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BE5" w:rsidRDefault="002D6BE5" w:rsidP="00137F47"/>
    <w:p w:rsidR="00137F47" w:rsidRDefault="00137F47" w:rsidP="00137F47"/>
    <w:p w:rsidR="00137F47" w:rsidRDefault="00137F47" w:rsidP="00137F47"/>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9"/>
      </w:tblGrid>
      <w:tr w:rsidR="00137F47" w:rsidTr="00885381">
        <w:tc>
          <w:tcPr>
            <w:tcW w:w="10031" w:type="dxa"/>
          </w:tcPr>
          <w:p w:rsidR="00137F47" w:rsidRDefault="004C23F7" w:rsidP="00137F47">
            <w:pPr>
              <w:jc w:val="center"/>
            </w:pPr>
            <w:r>
              <w:rPr>
                <w:noProof/>
              </w:rPr>
              <w:drawing>
                <wp:inline distT="0" distB="0" distL="0" distR="0" wp14:anchorId="0930E4D9" wp14:editId="33C80591">
                  <wp:extent cx="6327091" cy="6545580"/>
                  <wp:effectExtent l="0" t="0" r="0" b="7620"/>
                  <wp:docPr id="23" name="Picture 23" descr="R:\2Design_writing folder\Kath\Digital technologies\Year 4\images\HT cover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2Design_writing folder\Kath\Digital technologies\Year 4\images\HT cover 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1210" cy="6549841"/>
                          </a:xfrm>
                          <a:prstGeom prst="rect">
                            <a:avLst/>
                          </a:prstGeom>
                          <a:noFill/>
                          <a:ln>
                            <a:noFill/>
                          </a:ln>
                        </pic:spPr>
                      </pic:pic>
                    </a:graphicData>
                  </a:graphic>
                </wp:inline>
              </w:drawing>
            </w:r>
          </w:p>
        </w:tc>
      </w:tr>
    </w:tbl>
    <w:p w:rsidR="002D6BE5" w:rsidRDefault="002D6BE5" w:rsidP="00137F47"/>
    <w:p w:rsidR="00137F47" w:rsidRDefault="00137F47" w:rsidP="00137F47"/>
    <w:p w:rsidR="00137F47" w:rsidRDefault="00137F47" w:rsidP="00137F47"/>
    <w:p w:rsidR="006C2A43" w:rsidRDefault="006C2A43">
      <w:pPr>
        <w:spacing w:before="0" w:after="0"/>
      </w:pPr>
      <w:r>
        <w:br w:type="page"/>
      </w:r>
    </w:p>
    <w:p w:rsidR="00137F47" w:rsidRDefault="00137F47" w:rsidP="00137F47"/>
    <w:p w:rsidR="00137F47" w:rsidRDefault="00137F47" w:rsidP="00137F47"/>
    <w:p w:rsidR="00137F47" w:rsidRDefault="00137F47" w:rsidP="00137F47"/>
    <w:p w:rsidR="006C2A43" w:rsidRPr="006C2A43" w:rsidRDefault="006C2A43" w:rsidP="006C2A43">
      <w:pPr>
        <w:pStyle w:val="Default"/>
        <w:rPr>
          <w:rFonts w:asciiTheme="minorHAnsi" w:hAnsiTheme="minorHAnsi"/>
          <w:sz w:val="22"/>
          <w:szCs w:val="22"/>
        </w:rPr>
      </w:pPr>
      <w:r w:rsidRPr="006C2A43">
        <w:rPr>
          <w:rFonts w:asciiTheme="minorHAnsi" w:hAnsiTheme="minorHAnsi"/>
          <w:sz w:val="22"/>
          <w:szCs w:val="22"/>
        </w:rPr>
        <w:t xml:space="preserve">The Western Australian Curriculum Version 8.1. © School Curriculum and Standards Authority. </w:t>
      </w:r>
    </w:p>
    <w:p w:rsidR="006C2A43" w:rsidRPr="006C2A43" w:rsidRDefault="006C2A43" w:rsidP="006C2A43">
      <w:pPr>
        <w:pStyle w:val="Default"/>
        <w:rPr>
          <w:rFonts w:asciiTheme="minorHAnsi" w:hAnsiTheme="minorHAnsi"/>
          <w:sz w:val="22"/>
          <w:szCs w:val="22"/>
        </w:rPr>
      </w:pPr>
      <w:r w:rsidRPr="006C2A43">
        <w:rPr>
          <w:rFonts w:asciiTheme="minorHAnsi" w:hAnsiTheme="minorHAnsi"/>
          <w:sz w:val="22"/>
          <w:szCs w:val="22"/>
        </w:rPr>
        <w:t xml:space="preserve">The unaltered and most up to date version of this material is located at http://wacurriculum.scsa.wa.edu.au/ </w:t>
      </w:r>
    </w:p>
    <w:p w:rsidR="006C2A43" w:rsidRPr="006C2A43" w:rsidRDefault="006C2A43" w:rsidP="006C2A43">
      <w:pPr>
        <w:pStyle w:val="Default"/>
        <w:rPr>
          <w:rFonts w:asciiTheme="minorHAnsi" w:hAnsiTheme="minorHAnsi"/>
          <w:sz w:val="22"/>
          <w:szCs w:val="22"/>
        </w:rPr>
      </w:pPr>
    </w:p>
    <w:p w:rsidR="006C2A43" w:rsidRDefault="006C294F" w:rsidP="006C2A43">
      <w:pPr>
        <w:rPr>
          <w:rFonts w:asciiTheme="minorHAnsi" w:hAnsiTheme="minorHAnsi" w:cs="Arial"/>
          <w:sz w:val="22"/>
          <w:szCs w:val="22"/>
        </w:rPr>
      </w:pPr>
      <w:r w:rsidRPr="006C294F">
        <w:rPr>
          <w:rFonts w:asciiTheme="minorHAnsi" w:hAnsiTheme="minorHAnsi" w:cs="Arial"/>
          <w:sz w:val="22"/>
          <w:szCs w:val="22"/>
        </w:rPr>
        <w:t>Except where indicated, this content is © Department of Education Western Australia 2020 and released under a Creative Commons CC BY NC licence. Before re-purposing any third party content in this resource refer to the owner of that content for permission.</w:t>
      </w:r>
    </w:p>
    <w:p w:rsidR="006C294F" w:rsidRDefault="006C294F" w:rsidP="006C294F">
      <w:pPr>
        <w:spacing w:before="0" w:after="0"/>
        <w:rPr>
          <w:rFonts w:ascii="Segoe UI" w:hAnsi="Segoe UI" w:cs="Segoe UI"/>
          <w:sz w:val="21"/>
          <w:szCs w:val="21"/>
        </w:rPr>
      </w:pPr>
      <w:r>
        <w:rPr>
          <w:rFonts w:asciiTheme="minorHAnsi" w:hAnsiTheme="minorHAnsi" w:cs="Arial"/>
          <w:noProof/>
          <w:sz w:val="22"/>
          <w:szCs w:val="22"/>
        </w:rPr>
        <w:drawing>
          <wp:anchor distT="0" distB="0" distL="114300" distR="114300" simplePos="0" relativeHeight="252106752" behindDoc="1" locked="0" layoutInCell="1" allowOverlap="1">
            <wp:simplePos x="0" y="0"/>
            <wp:positionH relativeFrom="column">
              <wp:posOffset>0</wp:posOffset>
            </wp:positionH>
            <wp:positionV relativeFrom="paragraph">
              <wp:posOffset>1905</wp:posOffset>
            </wp:positionV>
            <wp:extent cx="1019175" cy="356235"/>
            <wp:effectExtent l="0" t="0" r="952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80px-Cc-by-nc_icon.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9175" cy="356235"/>
                    </a:xfrm>
                    <a:prstGeom prst="rect">
                      <a:avLst/>
                    </a:prstGeom>
                  </pic:spPr>
                </pic:pic>
              </a:graphicData>
            </a:graphic>
            <wp14:sizeRelH relativeFrom="page">
              <wp14:pctWidth>0</wp14:pctWidth>
            </wp14:sizeRelH>
            <wp14:sizeRelV relativeFrom="page">
              <wp14:pctHeight>0</wp14:pctHeight>
            </wp14:sizeRelV>
          </wp:anchor>
        </w:drawing>
      </w:r>
      <w:hyperlink r:id="rId13" w:history="1">
        <w:r w:rsidRPr="0062153E">
          <w:rPr>
            <w:rStyle w:val="Hyperlink"/>
            <w:rFonts w:ascii="Segoe UI" w:hAnsi="Segoe UI" w:cs="Segoe UI"/>
            <w:sz w:val="21"/>
            <w:szCs w:val="21"/>
          </w:rPr>
          <w:t>https://creativecommons.org/licenses/by-nc/4.0/</w:t>
        </w:r>
      </w:hyperlink>
    </w:p>
    <w:p w:rsidR="00137F47" w:rsidRDefault="00137F47">
      <w:pPr>
        <w:spacing w:before="0" w:after="0"/>
      </w:pPr>
      <w:r>
        <w:br w:type="page"/>
      </w:r>
    </w:p>
    <w:p w:rsidR="004C4F67" w:rsidRPr="004C4F67" w:rsidRDefault="004C4F67" w:rsidP="004C4F67">
      <w:pPr>
        <w:keepNext/>
        <w:tabs>
          <w:tab w:val="left" w:pos="454"/>
          <w:tab w:val="left" w:pos="907"/>
          <w:tab w:val="left" w:pos="1361"/>
        </w:tabs>
        <w:spacing w:before="240"/>
        <w:outlineLvl w:val="0"/>
        <w:rPr>
          <w:rFonts w:eastAsia="MS Mincho" w:cs="Arial"/>
          <w:b/>
          <w:bCs/>
          <w:color w:val="8A3459"/>
          <w:kern w:val="32"/>
          <w:sz w:val="36"/>
          <w:szCs w:val="32"/>
          <w:lang w:eastAsia="ja-JP"/>
        </w:rPr>
      </w:pPr>
      <w:r w:rsidRPr="004C4F67">
        <w:rPr>
          <w:rFonts w:eastAsia="MS Mincho" w:cs="Arial"/>
          <w:b/>
          <w:bCs/>
          <w:color w:val="8A3459"/>
          <w:kern w:val="32"/>
          <w:sz w:val="36"/>
          <w:szCs w:val="32"/>
          <w:lang w:eastAsia="ja-JP"/>
        </w:rPr>
        <w:lastRenderedPageBreak/>
        <w:t>Overview</w:t>
      </w:r>
    </w:p>
    <w:p w:rsidR="004C4F67" w:rsidRPr="004C4F67" w:rsidRDefault="004C4F67" w:rsidP="004C4F67">
      <w:pPr>
        <w:tabs>
          <w:tab w:val="left" w:pos="454"/>
          <w:tab w:val="left" w:pos="907"/>
          <w:tab w:val="left" w:pos="1361"/>
        </w:tabs>
        <w:rPr>
          <w:rFonts w:eastAsia="MS Mincho"/>
          <w:b/>
          <w:szCs w:val="28"/>
          <w:lang w:eastAsia="ja-JP"/>
        </w:rPr>
      </w:pPr>
      <w:r w:rsidRPr="004C4F67">
        <w:rPr>
          <w:rFonts w:eastAsia="MS Mincho"/>
          <w:b/>
          <w:szCs w:val="28"/>
          <w:lang w:eastAsia="ja-JP"/>
        </w:rPr>
        <w:t>Year 4: Living in a digital world</w:t>
      </w:r>
    </w:p>
    <w:p w:rsidR="004C4F67" w:rsidRPr="004C4F67" w:rsidRDefault="004C4F67" w:rsidP="004C4F67">
      <w:pPr>
        <w:tabs>
          <w:tab w:val="left" w:pos="454"/>
          <w:tab w:val="left" w:pos="907"/>
          <w:tab w:val="left" w:pos="1361"/>
          <w:tab w:val="left" w:pos="4820"/>
          <w:tab w:val="left" w:leader="underscore" w:pos="5954"/>
        </w:tabs>
        <w:spacing w:before="0" w:after="0"/>
        <w:ind w:left="120" w:hanging="87"/>
        <w:rPr>
          <w:rFonts w:eastAsia="MS Mincho" w:cs="Arial"/>
          <w:sz w:val="20"/>
          <w:szCs w:val="20"/>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C4F67" w:rsidRPr="004C4F67" w:rsidTr="004C4F67">
        <w:tc>
          <w:tcPr>
            <w:tcW w:w="9854" w:type="dxa"/>
            <w:shd w:val="clear" w:color="auto" w:fill="B31E8E"/>
          </w:tcPr>
          <w:p w:rsidR="004C4F67" w:rsidRPr="004C4F67" w:rsidRDefault="004C4F67" w:rsidP="004C4F67">
            <w:pPr>
              <w:tabs>
                <w:tab w:val="left" w:pos="454"/>
                <w:tab w:val="left" w:pos="907"/>
                <w:tab w:val="left" w:pos="1361"/>
              </w:tabs>
              <w:outlineLvl w:val="1"/>
              <w:rPr>
                <w:rFonts w:eastAsia="MS Mincho" w:cs="Arial"/>
                <w:b/>
                <w:sz w:val="32"/>
                <w:szCs w:val="28"/>
                <w:lang w:eastAsia="ja-JP"/>
              </w:rPr>
            </w:pPr>
            <w:r w:rsidRPr="004C4F67">
              <w:rPr>
                <w:rFonts w:eastAsia="MS Mincho" w:cs="Arial"/>
                <w:b/>
                <w:sz w:val="32"/>
                <w:szCs w:val="28"/>
                <w:lang w:eastAsia="ja-JP"/>
              </w:rPr>
              <w:t>Western Australian Curriculum</w:t>
            </w:r>
          </w:p>
        </w:tc>
      </w:tr>
    </w:tbl>
    <w:p w:rsidR="004C4F67" w:rsidRPr="004C4F67" w:rsidRDefault="004C4F67" w:rsidP="004C4F67">
      <w:pPr>
        <w:tabs>
          <w:tab w:val="left" w:pos="454"/>
          <w:tab w:val="left" w:pos="907"/>
          <w:tab w:val="left" w:pos="1361"/>
        </w:tabs>
        <w:spacing w:before="240"/>
        <w:outlineLvl w:val="1"/>
        <w:rPr>
          <w:rFonts w:eastAsia="MS Mincho" w:cs="Arial"/>
          <w:b/>
          <w:sz w:val="32"/>
          <w:szCs w:val="28"/>
          <w:lang w:eastAsia="ja-JP"/>
        </w:rPr>
      </w:pPr>
      <w:r w:rsidRPr="004C4F67">
        <w:rPr>
          <w:rFonts w:eastAsia="MS Mincho" w:cs="Arial"/>
          <w:b/>
          <w:sz w:val="32"/>
          <w:szCs w:val="28"/>
          <w:lang w:eastAsia="ja-JP"/>
        </w:rPr>
        <w:t>Year 4 Digital Technologies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658"/>
      </w:tblGrid>
      <w:tr w:rsidR="004C4F67" w:rsidRPr="004C4F67" w:rsidTr="004C4F67">
        <w:tc>
          <w:tcPr>
            <w:tcW w:w="6214" w:type="dxa"/>
            <w:gridSpan w:val="2"/>
            <w:shd w:val="clear" w:color="auto" w:fill="B31E8E"/>
          </w:tcPr>
          <w:p w:rsidR="004C4F67" w:rsidRPr="004C4F67" w:rsidRDefault="004C4F67" w:rsidP="004C4F67">
            <w:pPr>
              <w:tabs>
                <w:tab w:val="left" w:pos="454"/>
                <w:tab w:val="left" w:pos="907"/>
                <w:tab w:val="left" w:pos="1361"/>
              </w:tabs>
              <w:rPr>
                <w:rFonts w:eastAsia="MS Mincho"/>
                <w:b/>
                <w:sz w:val="24"/>
                <w:lang w:eastAsia="ja-JP"/>
              </w:rPr>
            </w:pPr>
            <w:r w:rsidRPr="004C4F67">
              <w:rPr>
                <w:rFonts w:eastAsia="MS Mincho"/>
                <w:b/>
                <w:sz w:val="24"/>
                <w:lang w:eastAsia="ja-JP"/>
              </w:rPr>
              <w:t>Content strands</w:t>
            </w:r>
          </w:p>
        </w:tc>
      </w:tr>
      <w:tr w:rsidR="004C4F67" w:rsidRPr="004C4F67" w:rsidTr="004C4F67">
        <w:tc>
          <w:tcPr>
            <w:tcW w:w="5556" w:type="dxa"/>
            <w:shd w:val="clear" w:color="auto" w:fill="auto"/>
          </w:tcPr>
          <w:p w:rsidR="004C4F67" w:rsidRPr="004C4F67" w:rsidRDefault="004C4F67" w:rsidP="004C4F67">
            <w:pPr>
              <w:tabs>
                <w:tab w:val="left" w:pos="454"/>
                <w:tab w:val="left" w:pos="907"/>
                <w:tab w:val="left" w:pos="1361"/>
              </w:tabs>
              <w:rPr>
                <w:rFonts w:eastAsia="MS Mincho"/>
                <w:sz w:val="24"/>
                <w:lang w:eastAsia="ja-JP"/>
              </w:rPr>
            </w:pPr>
            <w:r>
              <w:rPr>
                <w:rFonts w:eastAsia="MS Mincho"/>
                <w:sz w:val="24"/>
                <w:lang w:eastAsia="ja-JP"/>
              </w:rPr>
              <w:t>Knowledge</w:t>
            </w:r>
            <w:r w:rsidRPr="004C4F67">
              <w:rPr>
                <w:rFonts w:eastAsia="MS Mincho"/>
                <w:sz w:val="24"/>
                <w:lang w:eastAsia="ja-JP"/>
              </w:rPr>
              <w:t xml:space="preserve"> and understanding</w:t>
            </w:r>
          </w:p>
        </w:tc>
        <w:tc>
          <w:tcPr>
            <w:tcW w:w="658" w:type="dxa"/>
            <w:shd w:val="clear" w:color="auto" w:fill="E654C7"/>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c>
          <w:tcPr>
            <w:tcW w:w="5556" w:type="dxa"/>
            <w:shd w:val="clear" w:color="auto" w:fill="auto"/>
          </w:tcPr>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sz w:val="24"/>
                <w:lang w:eastAsia="ja-JP"/>
              </w:rPr>
              <w:t>Processes and production skills</w:t>
            </w:r>
          </w:p>
        </w:tc>
        <w:tc>
          <w:tcPr>
            <w:tcW w:w="658" w:type="dxa"/>
            <w:shd w:val="clear" w:color="auto" w:fill="E654C7"/>
          </w:tcPr>
          <w:p w:rsidR="004C4F67" w:rsidRPr="004C4F67" w:rsidRDefault="004C4F67" w:rsidP="004C4F67">
            <w:pPr>
              <w:tabs>
                <w:tab w:val="left" w:pos="454"/>
                <w:tab w:val="left" w:pos="907"/>
                <w:tab w:val="left" w:pos="1361"/>
              </w:tabs>
              <w:rPr>
                <w:rFonts w:eastAsia="MS Mincho"/>
                <w:sz w:val="24"/>
                <w:lang w:eastAsia="ja-JP"/>
              </w:rPr>
            </w:pPr>
          </w:p>
        </w:tc>
      </w:tr>
    </w:tbl>
    <w:p w:rsidR="004C4F67" w:rsidRPr="004C4F67" w:rsidRDefault="004C4F67" w:rsidP="004C4F67">
      <w:pPr>
        <w:tabs>
          <w:tab w:val="left" w:pos="454"/>
          <w:tab w:val="left" w:pos="907"/>
          <w:tab w:val="left" w:pos="1361"/>
        </w:tabs>
        <w:spacing w:before="0" w:after="0"/>
        <w:rPr>
          <w:rFonts w:eastAsia="MS Mincho"/>
          <w:sz w:val="24"/>
          <w:lang w:eastAsia="ja-JP"/>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gridCol w:w="567"/>
      </w:tblGrid>
      <w:tr w:rsidR="004C4F67" w:rsidRPr="004C4F67" w:rsidTr="004C4F67">
        <w:trPr>
          <w:trHeight w:val="455"/>
          <w:tblHeader/>
        </w:trPr>
        <w:tc>
          <w:tcPr>
            <w:tcW w:w="9923" w:type="dxa"/>
            <w:gridSpan w:val="2"/>
            <w:tcBorders>
              <w:top w:val="single" w:sz="4" w:space="0" w:color="auto"/>
              <w:left w:val="single" w:sz="4" w:space="0" w:color="auto"/>
              <w:bottom w:val="single" w:sz="4" w:space="0" w:color="auto"/>
            </w:tcBorders>
            <w:shd w:val="clear" w:color="auto" w:fill="auto"/>
            <w:vAlign w:val="center"/>
          </w:tcPr>
          <w:p w:rsidR="004C4F67" w:rsidRPr="004C4F67" w:rsidRDefault="004C4F67" w:rsidP="004C4F67">
            <w:pPr>
              <w:tabs>
                <w:tab w:val="left" w:pos="454"/>
                <w:tab w:val="left" w:pos="907"/>
                <w:tab w:val="left" w:pos="1361"/>
              </w:tabs>
              <w:rPr>
                <w:rFonts w:eastAsia="MS Mincho"/>
                <w:b/>
                <w:sz w:val="24"/>
                <w:lang w:eastAsia="ja-JP"/>
              </w:rPr>
            </w:pPr>
            <w:r w:rsidRPr="004C4F67">
              <w:rPr>
                <w:rFonts w:eastAsia="MS Mincho"/>
                <w:b/>
                <w:sz w:val="24"/>
                <w:lang w:eastAsia="ja-JP"/>
              </w:rPr>
              <w:t>Content Descriptions</w:t>
            </w:r>
          </w:p>
        </w:tc>
      </w:tr>
      <w:tr w:rsidR="004C4F67" w:rsidRPr="004C4F67" w:rsidTr="004C4F67">
        <w:trPr>
          <w:tblHeader/>
        </w:trPr>
        <w:tc>
          <w:tcPr>
            <w:tcW w:w="9923" w:type="dxa"/>
            <w:gridSpan w:val="2"/>
            <w:shd w:val="clear" w:color="auto" w:fill="B31E8E"/>
          </w:tcPr>
          <w:p w:rsidR="004C4F67" w:rsidRPr="004C4F67" w:rsidRDefault="004C4F67" w:rsidP="004C4F67">
            <w:pPr>
              <w:tabs>
                <w:tab w:val="left" w:pos="454"/>
                <w:tab w:val="left" w:pos="907"/>
                <w:tab w:val="left" w:pos="1361"/>
              </w:tabs>
              <w:rPr>
                <w:rFonts w:eastAsia="MS Mincho"/>
                <w:b/>
                <w:szCs w:val="28"/>
                <w:lang w:eastAsia="ja-JP"/>
              </w:rPr>
            </w:pPr>
            <w:r w:rsidRPr="004C4F67">
              <w:rPr>
                <w:rFonts w:eastAsia="MS Mincho"/>
                <w:b/>
                <w:szCs w:val="28"/>
                <w:lang w:eastAsia="ja-JP"/>
              </w:rPr>
              <w:t>Knowledge and understanding</w:t>
            </w:r>
          </w:p>
        </w:tc>
      </w:tr>
      <w:tr w:rsidR="004C4F67" w:rsidRPr="004C4F67" w:rsidTr="004C4F67">
        <w:trPr>
          <w:trHeight w:val="435"/>
        </w:trPr>
        <w:tc>
          <w:tcPr>
            <w:tcW w:w="9923" w:type="dxa"/>
            <w:gridSpan w:val="2"/>
            <w:shd w:val="clear" w:color="auto" w:fill="auto"/>
          </w:tcPr>
          <w:p w:rsidR="004C4F67" w:rsidRPr="004C4F67" w:rsidRDefault="004C4F67" w:rsidP="004C4F67">
            <w:pPr>
              <w:tabs>
                <w:tab w:val="left" w:pos="454"/>
                <w:tab w:val="left" w:pos="907"/>
                <w:tab w:val="left" w:pos="1361"/>
              </w:tabs>
              <w:rPr>
                <w:rFonts w:eastAsia="MS Mincho"/>
                <w:b/>
                <w:sz w:val="24"/>
                <w:lang w:eastAsia="ja-JP"/>
              </w:rPr>
            </w:pPr>
            <w:r w:rsidRPr="004C4F67">
              <w:rPr>
                <w:rFonts w:eastAsia="MS Mincho"/>
                <w:b/>
                <w:sz w:val="24"/>
                <w:lang w:eastAsia="ja-JP"/>
              </w:rPr>
              <w:t>Digital understanding</w:t>
            </w:r>
          </w:p>
        </w:tc>
      </w:tr>
      <w:tr w:rsidR="004C4F67" w:rsidRPr="004C4F67" w:rsidTr="004C4F67">
        <w:trPr>
          <w:trHeight w:val="417"/>
        </w:trPr>
        <w:tc>
          <w:tcPr>
            <w:tcW w:w="9356" w:type="dxa"/>
            <w:shd w:val="clear" w:color="auto" w:fill="auto"/>
          </w:tcPr>
          <w:p w:rsidR="004C4F67" w:rsidRPr="004C4F67" w:rsidRDefault="004C4F67" w:rsidP="004C4F67">
            <w:pPr>
              <w:tabs>
                <w:tab w:val="left" w:pos="454"/>
                <w:tab w:val="left" w:pos="907"/>
                <w:tab w:val="left" w:pos="1361"/>
              </w:tabs>
              <w:rPr>
                <w:rFonts w:eastAsia="MS Mincho" w:cs="Arial"/>
                <w:sz w:val="24"/>
                <w:lang w:eastAsia="ja-JP"/>
              </w:rPr>
            </w:pPr>
            <w:r w:rsidRPr="004C4F67">
              <w:rPr>
                <w:rFonts w:eastAsia="MS Mincho" w:cs="Arial"/>
                <w:sz w:val="24"/>
                <w:shd w:val="clear" w:color="auto" w:fill="FEFEFE"/>
                <w:lang w:eastAsia="ja-JP"/>
              </w:rPr>
              <w:t>Digital systems and peripheral devices are used for different purposes and can store and transmit different types of data (ACTDIK007)</w:t>
            </w:r>
          </w:p>
        </w:tc>
        <w:tc>
          <w:tcPr>
            <w:tcW w:w="567" w:type="dxa"/>
            <w:tcBorders>
              <w:bottom w:val="single" w:sz="4" w:space="0" w:color="auto"/>
            </w:tcBorders>
            <w:shd w:val="clear" w:color="auto" w:fill="E654C7"/>
          </w:tcPr>
          <w:p w:rsidR="004C4F67" w:rsidRPr="004C4F67" w:rsidRDefault="004C4F67" w:rsidP="004C4F67">
            <w:pPr>
              <w:tabs>
                <w:tab w:val="left" w:pos="454"/>
                <w:tab w:val="left" w:pos="907"/>
                <w:tab w:val="left" w:pos="1361"/>
              </w:tabs>
              <w:rPr>
                <w:rFonts w:eastAsia="MS Mincho"/>
                <w:sz w:val="22"/>
                <w:szCs w:val="22"/>
                <w:lang w:eastAsia="ja-JP"/>
              </w:rPr>
            </w:pPr>
          </w:p>
        </w:tc>
      </w:tr>
      <w:tr w:rsidR="004C4F67" w:rsidRPr="004C4F67" w:rsidTr="004C4F67">
        <w:trPr>
          <w:trHeight w:val="417"/>
        </w:trPr>
        <w:tc>
          <w:tcPr>
            <w:tcW w:w="9923" w:type="dxa"/>
            <w:gridSpan w:val="2"/>
            <w:shd w:val="clear" w:color="auto" w:fill="FFFFFF" w:themeFill="background1"/>
          </w:tcPr>
          <w:p w:rsidR="004C4F67" w:rsidRPr="004C4F67" w:rsidRDefault="004C4F67" w:rsidP="004C4F67">
            <w:pPr>
              <w:tabs>
                <w:tab w:val="left" w:pos="454"/>
                <w:tab w:val="left" w:pos="907"/>
                <w:tab w:val="left" w:pos="1361"/>
              </w:tabs>
              <w:rPr>
                <w:rFonts w:eastAsia="MS Mincho" w:cs="Arial"/>
                <w:b/>
                <w:sz w:val="24"/>
                <w:lang w:eastAsia="ja-JP"/>
              </w:rPr>
            </w:pPr>
            <w:r w:rsidRPr="004C4F67">
              <w:rPr>
                <w:rFonts w:eastAsia="MS Mincho" w:cs="Arial"/>
                <w:b/>
                <w:sz w:val="24"/>
                <w:lang w:eastAsia="ja-JP"/>
              </w:rPr>
              <w:t>Representation of data</w:t>
            </w:r>
          </w:p>
        </w:tc>
      </w:tr>
      <w:tr w:rsidR="004C4F67" w:rsidRPr="004C4F67" w:rsidTr="004C4F67">
        <w:trPr>
          <w:trHeight w:val="417"/>
        </w:trPr>
        <w:tc>
          <w:tcPr>
            <w:tcW w:w="9356" w:type="dxa"/>
            <w:shd w:val="clear" w:color="auto" w:fill="auto"/>
          </w:tcPr>
          <w:p w:rsidR="004C4F67" w:rsidRPr="004C4F67" w:rsidRDefault="004C4F67" w:rsidP="004C4F67">
            <w:pPr>
              <w:tabs>
                <w:tab w:val="left" w:pos="454"/>
                <w:tab w:val="left" w:pos="907"/>
                <w:tab w:val="left" w:pos="1361"/>
              </w:tabs>
              <w:rPr>
                <w:rFonts w:eastAsia="MS Mincho" w:cs="Arial"/>
                <w:sz w:val="24"/>
                <w:lang w:eastAsia="ja-JP"/>
              </w:rPr>
            </w:pPr>
            <w:r w:rsidRPr="004C4F67">
              <w:rPr>
                <w:rFonts w:eastAsia="MS Mincho" w:cs="Arial"/>
                <w:sz w:val="24"/>
                <w:shd w:val="clear" w:color="auto" w:fill="FEFEFE"/>
                <w:lang w:eastAsia="ja-JP"/>
              </w:rPr>
              <w:t>Data can be represented in different ways (ACTDIK008)</w:t>
            </w:r>
          </w:p>
        </w:tc>
        <w:tc>
          <w:tcPr>
            <w:tcW w:w="567" w:type="dxa"/>
            <w:tcBorders>
              <w:bottom w:val="single" w:sz="4" w:space="0" w:color="auto"/>
            </w:tcBorders>
            <w:shd w:val="clear" w:color="auto" w:fill="E654C7"/>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rPr>
          <w:trHeight w:val="417"/>
        </w:trPr>
        <w:tc>
          <w:tcPr>
            <w:tcW w:w="9923" w:type="dxa"/>
            <w:gridSpan w:val="2"/>
            <w:shd w:val="clear" w:color="auto" w:fill="B31E8E"/>
          </w:tcPr>
          <w:p w:rsidR="004C4F67" w:rsidRPr="004C4F67" w:rsidRDefault="004C4F67" w:rsidP="004C4F67">
            <w:pPr>
              <w:tabs>
                <w:tab w:val="left" w:pos="454"/>
                <w:tab w:val="left" w:pos="907"/>
                <w:tab w:val="left" w:pos="1361"/>
              </w:tabs>
              <w:rPr>
                <w:rFonts w:eastAsia="MS Mincho"/>
                <w:b/>
                <w:szCs w:val="28"/>
                <w:lang w:eastAsia="ja-JP"/>
              </w:rPr>
            </w:pPr>
            <w:r w:rsidRPr="004C4F67">
              <w:rPr>
                <w:rFonts w:eastAsia="MS Mincho"/>
                <w:b/>
                <w:szCs w:val="28"/>
                <w:lang w:eastAsia="ja-JP"/>
              </w:rPr>
              <w:t>Processes and production skills</w:t>
            </w:r>
          </w:p>
        </w:tc>
      </w:tr>
      <w:tr w:rsidR="004C4F67" w:rsidRPr="004C4F67" w:rsidTr="004C4F67">
        <w:trPr>
          <w:trHeight w:val="417"/>
        </w:trPr>
        <w:tc>
          <w:tcPr>
            <w:tcW w:w="9923" w:type="dxa"/>
            <w:gridSpan w:val="2"/>
            <w:shd w:val="clear" w:color="auto" w:fill="auto"/>
          </w:tcPr>
          <w:p w:rsidR="004C4F67" w:rsidRPr="004C4F67" w:rsidRDefault="004C4F67" w:rsidP="004C4F67">
            <w:pPr>
              <w:tabs>
                <w:tab w:val="left" w:pos="454"/>
                <w:tab w:val="left" w:pos="907"/>
                <w:tab w:val="left" w:pos="1361"/>
              </w:tabs>
              <w:rPr>
                <w:rFonts w:eastAsia="MS Mincho"/>
                <w:b/>
                <w:sz w:val="24"/>
                <w:lang w:eastAsia="ja-JP"/>
              </w:rPr>
            </w:pPr>
            <w:r w:rsidRPr="004C4F67">
              <w:rPr>
                <w:rFonts w:eastAsia="MS Mincho"/>
                <w:b/>
                <w:sz w:val="24"/>
                <w:lang w:eastAsia="ja-JP"/>
              </w:rPr>
              <w:t>Collecting, managing and analysing data</w:t>
            </w:r>
          </w:p>
        </w:tc>
      </w:tr>
      <w:tr w:rsidR="004C4F67" w:rsidRPr="004C4F67" w:rsidTr="004C4F67">
        <w:trPr>
          <w:trHeight w:val="417"/>
        </w:trPr>
        <w:tc>
          <w:tcPr>
            <w:tcW w:w="9356" w:type="dxa"/>
            <w:shd w:val="clear" w:color="auto" w:fill="auto"/>
          </w:tcPr>
          <w:p w:rsidR="004C4F67" w:rsidRPr="004C4F67" w:rsidRDefault="004C4F67" w:rsidP="004C4F67">
            <w:pPr>
              <w:tabs>
                <w:tab w:val="left" w:pos="454"/>
                <w:tab w:val="left" w:pos="907"/>
                <w:tab w:val="left" w:pos="1361"/>
              </w:tabs>
              <w:rPr>
                <w:rFonts w:eastAsia="MS Mincho" w:cs="Arial"/>
                <w:sz w:val="24"/>
                <w:lang w:eastAsia="ja-JP"/>
              </w:rPr>
            </w:pPr>
            <w:r w:rsidRPr="004C4F67">
              <w:rPr>
                <w:rFonts w:eastAsia="MS Mincho" w:cs="Arial"/>
                <w:sz w:val="24"/>
                <w:shd w:val="clear" w:color="auto" w:fill="FEFEFE"/>
                <w:lang w:eastAsia="ja-JP"/>
              </w:rPr>
              <w:t>Collect and present different types of data for a specific purpose using software (ACTDIP009)</w:t>
            </w:r>
          </w:p>
        </w:tc>
        <w:tc>
          <w:tcPr>
            <w:tcW w:w="567" w:type="dxa"/>
            <w:shd w:val="clear" w:color="auto" w:fill="E654C7"/>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rPr>
          <w:trHeight w:val="417"/>
        </w:trPr>
        <w:tc>
          <w:tcPr>
            <w:tcW w:w="9923" w:type="dxa"/>
            <w:gridSpan w:val="2"/>
            <w:shd w:val="clear" w:color="auto" w:fill="auto"/>
          </w:tcPr>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b/>
                <w:sz w:val="24"/>
                <w:lang w:eastAsia="ja-JP"/>
              </w:rPr>
              <w:t>Digital implementation</w:t>
            </w:r>
          </w:p>
        </w:tc>
      </w:tr>
      <w:tr w:rsidR="004C4F67" w:rsidRPr="004C4F67" w:rsidTr="004C4F67">
        <w:trPr>
          <w:trHeight w:val="417"/>
        </w:trPr>
        <w:tc>
          <w:tcPr>
            <w:tcW w:w="9356" w:type="dxa"/>
            <w:shd w:val="clear" w:color="auto" w:fill="auto"/>
          </w:tcPr>
          <w:p w:rsidR="004C4F67" w:rsidRPr="004C4F67" w:rsidRDefault="004C4F67" w:rsidP="004C4F67">
            <w:pPr>
              <w:tabs>
                <w:tab w:val="left" w:pos="454"/>
                <w:tab w:val="left" w:pos="907"/>
                <w:tab w:val="left" w:pos="1361"/>
              </w:tabs>
              <w:rPr>
                <w:rFonts w:eastAsia="MS Mincho" w:cs="Arial"/>
                <w:sz w:val="24"/>
                <w:lang w:eastAsia="ja-JP"/>
              </w:rPr>
            </w:pPr>
            <w:r w:rsidRPr="004C4F67">
              <w:rPr>
                <w:rFonts w:eastAsia="MS Mincho" w:cs="Arial"/>
                <w:sz w:val="24"/>
                <w:shd w:val="clear" w:color="auto" w:fill="FEFEFE"/>
                <w:lang w:eastAsia="ja-JP"/>
              </w:rPr>
              <w:t>Use simple visual programming environments that include a sequence of steps (algorithm) involving decisions made by the user (branching) (ACTDIP011)</w:t>
            </w:r>
          </w:p>
        </w:tc>
        <w:tc>
          <w:tcPr>
            <w:tcW w:w="567" w:type="dxa"/>
            <w:shd w:val="clear" w:color="auto" w:fill="E654C7"/>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rPr>
          <w:trHeight w:val="417"/>
        </w:trPr>
        <w:tc>
          <w:tcPr>
            <w:tcW w:w="9356" w:type="dxa"/>
            <w:shd w:val="clear" w:color="auto" w:fill="auto"/>
          </w:tcPr>
          <w:p w:rsidR="004C4F67" w:rsidRPr="004C4F67" w:rsidRDefault="004C4F67" w:rsidP="004C4F67">
            <w:pPr>
              <w:tabs>
                <w:tab w:val="left" w:pos="454"/>
                <w:tab w:val="left" w:pos="907"/>
                <w:tab w:val="left" w:pos="1361"/>
              </w:tabs>
              <w:rPr>
                <w:rFonts w:eastAsia="MS Mincho" w:cs="Arial"/>
                <w:sz w:val="24"/>
                <w:lang w:eastAsia="ja-JP"/>
              </w:rPr>
            </w:pPr>
            <w:r w:rsidRPr="004C4F67">
              <w:rPr>
                <w:rFonts w:eastAsia="MS Mincho" w:cs="Arial"/>
                <w:sz w:val="24"/>
                <w:shd w:val="clear" w:color="auto" w:fill="FEFEFE"/>
                <w:lang w:eastAsia="ja-JP"/>
              </w:rPr>
              <w:t>Create and communicate ideas and information</w:t>
            </w:r>
            <w:r w:rsidRPr="004C4F67">
              <w:rPr>
                <w:rFonts w:eastAsia="MS Mincho" w:cs="Arial"/>
                <w:sz w:val="24"/>
                <w:lang w:eastAsia="ja-JP"/>
              </w:rPr>
              <w:t xml:space="preserve"> </w:t>
            </w:r>
            <w:r w:rsidRPr="004C4F67">
              <w:rPr>
                <w:rFonts w:eastAsia="MS Mincho" w:cs="Arial"/>
                <w:sz w:val="24"/>
                <w:shd w:val="clear" w:color="auto" w:fill="FEFEFE"/>
                <w:lang w:eastAsia="ja-JP"/>
              </w:rPr>
              <w:t>safely, using agreed protocols (netiquette) (ACTDIP013</w:t>
            </w:r>
          </w:p>
        </w:tc>
        <w:tc>
          <w:tcPr>
            <w:tcW w:w="567" w:type="dxa"/>
            <w:shd w:val="clear" w:color="auto" w:fill="E654C7"/>
          </w:tcPr>
          <w:p w:rsidR="004C4F67" w:rsidRPr="004C4F67" w:rsidRDefault="004C4F67" w:rsidP="004C4F67">
            <w:pPr>
              <w:tabs>
                <w:tab w:val="left" w:pos="454"/>
                <w:tab w:val="left" w:pos="907"/>
                <w:tab w:val="left" w:pos="1361"/>
              </w:tabs>
              <w:rPr>
                <w:rFonts w:eastAsia="MS Mincho"/>
                <w:sz w:val="24"/>
                <w:lang w:eastAsia="ja-JP"/>
              </w:rPr>
            </w:pPr>
          </w:p>
        </w:tc>
      </w:tr>
    </w:tbl>
    <w:p w:rsidR="004C4F67" w:rsidRPr="004C4F67" w:rsidRDefault="004C4F67" w:rsidP="004C4F67">
      <w:pPr>
        <w:tabs>
          <w:tab w:val="left" w:pos="454"/>
          <w:tab w:val="left" w:pos="907"/>
          <w:tab w:val="left" w:pos="1361"/>
        </w:tabs>
        <w:rPr>
          <w:rFonts w:eastAsia="MS Mincho"/>
          <w:sz w:val="24"/>
          <w:lang w:eastAsia="ja-JP"/>
        </w:rPr>
      </w:pPr>
    </w:p>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sz w:val="24"/>
          <w:lang w:eastAsia="ja-JP"/>
        </w:rPr>
        <w:br w:type="page"/>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gridCol w:w="567"/>
      </w:tblGrid>
      <w:tr w:rsidR="004C4F67" w:rsidRPr="004C4F67" w:rsidTr="004C4F67">
        <w:trPr>
          <w:trHeight w:val="417"/>
        </w:trPr>
        <w:tc>
          <w:tcPr>
            <w:tcW w:w="9923" w:type="dxa"/>
            <w:gridSpan w:val="2"/>
            <w:shd w:val="clear" w:color="auto" w:fill="B31E8E"/>
          </w:tcPr>
          <w:p w:rsidR="004C4F67" w:rsidRPr="004C4F67" w:rsidRDefault="004C4F67" w:rsidP="004C4F67">
            <w:pPr>
              <w:tabs>
                <w:tab w:val="left" w:pos="454"/>
                <w:tab w:val="left" w:pos="907"/>
                <w:tab w:val="left" w:pos="1361"/>
              </w:tabs>
              <w:rPr>
                <w:rFonts w:eastAsia="MS Mincho"/>
                <w:b/>
                <w:szCs w:val="28"/>
                <w:lang w:eastAsia="ja-JP"/>
              </w:rPr>
            </w:pPr>
            <w:r w:rsidRPr="004C4F67">
              <w:rPr>
                <w:rFonts w:eastAsia="MS Mincho"/>
                <w:b/>
                <w:szCs w:val="28"/>
                <w:lang w:eastAsia="ja-JP"/>
              </w:rPr>
              <w:lastRenderedPageBreak/>
              <w:t>Processes and production skills</w:t>
            </w:r>
          </w:p>
        </w:tc>
      </w:tr>
      <w:tr w:rsidR="004C4F67" w:rsidRPr="004C4F67" w:rsidTr="004C4F67">
        <w:trPr>
          <w:trHeight w:val="417"/>
        </w:trPr>
        <w:tc>
          <w:tcPr>
            <w:tcW w:w="9923" w:type="dxa"/>
            <w:gridSpan w:val="2"/>
            <w:shd w:val="clear" w:color="auto" w:fill="auto"/>
          </w:tcPr>
          <w:p w:rsidR="004C4F67" w:rsidRPr="004C4F67" w:rsidRDefault="004C4F67" w:rsidP="004C4F67">
            <w:pPr>
              <w:tabs>
                <w:tab w:val="left" w:pos="454"/>
                <w:tab w:val="left" w:pos="907"/>
                <w:tab w:val="left" w:pos="1361"/>
              </w:tabs>
              <w:rPr>
                <w:rFonts w:eastAsia="MS Mincho"/>
                <w:b/>
                <w:sz w:val="24"/>
                <w:lang w:eastAsia="ja-JP"/>
              </w:rPr>
            </w:pPr>
            <w:r w:rsidRPr="004C4F67">
              <w:rPr>
                <w:rFonts w:eastAsia="MS Mincho"/>
                <w:b/>
                <w:sz w:val="24"/>
                <w:lang w:eastAsia="ja-JP"/>
              </w:rPr>
              <w:t>Creating solutions by:</w:t>
            </w:r>
          </w:p>
        </w:tc>
      </w:tr>
      <w:tr w:rsidR="004C4F67" w:rsidRPr="004C4F67" w:rsidTr="004C4F67">
        <w:trPr>
          <w:trHeight w:val="417"/>
        </w:trPr>
        <w:tc>
          <w:tcPr>
            <w:tcW w:w="9923" w:type="dxa"/>
            <w:gridSpan w:val="2"/>
            <w:shd w:val="clear" w:color="auto" w:fill="auto"/>
          </w:tcPr>
          <w:p w:rsidR="004C4F67" w:rsidRPr="004C4F67" w:rsidRDefault="004C4F67" w:rsidP="004C4F67">
            <w:pPr>
              <w:tabs>
                <w:tab w:val="left" w:pos="454"/>
                <w:tab w:val="left" w:pos="907"/>
                <w:tab w:val="left" w:pos="1361"/>
              </w:tabs>
              <w:rPr>
                <w:rFonts w:eastAsia="MS Mincho"/>
                <w:b/>
                <w:i/>
                <w:sz w:val="24"/>
                <w:lang w:eastAsia="ja-JP"/>
              </w:rPr>
            </w:pPr>
            <w:r w:rsidRPr="004C4F67">
              <w:rPr>
                <w:rFonts w:eastAsia="MS Mincho" w:cs="Arial"/>
                <w:b/>
                <w:i/>
                <w:sz w:val="24"/>
                <w:shd w:val="clear" w:color="auto" w:fill="FEFEFE"/>
                <w:lang w:eastAsia="ja-JP"/>
              </w:rPr>
              <w:t>Investigating and defining</w:t>
            </w:r>
          </w:p>
        </w:tc>
      </w:tr>
      <w:tr w:rsidR="004C4F67" w:rsidRPr="004C4F67" w:rsidTr="004C4F67">
        <w:trPr>
          <w:trHeight w:val="417"/>
        </w:trPr>
        <w:tc>
          <w:tcPr>
            <w:tcW w:w="9356" w:type="dxa"/>
            <w:shd w:val="clear" w:color="auto" w:fill="auto"/>
          </w:tcPr>
          <w:p w:rsidR="004C4F67" w:rsidRPr="004C4F67" w:rsidRDefault="004C4F67" w:rsidP="004C4F67">
            <w:pPr>
              <w:tabs>
                <w:tab w:val="left" w:pos="454"/>
                <w:tab w:val="left" w:pos="907"/>
                <w:tab w:val="left" w:pos="1361"/>
              </w:tabs>
              <w:rPr>
                <w:rFonts w:eastAsia="MS Mincho" w:cs="Arial"/>
                <w:sz w:val="24"/>
                <w:shd w:val="clear" w:color="auto" w:fill="FEFEFE"/>
                <w:lang w:eastAsia="ja-JP"/>
              </w:rPr>
            </w:pPr>
            <w:r w:rsidRPr="004C4F67">
              <w:rPr>
                <w:rFonts w:eastAsia="MS Mincho" w:cs="Arial"/>
                <w:sz w:val="24"/>
                <w:shd w:val="clear" w:color="auto" w:fill="FEFEFE"/>
                <w:lang w:eastAsia="ja-JP"/>
              </w:rPr>
              <w:t>Define a sequence of steps to design a solution for a given task (WATPPS21)</w:t>
            </w:r>
          </w:p>
        </w:tc>
        <w:tc>
          <w:tcPr>
            <w:tcW w:w="567" w:type="dxa"/>
            <w:shd w:val="clear" w:color="auto" w:fill="E654C7"/>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rPr>
          <w:trHeight w:val="417"/>
        </w:trPr>
        <w:tc>
          <w:tcPr>
            <w:tcW w:w="9356" w:type="dxa"/>
            <w:shd w:val="clear" w:color="auto" w:fill="auto"/>
          </w:tcPr>
          <w:p w:rsidR="004C4F67" w:rsidRPr="004C4F67" w:rsidRDefault="004C4F67" w:rsidP="004C4F67">
            <w:pPr>
              <w:tabs>
                <w:tab w:val="left" w:pos="454"/>
                <w:tab w:val="left" w:pos="907"/>
                <w:tab w:val="left" w:pos="1361"/>
              </w:tabs>
              <w:rPr>
                <w:rFonts w:eastAsia="MS Mincho" w:cs="Arial"/>
                <w:sz w:val="24"/>
                <w:shd w:val="clear" w:color="auto" w:fill="FEFEFE"/>
                <w:lang w:eastAsia="ja-JP"/>
              </w:rPr>
            </w:pPr>
            <w:r w:rsidRPr="004C4F67">
              <w:rPr>
                <w:rFonts w:eastAsia="MS Mincho" w:cs="Arial"/>
                <w:sz w:val="24"/>
                <w:shd w:val="clear" w:color="auto" w:fill="FEFEFE"/>
                <w:lang w:eastAsia="ja-JP"/>
              </w:rPr>
              <w:t>Identify and choose the appropriate resources from a given set (WATPPS22)</w:t>
            </w:r>
          </w:p>
        </w:tc>
        <w:tc>
          <w:tcPr>
            <w:tcW w:w="567" w:type="dxa"/>
            <w:shd w:val="clear" w:color="auto" w:fill="E654C7"/>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rPr>
          <w:trHeight w:val="417"/>
        </w:trPr>
        <w:tc>
          <w:tcPr>
            <w:tcW w:w="9923" w:type="dxa"/>
            <w:gridSpan w:val="2"/>
            <w:shd w:val="clear" w:color="auto" w:fill="FFFFFF" w:themeFill="background1"/>
          </w:tcPr>
          <w:p w:rsidR="004C4F67" w:rsidRPr="004C4F67" w:rsidRDefault="004C4F67" w:rsidP="004C4F67">
            <w:pPr>
              <w:tabs>
                <w:tab w:val="left" w:pos="454"/>
                <w:tab w:val="left" w:pos="907"/>
                <w:tab w:val="left" w:pos="1361"/>
              </w:tabs>
              <w:rPr>
                <w:rFonts w:eastAsia="MS Mincho"/>
                <w:b/>
                <w:i/>
                <w:sz w:val="24"/>
                <w:lang w:eastAsia="ja-JP"/>
              </w:rPr>
            </w:pPr>
            <w:r w:rsidRPr="004C4F67">
              <w:rPr>
                <w:rFonts w:eastAsia="MS Mincho"/>
                <w:b/>
                <w:i/>
                <w:sz w:val="24"/>
                <w:lang w:eastAsia="ja-JP"/>
              </w:rPr>
              <w:t>Designing</w:t>
            </w:r>
          </w:p>
        </w:tc>
      </w:tr>
      <w:tr w:rsidR="004C4F67" w:rsidRPr="004C4F67" w:rsidTr="004C4F67">
        <w:trPr>
          <w:trHeight w:val="417"/>
        </w:trPr>
        <w:tc>
          <w:tcPr>
            <w:tcW w:w="9356" w:type="dxa"/>
            <w:shd w:val="clear" w:color="auto" w:fill="auto"/>
          </w:tcPr>
          <w:p w:rsidR="004C4F67" w:rsidRPr="004C4F67" w:rsidRDefault="004C4F67" w:rsidP="004C4F67">
            <w:pPr>
              <w:tabs>
                <w:tab w:val="left" w:pos="454"/>
                <w:tab w:val="left" w:pos="907"/>
                <w:tab w:val="left" w:pos="1361"/>
              </w:tabs>
              <w:rPr>
                <w:rFonts w:eastAsia="MS Mincho" w:cs="Arial"/>
                <w:sz w:val="24"/>
                <w:lang w:eastAsia="ja-JP"/>
              </w:rPr>
            </w:pPr>
            <w:r w:rsidRPr="004C4F67">
              <w:rPr>
                <w:rFonts w:eastAsia="MS Mincho" w:cs="Arial"/>
                <w:sz w:val="24"/>
                <w:shd w:val="clear" w:color="auto" w:fill="FEFEFE"/>
                <w:lang w:eastAsia="ja-JP"/>
              </w:rPr>
              <w:t>Develop and communicate design ideas and decisions using annotated drawings and appropriate technical terms (WATPPS23)</w:t>
            </w:r>
          </w:p>
        </w:tc>
        <w:tc>
          <w:tcPr>
            <w:tcW w:w="567" w:type="dxa"/>
            <w:shd w:val="clear" w:color="auto" w:fill="E654C7"/>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rPr>
          <w:trHeight w:val="417"/>
        </w:trPr>
        <w:tc>
          <w:tcPr>
            <w:tcW w:w="9923" w:type="dxa"/>
            <w:gridSpan w:val="2"/>
            <w:shd w:val="clear" w:color="auto" w:fill="auto"/>
          </w:tcPr>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cs="Arial"/>
                <w:b/>
                <w:i/>
                <w:sz w:val="24"/>
                <w:lang w:eastAsia="ja-JP"/>
              </w:rPr>
              <w:t>Producing and implementing</w:t>
            </w:r>
          </w:p>
        </w:tc>
      </w:tr>
      <w:tr w:rsidR="004C4F67" w:rsidRPr="004C4F67" w:rsidTr="004C4F67">
        <w:trPr>
          <w:trHeight w:val="417"/>
        </w:trPr>
        <w:tc>
          <w:tcPr>
            <w:tcW w:w="9356" w:type="dxa"/>
            <w:shd w:val="clear" w:color="auto" w:fill="auto"/>
          </w:tcPr>
          <w:p w:rsidR="004C4F67" w:rsidRPr="004C4F67" w:rsidRDefault="004C4F67" w:rsidP="004C4F67">
            <w:pPr>
              <w:tabs>
                <w:tab w:val="left" w:pos="454"/>
                <w:tab w:val="left" w:pos="907"/>
                <w:tab w:val="left" w:pos="1361"/>
              </w:tabs>
              <w:rPr>
                <w:rFonts w:eastAsia="MS Mincho" w:cs="Arial"/>
                <w:sz w:val="24"/>
                <w:lang w:eastAsia="ja-JP"/>
              </w:rPr>
            </w:pPr>
            <w:r w:rsidRPr="004C4F67">
              <w:rPr>
                <w:rFonts w:eastAsia="MS Mincho" w:cs="Arial"/>
                <w:sz w:val="24"/>
                <w:shd w:val="clear" w:color="auto" w:fill="FEFEFE"/>
                <w:lang w:eastAsia="ja-JP"/>
              </w:rPr>
              <w:t>Select and safely use, appropriate components and equipment to make solutions (WATPPS24)</w:t>
            </w:r>
          </w:p>
        </w:tc>
        <w:tc>
          <w:tcPr>
            <w:tcW w:w="567" w:type="dxa"/>
            <w:shd w:val="clear" w:color="auto" w:fill="E654C7"/>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rPr>
          <w:trHeight w:val="417"/>
        </w:trPr>
        <w:tc>
          <w:tcPr>
            <w:tcW w:w="9923" w:type="dxa"/>
            <w:gridSpan w:val="2"/>
            <w:shd w:val="clear" w:color="auto" w:fill="auto"/>
          </w:tcPr>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cs="Arial"/>
                <w:b/>
                <w:i/>
                <w:sz w:val="24"/>
                <w:lang w:eastAsia="ja-JP"/>
              </w:rPr>
              <w:t>Evaluating</w:t>
            </w:r>
          </w:p>
        </w:tc>
      </w:tr>
      <w:tr w:rsidR="004C4F67" w:rsidRPr="004C4F67" w:rsidTr="004C4F67">
        <w:trPr>
          <w:trHeight w:val="417"/>
        </w:trPr>
        <w:tc>
          <w:tcPr>
            <w:tcW w:w="9356" w:type="dxa"/>
            <w:shd w:val="clear" w:color="auto" w:fill="auto"/>
          </w:tcPr>
          <w:p w:rsidR="004C4F67" w:rsidRPr="004C4F67" w:rsidRDefault="004C4F67" w:rsidP="004C4F67">
            <w:pPr>
              <w:tabs>
                <w:tab w:val="left" w:pos="454"/>
                <w:tab w:val="left" w:pos="907"/>
                <w:tab w:val="left" w:pos="1361"/>
              </w:tabs>
              <w:rPr>
                <w:rFonts w:eastAsia="MS Mincho" w:cs="Arial"/>
                <w:sz w:val="24"/>
                <w:lang w:eastAsia="ja-JP"/>
              </w:rPr>
            </w:pPr>
            <w:r w:rsidRPr="004C4F67">
              <w:rPr>
                <w:rFonts w:eastAsia="MS Mincho" w:cs="Arial"/>
                <w:sz w:val="24"/>
                <w:shd w:val="clear" w:color="auto" w:fill="FEFEFE"/>
                <w:lang w:eastAsia="ja-JP"/>
              </w:rPr>
              <w:t>Use criteria to evaluate and justify simple design processes and solutions (WATPPS25)</w:t>
            </w:r>
          </w:p>
        </w:tc>
        <w:tc>
          <w:tcPr>
            <w:tcW w:w="567" w:type="dxa"/>
            <w:shd w:val="clear" w:color="auto" w:fill="E654C7"/>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rPr>
          <w:trHeight w:val="417"/>
        </w:trPr>
        <w:tc>
          <w:tcPr>
            <w:tcW w:w="9923" w:type="dxa"/>
            <w:gridSpan w:val="2"/>
            <w:shd w:val="clear" w:color="auto" w:fill="auto"/>
          </w:tcPr>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cs="Arial"/>
                <w:b/>
                <w:i/>
                <w:sz w:val="24"/>
                <w:lang w:eastAsia="ja-JP"/>
              </w:rPr>
              <w:t>Collaborating and managing</w:t>
            </w:r>
          </w:p>
        </w:tc>
      </w:tr>
      <w:tr w:rsidR="004C4F67" w:rsidRPr="004C4F67" w:rsidTr="004C4F67">
        <w:trPr>
          <w:trHeight w:val="417"/>
        </w:trPr>
        <w:tc>
          <w:tcPr>
            <w:tcW w:w="9356" w:type="dxa"/>
            <w:shd w:val="clear" w:color="auto" w:fill="auto"/>
          </w:tcPr>
          <w:p w:rsidR="004C4F67" w:rsidRPr="004C4F67" w:rsidRDefault="004C4F67" w:rsidP="004C4F67">
            <w:pPr>
              <w:tabs>
                <w:tab w:val="left" w:pos="454"/>
                <w:tab w:val="left" w:pos="907"/>
                <w:tab w:val="left" w:pos="1361"/>
              </w:tabs>
              <w:rPr>
                <w:rFonts w:eastAsia="MS Mincho" w:cs="Arial"/>
                <w:sz w:val="24"/>
                <w:lang w:eastAsia="ja-JP"/>
              </w:rPr>
            </w:pPr>
            <w:r w:rsidRPr="004C4F67">
              <w:rPr>
                <w:rFonts w:eastAsia="MS Mincho" w:cs="Arial"/>
                <w:sz w:val="24"/>
                <w:shd w:val="clear" w:color="auto" w:fill="FEFEFE"/>
                <w:lang w:eastAsia="ja-JP"/>
              </w:rPr>
              <w:t>Work independently, or collaboratively when required, to plan, create and communicate ideas and information for solutions (WATPPS26)</w:t>
            </w:r>
          </w:p>
        </w:tc>
        <w:tc>
          <w:tcPr>
            <w:tcW w:w="567" w:type="dxa"/>
            <w:shd w:val="clear" w:color="auto" w:fill="E654C7"/>
          </w:tcPr>
          <w:p w:rsidR="004C4F67" w:rsidRPr="004C4F67" w:rsidRDefault="004C4F67" w:rsidP="004C4F67">
            <w:pPr>
              <w:tabs>
                <w:tab w:val="left" w:pos="454"/>
                <w:tab w:val="left" w:pos="907"/>
                <w:tab w:val="left" w:pos="1361"/>
              </w:tabs>
              <w:rPr>
                <w:rFonts w:eastAsia="MS Mincho"/>
                <w:sz w:val="24"/>
                <w:lang w:eastAsia="ja-JP"/>
              </w:rPr>
            </w:pPr>
          </w:p>
        </w:tc>
      </w:tr>
    </w:tbl>
    <w:p w:rsidR="004C4F67" w:rsidRPr="004C4F67" w:rsidRDefault="004C4F67" w:rsidP="004C4F67">
      <w:pPr>
        <w:tabs>
          <w:tab w:val="left" w:pos="454"/>
          <w:tab w:val="left" w:pos="907"/>
          <w:tab w:val="left" w:pos="1361"/>
        </w:tabs>
        <w:rPr>
          <w:rFonts w:eastAsia="MS Mincho"/>
          <w:sz w:val="24"/>
          <w:lang w:eastAsia="ja-JP"/>
        </w:rPr>
      </w:pPr>
    </w:p>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sz w:val="24"/>
          <w:lang w:eastAsia="ja-JP"/>
        </w:rPr>
        <w:br w:type="page"/>
      </w:r>
      <w:bookmarkStart w:id="0" w:name="_GoBack"/>
      <w:bookmarkEnd w:id="0"/>
    </w:p>
    <w:p w:rsidR="004C4F67" w:rsidRPr="004C4F67" w:rsidRDefault="004C4F67" w:rsidP="004C4F67">
      <w:pPr>
        <w:tabs>
          <w:tab w:val="left" w:pos="454"/>
          <w:tab w:val="left" w:pos="907"/>
          <w:tab w:val="left" w:pos="1361"/>
        </w:tabs>
        <w:outlineLvl w:val="2"/>
        <w:rPr>
          <w:rFonts w:eastAsia="MS Mincho" w:cs="Arial"/>
          <w:b/>
          <w:sz w:val="32"/>
          <w:szCs w:val="28"/>
          <w:lang w:eastAsia="ja-JP"/>
        </w:rPr>
      </w:pPr>
      <w:r w:rsidRPr="004C4F67">
        <w:rPr>
          <w:rFonts w:eastAsia="MS Mincho" w:cs="Arial"/>
          <w:b/>
          <w:sz w:val="32"/>
          <w:szCs w:val="28"/>
          <w:lang w:eastAsia="ja-JP"/>
        </w:rPr>
        <w:lastRenderedPageBreak/>
        <w:t>General Capabilities and Cross Curriculum Priorities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6"/>
        <w:gridCol w:w="567"/>
      </w:tblGrid>
      <w:tr w:rsidR="004C4F67" w:rsidRPr="004C4F67" w:rsidTr="004C4F67">
        <w:trPr>
          <w:trHeight w:val="455"/>
        </w:trPr>
        <w:tc>
          <w:tcPr>
            <w:tcW w:w="9923" w:type="dxa"/>
            <w:gridSpan w:val="2"/>
            <w:tcBorders>
              <w:top w:val="single" w:sz="4" w:space="0" w:color="auto"/>
              <w:left w:val="single" w:sz="4" w:space="0" w:color="auto"/>
              <w:bottom w:val="single" w:sz="4" w:space="0" w:color="auto"/>
            </w:tcBorders>
            <w:shd w:val="clear" w:color="auto" w:fill="auto"/>
            <w:vAlign w:val="center"/>
          </w:tcPr>
          <w:p w:rsidR="004C4F67" w:rsidRPr="004C4F67" w:rsidRDefault="004C4F67" w:rsidP="004C4F67">
            <w:pPr>
              <w:tabs>
                <w:tab w:val="left" w:pos="454"/>
                <w:tab w:val="left" w:pos="907"/>
                <w:tab w:val="left" w:pos="1361"/>
              </w:tabs>
              <w:rPr>
                <w:rFonts w:eastAsia="MS Mincho"/>
                <w:b/>
                <w:sz w:val="24"/>
                <w:lang w:eastAsia="ja-JP"/>
              </w:rPr>
            </w:pPr>
            <w:r w:rsidRPr="004C4F67">
              <w:rPr>
                <w:rFonts w:eastAsia="MS Mincho"/>
                <w:b/>
                <w:sz w:val="24"/>
                <w:lang w:eastAsia="ja-JP"/>
              </w:rPr>
              <w:t>General capabilities</w:t>
            </w:r>
          </w:p>
        </w:tc>
      </w:tr>
      <w:tr w:rsidR="004C4F67" w:rsidRPr="004C4F67" w:rsidTr="004C4F67">
        <w:tc>
          <w:tcPr>
            <w:tcW w:w="9356" w:type="dxa"/>
            <w:shd w:val="clear" w:color="auto" w:fill="auto"/>
          </w:tcPr>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sz w:val="24"/>
                <w:lang w:eastAsia="ja-JP"/>
              </w:rPr>
              <w:t>Literacy</w:t>
            </w:r>
          </w:p>
        </w:tc>
        <w:tc>
          <w:tcPr>
            <w:tcW w:w="567" w:type="dxa"/>
            <w:tcBorders>
              <w:bottom w:val="single" w:sz="4" w:space="0" w:color="auto"/>
            </w:tcBorders>
            <w:shd w:val="clear" w:color="auto" w:fill="E654C7"/>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rPr>
          <w:trHeight w:val="511"/>
        </w:trPr>
        <w:tc>
          <w:tcPr>
            <w:tcW w:w="9356" w:type="dxa"/>
            <w:shd w:val="clear" w:color="auto" w:fill="auto"/>
          </w:tcPr>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sz w:val="24"/>
                <w:lang w:eastAsia="ja-JP"/>
              </w:rPr>
              <w:t>Numeracy</w:t>
            </w:r>
          </w:p>
        </w:tc>
        <w:tc>
          <w:tcPr>
            <w:tcW w:w="567" w:type="dxa"/>
            <w:shd w:val="clear" w:color="auto" w:fill="FFFFFF" w:themeFill="background1"/>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c>
          <w:tcPr>
            <w:tcW w:w="9356" w:type="dxa"/>
            <w:shd w:val="clear" w:color="auto" w:fill="auto"/>
          </w:tcPr>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sz w:val="24"/>
                <w:lang w:eastAsia="ja-JP"/>
              </w:rPr>
              <w:t>Information and communication technology (ICT) capability</w:t>
            </w:r>
          </w:p>
        </w:tc>
        <w:tc>
          <w:tcPr>
            <w:tcW w:w="567" w:type="dxa"/>
            <w:tcBorders>
              <w:bottom w:val="single" w:sz="4" w:space="0" w:color="auto"/>
            </w:tcBorders>
            <w:shd w:val="clear" w:color="auto" w:fill="E654C7"/>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c>
          <w:tcPr>
            <w:tcW w:w="9356" w:type="dxa"/>
            <w:shd w:val="clear" w:color="auto" w:fill="auto"/>
          </w:tcPr>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sz w:val="24"/>
                <w:lang w:eastAsia="ja-JP"/>
              </w:rPr>
              <w:t>Critical and creative thinking</w:t>
            </w:r>
          </w:p>
        </w:tc>
        <w:tc>
          <w:tcPr>
            <w:tcW w:w="567" w:type="dxa"/>
            <w:shd w:val="clear" w:color="auto" w:fill="E654C7"/>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c>
          <w:tcPr>
            <w:tcW w:w="9356" w:type="dxa"/>
            <w:shd w:val="clear" w:color="auto" w:fill="auto"/>
          </w:tcPr>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sz w:val="24"/>
                <w:lang w:eastAsia="ja-JP"/>
              </w:rPr>
              <w:t>Personal and social capability</w:t>
            </w:r>
          </w:p>
        </w:tc>
        <w:tc>
          <w:tcPr>
            <w:tcW w:w="567" w:type="dxa"/>
            <w:shd w:val="clear" w:color="auto" w:fill="FFFFFF" w:themeFill="background1"/>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c>
          <w:tcPr>
            <w:tcW w:w="9356" w:type="dxa"/>
            <w:tcBorders>
              <w:top w:val="single" w:sz="4" w:space="0" w:color="auto"/>
              <w:left w:val="single" w:sz="4" w:space="0" w:color="auto"/>
              <w:bottom w:val="single" w:sz="4" w:space="0" w:color="auto"/>
              <w:right w:val="single" w:sz="4" w:space="0" w:color="auto"/>
            </w:tcBorders>
            <w:shd w:val="clear" w:color="auto" w:fill="auto"/>
          </w:tcPr>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sz w:val="24"/>
                <w:lang w:eastAsia="ja-JP"/>
              </w:rPr>
              <w:t>Ethical understanding</w:t>
            </w:r>
          </w:p>
        </w:tc>
        <w:tc>
          <w:tcPr>
            <w:tcW w:w="567" w:type="dxa"/>
            <w:tcBorders>
              <w:top w:val="single" w:sz="4" w:space="0" w:color="auto"/>
              <w:left w:val="single" w:sz="4" w:space="0" w:color="auto"/>
              <w:bottom w:val="single" w:sz="4" w:space="0" w:color="auto"/>
              <w:right w:val="single" w:sz="4" w:space="0" w:color="auto"/>
            </w:tcBorders>
            <w:shd w:val="clear" w:color="auto" w:fill="E654C7"/>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c>
          <w:tcPr>
            <w:tcW w:w="9356" w:type="dxa"/>
            <w:tcBorders>
              <w:top w:val="single" w:sz="4" w:space="0" w:color="auto"/>
              <w:left w:val="single" w:sz="4" w:space="0" w:color="auto"/>
              <w:bottom w:val="single" w:sz="4" w:space="0" w:color="auto"/>
              <w:right w:val="single" w:sz="4" w:space="0" w:color="auto"/>
            </w:tcBorders>
            <w:shd w:val="clear" w:color="auto" w:fill="auto"/>
          </w:tcPr>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sz w:val="24"/>
                <w:lang w:eastAsia="ja-JP"/>
              </w:rPr>
              <w:t>Intercultural understanding</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4C4F67" w:rsidRPr="004C4F67" w:rsidRDefault="004C4F67" w:rsidP="004C4F67">
            <w:pPr>
              <w:tabs>
                <w:tab w:val="left" w:pos="454"/>
                <w:tab w:val="left" w:pos="907"/>
                <w:tab w:val="left" w:pos="1361"/>
              </w:tabs>
              <w:rPr>
                <w:rFonts w:eastAsia="MS Mincho"/>
                <w:sz w:val="24"/>
                <w:lang w:eastAsia="ja-JP"/>
              </w:rPr>
            </w:pPr>
          </w:p>
        </w:tc>
      </w:tr>
    </w:tbl>
    <w:p w:rsidR="004C4F67" w:rsidRPr="004C4F67" w:rsidRDefault="004C4F67" w:rsidP="004C4F67">
      <w:pPr>
        <w:tabs>
          <w:tab w:val="left" w:pos="454"/>
          <w:tab w:val="left" w:pos="907"/>
          <w:tab w:val="left" w:pos="1361"/>
        </w:tabs>
        <w:rPr>
          <w:rFonts w:eastAsia="MS Mincho"/>
          <w:sz w:val="24"/>
          <w:lang w:eastAsia="ja-JP"/>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6"/>
        <w:gridCol w:w="567"/>
      </w:tblGrid>
      <w:tr w:rsidR="004C4F67" w:rsidRPr="004C4F67" w:rsidTr="004C4F67">
        <w:trPr>
          <w:trHeight w:val="455"/>
        </w:trPr>
        <w:tc>
          <w:tcPr>
            <w:tcW w:w="9923" w:type="dxa"/>
            <w:gridSpan w:val="2"/>
            <w:tcBorders>
              <w:top w:val="single" w:sz="4" w:space="0" w:color="auto"/>
              <w:left w:val="single" w:sz="4" w:space="0" w:color="auto"/>
              <w:bottom w:val="single" w:sz="4" w:space="0" w:color="auto"/>
            </w:tcBorders>
            <w:shd w:val="clear" w:color="auto" w:fill="auto"/>
            <w:vAlign w:val="center"/>
          </w:tcPr>
          <w:p w:rsidR="004C4F67" w:rsidRPr="004C4F67" w:rsidRDefault="004C4F67" w:rsidP="004C4F67">
            <w:pPr>
              <w:tabs>
                <w:tab w:val="left" w:pos="454"/>
                <w:tab w:val="left" w:pos="907"/>
                <w:tab w:val="left" w:pos="1361"/>
              </w:tabs>
              <w:rPr>
                <w:rFonts w:eastAsia="MS Mincho"/>
                <w:b/>
                <w:sz w:val="24"/>
                <w:lang w:eastAsia="ja-JP"/>
              </w:rPr>
            </w:pPr>
            <w:r w:rsidRPr="004C4F67">
              <w:rPr>
                <w:rFonts w:eastAsia="MS Mincho"/>
                <w:b/>
                <w:sz w:val="24"/>
                <w:lang w:eastAsia="ja-JP"/>
              </w:rPr>
              <w:t>Cross-curriculum priorities</w:t>
            </w:r>
          </w:p>
        </w:tc>
      </w:tr>
      <w:tr w:rsidR="004C4F67" w:rsidRPr="004C4F67" w:rsidTr="004C4F67">
        <w:tc>
          <w:tcPr>
            <w:tcW w:w="9356" w:type="dxa"/>
            <w:shd w:val="clear" w:color="auto" w:fill="auto"/>
          </w:tcPr>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sz w:val="24"/>
                <w:lang w:eastAsia="ja-JP"/>
              </w:rPr>
              <w:t>Aboriginal and Torres Strait Islander histories and cultures</w:t>
            </w:r>
          </w:p>
        </w:tc>
        <w:tc>
          <w:tcPr>
            <w:tcW w:w="567" w:type="dxa"/>
            <w:shd w:val="clear" w:color="auto" w:fill="FFFFFF" w:themeFill="background1"/>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c>
          <w:tcPr>
            <w:tcW w:w="9356" w:type="dxa"/>
            <w:shd w:val="clear" w:color="auto" w:fill="auto"/>
          </w:tcPr>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sz w:val="24"/>
                <w:lang w:eastAsia="ja-JP"/>
              </w:rPr>
              <w:t>Asia and Australia’s engagement with Asia</w:t>
            </w:r>
          </w:p>
        </w:tc>
        <w:tc>
          <w:tcPr>
            <w:tcW w:w="567" w:type="dxa"/>
            <w:shd w:val="clear" w:color="auto" w:fill="FFFFFF" w:themeFill="background1"/>
          </w:tcPr>
          <w:p w:rsidR="004C4F67" w:rsidRPr="004C4F67" w:rsidRDefault="004C4F67" w:rsidP="004C4F67">
            <w:pPr>
              <w:tabs>
                <w:tab w:val="left" w:pos="454"/>
                <w:tab w:val="left" w:pos="907"/>
                <w:tab w:val="left" w:pos="1361"/>
              </w:tabs>
              <w:rPr>
                <w:rFonts w:eastAsia="MS Mincho"/>
                <w:sz w:val="24"/>
                <w:lang w:eastAsia="ja-JP"/>
              </w:rPr>
            </w:pPr>
          </w:p>
        </w:tc>
      </w:tr>
      <w:tr w:rsidR="004C4F67" w:rsidRPr="004C4F67" w:rsidTr="004C4F67">
        <w:tc>
          <w:tcPr>
            <w:tcW w:w="9356" w:type="dxa"/>
            <w:shd w:val="clear" w:color="auto" w:fill="auto"/>
          </w:tcPr>
          <w:p w:rsidR="004C4F67" w:rsidRPr="004C4F67" w:rsidRDefault="004C4F67" w:rsidP="004C4F67">
            <w:pPr>
              <w:tabs>
                <w:tab w:val="left" w:pos="454"/>
                <w:tab w:val="left" w:pos="907"/>
                <w:tab w:val="left" w:pos="1361"/>
              </w:tabs>
              <w:rPr>
                <w:rFonts w:eastAsia="MS Mincho"/>
                <w:sz w:val="24"/>
                <w:lang w:eastAsia="ja-JP"/>
              </w:rPr>
            </w:pPr>
            <w:r w:rsidRPr="004C4F67">
              <w:rPr>
                <w:rFonts w:eastAsia="MS Mincho"/>
                <w:sz w:val="24"/>
                <w:lang w:eastAsia="ja-JP"/>
              </w:rPr>
              <w:t xml:space="preserve">Sustainability </w:t>
            </w:r>
          </w:p>
        </w:tc>
        <w:tc>
          <w:tcPr>
            <w:tcW w:w="567" w:type="dxa"/>
            <w:shd w:val="clear" w:color="auto" w:fill="FFFFFF" w:themeFill="background1"/>
          </w:tcPr>
          <w:p w:rsidR="004C4F67" w:rsidRPr="004C4F67" w:rsidRDefault="004C4F67" w:rsidP="004C4F67">
            <w:pPr>
              <w:tabs>
                <w:tab w:val="left" w:pos="454"/>
                <w:tab w:val="left" w:pos="907"/>
                <w:tab w:val="left" w:pos="1361"/>
              </w:tabs>
              <w:rPr>
                <w:rFonts w:eastAsia="MS Mincho"/>
                <w:sz w:val="24"/>
                <w:lang w:eastAsia="ja-JP"/>
              </w:rPr>
            </w:pPr>
          </w:p>
        </w:tc>
      </w:tr>
    </w:tbl>
    <w:p w:rsidR="004C4F67" w:rsidRPr="004C4F67" w:rsidRDefault="004C4F67" w:rsidP="004C4F67">
      <w:pPr>
        <w:tabs>
          <w:tab w:val="left" w:pos="454"/>
          <w:tab w:val="left" w:pos="907"/>
          <w:tab w:val="left" w:pos="1361"/>
        </w:tabs>
        <w:rPr>
          <w:rFonts w:eastAsia="MS Mincho"/>
          <w:sz w:val="24"/>
          <w:lang w:eastAsia="ja-JP"/>
        </w:rPr>
      </w:pPr>
    </w:p>
    <w:p w:rsidR="004C4F67" w:rsidRPr="004C4F67" w:rsidRDefault="004C4F67" w:rsidP="004C4F67">
      <w:pPr>
        <w:tabs>
          <w:tab w:val="left" w:pos="454"/>
          <w:tab w:val="left" w:pos="907"/>
          <w:tab w:val="left" w:pos="1361"/>
        </w:tabs>
        <w:rPr>
          <w:rFonts w:eastAsia="MS Mincho"/>
          <w:sz w:val="20"/>
          <w:szCs w:val="20"/>
          <w:lang w:eastAsia="ja-JP"/>
        </w:rPr>
      </w:pPr>
      <w:r w:rsidRPr="004C4F67">
        <w:rPr>
          <w:rFonts w:eastAsia="MS Mincho"/>
          <w:sz w:val="20"/>
          <w:szCs w:val="20"/>
          <w:lang w:eastAsia="ja-JP"/>
        </w:rPr>
        <w:t>This resource contains extracts from The Western Australian Curriculum Version 8.1. © School Curriculum and Standards Authority.</w:t>
      </w:r>
    </w:p>
    <w:p w:rsidR="004C4F67" w:rsidRPr="004C4F67" w:rsidRDefault="004C4F67" w:rsidP="004C4F67">
      <w:pPr>
        <w:tabs>
          <w:tab w:val="left" w:pos="454"/>
          <w:tab w:val="left" w:pos="907"/>
          <w:tab w:val="left" w:pos="1361"/>
        </w:tabs>
        <w:rPr>
          <w:rFonts w:eastAsia="MS Mincho"/>
          <w:sz w:val="20"/>
          <w:szCs w:val="20"/>
          <w:lang w:eastAsia="ja-JP"/>
        </w:rPr>
      </w:pPr>
      <w:r w:rsidRPr="004C4F67">
        <w:rPr>
          <w:rFonts w:eastAsia="MS Mincho"/>
          <w:sz w:val="20"/>
          <w:szCs w:val="20"/>
          <w:lang w:eastAsia="ja-JP"/>
        </w:rPr>
        <w:t>The unaltered and most up to date version of this material is located at http://wacurriculum.scsa.wa.edu.au/</w:t>
      </w:r>
    </w:p>
    <w:p w:rsidR="006C294F" w:rsidRDefault="006C294F" w:rsidP="006C294F">
      <w:pPr>
        <w:spacing w:before="0" w:after="0"/>
        <w:rPr>
          <w:rFonts w:ascii="Segoe UI" w:hAnsi="Segoe UI" w:cs="Segoe UI"/>
          <w:sz w:val="21"/>
          <w:szCs w:val="21"/>
        </w:rPr>
      </w:pPr>
      <w:r>
        <w:rPr>
          <w:rFonts w:asciiTheme="minorHAnsi" w:hAnsiTheme="minorHAnsi" w:cs="Arial"/>
          <w:noProof/>
          <w:sz w:val="22"/>
          <w:szCs w:val="22"/>
        </w:rPr>
        <w:drawing>
          <wp:anchor distT="0" distB="0" distL="114300" distR="114300" simplePos="0" relativeHeight="252108800" behindDoc="1" locked="0" layoutInCell="1" allowOverlap="1" wp14:anchorId="1B1C9864" wp14:editId="330EFB83">
            <wp:simplePos x="0" y="0"/>
            <wp:positionH relativeFrom="column">
              <wp:posOffset>0</wp:posOffset>
            </wp:positionH>
            <wp:positionV relativeFrom="paragraph">
              <wp:posOffset>1905</wp:posOffset>
            </wp:positionV>
            <wp:extent cx="1019175" cy="356235"/>
            <wp:effectExtent l="0" t="0" r="952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80px-Cc-by-nc_icon.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9175" cy="356235"/>
                    </a:xfrm>
                    <a:prstGeom prst="rect">
                      <a:avLst/>
                    </a:prstGeom>
                  </pic:spPr>
                </pic:pic>
              </a:graphicData>
            </a:graphic>
            <wp14:sizeRelH relativeFrom="page">
              <wp14:pctWidth>0</wp14:pctWidth>
            </wp14:sizeRelH>
            <wp14:sizeRelV relativeFrom="page">
              <wp14:pctHeight>0</wp14:pctHeight>
            </wp14:sizeRelV>
          </wp:anchor>
        </w:drawing>
      </w:r>
      <w:hyperlink r:id="rId14" w:history="1">
        <w:r w:rsidRPr="0062153E">
          <w:rPr>
            <w:rStyle w:val="Hyperlink"/>
            <w:rFonts w:ascii="Segoe UI" w:hAnsi="Segoe UI" w:cs="Segoe UI"/>
            <w:sz w:val="21"/>
            <w:szCs w:val="21"/>
          </w:rPr>
          <w:t>https://creativecommons.org/licenses/by-nc/4.0/</w:t>
        </w:r>
      </w:hyperlink>
    </w:p>
    <w:p w:rsidR="004C4F67" w:rsidRDefault="004C4F67">
      <w:pPr>
        <w:spacing w:before="0" w:after="0"/>
      </w:pPr>
      <w:r>
        <w:br w:type="page"/>
      </w:r>
    </w:p>
    <w:p w:rsidR="004C4F67" w:rsidRDefault="004C4F67">
      <w:pPr>
        <w:spacing w:before="0" w:after="0"/>
      </w:pPr>
    </w:p>
    <w:p w:rsidR="00137F47" w:rsidRPr="001C1E24" w:rsidRDefault="006C2A43" w:rsidP="006C2A43">
      <w:pPr>
        <w:pStyle w:val="Heading1"/>
        <w:jc w:val="center"/>
        <w:rPr>
          <w:color w:val="B31E8E"/>
        </w:rPr>
      </w:pPr>
      <w:r w:rsidRPr="001C1E24">
        <w:rPr>
          <w:color w:val="B31E8E"/>
        </w:rPr>
        <w:t>Contents</w:t>
      </w:r>
    </w:p>
    <w:p w:rsidR="0051229C" w:rsidRDefault="0051229C" w:rsidP="00137F47"/>
    <w:tbl>
      <w:tblPr>
        <w:tblStyle w:val="TableGrid"/>
        <w:tblW w:w="0" w:type="auto"/>
        <w:tblBorders>
          <w:top w:val="single" w:sz="12" w:space="0" w:color="B31E8E"/>
          <w:left w:val="single" w:sz="12" w:space="0" w:color="B31E8E"/>
          <w:bottom w:val="single" w:sz="12" w:space="0" w:color="B31E8E"/>
          <w:right w:val="single" w:sz="12" w:space="0" w:color="B31E8E"/>
          <w:insideH w:val="single" w:sz="8" w:space="0" w:color="B31E8E"/>
          <w:insideV w:val="single" w:sz="8" w:space="0" w:color="B31E8E"/>
        </w:tblBorders>
        <w:tblLook w:val="04A0" w:firstRow="1" w:lastRow="0" w:firstColumn="1" w:lastColumn="0" w:noHBand="0" w:noVBand="1"/>
      </w:tblPr>
      <w:tblGrid>
        <w:gridCol w:w="2042"/>
        <w:gridCol w:w="5388"/>
        <w:gridCol w:w="2286"/>
      </w:tblGrid>
      <w:tr w:rsidR="008B000E" w:rsidTr="000F194B">
        <w:trPr>
          <w:trHeight w:val="794"/>
        </w:trPr>
        <w:tc>
          <w:tcPr>
            <w:tcW w:w="2093" w:type="dxa"/>
            <w:tcBorders>
              <w:top w:val="single" w:sz="12" w:space="0" w:color="B31E8E"/>
              <w:bottom w:val="single" w:sz="12" w:space="0" w:color="B31E8E"/>
            </w:tcBorders>
            <w:shd w:val="clear" w:color="auto" w:fill="FCEAF8"/>
            <w:vAlign w:val="center"/>
          </w:tcPr>
          <w:p w:rsidR="008B000E" w:rsidRPr="008B000E" w:rsidRDefault="008B000E" w:rsidP="000F194B">
            <w:pPr>
              <w:jc w:val="center"/>
              <w:rPr>
                <w:b/>
              </w:rPr>
            </w:pPr>
            <w:r>
              <w:rPr>
                <w:b/>
              </w:rPr>
              <w:t>Day</w:t>
            </w:r>
          </w:p>
        </w:tc>
        <w:tc>
          <w:tcPr>
            <w:tcW w:w="5528" w:type="dxa"/>
            <w:tcBorders>
              <w:top w:val="single" w:sz="12" w:space="0" w:color="B31E8E"/>
              <w:bottom w:val="single" w:sz="12" w:space="0" w:color="B31E8E"/>
            </w:tcBorders>
            <w:shd w:val="clear" w:color="auto" w:fill="FCEAF8"/>
            <w:vAlign w:val="center"/>
          </w:tcPr>
          <w:p w:rsidR="008B000E" w:rsidRPr="008B000E" w:rsidRDefault="008B000E" w:rsidP="000F194B">
            <w:pPr>
              <w:jc w:val="center"/>
              <w:rPr>
                <w:b/>
              </w:rPr>
            </w:pPr>
            <w:r>
              <w:rPr>
                <w:b/>
              </w:rPr>
              <w:t>Title</w:t>
            </w:r>
          </w:p>
        </w:tc>
        <w:tc>
          <w:tcPr>
            <w:tcW w:w="2341" w:type="dxa"/>
            <w:tcBorders>
              <w:top w:val="single" w:sz="12" w:space="0" w:color="B31E8E"/>
              <w:bottom w:val="single" w:sz="12" w:space="0" w:color="B31E8E"/>
            </w:tcBorders>
            <w:shd w:val="clear" w:color="auto" w:fill="FCEAF8"/>
            <w:vAlign w:val="center"/>
          </w:tcPr>
          <w:p w:rsidR="008B000E" w:rsidRPr="008B000E" w:rsidRDefault="008B000E" w:rsidP="000F194B">
            <w:pPr>
              <w:jc w:val="center"/>
              <w:rPr>
                <w:b/>
              </w:rPr>
            </w:pPr>
            <w:r>
              <w:rPr>
                <w:b/>
              </w:rPr>
              <w:t>Page</w:t>
            </w:r>
          </w:p>
        </w:tc>
      </w:tr>
      <w:tr w:rsidR="008B000E" w:rsidTr="000F194B">
        <w:trPr>
          <w:trHeight w:val="794"/>
        </w:trPr>
        <w:tc>
          <w:tcPr>
            <w:tcW w:w="2093" w:type="dxa"/>
            <w:tcBorders>
              <w:top w:val="single" w:sz="12" w:space="0" w:color="B31E8E"/>
            </w:tcBorders>
            <w:vAlign w:val="center"/>
          </w:tcPr>
          <w:p w:rsidR="008B000E" w:rsidRDefault="008B000E" w:rsidP="000F194B">
            <w:pPr>
              <w:jc w:val="center"/>
            </w:pPr>
            <w:r>
              <w:t>1</w:t>
            </w:r>
          </w:p>
        </w:tc>
        <w:tc>
          <w:tcPr>
            <w:tcW w:w="5528" w:type="dxa"/>
            <w:tcBorders>
              <w:top w:val="single" w:sz="12" w:space="0" w:color="B31E8E"/>
            </w:tcBorders>
            <w:vAlign w:val="center"/>
          </w:tcPr>
          <w:p w:rsidR="008B000E" w:rsidRDefault="008B000E" w:rsidP="000F194B">
            <w:pPr>
              <w:jc w:val="center"/>
            </w:pPr>
            <w:r>
              <w:t>A digital world</w:t>
            </w:r>
          </w:p>
        </w:tc>
        <w:tc>
          <w:tcPr>
            <w:tcW w:w="2341" w:type="dxa"/>
            <w:tcBorders>
              <w:top w:val="single" w:sz="12" w:space="0" w:color="B31E8E"/>
            </w:tcBorders>
            <w:vAlign w:val="center"/>
          </w:tcPr>
          <w:p w:rsidR="008B000E" w:rsidRDefault="008B000E" w:rsidP="000F194B">
            <w:pPr>
              <w:jc w:val="center"/>
            </w:pPr>
            <w:r>
              <w:t>5</w:t>
            </w:r>
          </w:p>
        </w:tc>
      </w:tr>
      <w:tr w:rsidR="008B000E" w:rsidTr="000F194B">
        <w:trPr>
          <w:trHeight w:val="794"/>
        </w:trPr>
        <w:tc>
          <w:tcPr>
            <w:tcW w:w="2093" w:type="dxa"/>
            <w:vAlign w:val="center"/>
          </w:tcPr>
          <w:p w:rsidR="008B000E" w:rsidRDefault="008B000E" w:rsidP="000F194B">
            <w:pPr>
              <w:jc w:val="center"/>
            </w:pPr>
            <w:r>
              <w:t>2</w:t>
            </w:r>
          </w:p>
        </w:tc>
        <w:tc>
          <w:tcPr>
            <w:tcW w:w="5528" w:type="dxa"/>
            <w:vAlign w:val="center"/>
          </w:tcPr>
          <w:p w:rsidR="008B000E" w:rsidRDefault="008B000E" w:rsidP="000F194B">
            <w:pPr>
              <w:jc w:val="center"/>
            </w:pPr>
            <w:r>
              <w:t>Changing technology</w:t>
            </w:r>
          </w:p>
        </w:tc>
        <w:tc>
          <w:tcPr>
            <w:tcW w:w="2341" w:type="dxa"/>
            <w:vAlign w:val="center"/>
          </w:tcPr>
          <w:p w:rsidR="008B000E" w:rsidRDefault="008B000E" w:rsidP="000479CB">
            <w:pPr>
              <w:jc w:val="center"/>
            </w:pPr>
            <w:r>
              <w:t>1</w:t>
            </w:r>
            <w:r w:rsidR="000479CB">
              <w:t>0</w:t>
            </w:r>
          </w:p>
        </w:tc>
      </w:tr>
      <w:tr w:rsidR="008B000E" w:rsidTr="000F194B">
        <w:trPr>
          <w:trHeight w:val="794"/>
        </w:trPr>
        <w:tc>
          <w:tcPr>
            <w:tcW w:w="2093" w:type="dxa"/>
            <w:vAlign w:val="center"/>
          </w:tcPr>
          <w:p w:rsidR="008B000E" w:rsidRDefault="008B000E" w:rsidP="000F194B">
            <w:pPr>
              <w:jc w:val="center"/>
            </w:pPr>
            <w:r>
              <w:t>3</w:t>
            </w:r>
          </w:p>
        </w:tc>
        <w:tc>
          <w:tcPr>
            <w:tcW w:w="5528" w:type="dxa"/>
            <w:vAlign w:val="center"/>
          </w:tcPr>
          <w:p w:rsidR="008B000E" w:rsidRDefault="008B000E" w:rsidP="000F194B">
            <w:pPr>
              <w:jc w:val="center"/>
            </w:pPr>
            <w:r>
              <w:t>A million tiny pieces</w:t>
            </w:r>
          </w:p>
        </w:tc>
        <w:tc>
          <w:tcPr>
            <w:tcW w:w="2341" w:type="dxa"/>
            <w:vAlign w:val="center"/>
          </w:tcPr>
          <w:p w:rsidR="008B000E" w:rsidRDefault="000479CB" w:rsidP="007E5579">
            <w:pPr>
              <w:jc w:val="center"/>
            </w:pPr>
            <w:r>
              <w:t>1</w:t>
            </w:r>
            <w:r w:rsidR="007E5579">
              <w:t>4</w:t>
            </w:r>
          </w:p>
        </w:tc>
      </w:tr>
      <w:tr w:rsidR="008B000E" w:rsidTr="000F194B">
        <w:trPr>
          <w:trHeight w:val="794"/>
        </w:trPr>
        <w:tc>
          <w:tcPr>
            <w:tcW w:w="2093" w:type="dxa"/>
            <w:vAlign w:val="center"/>
          </w:tcPr>
          <w:p w:rsidR="008B000E" w:rsidRDefault="008B000E" w:rsidP="000F194B">
            <w:pPr>
              <w:jc w:val="center"/>
            </w:pPr>
            <w:r>
              <w:t>4</w:t>
            </w:r>
          </w:p>
        </w:tc>
        <w:tc>
          <w:tcPr>
            <w:tcW w:w="5528" w:type="dxa"/>
            <w:vAlign w:val="center"/>
          </w:tcPr>
          <w:p w:rsidR="008B000E" w:rsidRDefault="000F194B" w:rsidP="000F194B">
            <w:pPr>
              <w:jc w:val="center"/>
            </w:pPr>
            <w:r>
              <w:t>Making pathways</w:t>
            </w:r>
          </w:p>
        </w:tc>
        <w:tc>
          <w:tcPr>
            <w:tcW w:w="2341" w:type="dxa"/>
            <w:vAlign w:val="center"/>
          </w:tcPr>
          <w:p w:rsidR="008B000E" w:rsidRDefault="000479CB" w:rsidP="007E5579">
            <w:pPr>
              <w:jc w:val="center"/>
            </w:pPr>
            <w:r>
              <w:t>1</w:t>
            </w:r>
            <w:r w:rsidR="007E5579">
              <w:t>7</w:t>
            </w:r>
          </w:p>
        </w:tc>
      </w:tr>
      <w:tr w:rsidR="008B000E" w:rsidTr="000F194B">
        <w:trPr>
          <w:trHeight w:val="794"/>
        </w:trPr>
        <w:tc>
          <w:tcPr>
            <w:tcW w:w="2093" w:type="dxa"/>
            <w:vAlign w:val="center"/>
          </w:tcPr>
          <w:p w:rsidR="008B000E" w:rsidRDefault="008B000E" w:rsidP="000F194B">
            <w:pPr>
              <w:jc w:val="center"/>
            </w:pPr>
            <w:r>
              <w:t>5</w:t>
            </w:r>
          </w:p>
        </w:tc>
        <w:tc>
          <w:tcPr>
            <w:tcW w:w="5528" w:type="dxa"/>
            <w:vAlign w:val="center"/>
          </w:tcPr>
          <w:p w:rsidR="008B000E" w:rsidRDefault="000F194B" w:rsidP="000F194B">
            <w:pPr>
              <w:jc w:val="center"/>
            </w:pPr>
            <w:r>
              <w:t>Computer programs</w:t>
            </w:r>
          </w:p>
        </w:tc>
        <w:tc>
          <w:tcPr>
            <w:tcW w:w="2341" w:type="dxa"/>
            <w:vAlign w:val="center"/>
          </w:tcPr>
          <w:p w:rsidR="008B000E" w:rsidRDefault="000479CB" w:rsidP="007E5579">
            <w:pPr>
              <w:jc w:val="center"/>
            </w:pPr>
            <w:r>
              <w:t>2</w:t>
            </w:r>
            <w:r w:rsidR="007E5579">
              <w:t>2</w:t>
            </w:r>
          </w:p>
        </w:tc>
      </w:tr>
      <w:tr w:rsidR="008B000E" w:rsidTr="000F194B">
        <w:trPr>
          <w:trHeight w:val="794"/>
        </w:trPr>
        <w:tc>
          <w:tcPr>
            <w:tcW w:w="2093" w:type="dxa"/>
            <w:vAlign w:val="center"/>
          </w:tcPr>
          <w:p w:rsidR="008B000E" w:rsidRDefault="008B000E" w:rsidP="000F194B">
            <w:pPr>
              <w:jc w:val="center"/>
            </w:pPr>
            <w:r>
              <w:t>6</w:t>
            </w:r>
          </w:p>
        </w:tc>
        <w:tc>
          <w:tcPr>
            <w:tcW w:w="5528" w:type="dxa"/>
            <w:vAlign w:val="center"/>
          </w:tcPr>
          <w:p w:rsidR="008B000E" w:rsidRDefault="000F194B" w:rsidP="000F194B">
            <w:pPr>
              <w:jc w:val="center"/>
            </w:pPr>
            <w:r>
              <w:t>Let’s get coding</w:t>
            </w:r>
          </w:p>
        </w:tc>
        <w:tc>
          <w:tcPr>
            <w:tcW w:w="2341" w:type="dxa"/>
            <w:vAlign w:val="center"/>
          </w:tcPr>
          <w:p w:rsidR="008B000E" w:rsidRDefault="000479CB" w:rsidP="007E5579">
            <w:pPr>
              <w:jc w:val="center"/>
            </w:pPr>
            <w:r>
              <w:t>2</w:t>
            </w:r>
            <w:r w:rsidR="007E5579">
              <w:t>5</w:t>
            </w:r>
          </w:p>
        </w:tc>
      </w:tr>
      <w:tr w:rsidR="008B000E" w:rsidTr="000F194B">
        <w:trPr>
          <w:trHeight w:val="794"/>
        </w:trPr>
        <w:tc>
          <w:tcPr>
            <w:tcW w:w="2093" w:type="dxa"/>
            <w:vAlign w:val="center"/>
          </w:tcPr>
          <w:p w:rsidR="008B000E" w:rsidRDefault="008B000E" w:rsidP="000F194B">
            <w:pPr>
              <w:jc w:val="center"/>
            </w:pPr>
            <w:r>
              <w:t>7</w:t>
            </w:r>
          </w:p>
        </w:tc>
        <w:tc>
          <w:tcPr>
            <w:tcW w:w="5528" w:type="dxa"/>
            <w:vAlign w:val="center"/>
          </w:tcPr>
          <w:p w:rsidR="008B000E" w:rsidRDefault="000F194B" w:rsidP="000F194B">
            <w:pPr>
              <w:jc w:val="center"/>
            </w:pPr>
            <w:r>
              <w:t>Discovering more skills</w:t>
            </w:r>
          </w:p>
        </w:tc>
        <w:tc>
          <w:tcPr>
            <w:tcW w:w="2341" w:type="dxa"/>
            <w:vAlign w:val="center"/>
          </w:tcPr>
          <w:p w:rsidR="008B000E" w:rsidRDefault="000479CB" w:rsidP="007E5579">
            <w:pPr>
              <w:jc w:val="center"/>
            </w:pPr>
            <w:r>
              <w:t>2</w:t>
            </w:r>
            <w:r w:rsidR="00A3171F">
              <w:t>8</w:t>
            </w:r>
          </w:p>
        </w:tc>
      </w:tr>
      <w:tr w:rsidR="008B000E" w:rsidTr="000F194B">
        <w:trPr>
          <w:trHeight w:val="794"/>
        </w:trPr>
        <w:tc>
          <w:tcPr>
            <w:tcW w:w="2093" w:type="dxa"/>
            <w:vAlign w:val="center"/>
          </w:tcPr>
          <w:p w:rsidR="008B000E" w:rsidRDefault="008B000E" w:rsidP="000F194B">
            <w:pPr>
              <w:jc w:val="center"/>
            </w:pPr>
            <w:r>
              <w:t>8</w:t>
            </w:r>
          </w:p>
        </w:tc>
        <w:tc>
          <w:tcPr>
            <w:tcW w:w="5528" w:type="dxa"/>
            <w:vAlign w:val="center"/>
          </w:tcPr>
          <w:p w:rsidR="008B000E" w:rsidRDefault="008B000E" w:rsidP="000F194B">
            <w:pPr>
              <w:jc w:val="center"/>
            </w:pPr>
            <w:r>
              <w:t>Projects</w:t>
            </w:r>
          </w:p>
        </w:tc>
        <w:tc>
          <w:tcPr>
            <w:tcW w:w="2341" w:type="dxa"/>
            <w:vAlign w:val="center"/>
          </w:tcPr>
          <w:p w:rsidR="008B000E" w:rsidRDefault="000F29F9" w:rsidP="00A3171F">
            <w:pPr>
              <w:jc w:val="center"/>
            </w:pPr>
            <w:r>
              <w:t>29</w:t>
            </w:r>
          </w:p>
        </w:tc>
      </w:tr>
      <w:tr w:rsidR="008B000E" w:rsidTr="000F194B">
        <w:trPr>
          <w:trHeight w:val="794"/>
        </w:trPr>
        <w:tc>
          <w:tcPr>
            <w:tcW w:w="2093" w:type="dxa"/>
            <w:vAlign w:val="center"/>
          </w:tcPr>
          <w:p w:rsidR="008B000E" w:rsidRDefault="008B000E" w:rsidP="000F194B">
            <w:pPr>
              <w:jc w:val="center"/>
            </w:pPr>
            <w:r>
              <w:t>9</w:t>
            </w:r>
          </w:p>
        </w:tc>
        <w:tc>
          <w:tcPr>
            <w:tcW w:w="5528" w:type="dxa"/>
            <w:vAlign w:val="center"/>
          </w:tcPr>
          <w:p w:rsidR="008B000E" w:rsidRDefault="008B000E" w:rsidP="000F194B">
            <w:pPr>
              <w:jc w:val="center"/>
            </w:pPr>
            <w:r>
              <w:t>I am a programmer!</w:t>
            </w:r>
          </w:p>
        </w:tc>
        <w:tc>
          <w:tcPr>
            <w:tcW w:w="2341" w:type="dxa"/>
            <w:vAlign w:val="center"/>
          </w:tcPr>
          <w:p w:rsidR="008B000E" w:rsidRDefault="000F29F9" w:rsidP="00A3171F">
            <w:pPr>
              <w:jc w:val="center"/>
            </w:pPr>
            <w:r>
              <w:t>31</w:t>
            </w:r>
          </w:p>
        </w:tc>
      </w:tr>
      <w:tr w:rsidR="008B000E" w:rsidTr="000F194B">
        <w:trPr>
          <w:trHeight w:val="794"/>
        </w:trPr>
        <w:tc>
          <w:tcPr>
            <w:tcW w:w="2093" w:type="dxa"/>
            <w:vAlign w:val="center"/>
          </w:tcPr>
          <w:p w:rsidR="008B000E" w:rsidRDefault="008B000E" w:rsidP="000F194B">
            <w:pPr>
              <w:jc w:val="center"/>
            </w:pPr>
            <w:r>
              <w:t>10</w:t>
            </w:r>
          </w:p>
        </w:tc>
        <w:tc>
          <w:tcPr>
            <w:tcW w:w="5528" w:type="dxa"/>
            <w:vAlign w:val="center"/>
          </w:tcPr>
          <w:p w:rsidR="008B000E" w:rsidRDefault="008B000E" w:rsidP="000F194B">
            <w:pPr>
              <w:jc w:val="center"/>
            </w:pPr>
            <w:r>
              <w:t>Programmer plus!</w:t>
            </w:r>
          </w:p>
        </w:tc>
        <w:tc>
          <w:tcPr>
            <w:tcW w:w="2341" w:type="dxa"/>
            <w:vAlign w:val="center"/>
          </w:tcPr>
          <w:p w:rsidR="008B000E" w:rsidRDefault="000479CB" w:rsidP="000F29F9">
            <w:pPr>
              <w:jc w:val="center"/>
            </w:pPr>
            <w:r>
              <w:t>3</w:t>
            </w:r>
            <w:r w:rsidR="000F29F9">
              <w:t>3</w:t>
            </w:r>
          </w:p>
        </w:tc>
      </w:tr>
      <w:tr w:rsidR="008B000E" w:rsidTr="000F194B">
        <w:trPr>
          <w:trHeight w:val="794"/>
        </w:trPr>
        <w:tc>
          <w:tcPr>
            <w:tcW w:w="2093" w:type="dxa"/>
            <w:vAlign w:val="center"/>
          </w:tcPr>
          <w:p w:rsidR="008B000E" w:rsidRDefault="008B000E" w:rsidP="000F194B">
            <w:pPr>
              <w:jc w:val="center"/>
            </w:pPr>
          </w:p>
        </w:tc>
        <w:tc>
          <w:tcPr>
            <w:tcW w:w="5528" w:type="dxa"/>
            <w:vAlign w:val="center"/>
          </w:tcPr>
          <w:p w:rsidR="008B000E" w:rsidRDefault="008B000E" w:rsidP="000F194B">
            <w:pPr>
              <w:jc w:val="center"/>
            </w:pPr>
            <w:r>
              <w:t>Reflection</w:t>
            </w:r>
          </w:p>
        </w:tc>
        <w:tc>
          <w:tcPr>
            <w:tcW w:w="2341" w:type="dxa"/>
            <w:vAlign w:val="center"/>
          </w:tcPr>
          <w:p w:rsidR="008B000E" w:rsidRDefault="000479CB" w:rsidP="000F29F9">
            <w:pPr>
              <w:jc w:val="center"/>
            </w:pPr>
            <w:r>
              <w:t>3</w:t>
            </w:r>
            <w:r w:rsidR="000F29F9">
              <w:t>4</w:t>
            </w:r>
          </w:p>
        </w:tc>
      </w:tr>
      <w:tr w:rsidR="008B000E" w:rsidTr="000F194B">
        <w:trPr>
          <w:trHeight w:val="794"/>
        </w:trPr>
        <w:tc>
          <w:tcPr>
            <w:tcW w:w="2093" w:type="dxa"/>
            <w:vAlign w:val="center"/>
          </w:tcPr>
          <w:p w:rsidR="008B000E" w:rsidRDefault="008B000E" w:rsidP="000F194B">
            <w:pPr>
              <w:jc w:val="center"/>
            </w:pPr>
          </w:p>
        </w:tc>
        <w:tc>
          <w:tcPr>
            <w:tcW w:w="5528" w:type="dxa"/>
            <w:vAlign w:val="center"/>
          </w:tcPr>
          <w:p w:rsidR="008B000E" w:rsidRDefault="008B000E" w:rsidP="000F194B">
            <w:pPr>
              <w:jc w:val="center"/>
            </w:pPr>
            <w:r>
              <w:t>Set return checklist</w:t>
            </w:r>
          </w:p>
        </w:tc>
        <w:tc>
          <w:tcPr>
            <w:tcW w:w="2341" w:type="dxa"/>
            <w:vAlign w:val="center"/>
          </w:tcPr>
          <w:p w:rsidR="008B000E" w:rsidRDefault="000479CB" w:rsidP="000F29F9">
            <w:pPr>
              <w:jc w:val="center"/>
            </w:pPr>
            <w:r>
              <w:t>3</w:t>
            </w:r>
            <w:r w:rsidR="000F29F9">
              <w:t>4</w:t>
            </w:r>
          </w:p>
        </w:tc>
      </w:tr>
    </w:tbl>
    <w:p w:rsidR="0051229C" w:rsidRDefault="0051229C" w:rsidP="00137F47"/>
    <w:p w:rsidR="0051229C" w:rsidRDefault="0051229C" w:rsidP="00137F47"/>
    <w:p w:rsidR="0051229C" w:rsidRDefault="0051229C">
      <w:pPr>
        <w:spacing w:before="0" w:after="0"/>
      </w:pPr>
      <w:r>
        <w:br w:type="page"/>
      </w:r>
    </w:p>
    <w:tbl>
      <w:tblPr>
        <w:tblStyle w:val="TableGrid"/>
        <w:tblW w:w="0" w:type="auto"/>
        <w:tblLook w:val="04A0" w:firstRow="1" w:lastRow="0" w:firstColumn="1" w:lastColumn="0" w:noHBand="0" w:noVBand="1"/>
      </w:tblPr>
      <w:tblGrid>
        <w:gridCol w:w="9716"/>
      </w:tblGrid>
      <w:tr w:rsidR="0051229C" w:rsidTr="009757EF">
        <w:trPr>
          <w:trHeight w:val="737"/>
        </w:trPr>
        <w:tc>
          <w:tcPr>
            <w:tcW w:w="9962" w:type="dxa"/>
            <w:tcBorders>
              <w:top w:val="single" w:sz="12" w:space="0" w:color="B31E90"/>
              <w:left w:val="single" w:sz="12" w:space="0" w:color="B31E90"/>
              <w:bottom w:val="single" w:sz="12" w:space="0" w:color="B31E90"/>
              <w:right w:val="single" w:sz="12" w:space="0" w:color="B31E90"/>
            </w:tcBorders>
            <w:shd w:val="clear" w:color="auto" w:fill="FCE0ED"/>
          </w:tcPr>
          <w:p w:rsidR="0051229C" w:rsidRPr="0051229C" w:rsidRDefault="006B7347" w:rsidP="006B7347">
            <w:pPr>
              <w:pStyle w:val="Heading2"/>
              <w:jc w:val="center"/>
              <w:outlineLvl w:val="1"/>
              <w:rPr>
                <w:sz w:val="36"/>
                <w:szCs w:val="36"/>
              </w:rPr>
            </w:pPr>
            <w:r>
              <w:rPr>
                <w:sz w:val="36"/>
                <w:szCs w:val="36"/>
              </w:rPr>
              <w:lastRenderedPageBreak/>
              <w:t>Home Tutor</w:t>
            </w:r>
            <w:r w:rsidR="0051229C">
              <w:rPr>
                <w:sz w:val="36"/>
                <w:szCs w:val="36"/>
              </w:rPr>
              <w:t xml:space="preserve"> information</w:t>
            </w:r>
          </w:p>
        </w:tc>
      </w:tr>
      <w:tr w:rsidR="0051229C" w:rsidTr="009757EF">
        <w:trPr>
          <w:trHeight w:val="737"/>
        </w:trPr>
        <w:tc>
          <w:tcPr>
            <w:tcW w:w="9962" w:type="dxa"/>
            <w:tcBorders>
              <w:top w:val="single" w:sz="12" w:space="0" w:color="B31E90"/>
              <w:left w:val="nil"/>
              <w:bottom w:val="single" w:sz="12" w:space="0" w:color="B31E8E"/>
              <w:right w:val="nil"/>
            </w:tcBorders>
          </w:tcPr>
          <w:p w:rsidR="0051229C" w:rsidRDefault="0051229C" w:rsidP="0051229C">
            <w:pPr>
              <w:pStyle w:val="Heading2"/>
              <w:jc w:val="center"/>
              <w:outlineLvl w:val="1"/>
              <w:rPr>
                <w:sz w:val="36"/>
                <w:szCs w:val="36"/>
              </w:rPr>
            </w:pPr>
          </w:p>
        </w:tc>
      </w:tr>
      <w:tr w:rsidR="0051229C" w:rsidTr="00A22818">
        <w:trPr>
          <w:trHeight w:val="737"/>
        </w:trPr>
        <w:tc>
          <w:tcPr>
            <w:tcW w:w="9962" w:type="dxa"/>
            <w:tcBorders>
              <w:top w:val="single" w:sz="12" w:space="0" w:color="B31E8E"/>
              <w:left w:val="single" w:sz="12" w:space="0" w:color="B31E8E"/>
              <w:bottom w:val="single" w:sz="12" w:space="0" w:color="B31E8E"/>
              <w:right w:val="single" w:sz="12" w:space="0" w:color="B31E8E"/>
            </w:tcBorders>
            <w:shd w:val="clear" w:color="auto" w:fill="auto"/>
            <w:vAlign w:val="center"/>
          </w:tcPr>
          <w:p w:rsidR="009757EF" w:rsidRDefault="009757EF" w:rsidP="00A22818">
            <w:r>
              <w:t>This guide is designed to help you support the student. Please use the teaching and discussion points to ensure the student fully understands the concepts and skills presented in the Set.</w:t>
            </w:r>
          </w:p>
          <w:p w:rsidR="009757EF" w:rsidRDefault="009757EF" w:rsidP="00A22818">
            <w:r>
              <w:t>Please use the answers as a guide to marking the student work.</w:t>
            </w:r>
          </w:p>
          <w:p w:rsidR="0051229C" w:rsidRDefault="009757EF" w:rsidP="00A22818">
            <w:r>
              <w:t xml:space="preserve">Mark each task as the student completes it, showing ticks, comments and prompts where appropriate. Encourage your student to expand on answers, use vocabulary relevant to the topic. </w:t>
            </w:r>
          </w:p>
        </w:tc>
      </w:tr>
      <w:tr w:rsidR="00A22818" w:rsidTr="00A22818">
        <w:trPr>
          <w:trHeight w:val="737"/>
        </w:trPr>
        <w:tc>
          <w:tcPr>
            <w:tcW w:w="9962" w:type="dxa"/>
            <w:tcBorders>
              <w:top w:val="single" w:sz="12" w:space="0" w:color="B31E8E"/>
              <w:left w:val="single" w:sz="12" w:space="0" w:color="B31E8E"/>
              <w:bottom w:val="single" w:sz="12" w:space="0" w:color="B31E8E"/>
              <w:right w:val="single" w:sz="12" w:space="0" w:color="B31E8E"/>
            </w:tcBorders>
            <w:shd w:val="clear" w:color="auto" w:fill="auto"/>
            <w:vAlign w:val="center"/>
          </w:tcPr>
          <w:p w:rsidR="00A22818" w:rsidRDefault="00A22818" w:rsidP="00A22818">
            <w:r>
              <w:t xml:space="preserve">Students are required to transfer photographs and videos from mobile phone or cameras to computers. Please help the student </w:t>
            </w:r>
            <w:r w:rsidRPr="00A22818">
              <w:rPr>
                <w:b/>
              </w:rPr>
              <w:t>reduce the size</w:t>
            </w:r>
            <w:r>
              <w:t xml:space="preserve"> of these before incorporating them into documents, slide shows etc.</w:t>
            </w:r>
          </w:p>
        </w:tc>
      </w:tr>
      <w:tr w:rsidR="00A22818" w:rsidTr="00A22818">
        <w:trPr>
          <w:trHeight w:val="737"/>
        </w:trPr>
        <w:tc>
          <w:tcPr>
            <w:tcW w:w="9962" w:type="dxa"/>
            <w:tcBorders>
              <w:top w:val="single" w:sz="12" w:space="0" w:color="B31E8E"/>
              <w:left w:val="single" w:sz="12" w:space="0" w:color="B31E8E"/>
              <w:bottom w:val="single" w:sz="12" w:space="0" w:color="B31E8E"/>
              <w:right w:val="single" w:sz="12" w:space="0" w:color="B31E8E"/>
            </w:tcBorders>
            <w:shd w:val="clear" w:color="auto" w:fill="auto"/>
            <w:vAlign w:val="center"/>
          </w:tcPr>
          <w:p w:rsidR="00A22818" w:rsidRDefault="00A22818" w:rsidP="00A22818">
            <w:r>
              <w:t xml:space="preserve">Students are required to save photographs and videos to send to the teacher. Please help the student </w:t>
            </w:r>
            <w:r w:rsidRPr="00A22818">
              <w:rPr>
                <w:b/>
              </w:rPr>
              <w:t>reduce the size</w:t>
            </w:r>
            <w:r>
              <w:t xml:space="preserve"> of these before sending them to the teacher via Moodle, email, IFEX or USB.</w:t>
            </w:r>
          </w:p>
        </w:tc>
      </w:tr>
      <w:tr w:rsidR="00A22818" w:rsidTr="00A22818">
        <w:trPr>
          <w:trHeight w:val="737"/>
        </w:trPr>
        <w:tc>
          <w:tcPr>
            <w:tcW w:w="9962" w:type="dxa"/>
            <w:tcBorders>
              <w:top w:val="single" w:sz="12" w:space="0" w:color="B31E8E"/>
              <w:left w:val="single" w:sz="12" w:space="0" w:color="B31E8E"/>
              <w:bottom w:val="single" w:sz="12" w:space="0" w:color="B31E8E"/>
              <w:right w:val="single" w:sz="12" w:space="0" w:color="B31E8E"/>
            </w:tcBorders>
            <w:shd w:val="clear" w:color="auto" w:fill="auto"/>
            <w:vAlign w:val="center"/>
          </w:tcPr>
          <w:p w:rsidR="00B52831" w:rsidRDefault="00A22818" w:rsidP="00A22818">
            <w:r>
              <w:t xml:space="preserve">Days 3, 4 and 5 require the student to </w:t>
            </w:r>
            <w:r w:rsidR="00B52831">
              <w:t xml:space="preserve">complete tasks using </w:t>
            </w:r>
            <w:r>
              <w:t xml:space="preserve">visual programming software </w:t>
            </w:r>
            <w:r w:rsidR="00B52831">
              <w:t>on a tablet, laptop or desktop computer. The options are</w:t>
            </w:r>
            <w:r>
              <w:t xml:space="preserve"> </w:t>
            </w:r>
            <w:r w:rsidR="00C1326A">
              <w:rPr>
                <w:i/>
              </w:rPr>
              <w:t>Lightbot or</w:t>
            </w:r>
            <w:r>
              <w:rPr>
                <w:i/>
              </w:rPr>
              <w:t xml:space="preserve"> </w:t>
            </w:r>
            <w:r w:rsidRPr="00A22818">
              <w:rPr>
                <w:i/>
              </w:rPr>
              <w:t>Scratch Junior</w:t>
            </w:r>
            <w:r>
              <w:t xml:space="preserve">. </w:t>
            </w:r>
            <w:r w:rsidR="00B52831">
              <w:t>These are free</w:t>
            </w:r>
            <w:r w:rsidR="00C1326A">
              <w:t xml:space="preserve"> programs</w:t>
            </w:r>
            <w:r w:rsidR="00B52831">
              <w:t>.</w:t>
            </w:r>
          </w:p>
          <w:p w:rsidR="00A22818" w:rsidRPr="00A22818" w:rsidRDefault="00A22818" w:rsidP="00B52831">
            <w:r>
              <w:t xml:space="preserve">Some tasks ask the student </w:t>
            </w:r>
            <w:r w:rsidR="00B52831">
              <w:t xml:space="preserve">to record his/her programming work </w:t>
            </w:r>
            <w:r>
              <w:t xml:space="preserve">using either photographs or videos. The student can use a mobile phone to </w:t>
            </w:r>
            <w:r w:rsidR="00B52831">
              <w:t>do this</w:t>
            </w:r>
            <w:r>
              <w:t>.</w:t>
            </w:r>
          </w:p>
        </w:tc>
      </w:tr>
    </w:tbl>
    <w:p w:rsidR="0051229C" w:rsidRDefault="0051229C" w:rsidP="00137F47"/>
    <w:p w:rsidR="0051229C" w:rsidRDefault="0051229C">
      <w:pPr>
        <w:spacing w:before="0" w:after="0"/>
      </w:pPr>
      <w:r>
        <w:br w:type="page"/>
      </w:r>
    </w:p>
    <w:tbl>
      <w:tblPr>
        <w:tblStyle w:val="TableGrid"/>
        <w:tblW w:w="0" w:type="auto"/>
        <w:tblLook w:val="04A0" w:firstRow="1" w:lastRow="0" w:firstColumn="1" w:lastColumn="0" w:noHBand="0" w:noVBand="1"/>
      </w:tblPr>
      <w:tblGrid>
        <w:gridCol w:w="9746"/>
      </w:tblGrid>
      <w:tr w:rsidR="0051229C" w:rsidTr="007A61A2">
        <w:trPr>
          <w:trHeight w:val="737"/>
        </w:trPr>
        <w:tc>
          <w:tcPr>
            <w:tcW w:w="9962" w:type="dxa"/>
            <w:tcBorders>
              <w:top w:val="nil"/>
              <w:left w:val="nil"/>
              <w:bottom w:val="nil"/>
              <w:right w:val="nil"/>
            </w:tcBorders>
            <w:shd w:val="clear" w:color="auto" w:fill="FCE0ED"/>
          </w:tcPr>
          <w:p w:rsidR="0051229C" w:rsidRDefault="000E3516" w:rsidP="00577298">
            <w:pPr>
              <w:pStyle w:val="Heading2"/>
              <w:jc w:val="center"/>
              <w:outlineLvl w:val="1"/>
              <w:rPr>
                <w:sz w:val="36"/>
                <w:szCs w:val="36"/>
              </w:rPr>
            </w:pPr>
            <w:r>
              <w:rPr>
                <w:sz w:val="36"/>
                <w:szCs w:val="36"/>
              </w:rPr>
              <w:lastRenderedPageBreak/>
              <w:t>Welcome to</w:t>
            </w:r>
          </w:p>
          <w:p w:rsidR="000E3516" w:rsidRPr="000E3516" w:rsidRDefault="00554C73" w:rsidP="000E3516">
            <w:pPr>
              <w:pStyle w:val="Heading2"/>
              <w:jc w:val="center"/>
              <w:outlineLvl w:val="1"/>
            </w:pPr>
            <w:r>
              <w:t>Living in a digital world</w:t>
            </w:r>
          </w:p>
        </w:tc>
      </w:tr>
      <w:tr w:rsidR="0051229C" w:rsidTr="00D363B4">
        <w:trPr>
          <w:trHeight w:val="907"/>
        </w:trPr>
        <w:tc>
          <w:tcPr>
            <w:tcW w:w="9962" w:type="dxa"/>
            <w:tcBorders>
              <w:top w:val="nil"/>
              <w:left w:val="nil"/>
              <w:bottom w:val="single" w:sz="12" w:space="0" w:color="B31E90"/>
              <w:right w:val="nil"/>
            </w:tcBorders>
            <w:vAlign w:val="center"/>
          </w:tcPr>
          <w:p w:rsidR="0051229C" w:rsidRPr="00D363B4" w:rsidRDefault="00D363B4" w:rsidP="00226378">
            <w:pPr>
              <w:rPr>
                <w:sz w:val="24"/>
              </w:rPr>
            </w:pPr>
            <w:r>
              <w:rPr>
                <w:sz w:val="24"/>
              </w:rPr>
              <w:t xml:space="preserve">NOTE: The student may not know much about the topic at this stage. The </w:t>
            </w:r>
            <w:r w:rsidR="00226378">
              <w:rPr>
                <w:sz w:val="24"/>
              </w:rPr>
              <w:t>initial</w:t>
            </w:r>
            <w:r>
              <w:rPr>
                <w:sz w:val="24"/>
              </w:rPr>
              <w:t xml:space="preserve"> activities are designed to </w:t>
            </w:r>
            <w:r w:rsidR="00226378">
              <w:rPr>
                <w:sz w:val="24"/>
              </w:rPr>
              <w:t>reveal</w:t>
            </w:r>
            <w:r>
              <w:rPr>
                <w:sz w:val="24"/>
              </w:rPr>
              <w:t xml:space="preserve"> the knowledge the student already possesses</w:t>
            </w:r>
            <w:r w:rsidR="00226378">
              <w:rPr>
                <w:sz w:val="24"/>
              </w:rPr>
              <w:t>,</w:t>
            </w:r>
            <w:r>
              <w:rPr>
                <w:sz w:val="24"/>
              </w:rPr>
              <w:t xml:space="preserve"> can predict or guess. Further activities will add to this knowledge.</w:t>
            </w:r>
          </w:p>
        </w:tc>
      </w:tr>
    </w:tbl>
    <w:p w:rsidR="00D363B4" w:rsidRDefault="00D363B4" w:rsidP="00D363B4">
      <w:pPr>
        <w:pStyle w:val="Heading1"/>
      </w:pPr>
      <w:r w:rsidRPr="00610738">
        <w:rPr>
          <w:color w:val="B31E8E"/>
        </w:rPr>
        <w:t>Day 1: A digital world</w:t>
      </w:r>
      <w:r>
        <w:rPr>
          <w:color w:val="auto"/>
        </w:rPr>
        <w:tab/>
      </w:r>
      <w:r w:rsidRPr="00D363B4">
        <w:rPr>
          <w:b w:val="0"/>
          <w:color w:val="auto"/>
        </w:rPr>
        <w:t>page 5</w:t>
      </w:r>
    </w:p>
    <w:tbl>
      <w:tblPr>
        <w:tblStyle w:val="TableGrid"/>
        <w:tblW w:w="0" w:type="auto"/>
        <w:tblLook w:val="04A0" w:firstRow="1" w:lastRow="0" w:firstColumn="1" w:lastColumn="0" w:noHBand="0" w:noVBand="1"/>
      </w:tblPr>
      <w:tblGrid>
        <w:gridCol w:w="9716"/>
      </w:tblGrid>
      <w:tr w:rsidR="00967DB1" w:rsidTr="000B28F9">
        <w:trPr>
          <w:trHeight w:val="894"/>
        </w:trPr>
        <w:tc>
          <w:tcPr>
            <w:tcW w:w="9962" w:type="dxa"/>
            <w:tcBorders>
              <w:top w:val="single" w:sz="12" w:space="0" w:color="B31E90"/>
              <w:left w:val="single" w:sz="12" w:space="0" w:color="B31E90"/>
              <w:bottom w:val="single" w:sz="12" w:space="0" w:color="B31E90"/>
              <w:right w:val="single" w:sz="12" w:space="0" w:color="B31E90"/>
            </w:tcBorders>
          </w:tcPr>
          <w:p w:rsidR="009757EF" w:rsidRPr="009757EF" w:rsidRDefault="009757EF" w:rsidP="00967DB1">
            <w:pPr>
              <w:rPr>
                <w:sz w:val="24"/>
              </w:rPr>
            </w:pPr>
            <w:r w:rsidRPr="009757EF">
              <w:rPr>
                <w:sz w:val="24"/>
              </w:rPr>
              <w:t>The student reads the speech bubbles and questions.</w:t>
            </w:r>
          </w:p>
          <w:p w:rsidR="009757EF" w:rsidRDefault="009757EF" w:rsidP="002115E3">
            <w:r w:rsidRPr="009757EF">
              <w:rPr>
                <w:sz w:val="24"/>
              </w:rPr>
              <w:t>Discuss the question</w:t>
            </w:r>
            <w:r w:rsidR="002115E3">
              <w:rPr>
                <w:sz w:val="24"/>
              </w:rPr>
              <w:t>s</w:t>
            </w:r>
            <w:r w:rsidRPr="009757EF">
              <w:rPr>
                <w:sz w:val="24"/>
              </w:rPr>
              <w:t xml:space="preserve"> with the student.</w:t>
            </w:r>
          </w:p>
        </w:tc>
      </w:tr>
    </w:tbl>
    <w:p w:rsidR="00D12AD6" w:rsidRPr="00D12AD6" w:rsidRDefault="00D363B4" w:rsidP="00D363B4">
      <w:pPr>
        <w:pStyle w:val="Heading2"/>
      </w:pPr>
      <w:r>
        <w:t>Let’s discuss</w:t>
      </w:r>
      <w:r>
        <w:tab/>
      </w:r>
      <w:r>
        <w:tab/>
      </w:r>
      <w:r w:rsidR="00D12AD6" w:rsidRPr="00D363B4">
        <w:rPr>
          <w:b w:val="0"/>
        </w:rPr>
        <w:t>page</w:t>
      </w:r>
      <w:r w:rsidRPr="00D363B4">
        <w:rPr>
          <w:b w:val="0"/>
        </w:rPr>
        <w:t xml:space="preserve"> </w:t>
      </w:r>
      <w:r w:rsidR="00D12AD6" w:rsidRPr="00D363B4">
        <w:rPr>
          <w:b w:val="0"/>
        </w:rPr>
        <w:t>6</w:t>
      </w:r>
    </w:p>
    <w:tbl>
      <w:tblPr>
        <w:tblStyle w:val="TableGrid"/>
        <w:tblW w:w="0" w:type="auto"/>
        <w:tblLook w:val="04A0" w:firstRow="1" w:lastRow="0" w:firstColumn="1" w:lastColumn="0" w:noHBand="0" w:noVBand="1"/>
      </w:tblPr>
      <w:tblGrid>
        <w:gridCol w:w="9716"/>
      </w:tblGrid>
      <w:tr w:rsidR="0051229C" w:rsidTr="00D12AD6">
        <w:trPr>
          <w:trHeight w:val="737"/>
        </w:trPr>
        <w:tc>
          <w:tcPr>
            <w:tcW w:w="9962" w:type="dxa"/>
            <w:tcBorders>
              <w:top w:val="single" w:sz="12" w:space="0" w:color="B31E90"/>
              <w:left w:val="single" w:sz="12" w:space="0" w:color="B31E90"/>
              <w:bottom w:val="single" w:sz="12" w:space="0" w:color="B31E90"/>
              <w:right w:val="single" w:sz="12" w:space="0" w:color="B31E90"/>
            </w:tcBorders>
          </w:tcPr>
          <w:p w:rsidR="0051229C" w:rsidRPr="00D12AD6" w:rsidRDefault="009757EF" w:rsidP="00D12AD6">
            <w:pPr>
              <w:tabs>
                <w:tab w:val="center" w:pos="4873"/>
                <w:tab w:val="left" w:pos="8907"/>
              </w:tabs>
              <w:rPr>
                <w:rFonts w:cs="Arial"/>
                <w:b/>
                <w:sz w:val="24"/>
              </w:rPr>
            </w:pPr>
            <w:r w:rsidRPr="00D12AD6">
              <w:rPr>
                <w:rFonts w:cs="Arial"/>
                <w:sz w:val="24"/>
              </w:rPr>
              <w:t>The student follows the instructions from the speech bubble on page 5</w:t>
            </w:r>
            <w:r w:rsidR="00D12AD6">
              <w:rPr>
                <w:rFonts w:cs="Arial"/>
                <w:sz w:val="24"/>
              </w:rPr>
              <w:t>, writing ideas from the discussion onto the page.</w:t>
            </w:r>
            <w:r w:rsidRPr="00D12AD6">
              <w:rPr>
                <w:rFonts w:cs="Arial"/>
                <w:sz w:val="24"/>
              </w:rPr>
              <w:t xml:space="preserve"> </w:t>
            </w:r>
            <w:r w:rsidR="00D12AD6">
              <w:rPr>
                <w:rFonts w:cs="Arial"/>
                <w:b/>
                <w:sz w:val="24"/>
              </w:rPr>
              <w:t>Answers will vary.</w:t>
            </w:r>
          </w:p>
        </w:tc>
      </w:tr>
    </w:tbl>
    <w:p w:rsidR="00D12AD6" w:rsidRPr="00D12AD6" w:rsidRDefault="00D12AD6" w:rsidP="00D12AD6">
      <w:pPr>
        <w:pStyle w:val="Heading2"/>
        <w:rPr>
          <w:b w:val="0"/>
        </w:rPr>
      </w:pPr>
      <w:r>
        <w:t>Finding some answers</w:t>
      </w:r>
      <w:r>
        <w:tab/>
      </w:r>
      <w:r>
        <w:tab/>
      </w:r>
      <w:r>
        <w:rPr>
          <w:b w:val="0"/>
        </w:rPr>
        <w:t>page 7</w:t>
      </w:r>
    </w:p>
    <w:tbl>
      <w:tblPr>
        <w:tblStyle w:val="TableGrid"/>
        <w:tblW w:w="0" w:type="auto"/>
        <w:tblLook w:val="04A0" w:firstRow="1" w:lastRow="0" w:firstColumn="1" w:lastColumn="0" w:noHBand="0" w:noVBand="1"/>
      </w:tblPr>
      <w:tblGrid>
        <w:gridCol w:w="9746"/>
      </w:tblGrid>
      <w:tr w:rsidR="00D12AD6" w:rsidTr="00BE7BE4">
        <w:trPr>
          <w:trHeight w:val="737"/>
        </w:trPr>
        <w:tc>
          <w:tcPr>
            <w:tcW w:w="9962" w:type="dxa"/>
            <w:tcBorders>
              <w:top w:val="nil"/>
              <w:left w:val="nil"/>
              <w:bottom w:val="single" w:sz="12" w:space="0" w:color="B31E90"/>
              <w:right w:val="nil"/>
            </w:tcBorders>
            <w:vAlign w:val="center"/>
          </w:tcPr>
          <w:p w:rsidR="00D12AD6" w:rsidRDefault="00D12AD6" w:rsidP="00D12AD6">
            <w:pPr>
              <w:rPr>
                <w:sz w:val="24"/>
              </w:rPr>
            </w:pPr>
            <w:r w:rsidRPr="00D12AD6">
              <w:rPr>
                <w:sz w:val="24"/>
              </w:rPr>
              <w:t>The student reads the speech bubbles and completes each task.</w:t>
            </w:r>
          </w:p>
          <w:p w:rsidR="00D12AD6" w:rsidRPr="00D12AD6" w:rsidRDefault="00D12AD6" w:rsidP="00D12AD6">
            <w:pPr>
              <w:rPr>
                <w:sz w:val="24"/>
              </w:rPr>
            </w:pPr>
            <w:r>
              <w:rPr>
                <w:sz w:val="24"/>
              </w:rPr>
              <w:t>Discuss if required.</w:t>
            </w:r>
          </w:p>
        </w:tc>
      </w:tr>
      <w:tr w:rsidR="00D12AD6" w:rsidTr="00951E60">
        <w:trPr>
          <w:trHeight w:val="737"/>
        </w:trPr>
        <w:tc>
          <w:tcPr>
            <w:tcW w:w="9962" w:type="dxa"/>
            <w:tcBorders>
              <w:top w:val="single" w:sz="12" w:space="0" w:color="B31E90"/>
              <w:left w:val="single" w:sz="12" w:space="0" w:color="B31E90"/>
              <w:bottom w:val="nil"/>
              <w:right w:val="single" w:sz="12" w:space="0" w:color="B31E90"/>
            </w:tcBorders>
            <w:vAlign w:val="center"/>
          </w:tcPr>
          <w:p w:rsidR="00D12AD6" w:rsidRPr="00D12AD6" w:rsidRDefault="00D12AD6" w:rsidP="00D12AD6">
            <w:pPr>
              <w:rPr>
                <w:b/>
                <w:sz w:val="24"/>
              </w:rPr>
            </w:pPr>
            <w:r w:rsidRPr="00D12AD6">
              <w:rPr>
                <w:sz w:val="24"/>
              </w:rPr>
              <w:t xml:space="preserve">What information have you searched for on your computer? </w:t>
            </w:r>
            <w:r w:rsidRPr="00D12AD6">
              <w:rPr>
                <w:b/>
                <w:sz w:val="24"/>
              </w:rPr>
              <w:t xml:space="preserve">Answers will vary, eg information about lions; </w:t>
            </w:r>
            <w:r w:rsidR="00BE7BE4">
              <w:rPr>
                <w:b/>
                <w:sz w:val="24"/>
              </w:rPr>
              <w:t>how to make a cake; song lyrics, images.</w:t>
            </w:r>
          </w:p>
        </w:tc>
      </w:tr>
      <w:tr w:rsidR="00BE7BE4" w:rsidTr="00BE7BE4">
        <w:trPr>
          <w:trHeight w:val="737"/>
        </w:trPr>
        <w:tc>
          <w:tcPr>
            <w:tcW w:w="9962" w:type="dxa"/>
            <w:tcBorders>
              <w:top w:val="single" w:sz="12" w:space="0" w:color="B31E90"/>
              <w:left w:val="single" w:sz="12" w:space="0" w:color="B31E90"/>
              <w:bottom w:val="nil"/>
              <w:right w:val="single" w:sz="12" w:space="0" w:color="B31E90"/>
            </w:tcBorders>
            <w:vAlign w:val="center"/>
          </w:tcPr>
          <w:p w:rsidR="00BE7BE4" w:rsidRPr="00BE7BE4" w:rsidRDefault="00BE7BE4" w:rsidP="00D12AD6">
            <w:pPr>
              <w:rPr>
                <w:b/>
                <w:sz w:val="24"/>
              </w:rPr>
            </w:pPr>
            <w:r>
              <w:rPr>
                <w:sz w:val="24"/>
              </w:rPr>
              <w:t xml:space="preserve">How did you find the data or information you wanted? </w:t>
            </w:r>
            <w:r>
              <w:rPr>
                <w:b/>
                <w:sz w:val="24"/>
              </w:rPr>
              <w:t>Answers will vary, eg used/typed words into the internet search bar; looked through the search results to find the website that was the one I wanted; used the video tab.</w:t>
            </w:r>
          </w:p>
        </w:tc>
      </w:tr>
      <w:tr w:rsidR="00BE7BE4" w:rsidTr="00BE7BE4">
        <w:trPr>
          <w:trHeight w:val="397"/>
        </w:trPr>
        <w:tc>
          <w:tcPr>
            <w:tcW w:w="9962" w:type="dxa"/>
            <w:tcBorders>
              <w:top w:val="nil"/>
              <w:left w:val="single" w:sz="12" w:space="0" w:color="B31E90"/>
              <w:bottom w:val="single" w:sz="12" w:space="0" w:color="B31E8E"/>
              <w:right w:val="single" w:sz="12" w:space="0" w:color="B31E90"/>
            </w:tcBorders>
            <w:vAlign w:val="center"/>
          </w:tcPr>
          <w:p w:rsidR="00BE7BE4" w:rsidRPr="00D12AD6" w:rsidRDefault="00BE7BE4" w:rsidP="00D12AD6">
            <w:pPr>
              <w:rPr>
                <w:sz w:val="24"/>
              </w:rPr>
            </w:pPr>
            <w:r w:rsidRPr="00D12AD6">
              <w:rPr>
                <w:sz w:val="24"/>
              </w:rPr>
              <w:t xml:space="preserve">List some games, apps and websites that you use. </w:t>
            </w:r>
            <w:r w:rsidRPr="00D12AD6">
              <w:rPr>
                <w:b/>
                <w:sz w:val="24"/>
              </w:rPr>
              <w:t>Answers will vary, eg Minecraft, ABC Kids.</w:t>
            </w:r>
          </w:p>
        </w:tc>
      </w:tr>
    </w:tbl>
    <w:p w:rsidR="005A270A" w:rsidRPr="005A270A" w:rsidRDefault="005A270A" w:rsidP="005A270A">
      <w:pPr>
        <w:pStyle w:val="Heading2"/>
        <w:rPr>
          <w:b w:val="0"/>
        </w:rPr>
      </w:pPr>
      <w:r>
        <w:t>Digital systems</w:t>
      </w:r>
      <w:r>
        <w:tab/>
      </w:r>
      <w:r>
        <w:tab/>
      </w:r>
      <w:r>
        <w:rPr>
          <w:b w:val="0"/>
        </w:rPr>
        <w:t>page 8</w:t>
      </w:r>
    </w:p>
    <w:tbl>
      <w:tblPr>
        <w:tblStyle w:val="TableGrid"/>
        <w:tblW w:w="0" w:type="auto"/>
        <w:tblLook w:val="04A0" w:firstRow="1" w:lastRow="0" w:firstColumn="1" w:lastColumn="0" w:noHBand="0" w:noVBand="1"/>
      </w:tblPr>
      <w:tblGrid>
        <w:gridCol w:w="4858"/>
        <w:gridCol w:w="4888"/>
      </w:tblGrid>
      <w:tr w:rsidR="00D12AD6" w:rsidTr="00D12AD6">
        <w:trPr>
          <w:trHeight w:val="737"/>
        </w:trPr>
        <w:tc>
          <w:tcPr>
            <w:tcW w:w="9962" w:type="dxa"/>
            <w:gridSpan w:val="2"/>
            <w:tcBorders>
              <w:top w:val="nil"/>
              <w:left w:val="nil"/>
              <w:bottom w:val="nil"/>
              <w:right w:val="nil"/>
            </w:tcBorders>
            <w:vAlign w:val="center"/>
          </w:tcPr>
          <w:p w:rsidR="00D12AD6" w:rsidRDefault="005A270A" w:rsidP="00D12AD6">
            <w:pPr>
              <w:rPr>
                <w:sz w:val="24"/>
              </w:rPr>
            </w:pPr>
            <w:r>
              <w:rPr>
                <w:sz w:val="24"/>
              </w:rPr>
              <w:t>The student reads the speech bubble conversation.</w:t>
            </w:r>
          </w:p>
          <w:p w:rsidR="005A270A" w:rsidRPr="005A270A" w:rsidRDefault="005A270A" w:rsidP="00D12AD6">
            <w:pPr>
              <w:rPr>
                <w:b/>
                <w:sz w:val="24"/>
              </w:rPr>
            </w:pPr>
            <w:r>
              <w:rPr>
                <w:sz w:val="24"/>
              </w:rPr>
              <w:t xml:space="preserve">The student reads the instructions and completes the tasks. </w:t>
            </w:r>
            <w:r>
              <w:rPr>
                <w:b/>
                <w:sz w:val="24"/>
              </w:rPr>
              <w:t>Answers will vary.</w:t>
            </w:r>
          </w:p>
        </w:tc>
      </w:tr>
      <w:tr w:rsidR="00BF299C" w:rsidTr="00A06A4F">
        <w:trPr>
          <w:trHeight w:val="454"/>
        </w:trPr>
        <w:tc>
          <w:tcPr>
            <w:tcW w:w="4981" w:type="dxa"/>
            <w:tcBorders>
              <w:top w:val="single" w:sz="12" w:space="0" w:color="BF03A4"/>
              <w:left w:val="single" w:sz="12" w:space="0" w:color="BF03A4"/>
              <w:bottom w:val="single" w:sz="12" w:space="0" w:color="BF03A4"/>
              <w:right w:val="single" w:sz="12" w:space="0" w:color="BF03A4"/>
            </w:tcBorders>
            <w:vAlign w:val="center"/>
          </w:tcPr>
          <w:p w:rsidR="00BF299C" w:rsidRPr="005A270A" w:rsidRDefault="00A06A4F" w:rsidP="00D363B4">
            <w:pPr>
              <w:spacing w:before="60" w:after="60"/>
              <w:rPr>
                <w:b/>
                <w:sz w:val="24"/>
              </w:rPr>
            </w:pPr>
            <w:r w:rsidRPr="005A270A">
              <w:rPr>
                <w:rFonts w:cs="Arial"/>
                <w:noProof/>
                <w:sz w:val="24"/>
              </w:rPr>
              <w:drawing>
                <wp:inline distT="0" distB="0" distL="0" distR="0" wp14:anchorId="72A6651E" wp14:editId="74821F77">
                  <wp:extent cx="257361" cy="216000"/>
                  <wp:effectExtent l="0" t="0" r="9525"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361" cy="216000"/>
                          </a:xfrm>
                          <a:prstGeom prst="rect">
                            <a:avLst/>
                          </a:prstGeom>
                        </pic:spPr>
                      </pic:pic>
                    </a:graphicData>
                  </a:graphic>
                </wp:inline>
              </w:drawing>
            </w:r>
            <w:r w:rsidR="005A270A" w:rsidRPr="005A270A">
              <w:rPr>
                <w:sz w:val="24"/>
              </w:rPr>
              <w:t xml:space="preserve">   </w:t>
            </w:r>
            <w:r w:rsidR="005A270A" w:rsidRPr="005A270A">
              <w:rPr>
                <w:b/>
                <w:sz w:val="24"/>
              </w:rPr>
              <w:t>car</w:t>
            </w:r>
          </w:p>
        </w:tc>
        <w:tc>
          <w:tcPr>
            <w:tcW w:w="4981" w:type="dxa"/>
            <w:tcBorders>
              <w:top w:val="single" w:sz="12" w:space="0" w:color="BF03A4"/>
              <w:left w:val="single" w:sz="12" w:space="0" w:color="BF03A4"/>
              <w:bottom w:val="single" w:sz="12" w:space="0" w:color="BF03A4"/>
              <w:right w:val="single" w:sz="12" w:space="0" w:color="BF03A4"/>
            </w:tcBorders>
            <w:vAlign w:val="center"/>
          </w:tcPr>
          <w:p w:rsidR="00BF299C" w:rsidRPr="005A270A" w:rsidRDefault="00BF299C" w:rsidP="00BE7BE4">
            <w:pPr>
              <w:spacing w:before="60" w:after="60"/>
              <w:rPr>
                <w:b/>
                <w:sz w:val="24"/>
              </w:rPr>
            </w:pPr>
            <w:r w:rsidRPr="005A270A">
              <w:rPr>
                <w:rFonts w:cs="Arial"/>
                <w:noProof/>
                <w:sz w:val="24"/>
              </w:rPr>
              <w:drawing>
                <wp:inline distT="0" distB="0" distL="0" distR="0" wp14:anchorId="2DFFD0A3" wp14:editId="49F3C7EB">
                  <wp:extent cx="343894" cy="2160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894" cy="216000"/>
                          </a:xfrm>
                          <a:prstGeom prst="rect">
                            <a:avLst/>
                          </a:prstGeom>
                        </pic:spPr>
                      </pic:pic>
                    </a:graphicData>
                  </a:graphic>
                </wp:inline>
              </w:drawing>
            </w:r>
            <w:r w:rsidR="005A270A">
              <w:rPr>
                <w:sz w:val="24"/>
              </w:rPr>
              <w:t xml:space="preserve">   </w:t>
            </w:r>
            <w:r w:rsidR="00BE7BE4">
              <w:rPr>
                <w:b/>
                <w:sz w:val="24"/>
              </w:rPr>
              <w:t xml:space="preserve">game </w:t>
            </w:r>
            <w:r w:rsidR="005A270A">
              <w:rPr>
                <w:b/>
                <w:sz w:val="24"/>
              </w:rPr>
              <w:t>control</w:t>
            </w:r>
            <w:r w:rsidR="00BE7BE4">
              <w:rPr>
                <w:b/>
                <w:sz w:val="24"/>
              </w:rPr>
              <w:t>ler/control</w:t>
            </w:r>
          </w:p>
        </w:tc>
      </w:tr>
      <w:tr w:rsidR="00BF299C" w:rsidTr="00A06A4F">
        <w:trPr>
          <w:trHeight w:val="454"/>
        </w:trPr>
        <w:tc>
          <w:tcPr>
            <w:tcW w:w="4981" w:type="dxa"/>
            <w:tcBorders>
              <w:top w:val="single" w:sz="12" w:space="0" w:color="BF03A4"/>
              <w:left w:val="single" w:sz="12" w:space="0" w:color="BF03A4"/>
              <w:bottom w:val="single" w:sz="12" w:space="0" w:color="BF03A4"/>
              <w:right w:val="single" w:sz="12" w:space="0" w:color="BF03A4"/>
            </w:tcBorders>
            <w:vAlign w:val="center"/>
          </w:tcPr>
          <w:p w:rsidR="00BF299C" w:rsidRPr="005A270A" w:rsidRDefault="00A06A4F" w:rsidP="00D363B4">
            <w:pPr>
              <w:spacing w:before="60" w:after="60"/>
              <w:rPr>
                <w:sz w:val="24"/>
              </w:rPr>
            </w:pPr>
            <w:r w:rsidRPr="005A270A">
              <w:rPr>
                <w:rFonts w:cs="Arial"/>
                <w:noProof/>
                <w:sz w:val="24"/>
              </w:rPr>
              <w:drawing>
                <wp:inline distT="0" distB="0" distL="0" distR="0" wp14:anchorId="19C39298" wp14:editId="7EDB89DC">
                  <wp:extent cx="108001" cy="216000"/>
                  <wp:effectExtent l="0" t="0" r="635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1" cy="216000"/>
                          </a:xfrm>
                          <a:prstGeom prst="rect">
                            <a:avLst/>
                          </a:prstGeom>
                        </pic:spPr>
                      </pic:pic>
                    </a:graphicData>
                  </a:graphic>
                </wp:inline>
              </w:drawing>
            </w:r>
            <w:r w:rsidR="005A270A">
              <w:rPr>
                <w:sz w:val="24"/>
              </w:rPr>
              <w:t xml:space="preserve">  </w:t>
            </w:r>
            <w:r w:rsidR="005A270A" w:rsidRPr="005A270A">
              <w:rPr>
                <w:b/>
                <w:sz w:val="24"/>
              </w:rPr>
              <w:t>mobile phone</w:t>
            </w:r>
          </w:p>
        </w:tc>
        <w:tc>
          <w:tcPr>
            <w:tcW w:w="4981" w:type="dxa"/>
            <w:tcBorders>
              <w:top w:val="single" w:sz="12" w:space="0" w:color="BF03A4"/>
              <w:left w:val="single" w:sz="12" w:space="0" w:color="BF03A4"/>
              <w:bottom w:val="single" w:sz="12" w:space="0" w:color="BF03A4"/>
              <w:right w:val="single" w:sz="12" w:space="0" w:color="BF03A4"/>
            </w:tcBorders>
            <w:vAlign w:val="center"/>
          </w:tcPr>
          <w:p w:rsidR="00BF299C" w:rsidRPr="005A270A" w:rsidRDefault="00BF299C" w:rsidP="00D363B4">
            <w:pPr>
              <w:spacing w:before="60" w:after="60"/>
              <w:rPr>
                <w:sz w:val="24"/>
              </w:rPr>
            </w:pPr>
            <w:r w:rsidRPr="005A270A">
              <w:rPr>
                <w:rFonts w:cs="Arial"/>
                <w:noProof/>
                <w:sz w:val="24"/>
              </w:rPr>
              <w:drawing>
                <wp:inline distT="0" distB="0" distL="0" distR="0" wp14:anchorId="4744C96A" wp14:editId="34EFB12A">
                  <wp:extent cx="184863" cy="216000"/>
                  <wp:effectExtent l="0" t="0" r="5715"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863" cy="216000"/>
                          </a:xfrm>
                          <a:prstGeom prst="rect">
                            <a:avLst/>
                          </a:prstGeom>
                        </pic:spPr>
                      </pic:pic>
                    </a:graphicData>
                  </a:graphic>
                </wp:inline>
              </w:drawing>
            </w:r>
            <w:r w:rsidR="005A270A">
              <w:rPr>
                <w:sz w:val="24"/>
              </w:rPr>
              <w:t xml:space="preserve">  </w:t>
            </w:r>
            <w:r w:rsidR="005A270A" w:rsidRPr="005A270A">
              <w:rPr>
                <w:b/>
                <w:sz w:val="24"/>
              </w:rPr>
              <w:t>petrol pump</w:t>
            </w:r>
          </w:p>
        </w:tc>
      </w:tr>
      <w:tr w:rsidR="00BF299C" w:rsidTr="00A06A4F">
        <w:trPr>
          <w:trHeight w:val="454"/>
        </w:trPr>
        <w:tc>
          <w:tcPr>
            <w:tcW w:w="4981" w:type="dxa"/>
            <w:tcBorders>
              <w:top w:val="single" w:sz="12" w:space="0" w:color="BF03A4"/>
              <w:left w:val="single" w:sz="12" w:space="0" w:color="BF03A4"/>
              <w:bottom w:val="single" w:sz="12" w:space="0" w:color="BF03A4"/>
              <w:right w:val="single" w:sz="12" w:space="0" w:color="BF03A4"/>
            </w:tcBorders>
            <w:vAlign w:val="center"/>
          </w:tcPr>
          <w:p w:rsidR="00BF299C" w:rsidRPr="005A270A" w:rsidRDefault="00A06A4F" w:rsidP="00D363B4">
            <w:pPr>
              <w:spacing w:before="60" w:after="60"/>
              <w:rPr>
                <w:b/>
                <w:sz w:val="24"/>
              </w:rPr>
            </w:pPr>
            <w:r w:rsidRPr="005A270A">
              <w:rPr>
                <w:rFonts w:cs="Arial"/>
                <w:noProof/>
                <w:sz w:val="24"/>
              </w:rPr>
              <w:drawing>
                <wp:inline distT="0" distB="0" distL="0" distR="0" wp14:anchorId="66C63FA7" wp14:editId="5E84DCAE">
                  <wp:extent cx="306000" cy="216000"/>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000" cy="216000"/>
                          </a:xfrm>
                          <a:prstGeom prst="rect">
                            <a:avLst/>
                          </a:prstGeom>
                        </pic:spPr>
                      </pic:pic>
                    </a:graphicData>
                  </a:graphic>
                </wp:inline>
              </w:drawing>
            </w:r>
            <w:r w:rsidR="005A270A">
              <w:rPr>
                <w:sz w:val="24"/>
              </w:rPr>
              <w:t xml:space="preserve">  </w:t>
            </w:r>
            <w:r w:rsidR="005A270A">
              <w:rPr>
                <w:b/>
                <w:sz w:val="24"/>
              </w:rPr>
              <w:t>wifi (symbol)</w:t>
            </w:r>
          </w:p>
        </w:tc>
        <w:tc>
          <w:tcPr>
            <w:tcW w:w="4981" w:type="dxa"/>
            <w:tcBorders>
              <w:top w:val="single" w:sz="12" w:space="0" w:color="BF03A4"/>
              <w:left w:val="single" w:sz="12" w:space="0" w:color="BF03A4"/>
              <w:bottom w:val="single" w:sz="12" w:space="0" w:color="BF03A4"/>
              <w:right w:val="single" w:sz="12" w:space="0" w:color="BF03A4"/>
            </w:tcBorders>
            <w:vAlign w:val="center"/>
          </w:tcPr>
          <w:p w:rsidR="00BF299C" w:rsidRPr="005A270A" w:rsidRDefault="00BF299C" w:rsidP="00D363B4">
            <w:pPr>
              <w:spacing w:before="60" w:after="60"/>
              <w:rPr>
                <w:b/>
                <w:sz w:val="24"/>
              </w:rPr>
            </w:pPr>
            <w:r w:rsidRPr="005A270A">
              <w:rPr>
                <w:rFonts w:cs="Arial"/>
                <w:noProof/>
                <w:sz w:val="24"/>
              </w:rPr>
              <w:drawing>
                <wp:inline distT="0" distB="0" distL="0" distR="0" wp14:anchorId="2A12F872" wp14:editId="34D20335">
                  <wp:extent cx="216000" cy="21600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5A270A">
              <w:rPr>
                <w:sz w:val="24"/>
              </w:rPr>
              <w:t xml:space="preserve">   </w:t>
            </w:r>
            <w:r w:rsidR="005A270A">
              <w:rPr>
                <w:b/>
                <w:sz w:val="24"/>
              </w:rPr>
              <w:t>satellite</w:t>
            </w:r>
          </w:p>
        </w:tc>
      </w:tr>
      <w:tr w:rsidR="00BF299C" w:rsidTr="00A06A4F">
        <w:trPr>
          <w:trHeight w:val="454"/>
        </w:trPr>
        <w:tc>
          <w:tcPr>
            <w:tcW w:w="4981" w:type="dxa"/>
            <w:tcBorders>
              <w:top w:val="single" w:sz="12" w:space="0" w:color="BF03A4"/>
              <w:left w:val="single" w:sz="12" w:space="0" w:color="BF03A4"/>
              <w:bottom w:val="single" w:sz="12" w:space="0" w:color="BF03A4"/>
              <w:right w:val="single" w:sz="12" w:space="0" w:color="BF03A4"/>
            </w:tcBorders>
            <w:vAlign w:val="center"/>
          </w:tcPr>
          <w:p w:rsidR="00BF299C" w:rsidRPr="005A270A" w:rsidRDefault="00A06A4F" w:rsidP="00D363B4">
            <w:pPr>
              <w:spacing w:before="60" w:after="60"/>
              <w:rPr>
                <w:b/>
                <w:sz w:val="24"/>
              </w:rPr>
            </w:pPr>
            <w:r w:rsidRPr="005A270A">
              <w:rPr>
                <w:rFonts w:cs="Arial"/>
                <w:noProof/>
                <w:sz w:val="24"/>
              </w:rPr>
              <w:drawing>
                <wp:inline distT="0" distB="0" distL="0" distR="0" wp14:anchorId="7B6CD3B5" wp14:editId="1902B520">
                  <wp:extent cx="265305" cy="2160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305" cy="216000"/>
                          </a:xfrm>
                          <a:prstGeom prst="rect">
                            <a:avLst/>
                          </a:prstGeom>
                        </pic:spPr>
                      </pic:pic>
                    </a:graphicData>
                  </a:graphic>
                </wp:inline>
              </w:drawing>
            </w:r>
            <w:r w:rsidR="005A270A">
              <w:rPr>
                <w:sz w:val="24"/>
              </w:rPr>
              <w:t xml:space="preserve">  </w:t>
            </w:r>
            <w:r w:rsidR="005A270A">
              <w:rPr>
                <w:b/>
                <w:sz w:val="24"/>
              </w:rPr>
              <w:t>television or computer</w:t>
            </w:r>
          </w:p>
        </w:tc>
        <w:tc>
          <w:tcPr>
            <w:tcW w:w="4981" w:type="dxa"/>
            <w:tcBorders>
              <w:top w:val="single" w:sz="12" w:space="0" w:color="BF03A4"/>
              <w:left w:val="single" w:sz="12" w:space="0" w:color="BF03A4"/>
              <w:bottom w:val="single" w:sz="12" w:space="0" w:color="BF03A4"/>
              <w:right w:val="single" w:sz="12" w:space="0" w:color="BF03A4"/>
            </w:tcBorders>
            <w:vAlign w:val="center"/>
          </w:tcPr>
          <w:p w:rsidR="00BF299C" w:rsidRPr="005A270A" w:rsidRDefault="00BF299C" w:rsidP="00D363B4">
            <w:pPr>
              <w:spacing w:before="60" w:after="60"/>
              <w:rPr>
                <w:b/>
                <w:sz w:val="24"/>
              </w:rPr>
            </w:pPr>
            <w:r w:rsidRPr="005A270A">
              <w:rPr>
                <w:rFonts w:cs="Arial"/>
                <w:noProof/>
                <w:sz w:val="24"/>
              </w:rPr>
              <w:drawing>
                <wp:inline distT="0" distB="0" distL="0" distR="0" wp14:anchorId="17EB5588" wp14:editId="3A3D1221">
                  <wp:extent cx="299859" cy="2160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859" cy="216000"/>
                          </a:xfrm>
                          <a:prstGeom prst="rect">
                            <a:avLst/>
                          </a:prstGeom>
                        </pic:spPr>
                      </pic:pic>
                    </a:graphicData>
                  </a:graphic>
                </wp:inline>
              </w:drawing>
            </w:r>
            <w:r w:rsidR="005A270A">
              <w:rPr>
                <w:sz w:val="24"/>
              </w:rPr>
              <w:t xml:space="preserve">   </w:t>
            </w:r>
            <w:r w:rsidR="005A270A">
              <w:rPr>
                <w:b/>
                <w:sz w:val="24"/>
              </w:rPr>
              <w:t>camera</w:t>
            </w:r>
          </w:p>
        </w:tc>
      </w:tr>
    </w:tbl>
    <w:p w:rsidR="00AF1A2A" w:rsidRPr="00CE30E0" w:rsidRDefault="00AF1A2A">
      <w:pPr>
        <w:spacing w:before="0" w:after="0"/>
        <w:rPr>
          <w:sz w:val="16"/>
          <w:szCs w:val="16"/>
        </w:rPr>
      </w:pPr>
      <w:r>
        <w:br w:type="page"/>
      </w:r>
    </w:p>
    <w:p w:rsidR="003A1336" w:rsidRDefault="00210B58" w:rsidP="003A1336">
      <w:pPr>
        <w:pStyle w:val="Heading2"/>
      </w:pPr>
      <w:r>
        <w:lastRenderedPageBreak/>
        <w:t>What I know</w:t>
      </w:r>
      <w:r w:rsidR="00D363B4">
        <w:t xml:space="preserve"> and wonder</w:t>
      </w:r>
      <w:r>
        <w:t xml:space="preserve"> </w:t>
      </w:r>
      <w:r w:rsidR="005A270A">
        <w:tab/>
      </w:r>
      <w:r w:rsidR="005A270A">
        <w:tab/>
      </w:r>
      <w:r w:rsidR="005A270A" w:rsidRPr="005A270A">
        <w:rPr>
          <w:b w:val="0"/>
        </w:rPr>
        <w:t>page 9</w:t>
      </w:r>
    </w:p>
    <w:tbl>
      <w:tblPr>
        <w:tblStyle w:val="TableGrid"/>
        <w:tblW w:w="0" w:type="auto"/>
        <w:tblLook w:val="04A0" w:firstRow="1" w:lastRow="0" w:firstColumn="1" w:lastColumn="0" w:noHBand="0" w:noVBand="1"/>
      </w:tblPr>
      <w:tblGrid>
        <w:gridCol w:w="9716"/>
      </w:tblGrid>
      <w:tr w:rsidR="00367D9C" w:rsidTr="003F579A">
        <w:tc>
          <w:tcPr>
            <w:tcW w:w="9962" w:type="dxa"/>
            <w:tcBorders>
              <w:top w:val="single" w:sz="12" w:space="0" w:color="B31E90"/>
              <w:left w:val="single" w:sz="12" w:space="0" w:color="B31E90"/>
              <w:bottom w:val="single" w:sz="12" w:space="0" w:color="B31E90"/>
              <w:right w:val="single" w:sz="12" w:space="0" w:color="B31E90"/>
            </w:tcBorders>
          </w:tcPr>
          <w:p w:rsidR="00367D9C" w:rsidRPr="005A270A" w:rsidRDefault="005A270A" w:rsidP="005A270A">
            <w:pPr>
              <w:rPr>
                <w:rFonts w:eastAsia="Arial"/>
                <w:sz w:val="24"/>
              </w:rPr>
            </w:pPr>
            <w:r w:rsidRPr="005A270A">
              <w:rPr>
                <w:rFonts w:eastAsia="Arial"/>
                <w:sz w:val="24"/>
              </w:rPr>
              <w:t>The student reads the speech bubble.</w:t>
            </w:r>
          </w:p>
          <w:p w:rsidR="005A270A" w:rsidRDefault="005A270A" w:rsidP="005A270A">
            <w:pPr>
              <w:rPr>
                <w:rFonts w:eastAsia="Arial"/>
                <w:sz w:val="24"/>
              </w:rPr>
            </w:pPr>
            <w:r>
              <w:rPr>
                <w:rFonts w:eastAsia="Arial"/>
                <w:sz w:val="24"/>
              </w:rPr>
              <w:t>Discuss what the student knows about digital systems with him/her.</w:t>
            </w:r>
          </w:p>
          <w:p w:rsidR="005A270A" w:rsidRPr="005A270A" w:rsidRDefault="005A270A" w:rsidP="005A270A">
            <w:pPr>
              <w:rPr>
                <w:rFonts w:eastAsia="Arial"/>
                <w:b/>
                <w:sz w:val="24"/>
              </w:rPr>
            </w:pPr>
            <w:r>
              <w:rPr>
                <w:rFonts w:eastAsia="Arial"/>
                <w:sz w:val="24"/>
              </w:rPr>
              <w:t xml:space="preserve">The student records the facts in the </w:t>
            </w:r>
            <w:r w:rsidR="00D363B4">
              <w:rPr>
                <w:rFonts w:eastAsia="Arial"/>
                <w:i/>
                <w:sz w:val="24"/>
              </w:rPr>
              <w:t>I know</w:t>
            </w:r>
            <w:r>
              <w:rPr>
                <w:rFonts w:eastAsia="Arial"/>
                <w:sz w:val="24"/>
              </w:rPr>
              <w:t xml:space="preserve"> column. </w:t>
            </w:r>
            <w:r>
              <w:rPr>
                <w:rFonts w:eastAsia="Arial"/>
                <w:b/>
                <w:sz w:val="24"/>
              </w:rPr>
              <w:t>Answers will vary</w:t>
            </w:r>
            <w:r w:rsidR="003F579A">
              <w:rPr>
                <w:rFonts w:eastAsia="Arial"/>
                <w:b/>
                <w:sz w:val="24"/>
              </w:rPr>
              <w:t>, eg digital systems are all around us</w:t>
            </w:r>
            <w:r w:rsidR="00CE30E0">
              <w:rPr>
                <w:rFonts w:eastAsia="Arial"/>
                <w:b/>
                <w:sz w:val="24"/>
              </w:rPr>
              <w:t xml:space="preserve">, a mobile phone is a digital system. </w:t>
            </w:r>
          </w:p>
          <w:p w:rsidR="005A270A" w:rsidRDefault="005A270A" w:rsidP="005A270A">
            <w:pPr>
              <w:rPr>
                <w:rFonts w:eastAsia="Arial"/>
                <w:sz w:val="24"/>
              </w:rPr>
            </w:pPr>
            <w:r>
              <w:rPr>
                <w:rFonts w:eastAsia="Arial"/>
                <w:sz w:val="24"/>
              </w:rPr>
              <w:t>Discuss what the student wants to know about digital systems with him/her.</w:t>
            </w:r>
          </w:p>
          <w:p w:rsidR="005A270A" w:rsidRDefault="005A270A" w:rsidP="005A270A">
            <w:pPr>
              <w:rPr>
                <w:rFonts w:eastAsia="Arial"/>
                <w:sz w:val="24"/>
              </w:rPr>
            </w:pPr>
            <w:r>
              <w:rPr>
                <w:rFonts w:eastAsia="Arial"/>
                <w:sz w:val="24"/>
              </w:rPr>
              <w:t xml:space="preserve">The student records the </w:t>
            </w:r>
            <w:r w:rsidR="003F579A">
              <w:rPr>
                <w:rFonts w:eastAsia="Arial"/>
                <w:sz w:val="24"/>
              </w:rPr>
              <w:t>questions</w:t>
            </w:r>
            <w:r>
              <w:rPr>
                <w:rFonts w:eastAsia="Arial"/>
                <w:sz w:val="24"/>
              </w:rPr>
              <w:t xml:space="preserve"> in the </w:t>
            </w:r>
            <w:r w:rsidR="00D363B4" w:rsidRPr="00D363B4">
              <w:rPr>
                <w:rFonts w:eastAsia="Arial"/>
                <w:i/>
                <w:sz w:val="24"/>
              </w:rPr>
              <w:t>I wonder</w:t>
            </w:r>
            <w:r w:rsidR="00D363B4">
              <w:rPr>
                <w:rFonts w:eastAsia="Arial"/>
                <w:sz w:val="24"/>
              </w:rPr>
              <w:t xml:space="preserve"> column</w:t>
            </w:r>
            <w:r>
              <w:rPr>
                <w:rFonts w:eastAsia="Arial"/>
                <w:sz w:val="24"/>
              </w:rPr>
              <w:t xml:space="preserve">. </w:t>
            </w:r>
            <w:r w:rsidR="003F579A">
              <w:rPr>
                <w:rFonts w:eastAsia="Arial"/>
                <w:b/>
                <w:sz w:val="24"/>
              </w:rPr>
              <w:t>Answers will vary, eg wh</w:t>
            </w:r>
            <w:r w:rsidR="00CE30E0">
              <w:rPr>
                <w:rFonts w:eastAsia="Arial"/>
                <w:b/>
                <w:sz w:val="24"/>
              </w:rPr>
              <w:t xml:space="preserve">at was the first digital system, what can my phone </w:t>
            </w:r>
            <w:r w:rsidR="00614BAF">
              <w:rPr>
                <w:rFonts w:eastAsia="Arial"/>
                <w:b/>
                <w:sz w:val="24"/>
              </w:rPr>
              <w:t xml:space="preserve">help me </w:t>
            </w:r>
            <w:r w:rsidR="00CE30E0">
              <w:rPr>
                <w:rFonts w:eastAsia="Arial"/>
                <w:b/>
                <w:sz w:val="24"/>
              </w:rPr>
              <w:t>do apart from making calls?</w:t>
            </w:r>
          </w:p>
          <w:p w:rsidR="005A270A" w:rsidRPr="005A270A" w:rsidRDefault="005A270A" w:rsidP="00D363B4">
            <w:pPr>
              <w:rPr>
                <w:rFonts w:eastAsia="Arial"/>
                <w:sz w:val="24"/>
              </w:rPr>
            </w:pPr>
            <w:r w:rsidRPr="005A270A">
              <w:rPr>
                <w:rFonts w:eastAsia="Arial"/>
                <w:sz w:val="24"/>
              </w:rPr>
              <w:t xml:space="preserve">The </w:t>
            </w:r>
            <w:r w:rsidR="00D363B4">
              <w:rPr>
                <w:rFonts w:eastAsia="Arial"/>
                <w:i/>
                <w:sz w:val="24"/>
              </w:rPr>
              <w:t xml:space="preserve">I learnt </w:t>
            </w:r>
            <w:r w:rsidR="00D363B4">
              <w:rPr>
                <w:rFonts w:eastAsia="Arial"/>
                <w:sz w:val="24"/>
              </w:rPr>
              <w:t>column</w:t>
            </w:r>
            <w:r>
              <w:rPr>
                <w:rFonts w:eastAsia="Arial"/>
                <w:sz w:val="24"/>
              </w:rPr>
              <w:t xml:space="preserve"> will be completed </w:t>
            </w:r>
            <w:r w:rsidR="003F579A">
              <w:rPr>
                <w:rFonts w:eastAsia="Arial"/>
                <w:sz w:val="24"/>
              </w:rPr>
              <w:t>on Day 5</w:t>
            </w:r>
            <w:r w:rsidRPr="005A270A">
              <w:rPr>
                <w:rFonts w:eastAsia="Arial"/>
                <w:sz w:val="24"/>
              </w:rPr>
              <w:t>.</w:t>
            </w:r>
          </w:p>
        </w:tc>
      </w:tr>
    </w:tbl>
    <w:p w:rsidR="003F579A" w:rsidRDefault="003F579A" w:rsidP="003F579A">
      <w:pPr>
        <w:pStyle w:val="Heading2"/>
        <w:rPr>
          <w:b w:val="0"/>
        </w:rPr>
      </w:pPr>
      <w:bookmarkStart w:id="1" w:name="What_if?"/>
      <w:bookmarkEnd w:id="1"/>
      <w:r>
        <w:t xml:space="preserve">What </w:t>
      </w:r>
      <w:r w:rsidR="00057030">
        <w:t>is a digital system</w:t>
      </w:r>
      <w:r>
        <w:t>?</w:t>
      </w:r>
      <w:r>
        <w:tab/>
      </w:r>
      <w:r>
        <w:tab/>
      </w:r>
      <w:r w:rsidRPr="003F579A">
        <w:rPr>
          <w:b w:val="0"/>
        </w:rPr>
        <w:t>page 10</w:t>
      </w:r>
    </w:p>
    <w:tbl>
      <w:tblPr>
        <w:tblStyle w:val="TableGrid"/>
        <w:tblW w:w="0" w:type="auto"/>
        <w:tblLook w:val="04A0" w:firstRow="1" w:lastRow="0" w:firstColumn="1" w:lastColumn="0" w:noHBand="0" w:noVBand="1"/>
      </w:tblPr>
      <w:tblGrid>
        <w:gridCol w:w="1589"/>
        <w:gridCol w:w="298"/>
        <w:gridCol w:w="1274"/>
        <w:gridCol w:w="694"/>
        <w:gridCol w:w="1064"/>
        <w:gridCol w:w="979"/>
        <w:gridCol w:w="709"/>
        <w:gridCol w:w="1253"/>
        <w:gridCol w:w="568"/>
        <w:gridCol w:w="1288"/>
      </w:tblGrid>
      <w:tr w:rsidR="00057030" w:rsidTr="00D363B4">
        <w:tc>
          <w:tcPr>
            <w:tcW w:w="9962" w:type="dxa"/>
            <w:gridSpan w:val="10"/>
            <w:tcBorders>
              <w:top w:val="single" w:sz="12" w:space="0" w:color="B31E8E"/>
              <w:left w:val="single" w:sz="12" w:space="0" w:color="B31E8E"/>
              <w:bottom w:val="single" w:sz="12" w:space="0" w:color="B31E8E"/>
              <w:right w:val="single" w:sz="12" w:space="0" w:color="B31E8E"/>
            </w:tcBorders>
          </w:tcPr>
          <w:p w:rsidR="00057030" w:rsidRDefault="00057030" w:rsidP="00057030">
            <w:pPr>
              <w:rPr>
                <w:sz w:val="24"/>
              </w:rPr>
            </w:pPr>
            <w:r w:rsidRPr="003F579A">
              <w:rPr>
                <w:sz w:val="24"/>
              </w:rPr>
              <w:t xml:space="preserve">The student reads the </w:t>
            </w:r>
            <w:r>
              <w:rPr>
                <w:sz w:val="24"/>
              </w:rPr>
              <w:t xml:space="preserve">activity title and </w:t>
            </w:r>
            <w:r w:rsidRPr="003F579A">
              <w:rPr>
                <w:sz w:val="24"/>
              </w:rPr>
              <w:t>speech bubble conversation.</w:t>
            </w:r>
          </w:p>
          <w:p w:rsidR="00057030" w:rsidRDefault="00057030" w:rsidP="00057030">
            <w:pPr>
              <w:rPr>
                <w:sz w:val="24"/>
              </w:rPr>
            </w:pPr>
            <w:r>
              <w:rPr>
                <w:sz w:val="24"/>
              </w:rPr>
              <w:t>Discuss any unknown vocabulary.</w:t>
            </w:r>
          </w:p>
          <w:p w:rsidR="00057030" w:rsidRPr="00057030" w:rsidRDefault="00057030" w:rsidP="00057030">
            <w:pPr>
              <w:rPr>
                <w:sz w:val="24"/>
              </w:rPr>
            </w:pPr>
            <w:r>
              <w:rPr>
                <w:sz w:val="24"/>
              </w:rPr>
              <w:t>The student reads and follows the instructions to complete the matching task.</w:t>
            </w:r>
          </w:p>
        </w:tc>
      </w:tr>
      <w:tr w:rsidR="00057030" w:rsidTr="00D363B4">
        <w:trPr>
          <w:trHeight w:val="172"/>
        </w:trPr>
        <w:tc>
          <w:tcPr>
            <w:tcW w:w="1952" w:type="dxa"/>
            <w:gridSpan w:val="2"/>
            <w:tcBorders>
              <w:top w:val="single" w:sz="12" w:space="0" w:color="B31E8E"/>
              <w:bottom w:val="single" w:sz="4" w:space="0" w:color="auto"/>
            </w:tcBorders>
          </w:tcPr>
          <w:p w:rsidR="00057030" w:rsidRPr="00057030" w:rsidRDefault="00F5166D" w:rsidP="005A57E2">
            <w:pPr>
              <w:jc w:val="center"/>
              <w:rPr>
                <w:noProof/>
                <w:sz w:val="24"/>
                <w:lang w:eastAsia="ja-JP"/>
              </w:rPr>
            </w:pPr>
            <w:r>
              <w:rPr>
                <w:noProof/>
                <w:sz w:val="24"/>
              </w:rPr>
              <mc:AlternateContent>
                <mc:Choice Requires="wps">
                  <w:drawing>
                    <wp:anchor distT="0" distB="0" distL="114300" distR="114300" simplePos="0" relativeHeight="252028928" behindDoc="0" locked="0" layoutInCell="1" allowOverlap="1" wp14:anchorId="1AFA6E99" wp14:editId="1471B5A2">
                      <wp:simplePos x="0" y="0"/>
                      <wp:positionH relativeFrom="column">
                        <wp:posOffset>1021080</wp:posOffset>
                      </wp:positionH>
                      <wp:positionV relativeFrom="paragraph">
                        <wp:posOffset>175260</wp:posOffset>
                      </wp:positionV>
                      <wp:extent cx="1485900" cy="806027"/>
                      <wp:effectExtent l="19050" t="19050" r="19050" b="32385"/>
                      <wp:wrapNone/>
                      <wp:docPr id="52" name="Straight Connector 52"/>
                      <wp:cNvGraphicFramePr/>
                      <a:graphic xmlns:a="http://schemas.openxmlformats.org/drawingml/2006/main">
                        <a:graphicData uri="http://schemas.microsoft.com/office/word/2010/wordprocessingShape">
                          <wps:wsp>
                            <wps:cNvCnPr/>
                            <wps:spPr>
                              <a:xfrm>
                                <a:off x="0" y="0"/>
                                <a:ext cx="1485900" cy="80602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BD13D" id="Straight Connector 52"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80.4pt,13.8pt" to="197.4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" strokecolor="#4579b8 [3044]" strokeweight="2.25pt"/>
                  </w:pict>
                </mc:Fallback>
              </mc:AlternateContent>
            </w:r>
            <w:r w:rsidR="00057030" w:rsidRPr="00057030">
              <w:rPr>
                <w:noProof/>
                <w:sz w:val="24"/>
                <w:lang w:eastAsia="ja-JP"/>
              </w:rPr>
              <w:t>monitor</w:t>
            </w:r>
          </w:p>
        </w:tc>
        <w:tc>
          <w:tcPr>
            <w:tcW w:w="2002" w:type="dxa"/>
            <w:gridSpan w:val="2"/>
            <w:tcBorders>
              <w:top w:val="single" w:sz="12" w:space="0" w:color="B31E8E"/>
              <w:bottom w:val="single" w:sz="4" w:space="0" w:color="auto"/>
            </w:tcBorders>
          </w:tcPr>
          <w:p w:rsidR="00057030" w:rsidRPr="00057030" w:rsidRDefault="00F5166D" w:rsidP="005A57E2">
            <w:pPr>
              <w:jc w:val="center"/>
              <w:rPr>
                <w:noProof/>
                <w:sz w:val="24"/>
                <w:lang w:eastAsia="ja-JP"/>
              </w:rPr>
            </w:pPr>
            <w:r>
              <w:rPr>
                <w:noProof/>
                <w:sz w:val="24"/>
              </w:rPr>
              <mc:AlternateContent>
                <mc:Choice Requires="wps">
                  <w:drawing>
                    <wp:anchor distT="0" distB="0" distL="114300" distR="114300" simplePos="0" relativeHeight="252045312" behindDoc="0" locked="0" layoutInCell="1" allowOverlap="1" wp14:anchorId="6951B75B" wp14:editId="7EF3FE0A">
                      <wp:simplePos x="0" y="0"/>
                      <wp:positionH relativeFrom="column">
                        <wp:posOffset>810260</wp:posOffset>
                      </wp:positionH>
                      <wp:positionV relativeFrom="paragraph">
                        <wp:posOffset>266700</wp:posOffset>
                      </wp:positionV>
                      <wp:extent cx="3064942" cy="1238851"/>
                      <wp:effectExtent l="19050" t="19050" r="21590" b="19050"/>
                      <wp:wrapNone/>
                      <wp:docPr id="78" name="Straight Connector 78"/>
                      <wp:cNvGraphicFramePr/>
                      <a:graphic xmlns:a="http://schemas.openxmlformats.org/drawingml/2006/main">
                        <a:graphicData uri="http://schemas.microsoft.com/office/word/2010/wordprocessingShape">
                          <wps:wsp>
                            <wps:cNvCnPr/>
                            <wps:spPr>
                              <a:xfrm>
                                <a:off x="0" y="0"/>
                                <a:ext cx="3064942" cy="123885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3CDFB" id="Straight Connector 78"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21pt" to="305.1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" strokecolor="black [3213]" strokeweight="2.25pt"/>
                  </w:pict>
                </mc:Fallback>
              </mc:AlternateContent>
            </w:r>
            <w:r>
              <w:rPr>
                <w:noProof/>
                <w:sz w:val="24"/>
              </w:rPr>
              <mc:AlternateContent>
                <mc:Choice Requires="wps">
                  <w:drawing>
                    <wp:anchor distT="0" distB="0" distL="114300" distR="114300" simplePos="0" relativeHeight="252047360" behindDoc="0" locked="0" layoutInCell="1" allowOverlap="1" wp14:anchorId="7165B99E" wp14:editId="668EE97E">
                      <wp:simplePos x="0" y="0"/>
                      <wp:positionH relativeFrom="column">
                        <wp:posOffset>109220</wp:posOffset>
                      </wp:positionH>
                      <wp:positionV relativeFrom="paragraph">
                        <wp:posOffset>266700</wp:posOffset>
                      </wp:positionV>
                      <wp:extent cx="2743200" cy="1973580"/>
                      <wp:effectExtent l="19050" t="19050" r="19050" b="26670"/>
                      <wp:wrapNone/>
                      <wp:docPr id="79" name="Straight Connector 79"/>
                      <wp:cNvGraphicFramePr/>
                      <a:graphic xmlns:a="http://schemas.openxmlformats.org/drawingml/2006/main">
                        <a:graphicData uri="http://schemas.microsoft.com/office/word/2010/wordprocessingShape">
                          <wps:wsp>
                            <wps:cNvCnPr/>
                            <wps:spPr>
                              <a:xfrm flipV="1">
                                <a:off x="0" y="0"/>
                                <a:ext cx="2743200" cy="197358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52FAC" id="Straight Connector 79" o:spid="_x0000_s1026" style="position:absolute;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21pt" to="224.6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" strokecolor="#4579b8 [3044]" strokeweight="2.25pt"/>
                  </w:pict>
                </mc:Fallback>
              </mc:AlternateContent>
            </w:r>
            <w:r w:rsidR="00057030" w:rsidRPr="00057030">
              <w:rPr>
                <w:noProof/>
                <w:sz w:val="24"/>
                <w:lang w:eastAsia="ja-JP"/>
              </w:rPr>
              <w:t>on/off button</w:t>
            </w:r>
          </w:p>
        </w:tc>
        <w:tc>
          <w:tcPr>
            <w:tcW w:w="2054" w:type="dxa"/>
            <w:gridSpan w:val="2"/>
            <w:tcBorders>
              <w:top w:val="single" w:sz="12" w:space="0" w:color="B31E8E"/>
              <w:bottom w:val="single" w:sz="4" w:space="0" w:color="auto"/>
            </w:tcBorders>
          </w:tcPr>
          <w:p w:rsidR="00057030" w:rsidRPr="00057030" w:rsidRDefault="00F5166D" w:rsidP="005A57E2">
            <w:pPr>
              <w:jc w:val="center"/>
              <w:rPr>
                <w:noProof/>
                <w:sz w:val="24"/>
                <w:lang w:eastAsia="ja-JP"/>
              </w:rPr>
            </w:pPr>
            <w:r>
              <w:rPr>
                <w:noProof/>
                <w:sz w:val="24"/>
              </w:rPr>
              <mc:AlternateContent>
                <mc:Choice Requires="wps">
                  <w:drawing>
                    <wp:anchor distT="0" distB="0" distL="114300" distR="114300" simplePos="0" relativeHeight="252030976" behindDoc="0" locked="0" layoutInCell="1" allowOverlap="1" wp14:anchorId="13A073CC" wp14:editId="0D87179A">
                      <wp:simplePos x="0" y="0"/>
                      <wp:positionH relativeFrom="column">
                        <wp:posOffset>1024890</wp:posOffset>
                      </wp:positionH>
                      <wp:positionV relativeFrom="paragraph">
                        <wp:posOffset>213360</wp:posOffset>
                      </wp:positionV>
                      <wp:extent cx="1455420" cy="533400"/>
                      <wp:effectExtent l="19050" t="19050" r="11430" b="19050"/>
                      <wp:wrapNone/>
                      <wp:docPr id="64" name="Straight Connector 64"/>
                      <wp:cNvGraphicFramePr/>
                      <a:graphic xmlns:a="http://schemas.openxmlformats.org/drawingml/2006/main">
                        <a:graphicData uri="http://schemas.microsoft.com/office/word/2010/wordprocessingShape">
                          <wps:wsp>
                            <wps:cNvCnPr/>
                            <wps:spPr>
                              <a:xfrm>
                                <a:off x="0" y="0"/>
                                <a:ext cx="1455420" cy="5334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E2F88" id="Straight Connector 64"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pt,16.8pt" to="195.3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" strokecolor="red" strokeweight="2.25pt"/>
                  </w:pict>
                </mc:Fallback>
              </mc:AlternateContent>
            </w:r>
            <w:r>
              <w:rPr>
                <w:noProof/>
                <w:sz w:val="24"/>
              </w:rPr>
              <mc:AlternateContent>
                <mc:Choice Requires="wps">
                  <w:drawing>
                    <wp:anchor distT="0" distB="0" distL="114300" distR="114300" simplePos="0" relativeHeight="252033024" behindDoc="0" locked="0" layoutInCell="1" allowOverlap="1" wp14:anchorId="12A13528" wp14:editId="4D80FA93">
                      <wp:simplePos x="0" y="0"/>
                      <wp:positionH relativeFrom="column">
                        <wp:posOffset>651510</wp:posOffset>
                      </wp:positionH>
                      <wp:positionV relativeFrom="paragraph">
                        <wp:posOffset>266700</wp:posOffset>
                      </wp:positionV>
                      <wp:extent cx="2506980" cy="227129"/>
                      <wp:effectExtent l="19050" t="19050" r="7620" b="20955"/>
                      <wp:wrapNone/>
                      <wp:docPr id="71" name="Straight Connector 71"/>
                      <wp:cNvGraphicFramePr/>
                      <a:graphic xmlns:a="http://schemas.openxmlformats.org/drawingml/2006/main">
                        <a:graphicData uri="http://schemas.microsoft.com/office/word/2010/wordprocessingShape">
                          <wps:wsp>
                            <wps:cNvCnPr/>
                            <wps:spPr>
                              <a:xfrm flipH="1">
                                <a:off x="0" y="0"/>
                                <a:ext cx="2506980" cy="227129"/>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87953" id="Straight Connector 71" o:spid="_x0000_s1026" style="position:absolute;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pt,21pt" to="248.7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" strokecolor="#9bbb59 [3206]" strokeweight="2.25pt"/>
                  </w:pict>
                </mc:Fallback>
              </mc:AlternateContent>
            </w:r>
            <w:r w:rsidR="00057030" w:rsidRPr="00057030">
              <w:rPr>
                <w:noProof/>
                <w:sz w:val="24"/>
                <w:lang w:eastAsia="ja-JP"/>
              </w:rPr>
              <w:t>USB port</w:t>
            </w:r>
          </w:p>
        </w:tc>
        <w:tc>
          <w:tcPr>
            <w:tcW w:w="2012" w:type="dxa"/>
            <w:gridSpan w:val="2"/>
            <w:tcBorders>
              <w:top w:val="single" w:sz="12" w:space="0" w:color="B31E8E"/>
              <w:bottom w:val="single" w:sz="4" w:space="0" w:color="auto"/>
            </w:tcBorders>
          </w:tcPr>
          <w:p w:rsidR="00057030" w:rsidRPr="00057030" w:rsidRDefault="00057030" w:rsidP="005A57E2">
            <w:pPr>
              <w:jc w:val="center"/>
              <w:rPr>
                <w:noProof/>
                <w:sz w:val="24"/>
                <w:lang w:eastAsia="ja-JP"/>
              </w:rPr>
            </w:pPr>
            <w:r w:rsidRPr="00057030">
              <w:rPr>
                <w:noProof/>
                <w:sz w:val="24"/>
                <w:lang w:eastAsia="ja-JP"/>
              </w:rPr>
              <w:t>mobile phone</w:t>
            </w:r>
          </w:p>
        </w:tc>
        <w:tc>
          <w:tcPr>
            <w:tcW w:w="1942" w:type="dxa"/>
            <w:gridSpan w:val="2"/>
            <w:tcBorders>
              <w:top w:val="single" w:sz="12" w:space="0" w:color="B31E8E"/>
              <w:bottom w:val="single" w:sz="4" w:space="0" w:color="auto"/>
            </w:tcBorders>
          </w:tcPr>
          <w:p w:rsidR="00057030" w:rsidRPr="00057030" w:rsidRDefault="00057030" w:rsidP="005A57E2">
            <w:pPr>
              <w:jc w:val="center"/>
              <w:rPr>
                <w:noProof/>
                <w:sz w:val="24"/>
                <w:lang w:eastAsia="ja-JP"/>
              </w:rPr>
            </w:pPr>
            <w:r w:rsidRPr="00057030">
              <w:rPr>
                <w:noProof/>
                <w:sz w:val="24"/>
                <w:lang w:eastAsia="ja-JP"/>
              </w:rPr>
              <w:t>camera</w:t>
            </w:r>
          </w:p>
        </w:tc>
      </w:tr>
      <w:tr w:rsidR="00057030" w:rsidTr="00F5166D">
        <w:trPr>
          <w:trHeight w:val="172"/>
        </w:trPr>
        <w:tc>
          <w:tcPr>
            <w:tcW w:w="3260" w:type="dxa"/>
            <w:gridSpan w:val="3"/>
            <w:tcBorders>
              <w:left w:val="nil"/>
              <w:bottom w:val="nil"/>
              <w:right w:val="nil"/>
            </w:tcBorders>
            <w:vAlign w:val="center"/>
          </w:tcPr>
          <w:p w:rsidR="00057030" w:rsidRPr="003F579A" w:rsidRDefault="00F5166D" w:rsidP="00F5166D">
            <w:pPr>
              <w:jc w:val="center"/>
              <w:rPr>
                <w:sz w:val="24"/>
              </w:rPr>
            </w:pPr>
            <w:r>
              <w:rPr>
                <w:noProof/>
                <w:sz w:val="24"/>
              </w:rPr>
              <mc:AlternateContent>
                <mc:Choice Requires="wps">
                  <w:drawing>
                    <wp:anchor distT="0" distB="0" distL="114300" distR="114300" simplePos="0" relativeHeight="252049408" behindDoc="0" locked="0" layoutInCell="1" allowOverlap="1" wp14:anchorId="0509225A" wp14:editId="4A778706">
                      <wp:simplePos x="0" y="0"/>
                      <wp:positionH relativeFrom="column">
                        <wp:posOffset>182880</wp:posOffset>
                      </wp:positionH>
                      <wp:positionV relativeFrom="paragraph">
                        <wp:posOffset>979805</wp:posOffset>
                      </wp:positionV>
                      <wp:extent cx="228600" cy="1972945"/>
                      <wp:effectExtent l="19050" t="19050" r="19050" b="8255"/>
                      <wp:wrapNone/>
                      <wp:docPr id="80" name="Straight Connector 80"/>
                      <wp:cNvGraphicFramePr/>
                      <a:graphic xmlns:a="http://schemas.openxmlformats.org/drawingml/2006/main">
                        <a:graphicData uri="http://schemas.microsoft.com/office/word/2010/wordprocessingShape">
                          <wps:wsp>
                            <wps:cNvCnPr/>
                            <wps:spPr>
                              <a:xfrm flipV="1">
                                <a:off x="0" y="0"/>
                                <a:ext cx="228600" cy="19729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76956" id="Straight Connector 80" o:spid="_x0000_s1026" style="position:absolute;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77.15pt" to="32.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" strokecolor="#4579b8 [3044]" strokeweight="2.25pt"/>
                  </w:pict>
                </mc:Fallback>
              </mc:AlternateContent>
            </w:r>
            <w:r>
              <w:rPr>
                <w:noProof/>
                <w:sz w:val="36"/>
                <w:szCs w:val="36"/>
              </w:rPr>
              <mc:AlternateContent>
                <mc:Choice Requires="wpg">
                  <w:drawing>
                    <wp:inline distT="0" distB="0" distL="0" distR="0" wp14:anchorId="6683D116" wp14:editId="69F92603">
                      <wp:extent cx="1104900" cy="1005840"/>
                      <wp:effectExtent l="0" t="0" r="19050" b="22860"/>
                      <wp:docPr id="1971" name="Group 1971"/>
                      <wp:cNvGraphicFramePr/>
                      <a:graphic xmlns:a="http://schemas.openxmlformats.org/drawingml/2006/main">
                        <a:graphicData uri="http://schemas.microsoft.com/office/word/2010/wordprocessingGroup">
                          <wpg:wgp>
                            <wpg:cNvGrpSpPr/>
                            <wpg:grpSpPr>
                              <a:xfrm>
                                <a:off x="0" y="0"/>
                                <a:ext cx="1104900" cy="1005840"/>
                                <a:chOff x="0" y="0"/>
                                <a:chExt cx="1318260" cy="1234440"/>
                              </a:xfrm>
                            </wpg:grpSpPr>
                            <wps:wsp>
                              <wps:cNvPr id="20497" name="Rounded Rectangle 20497"/>
                              <wps:cNvSpPr/>
                              <wps:spPr>
                                <a:xfrm>
                                  <a:off x="0" y="502920"/>
                                  <a:ext cx="1318260" cy="502920"/>
                                </a:xfrm>
                                <a:prstGeom prst="round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0" name="Group 1970"/>
                              <wpg:cNvGrpSpPr/>
                              <wpg:grpSpPr>
                                <a:xfrm>
                                  <a:off x="167640" y="0"/>
                                  <a:ext cx="937260" cy="1234440"/>
                                  <a:chOff x="0" y="0"/>
                                  <a:chExt cx="937260" cy="1234440"/>
                                </a:xfrm>
                              </wpg:grpSpPr>
                              <wps:wsp>
                                <wps:cNvPr id="20498" name="Rectangle 20498"/>
                                <wps:cNvSpPr/>
                                <wps:spPr>
                                  <a:xfrm>
                                    <a:off x="0" y="685800"/>
                                    <a:ext cx="937260" cy="5334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6" name="Rectangle 20506"/>
                                <wps:cNvSpPr/>
                                <wps:spPr>
                                  <a:xfrm>
                                    <a:off x="167640" y="0"/>
                                    <a:ext cx="640080" cy="50292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 name="Rectangle 1966"/>
                                <wps:cNvSpPr/>
                                <wps:spPr>
                                  <a:xfrm>
                                    <a:off x="167640" y="731520"/>
                                    <a:ext cx="640080" cy="50292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69" name="Picture 1969" descr="R:\Operational\Resources\graphics_library\DoE_owned\general_graphics\People\boy hat2.png"/>
                                  <pic:cNvPicPr>
                                    <a:picLocks noChangeAspect="1"/>
                                  </pic:cNvPicPr>
                                </pic:nvPicPr>
                                <pic:blipFill rotWithShape="1">
                                  <a:blip r:embed="rId23" cstate="print">
                                    <a:extLst>
                                      <a:ext uri="{28A0092B-C50C-407E-A947-70E740481C1C}">
                                        <a14:useLocalDpi xmlns:a14="http://schemas.microsoft.com/office/drawing/2010/main" val="0"/>
                                      </a:ext>
                                    </a:extLst>
                                  </a:blip>
                                  <a:srcRect l="32012" t="5589" r="38619" b="46619"/>
                                  <a:stretch/>
                                </pic:blipFill>
                                <pic:spPr bwMode="auto">
                                  <a:xfrm rot="10800000">
                                    <a:off x="365760" y="731520"/>
                                    <a:ext cx="297180" cy="36576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36CEC54D" id="Group 1971" o:spid="_x0000_s1026" style="width:87pt;height:79.2pt;mso-position-horizontal-relative:char;mso-position-vertical-relative:line" coordsize="13182,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">
                      <v:roundrect id="Rounded Rectangle 20497" o:spid="_x0000_s1027" style="position:absolute;top:5029;width:13182;height:5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" fillcolor="#bfbfbf [2412]" strokecolor="#7f7f7f [1612]" strokeweight="2pt"/>
                      <v:group id="Group 1970" o:spid="_x0000_s1028" style="position:absolute;left:1676;width:9373;height:12344" coordsize="9372,1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rect id="Rectangle 20498" o:spid="_x0000_s1029" style="position:absolute;top:6858;width:9372;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" fillcolor="black [3213]" strokecolor="black [3213]" strokeweight="2pt"/>
                        <v:rect id="Rectangle 20506" o:spid="_x0000_s1030" style="position:absolute;left:1676;width:6401;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" fillcolor="white [3212]" strokecolor="black [3213]" strokeweight="1pt"/>
                        <v:rect id="Rectangle 1966" o:spid="_x0000_s1031" style="position:absolute;left:1676;top:7315;width:6401;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" fillcolor="white [3212]"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9" o:spid="_x0000_s1032" type="#_x0000_t75" style="position:absolute;left:3657;top:7315;width:2972;height:365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">
                          <v:imagedata r:id="rId24" o:title="boy hat2" croptop="3663f" cropbottom="30552f" cropleft="20979f" cropright="25309f"/>
                          <v:path arrowok="t"/>
                        </v:shape>
                      </v:group>
                      <w10:anchorlock/>
                    </v:group>
                  </w:pict>
                </mc:Fallback>
              </mc:AlternateContent>
            </w:r>
          </w:p>
        </w:tc>
        <w:tc>
          <w:tcPr>
            <w:tcW w:w="3457" w:type="dxa"/>
            <w:gridSpan w:val="4"/>
            <w:tcBorders>
              <w:left w:val="nil"/>
              <w:bottom w:val="nil"/>
              <w:right w:val="nil"/>
            </w:tcBorders>
            <w:vAlign w:val="center"/>
          </w:tcPr>
          <w:p w:rsidR="00057030" w:rsidRPr="003F579A" w:rsidRDefault="00F5166D" w:rsidP="00F5166D">
            <w:pPr>
              <w:jc w:val="center"/>
              <w:rPr>
                <w:sz w:val="24"/>
              </w:rPr>
            </w:pPr>
            <w:r>
              <w:rPr>
                <w:noProof/>
                <w:sz w:val="36"/>
                <w:szCs w:val="36"/>
              </w:rPr>
              <mc:AlternateContent>
                <mc:Choice Requires="wpg">
                  <w:drawing>
                    <wp:anchor distT="0" distB="0" distL="114300" distR="114300" simplePos="0" relativeHeight="252051456" behindDoc="0" locked="0" layoutInCell="1" allowOverlap="1" wp14:anchorId="163425F2" wp14:editId="69A07B1F">
                      <wp:simplePos x="0" y="0"/>
                      <wp:positionH relativeFrom="column">
                        <wp:posOffset>885190</wp:posOffset>
                      </wp:positionH>
                      <wp:positionV relativeFrom="paragraph">
                        <wp:posOffset>-190500</wp:posOffset>
                      </wp:positionV>
                      <wp:extent cx="281940" cy="289560"/>
                      <wp:effectExtent l="0" t="0" r="22860" b="15240"/>
                      <wp:wrapNone/>
                      <wp:docPr id="81" name="Group 81"/>
                      <wp:cNvGraphicFramePr/>
                      <a:graphic xmlns:a="http://schemas.openxmlformats.org/drawingml/2006/main">
                        <a:graphicData uri="http://schemas.microsoft.com/office/word/2010/wordprocessingGroup">
                          <wpg:wgp>
                            <wpg:cNvGrpSpPr/>
                            <wpg:grpSpPr>
                              <a:xfrm>
                                <a:off x="0" y="0"/>
                                <a:ext cx="281940" cy="289560"/>
                                <a:chOff x="0" y="0"/>
                                <a:chExt cx="281940" cy="289560"/>
                              </a:xfrm>
                            </wpg:grpSpPr>
                            <wps:wsp>
                              <wps:cNvPr id="82" name="Oval 82"/>
                              <wps:cNvSpPr/>
                              <wps:spPr>
                                <a:xfrm>
                                  <a:off x="0" y="0"/>
                                  <a:ext cx="281940" cy="289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53340" y="60960"/>
                                  <a:ext cx="179705" cy="179705"/>
                                </a:xfrm>
                                <a:prstGeom prst="ellipse">
                                  <a:avLst/>
                                </a:prstGeom>
                                <a:solidFill>
                                  <a:schemeClr val="bg1"/>
                                </a:solid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F763AD" id="Group 81" o:spid="_x0000_s1026" style="position:absolute;margin-left:69.7pt;margin-top:-15pt;width:22.2pt;height:22.8pt;z-index:252051456;mso-width-relative:margin;mso-height-relative:margin" coordsize="28194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">
                      <v:oval id="Oval 82" o:spid="_x0000_s1027" style="position:absolute;width:28194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" fillcolor="black [3213]" strokecolor="black [3213]" strokeweight="2pt"/>
                      <v:oval id="Oval 83" o:spid="_x0000_s1028" style="position:absolute;left:53340;top:60960;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" fillcolor="white [3212]" strokecolor="gray [1629]" strokeweight="3pt"/>
                    </v:group>
                  </w:pict>
                </mc:Fallback>
              </mc:AlternateContent>
            </w:r>
            <w:r>
              <w:rPr>
                <w:rFonts w:cs="Arial"/>
                <w:noProof/>
              </w:rPr>
              <w:drawing>
                <wp:inline distT="0" distB="0" distL="0" distR="0" wp14:anchorId="4CA035AB" wp14:editId="3937C00E">
                  <wp:extent cx="1600200" cy="965555"/>
                  <wp:effectExtent l="0" t="0" r="0" b="6350"/>
                  <wp:docPr id="41" name="Picture 41" descr="R:\Operational\Resources\graphics_library\DoE_owned\general_graphics\Household\monit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Household\monitor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0" cy="965555"/>
                          </a:xfrm>
                          <a:prstGeom prst="rect">
                            <a:avLst/>
                          </a:prstGeom>
                          <a:noFill/>
                          <a:ln>
                            <a:noFill/>
                          </a:ln>
                        </pic:spPr>
                      </pic:pic>
                    </a:graphicData>
                  </a:graphic>
                </wp:inline>
              </w:drawing>
            </w:r>
          </w:p>
        </w:tc>
        <w:tc>
          <w:tcPr>
            <w:tcW w:w="3245" w:type="dxa"/>
            <w:gridSpan w:val="3"/>
            <w:tcBorders>
              <w:left w:val="nil"/>
              <w:bottom w:val="nil"/>
              <w:right w:val="nil"/>
            </w:tcBorders>
            <w:vAlign w:val="center"/>
          </w:tcPr>
          <w:p w:rsidR="00057030" w:rsidRPr="003F579A" w:rsidRDefault="00F5166D" w:rsidP="00F5166D">
            <w:pPr>
              <w:jc w:val="center"/>
              <w:rPr>
                <w:sz w:val="24"/>
              </w:rPr>
            </w:pPr>
            <w:r>
              <w:rPr>
                <w:noProof/>
                <w:sz w:val="24"/>
              </w:rPr>
              <mc:AlternateContent>
                <mc:Choice Requires="wps">
                  <w:drawing>
                    <wp:anchor distT="0" distB="0" distL="114300" distR="114300" simplePos="0" relativeHeight="252035072" behindDoc="0" locked="0" layoutInCell="1" allowOverlap="1" wp14:anchorId="2ACFB83F" wp14:editId="7DDC1695">
                      <wp:simplePos x="0" y="0"/>
                      <wp:positionH relativeFrom="column">
                        <wp:posOffset>1074420</wp:posOffset>
                      </wp:positionH>
                      <wp:positionV relativeFrom="paragraph">
                        <wp:posOffset>977900</wp:posOffset>
                      </wp:positionV>
                      <wp:extent cx="594360" cy="1946910"/>
                      <wp:effectExtent l="19050" t="19050" r="34290" b="15240"/>
                      <wp:wrapNone/>
                      <wp:docPr id="72" name="Straight Connector 72"/>
                      <wp:cNvGraphicFramePr/>
                      <a:graphic xmlns:a="http://schemas.openxmlformats.org/drawingml/2006/main">
                        <a:graphicData uri="http://schemas.microsoft.com/office/word/2010/wordprocessingShape">
                          <wps:wsp>
                            <wps:cNvCnPr/>
                            <wps:spPr>
                              <a:xfrm flipH="1" flipV="1">
                                <a:off x="0" y="0"/>
                                <a:ext cx="594360" cy="1946910"/>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13EE7" id="Straight Connector 72" o:spid="_x0000_s1026" style="position:absolute;flip:x 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77pt" to="131.4pt,2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" strokecolor="#b2a1c7 [1943]" strokeweight="2.25pt"/>
                  </w:pict>
                </mc:Fallback>
              </mc:AlternateContent>
            </w:r>
            <w:r>
              <w:rPr>
                <w:noProof/>
                <w:sz w:val="36"/>
                <w:szCs w:val="36"/>
              </w:rPr>
              <mc:AlternateContent>
                <mc:Choice Requires="wpg">
                  <w:drawing>
                    <wp:inline distT="0" distB="0" distL="0" distR="0" wp14:anchorId="7F5B6030" wp14:editId="6F86209F">
                      <wp:extent cx="464820" cy="1341120"/>
                      <wp:effectExtent l="0" t="0" r="11430" b="11430"/>
                      <wp:docPr id="1246" name="Group 1246"/>
                      <wp:cNvGraphicFramePr/>
                      <a:graphic xmlns:a="http://schemas.openxmlformats.org/drawingml/2006/main">
                        <a:graphicData uri="http://schemas.microsoft.com/office/word/2010/wordprocessingGroup">
                          <wpg:wgp>
                            <wpg:cNvGrpSpPr/>
                            <wpg:grpSpPr>
                              <a:xfrm>
                                <a:off x="0" y="0"/>
                                <a:ext cx="464820" cy="1341120"/>
                                <a:chOff x="0" y="0"/>
                                <a:chExt cx="716280" cy="1737360"/>
                              </a:xfrm>
                            </wpg:grpSpPr>
                            <wps:wsp>
                              <wps:cNvPr id="66" name="Rectangle 66"/>
                              <wps:cNvSpPr/>
                              <wps:spPr>
                                <a:xfrm>
                                  <a:off x="0" y="0"/>
                                  <a:ext cx="716280" cy="1737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4" name="Group 1974"/>
                              <wpg:cNvGrpSpPr/>
                              <wpg:grpSpPr>
                                <a:xfrm>
                                  <a:off x="99060" y="106680"/>
                                  <a:ext cx="533400" cy="1402080"/>
                                  <a:chOff x="0" y="0"/>
                                  <a:chExt cx="533400" cy="1402080"/>
                                </a:xfrm>
                              </wpg:grpSpPr>
                              <wps:wsp>
                                <wps:cNvPr id="67" name="Rectangle 67"/>
                                <wps:cNvSpPr/>
                                <wps:spPr>
                                  <a:xfrm>
                                    <a:off x="0" y="0"/>
                                    <a:ext cx="533400" cy="106680"/>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198120" y="1310640"/>
                                    <a:ext cx="99060" cy="91440"/>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45720" y="228600"/>
                                    <a:ext cx="45720" cy="16002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90500" y="220980"/>
                                    <a:ext cx="45720" cy="16002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3" name="Rectangle 20493"/>
                                <wps:cNvSpPr/>
                                <wps:spPr>
                                  <a:xfrm>
                                    <a:off x="320040" y="228600"/>
                                    <a:ext cx="45720" cy="16002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5" name="Rectangle 20495"/>
                                <wps:cNvSpPr/>
                                <wps:spPr>
                                  <a:xfrm>
                                    <a:off x="441960" y="228600"/>
                                    <a:ext cx="45720" cy="16002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2F0D8A1" id="Group 1246" o:spid="_x0000_s1026" style="width:36.6pt;height:105.6pt;mso-position-horizontal-relative:char;mso-position-vertical-relative:line" coordsize="7162,1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">
                      <v:rect id="Rectangle 66" o:spid="_x0000_s1027" style="position:absolute;width:7162;height:1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" fillcolor="#4f81bd [3204]" strokecolor="#243f60 [1604]" strokeweight="2pt"/>
                      <v:group id="Group 1974" o:spid="_x0000_s1028" style="position:absolute;left:990;top:1066;width:5334;height:14021" coordsize="533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rect id="Rectangle 67" o:spid="_x0000_s1029" style="position:absolute;width:5334;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" fillcolor="#bfbfbf [2412]" strokecolor="#7f7f7f [1612]" strokeweight="2pt"/>
                        <v:oval id="Oval 68" o:spid="_x0000_s1030" style="position:absolute;left:1981;top:13106;width:990;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" fillcolor="#bfbfbf [2412]" strokecolor="#a5a5a5 [2092]" strokeweight="2pt"/>
                        <v:rect id="Rectangle 69" o:spid="_x0000_s1031" style="position:absolute;left:457;top:2286;width:457;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" fillcolor="black [3213]" strokecolor="black [3213]" strokeweight="2pt"/>
                        <v:rect id="Rectangle 70" o:spid="_x0000_s1032" style="position:absolute;left:1905;top:2209;width:457;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" fillcolor="black [3213]" strokecolor="black [3213]" strokeweight="2pt"/>
                        <v:rect id="Rectangle 20493" o:spid="_x0000_s1033" style="position:absolute;left:3200;top:2286;width:457;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" fillcolor="black [3213]" strokecolor="black [3213]" strokeweight="2pt"/>
                        <v:rect id="Rectangle 20495" o:spid="_x0000_s1034" style="position:absolute;left:4419;top:2286;width:457;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" fillcolor="black [3213]" strokecolor="black [3213]" strokeweight="2pt"/>
                      </v:group>
                      <w10:anchorlock/>
                    </v:group>
                  </w:pict>
                </mc:Fallback>
              </mc:AlternateContent>
            </w:r>
          </w:p>
        </w:tc>
      </w:tr>
      <w:tr w:rsidR="00057030" w:rsidTr="00F5166D">
        <w:trPr>
          <w:trHeight w:val="172"/>
        </w:trPr>
        <w:tc>
          <w:tcPr>
            <w:tcW w:w="3260" w:type="dxa"/>
            <w:gridSpan w:val="3"/>
            <w:tcBorders>
              <w:top w:val="nil"/>
              <w:left w:val="nil"/>
              <w:bottom w:val="nil"/>
              <w:right w:val="nil"/>
            </w:tcBorders>
            <w:vAlign w:val="center"/>
          </w:tcPr>
          <w:p w:rsidR="00057030" w:rsidRPr="003F579A" w:rsidRDefault="00F5166D" w:rsidP="00F5166D">
            <w:pPr>
              <w:jc w:val="center"/>
              <w:rPr>
                <w:sz w:val="24"/>
              </w:rPr>
            </w:pPr>
            <w:r>
              <w:rPr>
                <w:noProof/>
                <w:sz w:val="36"/>
                <w:szCs w:val="36"/>
              </w:rPr>
              <w:drawing>
                <wp:inline distT="0" distB="0" distL="0" distR="0" wp14:anchorId="079E7877" wp14:editId="658014B7">
                  <wp:extent cx="286512" cy="533400"/>
                  <wp:effectExtent l="0" t="0" r="0" b="0"/>
                  <wp:docPr id="65" name="Picture 65" descr="R:\Operational\Resources\graphics_library\DoE_owned\general_graphics\Household\mobile_phone_©_SID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Household\mobile_phone_©_SIDE@15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846" cy="535884"/>
                          </a:xfrm>
                          <a:prstGeom prst="rect">
                            <a:avLst/>
                          </a:prstGeom>
                          <a:noFill/>
                          <a:ln>
                            <a:noFill/>
                          </a:ln>
                        </pic:spPr>
                      </pic:pic>
                    </a:graphicData>
                  </a:graphic>
                </wp:inline>
              </w:drawing>
            </w:r>
          </w:p>
        </w:tc>
        <w:tc>
          <w:tcPr>
            <w:tcW w:w="3457" w:type="dxa"/>
            <w:gridSpan w:val="4"/>
            <w:tcBorders>
              <w:top w:val="nil"/>
              <w:left w:val="nil"/>
              <w:bottom w:val="nil"/>
              <w:right w:val="nil"/>
            </w:tcBorders>
            <w:vAlign w:val="center"/>
          </w:tcPr>
          <w:p w:rsidR="00057030" w:rsidRPr="003F579A" w:rsidRDefault="00F5166D" w:rsidP="00F5166D">
            <w:pPr>
              <w:jc w:val="center"/>
              <w:rPr>
                <w:sz w:val="24"/>
              </w:rPr>
            </w:pPr>
            <w:r>
              <w:rPr>
                <w:noProof/>
                <w:sz w:val="24"/>
              </w:rPr>
              <mc:AlternateContent>
                <mc:Choice Requires="wps">
                  <w:drawing>
                    <wp:anchor distT="0" distB="0" distL="114300" distR="114300" simplePos="0" relativeHeight="252037120" behindDoc="0" locked="0" layoutInCell="1" allowOverlap="1" wp14:anchorId="7DA7A61D" wp14:editId="239CAD7C">
                      <wp:simplePos x="0" y="0"/>
                      <wp:positionH relativeFrom="column">
                        <wp:posOffset>518160</wp:posOffset>
                      </wp:positionH>
                      <wp:positionV relativeFrom="paragraph">
                        <wp:posOffset>497840</wp:posOffset>
                      </wp:positionV>
                      <wp:extent cx="0" cy="916305"/>
                      <wp:effectExtent l="19050" t="0" r="19050" b="17145"/>
                      <wp:wrapNone/>
                      <wp:docPr id="73" name="Straight Connector 73"/>
                      <wp:cNvGraphicFramePr/>
                      <a:graphic xmlns:a="http://schemas.openxmlformats.org/drawingml/2006/main">
                        <a:graphicData uri="http://schemas.microsoft.com/office/word/2010/wordprocessingShape">
                          <wps:wsp>
                            <wps:cNvCnPr/>
                            <wps:spPr>
                              <a:xfrm flipV="1">
                                <a:off x="0" y="0"/>
                                <a:ext cx="0" cy="916305"/>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2D372" id="Straight Connector 73" o:spid="_x0000_s1026" style="position:absolute;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39.2pt" to="40.8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" strokecolor="#f79646 [3209]" strokeweight="2.25pt"/>
                  </w:pict>
                </mc:Fallback>
              </mc:AlternateContent>
            </w:r>
            <w:r>
              <w:rPr>
                <w:noProof/>
                <w:sz w:val="24"/>
              </w:rPr>
              <mc:AlternateContent>
                <mc:Choice Requires="wps">
                  <w:drawing>
                    <wp:anchor distT="0" distB="0" distL="114300" distR="114300" simplePos="0" relativeHeight="252039168" behindDoc="0" locked="0" layoutInCell="1" allowOverlap="1" wp14:anchorId="4CB826C4" wp14:editId="4FB41A4C">
                      <wp:simplePos x="0" y="0"/>
                      <wp:positionH relativeFrom="column">
                        <wp:posOffset>1899920</wp:posOffset>
                      </wp:positionH>
                      <wp:positionV relativeFrom="paragraph">
                        <wp:posOffset>488315</wp:posOffset>
                      </wp:positionV>
                      <wp:extent cx="1282065" cy="1011555"/>
                      <wp:effectExtent l="19050" t="19050" r="13335" b="17145"/>
                      <wp:wrapNone/>
                      <wp:docPr id="74" name="Straight Connector 74"/>
                      <wp:cNvGraphicFramePr/>
                      <a:graphic xmlns:a="http://schemas.openxmlformats.org/drawingml/2006/main">
                        <a:graphicData uri="http://schemas.microsoft.com/office/word/2010/wordprocessingShape">
                          <wps:wsp>
                            <wps:cNvCnPr/>
                            <wps:spPr>
                              <a:xfrm flipH="1">
                                <a:off x="0" y="0"/>
                                <a:ext cx="1282065" cy="101155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FF771" id="Straight Connector 74" o:spid="_x0000_s1026" style="position:absolute;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6pt,38.45pt" to="250.5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" strokecolor="#4579b8 [3044]" strokeweight="2.25pt"/>
                  </w:pict>
                </mc:Fallback>
              </mc:AlternateContent>
            </w:r>
            <w:r>
              <w:rPr>
                <w:rFonts w:cs="Arial"/>
                <w:noProof/>
              </w:rPr>
              <w:drawing>
                <wp:inline distT="0" distB="0" distL="0" distR="0" wp14:anchorId="4B61C16E" wp14:editId="0046816A">
                  <wp:extent cx="1988820" cy="485251"/>
                  <wp:effectExtent l="0" t="0" r="0" b="0"/>
                  <wp:docPr id="238" name="Picture 238" descr="R:\Operational\Resources\graphics_library\DoE_owned\general_graphics\Household\keybo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perational\Resources\graphics_library\DoE_owned\general_graphics\Household\keyboard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4944" cy="486745"/>
                          </a:xfrm>
                          <a:prstGeom prst="rect">
                            <a:avLst/>
                          </a:prstGeom>
                          <a:noFill/>
                          <a:ln>
                            <a:noFill/>
                          </a:ln>
                        </pic:spPr>
                      </pic:pic>
                    </a:graphicData>
                  </a:graphic>
                </wp:inline>
              </w:drawing>
            </w:r>
          </w:p>
        </w:tc>
        <w:tc>
          <w:tcPr>
            <w:tcW w:w="3245" w:type="dxa"/>
            <w:gridSpan w:val="3"/>
            <w:tcBorders>
              <w:top w:val="nil"/>
              <w:left w:val="nil"/>
              <w:bottom w:val="nil"/>
              <w:right w:val="nil"/>
            </w:tcBorders>
            <w:vAlign w:val="center"/>
          </w:tcPr>
          <w:p w:rsidR="00057030" w:rsidRPr="003F579A" w:rsidRDefault="00F5166D" w:rsidP="00F5166D">
            <w:pPr>
              <w:jc w:val="center"/>
              <w:rPr>
                <w:sz w:val="24"/>
              </w:rPr>
            </w:pPr>
            <w:r>
              <w:rPr>
                <w:rFonts w:cs="Arial"/>
                <w:noProof/>
              </w:rPr>
              <w:drawing>
                <wp:inline distT="0" distB="0" distL="0" distR="0" wp14:anchorId="2BDF7AED" wp14:editId="377BB183">
                  <wp:extent cx="416705" cy="502920"/>
                  <wp:effectExtent l="0" t="0" r="2540" b="0"/>
                  <wp:docPr id="247" name="Picture 247" descr="R:\Operational\Resources\graphics_library\DoE_owned\general_graphics\Household\Mouse_green2_©_SID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perational\Resources\graphics_library\DoE_owned\general_graphics\Household\Mouse_green2_©_SIDE@150.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0748"/>
                          <a:stretch/>
                        </pic:blipFill>
                        <pic:spPr bwMode="auto">
                          <a:xfrm flipH="1">
                            <a:off x="0" y="0"/>
                            <a:ext cx="416705" cy="5029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7030" w:rsidTr="00F5166D">
        <w:trPr>
          <w:trHeight w:val="172"/>
        </w:trPr>
        <w:tc>
          <w:tcPr>
            <w:tcW w:w="3260" w:type="dxa"/>
            <w:gridSpan w:val="3"/>
            <w:tcBorders>
              <w:top w:val="nil"/>
              <w:left w:val="nil"/>
              <w:right w:val="nil"/>
            </w:tcBorders>
            <w:vAlign w:val="center"/>
          </w:tcPr>
          <w:p w:rsidR="00057030" w:rsidRPr="003F579A" w:rsidRDefault="00F5166D" w:rsidP="00F5166D">
            <w:pPr>
              <w:jc w:val="center"/>
              <w:rPr>
                <w:sz w:val="24"/>
              </w:rPr>
            </w:pPr>
            <w:r>
              <w:rPr>
                <w:noProof/>
                <w:sz w:val="24"/>
              </w:rPr>
              <mc:AlternateContent>
                <mc:Choice Requires="wps">
                  <w:drawing>
                    <wp:anchor distT="0" distB="0" distL="114300" distR="114300" simplePos="0" relativeHeight="252041216" behindDoc="0" locked="0" layoutInCell="1" allowOverlap="1" wp14:anchorId="1F55C788" wp14:editId="38D4772F">
                      <wp:simplePos x="0" y="0"/>
                      <wp:positionH relativeFrom="column">
                        <wp:posOffset>1737360</wp:posOffset>
                      </wp:positionH>
                      <wp:positionV relativeFrom="paragraph">
                        <wp:posOffset>248285</wp:posOffset>
                      </wp:positionV>
                      <wp:extent cx="1874520" cy="480060"/>
                      <wp:effectExtent l="19050" t="19050" r="11430" b="34290"/>
                      <wp:wrapNone/>
                      <wp:docPr id="76" name="Straight Connector 76"/>
                      <wp:cNvGraphicFramePr/>
                      <a:graphic xmlns:a="http://schemas.openxmlformats.org/drawingml/2006/main">
                        <a:graphicData uri="http://schemas.microsoft.com/office/word/2010/wordprocessingShape">
                          <wps:wsp>
                            <wps:cNvCnPr/>
                            <wps:spPr>
                              <a:xfrm flipV="1">
                                <a:off x="0" y="0"/>
                                <a:ext cx="1874520" cy="4800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34AB0" id="Straight Connector 76"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8pt,19.55pt" to="284.4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" strokecolor="#4579b8 [3044]" strokeweight="2.25pt"/>
                  </w:pict>
                </mc:Fallback>
              </mc:AlternateContent>
            </w:r>
            <w:r>
              <w:rPr>
                <w:noProof/>
                <w:sz w:val="24"/>
              </w:rPr>
              <mc:AlternateContent>
                <mc:Choice Requires="wps">
                  <w:drawing>
                    <wp:anchor distT="0" distB="0" distL="114300" distR="114300" simplePos="0" relativeHeight="252043264" behindDoc="0" locked="0" layoutInCell="1" allowOverlap="1" wp14:anchorId="49ED2A8E" wp14:editId="2A865351">
                      <wp:simplePos x="0" y="0"/>
                      <wp:positionH relativeFrom="column">
                        <wp:posOffset>1221105</wp:posOffset>
                      </wp:positionH>
                      <wp:positionV relativeFrom="paragraph">
                        <wp:posOffset>354965</wp:posOffset>
                      </wp:positionV>
                      <wp:extent cx="3053080" cy="358140"/>
                      <wp:effectExtent l="19050" t="19050" r="13970" b="22860"/>
                      <wp:wrapNone/>
                      <wp:docPr id="77" name="Straight Connector 77"/>
                      <wp:cNvGraphicFramePr/>
                      <a:graphic xmlns:a="http://schemas.openxmlformats.org/drawingml/2006/main">
                        <a:graphicData uri="http://schemas.microsoft.com/office/word/2010/wordprocessingShape">
                          <wps:wsp>
                            <wps:cNvCnPr/>
                            <wps:spPr>
                              <a:xfrm>
                                <a:off x="0" y="0"/>
                                <a:ext cx="3053080" cy="35814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23AD2" id="Straight Connector 77"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15pt,27.95pt" to="336.5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" strokecolor="#c0504d [3205]" strokeweight="2.25pt"/>
                  </w:pict>
                </mc:Fallback>
              </mc:AlternateContent>
            </w:r>
            <w:r>
              <w:rPr>
                <w:noProof/>
                <w:sz w:val="36"/>
                <w:szCs w:val="36"/>
              </w:rPr>
              <w:drawing>
                <wp:inline distT="0" distB="0" distL="0" distR="0" wp14:anchorId="7E371A12" wp14:editId="22F027F7">
                  <wp:extent cx="632460" cy="397248"/>
                  <wp:effectExtent l="0" t="0" r="0" b="3175"/>
                  <wp:docPr id="1247" name="Picture 1247" descr="R:\Operational\Resources\graphics_library\DoE_owned\general_graphics\Household\game conso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perational\Resources\graphics_library\DoE_owned\general_graphics\Household\game console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460" cy="397248"/>
                          </a:xfrm>
                          <a:prstGeom prst="rect">
                            <a:avLst/>
                          </a:prstGeom>
                          <a:noFill/>
                          <a:ln>
                            <a:noFill/>
                          </a:ln>
                        </pic:spPr>
                      </pic:pic>
                    </a:graphicData>
                  </a:graphic>
                </wp:inline>
              </w:drawing>
            </w:r>
          </w:p>
        </w:tc>
        <w:tc>
          <w:tcPr>
            <w:tcW w:w="3457" w:type="dxa"/>
            <w:gridSpan w:val="4"/>
            <w:tcBorders>
              <w:top w:val="nil"/>
              <w:left w:val="nil"/>
              <w:right w:val="nil"/>
            </w:tcBorders>
            <w:vAlign w:val="bottom"/>
          </w:tcPr>
          <w:p w:rsidR="00057030" w:rsidRPr="003F579A" w:rsidRDefault="00F5166D" w:rsidP="00F5166D">
            <w:pPr>
              <w:jc w:val="right"/>
              <w:rPr>
                <w:sz w:val="24"/>
              </w:rPr>
            </w:pPr>
            <w:r>
              <w:rPr>
                <w:rFonts w:cs="Arial"/>
                <w:noProof/>
              </w:rPr>
              <w:drawing>
                <wp:inline distT="0" distB="0" distL="0" distR="0" wp14:anchorId="7239F922" wp14:editId="3517755A">
                  <wp:extent cx="518160" cy="468853"/>
                  <wp:effectExtent l="0" t="0" r="0" b="7620"/>
                  <wp:docPr id="2144" name="Picture 2144" descr="R:\Operational\Resources\graphics_library\DoE_owned\general_graphics\Digital technologies\head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perational\Resources\graphics_library\DoE_owned\general_graphics\Digital technologies\headse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614" cy="469263"/>
                          </a:xfrm>
                          <a:prstGeom prst="rect">
                            <a:avLst/>
                          </a:prstGeom>
                          <a:noFill/>
                          <a:ln>
                            <a:noFill/>
                          </a:ln>
                        </pic:spPr>
                      </pic:pic>
                    </a:graphicData>
                  </a:graphic>
                </wp:inline>
              </w:drawing>
            </w:r>
          </w:p>
        </w:tc>
        <w:tc>
          <w:tcPr>
            <w:tcW w:w="3245" w:type="dxa"/>
            <w:gridSpan w:val="3"/>
            <w:tcBorders>
              <w:top w:val="nil"/>
              <w:left w:val="nil"/>
              <w:right w:val="nil"/>
            </w:tcBorders>
            <w:vAlign w:val="center"/>
          </w:tcPr>
          <w:p w:rsidR="00057030" w:rsidRPr="003F579A" w:rsidRDefault="00057030" w:rsidP="00F5166D">
            <w:pPr>
              <w:jc w:val="center"/>
              <w:rPr>
                <w:sz w:val="24"/>
              </w:rPr>
            </w:pPr>
          </w:p>
        </w:tc>
      </w:tr>
      <w:tr w:rsidR="00057030" w:rsidTr="00F5166D">
        <w:trPr>
          <w:trHeight w:val="172"/>
        </w:trPr>
        <w:tc>
          <w:tcPr>
            <w:tcW w:w="1633" w:type="dxa"/>
          </w:tcPr>
          <w:p w:rsidR="00057030" w:rsidRPr="00057030" w:rsidRDefault="00057030" w:rsidP="005A57E2">
            <w:pPr>
              <w:jc w:val="center"/>
              <w:rPr>
                <w:noProof/>
                <w:sz w:val="24"/>
                <w:lang w:eastAsia="ja-JP"/>
              </w:rPr>
            </w:pPr>
            <w:r w:rsidRPr="00057030">
              <w:rPr>
                <w:noProof/>
                <w:sz w:val="24"/>
                <w:lang w:eastAsia="ja-JP"/>
              </w:rPr>
              <w:t>printer</w:t>
            </w:r>
          </w:p>
        </w:tc>
        <w:tc>
          <w:tcPr>
            <w:tcW w:w="1627" w:type="dxa"/>
            <w:gridSpan w:val="2"/>
          </w:tcPr>
          <w:p w:rsidR="00057030" w:rsidRPr="00057030" w:rsidRDefault="00057030" w:rsidP="005A57E2">
            <w:pPr>
              <w:jc w:val="center"/>
              <w:rPr>
                <w:noProof/>
                <w:sz w:val="24"/>
                <w:lang w:eastAsia="ja-JP"/>
              </w:rPr>
            </w:pPr>
            <w:r w:rsidRPr="00057030">
              <w:rPr>
                <w:noProof/>
                <w:sz w:val="24"/>
                <w:lang w:eastAsia="ja-JP"/>
              </w:rPr>
              <w:t>headset</w:t>
            </w:r>
          </w:p>
        </w:tc>
        <w:tc>
          <w:tcPr>
            <w:tcW w:w="1758" w:type="dxa"/>
            <w:gridSpan w:val="2"/>
          </w:tcPr>
          <w:p w:rsidR="00057030" w:rsidRPr="00057030" w:rsidRDefault="00057030" w:rsidP="005A57E2">
            <w:pPr>
              <w:jc w:val="center"/>
              <w:rPr>
                <w:noProof/>
                <w:sz w:val="24"/>
                <w:lang w:eastAsia="ja-JP"/>
              </w:rPr>
            </w:pPr>
            <w:r w:rsidRPr="00057030">
              <w:rPr>
                <w:noProof/>
                <w:sz w:val="24"/>
                <w:lang w:eastAsia="ja-JP"/>
              </w:rPr>
              <w:t>keyboard</w:t>
            </w:r>
          </w:p>
        </w:tc>
        <w:tc>
          <w:tcPr>
            <w:tcW w:w="1699" w:type="dxa"/>
            <w:gridSpan w:val="2"/>
          </w:tcPr>
          <w:p w:rsidR="00057030" w:rsidRPr="00057030" w:rsidRDefault="00057030" w:rsidP="005A57E2">
            <w:pPr>
              <w:jc w:val="center"/>
              <w:rPr>
                <w:noProof/>
                <w:sz w:val="24"/>
                <w:lang w:eastAsia="ja-JP"/>
              </w:rPr>
            </w:pPr>
            <w:r w:rsidRPr="00057030">
              <w:rPr>
                <w:noProof/>
                <w:sz w:val="24"/>
                <w:lang w:eastAsia="ja-JP"/>
              </w:rPr>
              <w:t>mouse</w:t>
            </w:r>
          </w:p>
        </w:tc>
        <w:tc>
          <w:tcPr>
            <w:tcW w:w="1919" w:type="dxa"/>
            <w:gridSpan w:val="2"/>
          </w:tcPr>
          <w:p w:rsidR="00057030" w:rsidRPr="00057030" w:rsidRDefault="00057030" w:rsidP="00BE7BE4">
            <w:pPr>
              <w:jc w:val="center"/>
              <w:rPr>
                <w:noProof/>
                <w:sz w:val="24"/>
                <w:lang w:eastAsia="ja-JP"/>
              </w:rPr>
            </w:pPr>
            <w:r w:rsidRPr="00057030">
              <w:rPr>
                <w:noProof/>
                <w:sz w:val="24"/>
                <w:lang w:eastAsia="ja-JP"/>
              </w:rPr>
              <w:t>game co</w:t>
            </w:r>
            <w:r w:rsidR="00BE7BE4">
              <w:rPr>
                <w:noProof/>
                <w:sz w:val="24"/>
                <w:lang w:eastAsia="ja-JP"/>
              </w:rPr>
              <w:t>ntrol</w:t>
            </w:r>
          </w:p>
        </w:tc>
        <w:tc>
          <w:tcPr>
            <w:tcW w:w="1326" w:type="dxa"/>
          </w:tcPr>
          <w:p w:rsidR="00057030" w:rsidRPr="00057030" w:rsidRDefault="00057030" w:rsidP="005A57E2">
            <w:pPr>
              <w:jc w:val="center"/>
              <w:rPr>
                <w:noProof/>
                <w:sz w:val="24"/>
                <w:lang w:eastAsia="ja-JP"/>
              </w:rPr>
            </w:pPr>
            <w:r w:rsidRPr="00057030">
              <w:rPr>
                <w:noProof/>
                <w:sz w:val="24"/>
                <w:lang w:eastAsia="ja-JP"/>
              </w:rPr>
              <w:t>tower</w:t>
            </w:r>
          </w:p>
        </w:tc>
      </w:tr>
    </w:tbl>
    <w:p w:rsidR="00057030" w:rsidRPr="00F5166D" w:rsidRDefault="00F5166D" w:rsidP="00F5166D">
      <w:pPr>
        <w:pStyle w:val="Heading2"/>
        <w:rPr>
          <w:b w:val="0"/>
        </w:rPr>
      </w:pPr>
      <w:r>
        <w:t>The parts of a digital system</w:t>
      </w:r>
      <w:r>
        <w:tab/>
      </w:r>
      <w:r>
        <w:tab/>
      </w:r>
      <w:r w:rsidRPr="003F579A">
        <w:rPr>
          <w:b w:val="0"/>
        </w:rPr>
        <w:t>page 1</w:t>
      </w:r>
      <w:r>
        <w:rPr>
          <w:b w:val="0"/>
        </w:rPr>
        <w:t>1</w:t>
      </w:r>
    </w:p>
    <w:tbl>
      <w:tblPr>
        <w:tblStyle w:val="TableGrid"/>
        <w:tblW w:w="0" w:type="auto"/>
        <w:tblLook w:val="04A0" w:firstRow="1" w:lastRow="0" w:firstColumn="1" w:lastColumn="0" w:noHBand="0" w:noVBand="1"/>
      </w:tblPr>
      <w:tblGrid>
        <w:gridCol w:w="9716"/>
      </w:tblGrid>
      <w:tr w:rsidR="00367D9C" w:rsidTr="00D363B4">
        <w:tc>
          <w:tcPr>
            <w:tcW w:w="9962" w:type="dxa"/>
            <w:tcBorders>
              <w:top w:val="single" w:sz="12" w:space="0" w:color="B31E8E"/>
              <w:left w:val="single" w:sz="12" w:space="0" w:color="B31E8E"/>
              <w:bottom w:val="single" w:sz="12" w:space="0" w:color="B31E8E"/>
              <w:right w:val="single" w:sz="12" w:space="0" w:color="B31E8E"/>
            </w:tcBorders>
          </w:tcPr>
          <w:p w:rsidR="00367D9C" w:rsidRPr="003F579A" w:rsidRDefault="003F579A" w:rsidP="00367D9C">
            <w:pPr>
              <w:rPr>
                <w:sz w:val="24"/>
              </w:rPr>
            </w:pPr>
            <w:r w:rsidRPr="003F579A">
              <w:rPr>
                <w:sz w:val="24"/>
              </w:rPr>
              <w:t xml:space="preserve">The student reads the </w:t>
            </w:r>
            <w:r w:rsidR="00057030">
              <w:rPr>
                <w:sz w:val="24"/>
              </w:rPr>
              <w:t xml:space="preserve">activity title and </w:t>
            </w:r>
            <w:r w:rsidRPr="003F579A">
              <w:rPr>
                <w:sz w:val="24"/>
              </w:rPr>
              <w:t>speech bubble conversation.</w:t>
            </w:r>
          </w:p>
          <w:p w:rsidR="003F579A" w:rsidRPr="003F579A" w:rsidRDefault="003F579A" w:rsidP="00D363B4">
            <w:pPr>
              <w:rPr>
                <w:b/>
              </w:rPr>
            </w:pPr>
            <w:r w:rsidRPr="003F579A">
              <w:rPr>
                <w:sz w:val="24"/>
              </w:rPr>
              <w:t>The student reads each</w:t>
            </w:r>
            <w:r w:rsidR="00F5166D">
              <w:rPr>
                <w:sz w:val="24"/>
              </w:rPr>
              <w:t xml:space="preserve"> row in the table and writes an</w:t>
            </w:r>
            <w:r w:rsidRPr="003F579A">
              <w:rPr>
                <w:sz w:val="24"/>
              </w:rPr>
              <w:t xml:space="preserve"> example into the third column.</w:t>
            </w:r>
            <w:r>
              <w:rPr>
                <w:sz w:val="24"/>
              </w:rPr>
              <w:t xml:space="preserve"> </w:t>
            </w:r>
            <w:r>
              <w:rPr>
                <w:b/>
                <w:sz w:val="24"/>
              </w:rPr>
              <w:t xml:space="preserve">Answers will vary, </w:t>
            </w:r>
            <w:r w:rsidR="00D363B4">
              <w:rPr>
                <w:b/>
                <w:sz w:val="24"/>
              </w:rPr>
              <w:t>see next page</w:t>
            </w:r>
          </w:p>
        </w:tc>
      </w:tr>
    </w:tbl>
    <w:p w:rsidR="00393B85" w:rsidRDefault="00393B85"/>
    <w:p w:rsidR="00D363B4" w:rsidRDefault="00393B85" w:rsidP="00393B85">
      <w:pPr>
        <w:spacing w:before="0" w:after="0"/>
      </w:pPr>
      <w:r>
        <w:br w:type="page"/>
      </w:r>
    </w:p>
    <w:tbl>
      <w:tblPr>
        <w:tblStyle w:val="TableGrid"/>
        <w:tblW w:w="0" w:type="auto"/>
        <w:tblLook w:val="04A0" w:firstRow="1" w:lastRow="0" w:firstColumn="1" w:lastColumn="0" w:noHBand="0" w:noVBand="1"/>
      </w:tblPr>
      <w:tblGrid>
        <w:gridCol w:w="1797"/>
        <w:gridCol w:w="4711"/>
        <w:gridCol w:w="3208"/>
      </w:tblGrid>
      <w:tr w:rsidR="008D4F6A" w:rsidTr="00D363B4">
        <w:trPr>
          <w:trHeight w:val="737"/>
        </w:trPr>
        <w:tc>
          <w:tcPr>
            <w:tcW w:w="1809" w:type="dxa"/>
            <w:tcBorders>
              <w:top w:val="single" w:sz="12" w:space="0" w:color="BF03A4"/>
              <w:left w:val="single" w:sz="12" w:space="0" w:color="BF03A4"/>
              <w:bottom w:val="single" w:sz="12" w:space="0" w:color="BF03A4"/>
              <w:right w:val="single" w:sz="12" w:space="0" w:color="BF03A4"/>
            </w:tcBorders>
            <w:vAlign w:val="center"/>
          </w:tcPr>
          <w:p w:rsidR="008D4F6A" w:rsidRPr="003F579A" w:rsidRDefault="008D4F6A" w:rsidP="002B4644">
            <w:pPr>
              <w:jc w:val="center"/>
              <w:rPr>
                <w:b/>
                <w:sz w:val="24"/>
              </w:rPr>
            </w:pPr>
            <w:r w:rsidRPr="003F579A">
              <w:rPr>
                <w:b/>
                <w:sz w:val="24"/>
              </w:rPr>
              <w:lastRenderedPageBreak/>
              <w:t>Component</w:t>
            </w:r>
          </w:p>
        </w:tc>
        <w:tc>
          <w:tcPr>
            <w:tcW w:w="4870" w:type="dxa"/>
            <w:tcBorders>
              <w:top w:val="single" w:sz="12" w:space="0" w:color="BF03A4"/>
              <w:left w:val="single" w:sz="12" w:space="0" w:color="BF03A4"/>
              <w:bottom w:val="single" w:sz="12" w:space="0" w:color="BF03A4"/>
              <w:right w:val="single" w:sz="12" w:space="0" w:color="BF03A4"/>
            </w:tcBorders>
            <w:vAlign w:val="center"/>
          </w:tcPr>
          <w:p w:rsidR="008D4F6A" w:rsidRPr="003F579A" w:rsidRDefault="008D4F6A" w:rsidP="002B4644">
            <w:pPr>
              <w:jc w:val="center"/>
              <w:rPr>
                <w:b/>
                <w:sz w:val="24"/>
              </w:rPr>
            </w:pPr>
            <w:r w:rsidRPr="003F579A">
              <w:rPr>
                <w:b/>
                <w:sz w:val="24"/>
              </w:rPr>
              <w:t>Definition</w:t>
            </w:r>
          </w:p>
        </w:tc>
        <w:tc>
          <w:tcPr>
            <w:tcW w:w="3283" w:type="dxa"/>
            <w:tcBorders>
              <w:top w:val="single" w:sz="12" w:space="0" w:color="BF03A4"/>
              <w:left w:val="single" w:sz="12" w:space="0" w:color="BF03A4"/>
              <w:bottom w:val="single" w:sz="12" w:space="0" w:color="BF03A4"/>
              <w:right w:val="single" w:sz="12" w:space="0" w:color="BF03A4"/>
            </w:tcBorders>
            <w:vAlign w:val="center"/>
          </w:tcPr>
          <w:p w:rsidR="008D4F6A" w:rsidRPr="003F579A" w:rsidRDefault="008D4F6A" w:rsidP="002B4644">
            <w:pPr>
              <w:jc w:val="center"/>
              <w:rPr>
                <w:b/>
                <w:sz w:val="24"/>
              </w:rPr>
            </w:pPr>
            <w:r w:rsidRPr="003F579A">
              <w:rPr>
                <w:b/>
                <w:sz w:val="24"/>
              </w:rPr>
              <w:t>Example</w:t>
            </w:r>
          </w:p>
        </w:tc>
      </w:tr>
      <w:tr w:rsidR="008D4F6A" w:rsidTr="00D363B4">
        <w:trPr>
          <w:trHeight w:val="794"/>
        </w:trPr>
        <w:tc>
          <w:tcPr>
            <w:tcW w:w="1809" w:type="dxa"/>
            <w:tcBorders>
              <w:top w:val="single" w:sz="12" w:space="0" w:color="BF03A4"/>
              <w:left w:val="single" w:sz="12" w:space="0" w:color="BF03A4"/>
              <w:bottom w:val="single" w:sz="12" w:space="0" w:color="BF03A4"/>
              <w:right w:val="single" w:sz="12" w:space="0" w:color="BF03A4"/>
            </w:tcBorders>
            <w:vAlign w:val="center"/>
          </w:tcPr>
          <w:p w:rsidR="008D4F6A" w:rsidRPr="003F579A" w:rsidRDefault="008D4F6A" w:rsidP="008D4F6A">
            <w:pPr>
              <w:rPr>
                <w:sz w:val="24"/>
              </w:rPr>
            </w:pPr>
            <w:r w:rsidRPr="003F579A">
              <w:rPr>
                <w:sz w:val="24"/>
              </w:rPr>
              <w:t>hardware</w:t>
            </w:r>
          </w:p>
        </w:tc>
        <w:tc>
          <w:tcPr>
            <w:tcW w:w="4870" w:type="dxa"/>
            <w:tcBorders>
              <w:top w:val="single" w:sz="12" w:space="0" w:color="BF03A4"/>
              <w:left w:val="single" w:sz="12" w:space="0" w:color="BF03A4"/>
              <w:bottom w:val="single" w:sz="12" w:space="0" w:color="BF03A4"/>
              <w:right w:val="single" w:sz="12" w:space="0" w:color="BF03A4"/>
            </w:tcBorders>
            <w:vAlign w:val="center"/>
          </w:tcPr>
          <w:p w:rsidR="008D4F6A" w:rsidRPr="003F579A" w:rsidRDefault="00351A0B" w:rsidP="00E87BAE">
            <w:pPr>
              <w:rPr>
                <w:sz w:val="24"/>
              </w:rPr>
            </w:pPr>
            <w:r w:rsidRPr="003F579A">
              <w:rPr>
                <w:rFonts w:cs="Arial"/>
                <w:sz w:val="24"/>
              </w:rPr>
              <w:t>T</w:t>
            </w:r>
            <w:r w:rsidR="008D4F6A" w:rsidRPr="003F579A">
              <w:rPr>
                <w:rFonts w:cs="Arial"/>
                <w:sz w:val="24"/>
              </w:rPr>
              <w:t xml:space="preserve">he physical </w:t>
            </w:r>
            <w:r w:rsidR="002B4644" w:rsidRPr="003F579A">
              <w:rPr>
                <w:rFonts w:cs="Arial"/>
                <w:sz w:val="24"/>
              </w:rPr>
              <w:t>items</w:t>
            </w:r>
            <w:r w:rsidR="008D4F6A" w:rsidRPr="003F579A">
              <w:rPr>
                <w:rFonts w:cs="Arial"/>
                <w:sz w:val="24"/>
              </w:rPr>
              <w:t xml:space="preserve"> </w:t>
            </w:r>
            <w:r w:rsidR="00F5166D">
              <w:rPr>
                <w:rFonts w:cs="Arial"/>
                <w:sz w:val="24"/>
              </w:rPr>
              <w:t xml:space="preserve">(including peripherals) </w:t>
            </w:r>
            <w:r w:rsidR="008D4F6A" w:rsidRPr="003F579A">
              <w:rPr>
                <w:rFonts w:cs="Arial"/>
                <w:sz w:val="24"/>
              </w:rPr>
              <w:t>that mak</w:t>
            </w:r>
            <w:r w:rsidR="002B4644" w:rsidRPr="003F579A">
              <w:rPr>
                <w:rFonts w:cs="Arial"/>
                <w:sz w:val="24"/>
              </w:rPr>
              <w:t>e</w:t>
            </w:r>
            <w:r w:rsidR="008D4F6A" w:rsidRPr="003F579A">
              <w:rPr>
                <w:rFonts w:cs="Arial"/>
                <w:sz w:val="24"/>
              </w:rPr>
              <w:t xml:space="preserve"> a digital system</w:t>
            </w:r>
            <w:r w:rsidRPr="003F579A">
              <w:rPr>
                <w:rFonts w:cs="Arial"/>
                <w:sz w:val="24"/>
              </w:rPr>
              <w:t>.</w:t>
            </w:r>
          </w:p>
        </w:tc>
        <w:tc>
          <w:tcPr>
            <w:tcW w:w="3283" w:type="dxa"/>
            <w:tcBorders>
              <w:top w:val="single" w:sz="12" w:space="0" w:color="BF03A4"/>
              <w:left w:val="single" w:sz="12" w:space="0" w:color="BF03A4"/>
              <w:bottom w:val="single" w:sz="12" w:space="0" w:color="BF03A4"/>
              <w:right w:val="single" w:sz="12" w:space="0" w:color="BF03A4"/>
            </w:tcBorders>
            <w:vAlign w:val="center"/>
          </w:tcPr>
          <w:p w:rsidR="008D4F6A" w:rsidRPr="00D363B4" w:rsidRDefault="00614BAF" w:rsidP="002E59B9">
            <w:pPr>
              <w:rPr>
                <w:b/>
                <w:sz w:val="24"/>
              </w:rPr>
            </w:pPr>
            <w:r w:rsidRPr="00D363B4">
              <w:rPr>
                <w:b/>
                <w:sz w:val="24"/>
              </w:rPr>
              <w:t>c</w:t>
            </w:r>
            <w:r w:rsidR="003F579A" w:rsidRPr="00D363B4">
              <w:rPr>
                <w:b/>
                <w:sz w:val="24"/>
              </w:rPr>
              <w:t>omputer</w:t>
            </w:r>
            <w:r w:rsidR="002E59B9" w:rsidRPr="00D363B4">
              <w:rPr>
                <w:b/>
                <w:sz w:val="24"/>
              </w:rPr>
              <w:t xml:space="preserve"> tower and parts inside</w:t>
            </w:r>
          </w:p>
        </w:tc>
      </w:tr>
      <w:tr w:rsidR="008D4F6A" w:rsidRPr="008D4F6A" w:rsidTr="00D363B4">
        <w:trPr>
          <w:trHeight w:val="794"/>
        </w:trPr>
        <w:tc>
          <w:tcPr>
            <w:tcW w:w="1809" w:type="dxa"/>
            <w:tcBorders>
              <w:top w:val="single" w:sz="12" w:space="0" w:color="BF03A4"/>
              <w:left w:val="single" w:sz="12" w:space="0" w:color="BF03A4"/>
              <w:bottom w:val="single" w:sz="12" w:space="0" w:color="BF03A4"/>
              <w:right w:val="single" w:sz="12" w:space="0" w:color="BF03A4"/>
            </w:tcBorders>
            <w:vAlign w:val="center"/>
          </w:tcPr>
          <w:p w:rsidR="008D4F6A" w:rsidRPr="003F579A" w:rsidRDefault="008D4F6A" w:rsidP="008D4F6A">
            <w:pPr>
              <w:rPr>
                <w:sz w:val="24"/>
              </w:rPr>
            </w:pPr>
            <w:r w:rsidRPr="003F579A">
              <w:rPr>
                <w:sz w:val="24"/>
              </w:rPr>
              <w:t>software</w:t>
            </w:r>
          </w:p>
        </w:tc>
        <w:tc>
          <w:tcPr>
            <w:tcW w:w="4870" w:type="dxa"/>
            <w:tcBorders>
              <w:top w:val="single" w:sz="12" w:space="0" w:color="BF03A4"/>
              <w:left w:val="single" w:sz="12" w:space="0" w:color="BF03A4"/>
              <w:bottom w:val="single" w:sz="12" w:space="0" w:color="BF03A4"/>
              <w:right w:val="single" w:sz="12" w:space="0" w:color="BF03A4"/>
            </w:tcBorders>
            <w:vAlign w:val="center"/>
          </w:tcPr>
          <w:p w:rsidR="008D4F6A" w:rsidRPr="003F579A" w:rsidRDefault="00351A0B" w:rsidP="00D363B4">
            <w:pPr>
              <w:rPr>
                <w:sz w:val="24"/>
              </w:rPr>
            </w:pPr>
            <w:r w:rsidRPr="003F579A">
              <w:rPr>
                <w:rFonts w:cs="Arial"/>
                <w:color w:val="222222"/>
                <w:sz w:val="24"/>
                <w:shd w:val="clear" w:color="auto" w:fill="FFFFFF"/>
              </w:rPr>
              <w:t>T</w:t>
            </w:r>
            <w:r w:rsidR="008D4F6A" w:rsidRPr="003F579A">
              <w:rPr>
                <w:rFonts w:cs="Arial"/>
                <w:color w:val="222222"/>
                <w:sz w:val="24"/>
                <w:shd w:val="clear" w:color="auto" w:fill="FFFFFF"/>
              </w:rPr>
              <w:t>he programs used to operate computers and related devices</w:t>
            </w:r>
            <w:r w:rsidRPr="003F579A">
              <w:rPr>
                <w:rFonts w:cs="Arial"/>
                <w:color w:val="222222"/>
                <w:sz w:val="24"/>
                <w:shd w:val="clear" w:color="auto" w:fill="FFFFFF"/>
              </w:rPr>
              <w:t>.</w:t>
            </w:r>
          </w:p>
        </w:tc>
        <w:tc>
          <w:tcPr>
            <w:tcW w:w="3283" w:type="dxa"/>
            <w:tcBorders>
              <w:top w:val="single" w:sz="12" w:space="0" w:color="BF03A4"/>
              <w:left w:val="single" w:sz="12" w:space="0" w:color="BF03A4"/>
              <w:bottom w:val="single" w:sz="12" w:space="0" w:color="BF03A4"/>
              <w:right w:val="single" w:sz="12" w:space="0" w:color="BF03A4"/>
            </w:tcBorders>
            <w:vAlign w:val="center"/>
          </w:tcPr>
          <w:p w:rsidR="008D4F6A" w:rsidRPr="00D363B4" w:rsidRDefault="003F579A" w:rsidP="008D4F6A">
            <w:pPr>
              <w:rPr>
                <w:b/>
                <w:sz w:val="24"/>
              </w:rPr>
            </w:pPr>
            <w:r w:rsidRPr="00D363B4">
              <w:rPr>
                <w:b/>
                <w:sz w:val="24"/>
              </w:rPr>
              <w:t>search engine, game website</w:t>
            </w:r>
          </w:p>
        </w:tc>
      </w:tr>
      <w:tr w:rsidR="008D4F6A" w:rsidRPr="008D4F6A" w:rsidTr="00D363B4">
        <w:trPr>
          <w:trHeight w:val="794"/>
        </w:trPr>
        <w:tc>
          <w:tcPr>
            <w:tcW w:w="1809" w:type="dxa"/>
            <w:tcBorders>
              <w:top w:val="single" w:sz="12" w:space="0" w:color="BF03A4"/>
              <w:left w:val="single" w:sz="12" w:space="0" w:color="BF03A4"/>
              <w:bottom w:val="single" w:sz="12" w:space="0" w:color="BF03A4"/>
              <w:right w:val="single" w:sz="12" w:space="0" w:color="BF03A4"/>
            </w:tcBorders>
            <w:vAlign w:val="center"/>
          </w:tcPr>
          <w:p w:rsidR="008D4F6A" w:rsidRPr="003F579A" w:rsidRDefault="008D4F6A" w:rsidP="008D4F6A">
            <w:pPr>
              <w:rPr>
                <w:sz w:val="24"/>
              </w:rPr>
            </w:pPr>
            <w:r w:rsidRPr="003F579A">
              <w:rPr>
                <w:rFonts w:cs="Arial"/>
                <w:sz w:val="24"/>
              </w:rPr>
              <w:t>application</w:t>
            </w:r>
          </w:p>
        </w:tc>
        <w:tc>
          <w:tcPr>
            <w:tcW w:w="4870" w:type="dxa"/>
            <w:tcBorders>
              <w:top w:val="single" w:sz="12" w:space="0" w:color="BF03A4"/>
              <w:left w:val="single" w:sz="12" w:space="0" w:color="BF03A4"/>
              <w:bottom w:val="single" w:sz="12" w:space="0" w:color="BF03A4"/>
              <w:right w:val="single" w:sz="12" w:space="0" w:color="BF03A4"/>
            </w:tcBorders>
            <w:vAlign w:val="center"/>
          </w:tcPr>
          <w:p w:rsidR="008D4F6A" w:rsidRPr="003F579A" w:rsidRDefault="008D4F6A" w:rsidP="00D363B4">
            <w:pPr>
              <w:rPr>
                <w:rFonts w:cs="Arial"/>
                <w:color w:val="222222"/>
                <w:sz w:val="24"/>
                <w:shd w:val="clear" w:color="auto" w:fill="FFFFFF"/>
              </w:rPr>
            </w:pPr>
            <w:r w:rsidRPr="003F579A">
              <w:rPr>
                <w:rFonts w:cs="Arial"/>
                <w:sz w:val="24"/>
              </w:rPr>
              <w:t>another name for software</w:t>
            </w:r>
          </w:p>
        </w:tc>
        <w:tc>
          <w:tcPr>
            <w:tcW w:w="3283" w:type="dxa"/>
            <w:tcBorders>
              <w:top w:val="single" w:sz="12" w:space="0" w:color="BF03A4"/>
              <w:left w:val="single" w:sz="12" w:space="0" w:color="BF03A4"/>
              <w:bottom w:val="single" w:sz="12" w:space="0" w:color="BF03A4"/>
              <w:right w:val="single" w:sz="12" w:space="0" w:color="BF03A4"/>
            </w:tcBorders>
            <w:vAlign w:val="center"/>
          </w:tcPr>
          <w:p w:rsidR="008D4F6A" w:rsidRPr="00D363B4" w:rsidRDefault="003F579A" w:rsidP="008D4F6A">
            <w:pPr>
              <w:rPr>
                <w:b/>
                <w:sz w:val="24"/>
              </w:rPr>
            </w:pPr>
            <w:r w:rsidRPr="00D363B4">
              <w:rPr>
                <w:b/>
                <w:sz w:val="24"/>
              </w:rPr>
              <w:t>Apple apps</w:t>
            </w:r>
          </w:p>
        </w:tc>
      </w:tr>
      <w:tr w:rsidR="00602AF3" w:rsidRPr="008D4F6A" w:rsidTr="00D363B4">
        <w:trPr>
          <w:trHeight w:val="794"/>
        </w:trPr>
        <w:tc>
          <w:tcPr>
            <w:tcW w:w="1809" w:type="dxa"/>
            <w:tcBorders>
              <w:top w:val="single" w:sz="12" w:space="0" w:color="BF03A4"/>
              <w:left w:val="single" w:sz="12" w:space="0" w:color="BF03A4"/>
              <w:bottom w:val="single" w:sz="12" w:space="0" w:color="BF03A4"/>
              <w:right w:val="single" w:sz="12" w:space="0" w:color="BF03A4"/>
            </w:tcBorders>
            <w:vAlign w:val="center"/>
          </w:tcPr>
          <w:p w:rsidR="00602AF3" w:rsidRPr="003F579A" w:rsidRDefault="00602AF3" w:rsidP="00602AF3">
            <w:pPr>
              <w:rPr>
                <w:rFonts w:cs="Arial"/>
                <w:sz w:val="24"/>
              </w:rPr>
            </w:pPr>
            <w:r w:rsidRPr="003F579A">
              <w:rPr>
                <w:rFonts w:cs="Arial"/>
                <w:sz w:val="24"/>
              </w:rPr>
              <w:t>storage device</w:t>
            </w:r>
          </w:p>
        </w:tc>
        <w:tc>
          <w:tcPr>
            <w:tcW w:w="4870" w:type="dxa"/>
            <w:tcBorders>
              <w:top w:val="single" w:sz="12" w:space="0" w:color="BF03A4"/>
              <w:left w:val="single" w:sz="12" w:space="0" w:color="BF03A4"/>
              <w:bottom w:val="single" w:sz="12" w:space="0" w:color="BF03A4"/>
              <w:right w:val="single" w:sz="12" w:space="0" w:color="BF03A4"/>
            </w:tcBorders>
            <w:vAlign w:val="center"/>
          </w:tcPr>
          <w:p w:rsidR="00602AF3" w:rsidRPr="003F579A" w:rsidRDefault="00602AF3" w:rsidP="00D363B4">
            <w:pPr>
              <w:rPr>
                <w:rFonts w:cs="Arial"/>
                <w:sz w:val="24"/>
              </w:rPr>
            </w:pPr>
            <w:r w:rsidRPr="003F579A">
              <w:rPr>
                <w:rFonts w:cs="Arial"/>
                <w:color w:val="222222"/>
                <w:sz w:val="24"/>
                <w:shd w:val="clear" w:color="auto" w:fill="FFFFFF"/>
              </w:rPr>
              <w:t>Any computing hardware that is used for storing information.</w:t>
            </w:r>
          </w:p>
        </w:tc>
        <w:tc>
          <w:tcPr>
            <w:tcW w:w="3283" w:type="dxa"/>
            <w:tcBorders>
              <w:top w:val="single" w:sz="12" w:space="0" w:color="BF03A4"/>
              <w:left w:val="single" w:sz="12" w:space="0" w:color="BF03A4"/>
              <w:bottom w:val="single" w:sz="12" w:space="0" w:color="BF03A4"/>
              <w:right w:val="single" w:sz="12" w:space="0" w:color="BF03A4"/>
            </w:tcBorders>
            <w:vAlign w:val="center"/>
          </w:tcPr>
          <w:p w:rsidR="00602AF3" w:rsidRPr="00D363B4" w:rsidRDefault="003F579A" w:rsidP="008D4F6A">
            <w:pPr>
              <w:rPr>
                <w:b/>
                <w:sz w:val="24"/>
              </w:rPr>
            </w:pPr>
            <w:r w:rsidRPr="00D363B4">
              <w:rPr>
                <w:b/>
                <w:sz w:val="24"/>
              </w:rPr>
              <w:t xml:space="preserve">USB, </w:t>
            </w:r>
            <w:r w:rsidR="00BE7BE4">
              <w:rPr>
                <w:b/>
                <w:sz w:val="24"/>
              </w:rPr>
              <w:t xml:space="preserve">internal </w:t>
            </w:r>
            <w:r w:rsidRPr="00D363B4">
              <w:rPr>
                <w:b/>
                <w:sz w:val="24"/>
              </w:rPr>
              <w:t>hard drive</w:t>
            </w:r>
          </w:p>
        </w:tc>
      </w:tr>
      <w:tr w:rsidR="008D4F6A" w:rsidTr="00D363B4">
        <w:trPr>
          <w:trHeight w:val="794"/>
        </w:trPr>
        <w:tc>
          <w:tcPr>
            <w:tcW w:w="1809" w:type="dxa"/>
            <w:tcBorders>
              <w:top w:val="single" w:sz="12" w:space="0" w:color="BF03A4"/>
              <w:left w:val="single" w:sz="12" w:space="0" w:color="BF03A4"/>
              <w:bottom w:val="single" w:sz="12" w:space="0" w:color="BF03A4"/>
              <w:right w:val="single" w:sz="12" w:space="0" w:color="BF03A4"/>
            </w:tcBorders>
            <w:vAlign w:val="center"/>
          </w:tcPr>
          <w:p w:rsidR="008D4F6A" w:rsidRPr="003F579A" w:rsidRDefault="008D4F6A" w:rsidP="008D4F6A">
            <w:pPr>
              <w:rPr>
                <w:sz w:val="24"/>
              </w:rPr>
            </w:pPr>
            <w:r w:rsidRPr="003F579A">
              <w:rPr>
                <w:sz w:val="24"/>
              </w:rPr>
              <w:t>peripheral</w:t>
            </w:r>
          </w:p>
        </w:tc>
        <w:tc>
          <w:tcPr>
            <w:tcW w:w="4870" w:type="dxa"/>
            <w:tcBorders>
              <w:top w:val="single" w:sz="12" w:space="0" w:color="BF03A4"/>
              <w:left w:val="single" w:sz="12" w:space="0" w:color="BF03A4"/>
              <w:bottom w:val="single" w:sz="12" w:space="0" w:color="BF03A4"/>
              <w:right w:val="single" w:sz="12" w:space="0" w:color="BF03A4"/>
            </w:tcBorders>
            <w:vAlign w:val="center"/>
          </w:tcPr>
          <w:p w:rsidR="008D4F6A" w:rsidRPr="003F579A" w:rsidRDefault="00351A0B" w:rsidP="00D363B4">
            <w:pPr>
              <w:rPr>
                <w:sz w:val="24"/>
              </w:rPr>
            </w:pPr>
            <w:r w:rsidRPr="003F579A">
              <w:rPr>
                <w:sz w:val="24"/>
              </w:rPr>
              <w:t>A</w:t>
            </w:r>
            <w:r w:rsidR="008D4F6A" w:rsidRPr="003F579A">
              <w:rPr>
                <w:sz w:val="24"/>
              </w:rPr>
              <w:t xml:space="preserve"> digital component that can be connected to a digital system</w:t>
            </w:r>
            <w:r w:rsidRPr="003F579A">
              <w:rPr>
                <w:sz w:val="24"/>
              </w:rPr>
              <w:t>.</w:t>
            </w:r>
          </w:p>
        </w:tc>
        <w:tc>
          <w:tcPr>
            <w:tcW w:w="3283" w:type="dxa"/>
            <w:tcBorders>
              <w:top w:val="single" w:sz="12" w:space="0" w:color="BF03A4"/>
              <w:left w:val="single" w:sz="12" w:space="0" w:color="BF03A4"/>
              <w:bottom w:val="single" w:sz="12" w:space="0" w:color="BF03A4"/>
              <w:right w:val="single" w:sz="12" w:space="0" w:color="BF03A4"/>
            </w:tcBorders>
            <w:vAlign w:val="center"/>
          </w:tcPr>
          <w:p w:rsidR="008D4F6A" w:rsidRPr="00D363B4" w:rsidRDefault="003F579A" w:rsidP="00614BAF">
            <w:pPr>
              <w:rPr>
                <w:b/>
                <w:sz w:val="24"/>
              </w:rPr>
            </w:pPr>
            <w:r w:rsidRPr="00D363B4">
              <w:rPr>
                <w:b/>
                <w:sz w:val="24"/>
              </w:rPr>
              <w:t>mouse, headphones</w:t>
            </w:r>
            <w:r w:rsidR="00614BAF" w:rsidRPr="00D363B4">
              <w:rPr>
                <w:b/>
                <w:sz w:val="24"/>
              </w:rPr>
              <w:t>, monitor, keyboard, printer, scanner</w:t>
            </w:r>
          </w:p>
        </w:tc>
      </w:tr>
      <w:tr w:rsidR="001E3EAD" w:rsidTr="001E3EAD">
        <w:trPr>
          <w:trHeight w:val="624"/>
        </w:trPr>
        <w:tc>
          <w:tcPr>
            <w:tcW w:w="9962" w:type="dxa"/>
            <w:gridSpan w:val="3"/>
            <w:tcBorders>
              <w:top w:val="single" w:sz="12" w:space="0" w:color="BF03A4"/>
              <w:left w:val="single" w:sz="12" w:space="0" w:color="BF03A4"/>
              <w:bottom w:val="single" w:sz="12" w:space="0" w:color="BF03A4"/>
              <w:right w:val="single" w:sz="12" w:space="0" w:color="BF03A4"/>
            </w:tcBorders>
            <w:vAlign w:val="center"/>
          </w:tcPr>
          <w:p w:rsidR="001E3EAD" w:rsidRPr="001E3EAD" w:rsidRDefault="001E3EAD" w:rsidP="009A60E1">
            <w:pPr>
              <w:rPr>
                <w:sz w:val="24"/>
              </w:rPr>
            </w:pPr>
            <w:r w:rsidRPr="001E3EAD">
              <w:rPr>
                <w:sz w:val="24"/>
              </w:rPr>
              <w:t>You use some devices that communicate or talk to each other.</w:t>
            </w:r>
          </w:p>
          <w:p w:rsidR="001E3EAD" w:rsidRDefault="001E3EAD" w:rsidP="009A60E1">
            <w:r w:rsidRPr="001E3EAD">
              <w:rPr>
                <w:sz w:val="24"/>
              </w:rPr>
              <w:t>List them and explain how they communicate.</w:t>
            </w:r>
          </w:p>
        </w:tc>
      </w:tr>
      <w:tr w:rsidR="001E3EAD" w:rsidTr="009A60E1">
        <w:trPr>
          <w:trHeight w:val="1161"/>
        </w:trPr>
        <w:tc>
          <w:tcPr>
            <w:tcW w:w="9962" w:type="dxa"/>
            <w:gridSpan w:val="3"/>
            <w:tcBorders>
              <w:top w:val="single" w:sz="12" w:space="0" w:color="BF03A4"/>
              <w:left w:val="single" w:sz="12" w:space="0" w:color="BF03A4"/>
              <w:bottom w:val="single" w:sz="12" w:space="0" w:color="BF03A4"/>
              <w:right w:val="single" w:sz="12" w:space="0" w:color="BF03A4"/>
            </w:tcBorders>
            <w:vAlign w:val="center"/>
          </w:tcPr>
          <w:p w:rsidR="001E3EAD" w:rsidRPr="001E3EAD" w:rsidRDefault="001E3EAD" w:rsidP="001E3EAD">
            <w:pPr>
              <w:rPr>
                <w:b/>
                <w:sz w:val="24"/>
              </w:rPr>
            </w:pPr>
            <w:r w:rsidRPr="001E3EAD">
              <w:rPr>
                <w:b/>
                <w:sz w:val="24"/>
              </w:rPr>
              <w:t xml:space="preserve">Answers will vary, eg my mobile phone sends photos to my laptop using wifi; my computer send emails to my nana’s computer using the internet; </w:t>
            </w:r>
            <w:r>
              <w:rPr>
                <w:b/>
                <w:sz w:val="24"/>
              </w:rPr>
              <w:t>I use a game controller to send messages to the tv/computer when I play a game.</w:t>
            </w:r>
          </w:p>
        </w:tc>
      </w:tr>
    </w:tbl>
    <w:p w:rsidR="003A1336" w:rsidRPr="003F579A" w:rsidRDefault="00351A0B" w:rsidP="00FF230D">
      <w:pPr>
        <w:pStyle w:val="Heading2"/>
        <w:rPr>
          <w:b w:val="0"/>
        </w:rPr>
      </w:pPr>
      <w:r>
        <w:rPr>
          <w:rFonts w:eastAsia="Arial"/>
        </w:rPr>
        <w:t>Making a digital</w:t>
      </w:r>
      <w:r w:rsidR="00D435F2">
        <w:rPr>
          <w:rFonts w:eastAsia="Arial"/>
        </w:rPr>
        <w:t xml:space="preserve"> system work</w:t>
      </w:r>
      <w:r w:rsidR="003F579A">
        <w:rPr>
          <w:rFonts w:eastAsia="Arial"/>
        </w:rPr>
        <w:tab/>
      </w:r>
      <w:r w:rsidR="003F579A">
        <w:rPr>
          <w:rFonts w:eastAsia="Arial"/>
        </w:rPr>
        <w:tab/>
      </w:r>
      <w:r w:rsidR="003F579A">
        <w:rPr>
          <w:rFonts w:eastAsia="Arial"/>
          <w:b w:val="0"/>
        </w:rPr>
        <w:t>page 1</w:t>
      </w:r>
      <w:r w:rsidR="00F5166D">
        <w:rPr>
          <w:rFonts w:eastAsia="Arial"/>
          <w:b w:val="0"/>
        </w:rPr>
        <w:t>2</w:t>
      </w:r>
    </w:p>
    <w:tbl>
      <w:tblPr>
        <w:tblStyle w:val="TableGrid"/>
        <w:tblW w:w="0" w:type="auto"/>
        <w:tblLook w:val="04A0" w:firstRow="1" w:lastRow="0" w:firstColumn="1" w:lastColumn="0" w:noHBand="0" w:noVBand="1"/>
      </w:tblPr>
      <w:tblGrid>
        <w:gridCol w:w="2473"/>
        <w:gridCol w:w="3997"/>
        <w:gridCol w:w="3246"/>
      </w:tblGrid>
      <w:tr w:rsidR="003F579A" w:rsidRPr="003F579A" w:rsidTr="00737A1D">
        <w:tc>
          <w:tcPr>
            <w:tcW w:w="9962" w:type="dxa"/>
            <w:gridSpan w:val="3"/>
            <w:tcBorders>
              <w:top w:val="single" w:sz="12" w:space="0" w:color="B31E8E"/>
              <w:left w:val="single" w:sz="12" w:space="0" w:color="B31E8E"/>
              <w:bottom w:val="single" w:sz="12" w:space="0" w:color="B31E8E"/>
              <w:right w:val="single" w:sz="12" w:space="0" w:color="B31E8E"/>
            </w:tcBorders>
          </w:tcPr>
          <w:p w:rsidR="003F579A" w:rsidRDefault="003F579A" w:rsidP="00351A0B">
            <w:pPr>
              <w:rPr>
                <w:noProof/>
                <w:sz w:val="24"/>
                <w:lang w:eastAsia="ja-JP"/>
              </w:rPr>
            </w:pPr>
            <w:r>
              <w:rPr>
                <w:noProof/>
                <w:sz w:val="24"/>
                <w:lang w:eastAsia="ja-JP"/>
              </w:rPr>
              <w:t>The student reads the speech bubble.</w:t>
            </w:r>
          </w:p>
          <w:p w:rsidR="003F579A" w:rsidRDefault="00676123" w:rsidP="003F579A">
            <w:pPr>
              <w:rPr>
                <w:noProof/>
                <w:sz w:val="24"/>
                <w:lang w:eastAsia="ja-JP"/>
              </w:rPr>
            </w:pPr>
            <w:r>
              <w:rPr>
                <w:noProof/>
                <w:sz w:val="24"/>
                <w:lang w:eastAsia="ja-JP"/>
              </w:rPr>
              <w:t>The st</w:t>
            </w:r>
            <w:r w:rsidR="00AF7D6F">
              <w:rPr>
                <w:noProof/>
                <w:sz w:val="24"/>
                <w:lang w:eastAsia="ja-JP"/>
              </w:rPr>
              <w:t>u</w:t>
            </w:r>
            <w:r>
              <w:rPr>
                <w:noProof/>
                <w:sz w:val="24"/>
                <w:lang w:eastAsia="ja-JP"/>
              </w:rPr>
              <w:t>d</w:t>
            </w:r>
            <w:r w:rsidR="00AF7D6F">
              <w:rPr>
                <w:noProof/>
                <w:sz w:val="24"/>
                <w:lang w:eastAsia="ja-JP"/>
              </w:rPr>
              <w:t>ent tells you ideas of other compenents of a digital system, eg connection, cables, wire, power sources.</w:t>
            </w:r>
          </w:p>
          <w:p w:rsidR="00171B1D" w:rsidRPr="00171B1D" w:rsidRDefault="00171B1D" w:rsidP="00D4050A">
            <w:pPr>
              <w:rPr>
                <w:b/>
                <w:noProof/>
                <w:sz w:val="24"/>
                <w:lang w:eastAsia="ja-JP"/>
              </w:rPr>
            </w:pPr>
            <w:r>
              <w:rPr>
                <w:noProof/>
                <w:sz w:val="24"/>
                <w:lang w:eastAsia="ja-JP"/>
              </w:rPr>
              <w:t>Ask the st</w:t>
            </w:r>
            <w:r w:rsidR="00D4050A">
              <w:rPr>
                <w:noProof/>
                <w:sz w:val="24"/>
                <w:lang w:eastAsia="ja-JP"/>
              </w:rPr>
              <w:t>ud</w:t>
            </w:r>
            <w:r>
              <w:rPr>
                <w:noProof/>
                <w:sz w:val="24"/>
                <w:lang w:eastAsia="ja-JP"/>
              </w:rPr>
              <w:t xml:space="preserve">ent to read the information in each row of the table and complete the third column. </w:t>
            </w:r>
            <w:r>
              <w:rPr>
                <w:b/>
                <w:noProof/>
                <w:sz w:val="24"/>
                <w:lang w:eastAsia="ja-JP"/>
              </w:rPr>
              <w:t>Answers will vary, eg</w:t>
            </w:r>
          </w:p>
        </w:tc>
      </w:tr>
      <w:tr w:rsidR="001C3FC4" w:rsidRPr="00367D9C" w:rsidTr="001C3FC4">
        <w:tc>
          <w:tcPr>
            <w:tcW w:w="2518" w:type="dxa"/>
            <w:tcBorders>
              <w:top w:val="single" w:sz="12" w:space="0" w:color="B31E8E"/>
              <w:left w:val="single" w:sz="12" w:space="0" w:color="B31E8E"/>
              <w:bottom w:val="nil"/>
              <w:right w:val="single" w:sz="12" w:space="0" w:color="B31E8E"/>
            </w:tcBorders>
            <w:vAlign w:val="center"/>
          </w:tcPr>
          <w:p w:rsidR="001C3FC4" w:rsidRPr="00171B1D" w:rsidRDefault="001C3FC4" w:rsidP="009757EF">
            <w:pPr>
              <w:jc w:val="center"/>
              <w:rPr>
                <w:b/>
                <w:sz w:val="24"/>
              </w:rPr>
            </w:pPr>
            <w:r w:rsidRPr="00171B1D">
              <w:rPr>
                <w:b/>
                <w:sz w:val="24"/>
              </w:rPr>
              <w:t>Component</w:t>
            </w:r>
          </w:p>
        </w:tc>
        <w:tc>
          <w:tcPr>
            <w:tcW w:w="4123" w:type="dxa"/>
            <w:tcBorders>
              <w:top w:val="single" w:sz="12" w:space="0" w:color="B31E8E"/>
              <w:left w:val="single" w:sz="12" w:space="0" w:color="B31E8E"/>
              <w:bottom w:val="nil"/>
              <w:right w:val="single" w:sz="12" w:space="0" w:color="B31E8E"/>
            </w:tcBorders>
            <w:vAlign w:val="center"/>
          </w:tcPr>
          <w:p w:rsidR="001C3FC4" w:rsidRPr="00171B1D" w:rsidRDefault="001C3FC4" w:rsidP="009757EF">
            <w:pPr>
              <w:jc w:val="center"/>
              <w:rPr>
                <w:b/>
                <w:sz w:val="24"/>
              </w:rPr>
            </w:pPr>
            <w:r w:rsidRPr="00171B1D">
              <w:rPr>
                <w:b/>
                <w:sz w:val="24"/>
              </w:rPr>
              <w:t>Definition</w:t>
            </w:r>
          </w:p>
        </w:tc>
        <w:tc>
          <w:tcPr>
            <w:tcW w:w="3321" w:type="dxa"/>
            <w:tcBorders>
              <w:top w:val="single" w:sz="12" w:space="0" w:color="B31E8E"/>
              <w:left w:val="single" w:sz="12" w:space="0" w:color="B31E8E"/>
              <w:bottom w:val="nil"/>
              <w:right w:val="single" w:sz="12" w:space="0" w:color="B31E8E"/>
            </w:tcBorders>
            <w:vAlign w:val="center"/>
          </w:tcPr>
          <w:p w:rsidR="001C3FC4" w:rsidRPr="00171B1D" w:rsidRDefault="001C3FC4" w:rsidP="009757EF">
            <w:pPr>
              <w:jc w:val="center"/>
              <w:rPr>
                <w:b/>
                <w:sz w:val="24"/>
              </w:rPr>
            </w:pPr>
            <w:r w:rsidRPr="00171B1D">
              <w:rPr>
                <w:b/>
                <w:sz w:val="24"/>
              </w:rPr>
              <w:t>Example</w:t>
            </w:r>
          </w:p>
        </w:tc>
      </w:tr>
      <w:tr w:rsidR="001C3FC4" w:rsidRPr="00367D9C" w:rsidTr="001C3FC4">
        <w:tc>
          <w:tcPr>
            <w:tcW w:w="2518" w:type="dxa"/>
            <w:tcBorders>
              <w:top w:val="single" w:sz="12" w:space="0" w:color="B31E8E"/>
              <w:left w:val="single" w:sz="12" w:space="0" w:color="B31E8E"/>
              <w:bottom w:val="nil"/>
              <w:right w:val="single" w:sz="12" w:space="0" w:color="B31E8E"/>
            </w:tcBorders>
            <w:vAlign w:val="center"/>
          </w:tcPr>
          <w:p w:rsidR="001C3FC4" w:rsidRPr="00171B1D" w:rsidRDefault="001C3FC4" w:rsidP="001C3FC4">
            <w:pPr>
              <w:rPr>
                <w:sz w:val="24"/>
              </w:rPr>
            </w:pPr>
            <w:r w:rsidRPr="00171B1D">
              <w:rPr>
                <w:sz w:val="24"/>
              </w:rPr>
              <w:t>power or charge</w:t>
            </w:r>
          </w:p>
        </w:tc>
        <w:tc>
          <w:tcPr>
            <w:tcW w:w="4123" w:type="dxa"/>
            <w:tcBorders>
              <w:top w:val="single" w:sz="12" w:space="0" w:color="B31E8E"/>
              <w:left w:val="single" w:sz="12" w:space="0" w:color="B31E8E"/>
              <w:bottom w:val="nil"/>
              <w:right w:val="single" w:sz="12" w:space="0" w:color="B31E8E"/>
            </w:tcBorders>
            <w:vAlign w:val="center"/>
          </w:tcPr>
          <w:p w:rsidR="001C3FC4" w:rsidRPr="00171B1D" w:rsidRDefault="001C3FC4" w:rsidP="001C3FC4">
            <w:pPr>
              <w:rPr>
                <w:sz w:val="24"/>
              </w:rPr>
            </w:pPr>
            <w:r w:rsidRPr="00171B1D">
              <w:rPr>
                <w:sz w:val="24"/>
              </w:rPr>
              <w:t>current to make the computer and its parts work</w:t>
            </w:r>
          </w:p>
        </w:tc>
        <w:tc>
          <w:tcPr>
            <w:tcW w:w="3321" w:type="dxa"/>
            <w:tcBorders>
              <w:top w:val="single" w:sz="12" w:space="0" w:color="B31E8E"/>
              <w:left w:val="single" w:sz="12" w:space="0" w:color="B31E8E"/>
              <w:bottom w:val="nil"/>
              <w:right w:val="single" w:sz="12" w:space="0" w:color="B31E8E"/>
            </w:tcBorders>
            <w:vAlign w:val="center"/>
          </w:tcPr>
          <w:p w:rsidR="001C3FC4" w:rsidRPr="00171B1D" w:rsidRDefault="00171B1D" w:rsidP="00F5166D">
            <w:pPr>
              <w:rPr>
                <w:b/>
                <w:sz w:val="24"/>
              </w:rPr>
            </w:pPr>
            <w:r w:rsidRPr="00171B1D">
              <w:rPr>
                <w:b/>
                <w:sz w:val="24"/>
              </w:rPr>
              <w:t>solar power, battery</w:t>
            </w:r>
            <w:r w:rsidR="00F5166D">
              <w:rPr>
                <w:b/>
                <w:sz w:val="24"/>
              </w:rPr>
              <w:t>, battery charger, electricity</w:t>
            </w:r>
          </w:p>
        </w:tc>
      </w:tr>
      <w:tr w:rsidR="001C3FC4" w:rsidRPr="00367D9C" w:rsidTr="001C3FC4">
        <w:tc>
          <w:tcPr>
            <w:tcW w:w="2518" w:type="dxa"/>
            <w:tcBorders>
              <w:top w:val="single" w:sz="12" w:space="0" w:color="B31E8E"/>
              <w:left w:val="single" w:sz="12" w:space="0" w:color="B31E8E"/>
              <w:bottom w:val="nil"/>
              <w:right w:val="single" w:sz="12" w:space="0" w:color="B31E8E"/>
            </w:tcBorders>
            <w:vAlign w:val="center"/>
          </w:tcPr>
          <w:p w:rsidR="001C3FC4" w:rsidRPr="00171B1D" w:rsidRDefault="001C3FC4" w:rsidP="001C3FC4">
            <w:pPr>
              <w:rPr>
                <w:sz w:val="24"/>
              </w:rPr>
            </w:pPr>
            <w:r w:rsidRPr="00171B1D">
              <w:rPr>
                <w:sz w:val="24"/>
              </w:rPr>
              <w:t>input</w:t>
            </w:r>
          </w:p>
        </w:tc>
        <w:tc>
          <w:tcPr>
            <w:tcW w:w="4123" w:type="dxa"/>
            <w:tcBorders>
              <w:top w:val="single" w:sz="12" w:space="0" w:color="B31E8E"/>
              <w:left w:val="single" w:sz="12" w:space="0" w:color="B31E8E"/>
              <w:bottom w:val="nil"/>
              <w:right w:val="single" w:sz="12" w:space="0" w:color="B31E8E"/>
            </w:tcBorders>
            <w:vAlign w:val="center"/>
          </w:tcPr>
          <w:p w:rsidR="001C3FC4" w:rsidRPr="00171B1D" w:rsidRDefault="001C3FC4" w:rsidP="001C3FC4">
            <w:pPr>
              <w:rPr>
                <w:sz w:val="24"/>
              </w:rPr>
            </w:pPr>
            <w:r w:rsidRPr="00171B1D">
              <w:rPr>
                <w:rFonts w:cs="Arial"/>
                <w:sz w:val="24"/>
              </w:rPr>
              <w:t>Ways of getting information into a digital device.</w:t>
            </w:r>
          </w:p>
        </w:tc>
        <w:tc>
          <w:tcPr>
            <w:tcW w:w="3321" w:type="dxa"/>
            <w:tcBorders>
              <w:top w:val="single" w:sz="12" w:space="0" w:color="B31E8E"/>
              <w:left w:val="single" w:sz="12" w:space="0" w:color="B31E8E"/>
              <w:bottom w:val="nil"/>
              <w:right w:val="single" w:sz="12" w:space="0" w:color="B31E8E"/>
            </w:tcBorders>
            <w:vAlign w:val="center"/>
          </w:tcPr>
          <w:p w:rsidR="001C3FC4" w:rsidRPr="00171B1D" w:rsidRDefault="00171B1D" w:rsidP="001C3FC4">
            <w:pPr>
              <w:rPr>
                <w:b/>
                <w:sz w:val="24"/>
              </w:rPr>
            </w:pPr>
            <w:r w:rsidRPr="00171B1D">
              <w:rPr>
                <w:b/>
                <w:sz w:val="24"/>
              </w:rPr>
              <w:t>mouse, keyboard, audio device</w:t>
            </w:r>
          </w:p>
        </w:tc>
      </w:tr>
      <w:tr w:rsidR="001C3FC4" w:rsidRPr="00367D9C" w:rsidTr="001C3FC4">
        <w:tc>
          <w:tcPr>
            <w:tcW w:w="2518" w:type="dxa"/>
            <w:tcBorders>
              <w:top w:val="single" w:sz="12" w:space="0" w:color="B31E8E"/>
              <w:left w:val="single" w:sz="12" w:space="0" w:color="B31E8E"/>
              <w:bottom w:val="single" w:sz="12" w:space="0" w:color="BF03A4"/>
              <w:right w:val="single" w:sz="12" w:space="0" w:color="B31E8E"/>
            </w:tcBorders>
            <w:vAlign w:val="center"/>
          </w:tcPr>
          <w:p w:rsidR="001C3FC4" w:rsidRPr="00171B1D" w:rsidRDefault="001C3FC4" w:rsidP="001C3FC4">
            <w:pPr>
              <w:rPr>
                <w:sz w:val="24"/>
              </w:rPr>
            </w:pPr>
            <w:r w:rsidRPr="00171B1D">
              <w:rPr>
                <w:sz w:val="24"/>
              </w:rPr>
              <w:t>output</w:t>
            </w:r>
          </w:p>
        </w:tc>
        <w:tc>
          <w:tcPr>
            <w:tcW w:w="4123" w:type="dxa"/>
            <w:tcBorders>
              <w:top w:val="single" w:sz="12" w:space="0" w:color="B31E8E"/>
              <w:left w:val="single" w:sz="12" w:space="0" w:color="B31E8E"/>
              <w:bottom w:val="single" w:sz="12" w:space="0" w:color="BF03A4"/>
              <w:right w:val="single" w:sz="12" w:space="0" w:color="B31E8E"/>
            </w:tcBorders>
            <w:vAlign w:val="center"/>
          </w:tcPr>
          <w:p w:rsidR="001C3FC4" w:rsidRPr="00171B1D" w:rsidRDefault="001C3FC4" w:rsidP="001C3FC4">
            <w:pPr>
              <w:rPr>
                <w:sz w:val="24"/>
              </w:rPr>
            </w:pPr>
            <w:r w:rsidRPr="00171B1D">
              <w:rPr>
                <w:rFonts w:cs="Arial"/>
                <w:sz w:val="24"/>
              </w:rPr>
              <w:t>Ways of getting information from a digital device so you can see, hear or touch it.</w:t>
            </w:r>
          </w:p>
        </w:tc>
        <w:tc>
          <w:tcPr>
            <w:tcW w:w="3321" w:type="dxa"/>
            <w:tcBorders>
              <w:top w:val="single" w:sz="12" w:space="0" w:color="B31E8E"/>
              <w:left w:val="single" w:sz="12" w:space="0" w:color="B31E8E"/>
              <w:bottom w:val="single" w:sz="12" w:space="0" w:color="BF03A4"/>
              <w:right w:val="single" w:sz="12" w:space="0" w:color="B31E8E"/>
            </w:tcBorders>
            <w:vAlign w:val="center"/>
          </w:tcPr>
          <w:p w:rsidR="001C3FC4" w:rsidRPr="00171B1D" w:rsidRDefault="00171B1D" w:rsidP="00171B1D">
            <w:pPr>
              <w:rPr>
                <w:b/>
                <w:sz w:val="24"/>
              </w:rPr>
            </w:pPr>
            <w:r w:rsidRPr="00171B1D">
              <w:rPr>
                <w:b/>
                <w:sz w:val="24"/>
              </w:rPr>
              <w:t>printer, headphones, on screen</w:t>
            </w:r>
          </w:p>
        </w:tc>
      </w:tr>
      <w:tr w:rsidR="001C3FC4" w:rsidRPr="00367D9C" w:rsidTr="00625492">
        <w:tc>
          <w:tcPr>
            <w:tcW w:w="2518" w:type="dxa"/>
            <w:tcBorders>
              <w:top w:val="single" w:sz="12" w:space="0" w:color="BF03A4"/>
              <w:left w:val="single" w:sz="12" w:space="0" w:color="BF03A4"/>
              <w:bottom w:val="single" w:sz="12" w:space="0" w:color="BF03A4"/>
              <w:right w:val="single" w:sz="12" w:space="0" w:color="BF03A4"/>
            </w:tcBorders>
            <w:vAlign w:val="center"/>
          </w:tcPr>
          <w:p w:rsidR="001C3FC4" w:rsidRPr="00171B1D" w:rsidRDefault="001C3FC4" w:rsidP="001C3FC4">
            <w:pPr>
              <w:rPr>
                <w:sz w:val="24"/>
              </w:rPr>
            </w:pPr>
            <w:r w:rsidRPr="00171B1D">
              <w:rPr>
                <w:sz w:val="24"/>
              </w:rPr>
              <w:t>connection</w:t>
            </w:r>
          </w:p>
        </w:tc>
        <w:tc>
          <w:tcPr>
            <w:tcW w:w="4123" w:type="dxa"/>
            <w:tcBorders>
              <w:top w:val="single" w:sz="12" w:space="0" w:color="BF03A4"/>
              <w:left w:val="single" w:sz="12" w:space="0" w:color="BF03A4"/>
              <w:bottom w:val="single" w:sz="12" w:space="0" w:color="BF03A4"/>
              <w:right w:val="single" w:sz="12" w:space="0" w:color="BF03A4"/>
            </w:tcBorders>
            <w:vAlign w:val="center"/>
          </w:tcPr>
          <w:p w:rsidR="001C3FC4" w:rsidRPr="00171B1D" w:rsidRDefault="001C3FC4" w:rsidP="001C3FC4">
            <w:pPr>
              <w:rPr>
                <w:sz w:val="24"/>
              </w:rPr>
            </w:pPr>
            <w:r w:rsidRPr="00171B1D">
              <w:rPr>
                <w:rFonts w:cs="Arial"/>
                <w:sz w:val="24"/>
              </w:rPr>
              <w:t>Allows the flow of data into and out of a digital device.</w:t>
            </w:r>
          </w:p>
        </w:tc>
        <w:tc>
          <w:tcPr>
            <w:tcW w:w="3321" w:type="dxa"/>
            <w:tcBorders>
              <w:top w:val="single" w:sz="12" w:space="0" w:color="BF03A4"/>
              <w:left w:val="single" w:sz="12" w:space="0" w:color="BF03A4"/>
              <w:bottom w:val="single" w:sz="12" w:space="0" w:color="BF03A4"/>
              <w:right w:val="single" w:sz="12" w:space="0" w:color="BF03A4"/>
            </w:tcBorders>
            <w:vAlign w:val="center"/>
          </w:tcPr>
          <w:p w:rsidR="001C3FC4" w:rsidRPr="00171B1D" w:rsidRDefault="00171B1D" w:rsidP="001C3FC4">
            <w:pPr>
              <w:rPr>
                <w:b/>
                <w:sz w:val="24"/>
              </w:rPr>
            </w:pPr>
            <w:r w:rsidRPr="00171B1D">
              <w:rPr>
                <w:b/>
                <w:sz w:val="24"/>
              </w:rPr>
              <w:t>Wifi, Ethernet cable, air waves</w:t>
            </w:r>
          </w:p>
        </w:tc>
      </w:tr>
    </w:tbl>
    <w:p w:rsidR="00393B85" w:rsidRDefault="00393B85">
      <w:pPr>
        <w:spacing w:before="0" w:after="0"/>
        <w:rPr>
          <w:sz w:val="16"/>
          <w:szCs w:val="16"/>
        </w:rPr>
      </w:pPr>
      <w:r>
        <w:rPr>
          <w:sz w:val="16"/>
          <w:szCs w:val="16"/>
        </w:rPr>
        <w:br w:type="page"/>
      </w:r>
    </w:p>
    <w:tbl>
      <w:tblPr>
        <w:tblStyle w:val="TableGrid"/>
        <w:tblW w:w="0" w:type="auto"/>
        <w:tblLook w:val="04A0" w:firstRow="1" w:lastRow="0" w:firstColumn="1" w:lastColumn="0" w:noHBand="0" w:noVBand="1"/>
      </w:tblPr>
      <w:tblGrid>
        <w:gridCol w:w="3158"/>
        <w:gridCol w:w="3294"/>
        <w:gridCol w:w="3294"/>
      </w:tblGrid>
      <w:tr w:rsidR="00171B1D" w:rsidTr="00676123">
        <w:trPr>
          <w:trHeight w:val="170"/>
        </w:trPr>
        <w:tc>
          <w:tcPr>
            <w:tcW w:w="9962" w:type="dxa"/>
            <w:gridSpan w:val="3"/>
            <w:tcBorders>
              <w:top w:val="nil"/>
              <w:left w:val="nil"/>
              <w:bottom w:val="single" w:sz="12" w:space="0" w:color="BF03A4"/>
              <w:right w:val="nil"/>
            </w:tcBorders>
          </w:tcPr>
          <w:p w:rsidR="00171B1D" w:rsidRPr="00171B1D" w:rsidRDefault="00171B1D" w:rsidP="00625492">
            <w:pPr>
              <w:rPr>
                <w:sz w:val="24"/>
              </w:rPr>
            </w:pPr>
            <w:r w:rsidRPr="00171B1D">
              <w:rPr>
                <w:sz w:val="24"/>
              </w:rPr>
              <w:lastRenderedPageBreak/>
              <w:t>The student reads Jaxon’s story and follows the instructions.</w:t>
            </w:r>
          </w:p>
        </w:tc>
      </w:tr>
      <w:tr w:rsidR="001B4334" w:rsidRPr="00AC2201" w:rsidTr="009C338B">
        <w:trPr>
          <w:trHeight w:val="1765"/>
        </w:trPr>
        <w:tc>
          <w:tcPr>
            <w:tcW w:w="3320" w:type="dxa"/>
            <w:tcBorders>
              <w:top w:val="single" w:sz="12" w:space="0" w:color="BF03A4"/>
              <w:left w:val="single" w:sz="12" w:space="0" w:color="BF03A4"/>
              <w:bottom w:val="nil"/>
              <w:right w:val="nil"/>
            </w:tcBorders>
            <w:vAlign w:val="center"/>
          </w:tcPr>
          <w:p w:rsidR="00DD0211" w:rsidRDefault="00DD0211" w:rsidP="001B4334">
            <w:pPr>
              <w:jc w:val="center"/>
              <w:rPr>
                <w:rFonts w:eastAsia="Arial"/>
                <w:b/>
                <w:sz w:val="24"/>
              </w:rPr>
            </w:pPr>
            <w:r>
              <w:rPr>
                <w:rFonts w:eastAsia="Arial"/>
                <w:noProof/>
              </w:rPr>
              <mc:AlternateContent>
                <mc:Choice Requires="wps">
                  <w:drawing>
                    <wp:anchor distT="0" distB="0" distL="114300" distR="114300" simplePos="0" relativeHeight="252021760" behindDoc="0" locked="0" layoutInCell="1" allowOverlap="1" wp14:anchorId="2C81675D" wp14:editId="7B671573">
                      <wp:simplePos x="0" y="0"/>
                      <wp:positionH relativeFrom="column">
                        <wp:posOffset>1403985</wp:posOffset>
                      </wp:positionH>
                      <wp:positionV relativeFrom="paragraph">
                        <wp:posOffset>785495</wp:posOffset>
                      </wp:positionV>
                      <wp:extent cx="967740" cy="175260"/>
                      <wp:effectExtent l="0" t="95250" r="3810" b="34290"/>
                      <wp:wrapNone/>
                      <wp:docPr id="37" name="Straight Arrow Connector 37"/>
                      <wp:cNvGraphicFramePr/>
                      <a:graphic xmlns:a="http://schemas.openxmlformats.org/drawingml/2006/main">
                        <a:graphicData uri="http://schemas.microsoft.com/office/word/2010/wordprocessingShape">
                          <wps:wsp>
                            <wps:cNvCnPr/>
                            <wps:spPr>
                              <a:xfrm flipH="1" flipV="1">
                                <a:off x="0" y="0"/>
                                <a:ext cx="967740" cy="17526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A74506" id="_x0000_t32" coordsize="21600,21600" o:spt="32" o:oned="t" path="m,l21600,21600e" filled="f">
                      <v:path arrowok="t" fillok="f" o:connecttype="none"/>
                      <o:lock v:ext="edit" shapetype="t"/>
                    </v:shapetype>
                    <v:shape id="Straight Arrow Connector 37" o:spid="_x0000_s1026" type="#_x0000_t32" style="position:absolute;margin-left:110.55pt;margin-top:61.85pt;width:76.2pt;height:13.8pt;flip:x 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" strokecolor="black [3213]" strokeweight="2.25pt">
                      <v:stroke endarrow="open"/>
                    </v:shape>
                  </w:pict>
                </mc:Fallback>
              </mc:AlternateContent>
            </w:r>
            <w:r w:rsidR="00171B1D">
              <w:rPr>
                <w:rFonts w:eastAsia="Arial"/>
                <w:noProof/>
              </w:rPr>
              <mc:AlternateContent>
                <mc:Choice Requires="wps">
                  <w:drawing>
                    <wp:anchor distT="0" distB="0" distL="114300" distR="114300" simplePos="0" relativeHeight="252007424" behindDoc="0" locked="0" layoutInCell="1" allowOverlap="1" wp14:anchorId="3CAEE599" wp14:editId="1CAAEBFC">
                      <wp:simplePos x="0" y="0"/>
                      <wp:positionH relativeFrom="column">
                        <wp:posOffset>1120140</wp:posOffset>
                      </wp:positionH>
                      <wp:positionV relativeFrom="paragraph">
                        <wp:posOffset>532130</wp:posOffset>
                      </wp:positionV>
                      <wp:extent cx="1402080" cy="0"/>
                      <wp:effectExtent l="0" t="133350" r="0" b="133350"/>
                      <wp:wrapNone/>
                      <wp:docPr id="3" name="Straight Arrow Connector 3"/>
                      <wp:cNvGraphicFramePr/>
                      <a:graphic xmlns:a="http://schemas.openxmlformats.org/drawingml/2006/main">
                        <a:graphicData uri="http://schemas.microsoft.com/office/word/2010/wordprocessingShape">
                          <wps:wsp>
                            <wps:cNvCnPr/>
                            <wps:spPr>
                              <a:xfrm>
                                <a:off x="0" y="0"/>
                                <a:ext cx="140208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E50B9C" id="Straight Arrow Connector 3" o:spid="_x0000_s1026" type="#_x0000_t32" style="position:absolute;margin-left:88.2pt;margin-top:41.9pt;width:110.4pt;height:0;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" strokecolor="#4579b8 [3044]" strokeweight="2.25pt">
                      <v:stroke endarrow="open"/>
                    </v:shape>
                  </w:pict>
                </mc:Fallback>
              </mc:AlternateContent>
            </w:r>
            <w:r w:rsidR="001B4334">
              <w:rPr>
                <w:rFonts w:eastAsia="Arial"/>
                <w:noProof/>
              </w:rPr>
              <w:drawing>
                <wp:inline distT="0" distB="0" distL="0" distR="0" wp14:anchorId="642BEE5F" wp14:editId="0464ABD3">
                  <wp:extent cx="583663" cy="487680"/>
                  <wp:effectExtent l="0" t="0" r="6985" b="7620"/>
                  <wp:docPr id="2149" name="Picture 2149" descr="R:\Operational\Resources\graphics_library\DoE_owned\general_graphics\Household\Mouse_green_©_SID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perational\Resources\graphics_library\DoE_owned\general_graphics\Household\Mouse_green_©_SIDE@15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4092" cy="488038"/>
                          </a:xfrm>
                          <a:prstGeom prst="rect">
                            <a:avLst/>
                          </a:prstGeom>
                          <a:noFill/>
                          <a:ln>
                            <a:noFill/>
                          </a:ln>
                        </pic:spPr>
                      </pic:pic>
                    </a:graphicData>
                  </a:graphic>
                </wp:inline>
              </w:drawing>
            </w:r>
          </w:p>
          <w:p w:rsidR="001B4334" w:rsidRDefault="00171B1D" w:rsidP="001B4334">
            <w:pPr>
              <w:jc w:val="center"/>
              <w:rPr>
                <w:rFonts w:eastAsia="Arial"/>
              </w:rPr>
            </w:pPr>
            <w:r w:rsidRPr="009C338B">
              <w:rPr>
                <w:rFonts w:eastAsia="Arial"/>
                <w:b/>
                <w:sz w:val="24"/>
              </w:rPr>
              <w:t>mouse</w:t>
            </w:r>
          </w:p>
        </w:tc>
        <w:tc>
          <w:tcPr>
            <w:tcW w:w="3321" w:type="dxa"/>
            <w:tcBorders>
              <w:top w:val="single" w:sz="12" w:space="0" w:color="BF03A4"/>
              <w:left w:val="nil"/>
              <w:bottom w:val="nil"/>
              <w:right w:val="nil"/>
            </w:tcBorders>
            <w:vAlign w:val="center"/>
          </w:tcPr>
          <w:p w:rsidR="001B4334" w:rsidRPr="00E23E21" w:rsidRDefault="00DD0211" w:rsidP="001B4334">
            <w:pPr>
              <w:jc w:val="center"/>
              <w:rPr>
                <w:rFonts w:eastAsia="Arial"/>
              </w:rPr>
            </w:pPr>
            <w:r>
              <w:rPr>
                <w:rFonts w:eastAsia="Arial"/>
                <w:noProof/>
              </w:rPr>
              <mc:AlternateContent>
                <mc:Choice Requires="wps">
                  <w:drawing>
                    <wp:anchor distT="0" distB="0" distL="114300" distR="114300" simplePos="0" relativeHeight="252019712" behindDoc="0" locked="0" layoutInCell="1" allowOverlap="1" wp14:anchorId="2520740D" wp14:editId="6910EB9D">
                      <wp:simplePos x="0" y="0"/>
                      <wp:positionH relativeFrom="column">
                        <wp:posOffset>1767840</wp:posOffset>
                      </wp:positionH>
                      <wp:positionV relativeFrom="paragraph">
                        <wp:posOffset>1124585</wp:posOffset>
                      </wp:positionV>
                      <wp:extent cx="944880" cy="0"/>
                      <wp:effectExtent l="38100" t="133350" r="0" b="133350"/>
                      <wp:wrapNone/>
                      <wp:docPr id="31" name="Straight Arrow Connector 31"/>
                      <wp:cNvGraphicFramePr/>
                      <a:graphic xmlns:a="http://schemas.openxmlformats.org/drawingml/2006/main">
                        <a:graphicData uri="http://schemas.microsoft.com/office/word/2010/wordprocessingShape">
                          <wps:wsp>
                            <wps:cNvCnPr/>
                            <wps:spPr>
                              <a:xfrm flipH="1">
                                <a:off x="0" y="0"/>
                                <a:ext cx="94488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DCAFB" id="Straight Arrow Connector 31" o:spid="_x0000_s1026" type="#_x0000_t32" style="position:absolute;margin-left:139.2pt;margin-top:88.55pt;width:74.4pt;height:0;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" strokecolor="black [3213]" strokeweight="2.25pt">
                      <v:stroke endarrow="open"/>
                    </v:shape>
                  </w:pict>
                </mc:Fallback>
              </mc:AlternateContent>
            </w:r>
            <w:r w:rsidR="00171B1D">
              <w:rPr>
                <w:rFonts w:eastAsia="Arial"/>
                <w:noProof/>
              </w:rPr>
              <mc:AlternateContent>
                <mc:Choice Requires="wps">
                  <w:drawing>
                    <wp:anchor distT="0" distB="0" distL="114300" distR="114300" simplePos="0" relativeHeight="252009472" behindDoc="0" locked="0" layoutInCell="1" allowOverlap="1" wp14:anchorId="492BDE85" wp14:editId="33047127">
                      <wp:simplePos x="0" y="0"/>
                      <wp:positionH relativeFrom="column">
                        <wp:posOffset>1554480</wp:posOffset>
                      </wp:positionH>
                      <wp:positionV relativeFrom="paragraph">
                        <wp:posOffset>461010</wp:posOffset>
                      </wp:positionV>
                      <wp:extent cx="541020" cy="137160"/>
                      <wp:effectExtent l="19050" t="38100" r="30480" b="91440"/>
                      <wp:wrapNone/>
                      <wp:docPr id="4" name="Straight Arrow Connector 4"/>
                      <wp:cNvGraphicFramePr/>
                      <a:graphic xmlns:a="http://schemas.openxmlformats.org/drawingml/2006/main">
                        <a:graphicData uri="http://schemas.microsoft.com/office/word/2010/wordprocessingShape">
                          <wps:wsp>
                            <wps:cNvCnPr/>
                            <wps:spPr>
                              <a:xfrm>
                                <a:off x="0" y="0"/>
                                <a:ext cx="541020" cy="13716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0396ED" id="Straight Arrow Connector 4" o:spid="_x0000_s1026" type="#_x0000_t32" style="position:absolute;margin-left:122.4pt;margin-top:36.3pt;width:42.6pt;height:10.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" strokecolor="#4579b8 [3044]" strokeweight="2.25pt">
                      <v:stroke endarrow="open"/>
                    </v:shape>
                  </w:pict>
                </mc:Fallback>
              </mc:AlternateContent>
            </w:r>
            <w:r w:rsidR="001B4334">
              <w:rPr>
                <w:rFonts w:eastAsia="Arial"/>
                <w:noProof/>
              </w:rPr>
              <w:drawing>
                <wp:inline distT="0" distB="0" distL="0" distR="0" wp14:anchorId="4C75C108" wp14:editId="5C7B1DE8">
                  <wp:extent cx="967740" cy="802344"/>
                  <wp:effectExtent l="0" t="0" r="3810" b="0"/>
                  <wp:docPr id="2150" name="Picture 2150" descr="R:\Operational\Resources\graphics_library\DoE_owned\general_graphics\Household\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perational\Resources\graphics_library\DoE_owned\general_graphics\Household\computer.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2343" cy="806160"/>
                          </a:xfrm>
                          <a:prstGeom prst="rect">
                            <a:avLst/>
                          </a:prstGeom>
                          <a:noFill/>
                          <a:ln>
                            <a:noFill/>
                          </a:ln>
                        </pic:spPr>
                      </pic:pic>
                    </a:graphicData>
                  </a:graphic>
                </wp:inline>
              </w:drawing>
            </w:r>
            <w:r w:rsidR="00171B1D" w:rsidRPr="009C338B">
              <w:rPr>
                <w:rFonts w:eastAsia="Arial"/>
                <w:b/>
                <w:sz w:val="24"/>
              </w:rPr>
              <w:t>computer/laptop</w:t>
            </w:r>
          </w:p>
        </w:tc>
        <w:tc>
          <w:tcPr>
            <w:tcW w:w="3321" w:type="dxa"/>
            <w:tcBorders>
              <w:top w:val="single" w:sz="12" w:space="0" w:color="BF03A4"/>
              <w:left w:val="nil"/>
              <w:bottom w:val="nil"/>
              <w:right w:val="single" w:sz="12" w:space="0" w:color="BF03A4"/>
            </w:tcBorders>
            <w:vAlign w:val="bottom"/>
          </w:tcPr>
          <w:p w:rsidR="009C338B" w:rsidRDefault="009C338B" w:rsidP="009C338B">
            <w:pPr>
              <w:jc w:val="center"/>
              <w:rPr>
                <w:rFonts w:eastAsia="Arial"/>
                <w:b/>
                <w:sz w:val="24"/>
              </w:rPr>
            </w:pPr>
          </w:p>
          <w:p w:rsidR="009C338B" w:rsidRDefault="009C338B" w:rsidP="009C338B">
            <w:pPr>
              <w:jc w:val="center"/>
              <w:rPr>
                <w:rFonts w:eastAsia="Arial"/>
                <w:b/>
                <w:sz w:val="24"/>
              </w:rPr>
            </w:pPr>
          </w:p>
          <w:p w:rsidR="001B4334" w:rsidRDefault="00171B1D" w:rsidP="009C338B">
            <w:pPr>
              <w:jc w:val="center"/>
              <w:rPr>
                <w:rFonts w:eastAsia="Arial"/>
                <w:b/>
                <w:sz w:val="24"/>
              </w:rPr>
            </w:pPr>
            <w:r w:rsidRPr="009C338B">
              <w:rPr>
                <w:rFonts w:eastAsia="Arial"/>
                <w:b/>
                <w:noProof/>
                <w:sz w:val="24"/>
              </w:rPr>
              <w:drawing>
                <wp:inline distT="0" distB="0" distL="0" distR="0" wp14:anchorId="7A372A7D" wp14:editId="3165FC1D">
                  <wp:extent cx="1837690" cy="127000"/>
                  <wp:effectExtent l="0" t="0" r="0" b="6350"/>
                  <wp:docPr id="2160" name="Picture 2160" descr="R:\Operational\Resources\graphics_library\DoE_owned\general_graphics\Household\Hose_c_©_SID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Household\Hose_c_©_SIDE@150.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132" t="1" r="9970" b="-60"/>
                          <a:stretch/>
                        </pic:blipFill>
                        <pic:spPr bwMode="auto">
                          <a:xfrm flipV="1">
                            <a:off x="0" y="0"/>
                            <a:ext cx="1837690" cy="127000"/>
                          </a:xfrm>
                          <a:prstGeom prst="rect">
                            <a:avLst/>
                          </a:prstGeom>
                          <a:noFill/>
                          <a:ln>
                            <a:noFill/>
                          </a:ln>
                          <a:extLst>
                            <a:ext uri="{53640926-AAD7-44D8-BBD7-CCE9431645EC}">
                              <a14:shadowObscured xmlns:a14="http://schemas.microsoft.com/office/drawing/2010/main"/>
                            </a:ext>
                          </a:extLst>
                        </pic:spPr>
                      </pic:pic>
                    </a:graphicData>
                  </a:graphic>
                </wp:inline>
              </w:drawing>
            </w:r>
            <w:r w:rsidRPr="009C338B">
              <w:rPr>
                <w:rFonts w:eastAsia="Arial"/>
                <w:b/>
                <w:sz w:val="24"/>
              </w:rPr>
              <w:t>internet/cable</w:t>
            </w:r>
          </w:p>
          <w:p w:rsidR="009C338B" w:rsidRPr="009C338B" w:rsidRDefault="00DD0211" w:rsidP="009C338B">
            <w:pPr>
              <w:jc w:val="center"/>
              <w:rPr>
                <w:rFonts w:eastAsia="Arial"/>
                <w:b/>
                <w:sz w:val="24"/>
              </w:rPr>
            </w:pPr>
            <w:r>
              <w:rPr>
                <w:rFonts w:eastAsia="Arial"/>
                <w:noProof/>
              </w:rPr>
              <mc:AlternateContent>
                <mc:Choice Requires="wps">
                  <w:drawing>
                    <wp:anchor distT="0" distB="0" distL="114300" distR="114300" simplePos="0" relativeHeight="252025856" behindDoc="0" locked="0" layoutInCell="1" allowOverlap="1" wp14:anchorId="3085C45F" wp14:editId="16CB3034">
                      <wp:simplePos x="0" y="0"/>
                      <wp:positionH relativeFrom="column">
                        <wp:posOffset>765175</wp:posOffset>
                      </wp:positionH>
                      <wp:positionV relativeFrom="paragraph">
                        <wp:posOffset>124460</wp:posOffset>
                      </wp:positionV>
                      <wp:extent cx="83820" cy="1135380"/>
                      <wp:effectExtent l="57150" t="38100" r="68580" b="7620"/>
                      <wp:wrapNone/>
                      <wp:docPr id="40" name="Straight Arrow Connector 40"/>
                      <wp:cNvGraphicFramePr/>
                      <a:graphic xmlns:a="http://schemas.openxmlformats.org/drawingml/2006/main">
                        <a:graphicData uri="http://schemas.microsoft.com/office/word/2010/wordprocessingShape">
                          <wps:wsp>
                            <wps:cNvCnPr/>
                            <wps:spPr>
                              <a:xfrm flipH="1" flipV="1">
                                <a:off x="0" y="0"/>
                                <a:ext cx="83820" cy="113538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B1D3F7" id="Straight Arrow Connector 40" o:spid="_x0000_s1026" type="#_x0000_t32" style="position:absolute;margin-left:60.25pt;margin-top:9.8pt;width:6.6pt;height:89.4pt;flip:x 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" strokecolor="black [3213]" strokeweight="2.25pt">
                      <v:stroke endarrow="open"/>
                    </v:shape>
                  </w:pict>
                </mc:Fallback>
              </mc:AlternateContent>
            </w:r>
          </w:p>
        </w:tc>
      </w:tr>
      <w:tr w:rsidR="001B4334" w:rsidRPr="00AC2201" w:rsidTr="00AF7D6F">
        <w:trPr>
          <w:trHeight w:val="850"/>
        </w:trPr>
        <w:tc>
          <w:tcPr>
            <w:tcW w:w="3320" w:type="dxa"/>
            <w:tcBorders>
              <w:top w:val="nil"/>
              <w:left w:val="single" w:sz="12" w:space="0" w:color="BF03A4"/>
              <w:bottom w:val="nil"/>
              <w:right w:val="nil"/>
            </w:tcBorders>
            <w:vAlign w:val="center"/>
          </w:tcPr>
          <w:p w:rsidR="001B4334" w:rsidRDefault="001B4334" w:rsidP="001B4334">
            <w:pPr>
              <w:jc w:val="center"/>
              <w:rPr>
                <w:rFonts w:eastAsia="Arial"/>
                <w:noProof/>
                <w:lang w:eastAsia="ja-JP"/>
              </w:rPr>
            </w:pPr>
          </w:p>
        </w:tc>
        <w:tc>
          <w:tcPr>
            <w:tcW w:w="3321" w:type="dxa"/>
            <w:tcBorders>
              <w:top w:val="nil"/>
              <w:left w:val="nil"/>
              <w:bottom w:val="nil"/>
              <w:right w:val="nil"/>
            </w:tcBorders>
            <w:vAlign w:val="center"/>
          </w:tcPr>
          <w:p w:rsidR="001B4334" w:rsidRDefault="001B4334" w:rsidP="001B4334">
            <w:pPr>
              <w:jc w:val="center"/>
              <w:rPr>
                <w:rFonts w:eastAsia="Arial"/>
                <w:noProof/>
                <w:lang w:eastAsia="ja-JP"/>
              </w:rPr>
            </w:pPr>
          </w:p>
        </w:tc>
        <w:tc>
          <w:tcPr>
            <w:tcW w:w="3321" w:type="dxa"/>
            <w:tcBorders>
              <w:top w:val="nil"/>
              <w:left w:val="nil"/>
              <w:bottom w:val="nil"/>
              <w:right w:val="single" w:sz="12" w:space="0" w:color="BF03A4"/>
            </w:tcBorders>
            <w:vAlign w:val="center"/>
          </w:tcPr>
          <w:p w:rsidR="001B4334" w:rsidRDefault="009C338B" w:rsidP="001B4334">
            <w:pPr>
              <w:jc w:val="center"/>
              <w:rPr>
                <w:rFonts w:eastAsia="Arial"/>
                <w:noProof/>
                <w:lang w:eastAsia="ja-JP"/>
              </w:rPr>
            </w:pPr>
            <w:r w:rsidRPr="009C338B">
              <w:rPr>
                <w:rFonts w:eastAsia="Arial"/>
                <w:b/>
                <w:noProof/>
                <w:sz w:val="24"/>
              </w:rPr>
              <mc:AlternateContent>
                <mc:Choice Requires="wps">
                  <w:drawing>
                    <wp:anchor distT="0" distB="0" distL="114300" distR="114300" simplePos="0" relativeHeight="252015616" behindDoc="0" locked="0" layoutInCell="1" allowOverlap="1" wp14:anchorId="71ECABF9" wp14:editId="1F8E7522">
                      <wp:simplePos x="0" y="0"/>
                      <wp:positionH relativeFrom="column">
                        <wp:posOffset>1120140</wp:posOffset>
                      </wp:positionH>
                      <wp:positionV relativeFrom="paragraph">
                        <wp:posOffset>-149860</wp:posOffset>
                      </wp:positionV>
                      <wp:extent cx="0" cy="1135380"/>
                      <wp:effectExtent l="133350" t="0" r="76200" b="45720"/>
                      <wp:wrapNone/>
                      <wp:docPr id="19" name="Straight Arrow Connector 19"/>
                      <wp:cNvGraphicFramePr/>
                      <a:graphic xmlns:a="http://schemas.openxmlformats.org/drawingml/2006/main">
                        <a:graphicData uri="http://schemas.microsoft.com/office/word/2010/wordprocessingShape">
                          <wps:wsp>
                            <wps:cNvCnPr/>
                            <wps:spPr>
                              <a:xfrm>
                                <a:off x="0" y="0"/>
                                <a:ext cx="0" cy="113538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9FAF6" id="Straight Arrow Connector 19" o:spid="_x0000_s1026" type="#_x0000_t32" style="position:absolute;margin-left:88.2pt;margin-top:-11.8pt;width:0;height:89.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" strokecolor="#4579b8 [3044]" strokeweight="2.25pt">
                      <v:stroke endarrow="open"/>
                    </v:shape>
                  </w:pict>
                </mc:Fallback>
              </mc:AlternateContent>
            </w:r>
          </w:p>
        </w:tc>
      </w:tr>
      <w:tr w:rsidR="001B4334" w:rsidRPr="00AC2201" w:rsidTr="00625492">
        <w:trPr>
          <w:trHeight w:val="1764"/>
        </w:trPr>
        <w:tc>
          <w:tcPr>
            <w:tcW w:w="3320" w:type="dxa"/>
            <w:tcBorders>
              <w:top w:val="nil"/>
              <w:left w:val="single" w:sz="12" w:space="0" w:color="BF03A4"/>
              <w:bottom w:val="single" w:sz="12" w:space="0" w:color="BF03A4"/>
              <w:right w:val="nil"/>
            </w:tcBorders>
            <w:vAlign w:val="center"/>
          </w:tcPr>
          <w:p w:rsidR="001B4334" w:rsidRDefault="009C338B" w:rsidP="00171B1D">
            <w:pPr>
              <w:jc w:val="center"/>
              <w:rPr>
                <w:rFonts w:eastAsia="Arial"/>
                <w:noProof/>
                <w:lang w:eastAsia="ja-JP"/>
              </w:rPr>
            </w:pPr>
            <w:r>
              <w:rPr>
                <w:rFonts w:eastAsia="Arial"/>
                <w:noProof/>
              </w:rPr>
              <mc:AlternateContent>
                <mc:Choice Requires="wps">
                  <w:drawing>
                    <wp:anchor distT="0" distB="0" distL="114300" distR="114300" simplePos="0" relativeHeight="252017664" behindDoc="0" locked="0" layoutInCell="1" allowOverlap="1" wp14:anchorId="320CCCA8" wp14:editId="30141CF4">
                      <wp:simplePos x="0" y="0"/>
                      <wp:positionH relativeFrom="column">
                        <wp:posOffset>1617345</wp:posOffset>
                      </wp:positionH>
                      <wp:positionV relativeFrom="paragraph">
                        <wp:posOffset>156845</wp:posOffset>
                      </wp:positionV>
                      <wp:extent cx="1318260" cy="350520"/>
                      <wp:effectExtent l="19050" t="19050" r="15240" b="87630"/>
                      <wp:wrapNone/>
                      <wp:docPr id="24" name="Straight Arrow Connector 24"/>
                      <wp:cNvGraphicFramePr/>
                      <a:graphic xmlns:a="http://schemas.openxmlformats.org/drawingml/2006/main">
                        <a:graphicData uri="http://schemas.microsoft.com/office/word/2010/wordprocessingShape">
                          <wps:wsp>
                            <wps:cNvCnPr/>
                            <wps:spPr>
                              <a:xfrm>
                                <a:off x="0" y="0"/>
                                <a:ext cx="1318260" cy="35052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1B890C" id="Straight Arrow Connector 24" o:spid="_x0000_s1026" type="#_x0000_t32" style="position:absolute;margin-left:127.35pt;margin-top:12.35pt;width:103.8pt;height:27.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" strokecolor="black [3213]" strokeweight="2.25pt">
                      <v:stroke endarrow="open"/>
                    </v:shape>
                  </w:pict>
                </mc:Fallback>
              </mc:AlternateContent>
            </w:r>
            <w:r w:rsidR="00171B1D">
              <w:rPr>
                <w:rFonts w:eastAsia="Arial"/>
                <w:noProof/>
              </w:rPr>
              <mc:AlternateContent>
                <mc:Choice Requires="wps">
                  <w:drawing>
                    <wp:anchor distT="0" distB="0" distL="114300" distR="114300" simplePos="0" relativeHeight="252011520" behindDoc="0" locked="0" layoutInCell="1" allowOverlap="1" wp14:anchorId="0EA780E7" wp14:editId="4B08E39A">
                      <wp:simplePos x="0" y="0"/>
                      <wp:positionH relativeFrom="column">
                        <wp:posOffset>1571625</wp:posOffset>
                      </wp:positionH>
                      <wp:positionV relativeFrom="paragraph">
                        <wp:posOffset>461645</wp:posOffset>
                      </wp:positionV>
                      <wp:extent cx="472440" cy="121920"/>
                      <wp:effectExtent l="0" t="95250" r="22860" b="49530"/>
                      <wp:wrapNone/>
                      <wp:docPr id="10" name="Straight Arrow Connector 10"/>
                      <wp:cNvGraphicFramePr/>
                      <a:graphic xmlns:a="http://schemas.openxmlformats.org/drawingml/2006/main">
                        <a:graphicData uri="http://schemas.microsoft.com/office/word/2010/wordprocessingShape">
                          <wps:wsp>
                            <wps:cNvCnPr/>
                            <wps:spPr>
                              <a:xfrm flipH="1" flipV="1">
                                <a:off x="0" y="0"/>
                                <a:ext cx="472440" cy="12192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6756E" id="Straight Arrow Connector 10" o:spid="_x0000_s1026" type="#_x0000_t32" style="position:absolute;margin-left:123.75pt;margin-top:36.35pt;width:37.2pt;height:9.6pt;flip:x 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" strokecolor="#4579b8 [3044]" strokeweight="2.25pt">
                      <v:stroke endarrow="open"/>
                    </v:shape>
                  </w:pict>
                </mc:Fallback>
              </mc:AlternateContent>
            </w:r>
            <w:r w:rsidR="001B4334">
              <w:rPr>
                <w:rFonts w:eastAsia="Arial"/>
                <w:noProof/>
              </w:rPr>
              <w:drawing>
                <wp:anchor distT="0" distB="0" distL="114300" distR="114300" simplePos="0" relativeHeight="251996160" behindDoc="0" locked="0" layoutInCell="1" allowOverlap="1" wp14:anchorId="2F1061F0" wp14:editId="228A099C">
                  <wp:simplePos x="0" y="0"/>
                  <wp:positionH relativeFrom="column">
                    <wp:posOffset>541655</wp:posOffset>
                  </wp:positionH>
                  <wp:positionV relativeFrom="paragraph">
                    <wp:posOffset>175260</wp:posOffset>
                  </wp:positionV>
                  <wp:extent cx="897255" cy="482600"/>
                  <wp:effectExtent l="0" t="0" r="0" b="0"/>
                  <wp:wrapNone/>
                  <wp:docPr id="2156" name="Picture 2156" descr="R:\Operational\Resources\graphics_library\DoE_owned\general_graphics\Animals\ba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perational\Resources\graphics_library\DoE_owned\general_graphics\Animals\bat3.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3826" b="18649"/>
                          <a:stretch/>
                        </pic:blipFill>
                        <pic:spPr bwMode="auto">
                          <a:xfrm>
                            <a:off x="0" y="0"/>
                            <a:ext cx="89725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334">
              <w:rPr>
                <w:rFonts w:eastAsia="Arial"/>
                <w:noProof/>
              </w:rPr>
              <w:drawing>
                <wp:inline distT="0" distB="0" distL="0" distR="0" wp14:anchorId="249F5BD9" wp14:editId="109353D3">
                  <wp:extent cx="1164168" cy="965200"/>
                  <wp:effectExtent l="0" t="0" r="0" b="6350"/>
                  <wp:docPr id="2154" name="Picture 2154" descr="R:\Operational\Resources\graphics_library\DoE_owned\general_graphics\Household\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perational\Resources\graphics_library\DoE_owned\general_graphics\Household\computer.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4168" cy="965200"/>
                          </a:xfrm>
                          <a:prstGeom prst="rect">
                            <a:avLst/>
                          </a:prstGeom>
                          <a:noFill/>
                          <a:ln>
                            <a:noFill/>
                          </a:ln>
                        </pic:spPr>
                      </pic:pic>
                    </a:graphicData>
                  </a:graphic>
                </wp:inline>
              </w:drawing>
            </w:r>
            <w:r w:rsidR="00171B1D">
              <w:rPr>
                <w:rFonts w:eastAsia="Arial"/>
                <w:noProof/>
                <w:lang w:eastAsia="ja-JP"/>
              </w:rPr>
              <w:br/>
            </w:r>
            <w:r w:rsidR="00171B1D" w:rsidRPr="009C338B">
              <w:rPr>
                <w:rFonts w:eastAsia="Arial"/>
                <w:b/>
                <w:noProof/>
                <w:sz w:val="24"/>
                <w:lang w:eastAsia="ja-JP"/>
              </w:rPr>
              <w:t>computer, server, information storage</w:t>
            </w:r>
          </w:p>
        </w:tc>
        <w:tc>
          <w:tcPr>
            <w:tcW w:w="3321" w:type="dxa"/>
            <w:tcBorders>
              <w:top w:val="nil"/>
              <w:left w:val="nil"/>
              <w:bottom w:val="single" w:sz="12" w:space="0" w:color="BF03A4"/>
              <w:right w:val="nil"/>
            </w:tcBorders>
            <w:vAlign w:val="center"/>
          </w:tcPr>
          <w:p w:rsidR="001B4334" w:rsidRDefault="00DD0211" w:rsidP="001B4334">
            <w:pPr>
              <w:jc w:val="center"/>
              <w:rPr>
                <w:rFonts w:eastAsia="Arial"/>
                <w:noProof/>
                <w:lang w:eastAsia="ja-JP"/>
              </w:rPr>
            </w:pPr>
            <w:r>
              <w:rPr>
                <w:rFonts w:eastAsia="Arial"/>
                <w:noProof/>
              </w:rPr>
              <mc:AlternateContent>
                <mc:Choice Requires="wps">
                  <w:drawing>
                    <wp:anchor distT="0" distB="0" distL="114300" distR="114300" simplePos="0" relativeHeight="252023808" behindDoc="0" locked="0" layoutInCell="1" allowOverlap="1" wp14:anchorId="7F037DC5" wp14:editId="43FCF0A4">
                      <wp:simplePos x="0" y="0"/>
                      <wp:positionH relativeFrom="column">
                        <wp:posOffset>1303020</wp:posOffset>
                      </wp:positionH>
                      <wp:positionV relativeFrom="paragraph">
                        <wp:posOffset>-85725</wp:posOffset>
                      </wp:positionV>
                      <wp:extent cx="1325880" cy="160020"/>
                      <wp:effectExtent l="19050" t="114300" r="0" b="30480"/>
                      <wp:wrapNone/>
                      <wp:docPr id="39" name="Straight Arrow Connector 39"/>
                      <wp:cNvGraphicFramePr/>
                      <a:graphic xmlns:a="http://schemas.openxmlformats.org/drawingml/2006/main">
                        <a:graphicData uri="http://schemas.microsoft.com/office/word/2010/wordprocessingShape">
                          <wps:wsp>
                            <wps:cNvCnPr/>
                            <wps:spPr>
                              <a:xfrm flipV="1">
                                <a:off x="0" y="0"/>
                                <a:ext cx="1325880" cy="16002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FF3015" id="Straight Arrow Connector 39" o:spid="_x0000_s1026" type="#_x0000_t32" style="position:absolute;margin-left:102.6pt;margin-top:-6.75pt;width:104.4pt;height:12.6pt;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" strokecolor="black [3213]" strokeweight="2.25pt">
                      <v:stroke endarrow="open"/>
                    </v:shape>
                  </w:pict>
                </mc:Fallback>
              </mc:AlternateContent>
            </w:r>
            <w:r w:rsidR="001B4334">
              <w:rPr>
                <w:rFonts w:eastAsia="Arial"/>
                <w:noProof/>
              </w:rPr>
              <w:drawing>
                <wp:inline distT="0" distB="0" distL="0" distR="0" wp14:anchorId="59A8AA01" wp14:editId="368ECDD1">
                  <wp:extent cx="1838318" cy="127000"/>
                  <wp:effectExtent l="0" t="0" r="0" b="6350"/>
                  <wp:docPr id="2157" name="Picture 2157" descr="R:\Operational\Resources\graphics_library\DoE_owned\general_graphics\Household\Hose_c_©_SID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Household\Hose_c_©_SIDE@150.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132" t="1" r="9970" b="-60"/>
                          <a:stretch/>
                        </pic:blipFill>
                        <pic:spPr bwMode="auto">
                          <a:xfrm flipV="1">
                            <a:off x="0" y="0"/>
                            <a:ext cx="1868643" cy="129095"/>
                          </a:xfrm>
                          <a:prstGeom prst="rect">
                            <a:avLst/>
                          </a:prstGeom>
                          <a:noFill/>
                          <a:ln>
                            <a:noFill/>
                          </a:ln>
                          <a:extLst>
                            <a:ext uri="{53640926-AAD7-44D8-BBD7-CCE9431645EC}">
                              <a14:shadowObscured xmlns:a14="http://schemas.microsoft.com/office/drawing/2010/main"/>
                            </a:ext>
                          </a:extLst>
                        </pic:spPr>
                      </pic:pic>
                    </a:graphicData>
                  </a:graphic>
                </wp:inline>
              </w:drawing>
            </w:r>
          </w:p>
          <w:p w:rsidR="00171B1D" w:rsidRPr="009C338B" w:rsidRDefault="00171B1D" w:rsidP="001B4334">
            <w:pPr>
              <w:jc w:val="center"/>
              <w:rPr>
                <w:rFonts w:eastAsia="Arial"/>
                <w:b/>
                <w:noProof/>
                <w:sz w:val="24"/>
                <w:lang w:eastAsia="ja-JP"/>
              </w:rPr>
            </w:pPr>
            <w:r w:rsidRPr="009C338B">
              <w:rPr>
                <w:rFonts w:eastAsia="Arial"/>
                <w:b/>
                <w:sz w:val="24"/>
              </w:rPr>
              <w:t>internet/cable</w:t>
            </w:r>
          </w:p>
        </w:tc>
        <w:tc>
          <w:tcPr>
            <w:tcW w:w="3321" w:type="dxa"/>
            <w:tcBorders>
              <w:top w:val="nil"/>
              <w:left w:val="nil"/>
              <w:bottom w:val="single" w:sz="12" w:space="0" w:color="BF03A4"/>
              <w:right w:val="single" w:sz="12" w:space="0" w:color="BF03A4"/>
            </w:tcBorders>
            <w:vAlign w:val="center"/>
          </w:tcPr>
          <w:p w:rsidR="00171B1D" w:rsidRDefault="00171B1D" w:rsidP="001B4334">
            <w:pPr>
              <w:jc w:val="center"/>
              <w:rPr>
                <w:rFonts w:eastAsia="Arial"/>
                <w:noProof/>
                <w:lang w:eastAsia="ja-JP"/>
              </w:rPr>
            </w:pPr>
            <w:r>
              <w:rPr>
                <w:rFonts w:eastAsia="Arial"/>
                <w:noProof/>
              </w:rPr>
              <mc:AlternateContent>
                <mc:Choice Requires="wps">
                  <w:drawing>
                    <wp:anchor distT="0" distB="0" distL="114300" distR="114300" simplePos="0" relativeHeight="252013568" behindDoc="0" locked="0" layoutInCell="1" allowOverlap="1" wp14:anchorId="1F7AA285" wp14:editId="3EB988C1">
                      <wp:simplePos x="0" y="0"/>
                      <wp:positionH relativeFrom="column">
                        <wp:posOffset>-68580</wp:posOffset>
                      </wp:positionH>
                      <wp:positionV relativeFrom="paragraph">
                        <wp:posOffset>417830</wp:posOffset>
                      </wp:positionV>
                      <wp:extent cx="678180" cy="7620"/>
                      <wp:effectExtent l="0" t="114300" r="0" b="125730"/>
                      <wp:wrapNone/>
                      <wp:docPr id="11" name="Straight Arrow Connector 11"/>
                      <wp:cNvGraphicFramePr/>
                      <a:graphic xmlns:a="http://schemas.openxmlformats.org/drawingml/2006/main">
                        <a:graphicData uri="http://schemas.microsoft.com/office/word/2010/wordprocessingShape">
                          <wps:wsp>
                            <wps:cNvCnPr/>
                            <wps:spPr>
                              <a:xfrm flipH="1">
                                <a:off x="0" y="0"/>
                                <a:ext cx="678180" cy="762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D5B651" id="Straight Arrow Connector 11" o:spid="_x0000_s1026" type="#_x0000_t32" style="position:absolute;margin-left:-5.4pt;margin-top:32.9pt;width:53.4pt;height:.6pt;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" strokecolor="#4579b8 [3044]" strokeweight="2.25pt">
                      <v:stroke endarrow="open"/>
                    </v:shape>
                  </w:pict>
                </mc:Fallback>
              </mc:AlternateContent>
            </w:r>
            <w:r w:rsidR="001B4334">
              <w:rPr>
                <w:rFonts w:eastAsia="Arial"/>
                <w:noProof/>
              </w:rPr>
              <w:drawing>
                <wp:inline distT="0" distB="0" distL="0" distR="0" wp14:anchorId="6EC0360B" wp14:editId="5EE62D58">
                  <wp:extent cx="762000" cy="762000"/>
                  <wp:effectExtent l="0" t="0" r="0" b="0"/>
                  <wp:docPr id="2155" name="Picture 2155" descr="R:\Operational\Resources\graphics_library\DoE_owned\general_graphics\Space_Universe\satel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perational\Resources\graphics_library\DoE_owned\general_graphics\Space_Universe\satellit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1B4334" w:rsidRPr="009C338B" w:rsidRDefault="00171B1D" w:rsidP="001B4334">
            <w:pPr>
              <w:jc w:val="center"/>
              <w:rPr>
                <w:rFonts w:eastAsia="Arial"/>
                <w:b/>
                <w:noProof/>
                <w:sz w:val="24"/>
                <w:lang w:eastAsia="ja-JP"/>
              </w:rPr>
            </w:pPr>
            <w:r w:rsidRPr="009C338B">
              <w:rPr>
                <w:rFonts w:eastAsia="Arial"/>
                <w:b/>
                <w:noProof/>
                <w:sz w:val="24"/>
                <w:lang w:eastAsia="ja-JP"/>
              </w:rPr>
              <w:t>satellite</w:t>
            </w:r>
          </w:p>
        </w:tc>
      </w:tr>
      <w:tr w:rsidR="006C182F" w:rsidRPr="00AC2201" w:rsidTr="00171B1D">
        <w:trPr>
          <w:trHeight w:val="454"/>
        </w:trPr>
        <w:tc>
          <w:tcPr>
            <w:tcW w:w="9962" w:type="dxa"/>
            <w:gridSpan w:val="3"/>
            <w:tcBorders>
              <w:top w:val="single" w:sz="12" w:space="0" w:color="BF03A4"/>
              <w:left w:val="single" w:sz="12" w:space="0" w:color="B31E8E"/>
              <w:bottom w:val="single" w:sz="12" w:space="0" w:color="BF03A4"/>
              <w:right w:val="single" w:sz="12" w:space="0" w:color="B31E8E"/>
            </w:tcBorders>
            <w:vAlign w:val="center"/>
          </w:tcPr>
          <w:p w:rsidR="006C182F" w:rsidRPr="00171B1D" w:rsidRDefault="00171B1D" w:rsidP="001B4334">
            <w:pPr>
              <w:rPr>
                <w:rFonts w:eastAsia="Arial"/>
                <w:sz w:val="24"/>
              </w:rPr>
            </w:pPr>
            <w:r w:rsidRPr="00171B1D">
              <w:rPr>
                <w:rFonts w:eastAsia="Arial"/>
                <w:sz w:val="24"/>
              </w:rPr>
              <w:t>The student reads the sentence at the bottom of the page.</w:t>
            </w:r>
          </w:p>
        </w:tc>
      </w:tr>
    </w:tbl>
    <w:p w:rsidR="002247C5" w:rsidRPr="00543221" w:rsidRDefault="00E123BE" w:rsidP="00543221">
      <w:pPr>
        <w:pStyle w:val="Heading2"/>
        <w:rPr>
          <w:b w:val="0"/>
        </w:rPr>
      </w:pPr>
      <w:r>
        <w:t>What is a</w:t>
      </w:r>
      <w:r w:rsidR="00362CBA" w:rsidRPr="00543221">
        <w:t xml:space="preserve"> digital world</w:t>
      </w:r>
      <w:r w:rsidR="00543221">
        <w:tab/>
      </w:r>
      <w:r w:rsidR="00543221">
        <w:tab/>
      </w:r>
      <w:r w:rsidR="00543221">
        <w:rPr>
          <w:b w:val="0"/>
        </w:rPr>
        <w:t>page 1</w:t>
      </w:r>
      <w:r w:rsidR="00AF7D6F">
        <w:rPr>
          <w:b w:val="0"/>
        </w:rPr>
        <w:t>3</w:t>
      </w:r>
    </w:p>
    <w:tbl>
      <w:tblPr>
        <w:tblStyle w:val="TableGrid"/>
        <w:tblW w:w="0" w:type="auto"/>
        <w:tblLook w:val="04A0" w:firstRow="1" w:lastRow="0" w:firstColumn="1" w:lastColumn="0" w:noHBand="0" w:noVBand="1"/>
      </w:tblPr>
      <w:tblGrid>
        <w:gridCol w:w="9716"/>
      </w:tblGrid>
      <w:tr w:rsidR="00D84865" w:rsidTr="00676123">
        <w:trPr>
          <w:trHeight w:val="624"/>
        </w:trPr>
        <w:tc>
          <w:tcPr>
            <w:tcW w:w="9962" w:type="dxa"/>
            <w:tcBorders>
              <w:top w:val="single" w:sz="12" w:space="0" w:color="B31E8E"/>
              <w:left w:val="single" w:sz="12" w:space="0" w:color="B31E8E"/>
              <w:bottom w:val="single" w:sz="12" w:space="0" w:color="B31E8E"/>
              <w:right w:val="single" w:sz="12" w:space="0" w:color="B31E8E"/>
            </w:tcBorders>
          </w:tcPr>
          <w:p w:rsidR="00D84865" w:rsidRPr="00D84865" w:rsidRDefault="00D84865" w:rsidP="00D84865">
            <w:pPr>
              <w:rPr>
                <w:rFonts w:eastAsia="Arial"/>
                <w:sz w:val="24"/>
              </w:rPr>
            </w:pPr>
            <w:r w:rsidRPr="00D84865">
              <w:rPr>
                <w:rFonts w:eastAsia="Arial"/>
                <w:sz w:val="24"/>
              </w:rPr>
              <w:t xml:space="preserve">The student reads the </w:t>
            </w:r>
            <w:r w:rsidR="001877E9">
              <w:rPr>
                <w:rFonts w:eastAsia="Arial"/>
                <w:sz w:val="24"/>
              </w:rPr>
              <w:t xml:space="preserve">activity title and </w:t>
            </w:r>
            <w:r w:rsidRPr="00D84865">
              <w:rPr>
                <w:rFonts w:eastAsia="Arial"/>
                <w:sz w:val="24"/>
              </w:rPr>
              <w:t>speech bubble conversation.</w:t>
            </w:r>
          </w:p>
          <w:p w:rsidR="00D84865" w:rsidRPr="00FF230D" w:rsidRDefault="00D84865" w:rsidP="00D84865">
            <w:pPr>
              <w:rPr>
                <w:rFonts w:eastAsia="Arial"/>
              </w:rPr>
            </w:pPr>
            <w:r w:rsidRPr="00D84865">
              <w:rPr>
                <w:rFonts w:eastAsia="Arial"/>
                <w:sz w:val="24"/>
              </w:rPr>
              <w:t>The student reads the instructions and completes the tasks.</w:t>
            </w:r>
          </w:p>
        </w:tc>
      </w:tr>
      <w:tr w:rsidR="00D84865" w:rsidRPr="00367D9C" w:rsidTr="00676123">
        <w:trPr>
          <w:trHeight w:val="170"/>
        </w:trPr>
        <w:tc>
          <w:tcPr>
            <w:tcW w:w="9962" w:type="dxa"/>
            <w:tcBorders>
              <w:top w:val="single" w:sz="12" w:space="0" w:color="B31E8E"/>
              <w:left w:val="nil"/>
              <w:bottom w:val="single" w:sz="12" w:space="0" w:color="BF03A4"/>
              <w:right w:val="nil"/>
            </w:tcBorders>
            <w:vAlign w:val="bottom"/>
          </w:tcPr>
          <w:p w:rsidR="00D84865" w:rsidRPr="003D67CC" w:rsidRDefault="00D84865" w:rsidP="00D84865">
            <w:pPr>
              <w:rPr>
                <w:rFonts w:cs="Arial"/>
                <w:b/>
                <w:noProof/>
                <w:sz w:val="24"/>
                <w:lang w:eastAsia="ja-JP"/>
              </w:rPr>
            </w:pPr>
            <w:r w:rsidRPr="003D67CC">
              <w:rPr>
                <w:rFonts w:cs="Arial"/>
                <w:noProof/>
                <w:sz w:val="24"/>
                <w:lang w:eastAsia="ja-JP"/>
              </w:rPr>
              <w:t xml:space="preserve">List the hardware. </w:t>
            </w:r>
            <w:r w:rsidRPr="003D67CC">
              <w:rPr>
                <w:rFonts w:cs="Arial"/>
                <w:b/>
                <w:noProof/>
                <w:sz w:val="24"/>
                <w:lang w:eastAsia="ja-JP"/>
              </w:rPr>
              <w:t>computer, keyboard, mouse, headset, digital drawing pad</w:t>
            </w:r>
            <w:r w:rsidR="003D67CC" w:rsidRPr="003D67CC">
              <w:rPr>
                <w:rFonts w:cs="Arial"/>
                <w:b/>
                <w:noProof/>
                <w:sz w:val="24"/>
                <w:lang w:eastAsia="ja-JP"/>
              </w:rPr>
              <w:t>, stylus</w:t>
            </w:r>
            <w:r w:rsidR="00AF7D6F">
              <w:rPr>
                <w:rFonts w:cs="Arial"/>
                <w:b/>
                <w:noProof/>
                <w:sz w:val="24"/>
                <w:lang w:eastAsia="ja-JP"/>
              </w:rPr>
              <w:t>, tower</w:t>
            </w:r>
          </w:p>
        </w:tc>
      </w:tr>
      <w:tr w:rsidR="00D84865" w:rsidRPr="00367D9C" w:rsidTr="003D67CC">
        <w:trPr>
          <w:trHeight w:val="170"/>
        </w:trPr>
        <w:tc>
          <w:tcPr>
            <w:tcW w:w="9962" w:type="dxa"/>
            <w:tcBorders>
              <w:top w:val="single" w:sz="12" w:space="0" w:color="BF03A4"/>
              <w:left w:val="nil"/>
              <w:bottom w:val="single" w:sz="12" w:space="0" w:color="BF03A4"/>
              <w:right w:val="nil"/>
            </w:tcBorders>
            <w:vAlign w:val="bottom"/>
          </w:tcPr>
          <w:p w:rsidR="00D84865" w:rsidRPr="003D67CC" w:rsidRDefault="00D84865" w:rsidP="003D67CC">
            <w:pPr>
              <w:rPr>
                <w:rFonts w:cs="Arial"/>
                <w:noProof/>
                <w:sz w:val="24"/>
                <w:lang w:eastAsia="ja-JP"/>
              </w:rPr>
            </w:pPr>
            <w:r w:rsidRPr="003D67CC">
              <w:rPr>
                <w:rFonts w:cs="Arial"/>
                <w:noProof/>
                <w:sz w:val="24"/>
                <w:lang w:eastAsia="ja-JP"/>
              </w:rPr>
              <w:t xml:space="preserve">List the peripherals. </w:t>
            </w:r>
            <w:r w:rsidRPr="003D67CC">
              <w:rPr>
                <w:rFonts w:cs="Arial"/>
                <w:b/>
                <w:noProof/>
                <w:sz w:val="24"/>
                <w:lang w:eastAsia="ja-JP"/>
              </w:rPr>
              <w:t>keyboard, mouse, headset, digital drawing pad</w:t>
            </w:r>
            <w:r w:rsidR="003D67CC" w:rsidRPr="003D67CC">
              <w:rPr>
                <w:rFonts w:cs="Arial"/>
                <w:b/>
                <w:noProof/>
                <w:sz w:val="24"/>
                <w:lang w:eastAsia="ja-JP"/>
              </w:rPr>
              <w:t>,</w:t>
            </w:r>
            <w:r w:rsidRPr="003D67CC">
              <w:rPr>
                <w:rFonts w:cs="Arial"/>
                <w:b/>
                <w:noProof/>
                <w:sz w:val="24"/>
                <w:lang w:eastAsia="ja-JP"/>
              </w:rPr>
              <w:t xml:space="preserve"> </w:t>
            </w:r>
            <w:r w:rsidR="003D67CC" w:rsidRPr="003D67CC">
              <w:rPr>
                <w:rFonts w:cs="Arial"/>
                <w:b/>
                <w:noProof/>
                <w:sz w:val="24"/>
                <w:lang w:eastAsia="ja-JP"/>
              </w:rPr>
              <w:t>stylus</w:t>
            </w:r>
          </w:p>
        </w:tc>
      </w:tr>
      <w:tr w:rsidR="00FD75A4" w:rsidRPr="00367D9C" w:rsidTr="003D67CC">
        <w:trPr>
          <w:trHeight w:val="170"/>
        </w:trPr>
        <w:tc>
          <w:tcPr>
            <w:tcW w:w="9962" w:type="dxa"/>
            <w:tcBorders>
              <w:top w:val="single" w:sz="12" w:space="0" w:color="BF03A4"/>
              <w:left w:val="nil"/>
              <w:bottom w:val="single" w:sz="12" w:space="0" w:color="BF03A4"/>
              <w:right w:val="nil"/>
            </w:tcBorders>
            <w:vAlign w:val="bottom"/>
          </w:tcPr>
          <w:p w:rsidR="00FD75A4" w:rsidRPr="003D67CC" w:rsidRDefault="00FD75A4" w:rsidP="003D67CC">
            <w:pPr>
              <w:rPr>
                <w:rFonts w:cs="Arial"/>
                <w:noProof/>
                <w:sz w:val="24"/>
                <w:lang w:eastAsia="ja-JP"/>
              </w:rPr>
            </w:pPr>
            <w:r w:rsidRPr="003D67CC">
              <w:rPr>
                <w:rFonts w:cs="Arial"/>
                <w:noProof/>
                <w:sz w:val="24"/>
                <w:lang w:eastAsia="ja-JP"/>
              </w:rPr>
              <w:t>Which peripherals are used to input data into the computer?</w:t>
            </w:r>
            <w:r w:rsidR="003D67CC" w:rsidRPr="003D67CC">
              <w:rPr>
                <w:rFonts w:cs="Arial"/>
                <w:noProof/>
                <w:sz w:val="24"/>
                <w:lang w:eastAsia="ja-JP"/>
              </w:rPr>
              <w:t xml:space="preserve"> </w:t>
            </w:r>
            <w:r w:rsidR="003D67CC" w:rsidRPr="003D67CC">
              <w:rPr>
                <w:rFonts w:cs="Arial"/>
                <w:b/>
                <w:noProof/>
                <w:sz w:val="24"/>
                <w:lang w:eastAsia="ja-JP"/>
              </w:rPr>
              <w:t>keyboard, mouse, digital drawing pad, stylus</w:t>
            </w:r>
          </w:p>
        </w:tc>
      </w:tr>
      <w:tr w:rsidR="00FD75A4" w:rsidRPr="00367D9C" w:rsidTr="003D67CC">
        <w:trPr>
          <w:trHeight w:val="170"/>
        </w:trPr>
        <w:tc>
          <w:tcPr>
            <w:tcW w:w="9962" w:type="dxa"/>
            <w:tcBorders>
              <w:top w:val="single" w:sz="12" w:space="0" w:color="BF03A4"/>
              <w:left w:val="nil"/>
              <w:bottom w:val="single" w:sz="12" w:space="0" w:color="BF03A4"/>
              <w:right w:val="nil"/>
            </w:tcBorders>
            <w:vAlign w:val="bottom"/>
          </w:tcPr>
          <w:p w:rsidR="00FD75A4" w:rsidRPr="003D67CC" w:rsidRDefault="00602AF3" w:rsidP="00602AF3">
            <w:pPr>
              <w:rPr>
                <w:rFonts w:cs="Arial"/>
                <w:noProof/>
                <w:sz w:val="24"/>
                <w:lang w:eastAsia="ja-JP"/>
              </w:rPr>
            </w:pPr>
            <w:r w:rsidRPr="003D67CC">
              <w:rPr>
                <w:rFonts w:cs="Arial"/>
                <w:noProof/>
                <w:sz w:val="24"/>
                <w:lang w:eastAsia="ja-JP"/>
              </w:rPr>
              <w:t xml:space="preserve">The computer outputs information to the </w:t>
            </w:r>
            <w:r w:rsidR="003D67CC" w:rsidRPr="003D67CC">
              <w:rPr>
                <w:rFonts w:cs="Arial"/>
                <w:b/>
                <w:noProof/>
                <w:sz w:val="24"/>
                <w:lang w:eastAsia="ja-JP"/>
              </w:rPr>
              <w:t>screen, headset, internet</w:t>
            </w:r>
            <w:r w:rsidR="00AF7D6F">
              <w:rPr>
                <w:rFonts w:cs="Arial"/>
                <w:b/>
                <w:noProof/>
                <w:sz w:val="24"/>
                <w:lang w:eastAsia="ja-JP"/>
              </w:rPr>
              <w:t>.</w:t>
            </w:r>
          </w:p>
        </w:tc>
      </w:tr>
      <w:tr w:rsidR="00602AF3" w:rsidRPr="00367D9C" w:rsidTr="003D67CC">
        <w:trPr>
          <w:trHeight w:val="170"/>
        </w:trPr>
        <w:tc>
          <w:tcPr>
            <w:tcW w:w="9962" w:type="dxa"/>
            <w:tcBorders>
              <w:top w:val="single" w:sz="12" w:space="0" w:color="BF03A4"/>
              <w:left w:val="nil"/>
              <w:bottom w:val="single" w:sz="12" w:space="0" w:color="BF03A4"/>
              <w:right w:val="nil"/>
            </w:tcBorders>
            <w:vAlign w:val="bottom"/>
          </w:tcPr>
          <w:p w:rsidR="00602AF3" w:rsidRPr="003D67CC" w:rsidRDefault="00602AF3" w:rsidP="00602AF3">
            <w:pPr>
              <w:rPr>
                <w:rFonts w:cs="Arial"/>
                <w:b/>
                <w:noProof/>
                <w:sz w:val="24"/>
                <w:lang w:eastAsia="ja-JP"/>
              </w:rPr>
            </w:pPr>
            <w:r w:rsidRPr="003D67CC">
              <w:rPr>
                <w:rFonts w:cs="Arial"/>
                <w:noProof/>
                <w:sz w:val="24"/>
                <w:lang w:eastAsia="ja-JP"/>
              </w:rPr>
              <w:t xml:space="preserve">The digital system connects to the </w:t>
            </w:r>
            <w:r w:rsidR="003D67CC" w:rsidRPr="003D67CC">
              <w:rPr>
                <w:rFonts w:cs="Arial"/>
                <w:b/>
                <w:noProof/>
                <w:sz w:val="24"/>
                <w:lang w:eastAsia="ja-JP"/>
              </w:rPr>
              <w:t>internet, other networks.</w:t>
            </w:r>
          </w:p>
        </w:tc>
      </w:tr>
    </w:tbl>
    <w:p w:rsidR="00BD1056" w:rsidRPr="003A1336" w:rsidRDefault="00BD1056" w:rsidP="00BD1056">
      <w:pPr>
        <w:pStyle w:val="Heading2"/>
        <w:rPr>
          <w:sz w:val="16"/>
          <w:szCs w:val="16"/>
        </w:rPr>
      </w:pPr>
      <w:r>
        <w:t>My word wall</w:t>
      </w:r>
      <w:r>
        <w:tab/>
      </w:r>
      <w:r>
        <w:tab/>
      </w:r>
      <w:r>
        <w:rPr>
          <w:b w:val="0"/>
        </w:rPr>
        <w:t>page 14</w:t>
      </w:r>
    </w:p>
    <w:tbl>
      <w:tblPr>
        <w:tblStyle w:val="TableGrid"/>
        <w:tblW w:w="0" w:type="auto"/>
        <w:tblLook w:val="04A0" w:firstRow="1" w:lastRow="0" w:firstColumn="1" w:lastColumn="0" w:noHBand="0" w:noVBand="1"/>
      </w:tblPr>
      <w:tblGrid>
        <w:gridCol w:w="9716"/>
      </w:tblGrid>
      <w:tr w:rsidR="00BD1056" w:rsidTr="00BD1056">
        <w:tc>
          <w:tcPr>
            <w:tcW w:w="9962" w:type="dxa"/>
            <w:tcBorders>
              <w:top w:val="single" w:sz="12" w:space="0" w:color="B31E8E"/>
              <w:left w:val="single" w:sz="12" w:space="0" w:color="B31E8E"/>
              <w:bottom w:val="single" w:sz="12" w:space="0" w:color="B31E8E"/>
              <w:right w:val="single" w:sz="12" w:space="0" w:color="B31E8E"/>
            </w:tcBorders>
          </w:tcPr>
          <w:p w:rsidR="00BD1056" w:rsidRPr="00D84865" w:rsidRDefault="00BD1056" w:rsidP="00BD1056">
            <w:pPr>
              <w:rPr>
                <w:rFonts w:eastAsia="Arial"/>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 conversation.</w:t>
            </w:r>
          </w:p>
          <w:p w:rsidR="00BD1056" w:rsidRPr="001877E9" w:rsidRDefault="00BD1056" w:rsidP="00BD1056">
            <w:pPr>
              <w:rPr>
                <w:rFonts w:eastAsia="Arial"/>
                <w:sz w:val="24"/>
              </w:rPr>
            </w:pPr>
            <w:r>
              <w:rPr>
                <w:rFonts w:eastAsia="Arial"/>
                <w:sz w:val="24"/>
              </w:rPr>
              <w:t>Supervise the student has he/she follows the steps to set up the word wall document on the computer.</w:t>
            </w:r>
          </w:p>
        </w:tc>
      </w:tr>
    </w:tbl>
    <w:p w:rsidR="00EC7C62" w:rsidRDefault="00EC7C62"/>
    <w:p w:rsidR="00BD1056" w:rsidRDefault="00EC7C62" w:rsidP="00EC7C62">
      <w:pPr>
        <w:spacing w:before="0" w:after="0"/>
      </w:pPr>
      <w:r>
        <w:br w:type="page"/>
      </w:r>
    </w:p>
    <w:tbl>
      <w:tblPr>
        <w:tblStyle w:val="TableGrid"/>
        <w:tblW w:w="0" w:type="auto"/>
        <w:tblLook w:val="04A0" w:firstRow="1" w:lastRow="0" w:firstColumn="1" w:lastColumn="0" w:noHBand="0" w:noVBand="1"/>
      </w:tblPr>
      <w:tblGrid>
        <w:gridCol w:w="9716"/>
      </w:tblGrid>
      <w:tr w:rsidR="00BD1056" w:rsidTr="00BD1056">
        <w:tc>
          <w:tcPr>
            <w:tcW w:w="9962" w:type="dxa"/>
            <w:tcBorders>
              <w:top w:val="single" w:sz="12" w:space="0" w:color="B31E8E"/>
              <w:left w:val="single" w:sz="12" w:space="0" w:color="B31E8E"/>
              <w:bottom w:val="single" w:sz="12" w:space="0" w:color="B31E8E"/>
              <w:right w:val="single" w:sz="12" w:space="0" w:color="B31E8E"/>
            </w:tcBorders>
          </w:tcPr>
          <w:p w:rsidR="00BD1056" w:rsidRDefault="00BD1056" w:rsidP="00BD1056">
            <w:pPr>
              <w:rPr>
                <w:sz w:val="24"/>
              </w:rPr>
            </w:pPr>
            <w:r>
              <w:rPr>
                <w:sz w:val="24"/>
              </w:rPr>
              <w:lastRenderedPageBreak/>
              <w:t>Ask the student to use the cursor to select a box in the table.</w:t>
            </w:r>
          </w:p>
          <w:p w:rsidR="00BD1056" w:rsidRDefault="00BD1056" w:rsidP="00BD1056">
            <w:pPr>
              <w:rPr>
                <w:sz w:val="24"/>
              </w:rPr>
            </w:pPr>
            <w:r>
              <w:rPr>
                <w:sz w:val="24"/>
              </w:rPr>
              <w:t>Ask the student to type one of the new words or terms into the box.</w:t>
            </w:r>
          </w:p>
          <w:p w:rsidR="00BD1056" w:rsidRPr="00002502" w:rsidRDefault="00BD1056" w:rsidP="00BD1056">
            <w:pPr>
              <w:rPr>
                <w:b/>
                <w:sz w:val="24"/>
              </w:rPr>
            </w:pPr>
            <w:r>
              <w:rPr>
                <w:sz w:val="24"/>
              </w:rPr>
              <w:t xml:space="preserve">Ask the student to select another box and type in another new word (or phrase). </w:t>
            </w:r>
            <w:r>
              <w:rPr>
                <w:b/>
                <w:sz w:val="24"/>
              </w:rPr>
              <w:t>Answers will vary, eg digital system, component, hardware, peripheral.</w:t>
            </w:r>
          </w:p>
          <w:p w:rsidR="00BD1056" w:rsidRDefault="00BD1056" w:rsidP="00BD1056">
            <w:pPr>
              <w:rPr>
                <w:sz w:val="24"/>
              </w:rPr>
            </w:pPr>
            <w:r>
              <w:rPr>
                <w:sz w:val="24"/>
              </w:rPr>
              <w:t>When the student has thought of all the words, ask him/her to look back through the completed activity pages to see if there are any more words to add.</w:t>
            </w:r>
          </w:p>
          <w:p w:rsidR="00BD1056" w:rsidRPr="001877E9" w:rsidRDefault="00BD1056" w:rsidP="00BD1056">
            <w:pPr>
              <w:rPr>
                <w:sz w:val="24"/>
              </w:rPr>
            </w:pPr>
            <w:r>
              <w:rPr>
                <w:sz w:val="24"/>
              </w:rPr>
              <w:t>If the table becomes full, ask the student to follow the Day 1 steps to make another table on another page in the document.</w:t>
            </w:r>
          </w:p>
        </w:tc>
      </w:tr>
      <w:tr w:rsidR="00BD1056" w:rsidTr="00BD1056">
        <w:tc>
          <w:tcPr>
            <w:tcW w:w="9962" w:type="dxa"/>
            <w:tcBorders>
              <w:top w:val="single" w:sz="12" w:space="0" w:color="B31E8E"/>
              <w:left w:val="single" w:sz="12" w:space="0" w:color="B31E8E"/>
              <w:bottom w:val="single" w:sz="12" w:space="0" w:color="B31E8E"/>
              <w:right w:val="single" w:sz="12" w:space="0" w:color="B31E8E"/>
            </w:tcBorders>
          </w:tcPr>
          <w:p w:rsidR="00BD1056" w:rsidRDefault="00BD1056" w:rsidP="00BD1056">
            <w:pPr>
              <w:rPr>
                <w:sz w:val="24"/>
              </w:rPr>
            </w:pPr>
            <w:r>
              <w:rPr>
                <w:noProof/>
                <w:sz w:val="24"/>
              </w:rPr>
              <w:drawing>
                <wp:inline distT="0" distB="0" distL="0" distR="0" wp14:anchorId="711A58F1" wp14:editId="1AD2FD67">
                  <wp:extent cx="358140" cy="358140"/>
                  <wp:effectExtent l="0" t="0" r="3810" b="3810"/>
                  <wp:docPr id="5" name="Picture 5" descr="R:\Operational\Resources\graphics_library\DoE_owned\general_graphics\Symbols_signs\1cm X 1cm\S_©DCS_@1cmX1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Symbols_signs\1cm X 1cm\S_©DCS_@1cmX1c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sz w:val="24"/>
              </w:rPr>
              <w:tab/>
            </w:r>
            <w:r>
              <w:rPr>
                <w:rFonts w:eastAsia="Arial"/>
                <w:sz w:val="24"/>
              </w:rPr>
              <w:t>Help the student save the document into a location where he/she can access it each day.</w:t>
            </w:r>
          </w:p>
        </w:tc>
      </w:tr>
    </w:tbl>
    <w:p w:rsidR="00BD1056" w:rsidRDefault="00BD1056" w:rsidP="00BD1056">
      <w:r>
        <w:br w:type="page"/>
      </w:r>
    </w:p>
    <w:p w:rsidR="00E67CF7" w:rsidRPr="00610738" w:rsidRDefault="00610738" w:rsidP="00610738">
      <w:pPr>
        <w:pStyle w:val="Heading1"/>
        <w:rPr>
          <w:color w:val="B31E8E"/>
        </w:rPr>
      </w:pPr>
      <w:r w:rsidRPr="00610738">
        <w:rPr>
          <w:color w:val="B31E8E"/>
        </w:rPr>
        <w:lastRenderedPageBreak/>
        <w:t xml:space="preserve">Day 2: </w:t>
      </w:r>
      <w:r w:rsidR="00E67CF7" w:rsidRPr="00610738">
        <w:rPr>
          <w:color w:val="B31E8E"/>
        </w:rPr>
        <w:t>Chang</w:t>
      </w:r>
      <w:r w:rsidR="00BD1056">
        <w:rPr>
          <w:color w:val="B31E8E"/>
        </w:rPr>
        <w:t>ing</w:t>
      </w:r>
      <w:r w:rsidR="00E67CF7" w:rsidRPr="00610738">
        <w:rPr>
          <w:color w:val="B31E8E"/>
        </w:rPr>
        <w:t xml:space="preserve"> technology</w:t>
      </w:r>
      <w:r w:rsidR="00E67CF7" w:rsidRPr="00610738">
        <w:rPr>
          <w:color w:val="B31E8E"/>
        </w:rPr>
        <w:tab/>
      </w:r>
      <w:r w:rsidR="00E67CF7" w:rsidRPr="00610738">
        <w:rPr>
          <w:color w:val="B31E8E"/>
        </w:rPr>
        <w:tab/>
      </w:r>
      <w:r w:rsidR="00E67CF7" w:rsidRPr="00610738">
        <w:rPr>
          <w:b w:val="0"/>
          <w:color w:val="auto"/>
        </w:rPr>
        <w:t xml:space="preserve">page </w:t>
      </w:r>
      <w:r w:rsidR="00BD1056">
        <w:rPr>
          <w:b w:val="0"/>
          <w:color w:val="auto"/>
        </w:rPr>
        <w:t>15</w:t>
      </w:r>
    </w:p>
    <w:tbl>
      <w:tblPr>
        <w:tblStyle w:val="TableGrid"/>
        <w:tblW w:w="0" w:type="auto"/>
        <w:tblLook w:val="04A0" w:firstRow="1" w:lastRow="0" w:firstColumn="1" w:lastColumn="0" w:noHBand="0" w:noVBand="1"/>
      </w:tblPr>
      <w:tblGrid>
        <w:gridCol w:w="1751"/>
        <w:gridCol w:w="4722"/>
        <w:gridCol w:w="3243"/>
      </w:tblGrid>
      <w:tr w:rsidR="004C18CE" w:rsidTr="00737A1D">
        <w:trPr>
          <w:trHeight w:val="624"/>
        </w:trPr>
        <w:tc>
          <w:tcPr>
            <w:tcW w:w="9962" w:type="dxa"/>
            <w:gridSpan w:val="3"/>
            <w:tcBorders>
              <w:top w:val="single" w:sz="12" w:space="0" w:color="B31E8E"/>
              <w:left w:val="single" w:sz="12" w:space="0" w:color="B31E8E"/>
              <w:bottom w:val="single" w:sz="12" w:space="0" w:color="B31E8E"/>
              <w:right w:val="single" w:sz="12" w:space="0" w:color="B31E8E"/>
            </w:tcBorders>
          </w:tcPr>
          <w:p w:rsidR="004C18CE" w:rsidRPr="00D84865" w:rsidRDefault="004C18CE" w:rsidP="004C18CE">
            <w:pPr>
              <w:rPr>
                <w:rFonts w:eastAsia="Arial"/>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w:t>
            </w:r>
          </w:p>
          <w:p w:rsidR="004C18CE" w:rsidRPr="004C18CE" w:rsidRDefault="004C18CE" w:rsidP="004C18CE">
            <w:pPr>
              <w:rPr>
                <w:rFonts w:eastAsia="Arial"/>
                <w:b/>
              </w:rPr>
            </w:pPr>
            <w:r w:rsidRPr="00D84865">
              <w:rPr>
                <w:rFonts w:eastAsia="Arial"/>
                <w:sz w:val="24"/>
              </w:rPr>
              <w:t>The student reads the inst</w:t>
            </w:r>
            <w:r>
              <w:rPr>
                <w:rFonts w:eastAsia="Arial"/>
                <w:sz w:val="24"/>
              </w:rPr>
              <w:t>ructions and completes the task</w:t>
            </w:r>
            <w:r w:rsidRPr="00D84865">
              <w:rPr>
                <w:rFonts w:eastAsia="Arial"/>
                <w:sz w:val="24"/>
              </w:rPr>
              <w:t>.</w:t>
            </w:r>
            <w:r>
              <w:rPr>
                <w:rFonts w:eastAsia="Arial"/>
                <w:sz w:val="24"/>
              </w:rPr>
              <w:t xml:space="preserve"> </w:t>
            </w:r>
            <w:r w:rsidR="00963E81">
              <w:rPr>
                <w:rFonts w:eastAsia="Arial"/>
                <w:b/>
                <w:sz w:val="24"/>
              </w:rPr>
              <w:t>Answers will vary, eg</w:t>
            </w:r>
          </w:p>
        </w:tc>
      </w:tr>
      <w:tr w:rsidR="004C18CE" w:rsidRPr="00367D9C" w:rsidTr="00E123BE">
        <w:trPr>
          <w:trHeight w:val="850"/>
        </w:trPr>
        <w:tc>
          <w:tcPr>
            <w:tcW w:w="1751" w:type="dxa"/>
            <w:tcBorders>
              <w:top w:val="single" w:sz="12" w:space="0" w:color="B31E8E"/>
              <w:left w:val="single" w:sz="12" w:space="0" w:color="B31E8E"/>
              <w:bottom w:val="single" w:sz="8" w:space="0" w:color="B31E8E"/>
              <w:right w:val="single" w:sz="8" w:space="0" w:color="B31E8E"/>
            </w:tcBorders>
            <w:vAlign w:val="center"/>
          </w:tcPr>
          <w:p w:rsidR="004C18CE" w:rsidRPr="003D67CC" w:rsidRDefault="004C18CE" w:rsidP="00E123BE">
            <w:pPr>
              <w:jc w:val="center"/>
              <w:rPr>
                <w:rFonts w:cs="Arial"/>
                <w:b/>
                <w:noProof/>
                <w:sz w:val="24"/>
                <w:lang w:eastAsia="ja-JP"/>
              </w:rPr>
            </w:pPr>
            <w:r>
              <w:rPr>
                <w:noProof/>
              </w:rPr>
              <w:drawing>
                <wp:inline distT="0" distB="0" distL="0" distR="0" wp14:anchorId="3DE3CF76" wp14:editId="679AC7D8">
                  <wp:extent cx="495300" cy="409747"/>
                  <wp:effectExtent l="0" t="0" r="0" b="9525"/>
                  <wp:docPr id="20935" name="Picture 20935" descr="R:\2Design_writing folder\ECE_PP_2_Mighty museums\photographs\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2Design_writing folder\ECE_PP_2_Mighty museums\photographs\camera.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302" t="9800" r="15368" b="9132"/>
                          <a:stretch/>
                        </pic:blipFill>
                        <pic:spPr bwMode="auto">
                          <a:xfrm>
                            <a:off x="0" y="0"/>
                            <a:ext cx="495894" cy="4102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8" w:type="dxa"/>
            <w:tcBorders>
              <w:top w:val="single" w:sz="12" w:space="0" w:color="B31E8E"/>
              <w:left w:val="single" w:sz="8" w:space="0" w:color="B31E8E"/>
              <w:bottom w:val="single" w:sz="8" w:space="0" w:color="B31E8E"/>
              <w:right w:val="single" w:sz="8" w:space="0" w:color="B31E8E"/>
            </w:tcBorders>
            <w:vAlign w:val="center"/>
          </w:tcPr>
          <w:p w:rsidR="004C18CE" w:rsidRPr="003D67CC" w:rsidRDefault="004C18CE" w:rsidP="00E123BE">
            <w:pPr>
              <w:rPr>
                <w:rFonts w:cs="Arial"/>
                <w:b/>
                <w:noProof/>
                <w:sz w:val="24"/>
                <w:lang w:eastAsia="ja-JP"/>
              </w:rPr>
            </w:pPr>
            <w:r>
              <w:rPr>
                <w:rFonts w:cs="Arial"/>
                <w:b/>
                <w:noProof/>
                <w:sz w:val="24"/>
                <w:lang w:eastAsia="ja-JP"/>
              </w:rPr>
              <w:t>camera – taking photographs</w:t>
            </w:r>
          </w:p>
        </w:tc>
        <w:tc>
          <w:tcPr>
            <w:tcW w:w="3333" w:type="dxa"/>
            <w:tcBorders>
              <w:top w:val="single" w:sz="12" w:space="0" w:color="B31E8E"/>
              <w:left w:val="single" w:sz="8" w:space="0" w:color="B31E8E"/>
              <w:bottom w:val="single" w:sz="8" w:space="0" w:color="B31E8E"/>
              <w:right w:val="single" w:sz="12" w:space="0" w:color="B31E8E"/>
            </w:tcBorders>
            <w:vAlign w:val="center"/>
          </w:tcPr>
          <w:p w:rsidR="004C18CE" w:rsidRPr="003D67CC" w:rsidRDefault="004C18CE" w:rsidP="00E123BE">
            <w:pPr>
              <w:rPr>
                <w:rFonts w:cs="Arial"/>
                <w:b/>
                <w:noProof/>
                <w:sz w:val="24"/>
                <w:lang w:eastAsia="ja-JP"/>
              </w:rPr>
            </w:pPr>
            <w:r>
              <w:rPr>
                <w:rFonts w:cs="Arial"/>
                <w:b/>
                <w:noProof/>
                <w:sz w:val="24"/>
                <w:lang w:eastAsia="ja-JP"/>
              </w:rPr>
              <w:t>mobile phone, digital camera, iPad</w:t>
            </w:r>
          </w:p>
        </w:tc>
      </w:tr>
      <w:tr w:rsidR="004C18CE" w:rsidRPr="00367D9C" w:rsidTr="00E123BE">
        <w:trPr>
          <w:trHeight w:val="850"/>
        </w:trPr>
        <w:tc>
          <w:tcPr>
            <w:tcW w:w="1751" w:type="dxa"/>
            <w:tcBorders>
              <w:top w:val="single" w:sz="8" w:space="0" w:color="B31E8E"/>
              <w:left w:val="single" w:sz="12" w:space="0" w:color="B31E8E"/>
              <w:bottom w:val="single" w:sz="8" w:space="0" w:color="B31E8E"/>
              <w:right w:val="single" w:sz="8" w:space="0" w:color="B31E8E"/>
            </w:tcBorders>
            <w:vAlign w:val="center"/>
          </w:tcPr>
          <w:p w:rsidR="004C18CE" w:rsidRPr="003D67CC" w:rsidRDefault="00E123BE" w:rsidP="00E123BE">
            <w:pPr>
              <w:jc w:val="center"/>
              <w:rPr>
                <w:rFonts w:cs="Arial"/>
                <w:noProof/>
                <w:sz w:val="24"/>
                <w:lang w:eastAsia="ja-JP"/>
              </w:rPr>
            </w:pPr>
            <w:r>
              <w:rPr>
                <w:noProof/>
              </w:rPr>
              <w:drawing>
                <wp:inline distT="0" distB="0" distL="0" distR="0" wp14:anchorId="4430FE6A" wp14:editId="269D05F2">
                  <wp:extent cx="861060" cy="644250"/>
                  <wp:effectExtent l="0" t="0" r="0" b="3810"/>
                  <wp:docPr id="20709" name="Picture 20709" descr="R:\2Design_writing folder\Kath\Digital technologies\Year 4\images\Mandy\cassette d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2Design_writing folder\Kath\Digital technologies\Year 4\images\Mandy\cassette deck.png"/>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861602" cy="6446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8" w:type="dxa"/>
            <w:tcBorders>
              <w:top w:val="single" w:sz="8" w:space="0" w:color="B31E8E"/>
              <w:left w:val="single" w:sz="8" w:space="0" w:color="B31E8E"/>
              <w:bottom w:val="single" w:sz="8" w:space="0" w:color="B31E8E"/>
              <w:right w:val="single" w:sz="8" w:space="0" w:color="B31E8E"/>
            </w:tcBorders>
            <w:vAlign w:val="center"/>
          </w:tcPr>
          <w:p w:rsidR="004C18CE" w:rsidRPr="00E123BE" w:rsidRDefault="00E123BE" w:rsidP="00E123BE">
            <w:pPr>
              <w:rPr>
                <w:rFonts w:cs="Arial"/>
                <w:b/>
                <w:noProof/>
                <w:sz w:val="24"/>
                <w:lang w:eastAsia="ja-JP"/>
              </w:rPr>
            </w:pPr>
            <w:r w:rsidRPr="00E123BE">
              <w:rPr>
                <w:rFonts w:cs="Arial"/>
                <w:b/>
                <w:noProof/>
                <w:sz w:val="24"/>
                <w:lang w:eastAsia="ja-JP"/>
              </w:rPr>
              <w:t>cassette recorder and tape – recording and listening to music, voices, sounds</w:t>
            </w:r>
          </w:p>
        </w:tc>
        <w:tc>
          <w:tcPr>
            <w:tcW w:w="3333" w:type="dxa"/>
            <w:tcBorders>
              <w:top w:val="single" w:sz="8" w:space="0" w:color="B31E8E"/>
              <w:left w:val="single" w:sz="8" w:space="0" w:color="B31E8E"/>
              <w:bottom w:val="single" w:sz="8" w:space="0" w:color="B31E8E"/>
              <w:right w:val="single" w:sz="12" w:space="0" w:color="B31E8E"/>
            </w:tcBorders>
            <w:vAlign w:val="center"/>
          </w:tcPr>
          <w:p w:rsidR="004C18CE" w:rsidRPr="00E123BE" w:rsidRDefault="00E123BE" w:rsidP="00E123BE">
            <w:pPr>
              <w:rPr>
                <w:rFonts w:cs="Arial"/>
                <w:b/>
                <w:noProof/>
                <w:sz w:val="24"/>
                <w:lang w:eastAsia="ja-JP"/>
              </w:rPr>
            </w:pPr>
            <w:r w:rsidRPr="00E123BE">
              <w:rPr>
                <w:rFonts w:cs="Arial"/>
                <w:b/>
                <w:noProof/>
                <w:sz w:val="24"/>
                <w:lang w:eastAsia="ja-JP"/>
              </w:rPr>
              <w:t>mobile phone, iPad, computer with microphone</w:t>
            </w:r>
          </w:p>
        </w:tc>
      </w:tr>
      <w:tr w:rsidR="00E123BE" w:rsidRPr="00367D9C" w:rsidTr="00E123BE">
        <w:trPr>
          <w:trHeight w:val="850"/>
        </w:trPr>
        <w:tc>
          <w:tcPr>
            <w:tcW w:w="1751" w:type="dxa"/>
            <w:tcBorders>
              <w:top w:val="single" w:sz="8" w:space="0" w:color="B31E8E"/>
              <w:left w:val="single" w:sz="12" w:space="0" w:color="B31E8E"/>
              <w:bottom w:val="single" w:sz="8" w:space="0" w:color="B31E8E"/>
              <w:right w:val="single" w:sz="8" w:space="0" w:color="B31E8E"/>
            </w:tcBorders>
            <w:vAlign w:val="center"/>
          </w:tcPr>
          <w:p w:rsidR="00E123BE" w:rsidRPr="003D67CC" w:rsidRDefault="00E123BE" w:rsidP="00E123BE">
            <w:pPr>
              <w:jc w:val="center"/>
              <w:rPr>
                <w:rFonts w:cs="Arial"/>
                <w:noProof/>
                <w:sz w:val="24"/>
                <w:lang w:eastAsia="ja-JP"/>
              </w:rPr>
            </w:pPr>
            <w:r>
              <w:rPr>
                <w:noProof/>
              </w:rPr>
              <w:drawing>
                <wp:inline distT="0" distB="0" distL="0" distR="0" wp14:anchorId="52453477" wp14:editId="43FA9ED5">
                  <wp:extent cx="815340" cy="547927"/>
                  <wp:effectExtent l="0" t="0" r="3810" b="5080"/>
                  <wp:docPr id="20504" name="Picture 20504" descr="P:\AUDIO FILES FROM MULTIMEDIA\radio-362329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UDIO FILES FROM MULTIMEDIA\radio-3623299_960_720.pn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flipH="1">
                            <a:off x="0" y="0"/>
                            <a:ext cx="814694" cy="547493"/>
                          </a:xfrm>
                          <a:prstGeom prst="rect">
                            <a:avLst/>
                          </a:prstGeom>
                          <a:noFill/>
                          <a:ln>
                            <a:noFill/>
                          </a:ln>
                        </pic:spPr>
                      </pic:pic>
                    </a:graphicData>
                  </a:graphic>
                </wp:inline>
              </w:drawing>
            </w:r>
          </w:p>
        </w:tc>
        <w:tc>
          <w:tcPr>
            <w:tcW w:w="4878" w:type="dxa"/>
            <w:tcBorders>
              <w:top w:val="single" w:sz="8" w:space="0" w:color="B31E8E"/>
              <w:left w:val="single" w:sz="8" w:space="0" w:color="B31E8E"/>
              <w:bottom w:val="single" w:sz="8" w:space="0" w:color="B31E8E"/>
              <w:right w:val="single" w:sz="8" w:space="0" w:color="B31E8E"/>
            </w:tcBorders>
            <w:vAlign w:val="center"/>
          </w:tcPr>
          <w:p w:rsidR="00E123BE" w:rsidRPr="00E123BE" w:rsidRDefault="00E123BE" w:rsidP="00E123BE">
            <w:pPr>
              <w:rPr>
                <w:rFonts w:cs="Arial"/>
                <w:b/>
                <w:noProof/>
                <w:sz w:val="24"/>
                <w:lang w:eastAsia="ja-JP"/>
              </w:rPr>
            </w:pPr>
            <w:r w:rsidRPr="00E123BE">
              <w:rPr>
                <w:rFonts w:cs="Arial"/>
                <w:b/>
                <w:noProof/>
                <w:sz w:val="24"/>
                <w:lang w:eastAsia="ja-JP"/>
              </w:rPr>
              <w:t>radio – entertainment, news, music, information</w:t>
            </w:r>
          </w:p>
        </w:tc>
        <w:tc>
          <w:tcPr>
            <w:tcW w:w="3333" w:type="dxa"/>
            <w:tcBorders>
              <w:top w:val="single" w:sz="8" w:space="0" w:color="B31E8E"/>
              <w:left w:val="single" w:sz="8" w:space="0" w:color="B31E8E"/>
              <w:bottom w:val="single" w:sz="8" w:space="0" w:color="B31E8E"/>
              <w:right w:val="single" w:sz="12" w:space="0" w:color="B31E8E"/>
            </w:tcBorders>
            <w:vAlign w:val="center"/>
          </w:tcPr>
          <w:p w:rsidR="00E123BE" w:rsidRPr="00E123BE" w:rsidRDefault="00E123BE" w:rsidP="00E123BE">
            <w:pPr>
              <w:rPr>
                <w:rFonts w:cs="Arial"/>
                <w:b/>
                <w:noProof/>
                <w:sz w:val="24"/>
                <w:lang w:eastAsia="ja-JP"/>
              </w:rPr>
            </w:pPr>
            <w:r w:rsidRPr="00E123BE">
              <w:rPr>
                <w:rFonts w:cs="Arial"/>
                <w:b/>
                <w:noProof/>
                <w:sz w:val="24"/>
                <w:lang w:eastAsia="ja-JP"/>
              </w:rPr>
              <w:t>radio, television, mobile phone, iPad, computer, ipod</w:t>
            </w:r>
          </w:p>
        </w:tc>
      </w:tr>
      <w:tr w:rsidR="00E123BE" w:rsidRPr="00367D9C" w:rsidTr="00E123BE">
        <w:trPr>
          <w:trHeight w:val="850"/>
        </w:trPr>
        <w:tc>
          <w:tcPr>
            <w:tcW w:w="1751" w:type="dxa"/>
            <w:tcBorders>
              <w:top w:val="single" w:sz="8" w:space="0" w:color="B31E8E"/>
              <w:left w:val="single" w:sz="12" w:space="0" w:color="B31E8E"/>
              <w:bottom w:val="single" w:sz="8" w:space="0" w:color="B31E8E"/>
              <w:right w:val="single" w:sz="8" w:space="0" w:color="B31E8E"/>
            </w:tcBorders>
            <w:vAlign w:val="center"/>
          </w:tcPr>
          <w:p w:rsidR="00E123BE" w:rsidRPr="003D67CC" w:rsidRDefault="00E123BE" w:rsidP="00E123BE">
            <w:pPr>
              <w:jc w:val="center"/>
              <w:rPr>
                <w:rFonts w:cs="Arial"/>
                <w:noProof/>
                <w:sz w:val="24"/>
                <w:lang w:eastAsia="ja-JP"/>
              </w:rPr>
            </w:pPr>
            <w:r>
              <w:rPr>
                <w:noProof/>
              </w:rPr>
              <w:drawing>
                <wp:inline distT="0" distB="0" distL="0" distR="0" wp14:anchorId="04FD5A3F" wp14:editId="067BC775">
                  <wp:extent cx="675360" cy="716280"/>
                  <wp:effectExtent l="0" t="0" r="0" b="7620"/>
                  <wp:docPr id="20508" name="Picture 20508" descr="P:\AUDIO FILES FROM MULTIMEDIA\IMG_9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UDIO FILES FROM MULTIMEDIA\IMG_9786.pn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676787" cy="717794"/>
                          </a:xfrm>
                          <a:prstGeom prst="rect">
                            <a:avLst/>
                          </a:prstGeom>
                          <a:noFill/>
                          <a:ln>
                            <a:noFill/>
                          </a:ln>
                        </pic:spPr>
                      </pic:pic>
                    </a:graphicData>
                  </a:graphic>
                </wp:inline>
              </w:drawing>
            </w:r>
          </w:p>
        </w:tc>
        <w:tc>
          <w:tcPr>
            <w:tcW w:w="4878" w:type="dxa"/>
            <w:tcBorders>
              <w:top w:val="single" w:sz="8" w:space="0" w:color="B31E8E"/>
              <w:left w:val="single" w:sz="8" w:space="0" w:color="B31E8E"/>
              <w:bottom w:val="single" w:sz="8" w:space="0" w:color="B31E8E"/>
              <w:right w:val="single" w:sz="8" w:space="0" w:color="B31E8E"/>
            </w:tcBorders>
            <w:vAlign w:val="center"/>
          </w:tcPr>
          <w:p w:rsidR="00E123BE" w:rsidRPr="00E123BE" w:rsidRDefault="007E5579" w:rsidP="007E5579">
            <w:pPr>
              <w:rPr>
                <w:rFonts w:cs="Arial"/>
                <w:b/>
                <w:noProof/>
                <w:sz w:val="24"/>
                <w:lang w:eastAsia="ja-JP"/>
              </w:rPr>
            </w:pPr>
            <w:r>
              <w:rPr>
                <w:rFonts w:cs="Arial"/>
                <w:b/>
                <w:noProof/>
                <w:sz w:val="24"/>
                <w:lang w:eastAsia="ja-JP"/>
              </w:rPr>
              <w:t>c</w:t>
            </w:r>
            <w:r w:rsidR="00E123BE" w:rsidRPr="00E123BE">
              <w:rPr>
                <w:rFonts w:cs="Arial"/>
                <w:b/>
                <w:noProof/>
                <w:sz w:val="24"/>
                <w:lang w:eastAsia="ja-JP"/>
              </w:rPr>
              <w:t xml:space="preserve">omputer – </w:t>
            </w:r>
            <w:r>
              <w:rPr>
                <w:rFonts w:cs="Arial"/>
                <w:b/>
                <w:noProof/>
                <w:sz w:val="24"/>
                <w:lang w:eastAsia="ja-JP"/>
              </w:rPr>
              <w:t xml:space="preserve">creating and storing </w:t>
            </w:r>
            <w:r w:rsidR="00E123BE" w:rsidRPr="00E123BE">
              <w:rPr>
                <w:rFonts w:cs="Arial"/>
                <w:b/>
                <w:noProof/>
                <w:sz w:val="24"/>
                <w:lang w:eastAsia="ja-JP"/>
              </w:rPr>
              <w:t>letters, emails, documents, internet searching</w:t>
            </w:r>
            <w:r w:rsidR="00E123BE">
              <w:rPr>
                <w:rFonts w:cs="Arial"/>
                <w:b/>
                <w:noProof/>
                <w:sz w:val="24"/>
                <w:lang w:eastAsia="ja-JP"/>
              </w:rPr>
              <w:t xml:space="preserve">, </w:t>
            </w:r>
          </w:p>
        </w:tc>
        <w:tc>
          <w:tcPr>
            <w:tcW w:w="3333" w:type="dxa"/>
            <w:tcBorders>
              <w:top w:val="single" w:sz="8" w:space="0" w:color="B31E8E"/>
              <w:left w:val="single" w:sz="8" w:space="0" w:color="B31E8E"/>
              <w:bottom w:val="single" w:sz="8" w:space="0" w:color="B31E8E"/>
              <w:right w:val="single" w:sz="12" w:space="0" w:color="B31E8E"/>
            </w:tcBorders>
            <w:vAlign w:val="center"/>
          </w:tcPr>
          <w:p w:rsidR="00E123BE" w:rsidRPr="00E123BE" w:rsidRDefault="00E123BE" w:rsidP="00E123BE">
            <w:pPr>
              <w:rPr>
                <w:rFonts w:cs="Arial"/>
                <w:b/>
                <w:noProof/>
                <w:sz w:val="24"/>
                <w:lang w:eastAsia="ja-JP"/>
              </w:rPr>
            </w:pPr>
            <w:r w:rsidRPr="00E123BE">
              <w:rPr>
                <w:rFonts w:cs="Arial"/>
                <w:b/>
                <w:noProof/>
                <w:sz w:val="24"/>
                <w:lang w:eastAsia="ja-JP"/>
              </w:rPr>
              <w:t>computer, laptop, tablet, mobile phone</w:t>
            </w:r>
          </w:p>
        </w:tc>
      </w:tr>
      <w:tr w:rsidR="00E123BE" w:rsidRPr="00367D9C" w:rsidTr="00E123BE">
        <w:trPr>
          <w:trHeight w:val="850"/>
        </w:trPr>
        <w:tc>
          <w:tcPr>
            <w:tcW w:w="1751" w:type="dxa"/>
            <w:tcBorders>
              <w:top w:val="single" w:sz="8" w:space="0" w:color="B31E8E"/>
              <w:left w:val="single" w:sz="12" w:space="0" w:color="B31E8E"/>
              <w:bottom w:val="single" w:sz="8" w:space="0" w:color="B31E8E"/>
              <w:right w:val="single" w:sz="8" w:space="0" w:color="B31E8E"/>
            </w:tcBorders>
            <w:vAlign w:val="center"/>
          </w:tcPr>
          <w:p w:rsidR="00E123BE" w:rsidRDefault="00E123BE" w:rsidP="00E123BE">
            <w:pPr>
              <w:jc w:val="center"/>
              <w:rPr>
                <w:noProof/>
                <w:lang w:eastAsia="ja-JP"/>
              </w:rPr>
            </w:pPr>
            <w:r>
              <w:rPr>
                <w:noProof/>
              </w:rPr>
              <w:drawing>
                <wp:inline distT="0" distB="0" distL="0" distR="0" wp14:anchorId="5825B2B8" wp14:editId="39462897">
                  <wp:extent cx="974942" cy="792480"/>
                  <wp:effectExtent l="0" t="0" r="0" b="7620"/>
                  <wp:docPr id="1953" name="Picture 1953" descr="R:\2Design_writing folder\Kath\Digital technologies\Year 4\images\Mandy\turn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2Design_writing folder\Kath\Digital technologies\Year 4\images\Mandy\turntable.png"/>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977992" cy="7949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8" w:type="dxa"/>
            <w:tcBorders>
              <w:top w:val="single" w:sz="8" w:space="0" w:color="B31E8E"/>
              <w:left w:val="single" w:sz="8" w:space="0" w:color="B31E8E"/>
              <w:bottom w:val="single" w:sz="8" w:space="0" w:color="B31E8E"/>
              <w:right w:val="single" w:sz="8" w:space="0" w:color="B31E8E"/>
            </w:tcBorders>
            <w:vAlign w:val="center"/>
          </w:tcPr>
          <w:p w:rsidR="00E123BE" w:rsidRPr="007E5579" w:rsidRDefault="007E5579" w:rsidP="00E123BE">
            <w:pPr>
              <w:rPr>
                <w:rFonts w:cs="Arial"/>
                <w:b/>
                <w:noProof/>
                <w:sz w:val="24"/>
                <w:lang w:eastAsia="ja-JP"/>
              </w:rPr>
            </w:pPr>
            <w:r>
              <w:rPr>
                <w:rFonts w:cs="Arial"/>
                <w:b/>
                <w:noProof/>
                <w:sz w:val="24"/>
                <w:lang w:eastAsia="ja-JP"/>
              </w:rPr>
              <w:t xml:space="preserve">record player with record – </w:t>
            </w:r>
            <w:r w:rsidRPr="00E123BE">
              <w:rPr>
                <w:rFonts w:cs="Arial"/>
                <w:b/>
                <w:noProof/>
                <w:sz w:val="24"/>
                <w:lang w:eastAsia="ja-JP"/>
              </w:rPr>
              <w:t>listening</w:t>
            </w:r>
            <w:r>
              <w:rPr>
                <w:rFonts w:cs="Arial"/>
                <w:b/>
                <w:noProof/>
                <w:sz w:val="24"/>
                <w:lang w:eastAsia="ja-JP"/>
              </w:rPr>
              <w:t xml:space="preserve">  to music or other information stored on vinyl records</w:t>
            </w:r>
          </w:p>
        </w:tc>
        <w:tc>
          <w:tcPr>
            <w:tcW w:w="3333" w:type="dxa"/>
            <w:tcBorders>
              <w:top w:val="single" w:sz="8" w:space="0" w:color="B31E8E"/>
              <w:left w:val="single" w:sz="8" w:space="0" w:color="B31E8E"/>
              <w:bottom w:val="single" w:sz="8" w:space="0" w:color="B31E8E"/>
              <w:right w:val="single" w:sz="12" w:space="0" w:color="B31E8E"/>
            </w:tcBorders>
            <w:vAlign w:val="center"/>
          </w:tcPr>
          <w:p w:rsidR="00E123BE" w:rsidRPr="007E5579" w:rsidRDefault="007E5579" w:rsidP="00E123BE">
            <w:pPr>
              <w:rPr>
                <w:rFonts w:cs="Arial"/>
                <w:b/>
                <w:noProof/>
                <w:sz w:val="24"/>
                <w:lang w:eastAsia="ja-JP"/>
              </w:rPr>
            </w:pPr>
            <w:r w:rsidRPr="007E5579">
              <w:rPr>
                <w:rFonts w:cs="Arial"/>
                <w:b/>
                <w:noProof/>
                <w:sz w:val="24"/>
                <w:lang w:eastAsia="ja-JP"/>
              </w:rPr>
              <w:t>radio, ipad, mobile phone, tablet, CD player</w:t>
            </w:r>
          </w:p>
        </w:tc>
      </w:tr>
      <w:tr w:rsidR="00E123BE" w:rsidRPr="00367D9C" w:rsidTr="00E123BE">
        <w:trPr>
          <w:trHeight w:val="850"/>
        </w:trPr>
        <w:tc>
          <w:tcPr>
            <w:tcW w:w="1751" w:type="dxa"/>
            <w:tcBorders>
              <w:top w:val="single" w:sz="8" w:space="0" w:color="B31E8E"/>
              <w:left w:val="single" w:sz="12" w:space="0" w:color="B31E8E"/>
              <w:bottom w:val="single" w:sz="12" w:space="0" w:color="B31E8E"/>
              <w:right w:val="single" w:sz="8" w:space="0" w:color="B31E8E"/>
            </w:tcBorders>
            <w:vAlign w:val="center"/>
          </w:tcPr>
          <w:p w:rsidR="00E123BE" w:rsidRPr="003D67CC" w:rsidRDefault="00E123BE" w:rsidP="00E123BE">
            <w:pPr>
              <w:jc w:val="center"/>
              <w:rPr>
                <w:rFonts w:cs="Arial"/>
                <w:b/>
                <w:noProof/>
                <w:sz w:val="24"/>
                <w:lang w:eastAsia="ja-JP"/>
              </w:rPr>
            </w:pPr>
            <w:r>
              <w:rPr>
                <w:noProof/>
              </w:rPr>
              <w:drawing>
                <wp:inline distT="0" distB="0" distL="0" distR="0" wp14:anchorId="4D51EFA8" wp14:editId="5B63D440">
                  <wp:extent cx="937260" cy="574337"/>
                  <wp:effectExtent l="0" t="0" r="0" b="0"/>
                  <wp:docPr id="20725" name="Picture 20725" descr="R:\2Design_writing folder\Kath\Digital technologies\Year 4\images\Mandy\vidoe player_t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2Design_writing folder\Kath\Digital technologies\Year 4\images\Mandy\vidoe player_tape.PN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936711" cy="574001"/>
                          </a:xfrm>
                          <a:prstGeom prst="rect">
                            <a:avLst/>
                          </a:prstGeom>
                          <a:noFill/>
                          <a:ln>
                            <a:noFill/>
                          </a:ln>
                        </pic:spPr>
                      </pic:pic>
                    </a:graphicData>
                  </a:graphic>
                </wp:inline>
              </w:drawing>
            </w:r>
          </w:p>
        </w:tc>
        <w:tc>
          <w:tcPr>
            <w:tcW w:w="4878" w:type="dxa"/>
            <w:tcBorders>
              <w:top w:val="single" w:sz="8" w:space="0" w:color="B31E8E"/>
              <w:left w:val="single" w:sz="8" w:space="0" w:color="B31E8E"/>
              <w:bottom w:val="single" w:sz="12" w:space="0" w:color="B31E8E"/>
              <w:right w:val="single" w:sz="8" w:space="0" w:color="B31E8E"/>
            </w:tcBorders>
            <w:vAlign w:val="center"/>
          </w:tcPr>
          <w:p w:rsidR="00E123BE" w:rsidRPr="007E5579" w:rsidRDefault="007E5579" w:rsidP="00E123BE">
            <w:pPr>
              <w:rPr>
                <w:rFonts w:cs="Arial"/>
                <w:b/>
                <w:noProof/>
                <w:sz w:val="24"/>
                <w:lang w:eastAsia="ja-JP"/>
              </w:rPr>
            </w:pPr>
            <w:r w:rsidRPr="007E5579">
              <w:rPr>
                <w:rFonts w:cs="Arial"/>
                <w:b/>
                <w:noProof/>
                <w:sz w:val="24"/>
                <w:lang w:eastAsia="ja-JP"/>
              </w:rPr>
              <w:t>Video player and recorder and video tape – watch movies on video tapes, record television shows</w:t>
            </w:r>
          </w:p>
        </w:tc>
        <w:tc>
          <w:tcPr>
            <w:tcW w:w="3333" w:type="dxa"/>
            <w:tcBorders>
              <w:top w:val="single" w:sz="8" w:space="0" w:color="B31E8E"/>
              <w:left w:val="single" w:sz="8" w:space="0" w:color="B31E8E"/>
              <w:bottom w:val="single" w:sz="12" w:space="0" w:color="B31E8E"/>
              <w:right w:val="single" w:sz="12" w:space="0" w:color="B31E8E"/>
            </w:tcBorders>
            <w:vAlign w:val="center"/>
          </w:tcPr>
          <w:p w:rsidR="00E123BE" w:rsidRPr="007E5579" w:rsidRDefault="007E5579" w:rsidP="00E123BE">
            <w:pPr>
              <w:rPr>
                <w:rFonts w:cs="Arial"/>
                <w:b/>
                <w:noProof/>
                <w:sz w:val="24"/>
                <w:lang w:eastAsia="ja-JP"/>
              </w:rPr>
            </w:pPr>
            <w:r w:rsidRPr="007E5579">
              <w:rPr>
                <w:rFonts w:cs="Arial"/>
                <w:b/>
                <w:noProof/>
                <w:sz w:val="24"/>
                <w:lang w:eastAsia="ja-JP"/>
              </w:rPr>
              <w:t xml:space="preserve">mobile phone, video camera, smart tv, </w:t>
            </w:r>
            <w:r>
              <w:rPr>
                <w:rFonts w:cs="Arial"/>
                <w:b/>
                <w:noProof/>
                <w:sz w:val="24"/>
                <w:lang w:eastAsia="ja-JP"/>
              </w:rPr>
              <w:t xml:space="preserve">tablet, </w:t>
            </w:r>
            <w:r w:rsidRPr="007E5579">
              <w:rPr>
                <w:rFonts w:cs="Arial"/>
                <w:b/>
                <w:noProof/>
                <w:sz w:val="24"/>
                <w:lang w:eastAsia="ja-JP"/>
              </w:rPr>
              <w:t xml:space="preserve">computer, laptop </w:t>
            </w:r>
          </w:p>
        </w:tc>
      </w:tr>
    </w:tbl>
    <w:p w:rsidR="00E67CF7" w:rsidRDefault="00E67CF7" w:rsidP="00E67CF7">
      <w:pPr>
        <w:pStyle w:val="Heading2"/>
        <w:rPr>
          <w:b w:val="0"/>
        </w:rPr>
      </w:pPr>
      <w:r>
        <w:t>Telephone technology</w:t>
      </w:r>
      <w:r>
        <w:tab/>
      </w:r>
      <w:r>
        <w:tab/>
      </w:r>
      <w:r>
        <w:rPr>
          <w:b w:val="0"/>
        </w:rPr>
        <w:t>page 1</w:t>
      </w:r>
      <w:r w:rsidR="00BD1056">
        <w:rPr>
          <w:b w:val="0"/>
        </w:rPr>
        <w:t>6</w:t>
      </w:r>
    </w:p>
    <w:tbl>
      <w:tblPr>
        <w:tblStyle w:val="TableGrid"/>
        <w:tblW w:w="0" w:type="auto"/>
        <w:tblLook w:val="04A0" w:firstRow="1" w:lastRow="0" w:firstColumn="1" w:lastColumn="0" w:noHBand="0" w:noVBand="1"/>
      </w:tblPr>
      <w:tblGrid>
        <w:gridCol w:w="9716"/>
      </w:tblGrid>
      <w:tr w:rsidR="004C18CE" w:rsidTr="004C18CE">
        <w:trPr>
          <w:trHeight w:val="624"/>
        </w:trPr>
        <w:tc>
          <w:tcPr>
            <w:tcW w:w="9962" w:type="dxa"/>
            <w:tcBorders>
              <w:top w:val="single" w:sz="12" w:space="0" w:color="B31E8E"/>
              <w:left w:val="single" w:sz="12" w:space="0" w:color="B31E8E"/>
              <w:bottom w:val="single" w:sz="12" w:space="0" w:color="B31E8E"/>
              <w:right w:val="single" w:sz="12" w:space="0" w:color="B31E8E"/>
            </w:tcBorders>
          </w:tcPr>
          <w:p w:rsidR="004C18CE" w:rsidRPr="00D84865" w:rsidRDefault="004C18CE" w:rsidP="004C18CE">
            <w:pPr>
              <w:rPr>
                <w:rFonts w:eastAsia="Arial"/>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w:t>
            </w:r>
          </w:p>
          <w:p w:rsidR="004C18CE" w:rsidRPr="004C18CE" w:rsidRDefault="004C18CE" w:rsidP="004C18CE">
            <w:pPr>
              <w:rPr>
                <w:rFonts w:eastAsia="Arial"/>
                <w:b/>
              </w:rPr>
            </w:pPr>
            <w:r w:rsidRPr="00D84865">
              <w:rPr>
                <w:rFonts w:eastAsia="Arial"/>
                <w:sz w:val="24"/>
              </w:rPr>
              <w:t>The student reads the inst</w:t>
            </w:r>
            <w:r>
              <w:rPr>
                <w:rFonts w:eastAsia="Arial"/>
                <w:sz w:val="24"/>
              </w:rPr>
              <w:t>ructions and answers the questions</w:t>
            </w:r>
            <w:r w:rsidRPr="00D84865">
              <w:rPr>
                <w:rFonts w:eastAsia="Arial"/>
                <w:sz w:val="24"/>
              </w:rPr>
              <w:t>.</w:t>
            </w:r>
            <w:r>
              <w:rPr>
                <w:rFonts w:eastAsia="Arial"/>
                <w:sz w:val="24"/>
              </w:rPr>
              <w:t xml:space="preserve"> Discuss the questions and possible answers if required. </w:t>
            </w:r>
            <w:r w:rsidR="00963E81">
              <w:rPr>
                <w:rFonts w:eastAsia="Arial"/>
                <w:b/>
                <w:sz w:val="24"/>
              </w:rPr>
              <w:t>Answers will vary, eg</w:t>
            </w:r>
          </w:p>
        </w:tc>
      </w:tr>
      <w:tr w:rsidR="004C18CE" w:rsidRPr="00367D9C" w:rsidTr="004C18CE">
        <w:trPr>
          <w:trHeight w:val="170"/>
        </w:trPr>
        <w:tc>
          <w:tcPr>
            <w:tcW w:w="9962" w:type="dxa"/>
            <w:tcBorders>
              <w:top w:val="single" w:sz="12" w:space="0" w:color="B31E8E"/>
              <w:left w:val="nil"/>
              <w:bottom w:val="single" w:sz="12" w:space="0" w:color="BF03A4"/>
              <w:right w:val="nil"/>
            </w:tcBorders>
            <w:vAlign w:val="bottom"/>
          </w:tcPr>
          <w:p w:rsidR="004C18CE" w:rsidRPr="003D67CC" w:rsidRDefault="004C18CE" w:rsidP="004C18CE">
            <w:pPr>
              <w:rPr>
                <w:rFonts w:cs="Arial"/>
                <w:b/>
                <w:noProof/>
                <w:sz w:val="24"/>
                <w:lang w:eastAsia="ja-JP"/>
              </w:rPr>
            </w:pPr>
            <w:r w:rsidRPr="004C18CE">
              <w:rPr>
                <w:rFonts w:cs="Arial"/>
                <w:noProof/>
                <w:sz w:val="24"/>
                <w:lang w:eastAsia="ja-JP"/>
              </w:rPr>
              <w:t>What is the purpose of this telephone?</w:t>
            </w:r>
            <w:r>
              <w:rPr>
                <w:rFonts w:cs="Arial"/>
                <w:b/>
                <w:noProof/>
                <w:sz w:val="24"/>
                <w:lang w:eastAsia="ja-JP"/>
              </w:rPr>
              <w:t xml:space="preserve"> to make and receive phone calls, to talk with people you can’t see, to communicate with others</w:t>
            </w:r>
          </w:p>
        </w:tc>
      </w:tr>
      <w:tr w:rsidR="004C18CE" w:rsidRPr="00367D9C" w:rsidTr="004C18CE">
        <w:trPr>
          <w:trHeight w:val="170"/>
        </w:trPr>
        <w:tc>
          <w:tcPr>
            <w:tcW w:w="9962" w:type="dxa"/>
            <w:tcBorders>
              <w:top w:val="single" w:sz="12" w:space="0" w:color="BF03A4"/>
              <w:left w:val="nil"/>
              <w:bottom w:val="single" w:sz="12" w:space="0" w:color="BF03A4"/>
              <w:right w:val="nil"/>
            </w:tcBorders>
            <w:vAlign w:val="bottom"/>
          </w:tcPr>
          <w:p w:rsidR="004C18CE" w:rsidRPr="004C18CE" w:rsidRDefault="004C18CE" w:rsidP="004C18CE">
            <w:pPr>
              <w:rPr>
                <w:rFonts w:cs="Arial"/>
                <w:b/>
                <w:noProof/>
                <w:sz w:val="24"/>
                <w:lang w:eastAsia="ja-JP"/>
              </w:rPr>
            </w:pPr>
            <w:r>
              <w:rPr>
                <w:rFonts w:cs="Arial"/>
                <w:noProof/>
                <w:sz w:val="24"/>
                <w:lang w:eastAsia="ja-JP"/>
              </w:rPr>
              <w:t xml:space="preserve">How do you use it? </w:t>
            </w:r>
            <w:r w:rsidRPr="004C18CE">
              <w:rPr>
                <w:rFonts w:cs="Arial"/>
                <w:b/>
                <w:noProof/>
                <w:sz w:val="24"/>
                <w:lang w:eastAsia="ja-JP"/>
              </w:rPr>
              <w:t>pick up the hand piece,</w:t>
            </w:r>
            <w:r>
              <w:rPr>
                <w:rFonts w:cs="Arial"/>
                <w:noProof/>
                <w:sz w:val="24"/>
                <w:lang w:eastAsia="ja-JP"/>
              </w:rPr>
              <w:t xml:space="preserve"> </w:t>
            </w:r>
            <w:r>
              <w:rPr>
                <w:rFonts w:cs="Arial"/>
                <w:b/>
                <w:noProof/>
                <w:sz w:val="24"/>
                <w:lang w:eastAsia="ja-JP"/>
              </w:rPr>
              <w:t>dial the phone number by putting your finger in each number hole and turning the dial, listen to the phone ringing until the person picks up the hand piece</w:t>
            </w:r>
            <w:r w:rsidR="00586710">
              <w:rPr>
                <w:rFonts w:cs="Arial"/>
                <w:b/>
                <w:noProof/>
                <w:sz w:val="24"/>
                <w:lang w:eastAsia="ja-JP"/>
              </w:rPr>
              <w:t xml:space="preserve"> at</w:t>
            </w:r>
            <w:r>
              <w:rPr>
                <w:rFonts w:cs="Arial"/>
                <w:b/>
                <w:noProof/>
                <w:sz w:val="24"/>
                <w:lang w:eastAsia="ja-JP"/>
              </w:rPr>
              <w:t xml:space="preserve"> their end.</w:t>
            </w:r>
          </w:p>
        </w:tc>
      </w:tr>
      <w:tr w:rsidR="004C18CE" w:rsidRPr="00367D9C" w:rsidTr="004C18CE">
        <w:trPr>
          <w:trHeight w:val="170"/>
        </w:trPr>
        <w:tc>
          <w:tcPr>
            <w:tcW w:w="9962" w:type="dxa"/>
            <w:tcBorders>
              <w:top w:val="single" w:sz="12" w:space="0" w:color="BF03A4"/>
              <w:left w:val="nil"/>
              <w:bottom w:val="single" w:sz="12" w:space="0" w:color="BF03A4"/>
              <w:right w:val="nil"/>
            </w:tcBorders>
            <w:vAlign w:val="bottom"/>
          </w:tcPr>
          <w:p w:rsidR="004C18CE" w:rsidRPr="00586710" w:rsidRDefault="00586710" w:rsidP="004C18CE">
            <w:pPr>
              <w:rPr>
                <w:rFonts w:cs="Arial"/>
                <w:noProof/>
                <w:sz w:val="24"/>
                <w:lang w:eastAsia="ja-JP"/>
              </w:rPr>
            </w:pPr>
            <w:r w:rsidRPr="00586710">
              <w:rPr>
                <w:noProof/>
                <w:sz w:val="24"/>
                <w:lang w:eastAsia="ja-JP"/>
              </w:rPr>
              <w:t>How does it work?</w:t>
            </w:r>
            <w:r>
              <w:rPr>
                <w:noProof/>
                <w:sz w:val="24"/>
                <w:lang w:eastAsia="ja-JP"/>
              </w:rPr>
              <w:t xml:space="preserve"> </w:t>
            </w:r>
            <w:r w:rsidRPr="00586710">
              <w:rPr>
                <w:b/>
                <w:noProof/>
                <w:sz w:val="24"/>
                <w:lang w:eastAsia="ja-JP"/>
              </w:rPr>
              <w:t>electricity, phone lines/cables</w:t>
            </w:r>
          </w:p>
        </w:tc>
      </w:tr>
      <w:tr w:rsidR="004C18CE" w:rsidRPr="00367D9C" w:rsidTr="004C18CE">
        <w:trPr>
          <w:trHeight w:val="170"/>
        </w:trPr>
        <w:tc>
          <w:tcPr>
            <w:tcW w:w="9962" w:type="dxa"/>
            <w:tcBorders>
              <w:top w:val="single" w:sz="12" w:space="0" w:color="BF03A4"/>
              <w:left w:val="nil"/>
              <w:bottom w:val="single" w:sz="12" w:space="0" w:color="BF03A4"/>
              <w:right w:val="nil"/>
            </w:tcBorders>
            <w:vAlign w:val="bottom"/>
          </w:tcPr>
          <w:p w:rsidR="004C18CE" w:rsidRPr="003D67CC" w:rsidRDefault="00586710" w:rsidP="004C18CE">
            <w:pPr>
              <w:rPr>
                <w:rFonts w:cs="Arial"/>
                <w:noProof/>
                <w:sz w:val="24"/>
                <w:lang w:eastAsia="ja-JP"/>
              </w:rPr>
            </w:pPr>
            <w:r>
              <w:rPr>
                <w:rFonts w:cs="Arial"/>
                <w:noProof/>
                <w:sz w:val="24"/>
                <w:lang w:eastAsia="ja-JP"/>
              </w:rPr>
              <w:t xml:space="preserve">Cordless phone – What is its purpose? </w:t>
            </w:r>
            <w:r>
              <w:rPr>
                <w:rFonts w:cs="Arial"/>
                <w:b/>
                <w:noProof/>
                <w:sz w:val="24"/>
                <w:lang w:eastAsia="ja-JP"/>
              </w:rPr>
              <w:t>to make and receive phone calls, to talk with people you can’t see, to communicate with others</w:t>
            </w:r>
          </w:p>
        </w:tc>
      </w:tr>
    </w:tbl>
    <w:p w:rsidR="007E5579" w:rsidRDefault="007E5579">
      <w:pPr>
        <w:spacing w:before="0" w:after="0"/>
      </w:pPr>
      <w:r>
        <w:lastRenderedPageBreak/>
        <w:br w:type="page"/>
      </w:r>
    </w:p>
    <w:tbl>
      <w:tblPr>
        <w:tblStyle w:val="TableGrid"/>
        <w:tblW w:w="0" w:type="auto"/>
        <w:tblLook w:val="04A0" w:firstRow="1" w:lastRow="0" w:firstColumn="1" w:lastColumn="0" w:noHBand="0" w:noVBand="1"/>
      </w:tblPr>
      <w:tblGrid>
        <w:gridCol w:w="9746"/>
      </w:tblGrid>
      <w:tr w:rsidR="00586710" w:rsidRPr="00367D9C" w:rsidTr="004C18CE">
        <w:trPr>
          <w:trHeight w:val="170"/>
        </w:trPr>
        <w:tc>
          <w:tcPr>
            <w:tcW w:w="9962" w:type="dxa"/>
            <w:tcBorders>
              <w:top w:val="single" w:sz="12" w:space="0" w:color="BF03A4"/>
              <w:left w:val="nil"/>
              <w:bottom w:val="single" w:sz="12" w:space="0" w:color="BF03A4"/>
              <w:right w:val="nil"/>
            </w:tcBorders>
            <w:vAlign w:val="bottom"/>
          </w:tcPr>
          <w:p w:rsidR="00586710" w:rsidRPr="004C18CE" w:rsidRDefault="00586710" w:rsidP="00586710">
            <w:pPr>
              <w:rPr>
                <w:rFonts w:cs="Arial"/>
                <w:b/>
                <w:noProof/>
                <w:sz w:val="24"/>
                <w:lang w:eastAsia="ja-JP"/>
              </w:rPr>
            </w:pPr>
            <w:r>
              <w:rPr>
                <w:rFonts w:cs="Arial"/>
                <w:noProof/>
                <w:sz w:val="24"/>
                <w:lang w:eastAsia="ja-JP"/>
              </w:rPr>
              <w:lastRenderedPageBreak/>
              <w:t xml:space="preserve">How do you use it? </w:t>
            </w:r>
            <w:r w:rsidRPr="004C18CE">
              <w:rPr>
                <w:rFonts w:cs="Arial"/>
                <w:b/>
                <w:noProof/>
                <w:sz w:val="24"/>
                <w:lang w:eastAsia="ja-JP"/>
              </w:rPr>
              <w:t>pick up the hand piece,</w:t>
            </w:r>
            <w:r>
              <w:rPr>
                <w:rFonts w:cs="Arial"/>
                <w:noProof/>
                <w:sz w:val="24"/>
                <w:lang w:eastAsia="ja-JP"/>
              </w:rPr>
              <w:t xml:space="preserve"> </w:t>
            </w:r>
            <w:r>
              <w:rPr>
                <w:rFonts w:cs="Arial"/>
                <w:b/>
                <w:noProof/>
                <w:sz w:val="24"/>
                <w:lang w:eastAsia="ja-JP"/>
              </w:rPr>
              <w:t>press number buttons for the phone number, listen to the phone ringing until the person picks up the hand piece at their end.</w:t>
            </w:r>
          </w:p>
        </w:tc>
      </w:tr>
      <w:tr w:rsidR="00586710" w:rsidRPr="00367D9C" w:rsidTr="004C18CE">
        <w:trPr>
          <w:trHeight w:val="170"/>
        </w:trPr>
        <w:tc>
          <w:tcPr>
            <w:tcW w:w="9962" w:type="dxa"/>
            <w:tcBorders>
              <w:top w:val="single" w:sz="12" w:space="0" w:color="BF03A4"/>
              <w:left w:val="nil"/>
              <w:bottom w:val="single" w:sz="12" w:space="0" w:color="BF03A4"/>
              <w:right w:val="nil"/>
            </w:tcBorders>
            <w:vAlign w:val="bottom"/>
          </w:tcPr>
          <w:p w:rsidR="00586710" w:rsidRPr="00586710" w:rsidRDefault="00586710" w:rsidP="00963E81">
            <w:pPr>
              <w:rPr>
                <w:rFonts w:cs="Arial"/>
                <w:noProof/>
                <w:sz w:val="24"/>
                <w:lang w:eastAsia="ja-JP"/>
              </w:rPr>
            </w:pPr>
            <w:r w:rsidRPr="00586710">
              <w:rPr>
                <w:noProof/>
                <w:sz w:val="24"/>
                <w:lang w:eastAsia="ja-JP"/>
              </w:rPr>
              <w:t>How does it work?</w:t>
            </w:r>
            <w:r>
              <w:rPr>
                <w:noProof/>
                <w:sz w:val="24"/>
                <w:lang w:eastAsia="ja-JP"/>
              </w:rPr>
              <w:t xml:space="preserve"> </w:t>
            </w:r>
            <w:r w:rsidRPr="00586710">
              <w:rPr>
                <w:b/>
                <w:noProof/>
                <w:sz w:val="24"/>
                <w:lang w:eastAsia="ja-JP"/>
              </w:rPr>
              <w:t>electricity, phone lines/cables</w:t>
            </w:r>
            <w:r>
              <w:rPr>
                <w:b/>
                <w:noProof/>
                <w:sz w:val="24"/>
                <w:lang w:eastAsia="ja-JP"/>
              </w:rPr>
              <w:t>, internet</w:t>
            </w:r>
          </w:p>
        </w:tc>
      </w:tr>
      <w:tr w:rsidR="00586710" w:rsidRPr="00367D9C" w:rsidTr="004C18CE">
        <w:trPr>
          <w:trHeight w:val="170"/>
        </w:trPr>
        <w:tc>
          <w:tcPr>
            <w:tcW w:w="9962" w:type="dxa"/>
            <w:tcBorders>
              <w:top w:val="single" w:sz="12" w:space="0" w:color="BF03A4"/>
              <w:left w:val="nil"/>
              <w:bottom w:val="single" w:sz="12" w:space="0" w:color="BF03A4"/>
              <w:right w:val="nil"/>
            </w:tcBorders>
            <w:vAlign w:val="bottom"/>
          </w:tcPr>
          <w:p w:rsidR="00586710" w:rsidRPr="00586710" w:rsidRDefault="00586710" w:rsidP="001161D5">
            <w:pPr>
              <w:rPr>
                <w:noProof/>
                <w:sz w:val="24"/>
                <w:lang w:eastAsia="ja-JP"/>
              </w:rPr>
            </w:pPr>
            <w:r>
              <w:rPr>
                <w:noProof/>
                <w:sz w:val="24"/>
                <w:lang w:eastAsia="ja-JP"/>
              </w:rPr>
              <w:t xml:space="preserve">What else can it do? </w:t>
            </w:r>
            <w:r w:rsidR="001161D5">
              <w:rPr>
                <w:b/>
                <w:noProof/>
                <w:sz w:val="24"/>
                <w:lang w:eastAsia="ja-JP"/>
              </w:rPr>
              <w:t xml:space="preserve">Answers will vary, eg </w:t>
            </w:r>
            <w:r w:rsidRPr="00586710">
              <w:rPr>
                <w:b/>
                <w:noProof/>
                <w:sz w:val="24"/>
                <w:lang w:eastAsia="ja-JP"/>
              </w:rPr>
              <w:t>you can walk around while you talk</w:t>
            </w:r>
            <w:r>
              <w:rPr>
                <w:b/>
                <w:noProof/>
                <w:sz w:val="24"/>
                <w:lang w:eastAsia="ja-JP"/>
              </w:rPr>
              <w:t xml:space="preserve"> because the hand piece isn’t connected to the base</w:t>
            </w:r>
            <w:r w:rsidRPr="00586710">
              <w:rPr>
                <w:b/>
                <w:noProof/>
                <w:sz w:val="24"/>
                <w:lang w:eastAsia="ja-JP"/>
              </w:rPr>
              <w:t>, records messages and missed callls</w:t>
            </w:r>
            <w:r w:rsidR="001161D5">
              <w:rPr>
                <w:b/>
                <w:noProof/>
                <w:sz w:val="24"/>
                <w:lang w:eastAsia="ja-JP"/>
              </w:rPr>
              <w:t>, press a speaker button so a group can listen to a call, have more than one phone in the home.</w:t>
            </w:r>
          </w:p>
        </w:tc>
      </w:tr>
    </w:tbl>
    <w:p w:rsidR="00E67CF7" w:rsidRDefault="00E67CF7" w:rsidP="00E67CF7">
      <w:pPr>
        <w:pStyle w:val="Heading2"/>
        <w:rPr>
          <w:b w:val="0"/>
        </w:rPr>
      </w:pPr>
      <w:r>
        <w:t>Smartphones</w:t>
      </w:r>
      <w:r>
        <w:tab/>
      </w:r>
      <w:r>
        <w:tab/>
      </w:r>
      <w:r>
        <w:rPr>
          <w:b w:val="0"/>
        </w:rPr>
        <w:t>page 1</w:t>
      </w:r>
      <w:r w:rsidR="00BD1056">
        <w:rPr>
          <w:b w:val="0"/>
        </w:rPr>
        <w:t>7</w:t>
      </w:r>
    </w:p>
    <w:tbl>
      <w:tblPr>
        <w:tblStyle w:val="TableGrid"/>
        <w:tblW w:w="0" w:type="auto"/>
        <w:tblLook w:val="04A0" w:firstRow="1" w:lastRow="0" w:firstColumn="1" w:lastColumn="0" w:noHBand="0" w:noVBand="1"/>
      </w:tblPr>
      <w:tblGrid>
        <w:gridCol w:w="9716"/>
      </w:tblGrid>
      <w:tr w:rsidR="00586710" w:rsidTr="00963E81">
        <w:trPr>
          <w:trHeight w:val="624"/>
        </w:trPr>
        <w:tc>
          <w:tcPr>
            <w:tcW w:w="9962" w:type="dxa"/>
            <w:tcBorders>
              <w:top w:val="single" w:sz="12" w:space="0" w:color="B31E8E"/>
              <w:left w:val="single" w:sz="12" w:space="0" w:color="B31E8E"/>
              <w:bottom w:val="single" w:sz="12" w:space="0" w:color="B31E8E"/>
              <w:right w:val="single" w:sz="12" w:space="0" w:color="B31E8E"/>
            </w:tcBorders>
          </w:tcPr>
          <w:p w:rsidR="00586710" w:rsidRPr="00D84865" w:rsidRDefault="00586710" w:rsidP="00963E81">
            <w:pPr>
              <w:rPr>
                <w:rFonts w:eastAsia="Arial"/>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w:t>
            </w:r>
          </w:p>
          <w:p w:rsidR="00586710" w:rsidRPr="004C18CE" w:rsidRDefault="00586710" w:rsidP="00586710">
            <w:pPr>
              <w:rPr>
                <w:rFonts w:eastAsia="Arial"/>
                <w:b/>
              </w:rPr>
            </w:pPr>
            <w:r w:rsidRPr="00D84865">
              <w:rPr>
                <w:rFonts w:eastAsia="Arial"/>
                <w:sz w:val="24"/>
              </w:rPr>
              <w:t xml:space="preserve">The student reads </w:t>
            </w:r>
            <w:r>
              <w:rPr>
                <w:rFonts w:eastAsia="Arial"/>
                <w:sz w:val="24"/>
              </w:rPr>
              <w:t>and answers the questions</w:t>
            </w:r>
            <w:r w:rsidRPr="00D84865">
              <w:rPr>
                <w:rFonts w:eastAsia="Arial"/>
                <w:sz w:val="24"/>
              </w:rPr>
              <w:t>.</w:t>
            </w:r>
            <w:r>
              <w:rPr>
                <w:rFonts w:eastAsia="Arial"/>
                <w:sz w:val="24"/>
              </w:rPr>
              <w:t xml:space="preserve"> Discuss the questions and possible answers if required. </w:t>
            </w:r>
            <w:r w:rsidR="00963E81">
              <w:rPr>
                <w:rFonts w:eastAsia="Arial"/>
                <w:b/>
                <w:sz w:val="24"/>
              </w:rPr>
              <w:t>Answers will vary, eg</w:t>
            </w:r>
          </w:p>
        </w:tc>
      </w:tr>
      <w:tr w:rsidR="00586710" w:rsidRPr="00367D9C" w:rsidTr="00963E81">
        <w:trPr>
          <w:trHeight w:val="170"/>
        </w:trPr>
        <w:tc>
          <w:tcPr>
            <w:tcW w:w="9962" w:type="dxa"/>
            <w:tcBorders>
              <w:top w:val="single" w:sz="12" w:space="0" w:color="B31E8E"/>
              <w:left w:val="nil"/>
              <w:bottom w:val="single" w:sz="12" w:space="0" w:color="BF03A4"/>
              <w:right w:val="nil"/>
            </w:tcBorders>
            <w:vAlign w:val="bottom"/>
          </w:tcPr>
          <w:p w:rsidR="00586710" w:rsidRPr="003D67CC" w:rsidRDefault="00586710" w:rsidP="00586710">
            <w:pPr>
              <w:rPr>
                <w:rFonts w:cs="Arial"/>
                <w:b/>
                <w:noProof/>
                <w:sz w:val="24"/>
                <w:lang w:eastAsia="ja-JP"/>
              </w:rPr>
            </w:pPr>
            <w:r w:rsidRPr="004C18CE">
              <w:rPr>
                <w:rFonts w:cs="Arial"/>
                <w:noProof/>
                <w:sz w:val="24"/>
                <w:lang w:eastAsia="ja-JP"/>
              </w:rPr>
              <w:t xml:space="preserve">What </w:t>
            </w:r>
            <w:r w:rsidR="00EC10A7">
              <w:rPr>
                <w:rFonts w:cs="Arial"/>
                <w:noProof/>
                <w:sz w:val="24"/>
                <w:lang w:eastAsia="ja-JP"/>
              </w:rPr>
              <w:t>does ‘mo</w:t>
            </w:r>
            <w:r>
              <w:rPr>
                <w:rFonts w:cs="Arial"/>
                <w:noProof/>
                <w:sz w:val="24"/>
                <w:lang w:eastAsia="ja-JP"/>
              </w:rPr>
              <w:t>bile’ mean</w:t>
            </w:r>
            <w:r w:rsidRPr="004C18CE">
              <w:rPr>
                <w:rFonts w:cs="Arial"/>
                <w:noProof/>
                <w:sz w:val="24"/>
                <w:lang w:eastAsia="ja-JP"/>
              </w:rPr>
              <w:t>?</w:t>
            </w:r>
            <w:r>
              <w:rPr>
                <w:rFonts w:cs="Arial"/>
                <w:b/>
                <w:noProof/>
                <w:sz w:val="24"/>
                <w:lang w:eastAsia="ja-JP"/>
              </w:rPr>
              <w:t xml:space="preserve"> can move around, user can take the phone anywhere</w:t>
            </w:r>
          </w:p>
        </w:tc>
      </w:tr>
      <w:tr w:rsidR="00586710" w:rsidRPr="00367D9C" w:rsidTr="00963E81">
        <w:trPr>
          <w:trHeight w:val="170"/>
        </w:trPr>
        <w:tc>
          <w:tcPr>
            <w:tcW w:w="9962" w:type="dxa"/>
            <w:tcBorders>
              <w:top w:val="single" w:sz="12" w:space="0" w:color="BF03A4"/>
              <w:left w:val="nil"/>
              <w:bottom w:val="single" w:sz="12" w:space="0" w:color="BF03A4"/>
              <w:right w:val="nil"/>
            </w:tcBorders>
            <w:vAlign w:val="bottom"/>
          </w:tcPr>
          <w:p w:rsidR="00586710" w:rsidRPr="004C18CE" w:rsidRDefault="00586710" w:rsidP="00586710">
            <w:pPr>
              <w:rPr>
                <w:rFonts w:cs="Arial"/>
                <w:b/>
                <w:noProof/>
                <w:sz w:val="24"/>
                <w:lang w:eastAsia="ja-JP"/>
              </w:rPr>
            </w:pPr>
            <w:r>
              <w:rPr>
                <w:rFonts w:cs="Arial"/>
                <w:noProof/>
                <w:sz w:val="24"/>
                <w:lang w:eastAsia="ja-JP"/>
              </w:rPr>
              <w:t xml:space="preserve">What is the main purpose of a mobile phone? </w:t>
            </w:r>
            <w:r>
              <w:rPr>
                <w:rFonts w:cs="Arial"/>
                <w:b/>
                <w:noProof/>
                <w:sz w:val="24"/>
                <w:lang w:eastAsia="ja-JP"/>
              </w:rPr>
              <w:t>make and receive phone calls, communicate with others, text people</w:t>
            </w:r>
          </w:p>
        </w:tc>
      </w:tr>
      <w:tr w:rsidR="00586710" w:rsidRPr="00367D9C" w:rsidTr="00963E81">
        <w:trPr>
          <w:trHeight w:val="170"/>
        </w:trPr>
        <w:tc>
          <w:tcPr>
            <w:tcW w:w="9962" w:type="dxa"/>
            <w:tcBorders>
              <w:top w:val="single" w:sz="12" w:space="0" w:color="BF03A4"/>
              <w:left w:val="nil"/>
              <w:bottom w:val="single" w:sz="12" w:space="0" w:color="BF03A4"/>
              <w:right w:val="nil"/>
            </w:tcBorders>
            <w:vAlign w:val="bottom"/>
          </w:tcPr>
          <w:p w:rsidR="00586710" w:rsidRPr="00586710" w:rsidRDefault="00586710" w:rsidP="00586710">
            <w:pPr>
              <w:rPr>
                <w:rFonts w:cs="Arial"/>
                <w:noProof/>
                <w:sz w:val="24"/>
                <w:lang w:eastAsia="ja-JP"/>
              </w:rPr>
            </w:pPr>
            <w:r w:rsidRPr="00586710">
              <w:rPr>
                <w:noProof/>
                <w:sz w:val="24"/>
                <w:lang w:eastAsia="ja-JP"/>
              </w:rPr>
              <w:t>List some ways we use mobile phones to communicate.</w:t>
            </w:r>
            <w:r>
              <w:rPr>
                <w:b/>
                <w:noProof/>
                <w:sz w:val="24"/>
                <w:lang w:eastAsia="ja-JP"/>
              </w:rPr>
              <w:t>phone calls, text messages, messenger, social media eg Facebook, communication apps, eg Skype, email</w:t>
            </w:r>
          </w:p>
        </w:tc>
      </w:tr>
      <w:tr w:rsidR="00586710" w:rsidRPr="00367D9C" w:rsidTr="00963E81">
        <w:trPr>
          <w:trHeight w:val="170"/>
        </w:trPr>
        <w:tc>
          <w:tcPr>
            <w:tcW w:w="9962" w:type="dxa"/>
            <w:tcBorders>
              <w:top w:val="single" w:sz="12" w:space="0" w:color="BF03A4"/>
              <w:left w:val="nil"/>
              <w:bottom w:val="single" w:sz="12" w:space="0" w:color="BF03A4"/>
              <w:right w:val="nil"/>
            </w:tcBorders>
            <w:vAlign w:val="bottom"/>
          </w:tcPr>
          <w:p w:rsidR="00586710" w:rsidRPr="003D67CC" w:rsidRDefault="00EC10A7" w:rsidP="00EC10A7">
            <w:pPr>
              <w:rPr>
                <w:rFonts w:cs="Arial"/>
                <w:noProof/>
                <w:sz w:val="24"/>
                <w:lang w:eastAsia="ja-JP"/>
              </w:rPr>
            </w:pPr>
            <w:r w:rsidRPr="00EC10A7">
              <w:rPr>
                <w:noProof/>
                <w:sz w:val="24"/>
                <w:lang w:eastAsia="ja-JP"/>
              </w:rPr>
              <w:t>What else can you do using a mobile phone?</w:t>
            </w:r>
            <w:r>
              <w:rPr>
                <w:noProof/>
                <w:lang w:eastAsia="ja-JP"/>
              </w:rPr>
              <w:t xml:space="preserve"> </w:t>
            </w:r>
            <w:r>
              <w:rPr>
                <w:rFonts w:cs="Arial"/>
                <w:b/>
                <w:noProof/>
                <w:sz w:val="24"/>
                <w:lang w:eastAsia="ja-JP"/>
              </w:rPr>
              <w:t>search for information, check the date, record appointments, calendar, check the time, play games, take photographs and videos, record and listen to music, listen to podcasts</w:t>
            </w:r>
          </w:p>
        </w:tc>
      </w:tr>
      <w:tr w:rsidR="00586710" w:rsidRPr="00367D9C" w:rsidTr="00963E81">
        <w:trPr>
          <w:trHeight w:val="170"/>
        </w:trPr>
        <w:tc>
          <w:tcPr>
            <w:tcW w:w="9962" w:type="dxa"/>
            <w:tcBorders>
              <w:top w:val="single" w:sz="12" w:space="0" w:color="BF03A4"/>
              <w:left w:val="nil"/>
              <w:bottom w:val="single" w:sz="12" w:space="0" w:color="BF03A4"/>
              <w:right w:val="nil"/>
            </w:tcBorders>
            <w:vAlign w:val="bottom"/>
          </w:tcPr>
          <w:p w:rsidR="00586710" w:rsidRPr="004C18CE" w:rsidRDefault="00EC10A7" w:rsidP="00EC10A7">
            <w:pPr>
              <w:rPr>
                <w:rFonts w:cs="Arial"/>
                <w:b/>
                <w:noProof/>
                <w:sz w:val="24"/>
                <w:lang w:eastAsia="ja-JP"/>
              </w:rPr>
            </w:pPr>
            <w:r w:rsidRPr="00EC10A7">
              <w:rPr>
                <w:noProof/>
                <w:sz w:val="24"/>
                <w:lang w:eastAsia="ja-JP"/>
              </w:rPr>
              <w:t>Mobile phones are sometimes called ‘smartphones’. What does this mean</w:t>
            </w:r>
            <w:r w:rsidR="00586710" w:rsidRPr="00EC10A7">
              <w:rPr>
                <w:rFonts w:cs="Arial"/>
                <w:noProof/>
                <w:sz w:val="24"/>
                <w:lang w:eastAsia="ja-JP"/>
              </w:rPr>
              <w:t>?</w:t>
            </w:r>
            <w:r w:rsidR="00586710">
              <w:rPr>
                <w:rFonts w:cs="Arial"/>
                <w:noProof/>
                <w:sz w:val="24"/>
                <w:lang w:eastAsia="ja-JP"/>
              </w:rPr>
              <w:t xml:space="preserve"> </w:t>
            </w:r>
            <w:r>
              <w:rPr>
                <w:rFonts w:cs="Arial"/>
                <w:b/>
                <w:noProof/>
                <w:sz w:val="24"/>
                <w:lang w:eastAsia="ja-JP"/>
              </w:rPr>
              <w:t>you can do lots of thinks with them, not just make phone calls, they don’t need cables or cords or wires to work, does many of the things a computer does, can access the internet</w:t>
            </w:r>
          </w:p>
        </w:tc>
      </w:tr>
      <w:tr w:rsidR="00586710" w:rsidRPr="00367D9C" w:rsidTr="00963E81">
        <w:trPr>
          <w:trHeight w:val="170"/>
        </w:trPr>
        <w:tc>
          <w:tcPr>
            <w:tcW w:w="9962" w:type="dxa"/>
            <w:tcBorders>
              <w:top w:val="single" w:sz="12" w:space="0" w:color="BF03A4"/>
              <w:left w:val="nil"/>
              <w:bottom w:val="single" w:sz="12" w:space="0" w:color="BF03A4"/>
              <w:right w:val="nil"/>
            </w:tcBorders>
            <w:vAlign w:val="bottom"/>
          </w:tcPr>
          <w:p w:rsidR="00586710" w:rsidRPr="00586710" w:rsidRDefault="00586710" w:rsidP="00EC10A7">
            <w:pPr>
              <w:rPr>
                <w:rFonts w:cs="Arial"/>
                <w:noProof/>
                <w:sz w:val="24"/>
                <w:lang w:eastAsia="ja-JP"/>
              </w:rPr>
            </w:pPr>
            <w:r w:rsidRPr="00586710">
              <w:rPr>
                <w:noProof/>
                <w:sz w:val="24"/>
                <w:lang w:eastAsia="ja-JP"/>
              </w:rPr>
              <w:t xml:space="preserve">How does </w:t>
            </w:r>
            <w:r w:rsidR="00EC10A7">
              <w:rPr>
                <w:noProof/>
                <w:sz w:val="24"/>
                <w:lang w:eastAsia="ja-JP"/>
              </w:rPr>
              <w:t>a mobile phone</w:t>
            </w:r>
            <w:r w:rsidRPr="00586710">
              <w:rPr>
                <w:noProof/>
                <w:sz w:val="24"/>
                <w:lang w:eastAsia="ja-JP"/>
              </w:rPr>
              <w:t xml:space="preserve"> work?</w:t>
            </w:r>
            <w:r>
              <w:rPr>
                <w:noProof/>
                <w:sz w:val="24"/>
                <w:lang w:eastAsia="ja-JP"/>
              </w:rPr>
              <w:t xml:space="preserve"> </w:t>
            </w:r>
            <w:r w:rsidRPr="00586710">
              <w:rPr>
                <w:b/>
                <w:noProof/>
                <w:sz w:val="24"/>
                <w:lang w:eastAsia="ja-JP"/>
              </w:rPr>
              <w:t>electricity</w:t>
            </w:r>
            <w:r w:rsidR="00EC10A7">
              <w:rPr>
                <w:b/>
                <w:noProof/>
                <w:sz w:val="24"/>
                <w:lang w:eastAsia="ja-JP"/>
              </w:rPr>
              <w:t xml:space="preserve"> (battery)</w:t>
            </w:r>
            <w:r w:rsidRPr="00586710">
              <w:rPr>
                <w:b/>
                <w:noProof/>
                <w:sz w:val="24"/>
                <w:lang w:eastAsia="ja-JP"/>
              </w:rPr>
              <w:t xml:space="preserve">, </w:t>
            </w:r>
            <w:r>
              <w:rPr>
                <w:b/>
                <w:noProof/>
                <w:sz w:val="24"/>
                <w:lang w:eastAsia="ja-JP"/>
              </w:rPr>
              <w:t>internet</w:t>
            </w:r>
            <w:r w:rsidR="00EC10A7">
              <w:rPr>
                <w:b/>
                <w:noProof/>
                <w:sz w:val="24"/>
                <w:lang w:eastAsia="ja-JP"/>
              </w:rPr>
              <w:t>, radio waves</w:t>
            </w:r>
          </w:p>
        </w:tc>
      </w:tr>
    </w:tbl>
    <w:p w:rsidR="00E67CF7" w:rsidRDefault="00E67CF7" w:rsidP="00E67CF7">
      <w:pPr>
        <w:pStyle w:val="Heading2"/>
        <w:rPr>
          <w:b w:val="0"/>
        </w:rPr>
      </w:pPr>
      <w:r>
        <w:t>Family agreements</w:t>
      </w:r>
      <w:r>
        <w:tab/>
      </w:r>
      <w:r>
        <w:tab/>
      </w:r>
      <w:r>
        <w:rPr>
          <w:b w:val="0"/>
        </w:rPr>
        <w:t>page 1</w:t>
      </w:r>
      <w:r w:rsidR="00BD1056">
        <w:rPr>
          <w:b w:val="0"/>
        </w:rPr>
        <w:t>8</w:t>
      </w:r>
    </w:p>
    <w:tbl>
      <w:tblPr>
        <w:tblStyle w:val="TableGrid"/>
        <w:tblW w:w="0" w:type="auto"/>
        <w:tblLayout w:type="fixed"/>
        <w:tblLook w:val="04A0" w:firstRow="1" w:lastRow="0" w:firstColumn="1" w:lastColumn="0" w:noHBand="0" w:noVBand="1"/>
      </w:tblPr>
      <w:tblGrid>
        <w:gridCol w:w="9962"/>
      </w:tblGrid>
      <w:tr w:rsidR="00EC10A7" w:rsidTr="00A55AD0">
        <w:trPr>
          <w:trHeight w:val="624"/>
        </w:trPr>
        <w:tc>
          <w:tcPr>
            <w:tcW w:w="9962" w:type="dxa"/>
            <w:tcBorders>
              <w:top w:val="single" w:sz="12" w:space="0" w:color="B31E8E"/>
              <w:left w:val="single" w:sz="12" w:space="0" w:color="B31E8E"/>
              <w:bottom w:val="single" w:sz="12" w:space="0" w:color="B31E8E"/>
              <w:right w:val="single" w:sz="12" w:space="0" w:color="B31E8E"/>
            </w:tcBorders>
          </w:tcPr>
          <w:p w:rsidR="00EC10A7" w:rsidRPr="00D84865" w:rsidRDefault="00EC10A7" w:rsidP="00963E81">
            <w:pPr>
              <w:rPr>
                <w:rFonts w:eastAsia="Arial"/>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w:t>
            </w:r>
          </w:p>
          <w:p w:rsidR="00EC10A7" w:rsidRPr="004C18CE" w:rsidRDefault="00EC10A7" w:rsidP="00963E81">
            <w:pPr>
              <w:rPr>
                <w:rFonts w:eastAsia="Arial"/>
                <w:b/>
              </w:rPr>
            </w:pPr>
            <w:r w:rsidRPr="00D84865">
              <w:rPr>
                <w:rFonts w:eastAsia="Arial"/>
                <w:sz w:val="24"/>
              </w:rPr>
              <w:t xml:space="preserve">The student reads </w:t>
            </w:r>
            <w:r>
              <w:rPr>
                <w:rFonts w:eastAsia="Arial"/>
                <w:sz w:val="24"/>
              </w:rPr>
              <w:t>and answers the questions</w:t>
            </w:r>
            <w:r w:rsidRPr="00D84865">
              <w:rPr>
                <w:rFonts w:eastAsia="Arial"/>
                <w:sz w:val="24"/>
              </w:rPr>
              <w:t>.</w:t>
            </w:r>
            <w:r>
              <w:rPr>
                <w:rFonts w:eastAsia="Arial"/>
                <w:sz w:val="24"/>
              </w:rPr>
              <w:t xml:space="preserve"> Discuss the questions and possible answers if required. </w:t>
            </w:r>
            <w:r>
              <w:rPr>
                <w:rFonts w:eastAsia="Arial"/>
                <w:b/>
                <w:sz w:val="24"/>
              </w:rPr>
              <w:t>Answers will vary.</w:t>
            </w:r>
          </w:p>
        </w:tc>
      </w:tr>
      <w:tr w:rsidR="00EC10A7" w:rsidRPr="00367D9C" w:rsidTr="00A55AD0">
        <w:trPr>
          <w:trHeight w:val="170"/>
        </w:trPr>
        <w:tc>
          <w:tcPr>
            <w:tcW w:w="9962" w:type="dxa"/>
            <w:tcBorders>
              <w:top w:val="single" w:sz="12" w:space="0" w:color="B31E8E"/>
              <w:left w:val="nil"/>
              <w:bottom w:val="single" w:sz="12" w:space="0" w:color="BF03A4"/>
              <w:right w:val="nil"/>
            </w:tcBorders>
            <w:vAlign w:val="bottom"/>
          </w:tcPr>
          <w:p w:rsidR="00963E81" w:rsidRDefault="00963E81" w:rsidP="00963E81">
            <w:pPr>
              <w:rPr>
                <w:sz w:val="24"/>
              </w:rPr>
            </w:pPr>
            <w:r w:rsidRPr="00963E81">
              <w:rPr>
                <w:sz w:val="24"/>
              </w:rPr>
              <w:t>What digital devices do you have in your home? List them below.</w:t>
            </w:r>
            <w:r>
              <w:rPr>
                <w:sz w:val="24"/>
              </w:rPr>
              <w:t xml:space="preserve"> </w:t>
            </w:r>
            <w:r>
              <w:rPr>
                <w:b/>
                <w:sz w:val="24"/>
              </w:rPr>
              <w:t>Answers will vary, eg mobile phones, television, computer, iPad, washing machine, digital clock, oven.</w:t>
            </w:r>
          </w:p>
          <w:p w:rsidR="00EC10A7" w:rsidRPr="00963E81" w:rsidRDefault="00963E81" w:rsidP="00963E81">
            <w:pPr>
              <w:rPr>
                <w:b/>
                <w:sz w:val="24"/>
              </w:rPr>
            </w:pPr>
            <w:r w:rsidRPr="00963E81">
              <w:rPr>
                <w:sz w:val="24"/>
              </w:rPr>
              <w:t>Tick the devices you use on your own.</w:t>
            </w:r>
            <w:r>
              <w:rPr>
                <w:sz w:val="24"/>
              </w:rPr>
              <w:t xml:space="preserve"> </w:t>
            </w:r>
            <w:r>
              <w:rPr>
                <w:b/>
                <w:sz w:val="24"/>
              </w:rPr>
              <w:t>Answers will vary.</w:t>
            </w:r>
          </w:p>
        </w:tc>
      </w:tr>
    </w:tbl>
    <w:p w:rsidR="007E5579" w:rsidRDefault="007E5579"/>
    <w:p w:rsidR="007E5579" w:rsidRDefault="007E5579"/>
    <w:tbl>
      <w:tblPr>
        <w:tblStyle w:val="TableGrid"/>
        <w:tblW w:w="0" w:type="auto"/>
        <w:tblLayout w:type="fixed"/>
        <w:tblLook w:val="04A0" w:firstRow="1" w:lastRow="0" w:firstColumn="1" w:lastColumn="0" w:noHBand="0" w:noVBand="1"/>
      </w:tblPr>
      <w:tblGrid>
        <w:gridCol w:w="9962"/>
      </w:tblGrid>
      <w:tr w:rsidR="00EC10A7" w:rsidRPr="00367D9C" w:rsidTr="00A55AD0">
        <w:trPr>
          <w:trHeight w:val="170"/>
        </w:trPr>
        <w:tc>
          <w:tcPr>
            <w:tcW w:w="9962" w:type="dxa"/>
            <w:tcBorders>
              <w:top w:val="single" w:sz="12" w:space="0" w:color="BF03A4"/>
              <w:left w:val="nil"/>
              <w:bottom w:val="single" w:sz="12" w:space="0" w:color="BF03A4"/>
              <w:right w:val="nil"/>
            </w:tcBorders>
            <w:vAlign w:val="bottom"/>
          </w:tcPr>
          <w:p w:rsidR="00EC10A7" w:rsidRDefault="00963E81" w:rsidP="00963E81">
            <w:pPr>
              <w:rPr>
                <w:rFonts w:cs="Arial"/>
                <w:b/>
                <w:noProof/>
                <w:sz w:val="24"/>
                <w:lang w:eastAsia="ja-JP"/>
              </w:rPr>
            </w:pPr>
            <w:r>
              <w:rPr>
                <w:rFonts w:cs="Arial"/>
                <w:noProof/>
                <w:sz w:val="24"/>
                <w:lang w:eastAsia="ja-JP"/>
              </w:rPr>
              <w:lastRenderedPageBreak/>
              <w:t>Do you have your own</w:t>
            </w:r>
            <w:r w:rsidR="00EC10A7">
              <w:rPr>
                <w:rFonts w:cs="Arial"/>
                <w:noProof/>
                <w:sz w:val="24"/>
                <w:lang w:eastAsia="ja-JP"/>
              </w:rPr>
              <w:t xml:space="preserve"> mobile phone? </w:t>
            </w:r>
            <w:r>
              <w:rPr>
                <w:rFonts w:cs="Arial"/>
                <w:b/>
                <w:noProof/>
                <w:sz w:val="24"/>
                <w:lang w:eastAsia="ja-JP"/>
              </w:rPr>
              <w:t>Answers will vary.</w:t>
            </w:r>
          </w:p>
          <w:p w:rsidR="00963E81" w:rsidRPr="00963E81" w:rsidRDefault="00963E81" w:rsidP="00963E81">
            <w:pPr>
              <w:rPr>
                <w:rFonts w:cs="Arial"/>
                <w:b/>
                <w:noProof/>
                <w:sz w:val="24"/>
                <w:lang w:eastAsia="ja-JP"/>
              </w:rPr>
            </w:pPr>
            <w:r w:rsidRPr="00963E81">
              <w:rPr>
                <w:noProof/>
                <w:sz w:val="24"/>
                <w:lang w:eastAsia="ja-JP"/>
              </w:rPr>
              <w:t>If not, are you allowed to use a mobile phone that belongs to another family member?</w:t>
            </w:r>
            <w:r>
              <w:rPr>
                <w:noProof/>
                <w:sz w:val="24"/>
                <w:lang w:eastAsia="ja-JP"/>
              </w:rPr>
              <w:t xml:space="preserve"> </w:t>
            </w:r>
            <w:r>
              <w:rPr>
                <w:rFonts w:cs="Arial"/>
                <w:b/>
                <w:noProof/>
                <w:sz w:val="24"/>
                <w:lang w:eastAsia="ja-JP"/>
              </w:rPr>
              <w:t>Answers will vary.</w:t>
            </w:r>
          </w:p>
        </w:tc>
      </w:tr>
      <w:tr w:rsidR="00EC10A7" w:rsidRPr="00367D9C" w:rsidTr="00A55AD0">
        <w:trPr>
          <w:trHeight w:val="170"/>
        </w:trPr>
        <w:tc>
          <w:tcPr>
            <w:tcW w:w="9962" w:type="dxa"/>
            <w:tcBorders>
              <w:top w:val="single" w:sz="12" w:space="0" w:color="BF03A4"/>
              <w:left w:val="nil"/>
              <w:bottom w:val="single" w:sz="12" w:space="0" w:color="BF03A4"/>
              <w:right w:val="nil"/>
            </w:tcBorders>
            <w:vAlign w:val="bottom"/>
          </w:tcPr>
          <w:p w:rsidR="00EC10A7" w:rsidRPr="00586710" w:rsidRDefault="00963E81" w:rsidP="00963E81">
            <w:pPr>
              <w:rPr>
                <w:rFonts w:cs="Arial"/>
                <w:noProof/>
                <w:sz w:val="24"/>
                <w:lang w:eastAsia="ja-JP"/>
              </w:rPr>
            </w:pPr>
            <w:r w:rsidRPr="00963E81">
              <w:rPr>
                <w:noProof/>
                <w:sz w:val="24"/>
                <w:lang w:eastAsia="ja-JP"/>
              </w:rPr>
              <w:t>What are you allowed to do when you use the mobile phone?</w:t>
            </w:r>
            <w:r>
              <w:rPr>
                <w:b/>
                <w:noProof/>
                <w:sz w:val="24"/>
                <w:lang w:eastAsia="ja-JP"/>
              </w:rPr>
              <w:t xml:space="preserve"> Answers will vary, eg </w:t>
            </w:r>
            <w:r w:rsidR="00EC10A7">
              <w:rPr>
                <w:b/>
                <w:noProof/>
                <w:sz w:val="24"/>
                <w:lang w:eastAsia="ja-JP"/>
              </w:rPr>
              <w:t xml:space="preserve">phone </w:t>
            </w:r>
            <w:r>
              <w:rPr>
                <w:b/>
                <w:noProof/>
                <w:sz w:val="24"/>
                <w:lang w:eastAsia="ja-JP"/>
              </w:rPr>
              <w:t>calls, text messages,</w:t>
            </w:r>
            <w:r w:rsidR="00EC10A7">
              <w:rPr>
                <w:b/>
                <w:noProof/>
                <w:sz w:val="24"/>
                <w:lang w:eastAsia="ja-JP"/>
              </w:rPr>
              <w:t xml:space="preserve"> </w:t>
            </w:r>
            <w:r>
              <w:rPr>
                <w:b/>
                <w:noProof/>
                <w:sz w:val="24"/>
                <w:lang w:eastAsia="ja-JP"/>
              </w:rPr>
              <w:t>play games</w:t>
            </w:r>
            <w:r w:rsidR="00EC10A7">
              <w:rPr>
                <w:b/>
                <w:noProof/>
                <w:sz w:val="24"/>
                <w:lang w:eastAsia="ja-JP"/>
              </w:rPr>
              <w:t>, Skype, email</w:t>
            </w:r>
            <w:r>
              <w:rPr>
                <w:b/>
                <w:noProof/>
                <w:sz w:val="24"/>
                <w:lang w:eastAsia="ja-JP"/>
              </w:rPr>
              <w:t>, search for information.</w:t>
            </w:r>
          </w:p>
        </w:tc>
      </w:tr>
      <w:tr w:rsidR="00EC10A7" w:rsidRPr="00367D9C" w:rsidTr="00A55AD0">
        <w:trPr>
          <w:trHeight w:val="170"/>
        </w:trPr>
        <w:tc>
          <w:tcPr>
            <w:tcW w:w="9962" w:type="dxa"/>
            <w:tcBorders>
              <w:top w:val="single" w:sz="12" w:space="0" w:color="BF03A4"/>
              <w:left w:val="nil"/>
              <w:bottom w:val="single" w:sz="12" w:space="0" w:color="BF03A4"/>
              <w:right w:val="nil"/>
            </w:tcBorders>
            <w:vAlign w:val="bottom"/>
          </w:tcPr>
          <w:p w:rsidR="00EC10A7" w:rsidRPr="003D67CC" w:rsidRDefault="00963E81" w:rsidP="00963E81">
            <w:pPr>
              <w:rPr>
                <w:rFonts w:cs="Arial"/>
                <w:noProof/>
                <w:sz w:val="24"/>
                <w:lang w:eastAsia="ja-JP"/>
              </w:rPr>
            </w:pPr>
            <w:r w:rsidRPr="00963E81">
              <w:rPr>
                <w:noProof/>
                <w:sz w:val="24"/>
                <w:lang w:eastAsia="ja-JP"/>
              </w:rPr>
              <w:t>Wh</w:t>
            </w:r>
            <w:r>
              <w:rPr>
                <w:noProof/>
                <w:sz w:val="24"/>
                <w:lang w:eastAsia="ja-JP"/>
              </w:rPr>
              <w:t>en</w:t>
            </w:r>
            <w:r w:rsidRPr="00963E81">
              <w:rPr>
                <w:noProof/>
                <w:sz w:val="24"/>
                <w:lang w:eastAsia="ja-JP"/>
              </w:rPr>
              <w:t xml:space="preserve"> are you allowed to use the mobile phone?</w:t>
            </w:r>
            <w:r>
              <w:rPr>
                <w:b/>
                <w:noProof/>
                <w:sz w:val="24"/>
                <w:lang w:eastAsia="ja-JP"/>
              </w:rPr>
              <w:t xml:space="preserve"> Answers will vary, eg </w:t>
            </w:r>
            <w:r>
              <w:rPr>
                <w:rFonts w:cs="Arial"/>
                <w:b/>
                <w:noProof/>
                <w:sz w:val="24"/>
                <w:lang w:eastAsia="ja-JP"/>
              </w:rPr>
              <w:t>for schoolwork, in the car, after I’ve finished my chores, when I want to ring nana.</w:t>
            </w:r>
          </w:p>
        </w:tc>
      </w:tr>
      <w:tr w:rsidR="00EC10A7" w:rsidRPr="00367D9C" w:rsidTr="00A55AD0">
        <w:trPr>
          <w:trHeight w:val="170"/>
        </w:trPr>
        <w:tc>
          <w:tcPr>
            <w:tcW w:w="9962" w:type="dxa"/>
            <w:tcBorders>
              <w:top w:val="single" w:sz="12" w:space="0" w:color="BF03A4"/>
              <w:left w:val="nil"/>
              <w:bottom w:val="single" w:sz="12" w:space="0" w:color="BF03A4"/>
              <w:right w:val="nil"/>
            </w:tcBorders>
            <w:vAlign w:val="bottom"/>
          </w:tcPr>
          <w:p w:rsidR="00EC10A7" w:rsidRDefault="00737A1D" w:rsidP="00737A1D">
            <w:pPr>
              <w:rPr>
                <w:rFonts w:cs="Arial"/>
                <w:noProof/>
                <w:sz w:val="24"/>
                <w:lang w:eastAsia="ja-JP"/>
              </w:rPr>
            </w:pPr>
            <w:r>
              <w:rPr>
                <w:rFonts w:cs="Arial"/>
                <w:noProof/>
                <w:sz w:val="24"/>
                <w:lang w:eastAsia="ja-JP"/>
              </w:rPr>
              <w:t>Discuss the topic in the</w:t>
            </w:r>
            <w:r w:rsidR="00963E81">
              <w:rPr>
                <w:rFonts w:cs="Arial"/>
                <w:noProof/>
                <w:sz w:val="24"/>
                <w:lang w:eastAsia="ja-JP"/>
              </w:rPr>
              <w:t xml:space="preserve"> Discussion box </w:t>
            </w:r>
            <w:r>
              <w:rPr>
                <w:rFonts w:cs="Arial"/>
                <w:noProof/>
                <w:sz w:val="24"/>
                <w:lang w:eastAsia="ja-JP"/>
              </w:rPr>
              <w:t>together.</w:t>
            </w:r>
          </w:p>
          <w:p w:rsidR="001161D5" w:rsidRPr="00963E81" w:rsidRDefault="001161D5" w:rsidP="001161D5">
            <w:pPr>
              <w:rPr>
                <w:rFonts w:cs="Arial"/>
                <w:noProof/>
                <w:sz w:val="24"/>
                <w:lang w:eastAsia="ja-JP"/>
              </w:rPr>
            </w:pPr>
            <w:r>
              <w:rPr>
                <w:rFonts w:cs="Arial"/>
                <w:noProof/>
                <w:sz w:val="24"/>
                <w:lang w:eastAsia="ja-JP"/>
              </w:rPr>
              <w:t xml:space="preserve">Ask the student to print one or two family rules about device use on the lines. </w:t>
            </w:r>
            <w:r w:rsidRPr="001161D5">
              <w:rPr>
                <w:rFonts w:cs="Arial"/>
                <w:b/>
                <w:noProof/>
                <w:sz w:val="24"/>
                <w:lang w:eastAsia="ja-JP"/>
              </w:rPr>
              <w:t>Answers will vary.</w:t>
            </w:r>
          </w:p>
        </w:tc>
      </w:tr>
    </w:tbl>
    <w:p w:rsidR="00E67CF7" w:rsidRDefault="00E67CF7" w:rsidP="00E67CF7">
      <w:pPr>
        <w:pStyle w:val="Heading2"/>
        <w:rPr>
          <w:b w:val="0"/>
        </w:rPr>
      </w:pPr>
      <w:r>
        <w:t>Mobile phones at school</w:t>
      </w:r>
      <w:r>
        <w:tab/>
      </w:r>
      <w:r>
        <w:tab/>
      </w:r>
      <w:r>
        <w:rPr>
          <w:b w:val="0"/>
        </w:rPr>
        <w:t>page 1</w:t>
      </w:r>
      <w:r w:rsidR="00BD1056">
        <w:rPr>
          <w:b w:val="0"/>
        </w:rPr>
        <w:t>9</w:t>
      </w:r>
    </w:p>
    <w:tbl>
      <w:tblPr>
        <w:tblStyle w:val="TableGrid"/>
        <w:tblW w:w="0" w:type="auto"/>
        <w:tblLook w:val="04A0" w:firstRow="1" w:lastRow="0" w:firstColumn="1" w:lastColumn="0" w:noHBand="0" w:noVBand="1"/>
      </w:tblPr>
      <w:tblGrid>
        <w:gridCol w:w="4858"/>
        <w:gridCol w:w="4858"/>
      </w:tblGrid>
      <w:tr w:rsidR="00CD2300" w:rsidTr="00226378">
        <w:trPr>
          <w:trHeight w:val="624"/>
        </w:trPr>
        <w:tc>
          <w:tcPr>
            <w:tcW w:w="9962" w:type="dxa"/>
            <w:gridSpan w:val="2"/>
            <w:tcBorders>
              <w:top w:val="single" w:sz="12" w:space="0" w:color="B31E8E"/>
              <w:left w:val="single" w:sz="12" w:space="0" w:color="B31E8E"/>
              <w:bottom w:val="single" w:sz="12" w:space="0" w:color="B31E8E"/>
              <w:right w:val="single" w:sz="12" w:space="0" w:color="B31E8E"/>
            </w:tcBorders>
          </w:tcPr>
          <w:p w:rsidR="00CD2300" w:rsidRPr="00D84865" w:rsidRDefault="00CD2300" w:rsidP="00226378">
            <w:pPr>
              <w:rPr>
                <w:rFonts w:eastAsia="Arial"/>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w:t>
            </w:r>
          </w:p>
          <w:p w:rsidR="00CD2300" w:rsidRDefault="00CD2300" w:rsidP="00CD2300">
            <w:pPr>
              <w:rPr>
                <w:rFonts w:eastAsia="Arial"/>
                <w:b/>
                <w:sz w:val="24"/>
              </w:rPr>
            </w:pPr>
            <w:r w:rsidRPr="00D84865">
              <w:rPr>
                <w:rFonts w:eastAsia="Arial"/>
                <w:sz w:val="24"/>
              </w:rPr>
              <w:t xml:space="preserve">The student reads </w:t>
            </w:r>
            <w:r>
              <w:rPr>
                <w:rFonts w:eastAsia="Arial"/>
                <w:sz w:val="24"/>
              </w:rPr>
              <w:t>and completes the ticking task</w:t>
            </w:r>
            <w:r w:rsidRPr="00D84865">
              <w:rPr>
                <w:rFonts w:eastAsia="Arial"/>
                <w:sz w:val="24"/>
              </w:rPr>
              <w:t>.</w:t>
            </w:r>
            <w:r>
              <w:rPr>
                <w:rFonts w:eastAsia="Arial"/>
                <w:sz w:val="24"/>
              </w:rPr>
              <w:t xml:space="preserve"> </w:t>
            </w:r>
            <w:r>
              <w:rPr>
                <w:rFonts w:eastAsia="Arial"/>
                <w:b/>
                <w:sz w:val="24"/>
              </w:rPr>
              <w:t>Answers will vary.</w:t>
            </w:r>
          </w:p>
          <w:p w:rsidR="00CD2300" w:rsidRDefault="00CD2300" w:rsidP="00CD2300">
            <w:pPr>
              <w:rPr>
                <w:rFonts w:eastAsia="Arial"/>
                <w:sz w:val="24"/>
              </w:rPr>
            </w:pPr>
            <w:r w:rsidRPr="00CD2300">
              <w:rPr>
                <w:rFonts w:eastAsia="Arial"/>
                <w:sz w:val="24"/>
              </w:rPr>
              <w:t>Discuss the topic in the Discussion box with the student.</w:t>
            </w:r>
          </w:p>
          <w:p w:rsidR="00CD2300" w:rsidRPr="00CD2300" w:rsidRDefault="00CD2300" w:rsidP="00CD2300">
            <w:pPr>
              <w:rPr>
                <w:rFonts w:eastAsia="Arial"/>
                <w:b/>
              </w:rPr>
            </w:pPr>
            <w:r>
              <w:rPr>
                <w:rFonts w:eastAsia="Arial"/>
                <w:sz w:val="24"/>
              </w:rPr>
              <w:t xml:space="preserve">The student records his/her ideas in the table. </w:t>
            </w:r>
            <w:r>
              <w:rPr>
                <w:rFonts w:eastAsia="Arial"/>
                <w:b/>
                <w:sz w:val="24"/>
              </w:rPr>
              <w:t>Answers will vary, eg</w:t>
            </w:r>
          </w:p>
        </w:tc>
      </w:tr>
      <w:tr w:rsidR="00CD2300" w:rsidRPr="00367D9C" w:rsidTr="00737A1D">
        <w:trPr>
          <w:trHeight w:val="170"/>
        </w:trPr>
        <w:tc>
          <w:tcPr>
            <w:tcW w:w="4981" w:type="dxa"/>
            <w:tcBorders>
              <w:top w:val="single" w:sz="12" w:space="0" w:color="B31E8E"/>
              <w:left w:val="nil"/>
              <w:bottom w:val="single" w:sz="12" w:space="0" w:color="BF03A4"/>
              <w:right w:val="single" w:sz="12" w:space="0" w:color="B31E8E"/>
            </w:tcBorders>
          </w:tcPr>
          <w:p w:rsidR="00CD2300" w:rsidRDefault="00CD2300" w:rsidP="00737A1D">
            <w:pPr>
              <w:rPr>
                <w:rFonts w:cs="Arial"/>
                <w:b/>
                <w:noProof/>
                <w:sz w:val="24"/>
                <w:lang w:eastAsia="ja-JP"/>
              </w:rPr>
            </w:pPr>
            <w:r>
              <w:rPr>
                <w:rFonts w:cs="Arial"/>
                <w:b/>
                <w:noProof/>
                <w:sz w:val="24"/>
                <w:lang w:eastAsia="ja-JP"/>
              </w:rPr>
              <w:t>Yes because</w:t>
            </w:r>
          </w:p>
          <w:p w:rsidR="00CD2300" w:rsidRDefault="00CD2300" w:rsidP="00737A1D">
            <w:pPr>
              <w:rPr>
                <w:rFonts w:cs="Arial"/>
                <w:b/>
                <w:noProof/>
                <w:sz w:val="24"/>
                <w:lang w:eastAsia="ja-JP"/>
              </w:rPr>
            </w:pPr>
            <w:r>
              <w:rPr>
                <w:rFonts w:cs="Arial"/>
                <w:b/>
                <w:noProof/>
                <w:sz w:val="24"/>
                <w:lang w:eastAsia="ja-JP"/>
              </w:rPr>
              <w:t>students can look up information to help with schoolwork</w:t>
            </w:r>
          </w:p>
          <w:p w:rsidR="00CD2300" w:rsidRDefault="00CD2300" w:rsidP="00737A1D">
            <w:pPr>
              <w:rPr>
                <w:rFonts w:cs="Arial"/>
                <w:b/>
                <w:noProof/>
                <w:sz w:val="24"/>
                <w:lang w:eastAsia="ja-JP"/>
              </w:rPr>
            </w:pPr>
            <w:r>
              <w:rPr>
                <w:rFonts w:cs="Arial"/>
                <w:b/>
                <w:noProof/>
                <w:sz w:val="24"/>
                <w:lang w:eastAsia="ja-JP"/>
              </w:rPr>
              <w:t xml:space="preserve">students can ring/text a parent if they have a problem </w:t>
            </w:r>
          </w:p>
          <w:p w:rsidR="00CD2300" w:rsidRDefault="00CD2300" w:rsidP="00737A1D">
            <w:pPr>
              <w:rPr>
                <w:rFonts w:cs="Arial"/>
                <w:b/>
                <w:noProof/>
                <w:sz w:val="24"/>
                <w:lang w:eastAsia="ja-JP"/>
              </w:rPr>
            </w:pPr>
            <w:r>
              <w:rPr>
                <w:rFonts w:cs="Arial"/>
                <w:b/>
                <w:noProof/>
                <w:sz w:val="24"/>
                <w:lang w:eastAsia="ja-JP"/>
              </w:rPr>
              <w:t>students can ring/text a parent if they need something or want to go to someone’s house after school</w:t>
            </w:r>
          </w:p>
          <w:p w:rsidR="00CD2300" w:rsidRPr="003D67CC" w:rsidRDefault="00CD2300" w:rsidP="00737A1D">
            <w:pPr>
              <w:rPr>
                <w:rFonts w:cs="Arial"/>
                <w:b/>
                <w:noProof/>
                <w:sz w:val="24"/>
                <w:lang w:eastAsia="ja-JP"/>
              </w:rPr>
            </w:pPr>
            <w:r>
              <w:rPr>
                <w:rFonts w:cs="Arial"/>
                <w:b/>
                <w:noProof/>
                <w:sz w:val="24"/>
                <w:lang w:eastAsia="ja-JP"/>
              </w:rPr>
              <w:t>students can take photographs or videos for projects</w:t>
            </w:r>
          </w:p>
        </w:tc>
        <w:tc>
          <w:tcPr>
            <w:tcW w:w="4981" w:type="dxa"/>
            <w:tcBorders>
              <w:top w:val="single" w:sz="12" w:space="0" w:color="B31E8E"/>
              <w:left w:val="single" w:sz="12" w:space="0" w:color="B31E8E"/>
              <w:bottom w:val="single" w:sz="12" w:space="0" w:color="BF03A4"/>
              <w:right w:val="nil"/>
            </w:tcBorders>
          </w:tcPr>
          <w:p w:rsidR="00CD2300" w:rsidRDefault="00CD2300" w:rsidP="00737A1D">
            <w:pPr>
              <w:rPr>
                <w:rFonts w:cs="Arial"/>
                <w:b/>
                <w:noProof/>
                <w:sz w:val="24"/>
                <w:lang w:eastAsia="ja-JP"/>
              </w:rPr>
            </w:pPr>
            <w:r>
              <w:rPr>
                <w:rFonts w:cs="Arial"/>
                <w:b/>
                <w:noProof/>
                <w:sz w:val="24"/>
                <w:lang w:eastAsia="ja-JP"/>
              </w:rPr>
              <w:t>No because</w:t>
            </w:r>
          </w:p>
          <w:p w:rsidR="00CD2300" w:rsidRDefault="00CD2300" w:rsidP="00737A1D">
            <w:pPr>
              <w:rPr>
                <w:rFonts w:cs="Arial"/>
                <w:b/>
                <w:noProof/>
                <w:sz w:val="24"/>
                <w:lang w:eastAsia="ja-JP"/>
              </w:rPr>
            </w:pPr>
            <w:r>
              <w:rPr>
                <w:rFonts w:cs="Arial"/>
                <w:b/>
                <w:noProof/>
                <w:sz w:val="24"/>
                <w:lang w:eastAsia="ja-JP"/>
              </w:rPr>
              <w:t>the phone might get stolen or broken</w:t>
            </w:r>
          </w:p>
          <w:p w:rsidR="00CD2300" w:rsidRDefault="00CD2300" w:rsidP="00737A1D">
            <w:pPr>
              <w:rPr>
                <w:rFonts w:cs="Arial"/>
                <w:b/>
                <w:noProof/>
                <w:sz w:val="24"/>
                <w:lang w:eastAsia="ja-JP"/>
              </w:rPr>
            </w:pPr>
            <w:r>
              <w:rPr>
                <w:rFonts w:cs="Arial"/>
                <w:b/>
                <w:noProof/>
                <w:sz w:val="24"/>
                <w:lang w:eastAsia="ja-JP"/>
              </w:rPr>
              <w:t>students might play games in class</w:t>
            </w:r>
          </w:p>
          <w:p w:rsidR="00CD2300" w:rsidRDefault="00CD2300" w:rsidP="00737A1D">
            <w:pPr>
              <w:rPr>
                <w:rFonts w:cs="Arial"/>
                <w:b/>
                <w:noProof/>
                <w:sz w:val="24"/>
                <w:lang w:eastAsia="ja-JP"/>
              </w:rPr>
            </w:pPr>
            <w:r>
              <w:rPr>
                <w:rFonts w:cs="Arial"/>
                <w:b/>
                <w:noProof/>
                <w:sz w:val="24"/>
                <w:lang w:eastAsia="ja-JP"/>
              </w:rPr>
              <w:t>students might send text messages in class</w:t>
            </w:r>
          </w:p>
          <w:p w:rsidR="00CD2300" w:rsidRDefault="00CD2300" w:rsidP="00737A1D">
            <w:pPr>
              <w:rPr>
                <w:rFonts w:cs="Arial"/>
                <w:b/>
                <w:noProof/>
                <w:sz w:val="24"/>
                <w:lang w:eastAsia="ja-JP"/>
              </w:rPr>
            </w:pPr>
            <w:r>
              <w:rPr>
                <w:rFonts w:cs="Arial"/>
                <w:b/>
                <w:noProof/>
                <w:sz w:val="24"/>
                <w:lang w:eastAsia="ja-JP"/>
              </w:rPr>
              <w:t>students might go on Facebook</w:t>
            </w:r>
          </w:p>
          <w:p w:rsidR="00CD2300" w:rsidRDefault="00CD2300" w:rsidP="00737A1D">
            <w:pPr>
              <w:rPr>
                <w:rFonts w:cs="Arial"/>
                <w:b/>
                <w:noProof/>
                <w:sz w:val="24"/>
                <w:lang w:eastAsia="ja-JP"/>
              </w:rPr>
            </w:pPr>
            <w:r>
              <w:rPr>
                <w:rFonts w:cs="Arial"/>
                <w:b/>
                <w:noProof/>
                <w:sz w:val="24"/>
                <w:lang w:eastAsia="ja-JP"/>
              </w:rPr>
              <w:t>students might look up test answers</w:t>
            </w:r>
          </w:p>
          <w:p w:rsidR="00CD2300" w:rsidRDefault="00CD2300" w:rsidP="00737A1D">
            <w:pPr>
              <w:rPr>
                <w:rFonts w:cs="Arial"/>
                <w:b/>
                <w:noProof/>
                <w:sz w:val="24"/>
                <w:lang w:eastAsia="ja-JP"/>
              </w:rPr>
            </w:pPr>
            <w:r>
              <w:rPr>
                <w:rFonts w:cs="Arial"/>
                <w:b/>
                <w:noProof/>
                <w:sz w:val="24"/>
                <w:lang w:eastAsia="ja-JP"/>
              </w:rPr>
              <w:t>students might take photographs or make videos without permission</w:t>
            </w:r>
          </w:p>
          <w:p w:rsidR="00CD2300" w:rsidRPr="003D67CC" w:rsidRDefault="00CD2300" w:rsidP="00737A1D">
            <w:pPr>
              <w:rPr>
                <w:rFonts w:cs="Arial"/>
                <w:b/>
                <w:noProof/>
                <w:sz w:val="24"/>
                <w:lang w:eastAsia="ja-JP"/>
              </w:rPr>
            </w:pPr>
            <w:r>
              <w:rPr>
                <w:rFonts w:cs="Arial"/>
                <w:b/>
                <w:noProof/>
                <w:sz w:val="24"/>
                <w:lang w:eastAsia="ja-JP"/>
              </w:rPr>
              <w:t xml:space="preserve">students might send bullying messages </w:t>
            </w:r>
          </w:p>
        </w:tc>
      </w:tr>
    </w:tbl>
    <w:p w:rsidR="00E67CF7" w:rsidRPr="003A1336" w:rsidRDefault="00E67CF7" w:rsidP="00E67CF7">
      <w:pPr>
        <w:pStyle w:val="Heading2"/>
        <w:rPr>
          <w:sz w:val="16"/>
          <w:szCs w:val="16"/>
        </w:rPr>
      </w:pPr>
      <w:r>
        <w:t>Online behaviour</w:t>
      </w:r>
      <w:r>
        <w:tab/>
      </w:r>
      <w:r>
        <w:tab/>
      </w:r>
      <w:r>
        <w:rPr>
          <w:b w:val="0"/>
        </w:rPr>
        <w:t xml:space="preserve">page </w:t>
      </w:r>
      <w:r w:rsidR="00BD1056">
        <w:rPr>
          <w:b w:val="0"/>
        </w:rPr>
        <w:t>20</w:t>
      </w:r>
    </w:p>
    <w:tbl>
      <w:tblPr>
        <w:tblStyle w:val="TableGrid"/>
        <w:tblW w:w="0" w:type="auto"/>
        <w:tblLook w:val="04A0" w:firstRow="1" w:lastRow="0" w:firstColumn="1" w:lastColumn="0" w:noHBand="0" w:noVBand="1"/>
      </w:tblPr>
      <w:tblGrid>
        <w:gridCol w:w="9716"/>
      </w:tblGrid>
      <w:tr w:rsidR="00CD2300" w:rsidTr="00226378">
        <w:trPr>
          <w:trHeight w:val="624"/>
        </w:trPr>
        <w:tc>
          <w:tcPr>
            <w:tcW w:w="9962" w:type="dxa"/>
            <w:tcBorders>
              <w:top w:val="single" w:sz="12" w:space="0" w:color="B31E8E"/>
              <w:left w:val="single" w:sz="12" w:space="0" w:color="B31E8E"/>
              <w:bottom w:val="single" w:sz="12" w:space="0" w:color="B31E8E"/>
              <w:right w:val="single" w:sz="12" w:space="0" w:color="B31E8E"/>
            </w:tcBorders>
          </w:tcPr>
          <w:p w:rsidR="00CD2300" w:rsidRPr="00D84865" w:rsidRDefault="00CD2300" w:rsidP="00226378">
            <w:pPr>
              <w:rPr>
                <w:rFonts w:eastAsia="Arial"/>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w:t>
            </w:r>
          </w:p>
          <w:p w:rsidR="00CD2300" w:rsidRDefault="00CD2300" w:rsidP="00226378">
            <w:pPr>
              <w:rPr>
                <w:rFonts w:eastAsia="Arial"/>
                <w:b/>
                <w:sz w:val="24"/>
              </w:rPr>
            </w:pPr>
            <w:r w:rsidRPr="00D84865">
              <w:rPr>
                <w:rFonts w:eastAsia="Arial"/>
                <w:sz w:val="24"/>
              </w:rPr>
              <w:t xml:space="preserve">The student reads </w:t>
            </w:r>
            <w:r>
              <w:rPr>
                <w:rFonts w:eastAsia="Arial"/>
                <w:sz w:val="24"/>
              </w:rPr>
              <w:t>and completes the task</w:t>
            </w:r>
            <w:r w:rsidRPr="00D84865">
              <w:rPr>
                <w:rFonts w:eastAsia="Arial"/>
                <w:sz w:val="24"/>
              </w:rPr>
              <w:t>.</w:t>
            </w:r>
            <w:r>
              <w:rPr>
                <w:rFonts w:eastAsia="Arial"/>
                <w:sz w:val="24"/>
              </w:rPr>
              <w:t xml:space="preserve"> </w:t>
            </w:r>
            <w:r>
              <w:rPr>
                <w:rFonts w:eastAsia="Arial"/>
                <w:b/>
                <w:sz w:val="24"/>
              </w:rPr>
              <w:t>Answers will vary.</w:t>
            </w:r>
          </w:p>
          <w:p w:rsidR="00CD2300" w:rsidRDefault="00CD2300" w:rsidP="00226378">
            <w:pPr>
              <w:rPr>
                <w:rFonts w:eastAsia="Arial"/>
                <w:sz w:val="24"/>
              </w:rPr>
            </w:pPr>
            <w:r w:rsidRPr="00CD2300">
              <w:rPr>
                <w:rFonts w:eastAsia="Arial"/>
                <w:sz w:val="24"/>
              </w:rPr>
              <w:t>Discuss the topic in the Discussion box with the student.</w:t>
            </w:r>
            <w:r w:rsidR="00CA5F24">
              <w:rPr>
                <w:rFonts w:eastAsia="Arial"/>
                <w:sz w:val="24"/>
              </w:rPr>
              <w:t xml:space="preserve"> The student should not change his/her choices.</w:t>
            </w:r>
          </w:p>
          <w:p w:rsidR="00CD2300" w:rsidRPr="00CA5F24" w:rsidRDefault="00CA5F24" w:rsidP="00226378">
            <w:pPr>
              <w:rPr>
                <w:rFonts w:eastAsia="Arial"/>
                <w:b/>
              </w:rPr>
            </w:pPr>
            <w:r>
              <w:rPr>
                <w:rFonts w:eastAsia="Arial"/>
                <w:sz w:val="24"/>
              </w:rPr>
              <w:t xml:space="preserve">Discuss: If you were playing an online game and someone typed a message you did not like, what would you do? </w:t>
            </w:r>
            <w:r>
              <w:rPr>
                <w:rFonts w:eastAsia="Arial"/>
                <w:b/>
                <w:sz w:val="24"/>
              </w:rPr>
              <w:t>Answers will vary, eg tell/show an adult, leave the game.</w:t>
            </w:r>
          </w:p>
        </w:tc>
      </w:tr>
    </w:tbl>
    <w:p w:rsidR="007E5579" w:rsidRDefault="007E5579">
      <w:pPr>
        <w:spacing w:before="0" w:after="0"/>
        <w:rPr>
          <w:rFonts w:cs="Arial"/>
          <w:b/>
          <w:sz w:val="32"/>
          <w:szCs w:val="28"/>
        </w:rPr>
      </w:pPr>
      <w:r>
        <w:br w:type="page"/>
      </w:r>
    </w:p>
    <w:p w:rsidR="001877E9" w:rsidRPr="003A1336" w:rsidRDefault="00BD1056" w:rsidP="001877E9">
      <w:pPr>
        <w:pStyle w:val="Heading2"/>
        <w:rPr>
          <w:sz w:val="16"/>
          <w:szCs w:val="16"/>
        </w:rPr>
      </w:pPr>
      <w:r>
        <w:lastRenderedPageBreak/>
        <w:t>Adding to the</w:t>
      </w:r>
      <w:r w:rsidR="001877E9">
        <w:t xml:space="preserve"> word wall</w:t>
      </w:r>
      <w:r w:rsidR="00543221">
        <w:tab/>
      </w:r>
      <w:r w:rsidR="00543221">
        <w:tab/>
      </w:r>
      <w:r w:rsidR="00543221">
        <w:rPr>
          <w:b w:val="0"/>
        </w:rPr>
        <w:t xml:space="preserve">page </w:t>
      </w:r>
      <w:r w:rsidR="00E67CF7">
        <w:rPr>
          <w:b w:val="0"/>
        </w:rPr>
        <w:t>2</w:t>
      </w:r>
      <w:r>
        <w:rPr>
          <w:b w:val="0"/>
        </w:rPr>
        <w:t>1</w:t>
      </w:r>
    </w:p>
    <w:tbl>
      <w:tblPr>
        <w:tblStyle w:val="TableGrid"/>
        <w:tblW w:w="0" w:type="auto"/>
        <w:tblLook w:val="04A0" w:firstRow="1" w:lastRow="0" w:firstColumn="1" w:lastColumn="0" w:noHBand="0" w:noVBand="1"/>
      </w:tblPr>
      <w:tblGrid>
        <w:gridCol w:w="9716"/>
      </w:tblGrid>
      <w:tr w:rsidR="001877E9" w:rsidTr="001D20C7">
        <w:tc>
          <w:tcPr>
            <w:tcW w:w="9962" w:type="dxa"/>
            <w:tcBorders>
              <w:top w:val="single" w:sz="12" w:space="0" w:color="B31E8E"/>
              <w:left w:val="single" w:sz="12" w:space="0" w:color="B31E8E"/>
              <w:bottom w:val="single" w:sz="12" w:space="0" w:color="B31E8E"/>
              <w:right w:val="single" w:sz="12" w:space="0" w:color="B31E8E"/>
            </w:tcBorders>
          </w:tcPr>
          <w:p w:rsidR="00BD1056" w:rsidRDefault="00BD1056" w:rsidP="00BD1056">
            <w:pPr>
              <w:rPr>
                <w:sz w:val="24"/>
              </w:rPr>
            </w:pPr>
            <w:r>
              <w:rPr>
                <w:sz w:val="24"/>
              </w:rPr>
              <w:t>The student reads the speech bubble conversation.</w:t>
            </w:r>
          </w:p>
          <w:p w:rsidR="00BD1056" w:rsidRDefault="00BD1056" w:rsidP="00BD1056">
            <w:pPr>
              <w:rPr>
                <w:sz w:val="24"/>
              </w:rPr>
            </w:pPr>
            <w:r>
              <w:rPr>
                <w:sz w:val="24"/>
              </w:rPr>
              <w:t>The student rereads the conversation, following the instructions.</w:t>
            </w:r>
          </w:p>
          <w:p w:rsidR="00BD1056" w:rsidRPr="004543AB" w:rsidRDefault="00BD1056" w:rsidP="00BD1056">
            <w:pPr>
              <w:rPr>
                <w:b/>
                <w:sz w:val="24"/>
              </w:rPr>
            </w:pPr>
            <w:r>
              <w:rPr>
                <w:sz w:val="24"/>
              </w:rPr>
              <w:t xml:space="preserve">Discuss if required. </w:t>
            </w:r>
            <w:r w:rsidRPr="004543AB">
              <w:rPr>
                <w:b/>
                <w:sz w:val="24"/>
              </w:rPr>
              <w:t xml:space="preserve">Answers may vary, eg </w:t>
            </w:r>
            <w:r w:rsidR="00E03E84">
              <w:rPr>
                <w:b/>
                <w:sz w:val="24"/>
              </w:rPr>
              <w:t>online, device, agreements</w:t>
            </w:r>
            <w:r w:rsidRPr="004543AB">
              <w:rPr>
                <w:b/>
                <w:sz w:val="24"/>
              </w:rPr>
              <w:t>.</w:t>
            </w:r>
          </w:p>
          <w:p w:rsidR="001D20C7" w:rsidRPr="001877E9" w:rsidRDefault="00BD1056" w:rsidP="00BD1056">
            <w:pPr>
              <w:rPr>
                <w:rFonts w:eastAsia="Arial"/>
                <w:sz w:val="24"/>
              </w:rPr>
            </w:pPr>
            <w:r>
              <w:rPr>
                <w:sz w:val="24"/>
              </w:rPr>
              <w:t>Ensure the student has saved the latest version of the word wall onto the computer.</w:t>
            </w:r>
          </w:p>
        </w:tc>
      </w:tr>
    </w:tbl>
    <w:p w:rsidR="00737A1D" w:rsidRDefault="00737A1D">
      <w:pPr>
        <w:spacing w:before="0" w:after="0"/>
        <w:rPr>
          <w:sz w:val="16"/>
          <w:szCs w:val="16"/>
        </w:rPr>
      </w:pPr>
      <w:r>
        <w:rPr>
          <w:sz w:val="16"/>
          <w:szCs w:val="16"/>
        </w:rPr>
        <w:br w:type="page"/>
      </w:r>
    </w:p>
    <w:p w:rsidR="005C3D76" w:rsidRDefault="005C3D76" w:rsidP="005C3D76">
      <w:pPr>
        <w:pStyle w:val="Heading1"/>
        <w:rPr>
          <w:b w:val="0"/>
          <w:color w:val="B31E8E"/>
        </w:rPr>
      </w:pPr>
      <w:r w:rsidRPr="001C1E24">
        <w:rPr>
          <w:color w:val="B31E8E"/>
        </w:rPr>
        <w:lastRenderedPageBreak/>
        <w:t xml:space="preserve">Day </w:t>
      </w:r>
      <w:r w:rsidR="00610738">
        <w:rPr>
          <w:color w:val="B31E8E"/>
        </w:rPr>
        <w:t>3</w:t>
      </w:r>
      <w:r w:rsidRPr="001C1E24">
        <w:rPr>
          <w:color w:val="B31E8E"/>
        </w:rPr>
        <w:t xml:space="preserve">: </w:t>
      </w:r>
      <w:r w:rsidR="00543221">
        <w:rPr>
          <w:color w:val="B31E8E"/>
        </w:rPr>
        <w:t>A million tiny pieces</w:t>
      </w:r>
      <w:r w:rsidR="00543221">
        <w:rPr>
          <w:color w:val="B31E8E"/>
        </w:rPr>
        <w:tab/>
      </w:r>
      <w:r w:rsidR="00543221" w:rsidRPr="00676123">
        <w:rPr>
          <w:b w:val="0"/>
          <w:color w:val="auto"/>
        </w:rPr>
        <w:t xml:space="preserve">page </w:t>
      </w:r>
      <w:r w:rsidR="00E67CF7">
        <w:rPr>
          <w:b w:val="0"/>
          <w:color w:val="auto"/>
        </w:rPr>
        <w:t>2</w:t>
      </w:r>
      <w:r w:rsidR="00E03E84">
        <w:rPr>
          <w:b w:val="0"/>
          <w:color w:val="auto"/>
        </w:rPr>
        <w:t>2</w:t>
      </w:r>
    </w:p>
    <w:tbl>
      <w:tblPr>
        <w:tblStyle w:val="TableGrid"/>
        <w:tblW w:w="0" w:type="auto"/>
        <w:tblLook w:val="04A0" w:firstRow="1" w:lastRow="0" w:firstColumn="1" w:lastColumn="0" w:noHBand="0" w:noVBand="1"/>
      </w:tblPr>
      <w:tblGrid>
        <w:gridCol w:w="9716"/>
      </w:tblGrid>
      <w:tr w:rsidR="00543221" w:rsidTr="00396151">
        <w:tc>
          <w:tcPr>
            <w:tcW w:w="9962" w:type="dxa"/>
            <w:tcBorders>
              <w:top w:val="single" w:sz="12" w:space="0" w:color="B31E8E"/>
              <w:left w:val="single" w:sz="12" w:space="0" w:color="B31E8E"/>
              <w:bottom w:val="single" w:sz="12" w:space="0" w:color="B31E8E"/>
              <w:right w:val="single" w:sz="12" w:space="0" w:color="B31E8E"/>
            </w:tcBorders>
          </w:tcPr>
          <w:p w:rsidR="00543221" w:rsidRPr="001877E9" w:rsidRDefault="00543221" w:rsidP="00396151">
            <w:pPr>
              <w:rPr>
                <w:rFonts w:eastAsia="Arial"/>
                <w:sz w:val="24"/>
              </w:rPr>
            </w:pPr>
            <w:r w:rsidRPr="00D84865">
              <w:rPr>
                <w:rFonts w:eastAsia="Arial"/>
                <w:sz w:val="24"/>
              </w:rPr>
              <w:t xml:space="preserve">The student reads the </w:t>
            </w:r>
            <w:r>
              <w:rPr>
                <w:rFonts w:eastAsia="Arial"/>
                <w:sz w:val="24"/>
              </w:rPr>
              <w:t xml:space="preserve">activity title, </w:t>
            </w:r>
            <w:r w:rsidRPr="00D84865">
              <w:rPr>
                <w:rFonts w:eastAsia="Arial"/>
                <w:sz w:val="24"/>
              </w:rPr>
              <w:t>speech bubble</w:t>
            </w:r>
            <w:r>
              <w:rPr>
                <w:rFonts w:eastAsia="Arial"/>
                <w:sz w:val="24"/>
              </w:rPr>
              <w:t>s and text on the page.</w:t>
            </w:r>
          </w:p>
        </w:tc>
      </w:tr>
    </w:tbl>
    <w:p w:rsidR="00396151" w:rsidRPr="00396151" w:rsidRDefault="00396151" w:rsidP="00396151">
      <w:pPr>
        <w:pStyle w:val="Heading2"/>
        <w:rPr>
          <w:sz w:val="16"/>
          <w:szCs w:val="16"/>
        </w:rPr>
      </w:pPr>
      <w:r>
        <w:t>Cracking the code</w:t>
      </w:r>
      <w:r>
        <w:tab/>
      </w:r>
      <w:r>
        <w:tab/>
      </w:r>
      <w:r>
        <w:rPr>
          <w:b w:val="0"/>
        </w:rPr>
        <w:t xml:space="preserve">page </w:t>
      </w:r>
      <w:r w:rsidR="00E67CF7">
        <w:rPr>
          <w:b w:val="0"/>
        </w:rPr>
        <w:t>2</w:t>
      </w:r>
      <w:r w:rsidR="00E03E84">
        <w:rPr>
          <w:b w:val="0"/>
        </w:rPr>
        <w:t>3</w:t>
      </w:r>
    </w:p>
    <w:tbl>
      <w:tblPr>
        <w:tblStyle w:val="TableGrid"/>
        <w:tblW w:w="0" w:type="auto"/>
        <w:tblLook w:val="04A0" w:firstRow="1" w:lastRow="0" w:firstColumn="1" w:lastColumn="0" w:noHBand="0" w:noVBand="1"/>
      </w:tblPr>
      <w:tblGrid>
        <w:gridCol w:w="9716"/>
      </w:tblGrid>
      <w:tr w:rsidR="00543221" w:rsidTr="00396151">
        <w:tc>
          <w:tcPr>
            <w:tcW w:w="9962" w:type="dxa"/>
            <w:tcBorders>
              <w:top w:val="single" w:sz="12" w:space="0" w:color="B31E8E"/>
              <w:left w:val="single" w:sz="12" w:space="0" w:color="B31E8E"/>
              <w:bottom w:val="single" w:sz="12" w:space="0" w:color="B31E8E"/>
              <w:right w:val="single" w:sz="12" w:space="0" w:color="B31E8E"/>
            </w:tcBorders>
          </w:tcPr>
          <w:p w:rsidR="00543221" w:rsidRDefault="00396151" w:rsidP="00396151">
            <w:pPr>
              <w:rPr>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w:t>
            </w:r>
            <w:r>
              <w:rPr>
                <w:rFonts w:eastAsia="Arial"/>
                <w:sz w:val="24"/>
              </w:rPr>
              <w:t>s</w:t>
            </w:r>
            <w:r w:rsidR="00A30C35">
              <w:rPr>
                <w:rFonts w:eastAsia="Arial"/>
                <w:sz w:val="24"/>
              </w:rPr>
              <w:t>.</w:t>
            </w:r>
            <w:r>
              <w:rPr>
                <w:rFonts w:eastAsia="Arial"/>
                <w:sz w:val="24"/>
              </w:rPr>
              <w:t xml:space="preserve"> </w:t>
            </w:r>
          </w:p>
          <w:p w:rsidR="00543221" w:rsidRDefault="00396151" w:rsidP="00396151">
            <w:pPr>
              <w:rPr>
                <w:sz w:val="24"/>
              </w:rPr>
            </w:pPr>
            <w:r>
              <w:rPr>
                <w:sz w:val="24"/>
              </w:rPr>
              <w:t>The student reads and deciphers the rebus message, writing the message on the line.</w:t>
            </w:r>
          </w:p>
          <w:p w:rsidR="00396151" w:rsidRPr="00002502" w:rsidRDefault="00396151" w:rsidP="00396151">
            <w:pPr>
              <w:rPr>
                <w:b/>
                <w:sz w:val="24"/>
              </w:rPr>
            </w:pPr>
            <w:r>
              <w:rPr>
                <w:sz w:val="24"/>
              </w:rPr>
              <w:t xml:space="preserve">The student reads and follows the instruction to make his/her </w:t>
            </w:r>
            <w:r w:rsidR="00676123">
              <w:rPr>
                <w:sz w:val="24"/>
              </w:rPr>
              <w:t>own</w:t>
            </w:r>
            <w:r>
              <w:rPr>
                <w:sz w:val="24"/>
              </w:rPr>
              <w:t xml:space="preserve"> rebus message for you to decipher.</w:t>
            </w:r>
          </w:p>
          <w:p w:rsidR="00396151" w:rsidRDefault="00396151" w:rsidP="00396151">
            <w:pPr>
              <w:rPr>
                <w:b/>
                <w:sz w:val="24"/>
              </w:rPr>
            </w:pPr>
            <w:r>
              <w:rPr>
                <w:sz w:val="24"/>
              </w:rPr>
              <w:t xml:space="preserve">The student reads the next instruction and completes the table. Discuss ideas if the student cannot fill the table. </w:t>
            </w:r>
            <w:r>
              <w:rPr>
                <w:b/>
                <w:sz w:val="24"/>
              </w:rPr>
              <w:t xml:space="preserve">Answers will vary, eg </w:t>
            </w:r>
          </w:p>
          <w:p w:rsidR="00396151" w:rsidRDefault="00396151" w:rsidP="00396151">
            <w:pPr>
              <w:rPr>
                <w:b/>
                <w:sz w:val="24"/>
              </w:rPr>
            </w:pPr>
            <w:r>
              <w:rPr>
                <w:b/>
                <w:sz w:val="24"/>
              </w:rPr>
              <w:t>phone text – letters, numbers and pictures using a keypad or keyboard</w:t>
            </w:r>
          </w:p>
          <w:p w:rsidR="00396151" w:rsidRDefault="00396151" w:rsidP="00396151">
            <w:pPr>
              <w:rPr>
                <w:b/>
                <w:sz w:val="24"/>
              </w:rPr>
            </w:pPr>
            <w:r>
              <w:rPr>
                <w:b/>
                <w:sz w:val="24"/>
              </w:rPr>
              <w:t xml:space="preserve">smoke signals –a smoky fire and piece of cloth </w:t>
            </w:r>
          </w:p>
          <w:p w:rsidR="00396151" w:rsidRDefault="00396151" w:rsidP="00396151">
            <w:pPr>
              <w:rPr>
                <w:b/>
                <w:sz w:val="24"/>
              </w:rPr>
            </w:pPr>
            <w:r>
              <w:rPr>
                <w:b/>
                <w:sz w:val="24"/>
              </w:rPr>
              <w:t>aboriginal artwork – symbols used to represent words</w:t>
            </w:r>
            <w:r w:rsidR="005A57E2">
              <w:rPr>
                <w:b/>
                <w:sz w:val="24"/>
              </w:rPr>
              <w:t xml:space="preserve"> or tell a story</w:t>
            </w:r>
          </w:p>
          <w:p w:rsidR="00396151" w:rsidRDefault="00396151" w:rsidP="00396151">
            <w:pPr>
              <w:rPr>
                <w:b/>
                <w:sz w:val="24"/>
              </w:rPr>
            </w:pPr>
            <w:r>
              <w:rPr>
                <w:b/>
                <w:sz w:val="24"/>
              </w:rPr>
              <w:t>Egyptian hieroglyphics – symbols used to represent words and numbers</w:t>
            </w:r>
          </w:p>
          <w:p w:rsidR="00396151" w:rsidRDefault="00396151" w:rsidP="00396151">
            <w:pPr>
              <w:rPr>
                <w:b/>
                <w:sz w:val="24"/>
              </w:rPr>
            </w:pPr>
            <w:r>
              <w:rPr>
                <w:b/>
                <w:sz w:val="24"/>
              </w:rPr>
              <w:t>sign language – hands and fingers used to represent words and numbers</w:t>
            </w:r>
          </w:p>
          <w:p w:rsidR="00396151" w:rsidRDefault="00396151" w:rsidP="00396151">
            <w:pPr>
              <w:rPr>
                <w:b/>
                <w:sz w:val="24"/>
              </w:rPr>
            </w:pPr>
            <w:r>
              <w:rPr>
                <w:b/>
                <w:sz w:val="24"/>
              </w:rPr>
              <w:t>rock paintings – pictures used to represent words. stories and events</w:t>
            </w:r>
          </w:p>
          <w:p w:rsidR="00396151" w:rsidRDefault="00396151" w:rsidP="00396151">
            <w:pPr>
              <w:rPr>
                <w:b/>
                <w:sz w:val="24"/>
              </w:rPr>
            </w:pPr>
            <w:r>
              <w:rPr>
                <w:b/>
                <w:sz w:val="24"/>
              </w:rPr>
              <w:t>morse code – morse code machine sends clicks that represent letters</w:t>
            </w:r>
          </w:p>
          <w:p w:rsidR="00396151" w:rsidRDefault="00396151" w:rsidP="00396151">
            <w:pPr>
              <w:rPr>
                <w:b/>
                <w:sz w:val="24"/>
              </w:rPr>
            </w:pPr>
            <w:r>
              <w:rPr>
                <w:b/>
                <w:sz w:val="24"/>
              </w:rPr>
              <w:t>shorthand – symbols that represent words</w:t>
            </w:r>
          </w:p>
          <w:p w:rsidR="00A30C35" w:rsidRDefault="00396151" w:rsidP="00396151">
            <w:pPr>
              <w:rPr>
                <w:b/>
                <w:sz w:val="24"/>
              </w:rPr>
            </w:pPr>
            <w:r>
              <w:rPr>
                <w:b/>
                <w:sz w:val="24"/>
              </w:rPr>
              <w:t xml:space="preserve">semaphore – flag positions represent </w:t>
            </w:r>
            <w:r w:rsidR="00A30C35">
              <w:rPr>
                <w:b/>
                <w:sz w:val="24"/>
              </w:rPr>
              <w:t>different letters</w:t>
            </w:r>
            <w:r w:rsidR="005A57E2">
              <w:rPr>
                <w:b/>
                <w:sz w:val="24"/>
              </w:rPr>
              <w:t xml:space="preserve"> of the alphabet</w:t>
            </w:r>
          </w:p>
          <w:p w:rsidR="00543221" w:rsidRPr="00396151" w:rsidRDefault="00A30C35" w:rsidP="00396151">
            <w:pPr>
              <w:rPr>
                <w:b/>
                <w:sz w:val="24"/>
              </w:rPr>
            </w:pPr>
            <w:r>
              <w:rPr>
                <w:b/>
                <w:sz w:val="24"/>
              </w:rPr>
              <w:t>flags – different flags and their positions represent an event or message.</w:t>
            </w:r>
            <w:r w:rsidR="00396151">
              <w:rPr>
                <w:b/>
                <w:sz w:val="24"/>
              </w:rPr>
              <w:t xml:space="preserve"> </w:t>
            </w:r>
          </w:p>
        </w:tc>
      </w:tr>
    </w:tbl>
    <w:p w:rsidR="00A30C35" w:rsidRPr="00A30C35" w:rsidRDefault="00A30C35" w:rsidP="00A30C35">
      <w:pPr>
        <w:pStyle w:val="Heading2"/>
        <w:rPr>
          <w:sz w:val="16"/>
          <w:szCs w:val="16"/>
        </w:rPr>
      </w:pPr>
      <w:r>
        <w:t>A sequence</w:t>
      </w:r>
      <w:r>
        <w:tab/>
      </w:r>
      <w:r>
        <w:tab/>
      </w:r>
      <w:r>
        <w:rPr>
          <w:b w:val="0"/>
        </w:rPr>
        <w:t xml:space="preserve">page </w:t>
      </w:r>
      <w:r w:rsidR="00E67CF7">
        <w:rPr>
          <w:b w:val="0"/>
        </w:rPr>
        <w:t>2</w:t>
      </w:r>
      <w:r w:rsidR="00E03E84">
        <w:rPr>
          <w:b w:val="0"/>
        </w:rPr>
        <w:t>4</w:t>
      </w:r>
    </w:p>
    <w:tbl>
      <w:tblPr>
        <w:tblStyle w:val="TableGrid"/>
        <w:tblW w:w="0" w:type="auto"/>
        <w:tblLook w:val="04A0" w:firstRow="1" w:lastRow="0" w:firstColumn="1" w:lastColumn="0" w:noHBand="0" w:noVBand="1"/>
      </w:tblPr>
      <w:tblGrid>
        <w:gridCol w:w="9716"/>
      </w:tblGrid>
      <w:tr w:rsidR="00543221" w:rsidTr="00396151">
        <w:tc>
          <w:tcPr>
            <w:tcW w:w="9962" w:type="dxa"/>
            <w:tcBorders>
              <w:top w:val="single" w:sz="12" w:space="0" w:color="B31E8E"/>
              <w:left w:val="single" w:sz="12" w:space="0" w:color="B31E8E"/>
              <w:bottom w:val="single" w:sz="12" w:space="0" w:color="B31E8E"/>
              <w:right w:val="single" w:sz="12" w:space="0" w:color="B31E8E"/>
            </w:tcBorders>
          </w:tcPr>
          <w:p w:rsidR="00A30C35" w:rsidRDefault="00A30C35" w:rsidP="00A30C35">
            <w:pPr>
              <w:rPr>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w:t>
            </w:r>
            <w:r>
              <w:rPr>
                <w:rFonts w:eastAsia="Arial"/>
                <w:sz w:val="24"/>
              </w:rPr>
              <w:t xml:space="preserve">. </w:t>
            </w:r>
          </w:p>
          <w:p w:rsidR="00543221" w:rsidRDefault="00A30C35" w:rsidP="00396151">
            <w:pPr>
              <w:rPr>
                <w:sz w:val="24"/>
              </w:rPr>
            </w:pPr>
            <w:r>
              <w:rPr>
                <w:sz w:val="24"/>
              </w:rPr>
              <w:t>Complete the Discussion box activity together.</w:t>
            </w:r>
          </w:p>
          <w:p w:rsidR="00A30C35" w:rsidRDefault="00A30C35" w:rsidP="00396151">
            <w:pPr>
              <w:rPr>
                <w:b/>
                <w:sz w:val="24"/>
              </w:rPr>
            </w:pPr>
            <w:r>
              <w:rPr>
                <w:sz w:val="24"/>
              </w:rPr>
              <w:t xml:space="preserve">The student follows the instruction for the writing activity. </w:t>
            </w:r>
            <w:r>
              <w:rPr>
                <w:b/>
                <w:sz w:val="24"/>
              </w:rPr>
              <w:t>Answers will vary, eg getting ready for breakfast, getting ready to go to a soccer game, making a cake.</w:t>
            </w:r>
          </w:p>
          <w:p w:rsidR="00A30C35" w:rsidRDefault="00A30C35" w:rsidP="00A30C35">
            <w:pPr>
              <w:rPr>
                <w:sz w:val="24"/>
              </w:rPr>
            </w:pPr>
            <w:r>
              <w:rPr>
                <w:sz w:val="24"/>
              </w:rPr>
              <w:t>Complete the Discussion box activity together.</w:t>
            </w:r>
          </w:p>
          <w:p w:rsidR="00A30C35" w:rsidRDefault="00A30C35" w:rsidP="00396151">
            <w:pPr>
              <w:rPr>
                <w:sz w:val="24"/>
              </w:rPr>
            </w:pPr>
            <w:r>
              <w:rPr>
                <w:sz w:val="24"/>
              </w:rPr>
              <w:t>Supervise the student as he/she follows the steps to locate the videos.</w:t>
            </w:r>
          </w:p>
          <w:p w:rsidR="00A30C35" w:rsidRDefault="00A30C35" w:rsidP="00396151">
            <w:pPr>
              <w:rPr>
                <w:sz w:val="24"/>
              </w:rPr>
            </w:pPr>
            <w:r>
              <w:rPr>
                <w:sz w:val="24"/>
              </w:rPr>
              <w:t>Watch and discuss the videos together.</w:t>
            </w:r>
          </w:p>
          <w:p w:rsidR="00A30C35" w:rsidRPr="00AD3DCF" w:rsidRDefault="00A30C35" w:rsidP="00396151">
            <w:pPr>
              <w:rPr>
                <w:b/>
                <w:sz w:val="24"/>
              </w:rPr>
            </w:pPr>
            <w:r>
              <w:rPr>
                <w:sz w:val="24"/>
              </w:rPr>
              <w:t xml:space="preserve">The student reads the final speech </w:t>
            </w:r>
            <w:r w:rsidR="00AD3DCF">
              <w:rPr>
                <w:sz w:val="24"/>
              </w:rPr>
              <w:t xml:space="preserve">bubble and completes the task. </w:t>
            </w:r>
          </w:p>
        </w:tc>
      </w:tr>
    </w:tbl>
    <w:p w:rsidR="00A30C35" w:rsidRPr="00A30C35" w:rsidRDefault="00A30C35" w:rsidP="00A30C35">
      <w:pPr>
        <w:pStyle w:val="Heading2"/>
        <w:rPr>
          <w:sz w:val="16"/>
          <w:szCs w:val="16"/>
        </w:rPr>
      </w:pPr>
      <w:r>
        <w:t>The importance of detail</w:t>
      </w:r>
      <w:r>
        <w:tab/>
      </w:r>
      <w:r>
        <w:tab/>
      </w:r>
      <w:r>
        <w:rPr>
          <w:b w:val="0"/>
        </w:rPr>
        <w:t xml:space="preserve">page </w:t>
      </w:r>
      <w:r w:rsidR="00E67CF7">
        <w:rPr>
          <w:b w:val="0"/>
        </w:rPr>
        <w:t>2</w:t>
      </w:r>
      <w:r w:rsidR="00E03E84">
        <w:rPr>
          <w:b w:val="0"/>
        </w:rPr>
        <w:t>5</w:t>
      </w:r>
    </w:p>
    <w:tbl>
      <w:tblPr>
        <w:tblStyle w:val="TableGrid"/>
        <w:tblW w:w="0" w:type="auto"/>
        <w:tblLook w:val="04A0" w:firstRow="1" w:lastRow="0" w:firstColumn="1" w:lastColumn="0" w:noHBand="0" w:noVBand="1"/>
      </w:tblPr>
      <w:tblGrid>
        <w:gridCol w:w="9716"/>
      </w:tblGrid>
      <w:tr w:rsidR="00A30C35" w:rsidTr="00A30C35">
        <w:tc>
          <w:tcPr>
            <w:tcW w:w="9962" w:type="dxa"/>
            <w:tcBorders>
              <w:top w:val="single" w:sz="12" w:space="0" w:color="B31E8E"/>
              <w:left w:val="single" w:sz="12" w:space="0" w:color="B31E8E"/>
              <w:bottom w:val="single" w:sz="12" w:space="0" w:color="B31E8E"/>
              <w:right w:val="single" w:sz="12" w:space="0" w:color="B31E8E"/>
            </w:tcBorders>
          </w:tcPr>
          <w:p w:rsidR="00676123" w:rsidRDefault="00A30C35" w:rsidP="00543221">
            <w:pPr>
              <w:rPr>
                <w:sz w:val="24"/>
              </w:rPr>
            </w:pPr>
            <w:r w:rsidRPr="00D84865">
              <w:rPr>
                <w:rFonts w:eastAsia="Arial"/>
                <w:sz w:val="24"/>
              </w:rPr>
              <w:t xml:space="preserve">The student reads the </w:t>
            </w:r>
            <w:r w:rsidR="0025770C">
              <w:rPr>
                <w:rFonts w:eastAsia="Arial"/>
                <w:sz w:val="24"/>
              </w:rPr>
              <w:t xml:space="preserve">activity title then </w:t>
            </w:r>
            <w:r>
              <w:rPr>
                <w:sz w:val="24"/>
              </w:rPr>
              <w:t xml:space="preserve">reads and follows the instructions </w:t>
            </w:r>
            <w:r w:rsidR="0025770C">
              <w:rPr>
                <w:sz w:val="24"/>
              </w:rPr>
              <w:t>to watch the video</w:t>
            </w:r>
            <w:r>
              <w:rPr>
                <w:sz w:val="24"/>
              </w:rPr>
              <w:t xml:space="preserve">. </w:t>
            </w:r>
          </w:p>
          <w:p w:rsidR="00A30C35" w:rsidRPr="0025770C" w:rsidRDefault="0025770C" w:rsidP="00543221">
            <w:pPr>
              <w:rPr>
                <w:b/>
                <w:sz w:val="24"/>
              </w:rPr>
            </w:pPr>
            <w:r>
              <w:rPr>
                <w:sz w:val="24"/>
              </w:rPr>
              <w:t xml:space="preserve">The student reads the speech bubble conversation and completes the listing task. </w:t>
            </w:r>
            <w:r>
              <w:rPr>
                <w:b/>
                <w:sz w:val="24"/>
              </w:rPr>
              <w:t>Answers will vary, eg milo, milk, water, spoon, mug, kettle (if making hot drink).</w:t>
            </w:r>
          </w:p>
        </w:tc>
      </w:tr>
    </w:tbl>
    <w:p w:rsidR="00393B85" w:rsidRDefault="00393B85">
      <w:pPr>
        <w:spacing w:before="0" w:after="0"/>
        <w:rPr>
          <w:sz w:val="16"/>
          <w:szCs w:val="16"/>
        </w:rPr>
      </w:pPr>
      <w:r>
        <w:rPr>
          <w:sz w:val="16"/>
          <w:szCs w:val="16"/>
        </w:rPr>
        <w:lastRenderedPageBreak/>
        <w:br w:type="page"/>
      </w:r>
    </w:p>
    <w:p w:rsidR="00676123" w:rsidRPr="00A30C35" w:rsidRDefault="002478D5" w:rsidP="00676123">
      <w:pPr>
        <w:pStyle w:val="Heading2"/>
        <w:rPr>
          <w:sz w:val="16"/>
          <w:szCs w:val="16"/>
        </w:rPr>
      </w:pPr>
      <w:r>
        <w:lastRenderedPageBreak/>
        <w:t>Making Milo guide</w:t>
      </w:r>
      <w:r w:rsidR="00676123">
        <w:tab/>
      </w:r>
      <w:r w:rsidR="00676123">
        <w:tab/>
      </w:r>
      <w:r w:rsidR="00676123">
        <w:rPr>
          <w:b w:val="0"/>
        </w:rPr>
        <w:t>page 2</w:t>
      </w:r>
      <w:r>
        <w:rPr>
          <w:b w:val="0"/>
        </w:rPr>
        <w:t>6</w:t>
      </w:r>
    </w:p>
    <w:tbl>
      <w:tblPr>
        <w:tblStyle w:val="TableGrid"/>
        <w:tblW w:w="0" w:type="auto"/>
        <w:tblLook w:val="04A0" w:firstRow="1" w:lastRow="0" w:firstColumn="1" w:lastColumn="0" w:noHBand="0" w:noVBand="1"/>
      </w:tblPr>
      <w:tblGrid>
        <w:gridCol w:w="9716"/>
      </w:tblGrid>
      <w:tr w:rsidR="00676123" w:rsidTr="00AE750F">
        <w:tc>
          <w:tcPr>
            <w:tcW w:w="9962" w:type="dxa"/>
            <w:tcBorders>
              <w:top w:val="single" w:sz="12" w:space="0" w:color="B31E8E"/>
              <w:left w:val="single" w:sz="12" w:space="0" w:color="B31E8E"/>
              <w:bottom w:val="single" w:sz="12" w:space="0" w:color="B31E8E"/>
              <w:right w:val="single" w:sz="12" w:space="0" w:color="B31E8E"/>
            </w:tcBorders>
          </w:tcPr>
          <w:p w:rsidR="002478D5" w:rsidRDefault="00676123" w:rsidP="00A30C35">
            <w:pPr>
              <w:rPr>
                <w:noProof/>
                <w:sz w:val="24"/>
                <w:lang w:eastAsia="ja-JP"/>
              </w:rPr>
            </w:pPr>
            <w:r>
              <w:rPr>
                <w:noProof/>
                <w:sz w:val="24"/>
                <w:lang w:eastAsia="ja-JP"/>
              </w:rPr>
              <w:t xml:space="preserve">The student reads </w:t>
            </w:r>
            <w:r w:rsidR="002478D5">
              <w:rPr>
                <w:noProof/>
                <w:sz w:val="24"/>
                <w:lang w:eastAsia="ja-JP"/>
              </w:rPr>
              <w:t>the activity title and speech bubble.</w:t>
            </w:r>
          </w:p>
          <w:p w:rsidR="00676123" w:rsidRPr="00A30C35" w:rsidRDefault="002478D5" w:rsidP="002478D5">
            <w:pPr>
              <w:rPr>
                <w:noProof/>
                <w:sz w:val="24"/>
                <w:lang w:eastAsia="ja-JP"/>
              </w:rPr>
            </w:pPr>
            <w:r>
              <w:rPr>
                <w:noProof/>
                <w:sz w:val="24"/>
                <w:lang w:eastAsia="ja-JP"/>
              </w:rPr>
              <w:t>The student</w:t>
            </w:r>
            <w:r w:rsidR="00676123">
              <w:rPr>
                <w:noProof/>
                <w:sz w:val="24"/>
                <w:lang w:eastAsia="ja-JP"/>
              </w:rPr>
              <w:t xml:space="preserve"> </w:t>
            </w:r>
            <w:r w:rsidR="00AE750F">
              <w:rPr>
                <w:noProof/>
                <w:sz w:val="24"/>
                <w:lang w:eastAsia="ja-JP"/>
              </w:rPr>
              <w:t>follow</w:t>
            </w:r>
            <w:r w:rsidR="00676123">
              <w:rPr>
                <w:noProof/>
                <w:sz w:val="24"/>
                <w:lang w:eastAsia="ja-JP"/>
              </w:rPr>
              <w:t xml:space="preserve">s the instructions </w:t>
            </w:r>
            <w:r>
              <w:rPr>
                <w:noProof/>
                <w:sz w:val="24"/>
                <w:lang w:eastAsia="ja-JP"/>
              </w:rPr>
              <w:t>to complete the writing. Please do not help.</w:t>
            </w:r>
          </w:p>
        </w:tc>
      </w:tr>
    </w:tbl>
    <w:p w:rsidR="002478D5" w:rsidRPr="002478D5" w:rsidRDefault="002478D5" w:rsidP="002478D5">
      <w:pPr>
        <w:pStyle w:val="Heading2"/>
        <w:rPr>
          <w:sz w:val="16"/>
          <w:szCs w:val="16"/>
        </w:rPr>
      </w:pPr>
      <w:r>
        <w:t>Testing time</w:t>
      </w:r>
      <w:r>
        <w:tab/>
      </w:r>
      <w:r>
        <w:tab/>
      </w:r>
      <w:r>
        <w:rPr>
          <w:b w:val="0"/>
        </w:rPr>
        <w:t>page 27</w:t>
      </w:r>
    </w:p>
    <w:tbl>
      <w:tblPr>
        <w:tblStyle w:val="TableGrid"/>
        <w:tblW w:w="0" w:type="auto"/>
        <w:tblLook w:val="04A0" w:firstRow="1" w:lastRow="0" w:firstColumn="1" w:lastColumn="0" w:noHBand="0" w:noVBand="1"/>
      </w:tblPr>
      <w:tblGrid>
        <w:gridCol w:w="9716"/>
      </w:tblGrid>
      <w:tr w:rsidR="00676123" w:rsidTr="001C060D">
        <w:tc>
          <w:tcPr>
            <w:tcW w:w="9962" w:type="dxa"/>
            <w:tcBorders>
              <w:top w:val="single" w:sz="12" w:space="0" w:color="B31E8E"/>
              <w:left w:val="single" w:sz="12" w:space="0" w:color="B31E8E"/>
              <w:bottom w:val="single" w:sz="12" w:space="0" w:color="B31E8E"/>
              <w:right w:val="single" w:sz="12" w:space="0" w:color="B31E8E"/>
            </w:tcBorders>
          </w:tcPr>
          <w:p w:rsidR="002478D5" w:rsidRDefault="002478D5" w:rsidP="002478D5">
            <w:pPr>
              <w:rPr>
                <w:sz w:val="24"/>
              </w:rPr>
            </w:pPr>
            <w:r w:rsidRPr="00D84865">
              <w:rPr>
                <w:rFonts w:eastAsia="Arial"/>
                <w:sz w:val="24"/>
              </w:rPr>
              <w:t xml:space="preserve">The student reads the </w:t>
            </w:r>
            <w:r>
              <w:rPr>
                <w:rFonts w:eastAsia="Arial"/>
                <w:sz w:val="24"/>
              </w:rPr>
              <w:t>activity title and speech bubbles.</w:t>
            </w:r>
            <w:r>
              <w:rPr>
                <w:sz w:val="24"/>
              </w:rPr>
              <w:t xml:space="preserve"> </w:t>
            </w:r>
          </w:p>
          <w:p w:rsidR="00676123" w:rsidRDefault="002478D5" w:rsidP="00AE750F">
            <w:pPr>
              <w:rPr>
                <w:noProof/>
                <w:sz w:val="24"/>
                <w:lang w:eastAsia="ja-JP"/>
              </w:rPr>
            </w:pPr>
            <w:r>
              <w:rPr>
                <w:noProof/>
                <w:sz w:val="24"/>
                <w:lang w:eastAsia="ja-JP"/>
              </w:rPr>
              <w:t>The student gathers the materials he/she listed to make the drink.</w:t>
            </w:r>
          </w:p>
          <w:p w:rsidR="002478D5" w:rsidRDefault="002478D5" w:rsidP="002478D5">
            <w:pPr>
              <w:rPr>
                <w:noProof/>
                <w:sz w:val="24"/>
                <w:lang w:eastAsia="ja-JP"/>
              </w:rPr>
            </w:pPr>
            <w:r>
              <w:rPr>
                <w:noProof/>
                <w:sz w:val="24"/>
                <w:lang w:eastAsia="ja-JP"/>
              </w:rPr>
              <w:t>The student prints the tester’s name to complete the sentence.</w:t>
            </w:r>
          </w:p>
          <w:p w:rsidR="002478D5" w:rsidRDefault="002478D5" w:rsidP="002478D5">
            <w:pPr>
              <w:rPr>
                <w:noProof/>
                <w:sz w:val="24"/>
                <w:lang w:eastAsia="ja-JP"/>
              </w:rPr>
            </w:pPr>
            <w:r>
              <w:rPr>
                <w:noProof/>
                <w:sz w:val="24"/>
                <w:lang w:eastAsia="ja-JP"/>
              </w:rPr>
              <w:t>The student reads the speech bubbles.</w:t>
            </w:r>
          </w:p>
          <w:p w:rsidR="002478D5" w:rsidRDefault="002478D5" w:rsidP="002478D5">
            <w:pPr>
              <w:rPr>
                <w:noProof/>
                <w:sz w:val="24"/>
                <w:lang w:eastAsia="ja-JP"/>
              </w:rPr>
            </w:pPr>
            <w:r w:rsidRPr="001C060D">
              <w:rPr>
                <w:b/>
                <w:noProof/>
                <w:sz w:val="24"/>
                <w:lang w:eastAsia="ja-JP"/>
              </w:rPr>
              <w:t>NOTE:</w:t>
            </w:r>
            <w:r>
              <w:rPr>
                <w:noProof/>
                <w:sz w:val="24"/>
                <w:lang w:eastAsia="ja-JP"/>
              </w:rPr>
              <w:t xml:space="preserve"> it is important that the tester follows the instructions </w:t>
            </w:r>
            <w:r w:rsidRPr="001C060D">
              <w:rPr>
                <w:b/>
                <w:noProof/>
                <w:sz w:val="24"/>
                <w:lang w:eastAsia="ja-JP"/>
              </w:rPr>
              <w:t>exactly</w:t>
            </w:r>
            <w:r>
              <w:rPr>
                <w:noProof/>
                <w:sz w:val="24"/>
                <w:lang w:eastAsia="ja-JP"/>
              </w:rPr>
              <w:t xml:space="preserve">. If the instruction is ‘Put some Milo in the mug.’ then tip a tiny amount of Milo into the mug. Do not use a spoon and don’t use the usual amount of Milo. </w:t>
            </w:r>
          </w:p>
          <w:p w:rsidR="002478D5" w:rsidRDefault="002478D5" w:rsidP="002478D5">
            <w:pPr>
              <w:rPr>
                <w:noProof/>
                <w:sz w:val="24"/>
                <w:lang w:eastAsia="ja-JP"/>
              </w:rPr>
            </w:pPr>
            <w:r>
              <w:rPr>
                <w:noProof/>
                <w:sz w:val="24"/>
                <w:lang w:eastAsia="ja-JP"/>
              </w:rPr>
              <w:t>Read the numbered instructions with the st</w:t>
            </w:r>
            <w:r w:rsidR="001C060D">
              <w:rPr>
                <w:noProof/>
                <w:sz w:val="24"/>
                <w:lang w:eastAsia="ja-JP"/>
              </w:rPr>
              <w:t>ud</w:t>
            </w:r>
            <w:r>
              <w:rPr>
                <w:noProof/>
                <w:sz w:val="24"/>
                <w:lang w:eastAsia="ja-JP"/>
              </w:rPr>
              <w:t>ent.</w:t>
            </w:r>
          </w:p>
          <w:p w:rsidR="002478D5" w:rsidRPr="00676123" w:rsidRDefault="001C060D" w:rsidP="002478D5">
            <w:pPr>
              <w:rPr>
                <w:noProof/>
                <w:sz w:val="24"/>
                <w:lang w:eastAsia="ja-JP"/>
              </w:rPr>
            </w:pPr>
            <w:r>
              <w:rPr>
                <w:noProof/>
                <w:sz w:val="24"/>
                <w:lang w:eastAsia="ja-JP"/>
              </w:rPr>
              <w:t>Ask the student to start the test by following the instructions.</w:t>
            </w:r>
          </w:p>
        </w:tc>
      </w:tr>
    </w:tbl>
    <w:p w:rsidR="00E32453" w:rsidRPr="00DF66EE" w:rsidRDefault="00E32453" w:rsidP="00E32453">
      <w:pPr>
        <w:pStyle w:val="Heading2"/>
        <w:rPr>
          <w:b w:val="0"/>
        </w:rPr>
      </w:pPr>
      <w:r>
        <w:t>Infographics</w:t>
      </w:r>
      <w:r>
        <w:tab/>
      </w:r>
      <w:r>
        <w:rPr>
          <w:b w:val="0"/>
        </w:rPr>
        <w:t>page 28</w:t>
      </w:r>
    </w:p>
    <w:tbl>
      <w:tblPr>
        <w:tblStyle w:val="TableGrid"/>
        <w:tblW w:w="0" w:type="auto"/>
        <w:tblBorders>
          <w:top w:val="single" w:sz="12" w:space="0" w:color="B31E8E"/>
          <w:left w:val="single" w:sz="12" w:space="0" w:color="B31E8E"/>
          <w:bottom w:val="single" w:sz="12" w:space="0" w:color="B31E8E"/>
          <w:right w:val="single" w:sz="12" w:space="0" w:color="B31E8E"/>
          <w:insideH w:val="single" w:sz="12" w:space="0" w:color="B31E8E"/>
          <w:insideV w:val="single" w:sz="12" w:space="0" w:color="B31E8E"/>
        </w:tblBorders>
        <w:tblLook w:val="04A0" w:firstRow="1" w:lastRow="0" w:firstColumn="1" w:lastColumn="0" w:noHBand="0" w:noVBand="1"/>
      </w:tblPr>
      <w:tblGrid>
        <w:gridCol w:w="9716"/>
      </w:tblGrid>
      <w:tr w:rsidR="00E32453" w:rsidTr="00E32453">
        <w:tc>
          <w:tcPr>
            <w:tcW w:w="9962" w:type="dxa"/>
            <w:tcBorders>
              <w:bottom w:val="nil"/>
            </w:tcBorders>
          </w:tcPr>
          <w:p w:rsidR="00BC591F" w:rsidRDefault="00E32453" w:rsidP="00E32453">
            <w:pPr>
              <w:rPr>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w:t>
            </w:r>
            <w:r w:rsidR="00B61220">
              <w:rPr>
                <w:rFonts w:eastAsia="Arial"/>
                <w:sz w:val="24"/>
              </w:rPr>
              <w:t xml:space="preserve">s </w:t>
            </w:r>
            <w:r>
              <w:rPr>
                <w:sz w:val="24"/>
              </w:rPr>
              <w:t>and completes the task</w:t>
            </w:r>
            <w:r w:rsidR="00BC591F">
              <w:rPr>
                <w:sz w:val="24"/>
              </w:rPr>
              <w:t>s</w:t>
            </w:r>
            <w:r>
              <w:rPr>
                <w:sz w:val="24"/>
              </w:rPr>
              <w:t xml:space="preserve">. </w:t>
            </w:r>
          </w:p>
          <w:p w:rsidR="00E32453" w:rsidRDefault="00BC591F" w:rsidP="00E32453">
            <w:pPr>
              <w:rPr>
                <w:sz w:val="24"/>
              </w:rPr>
            </w:pPr>
            <w:r w:rsidRPr="00BC591F">
              <w:rPr>
                <w:noProof/>
                <w:sz w:val="24"/>
                <w:lang w:eastAsia="ja-JP"/>
              </w:rPr>
              <w:t>List some other ways we give and receive information.</w:t>
            </w:r>
            <w:r>
              <w:rPr>
                <w:noProof/>
                <w:sz w:val="26"/>
                <w:szCs w:val="26"/>
                <w:lang w:eastAsia="ja-JP"/>
              </w:rPr>
              <w:t xml:space="preserve"> </w:t>
            </w:r>
            <w:r w:rsidR="00E32453" w:rsidRPr="00E32453">
              <w:rPr>
                <w:b/>
                <w:sz w:val="24"/>
              </w:rPr>
              <w:t xml:space="preserve">Answers will vary, eg </w:t>
            </w:r>
            <w:r w:rsidR="00E32453">
              <w:rPr>
                <w:b/>
                <w:sz w:val="24"/>
              </w:rPr>
              <w:t>e</w:t>
            </w:r>
            <w:r w:rsidR="00193260">
              <w:rPr>
                <w:b/>
                <w:sz w:val="24"/>
              </w:rPr>
              <w:t>-</w:t>
            </w:r>
            <w:r w:rsidR="00E32453">
              <w:rPr>
                <w:b/>
                <w:sz w:val="24"/>
              </w:rPr>
              <w:t>reader, book, television, movie, ipod, oral instructions, report, newspaper, magazine</w:t>
            </w:r>
            <w:r>
              <w:rPr>
                <w:b/>
                <w:sz w:val="24"/>
              </w:rPr>
              <w:t>, ask an adult</w:t>
            </w:r>
            <w:r w:rsidR="00E32453" w:rsidRPr="00E32453">
              <w:rPr>
                <w:b/>
                <w:sz w:val="24"/>
              </w:rPr>
              <w:t>.</w:t>
            </w:r>
          </w:p>
        </w:tc>
      </w:tr>
      <w:tr w:rsidR="00E32453" w:rsidTr="00FE53DC">
        <w:tc>
          <w:tcPr>
            <w:tcW w:w="9962" w:type="dxa"/>
            <w:tcBorders>
              <w:top w:val="nil"/>
              <w:bottom w:val="nil"/>
            </w:tcBorders>
          </w:tcPr>
          <w:p w:rsidR="00E32453" w:rsidRPr="00BC591F" w:rsidRDefault="00BC591F" w:rsidP="00BC591F">
            <w:pPr>
              <w:rPr>
                <w:rFonts w:eastAsia="Arial"/>
                <w:sz w:val="24"/>
              </w:rPr>
            </w:pPr>
            <w:r w:rsidRPr="00BC591F">
              <w:rPr>
                <w:sz w:val="24"/>
              </w:rPr>
              <w:t>Which two words have been joined together to make</w:t>
            </w:r>
            <w:r w:rsidRPr="00BC591F">
              <w:rPr>
                <w:b/>
                <w:sz w:val="24"/>
              </w:rPr>
              <w:t xml:space="preserve"> infographics</w:t>
            </w:r>
            <w:r w:rsidRPr="00BC591F">
              <w:rPr>
                <w:sz w:val="24"/>
              </w:rPr>
              <w:t>?</w:t>
            </w:r>
            <w:r>
              <w:rPr>
                <w:sz w:val="24"/>
              </w:rPr>
              <w:t xml:space="preserve"> </w:t>
            </w:r>
            <w:r>
              <w:rPr>
                <w:b/>
                <w:sz w:val="24"/>
              </w:rPr>
              <w:t>i</w:t>
            </w:r>
            <w:r w:rsidRPr="00BC591F">
              <w:rPr>
                <w:b/>
                <w:sz w:val="24"/>
              </w:rPr>
              <w:t>nformation</w:t>
            </w:r>
            <w:r>
              <w:rPr>
                <w:b/>
                <w:sz w:val="24"/>
              </w:rPr>
              <w:t>,</w:t>
            </w:r>
            <w:r w:rsidRPr="00BC591F">
              <w:rPr>
                <w:b/>
                <w:sz w:val="24"/>
              </w:rPr>
              <w:t xml:space="preserve"> graphics</w:t>
            </w:r>
          </w:p>
        </w:tc>
      </w:tr>
      <w:tr w:rsidR="00E32453" w:rsidTr="00FE53DC">
        <w:tc>
          <w:tcPr>
            <w:tcW w:w="9962" w:type="dxa"/>
            <w:tcBorders>
              <w:top w:val="nil"/>
              <w:bottom w:val="nil"/>
            </w:tcBorders>
          </w:tcPr>
          <w:p w:rsidR="00E32453" w:rsidRPr="00BC591F" w:rsidRDefault="00BC591F" w:rsidP="00E32453">
            <w:pPr>
              <w:rPr>
                <w:rFonts w:eastAsia="Arial"/>
                <w:b/>
                <w:sz w:val="24"/>
              </w:rPr>
            </w:pPr>
            <w:r w:rsidRPr="00BC591F">
              <w:rPr>
                <w:rFonts w:eastAsia="Arial"/>
                <w:sz w:val="24"/>
              </w:rPr>
              <w:t>An infographic is</w:t>
            </w:r>
            <w:r w:rsidR="00193260">
              <w:rPr>
                <w:rFonts w:eastAsia="Arial"/>
                <w:sz w:val="24"/>
              </w:rPr>
              <w:t>?</w:t>
            </w:r>
            <w:r w:rsidRPr="00BC591F">
              <w:rPr>
                <w:rFonts w:eastAsia="Arial"/>
                <w:sz w:val="24"/>
              </w:rPr>
              <w:t xml:space="preserve"> </w:t>
            </w:r>
            <w:r w:rsidR="00193260">
              <w:rPr>
                <w:rFonts w:eastAsia="Arial"/>
                <w:b/>
                <w:sz w:val="24"/>
              </w:rPr>
              <w:t>A</w:t>
            </w:r>
            <w:r>
              <w:rPr>
                <w:rFonts w:eastAsia="Arial"/>
                <w:b/>
                <w:sz w:val="24"/>
              </w:rPr>
              <w:t>nswers will vary, eg information and pictures used together; information shown as pictures.</w:t>
            </w:r>
          </w:p>
        </w:tc>
      </w:tr>
      <w:tr w:rsidR="00BC591F" w:rsidTr="00FE53DC">
        <w:tc>
          <w:tcPr>
            <w:tcW w:w="9962" w:type="dxa"/>
            <w:tcBorders>
              <w:top w:val="nil"/>
              <w:bottom w:val="single" w:sz="12" w:space="0" w:color="B31E8E"/>
            </w:tcBorders>
          </w:tcPr>
          <w:p w:rsidR="003A4737" w:rsidRDefault="003A4737" w:rsidP="003A4737">
            <w:pPr>
              <w:rPr>
                <w:rFonts w:eastAsia="Arial"/>
                <w:sz w:val="24"/>
              </w:rPr>
            </w:pPr>
            <w:r>
              <w:rPr>
                <w:rFonts w:eastAsia="Arial"/>
                <w:sz w:val="24"/>
              </w:rPr>
              <w:t>The student reads the definition speech bubble.</w:t>
            </w:r>
          </w:p>
          <w:p w:rsidR="003A4737" w:rsidRDefault="003A4737" w:rsidP="003A4737">
            <w:pPr>
              <w:rPr>
                <w:rFonts w:eastAsia="Arial"/>
                <w:sz w:val="24"/>
              </w:rPr>
            </w:pPr>
            <w:r>
              <w:rPr>
                <w:rFonts w:eastAsia="Arial"/>
                <w:sz w:val="24"/>
              </w:rPr>
              <w:t>Discuss the definition to ensure the student understands the terminology.</w:t>
            </w:r>
          </w:p>
          <w:p w:rsidR="003A4737" w:rsidRDefault="003A4737" w:rsidP="00E32453">
            <w:pPr>
              <w:rPr>
                <w:rFonts w:eastAsia="Arial"/>
                <w:sz w:val="24"/>
              </w:rPr>
            </w:pPr>
            <w:r>
              <w:rPr>
                <w:rFonts w:eastAsia="Arial"/>
                <w:sz w:val="24"/>
              </w:rPr>
              <w:t>The student reads the Discussion box.</w:t>
            </w:r>
          </w:p>
          <w:p w:rsidR="00BC591F" w:rsidRDefault="00BC591F" w:rsidP="00E32453">
            <w:pPr>
              <w:rPr>
                <w:rFonts w:eastAsia="Arial"/>
                <w:sz w:val="24"/>
              </w:rPr>
            </w:pPr>
            <w:r>
              <w:rPr>
                <w:rFonts w:eastAsia="Arial"/>
                <w:sz w:val="24"/>
              </w:rPr>
              <w:t>Discuss the infographic</w:t>
            </w:r>
            <w:r w:rsidR="003A4737">
              <w:rPr>
                <w:rFonts w:eastAsia="Arial"/>
                <w:sz w:val="24"/>
              </w:rPr>
              <w:t>:</w:t>
            </w:r>
            <w:r>
              <w:rPr>
                <w:rFonts w:eastAsia="Arial"/>
                <w:sz w:val="24"/>
              </w:rPr>
              <w:t xml:space="preserve"> </w:t>
            </w:r>
          </w:p>
          <w:p w:rsidR="003A4737" w:rsidRDefault="00BC591F" w:rsidP="00E32453">
            <w:pPr>
              <w:rPr>
                <w:rFonts w:eastAsia="Arial"/>
                <w:sz w:val="24"/>
              </w:rPr>
            </w:pPr>
            <w:r>
              <w:rPr>
                <w:rFonts w:eastAsia="Arial"/>
                <w:sz w:val="24"/>
              </w:rPr>
              <w:t xml:space="preserve">What </w:t>
            </w:r>
            <w:r w:rsidR="003A4737">
              <w:rPr>
                <w:rFonts w:eastAsia="Arial"/>
                <w:sz w:val="24"/>
              </w:rPr>
              <w:t xml:space="preserve">is this infographic about? </w:t>
            </w:r>
            <w:r w:rsidR="003A4737">
              <w:rPr>
                <w:rFonts w:eastAsia="Arial"/>
                <w:b/>
                <w:sz w:val="24"/>
              </w:rPr>
              <w:t>Answers will vary, eg making playdough.</w:t>
            </w:r>
          </w:p>
          <w:p w:rsidR="003A4737" w:rsidRDefault="003A4737" w:rsidP="00E32453">
            <w:pPr>
              <w:rPr>
                <w:rFonts w:eastAsia="Arial"/>
                <w:sz w:val="24"/>
              </w:rPr>
            </w:pPr>
            <w:r>
              <w:rPr>
                <w:rFonts w:eastAsia="Arial"/>
                <w:sz w:val="24"/>
              </w:rPr>
              <w:t xml:space="preserve">How do you know? </w:t>
            </w:r>
            <w:r>
              <w:rPr>
                <w:rFonts w:eastAsia="Arial"/>
                <w:b/>
                <w:sz w:val="24"/>
              </w:rPr>
              <w:t>Answers will vary, eg the title, the pictures.</w:t>
            </w:r>
          </w:p>
          <w:p w:rsidR="00BC591F" w:rsidRDefault="00BC591F" w:rsidP="00BC591F">
            <w:pPr>
              <w:rPr>
                <w:rFonts w:eastAsia="Arial"/>
                <w:sz w:val="24"/>
              </w:rPr>
            </w:pPr>
            <w:r>
              <w:rPr>
                <w:rFonts w:eastAsia="Arial"/>
                <w:sz w:val="24"/>
              </w:rPr>
              <w:t>If there weren’t any words, what would the picture</w:t>
            </w:r>
            <w:r w:rsidR="003A4737">
              <w:rPr>
                <w:rFonts w:eastAsia="Arial"/>
                <w:sz w:val="24"/>
              </w:rPr>
              <w:t>s</w:t>
            </w:r>
            <w:r>
              <w:rPr>
                <w:rFonts w:eastAsia="Arial"/>
                <w:sz w:val="24"/>
              </w:rPr>
              <w:t xml:space="preserve"> tell you? </w:t>
            </w:r>
            <w:r>
              <w:rPr>
                <w:rFonts w:eastAsia="Arial"/>
                <w:b/>
                <w:sz w:val="24"/>
              </w:rPr>
              <w:t xml:space="preserve">Answers will vary, eg </w:t>
            </w:r>
            <w:r w:rsidR="003A4737">
              <w:rPr>
                <w:rFonts w:eastAsia="Arial"/>
                <w:b/>
                <w:sz w:val="24"/>
              </w:rPr>
              <w:t>how to make something you could turn into a dragon model.</w:t>
            </w:r>
          </w:p>
          <w:p w:rsidR="00BC591F" w:rsidRDefault="00BC591F" w:rsidP="00BC591F">
            <w:pPr>
              <w:rPr>
                <w:rFonts w:eastAsia="Arial"/>
                <w:b/>
                <w:sz w:val="24"/>
              </w:rPr>
            </w:pPr>
            <w:r>
              <w:rPr>
                <w:rFonts w:eastAsia="Arial"/>
                <w:sz w:val="24"/>
              </w:rPr>
              <w:t xml:space="preserve">What information do the words add to the infographic? </w:t>
            </w:r>
            <w:r>
              <w:rPr>
                <w:rFonts w:eastAsia="Arial"/>
                <w:b/>
                <w:sz w:val="24"/>
              </w:rPr>
              <w:t xml:space="preserve">Answers will vary, eg </w:t>
            </w:r>
            <w:r w:rsidR="003A4737">
              <w:rPr>
                <w:rFonts w:eastAsia="Arial"/>
                <w:b/>
                <w:sz w:val="24"/>
              </w:rPr>
              <w:t>the amount of ingredients, what to do with the ingredients.</w:t>
            </w:r>
          </w:p>
          <w:p w:rsidR="00FE53DC" w:rsidRPr="00FE53DC" w:rsidRDefault="00FE53DC" w:rsidP="003A4737">
            <w:pPr>
              <w:rPr>
                <w:rFonts w:eastAsia="Arial"/>
                <w:sz w:val="24"/>
              </w:rPr>
            </w:pPr>
            <w:r>
              <w:rPr>
                <w:rFonts w:eastAsia="Arial"/>
                <w:sz w:val="24"/>
              </w:rPr>
              <w:t xml:space="preserve">What are the features of the infographic? </w:t>
            </w:r>
            <w:r w:rsidRPr="00FE53DC">
              <w:rPr>
                <w:rFonts w:eastAsia="Arial"/>
                <w:b/>
                <w:sz w:val="24"/>
              </w:rPr>
              <w:t>Answers will vary, eg clear image</w:t>
            </w:r>
            <w:r w:rsidR="003A4737">
              <w:rPr>
                <w:rFonts w:eastAsia="Arial"/>
                <w:b/>
                <w:sz w:val="24"/>
              </w:rPr>
              <w:t>s that help you understand what to do</w:t>
            </w:r>
            <w:r w:rsidRPr="00FE53DC">
              <w:rPr>
                <w:rFonts w:eastAsia="Arial"/>
                <w:b/>
                <w:sz w:val="24"/>
              </w:rPr>
              <w:t>, large coloured heading</w:t>
            </w:r>
            <w:r w:rsidR="003A4737">
              <w:rPr>
                <w:rFonts w:eastAsia="Arial"/>
                <w:b/>
                <w:sz w:val="24"/>
              </w:rPr>
              <w:t xml:space="preserve"> in a fun font</w:t>
            </w:r>
            <w:r w:rsidRPr="00FE53DC">
              <w:rPr>
                <w:rFonts w:eastAsia="Arial"/>
                <w:b/>
                <w:sz w:val="24"/>
              </w:rPr>
              <w:t>, easy to rea</w:t>
            </w:r>
            <w:r w:rsidR="003A4737">
              <w:rPr>
                <w:rFonts w:eastAsia="Arial"/>
                <w:b/>
                <w:sz w:val="24"/>
              </w:rPr>
              <w:t>d, not many words.</w:t>
            </w:r>
          </w:p>
        </w:tc>
      </w:tr>
    </w:tbl>
    <w:p w:rsidR="003A4737" w:rsidRPr="000F29F9" w:rsidRDefault="003A4737">
      <w:pPr>
        <w:spacing w:before="0" w:after="0"/>
        <w:rPr>
          <w:sz w:val="10"/>
          <w:szCs w:val="10"/>
        </w:rPr>
      </w:pPr>
      <w:r>
        <w:lastRenderedPageBreak/>
        <w:br w:type="page"/>
      </w:r>
    </w:p>
    <w:p w:rsidR="003A4737" w:rsidRPr="003A4737" w:rsidRDefault="003A4737" w:rsidP="003A4737">
      <w:pPr>
        <w:pStyle w:val="Heading2"/>
        <w:rPr>
          <w:b w:val="0"/>
        </w:rPr>
      </w:pPr>
      <w:r>
        <w:lastRenderedPageBreak/>
        <w:t>My Milo infographic</w:t>
      </w:r>
      <w:r>
        <w:tab/>
      </w:r>
      <w:r>
        <w:rPr>
          <w:b w:val="0"/>
        </w:rPr>
        <w:t>page 29</w:t>
      </w:r>
    </w:p>
    <w:tbl>
      <w:tblPr>
        <w:tblStyle w:val="TableGrid"/>
        <w:tblW w:w="0" w:type="auto"/>
        <w:tblBorders>
          <w:top w:val="single" w:sz="12" w:space="0" w:color="B31E8E"/>
          <w:left w:val="single" w:sz="12" w:space="0" w:color="B31E8E"/>
          <w:bottom w:val="single" w:sz="12" w:space="0" w:color="B31E8E"/>
          <w:right w:val="single" w:sz="12" w:space="0" w:color="B31E8E"/>
        </w:tblBorders>
        <w:tblLook w:val="04A0" w:firstRow="1" w:lastRow="0" w:firstColumn="1" w:lastColumn="0" w:noHBand="0" w:noVBand="1"/>
      </w:tblPr>
      <w:tblGrid>
        <w:gridCol w:w="9716"/>
      </w:tblGrid>
      <w:tr w:rsidR="003A4737" w:rsidTr="00684831">
        <w:tc>
          <w:tcPr>
            <w:tcW w:w="9962" w:type="dxa"/>
            <w:tcBorders>
              <w:top w:val="single" w:sz="12" w:space="0" w:color="B31E8E"/>
              <w:bottom w:val="nil"/>
            </w:tcBorders>
          </w:tcPr>
          <w:p w:rsidR="003A4737" w:rsidRPr="003A4737" w:rsidRDefault="003A4737" w:rsidP="003A4737">
            <w:pPr>
              <w:rPr>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w:t>
            </w:r>
            <w:r>
              <w:rPr>
                <w:rFonts w:eastAsia="Arial"/>
                <w:sz w:val="24"/>
              </w:rPr>
              <w:t>s.</w:t>
            </w:r>
          </w:p>
        </w:tc>
      </w:tr>
      <w:tr w:rsidR="003A4737" w:rsidTr="003940F3">
        <w:tc>
          <w:tcPr>
            <w:tcW w:w="9962" w:type="dxa"/>
            <w:tcBorders>
              <w:top w:val="nil"/>
              <w:bottom w:val="single" w:sz="12" w:space="0" w:color="B31E8E"/>
            </w:tcBorders>
          </w:tcPr>
          <w:p w:rsidR="003A4737" w:rsidRDefault="003A4737" w:rsidP="003A4737">
            <w:pPr>
              <w:rPr>
                <w:rFonts w:eastAsia="Arial"/>
                <w:sz w:val="24"/>
              </w:rPr>
            </w:pPr>
            <w:r>
              <w:rPr>
                <w:rFonts w:eastAsia="Arial"/>
                <w:sz w:val="24"/>
              </w:rPr>
              <w:t>The student reads the task description and tips.</w:t>
            </w:r>
          </w:p>
          <w:p w:rsidR="003A4737" w:rsidRPr="00684831" w:rsidRDefault="003A4737" w:rsidP="003A4737">
            <w:pPr>
              <w:rPr>
                <w:rFonts w:eastAsia="Arial"/>
                <w:sz w:val="24"/>
              </w:rPr>
            </w:pPr>
            <w:r>
              <w:rPr>
                <w:rFonts w:eastAsia="Arial"/>
                <w:sz w:val="24"/>
              </w:rPr>
              <w:t xml:space="preserve">The student creates his/her infographic, using the written steps from the </w:t>
            </w:r>
            <w:r w:rsidR="00684831">
              <w:rPr>
                <w:rFonts w:eastAsia="Arial"/>
                <w:i/>
                <w:sz w:val="24"/>
              </w:rPr>
              <w:t xml:space="preserve">Milo guide </w:t>
            </w:r>
            <w:r w:rsidR="00684831">
              <w:rPr>
                <w:rFonts w:eastAsia="Arial"/>
                <w:sz w:val="24"/>
              </w:rPr>
              <w:t>activity.</w:t>
            </w:r>
          </w:p>
        </w:tc>
      </w:tr>
      <w:tr w:rsidR="003A4737" w:rsidTr="003940F3">
        <w:tc>
          <w:tcPr>
            <w:tcW w:w="9962" w:type="dxa"/>
            <w:tcBorders>
              <w:top w:val="single" w:sz="12" w:space="0" w:color="B31E8E"/>
              <w:bottom w:val="single" w:sz="12" w:space="0" w:color="B31E8E"/>
            </w:tcBorders>
          </w:tcPr>
          <w:p w:rsidR="003A4737" w:rsidRDefault="003A4737" w:rsidP="003A4737">
            <w:pPr>
              <w:rPr>
                <w:rFonts w:eastAsia="Arial"/>
                <w:sz w:val="24"/>
              </w:rPr>
            </w:pPr>
            <w:r>
              <w:rPr>
                <w:rFonts w:eastAsia="Arial"/>
                <w:sz w:val="24"/>
              </w:rPr>
              <w:t xml:space="preserve">When the infographic is completed, </w:t>
            </w:r>
            <w:r w:rsidR="00684831">
              <w:rPr>
                <w:rFonts w:eastAsia="Arial"/>
                <w:sz w:val="24"/>
              </w:rPr>
              <w:t xml:space="preserve">the student </w:t>
            </w:r>
            <w:r>
              <w:rPr>
                <w:rFonts w:eastAsia="Arial"/>
                <w:sz w:val="24"/>
              </w:rPr>
              <w:t>save</w:t>
            </w:r>
            <w:r w:rsidR="00684831">
              <w:rPr>
                <w:rFonts w:eastAsia="Arial"/>
                <w:sz w:val="24"/>
              </w:rPr>
              <w:t>s</w:t>
            </w:r>
            <w:r>
              <w:rPr>
                <w:rFonts w:eastAsia="Arial"/>
                <w:sz w:val="24"/>
              </w:rPr>
              <w:t xml:space="preserve"> it in an electronic format to return with the Set. </w:t>
            </w:r>
          </w:p>
        </w:tc>
      </w:tr>
    </w:tbl>
    <w:p w:rsidR="001C060D" w:rsidRDefault="001C060D" w:rsidP="001C060D">
      <w:pPr>
        <w:pStyle w:val="Heading2"/>
        <w:rPr>
          <w:b w:val="0"/>
        </w:rPr>
      </w:pPr>
      <w:r>
        <w:t>Reflection</w:t>
      </w:r>
      <w:r>
        <w:tab/>
      </w:r>
      <w:r>
        <w:tab/>
      </w:r>
      <w:r>
        <w:rPr>
          <w:b w:val="0"/>
        </w:rPr>
        <w:t xml:space="preserve">page </w:t>
      </w:r>
      <w:r w:rsidR="003940F3">
        <w:rPr>
          <w:b w:val="0"/>
        </w:rPr>
        <w:t>30</w:t>
      </w:r>
    </w:p>
    <w:tbl>
      <w:tblPr>
        <w:tblStyle w:val="TableGrid"/>
        <w:tblW w:w="0" w:type="auto"/>
        <w:tblLook w:val="04A0" w:firstRow="1" w:lastRow="0" w:firstColumn="1" w:lastColumn="0" w:noHBand="0" w:noVBand="1"/>
      </w:tblPr>
      <w:tblGrid>
        <w:gridCol w:w="9716"/>
      </w:tblGrid>
      <w:tr w:rsidR="001C060D" w:rsidTr="001C060D">
        <w:tc>
          <w:tcPr>
            <w:tcW w:w="9962" w:type="dxa"/>
            <w:tcBorders>
              <w:top w:val="single" w:sz="12" w:space="0" w:color="B31E8E"/>
              <w:left w:val="single" w:sz="12" w:space="0" w:color="B31E8E"/>
              <w:bottom w:val="single" w:sz="12" w:space="0" w:color="B31E8E"/>
              <w:right w:val="single" w:sz="12" w:space="0" w:color="B31E8E"/>
            </w:tcBorders>
          </w:tcPr>
          <w:p w:rsidR="001C060D" w:rsidRPr="001C060D" w:rsidRDefault="001C060D" w:rsidP="001C060D">
            <w:pPr>
              <w:rPr>
                <w:sz w:val="24"/>
              </w:rPr>
            </w:pPr>
            <w:r w:rsidRPr="001C060D">
              <w:rPr>
                <w:sz w:val="24"/>
              </w:rPr>
              <w:t>The student reads the activity title and speech bubble.</w:t>
            </w:r>
          </w:p>
          <w:p w:rsidR="001C060D" w:rsidRPr="001C060D" w:rsidRDefault="001C060D" w:rsidP="001C060D">
            <w:pPr>
              <w:rPr>
                <w:sz w:val="24"/>
              </w:rPr>
            </w:pPr>
            <w:r>
              <w:rPr>
                <w:sz w:val="24"/>
              </w:rPr>
              <w:t>The student reads and responds to each question.</w:t>
            </w:r>
          </w:p>
        </w:tc>
      </w:tr>
      <w:tr w:rsidR="00E32453" w:rsidTr="001C060D">
        <w:tc>
          <w:tcPr>
            <w:tcW w:w="9962" w:type="dxa"/>
            <w:tcBorders>
              <w:top w:val="single" w:sz="12" w:space="0" w:color="B31E8E"/>
              <w:left w:val="single" w:sz="12" w:space="0" w:color="B31E8E"/>
              <w:bottom w:val="single" w:sz="12" w:space="0" w:color="B31E8E"/>
              <w:right w:val="single" w:sz="12" w:space="0" w:color="B31E8E"/>
            </w:tcBorders>
          </w:tcPr>
          <w:p w:rsidR="00E32453" w:rsidRPr="001C060D" w:rsidRDefault="00E32453" w:rsidP="001C060D">
            <w:pPr>
              <w:rPr>
                <w:sz w:val="24"/>
              </w:rPr>
            </w:pPr>
            <w:r>
              <w:rPr>
                <w:rFonts w:eastAsia="Arial"/>
                <w:sz w:val="24"/>
              </w:rPr>
              <w:t xml:space="preserve">The student opens the </w:t>
            </w:r>
            <w:r>
              <w:rPr>
                <w:rFonts w:eastAsia="Arial"/>
                <w:i/>
                <w:sz w:val="24"/>
              </w:rPr>
              <w:t xml:space="preserve">Word wall </w:t>
            </w:r>
            <w:r>
              <w:rPr>
                <w:rFonts w:eastAsia="Arial"/>
                <w:sz w:val="24"/>
              </w:rPr>
              <w:t>document, reviews the discussions and work today and adds new terminology to the wall.</w:t>
            </w:r>
          </w:p>
        </w:tc>
      </w:tr>
    </w:tbl>
    <w:p w:rsidR="00E03E84" w:rsidRDefault="00E03E84" w:rsidP="00E03E84">
      <w:pPr>
        <w:spacing w:before="0" w:after="0"/>
        <w:rPr>
          <w:sz w:val="16"/>
          <w:szCs w:val="16"/>
        </w:rPr>
      </w:pPr>
      <w:r>
        <w:rPr>
          <w:sz w:val="16"/>
          <w:szCs w:val="16"/>
        </w:rPr>
        <w:br w:type="page"/>
      </w:r>
    </w:p>
    <w:p w:rsidR="00020598" w:rsidRPr="00DF66EE" w:rsidRDefault="00610738" w:rsidP="00610738">
      <w:pPr>
        <w:pStyle w:val="Heading1"/>
      </w:pPr>
      <w:r>
        <w:rPr>
          <w:color w:val="B31E8E"/>
        </w:rPr>
        <w:lastRenderedPageBreak/>
        <w:t xml:space="preserve">Day 4: </w:t>
      </w:r>
      <w:r w:rsidR="00020598" w:rsidRPr="00610738">
        <w:rPr>
          <w:color w:val="B31E8E"/>
        </w:rPr>
        <w:t>Making pathways</w:t>
      </w:r>
      <w:r w:rsidR="00020598">
        <w:tab/>
      </w:r>
      <w:r w:rsidR="00E03E84">
        <w:tab/>
      </w:r>
      <w:r w:rsidR="00020598" w:rsidRPr="00610738">
        <w:rPr>
          <w:b w:val="0"/>
          <w:color w:val="000000" w:themeColor="text1"/>
        </w:rPr>
        <w:t xml:space="preserve">page </w:t>
      </w:r>
      <w:r w:rsidR="00E03E84">
        <w:rPr>
          <w:b w:val="0"/>
          <w:color w:val="000000" w:themeColor="text1"/>
        </w:rPr>
        <w:t>3</w:t>
      </w:r>
      <w:r w:rsidR="00E92EAC">
        <w:rPr>
          <w:b w:val="0"/>
          <w:color w:val="000000" w:themeColor="text1"/>
        </w:rPr>
        <w:t>1</w:t>
      </w:r>
    </w:p>
    <w:tbl>
      <w:tblPr>
        <w:tblStyle w:val="TableGrid"/>
        <w:tblW w:w="0" w:type="auto"/>
        <w:tblBorders>
          <w:top w:val="single" w:sz="12" w:space="0" w:color="B31E8E"/>
          <w:left w:val="single" w:sz="12" w:space="0" w:color="B31E8E"/>
          <w:bottom w:val="single" w:sz="12" w:space="0" w:color="B31E8E"/>
          <w:right w:val="single" w:sz="12" w:space="0" w:color="B31E8E"/>
          <w:insideH w:val="single" w:sz="12" w:space="0" w:color="B31E8E"/>
          <w:insideV w:val="single" w:sz="12" w:space="0" w:color="B31E8E"/>
        </w:tblBorders>
        <w:tblLook w:val="04A0" w:firstRow="1" w:lastRow="0" w:firstColumn="1" w:lastColumn="0" w:noHBand="0" w:noVBand="1"/>
      </w:tblPr>
      <w:tblGrid>
        <w:gridCol w:w="1221"/>
        <w:gridCol w:w="1220"/>
        <w:gridCol w:w="1220"/>
        <w:gridCol w:w="1225"/>
        <w:gridCol w:w="1209"/>
        <w:gridCol w:w="1182"/>
        <w:gridCol w:w="1218"/>
        <w:gridCol w:w="1221"/>
      </w:tblGrid>
      <w:tr w:rsidR="00020598" w:rsidTr="00020598">
        <w:tc>
          <w:tcPr>
            <w:tcW w:w="9962" w:type="dxa"/>
            <w:gridSpan w:val="8"/>
            <w:tcBorders>
              <w:bottom w:val="nil"/>
            </w:tcBorders>
          </w:tcPr>
          <w:p w:rsidR="00020598" w:rsidRDefault="00020598" w:rsidP="009557E8">
            <w:pPr>
              <w:rPr>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w:t>
            </w:r>
            <w:r>
              <w:rPr>
                <w:rFonts w:eastAsia="Arial"/>
                <w:sz w:val="24"/>
              </w:rPr>
              <w:t xml:space="preserve">. </w:t>
            </w:r>
          </w:p>
          <w:p w:rsidR="00020598" w:rsidRDefault="00020598" w:rsidP="009557E8">
            <w:pPr>
              <w:rPr>
                <w:sz w:val="24"/>
              </w:rPr>
            </w:pPr>
            <w:r>
              <w:rPr>
                <w:sz w:val="24"/>
              </w:rPr>
              <w:t>Discuss the pictures in the grid.</w:t>
            </w:r>
          </w:p>
        </w:tc>
      </w:tr>
      <w:tr w:rsidR="00020598" w:rsidTr="00020598">
        <w:tc>
          <w:tcPr>
            <w:tcW w:w="9962" w:type="dxa"/>
            <w:gridSpan w:val="8"/>
            <w:tcBorders>
              <w:top w:val="nil"/>
              <w:bottom w:val="single" w:sz="12" w:space="0" w:color="B31E8E"/>
            </w:tcBorders>
          </w:tcPr>
          <w:p w:rsidR="00020598" w:rsidRPr="00DF66EE" w:rsidRDefault="00020598" w:rsidP="00075F6E">
            <w:pPr>
              <w:rPr>
                <w:rFonts w:eastAsia="Arial"/>
                <w:b/>
                <w:sz w:val="24"/>
              </w:rPr>
            </w:pPr>
            <w:r>
              <w:rPr>
                <w:rFonts w:eastAsia="Arial"/>
                <w:sz w:val="24"/>
              </w:rPr>
              <w:t>The student reads and follows the instructions</w:t>
            </w:r>
            <w:r w:rsidR="00075F6E">
              <w:rPr>
                <w:rFonts w:eastAsia="Arial"/>
                <w:sz w:val="24"/>
              </w:rPr>
              <w:t>.</w:t>
            </w:r>
          </w:p>
        </w:tc>
      </w:tr>
      <w:tr w:rsidR="00020598" w:rsidTr="00075F6E">
        <w:trPr>
          <w:trHeight w:val="907"/>
        </w:trPr>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r>
              <w:rPr>
                <w:rFonts w:cs="Arial"/>
                <w:noProof/>
                <w:szCs w:val="28"/>
              </w:rPr>
              <mc:AlternateContent>
                <mc:Choice Requires="wps">
                  <w:drawing>
                    <wp:anchor distT="0" distB="0" distL="114300" distR="114300" simplePos="0" relativeHeight="252026880" behindDoc="0" locked="0" layoutInCell="1" allowOverlap="1" wp14:anchorId="43413A4C" wp14:editId="386641F6">
                      <wp:simplePos x="0" y="0"/>
                      <wp:positionH relativeFrom="column">
                        <wp:posOffset>573405</wp:posOffset>
                      </wp:positionH>
                      <wp:positionV relativeFrom="paragraph">
                        <wp:posOffset>327025</wp:posOffset>
                      </wp:positionV>
                      <wp:extent cx="5059680" cy="1866900"/>
                      <wp:effectExtent l="0" t="0" r="26670" b="19050"/>
                      <wp:wrapNone/>
                      <wp:docPr id="30" name="Freeform 30"/>
                      <wp:cNvGraphicFramePr/>
                      <a:graphic xmlns:a="http://schemas.openxmlformats.org/drawingml/2006/main">
                        <a:graphicData uri="http://schemas.microsoft.com/office/word/2010/wordprocessingShape">
                          <wps:wsp>
                            <wps:cNvSpPr/>
                            <wps:spPr>
                              <a:xfrm>
                                <a:off x="0" y="0"/>
                                <a:ext cx="5059680" cy="1866900"/>
                              </a:xfrm>
                              <a:custGeom>
                                <a:avLst/>
                                <a:gdLst>
                                  <a:gd name="connsiteX0" fmla="*/ 0 w 5059680"/>
                                  <a:gd name="connsiteY0" fmla="*/ 1851660 h 1866900"/>
                                  <a:gd name="connsiteX1" fmla="*/ 129540 w 5059680"/>
                                  <a:gd name="connsiteY1" fmla="*/ 1866900 h 1866900"/>
                                  <a:gd name="connsiteX2" fmla="*/ 632460 w 5059680"/>
                                  <a:gd name="connsiteY2" fmla="*/ 1859280 h 1866900"/>
                                  <a:gd name="connsiteX3" fmla="*/ 1158240 w 5059680"/>
                                  <a:gd name="connsiteY3" fmla="*/ 1844040 h 1866900"/>
                                  <a:gd name="connsiteX4" fmla="*/ 1150620 w 5059680"/>
                                  <a:gd name="connsiteY4" fmla="*/ 1638300 h 1866900"/>
                                  <a:gd name="connsiteX5" fmla="*/ 1143000 w 5059680"/>
                                  <a:gd name="connsiteY5" fmla="*/ 1607820 h 1866900"/>
                                  <a:gd name="connsiteX6" fmla="*/ 1150620 w 5059680"/>
                                  <a:gd name="connsiteY6" fmla="*/ 1272540 h 1866900"/>
                                  <a:gd name="connsiteX7" fmla="*/ 1165860 w 5059680"/>
                                  <a:gd name="connsiteY7" fmla="*/ 845820 h 1866900"/>
                                  <a:gd name="connsiteX8" fmla="*/ 1165860 w 5059680"/>
                                  <a:gd name="connsiteY8" fmla="*/ 556260 h 1866900"/>
                                  <a:gd name="connsiteX9" fmla="*/ 1242060 w 5059680"/>
                                  <a:gd name="connsiteY9" fmla="*/ 548640 h 1866900"/>
                                  <a:gd name="connsiteX10" fmla="*/ 2743200 w 5059680"/>
                                  <a:gd name="connsiteY10" fmla="*/ 556260 h 1866900"/>
                                  <a:gd name="connsiteX11" fmla="*/ 4572000 w 5059680"/>
                                  <a:gd name="connsiteY11" fmla="*/ 533400 h 1866900"/>
                                  <a:gd name="connsiteX12" fmla="*/ 4602480 w 5059680"/>
                                  <a:gd name="connsiteY12" fmla="*/ 487680 h 1866900"/>
                                  <a:gd name="connsiteX13" fmla="*/ 4610100 w 5059680"/>
                                  <a:gd name="connsiteY13" fmla="*/ 464820 h 1866900"/>
                                  <a:gd name="connsiteX14" fmla="*/ 4625340 w 5059680"/>
                                  <a:gd name="connsiteY14" fmla="*/ 441960 h 1866900"/>
                                  <a:gd name="connsiteX15" fmla="*/ 4632960 w 5059680"/>
                                  <a:gd name="connsiteY15" fmla="*/ 411480 h 1866900"/>
                                  <a:gd name="connsiteX16" fmla="*/ 4655820 w 5059680"/>
                                  <a:gd name="connsiteY16" fmla="*/ 388620 h 1866900"/>
                                  <a:gd name="connsiteX17" fmla="*/ 4671060 w 5059680"/>
                                  <a:gd name="connsiteY17" fmla="*/ 365760 h 1866900"/>
                                  <a:gd name="connsiteX18" fmla="*/ 4693920 w 5059680"/>
                                  <a:gd name="connsiteY18" fmla="*/ 342900 h 1866900"/>
                                  <a:gd name="connsiteX19" fmla="*/ 4709160 w 5059680"/>
                                  <a:gd name="connsiteY19" fmla="*/ 320040 h 1866900"/>
                                  <a:gd name="connsiteX20" fmla="*/ 4754880 w 5059680"/>
                                  <a:gd name="connsiteY20" fmla="*/ 274320 h 1866900"/>
                                  <a:gd name="connsiteX21" fmla="*/ 4785360 w 5059680"/>
                                  <a:gd name="connsiteY21" fmla="*/ 251460 h 1866900"/>
                                  <a:gd name="connsiteX22" fmla="*/ 4831080 w 5059680"/>
                                  <a:gd name="connsiteY22" fmla="*/ 220980 h 1866900"/>
                                  <a:gd name="connsiteX23" fmla="*/ 4853940 w 5059680"/>
                                  <a:gd name="connsiteY23" fmla="*/ 198120 h 1866900"/>
                                  <a:gd name="connsiteX24" fmla="*/ 4876800 w 5059680"/>
                                  <a:gd name="connsiteY24" fmla="*/ 182880 h 1866900"/>
                                  <a:gd name="connsiteX25" fmla="*/ 4953000 w 5059680"/>
                                  <a:gd name="connsiteY25" fmla="*/ 106680 h 1866900"/>
                                  <a:gd name="connsiteX26" fmla="*/ 4975860 w 5059680"/>
                                  <a:gd name="connsiteY26" fmla="*/ 91440 h 1866900"/>
                                  <a:gd name="connsiteX27" fmla="*/ 4983480 w 5059680"/>
                                  <a:gd name="connsiteY27" fmla="*/ 68580 h 1866900"/>
                                  <a:gd name="connsiteX28" fmla="*/ 5036820 w 5059680"/>
                                  <a:gd name="connsiteY28" fmla="*/ 30480 h 1866900"/>
                                  <a:gd name="connsiteX29" fmla="*/ 5059680 w 5059680"/>
                                  <a:gd name="connsiteY29" fmla="*/ 0 h 1866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059680" h="1866900">
                                    <a:moveTo>
                                      <a:pt x="0" y="1851660"/>
                                    </a:moveTo>
                                    <a:cubicBezTo>
                                      <a:pt x="49681" y="1861596"/>
                                      <a:pt x="68671" y="1866900"/>
                                      <a:pt x="129540" y="1866900"/>
                                    </a:cubicBezTo>
                                    <a:cubicBezTo>
                                      <a:pt x="297199" y="1866900"/>
                                      <a:pt x="464842" y="1863005"/>
                                      <a:pt x="632460" y="1859280"/>
                                    </a:cubicBezTo>
                                    <a:lnTo>
                                      <a:pt x="1158240" y="1844040"/>
                                    </a:lnTo>
                                    <a:cubicBezTo>
                                      <a:pt x="1155700" y="1775460"/>
                                      <a:pt x="1155038" y="1706785"/>
                                      <a:pt x="1150620" y="1638300"/>
                                    </a:cubicBezTo>
                                    <a:cubicBezTo>
                                      <a:pt x="1149946" y="1627849"/>
                                      <a:pt x="1143000" y="1618293"/>
                                      <a:pt x="1143000" y="1607820"/>
                                    </a:cubicBezTo>
                                    <a:cubicBezTo>
                                      <a:pt x="1143000" y="1496031"/>
                                      <a:pt x="1147927" y="1384296"/>
                                      <a:pt x="1150620" y="1272540"/>
                                    </a:cubicBezTo>
                                    <a:cubicBezTo>
                                      <a:pt x="1158458" y="947261"/>
                                      <a:pt x="1152810" y="1067672"/>
                                      <a:pt x="1165860" y="845820"/>
                                    </a:cubicBezTo>
                                    <a:cubicBezTo>
                                      <a:pt x="1161692" y="783294"/>
                                      <a:pt x="1145339" y="601033"/>
                                      <a:pt x="1165860" y="556260"/>
                                    </a:cubicBezTo>
                                    <a:cubicBezTo>
                                      <a:pt x="1176496" y="533055"/>
                                      <a:pt x="1216660" y="551180"/>
                                      <a:pt x="1242060" y="548640"/>
                                    </a:cubicBezTo>
                                    <a:lnTo>
                                      <a:pt x="2743200" y="556260"/>
                                    </a:lnTo>
                                    <a:cubicBezTo>
                                      <a:pt x="4055799" y="553043"/>
                                      <a:pt x="3866107" y="557741"/>
                                      <a:pt x="4572000" y="533400"/>
                                    </a:cubicBezTo>
                                    <a:lnTo>
                                      <a:pt x="4602480" y="487680"/>
                                    </a:lnTo>
                                    <a:cubicBezTo>
                                      <a:pt x="4606935" y="480997"/>
                                      <a:pt x="4606508" y="472004"/>
                                      <a:pt x="4610100" y="464820"/>
                                    </a:cubicBezTo>
                                    <a:cubicBezTo>
                                      <a:pt x="4614196" y="456629"/>
                                      <a:pt x="4620260" y="449580"/>
                                      <a:pt x="4625340" y="441960"/>
                                    </a:cubicBezTo>
                                    <a:cubicBezTo>
                                      <a:pt x="4627880" y="431800"/>
                                      <a:pt x="4627764" y="420573"/>
                                      <a:pt x="4632960" y="411480"/>
                                    </a:cubicBezTo>
                                    <a:cubicBezTo>
                                      <a:pt x="4638307" y="402124"/>
                                      <a:pt x="4648921" y="396899"/>
                                      <a:pt x="4655820" y="388620"/>
                                    </a:cubicBezTo>
                                    <a:cubicBezTo>
                                      <a:pt x="4661683" y="381585"/>
                                      <a:pt x="4665197" y="372795"/>
                                      <a:pt x="4671060" y="365760"/>
                                    </a:cubicBezTo>
                                    <a:cubicBezTo>
                                      <a:pt x="4677959" y="357481"/>
                                      <a:pt x="4687021" y="351179"/>
                                      <a:pt x="4693920" y="342900"/>
                                    </a:cubicBezTo>
                                    <a:cubicBezTo>
                                      <a:pt x="4699783" y="335865"/>
                                      <a:pt x="4703076" y="326885"/>
                                      <a:pt x="4709160" y="320040"/>
                                    </a:cubicBezTo>
                                    <a:cubicBezTo>
                                      <a:pt x="4723479" y="303931"/>
                                      <a:pt x="4739640" y="289560"/>
                                      <a:pt x="4754880" y="274320"/>
                                    </a:cubicBezTo>
                                    <a:cubicBezTo>
                                      <a:pt x="4763860" y="265340"/>
                                      <a:pt x="4774956" y="258743"/>
                                      <a:pt x="4785360" y="251460"/>
                                    </a:cubicBezTo>
                                    <a:cubicBezTo>
                                      <a:pt x="4800365" y="240956"/>
                                      <a:pt x="4818128" y="233932"/>
                                      <a:pt x="4831080" y="220980"/>
                                    </a:cubicBezTo>
                                    <a:cubicBezTo>
                                      <a:pt x="4838700" y="213360"/>
                                      <a:pt x="4845661" y="205019"/>
                                      <a:pt x="4853940" y="198120"/>
                                    </a:cubicBezTo>
                                    <a:cubicBezTo>
                                      <a:pt x="4860975" y="192257"/>
                                      <a:pt x="4869993" y="189006"/>
                                      <a:pt x="4876800" y="182880"/>
                                    </a:cubicBezTo>
                                    <a:lnTo>
                                      <a:pt x="4953000" y="106680"/>
                                    </a:lnTo>
                                    <a:cubicBezTo>
                                      <a:pt x="4959476" y="100204"/>
                                      <a:pt x="4968240" y="96520"/>
                                      <a:pt x="4975860" y="91440"/>
                                    </a:cubicBezTo>
                                    <a:cubicBezTo>
                                      <a:pt x="4978400" y="83820"/>
                                      <a:pt x="4978338" y="74750"/>
                                      <a:pt x="4983480" y="68580"/>
                                    </a:cubicBezTo>
                                    <a:cubicBezTo>
                                      <a:pt x="4989387" y="61491"/>
                                      <a:pt x="5026396" y="37429"/>
                                      <a:pt x="5036820" y="30480"/>
                                    </a:cubicBezTo>
                                    <a:cubicBezTo>
                                      <a:pt x="5054053" y="4631"/>
                                      <a:pt x="5045584" y="14096"/>
                                      <a:pt x="5059680"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939ED" id="Freeform 30" o:spid="_x0000_s1026" style="position:absolute;margin-left:45.15pt;margin-top:25.75pt;width:398.4pt;height:147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59680,18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" path="m,1851660v49681,9936,68671,15240,129540,15240c297199,1866900,464842,1863005,632460,1859280r525780,-15240c1155700,1775460,1155038,1706785,1150620,1638300v-674,-10451,-7620,-20007,-7620,-30480c1143000,1496031,1147927,1384296,1150620,1272540v7838,-325279,2190,-204868,15240,-426720c1161692,783294,1145339,601033,1165860,556260v10636,-23205,50800,-5080,76200,-7620l2743200,556260v1312599,-3217,1122907,1481,1828800,-22860l4602480,487680v4455,-6683,4028,-15676,7620,-22860c4614196,456629,4620260,449580,4625340,441960v2540,-10160,2424,-21387,7620,-30480c4638307,402124,4648921,396899,4655820,388620v5863,-7035,9377,-15825,15240,-22860c4677959,357481,4687021,351179,4693920,342900v5863,-7035,9156,-16015,15240,-22860c4723479,303931,4739640,289560,4754880,274320v8980,-8980,20076,-15577,30480,-22860c4800365,240956,4818128,233932,4831080,220980v7620,-7620,14581,-15961,22860,-22860c4860975,192257,4869993,189006,4876800,182880r76200,-76200c4959476,100204,4968240,96520,4975860,91440v2540,-7620,2478,-16690,7620,-22860c4989387,61491,5026396,37429,5036820,30480,5054053,4631,5045584,14096,5059680,e" filled="f" strokecolor="red" strokeweight="2pt">
                      <v:path arrowok="t" o:connecttype="custom" o:connectlocs="0,1851660;129540,1866900;632460,1859280;1158240,1844040;1150620,1638300;1143000,1607820;1150620,1272540;1165860,845820;1165860,556260;1242060,548640;2743200,556260;4572000,533400;4602480,487680;4610100,464820;4625340,441960;4632960,411480;4655820,388620;4671060,365760;4693920,342900;4709160,320040;4754880,274320;4785360,251460;4831080,220980;4853940,198120;4876800,182880;4953000,106680;4975860,91440;4983480,68580;5036820,30480;5059680,0" o:connectangles="0,0,0,0,0,0,0,0,0,0,0,0,0,0,0,0,0,0,0,0,0,0,0,0,0,0,0,0,0,0"/>
                    </v:shape>
                  </w:pict>
                </mc:Fallback>
              </mc:AlternateContent>
            </w: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6"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r>
              <w:rPr>
                <w:rFonts w:cs="Arial"/>
                <w:noProof/>
                <w:szCs w:val="28"/>
              </w:rPr>
              <mc:AlternateContent>
                <mc:Choice Requires="wps">
                  <w:drawing>
                    <wp:anchor distT="0" distB="0" distL="114300" distR="114300" simplePos="0" relativeHeight="252027904" behindDoc="0" locked="0" layoutInCell="1" allowOverlap="1" wp14:anchorId="45FD57BA" wp14:editId="231B60D9">
                      <wp:simplePos x="0" y="0"/>
                      <wp:positionH relativeFrom="column">
                        <wp:posOffset>325755</wp:posOffset>
                      </wp:positionH>
                      <wp:positionV relativeFrom="paragraph">
                        <wp:posOffset>78105</wp:posOffset>
                      </wp:positionV>
                      <wp:extent cx="3169920" cy="2743200"/>
                      <wp:effectExtent l="0" t="0" r="11430" b="19050"/>
                      <wp:wrapNone/>
                      <wp:docPr id="44" name="Freeform 44"/>
                      <wp:cNvGraphicFramePr/>
                      <a:graphic xmlns:a="http://schemas.openxmlformats.org/drawingml/2006/main">
                        <a:graphicData uri="http://schemas.microsoft.com/office/word/2010/wordprocessingShape">
                          <wps:wsp>
                            <wps:cNvSpPr/>
                            <wps:spPr>
                              <a:xfrm>
                                <a:off x="0" y="0"/>
                                <a:ext cx="3169920" cy="2743200"/>
                              </a:xfrm>
                              <a:custGeom>
                                <a:avLst/>
                                <a:gdLst>
                                  <a:gd name="connsiteX0" fmla="*/ 556260 w 3169920"/>
                                  <a:gd name="connsiteY0" fmla="*/ 2621464 h 2743384"/>
                                  <a:gd name="connsiteX1" fmla="*/ 480060 w 3169920"/>
                                  <a:gd name="connsiteY1" fmla="*/ 2613844 h 2743384"/>
                                  <a:gd name="connsiteX2" fmla="*/ 373380 w 3169920"/>
                                  <a:gd name="connsiteY2" fmla="*/ 2606224 h 2743384"/>
                                  <a:gd name="connsiteX3" fmla="*/ 350520 w 3169920"/>
                                  <a:gd name="connsiteY3" fmla="*/ 2598604 h 2743384"/>
                                  <a:gd name="connsiteX4" fmla="*/ 312420 w 3169920"/>
                                  <a:gd name="connsiteY4" fmla="*/ 2590984 h 2743384"/>
                                  <a:gd name="connsiteX5" fmla="*/ 228600 w 3169920"/>
                                  <a:gd name="connsiteY5" fmla="*/ 2598604 h 2743384"/>
                                  <a:gd name="connsiteX6" fmla="*/ 160020 w 3169920"/>
                                  <a:gd name="connsiteY6" fmla="*/ 2606224 h 2743384"/>
                                  <a:gd name="connsiteX7" fmla="*/ 60960 w 3169920"/>
                                  <a:gd name="connsiteY7" fmla="*/ 2598604 h 2743384"/>
                                  <a:gd name="connsiteX8" fmla="*/ 68580 w 3169920"/>
                                  <a:gd name="connsiteY8" fmla="*/ 2537644 h 2743384"/>
                                  <a:gd name="connsiteX9" fmla="*/ 76200 w 3169920"/>
                                  <a:gd name="connsiteY9" fmla="*/ 2514784 h 2743384"/>
                                  <a:gd name="connsiteX10" fmla="*/ 91440 w 3169920"/>
                                  <a:gd name="connsiteY10" fmla="*/ 2385244 h 2743384"/>
                                  <a:gd name="connsiteX11" fmla="*/ 114300 w 3169920"/>
                                  <a:gd name="connsiteY11" fmla="*/ 2301424 h 2743384"/>
                                  <a:gd name="connsiteX12" fmla="*/ 121920 w 3169920"/>
                                  <a:gd name="connsiteY12" fmla="*/ 2263324 h 2743384"/>
                                  <a:gd name="connsiteX13" fmla="*/ 129540 w 3169920"/>
                                  <a:gd name="connsiteY13" fmla="*/ 2202364 h 2743384"/>
                                  <a:gd name="connsiteX14" fmla="*/ 144780 w 3169920"/>
                                  <a:gd name="connsiteY14" fmla="*/ 2110924 h 2743384"/>
                                  <a:gd name="connsiteX15" fmla="*/ 137160 w 3169920"/>
                                  <a:gd name="connsiteY15" fmla="*/ 1729924 h 2743384"/>
                                  <a:gd name="connsiteX16" fmla="*/ 129540 w 3169920"/>
                                  <a:gd name="connsiteY16" fmla="*/ 1630864 h 2743384"/>
                                  <a:gd name="connsiteX17" fmla="*/ 114300 w 3169920"/>
                                  <a:gd name="connsiteY17" fmla="*/ 1516564 h 2743384"/>
                                  <a:gd name="connsiteX18" fmla="*/ 106680 w 3169920"/>
                                  <a:gd name="connsiteY18" fmla="*/ 1493704 h 2743384"/>
                                  <a:gd name="connsiteX19" fmla="*/ 83820 w 3169920"/>
                                  <a:gd name="connsiteY19" fmla="*/ 1364164 h 2743384"/>
                                  <a:gd name="connsiteX20" fmla="*/ 76200 w 3169920"/>
                                  <a:gd name="connsiteY20" fmla="*/ 1303204 h 2743384"/>
                                  <a:gd name="connsiteX21" fmla="*/ 68580 w 3169920"/>
                                  <a:gd name="connsiteY21" fmla="*/ 1249864 h 2743384"/>
                                  <a:gd name="connsiteX22" fmla="*/ 60960 w 3169920"/>
                                  <a:gd name="connsiteY22" fmla="*/ 1066984 h 2743384"/>
                                  <a:gd name="connsiteX23" fmla="*/ 53340 w 3169920"/>
                                  <a:gd name="connsiteY23" fmla="*/ 1036504 h 2743384"/>
                                  <a:gd name="connsiteX24" fmla="*/ 45720 w 3169920"/>
                                  <a:gd name="connsiteY24" fmla="*/ 998404 h 2743384"/>
                                  <a:gd name="connsiteX25" fmla="*/ 38100 w 3169920"/>
                                  <a:gd name="connsiteY25" fmla="*/ 914584 h 2743384"/>
                                  <a:gd name="connsiteX26" fmla="*/ 30480 w 3169920"/>
                                  <a:gd name="connsiteY26" fmla="*/ 891724 h 2743384"/>
                                  <a:gd name="connsiteX27" fmla="*/ 22860 w 3169920"/>
                                  <a:gd name="connsiteY27" fmla="*/ 823144 h 2743384"/>
                                  <a:gd name="connsiteX28" fmla="*/ 15240 w 3169920"/>
                                  <a:gd name="connsiteY28" fmla="*/ 190684 h 2743384"/>
                                  <a:gd name="connsiteX29" fmla="*/ 7620 w 3169920"/>
                                  <a:gd name="connsiteY29" fmla="*/ 152584 h 2743384"/>
                                  <a:gd name="connsiteX30" fmla="*/ 0 w 3169920"/>
                                  <a:gd name="connsiteY30" fmla="*/ 129724 h 2743384"/>
                                  <a:gd name="connsiteX31" fmla="*/ 716280 w 3169920"/>
                                  <a:gd name="connsiteY31" fmla="*/ 84004 h 2743384"/>
                                  <a:gd name="connsiteX32" fmla="*/ 845820 w 3169920"/>
                                  <a:gd name="connsiteY32" fmla="*/ 76384 h 2743384"/>
                                  <a:gd name="connsiteX33" fmla="*/ 1676400 w 3169920"/>
                                  <a:gd name="connsiteY33" fmla="*/ 84004 h 2743384"/>
                                  <a:gd name="connsiteX34" fmla="*/ 3063240 w 3169920"/>
                                  <a:gd name="connsiteY34" fmla="*/ 84004 h 2743384"/>
                                  <a:gd name="connsiteX35" fmla="*/ 3086100 w 3169920"/>
                                  <a:gd name="connsiteY35" fmla="*/ 91624 h 2743384"/>
                                  <a:gd name="connsiteX36" fmla="*/ 3063240 w 3169920"/>
                                  <a:gd name="connsiteY36" fmla="*/ 297364 h 2743384"/>
                                  <a:gd name="connsiteX37" fmla="*/ 3063240 w 3169920"/>
                                  <a:gd name="connsiteY37" fmla="*/ 945064 h 2743384"/>
                                  <a:gd name="connsiteX38" fmla="*/ 3078480 w 3169920"/>
                                  <a:gd name="connsiteY38" fmla="*/ 1158424 h 2743384"/>
                                  <a:gd name="connsiteX39" fmla="*/ 3086100 w 3169920"/>
                                  <a:gd name="connsiteY39" fmla="*/ 1181284 h 2743384"/>
                                  <a:gd name="connsiteX40" fmla="*/ 3093720 w 3169920"/>
                                  <a:gd name="connsiteY40" fmla="*/ 1234624 h 2743384"/>
                                  <a:gd name="connsiteX41" fmla="*/ 3101340 w 3169920"/>
                                  <a:gd name="connsiteY41" fmla="*/ 1272724 h 2743384"/>
                                  <a:gd name="connsiteX42" fmla="*/ 3108960 w 3169920"/>
                                  <a:gd name="connsiteY42" fmla="*/ 1394644 h 2743384"/>
                                  <a:gd name="connsiteX43" fmla="*/ 3124200 w 3169920"/>
                                  <a:gd name="connsiteY43" fmla="*/ 1577524 h 2743384"/>
                                  <a:gd name="connsiteX44" fmla="*/ 3139440 w 3169920"/>
                                  <a:gd name="connsiteY44" fmla="*/ 1661344 h 2743384"/>
                                  <a:gd name="connsiteX45" fmla="*/ 3154680 w 3169920"/>
                                  <a:gd name="connsiteY45" fmla="*/ 1783264 h 2743384"/>
                                  <a:gd name="connsiteX46" fmla="*/ 3162300 w 3169920"/>
                                  <a:gd name="connsiteY46" fmla="*/ 2217604 h 2743384"/>
                                  <a:gd name="connsiteX47" fmla="*/ 3169920 w 3169920"/>
                                  <a:gd name="connsiteY47" fmla="*/ 2278564 h 2743384"/>
                                  <a:gd name="connsiteX48" fmla="*/ 3162300 w 3169920"/>
                                  <a:gd name="connsiteY48" fmla="*/ 2446204 h 2743384"/>
                                  <a:gd name="connsiteX49" fmla="*/ 3154680 w 3169920"/>
                                  <a:gd name="connsiteY49" fmla="*/ 2530024 h 2743384"/>
                                  <a:gd name="connsiteX50" fmla="*/ 3139440 w 3169920"/>
                                  <a:gd name="connsiteY50" fmla="*/ 2590984 h 2743384"/>
                                  <a:gd name="connsiteX51" fmla="*/ 3131820 w 3169920"/>
                                  <a:gd name="connsiteY51" fmla="*/ 2682424 h 2743384"/>
                                  <a:gd name="connsiteX52" fmla="*/ 3131820 w 3169920"/>
                                  <a:gd name="connsiteY52" fmla="*/ 2735764 h 2743384"/>
                                  <a:gd name="connsiteX53" fmla="*/ 3147060 w 3169920"/>
                                  <a:gd name="connsiteY53" fmla="*/ 2743384 h 2743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3169920" h="2743384">
                                    <a:moveTo>
                                      <a:pt x="556260" y="2621464"/>
                                    </a:moveTo>
                                    <a:lnTo>
                                      <a:pt x="480060" y="2613844"/>
                                    </a:lnTo>
                                    <a:cubicBezTo>
                                      <a:pt x="444533" y="2610883"/>
                                      <a:pt x="408786" y="2610389"/>
                                      <a:pt x="373380" y="2606224"/>
                                    </a:cubicBezTo>
                                    <a:cubicBezTo>
                                      <a:pt x="365403" y="2605286"/>
                                      <a:pt x="358312" y="2600552"/>
                                      <a:pt x="350520" y="2598604"/>
                                    </a:cubicBezTo>
                                    <a:cubicBezTo>
                                      <a:pt x="337955" y="2595463"/>
                                      <a:pt x="325120" y="2593524"/>
                                      <a:pt x="312420" y="2590984"/>
                                    </a:cubicBezTo>
                                    <a:lnTo>
                                      <a:pt x="228600" y="2598604"/>
                                    </a:lnTo>
                                    <a:cubicBezTo>
                                      <a:pt x="205713" y="2600893"/>
                                      <a:pt x="183021" y="2606224"/>
                                      <a:pt x="160020" y="2606224"/>
                                    </a:cubicBezTo>
                                    <a:cubicBezTo>
                                      <a:pt x="126902" y="2606224"/>
                                      <a:pt x="93980" y="2601144"/>
                                      <a:pt x="60960" y="2598604"/>
                                    </a:cubicBezTo>
                                    <a:cubicBezTo>
                                      <a:pt x="63500" y="2578284"/>
                                      <a:pt x="64917" y="2557792"/>
                                      <a:pt x="68580" y="2537644"/>
                                    </a:cubicBezTo>
                                    <a:cubicBezTo>
                                      <a:pt x="70017" y="2529741"/>
                                      <a:pt x="74763" y="2522687"/>
                                      <a:pt x="76200" y="2514784"/>
                                    </a:cubicBezTo>
                                    <a:cubicBezTo>
                                      <a:pt x="105534" y="2353448"/>
                                      <a:pt x="60374" y="2561283"/>
                                      <a:pt x="91440" y="2385244"/>
                                    </a:cubicBezTo>
                                    <a:cubicBezTo>
                                      <a:pt x="113726" y="2258959"/>
                                      <a:pt x="98102" y="2366217"/>
                                      <a:pt x="114300" y="2301424"/>
                                    </a:cubicBezTo>
                                    <a:cubicBezTo>
                                      <a:pt x="117441" y="2288859"/>
                                      <a:pt x="119951" y="2276125"/>
                                      <a:pt x="121920" y="2263324"/>
                                    </a:cubicBezTo>
                                    <a:cubicBezTo>
                                      <a:pt x="125034" y="2243084"/>
                                      <a:pt x="126502" y="2222616"/>
                                      <a:pt x="129540" y="2202364"/>
                                    </a:cubicBezTo>
                                    <a:cubicBezTo>
                                      <a:pt x="134124" y="2171805"/>
                                      <a:pt x="144780" y="2110924"/>
                                      <a:pt x="144780" y="2110924"/>
                                    </a:cubicBezTo>
                                    <a:cubicBezTo>
                                      <a:pt x="142240" y="1983924"/>
                                      <a:pt x="141191" y="1856885"/>
                                      <a:pt x="137160" y="1729924"/>
                                    </a:cubicBezTo>
                                    <a:cubicBezTo>
                                      <a:pt x="136109" y="1696823"/>
                                      <a:pt x="132409" y="1663857"/>
                                      <a:pt x="129540" y="1630864"/>
                                    </a:cubicBezTo>
                                    <a:cubicBezTo>
                                      <a:pt x="125731" y="1587062"/>
                                      <a:pt x="124339" y="1556719"/>
                                      <a:pt x="114300" y="1516564"/>
                                    </a:cubicBezTo>
                                    <a:cubicBezTo>
                                      <a:pt x="112352" y="1508772"/>
                                      <a:pt x="109220" y="1501324"/>
                                      <a:pt x="106680" y="1493704"/>
                                    </a:cubicBezTo>
                                    <a:cubicBezTo>
                                      <a:pt x="87550" y="1340660"/>
                                      <a:pt x="113343" y="1531464"/>
                                      <a:pt x="83820" y="1364164"/>
                                    </a:cubicBezTo>
                                    <a:cubicBezTo>
                                      <a:pt x="80261" y="1343997"/>
                                      <a:pt x="78906" y="1323502"/>
                                      <a:pt x="76200" y="1303204"/>
                                    </a:cubicBezTo>
                                    <a:cubicBezTo>
                                      <a:pt x="73826" y="1285401"/>
                                      <a:pt x="71120" y="1267644"/>
                                      <a:pt x="68580" y="1249864"/>
                                    </a:cubicBezTo>
                                    <a:cubicBezTo>
                                      <a:pt x="66040" y="1188904"/>
                                      <a:pt x="65307" y="1127842"/>
                                      <a:pt x="60960" y="1066984"/>
                                    </a:cubicBezTo>
                                    <a:cubicBezTo>
                                      <a:pt x="60214" y="1056538"/>
                                      <a:pt x="55612" y="1046727"/>
                                      <a:pt x="53340" y="1036504"/>
                                    </a:cubicBezTo>
                                    <a:cubicBezTo>
                                      <a:pt x="50530" y="1023861"/>
                                      <a:pt x="48260" y="1011104"/>
                                      <a:pt x="45720" y="998404"/>
                                    </a:cubicBezTo>
                                    <a:cubicBezTo>
                                      <a:pt x="43180" y="970464"/>
                                      <a:pt x="42068" y="942357"/>
                                      <a:pt x="38100" y="914584"/>
                                    </a:cubicBezTo>
                                    <a:cubicBezTo>
                                      <a:pt x="36964" y="906633"/>
                                      <a:pt x="31800" y="899647"/>
                                      <a:pt x="30480" y="891724"/>
                                    </a:cubicBezTo>
                                    <a:cubicBezTo>
                                      <a:pt x="26699" y="869036"/>
                                      <a:pt x="25400" y="846004"/>
                                      <a:pt x="22860" y="823144"/>
                                    </a:cubicBezTo>
                                    <a:cubicBezTo>
                                      <a:pt x="20320" y="612324"/>
                                      <a:pt x="20030" y="401465"/>
                                      <a:pt x="15240" y="190684"/>
                                    </a:cubicBezTo>
                                    <a:cubicBezTo>
                                      <a:pt x="14946" y="177736"/>
                                      <a:pt x="10761" y="165149"/>
                                      <a:pt x="7620" y="152584"/>
                                    </a:cubicBezTo>
                                    <a:cubicBezTo>
                                      <a:pt x="5672" y="144792"/>
                                      <a:pt x="2540" y="137344"/>
                                      <a:pt x="0" y="129724"/>
                                    </a:cubicBezTo>
                                    <a:cubicBezTo>
                                      <a:pt x="54008" y="-140317"/>
                                      <a:pt x="-6407" y="97144"/>
                                      <a:pt x="716280" y="84004"/>
                                    </a:cubicBezTo>
                                    <a:cubicBezTo>
                                      <a:pt x="759527" y="83218"/>
                                      <a:pt x="802640" y="78924"/>
                                      <a:pt x="845820" y="76384"/>
                                    </a:cubicBezTo>
                                    <a:lnTo>
                                      <a:pt x="1676400" y="84004"/>
                                    </a:lnTo>
                                    <a:cubicBezTo>
                                      <a:pt x="3496016" y="84004"/>
                                      <a:pt x="1330259" y="64311"/>
                                      <a:pt x="3063240" y="84004"/>
                                    </a:cubicBezTo>
                                    <a:cubicBezTo>
                                      <a:pt x="3070860" y="86544"/>
                                      <a:pt x="3085779" y="83598"/>
                                      <a:pt x="3086100" y="91624"/>
                                    </a:cubicBezTo>
                                    <a:cubicBezTo>
                                      <a:pt x="3091213" y="219448"/>
                                      <a:pt x="3087444" y="224752"/>
                                      <a:pt x="3063240" y="297364"/>
                                    </a:cubicBezTo>
                                    <a:cubicBezTo>
                                      <a:pt x="3034740" y="553865"/>
                                      <a:pt x="3051629" y="376138"/>
                                      <a:pt x="3063240" y="945064"/>
                                    </a:cubicBezTo>
                                    <a:cubicBezTo>
                                      <a:pt x="3064460" y="1004858"/>
                                      <a:pt x="3063625" y="1091578"/>
                                      <a:pt x="3078480" y="1158424"/>
                                    </a:cubicBezTo>
                                    <a:cubicBezTo>
                                      <a:pt x="3080222" y="1166265"/>
                                      <a:pt x="3083560" y="1173664"/>
                                      <a:pt x="3086100" y="1181284"/>
                                    </a:cubicBezTo>
                                    <a:cubicBezTo>
                                      <a:pt x="3088640" y="1199064"/>
                                      <a:pt x="3090767" y="1216908"/>
                                      <a:pt x="3093720" y="1234624"/>
                                    </a:cubicBezTo>
                                    <a:cubicBezTo>
                                      <a:pt x="3095849" y="1247399"/>
                                      <a:pt x="3100112" y="1259831"/>
                                      <a:pt x="3101340" y="1272724"/>
                                    </a:cubicBezTo>
                                    <a:cubicBezTo>
                                      <a:pt x="3105201" y="1313260"/>
                                      <a:pt x="3105915" y="1354039"/>
                                      <a:pt x="3108960" y="1394644"/>
                                    </a:cubicBezTo>
                                    <a:cubicBezTo>
                                      <a:pt x="3113535" y="1455644"/>
                                      <a:pt x="3118308" y="1516637"/>
                                      <a:pt x="3124200" y="1577524"/>
                                    </a:cubicBezTo>
                                    <a:cubicBezTo>
                                      <a:pt x="3133399" y="1672576"/>
                                      <a:pt x="3127407" y="1595163"/>
                                      <a:pt x="3139440" y="1661344"/>
                                    </a:cubicBezTo>
                                    <a:cubicBezTo>
                                      <a:pt x="3145653" y="1695516"/>
                                      <a:pt x="3151044" y="1750540"/>
                                      <a:pt x="3154680" y="1783264"/>
                                    </a:cubicBezTo>
                                    <a:cubicBezTo>
                                      <a:pt x="3157220" y="1928044"/>
                                      <a:pt x="3157847" y="2072870"/>
                                      <a:pt x="3162300" y="2217604"/>
                                    </a:cubicBezTo>
                                    <a:cubicBezTo>
                                      <a:pt x="3162930" y="2238072"/>
                                      <a:pt x="3169920" y="2258086"/>
                                      <a:pt x="3169920" y="2278564"/>
                                    </a:cubicBezTo>
                                    <a:cubicBezTo>
                                      <a:pt x="3169920" y="2334502"/>
                                      <a:pt x="3165684" y="2390369"/>
                                      <a:pt x="3162300" y="2446204"/>
                                    </a:cubicBezTo>
                                    <a:cubicBezTo>
                                      <a:pt x="3160603" y="2474208"/>
                                      <a:pt x="3159056" y="2502312"/>
                                      <a:pt x="3154680" y="2530024"/>
                                    </a:cubicBezTo>
                                    <a:cubicBezTo>
                                      <a:pt x="3151413" y="2550713"/>
                                      <a:pt x="3139440" y="2590984"/>
                                      <a:pt x="3139440" y="2590984"/>
                                    </a:cubicBezTo>
                                    <a:cubicBezTo>
                                      <a:pt x="3136900" y="2621464"/>
                                      <a:pt x="3135862" y="2652107"/>
                                      <a:pt x="3131820" y="2682424"/>
                                    </a:cubicBezTo>
                                    <a:cubicBezTo>
                                      <a:pt x="3128123" y="2710154"/>
                                      <a:pt x="3112819" y="2704096"/>
                                      <a:pt x="3131820" y="2735764"/>
                                    </a:cubicBezTo>
                                    <a:cubicBezTo>
                                      <a:pt x="3134742" y="2740634"/>
                                      <a:pt x="3141980" y="2740844"/>
                                      <a:pt x="3147060" y="274338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7AA80" id="Freeform 44" o:spid="_x0000_s1026" style="position:absolute;margin-left:25.65pt;margin-top:6.15pt;width:249.6pt;height:3in;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69920,274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" path="m556260,2621464r-76200,-7620c444533,2610883,408786,2610389,373380,2606224v-7977,-938,-15068,-5672,-22860,-7620c337955,2595463,325120,2593524,312420,2590984r-83820,7620c205713,2600893,183021,2606224,160020,2606224v-33118,,-66040,-5080,-99060,-7620c63500,2578284,64917,2557792,68580,2537644v1437,-7903,6183,-14957,7620,-22860c105534,2353448,60374,2561283,91440,2385244v22286,-126285,6662,-19027,22860,-83820c117441,2288859,119951,2276125,121920,2263324v3114,-20240,4582,-40708,7620,-60960c134124,2171805,144780,2110924,144780,2110924v-2540,-127000,-3589,-254039,-7620,-381000c136109,1696823,132409,1663857,129540,1630864v-3809,-43802,-5201,-74145,-15240,-114300c112352,1508772,109220,1501324,106680,1493704v-19130,-153044,6663,37760,-22860,-129540c80261,1343997,78906,1323502,76200,1303204v-2374,-17803,-5080,-35560,-7620,-53340c66040,1188904,65307,1127842,60960,1066984v-746,-10446,-5348,-20257,-7620,-30480c50530,1023861,48260,1011104,45720,998404,43180,970464,42068,942357,38100,914584v-1136,-7951,-6300,-14937,-7620,-22860c26699,869036,25400,846004,22860,823144,20320,612324,20030,401465,15240,190684,14946,177736,10761,165149,7620,152584,5672,144792,2540,137344,,129724,54008,-140317,-6407,97144,716280,84004v43247,-786,86360,-5080,129540,-7620l1676400,84004v1819616,,-346141,-19693,1386840,c3070860,86544,3085779,83598,3086100,91624v5113,127824,1344,133128,-22860,205740c3034740,553865,3051629,376138,3063240,945064v1220,59794,385,146514,15240,213360c3080222,1166265,3083560,1173664,3086100,1181284v2540,17780,4667,35624,7620,53340c3095849,1247399,3100112,1259831,3101340,1272724v3861,40536,4575,81315,7620,121920c3113535,1455644,3118308,1516637,3124200,1577524v9199,95052,3207,17639,15240,83820c3145653,1695516,3151044,1750540,3154680,1783264v2540,144780,3167,289606,7620,434340c3162930,2238072,3169920,2258086,3169920,2278564v,55938,-4236,111805,-7620,167640c3160603,2474208,3159056,2502312,3154680,2530024v-3267,20689,-15240,60960,-15240,60960c3136900,2621464,3135862,2652107,3131820,2682424v-3697,27730,-19001,21672,,53340c3134742,2740634,3141980,2740844,3147060,2743384e" filled="f" strokecolor="#243f60 [1604]" strokeweight="2pt">
                      <v:path arrowok="t" o:connecttype="custom" o:connectlocs="556260,2621288;480060,2613669;373380,2606049;350520,2598430;312420,2590810;228600,2598430;160020,2606049;60960,2598430;68580,2537474;76200,2514615;91440,2385084;114300,2301270;121920,2263172;129540,2202216;144780,2110782;137160,1729808;129540,1630755;114300,1516462;106680,1493604;83820,1364073;76200,1303117;68580,1249780;60960,1066912;53340,1036434;45720,998337;38100,914523;30480,891664;22860,823089;15240,190671;7620,152574;0,129715;716280,83998;845820,76379;1676400,83998;3063240,83998;3086100,91618;3063240,297344;3063240,945001;3078480,1158346;3086100,1181205;3093720,1234541;3101340,1272639;3108960,1394550;3124200,1577418;3139440,1661233;3154680,1783144;3162300,2217455;3169920,2278411;3162300,2446040;3154680,2529854;3139440,2590810;3131820,2682244;3131820,2735581;3147060,2743200" o:connectangles="0,0,0,0,0,0,0,0,0,0,0,0,0,0,0,0,0,0,0,0,0,0,0,0,0,0,0,0,0,0,0,0,0,0,0,0,0,0,0,0,0,0,0,0,0,0,0,0,0,0,0,0,0,0"/>
                    </v:shape>
                  </w:pict>
                </mc:Fallback>
              </mc:AlternateContent>
            </w:r>
            <w:r>
              <w:rPr>
                <w:rFonts w:cs="Arial"/>
                <w:noProof/>
                <w:szCs w:val="28"/>
              </w:rPr>
              <w:drawing>
                <wp:inline distT="0" distB="0" distL="0" distR="0" wp14:anchorId="6C5F3C59" wp14:editId="1C9B022B">
                  <wp:extent cx="439611" cy="350520"/>
                  <wp:effectExtent l="0" t="0" r="0" b="0"/>
                  <wp:docPr id="92" name="Picture 92" descr="R:\Operational\Resources\graphics_library\DoE_owned\general_graphics\Space_Universe\flying sau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perational\Resources\graphics_library\DoE_owned\general_graphics\Space_Universe\flying saucer.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6279"/>
                          <a:stretch/>
                        </pic:blipFill>
                        <pic:spPr bwMode="auto">
                          <a:xfrm>
                            <a:off x="0" y="0"/>
                            <a:ext cx="440555" cy="3512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6"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r>
              <w:rPr>
                <w:rFonts w:cs="Arial"/>
                <w:noProof/>
                <w:szCs w:val="28"/>
              </w:rPr>
              <w:drawing>
                <wp:inline distT="0" distB="0" distL="0" distR="0" wp14:anchorId="01AEEB64" wp14:editId="2E88FE8C">
                  <wp:extent cx="396000" cy="396000"/>
                  <wp:effectExtent l="0" t="0" r="4445" b="4445"/>
                  <wp:docPr id="88" name="Picture 88" descr="R:\Operational\Resources\graphics_library\DoE_owned\general_graphics\Space_Universe\Rocket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rational\Resources\graphics_library\DoE_owned\general_graphics\Space_Universe\Rocket_backgroun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r>
      <w:tr w:rsidR="00020598" w:rsidTr="00075F6E">
        <w:trPr>
          <w:trHeight w:val="907"/>
        </w:trPr>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r>
              <w:rPr>
                <w:rFonts w:cs="Arial"/>
                <w:noProof/>
                <w:szCs w:val="28"/>
              </w:rPr>
              <w:drawing>
                <wp:inline distT="0" distB="0" distL="0" distR="0" wp14:anchorId="589A0293" wp14:editId="27619759">
                  <wp:extent cx="396000" cy="396000"/>
                  <wp:effectExtent l="0" t="0" r="4445" b="4445"/>
                  <wp:docPr id="89" name="Picture 89" descr="R:\Operational\Resources\graphics_library\DoE_owned\general_graphics\Space_Universe\mo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perational\Resources\graphics_library\DoE_owned\general_graphics\Space_Universe\moon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6"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6"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r>
      <w:tr w:rsidR="00020598" w:rsidTr="00075F6E">
        <w:trPr>
          <w:trHeight w:val="907"/>
        </w:trPr>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6"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r>
              <w:rPr>
                <w:rFonts w:cs="Arial"/>
                <w:noProof/>
                <w:szCs w:val="28"/>
              </w:rPr>
              <w:drawing>
                <wp:inline distT="0" distB="0" distL="0" distR="0" wp14:anchorId="65F7F1EB" wp14:editId="7408B43C">
                  <wp:extent cx="373372" cy="396000"/>
                  <wp:effectExtent l="0" t="0" r="8255" b="4445"/>
                  <wp:docPr id="90" name="Picture 90" descr="R:\Operational\Resources\graphics_library\DoE_owned\general_graphics\Space_Universe\Alien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perational\Resources\graphics_library\DoE_owned\general_graphics\Space_Universe\Alien_colour.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3372" cy="396000"/>
                          </a:xfrm>
                          <a:prstGeom prst="rect">
                            <a:avLst/>
                          </a:prstGeom>
                          <a:noFill/>
                          <a:ln>
                            <a:noFill/>
                          </a:ln>
                        </pic:spPr>
                      </pic:pic>
                    </a:graphicData>
                  </a:graphic>
                </wp:inline>
              </w:drawing>
            </w:r>
          </w:p>
        </w:tc>
        <w:tc>
          <w:tcPr>
            <w:tcW w:w="1246"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r>
      <w:tr w:rsidR="00020598" w:rsidTr="00075F6E">
        <w:trPr>
          <w:trHeight w:val="907"/>
        </w:trPr>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r>
              <w:rPr>
                <w:rFonts w:cs="Arial"/>
                <w:noProof/>
                <w:szCs w:val="28"/>
              </w:rPr>
              <w:drawing>
                <wp:inline distT="0" distB="0" distL="0" distR="0" wp14:anchorId="0CF76945" wp14:editId="0A8E3F21">
                  <wp:extent cx="396000" cy="396000"/>
                  <wp:effectExtent l="0" t="0" r="4445" b="4445"/>
                  <wp:docPr id="91" name="Picture 91" descr="R:\Operational\Resources\graphics_library\DoE_owned\general_graphics\Space_Universe\ea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perational\Resources\graphics_library\DoE_owned\general_graphics\Space_Universe\earth.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r>
              <w:rPr>
                <w:rFonts w:cs="Arial"/>
                <w:noProof/>
                <w:szCs w:val="28"/>
              </w:rPr>
              <w:drawing>
                <wp:inline distT="0" distB="0" distL="0" distR="0" wp14:anchorId="0E189E46" wp14:editId="617C8944">
                  <wp:extent cx="396000" cy="396000"/>
                  <wp:effectExtent l="0" t="0" r="4445" b="4445"/>
                  <wp:docPr id="93" name="Picture 93" descr="R:\Operational\Resources\graphics_library\DoE_owned\general_graphics\Space_Universe\shape_star_©_DC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pace_Universe\shape_star_©_DCS-07.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1246"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6"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r>
      <w:tr w:rsidR="00020598" w:rsidTr="00075F6E">
        <w:trPr>
          <w:trHeight w:val="907"/>
        </w:trPr>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6"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r>
              <w:rPr>
                <w:rFonts w:cs="Arial"/>
                <w:noProof/>
                <w:szCs w:val="28"/>
              </w:rPr>
              <w:drawing>
                <wp:inline distT="0" distB="0" distL="0" distR="0" wp14:anchorId="01AAEB7F" wp14:editId="151908EF">
                  <wp:extent cx="284369" cy="396000"/>
                  <wp:effectExtent l="0" t="0" r="1905" b="4445"/>
                  <wp:docPr id="75" name="Picture 75" descr="R:\Operational\Resources\graphics_library\DoE_owned\general_graphics\Space_Universe\rob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perational\Resources\graphics_library\DoE_owned\general_graphics\Space_Universe\robot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369" cy="396000"/>
                          </a:xfrm>
                          <a:prstGeom prst="rect">
                            <a:avLst/>
                          </a:prstGeom>
                          <a:noFill/>
                          <a:ln>
                            <a:noFill/>
                          </a:ln>
                        </pic:spPr>
                      </pic:pic>
                    </a:graphicData>
                  </a:graphic>
                </wp:inline>
              </w:drawing>
            </w: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5"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c>
          <w:tcPr>
            <w:tcW w:w="1246" w:type="dxa"/>
            <w:tcBorders>
              <w:top w:val="single" w:sz="12" w:space="0" w:color="B31E8E"/>
              <w:bottom w:val="single" w:sz="12" w:space="0" w:color="B31E8E"/>
            </w:tcBorders>
            <w:vAlign w:val="center"/>
          </w:tcPr>
          <w:p w:rsidR="00020598" w:rsidRPr="0084399B" w:rsidRDefault="00020598" w:rsidP="00075F6E">
            <w:pPr>
              <w:jc w:val="center"/>
              <w:rPr>
                <w:rFonts w:cs="Arial"/>
                <w:szCs w:val="28"/>
              </w:rPr>
            </w:pPr>
          </w:p>
        </w:tc>
      </w:tr>
      <w:tr w:rsidR="00020598" w:rsidTr="00A6059D">
        <w:trPr>
          <w:trHeight w:val="68"/>
        </w:trPr>
        <w:tc>
          <w:tcPr>
            <w:tcW w:w="4981" w:type="dxa"/>
            <w:gridSpan w:val="4"/>
            <w:tcBorders>
              <w:top w:val="single" w:sz="12" w:space="0" w:color="B31E8E"/>
              <w:bottom w:val="nil"/>
            </w:tcBorders>
            <w:vAlign w:val="center"/>
          </w:tcPr>
          <w:p w:rsidR="00020598" w:rsidRPr="00020598" w:rsidRDefault="00020598" w:rsidP="009557E8">
            <w:pPr>
              <w:rPr>
                <w:rFonts w:cs="Arial"/>
                <w:b/>
                <w:sz w:val="24"/>
              </w:rPr>
            </w:pPr>
            <w:r w:rsidRPr="00020598">
              <w:rPr>
                <w:rFonts w:cs="Arial"/>
                <w:b/>
                <w:sz w:val="24"/>
              </w:rPr>
              <w:t xml:space="preserve">Pathway 1: </w:t>
            </w:r>
            <w:r w:rsidRPr="00020598">
              <w:rPr>
                <w:rFonts w:cs="Arial"/>
                <w:sz w:val="24"/>
              </w:rPr>
              <w:t>Start on Earth</w:t>
            </w:r>
          </w:p>
        </w:tc>
        <w:tc>
          <w:tcPr>
            <w:tcW w:w="4981" w:type="dxa"/>
            <w:gridSpan w:val="4"/>
            <w:tcBorders>
              <w:top w:val="single" w:sz="12" w:space="0" w:color="B31E8E"/>
              <w:bottom w:val="nil"/>
            </w:tcBorders>
            <w:vAlign w:val="center"/>
          </w:tcPr>
          <w:p w:rsidR="00020598" w:rsidRPr="00020598" w:rsidRDefault="00020598" w:rsidP="009557E8">
            <w:pPr>
              <w:rPr>
                <w:rFonts w:cs="Arial"/>
                <w:sz w:val="24"/>
              </w:rPr>
            </w:pPr>
            <w:r w:rsidRPr="00020598">
              <w:rPr>
                <w:rFonts w:cs="Arial"/>
                <w:b/>
                <w:sz w:val="24"/>
              </w:rPr>
              <w:t xml:space="preserve">Pathway 2: </w:t>
            </w:r>
            <w:r w:rsidRPr="00020598">
              <w:rPr>
                <w:rFonts w:cs="Arial"/>
                <w:sz w:val="24"/>
              </w:rPr>
              <w:t>Start in the robot.</w:t>
            </w:r>
          </w:p>
        </w:tc>
      </w:tr>
      <w:tr w:rsidR="00020598" w:rsidTr="009557E8">
        <w:trPr>
          <w:trHeight w:val="64"/>
        </w:trPr>
        <w:tc>
          <w:tcPr>
            <w:tcW w:w="4981" w:type="dxa"/>
            <w:gridSpan w:val="4"/>
            <w:tcBorders>
              <w:top w:val="nil"/>
              <w:bottom w:val="nil"/>
            </w:tcBorders>
            <w:vAlign w:val="center"/>
          </w:tcPr>
          <w:p w:rsidR="00020598" w:rsidRPr="00020598" w:rsidRDefault="00020598" w:rsidP="00020598">
            <w:pPr>
              <w:rPr>
                <w:rFonts w:cs="Arial"/>
                <w:sz w:val="24"/>
              </w:rPr>
            </w:pPr>
            <w:r w:rsidRPr="00020598">
              <w:rPr>
                <w:rFonts w:cs="Arial"/>
                <w:sz w:val="24"/>
              </w:rPr>
              <w:t xml:space="preserve">Move two spaces to the </w:t>
            </w:r>
            <w:r>
              <w:rPr>
                <w:rFonts w:cs="Arial"/>
                <w:sz w:val="24"/>
              </w:rPr>
              <w:t>right</w:t>
            </w:r>
            <w:r w:rsidRPr="00020598">
              <w:rPr>
                <w:rFonts w:cs="Arial"/>
                <w:sz w:val="24"/>
              </w:rPr>
              <w:t>.</w:t>
            </w:r>
          </w:p>
        </w:tc>
        <w:tc>
          <w:tcPr>
            <w:tcW w:w="4981" w:type="dxa"/>
            <w:gridSpan w:val="4"/>
            <w:tcBorders>
              <w:top w:val="nil"/>
              <w:bottom w:val="nil"/>
            </w:tcBorders>
            <w:vAlign w:val="center"/>
          </w:tcPr>
          <w:p w:rsidR="00020598" w:rsidRPr="00020598" w:rsidRDefault="00020598" w:rsidP="00020598">
            <w:pPr>
              <w:rPr>
                <w:rFonts w:cs="Arial"/>
                <w:sz w:val="24"/>
              </w:rPr>
            </w:pPr>
            <w:r w:rsidRPr="00020598">
              <w:rPr>
                <w:rFonts w:cs="Arial"/>
                <w:sz w:val="24"/>
              </w:rPr>
              <w:t xml:space="preserve">Move </w:t>
            </w:r>
            <w:r>
              <w:rPr>
                <w:rFonts w:cs="Arial"/>
                <w:sz w:val="24"/>
              </w:rPr>
              <w:t>one</w:t>
            </w:r>
            <w:r w:rsidRPr="00020598">
              <w:rPr>
                <w:rFonts w:cs="Arial"/>
                <w:sz w:val="24"/>
              </w:rPr>
              <w:t xml:space="preserve"> space to the left.</w:t>
            </w:r>
          </w:p>
        </w:tc>
      </w:tr>
      <w:tr w:rsidR="00020598" w:rsidTr="00A6059D">
        <w:trPr>
          <w:trHeight w:val="64"/>
        </w:trPr>
        <w:tc>
          <w:tcPr>
            <w:tcW w:w="4981" w:type="dxa"/>
            <w:gridSpan w:val="4"/>
            <w:tcBorders>
              <w:top w:val="nil"/>
              <w:bottom w:val="single" w:sz="12" w:space="0" w:color="B31E8E"/>
            </w:tcBorders>
            <w:vAlign w:val="bottom"/>
          </w:tcPr>
          <w:p w:rsidR="00020598" w:rsidRPr="00020598" w:rsidRDefault="00020598" w:rsidP="009557E8">
            <w:pPr>
              <w:rPr>
                <w:rFonts w:cs="Arial"/>
                <w:sz w:val="24"/>
              </w:rPr>
            </w:pPr>
            <w:r w:rsidRPr="00020598">
              <w:rPr>
                <w:rFonts w:cs="Arial"/>
                <w:sz w:val="24"/>
              </w:rPr>
              <w:t xml:space="preserve">Where have you landed? </w:t>
            </w:r>
            <w:r w:rsidRPr="00020598">
              <w:rPr>
                <w:rFonts w:cs="Arial"/>
                <w:b/>
                <w:sz w:val="24"/>
              </w:rPr>
              <w:t>star</w:t>
            </w:r>
          </w:p>
        </w:tc>
        <w:tc>
          <w:tcPr>
            <w:tcW w:w="4981" w:type="dxa"/>
            <w:gridSpan w:val="4"/>
            <w:tcBorders>
              <w:top w:val="nil"/>
              <w:bottom w:val="nil"/>
            </w:tcBorders>
            <w:vAlign w:val="center"/>
          </w:tcPr>
          <w:p w:rsidR="00020598" w:rsidRPr="00020598" w:rsidRDefault="00020598" w:rsidP="00020598">
            <w:pPr>
              <w:rPr>
                <w:rFonts w:cs="Arial"/>
                <w:sz w:val="24"/>
              </w:rPr>
            </w:pPr>
            <w:r w:rsidRPr="00020598">
              <w:rPr>
                <w:rFonts w:cs="Arial"/>
                <w:sz w:val="24"/>
              </w:rPr>
              <w:t xml:space="preserve">Move up </w:t>
            </w:r>
            <w:r>
              <w:rPr>
                <w:rFonts w:cs="Arial"/>
                <w:sz w:val="24"/>
              </w:rPr>
              <w:t>four</w:t>
            </w:r>
            <w:r w:rsidRPr="00020598">
              <w:rPr>
                <w:rFonts w:cs="Arial"/>
                <w:sz w:val="24"/>
              </w:rPr>
              <w:t xml:space="preserve"> spaces.</w:t>
            </w:r>
          </w:p>
        </w:tc>
      </w:tr>
      <w:tr w:rsidR="00020598" w:rsidTr="00A6059D">
        <w:trPr>
          <w:trHeight w:val="64"/>
        </w:trPr>
        <w:tc>
          <w:tcPr>
            <w:tcW w:w="4981" w:type="dxa"/>
            <w:gridSpan w:val="4"/>
            <w:tcBorders>
              <w:top w:val="single" w:sz="12" w:space="0" w:color="B31E8E"/>
              <w:bottom w:val="nil"/>
            </w:tcBorders>
            <w:vAlign w:val="center"/>
          </w:tcPr>
          <w:p w:rsidR="00020598" w:rsidRPr="00020598" w:rsidRDefault="00020598" w:rsidP="009557E8">
            <w:pPr>
              <w:rPr>
                <w:rFonts w:cs="Arial"/>
                <w:sz w:val="24"/>
              </w:rPr>
            </w:pPr>
            <w:r w:rsidRPr="00020598">
              <w:rPr>
                <w:rFonts w:cs="Arial"/>
                <w:sz w:val="24"/>
              </w:rPr>
              <w:t>Continue up two squares.</w:t>
            </w:r>
          </w:p>
        </w:tc>
        <w:tc>
          <w:tcPr>
            <w:tcW w:w="4981" w:type="dxa"/>
            <w:gridSpan w:val="4"/>
            <w:tcBorders>
              <w:top w:val="nil"/>
              <w:bottom w:val="single" w:sz="12" w:space="0" w:color="B31E8E"/>
            </w:tcBorders>
            <w:vAlign w:val="center"/>
          </w:tcPr>
          <w:p w:rsidR="00020598" w:rsidRPr="00020598" w:rsidRDefault="00020598" w:rsidP="00020598">
            <w:pPr>
              <w:rPr>
                <w:rFonts w:cs="Arial"/>
                <w:b/>
                <w:sz w:val="24"/>
              </w:rPr>
            </w:pPr>
            <w:r w:rsidRPr="00020598">
              <w:rPr>
                <w:rFonts w:cs="Arial"/>
                <w:sz w:val="24"/>
              </w:rPr>
              <w:t>Where have you landed?</w:t>
            </w:r>
            <w:r>
              <w:rPr>
                <w:rFonts w:cs="Arial"/>
                <w:sz w:val="24"/>
              </w:rPr>
              <w:t xml:space="preserve"> </w:t>
            </w:r>
            <w:r>
              <w:rPr>
                <w:rFonts w:cs="Arial"/>
                <w:b/>
                <w:sz w:val="24"/>
              </w:rPr>
              <w:t>spaceship</w:t>
            </w:r>
          </w:p>
        </w:tc>
      </w:tr>
      <w:tr w:rsidR="00020598" w:rsidTr="00A6059D">
        <w:trPr>
          <w:trHeight w:val="64"/>
        </w:trPr>
        <w:tc>
          <w:tcPr>
            <w:tcW w:w="4981" w:type="dxa"/>
            <w:gridSpan w:val="4"/>
            <w:tcBorders>
              <w:top w:val="nil"/>
              <w:bottom w:val="nil"/>
            </w:tcBorders>
            <w:vAlign w:val="center"/>
          </w:tcPr>
          <w:p w:rsidR="00020598" w:rsidRPr="00020598" w:rsidRDefault="00020598" w:rsidP="009557E8">
            <w:pPr>
              <w:rPr>
                <w:rFonts w:cs="Arial"/>
                <w:sz w:val="24"/>
              </w:rPr>
            </w:pPr>
            <w:r w:rsidRPr="00020598">
              <w:rPr>
                <w:rFonts w:cs="Arial"/>
                <w:sz w:val="24"/>
              </w:rPr>
              <w:t>Go right four squares.</w:t>
            </w:r>
          </w:p>
        </w:tc>
        <w:tc>
          <w:tcPr>
            <w:tcW w:w="4981" w:type="dxa"/>
            <w:gridSpan w:val="4"/>
            <w:tcBorders>
              <w:top w:val="single" w:sz="12" w:space="0" w:color="B31E8E"/>
              <w:bottom w:val="nil"/>
            </w:tcBorders>
            <w:vAlign w:val="center"/>
          </w:tcPr>
          <w:p w:rsidR="00020598" w:rsidRPr="00020598" w:rsidRDefault="00020598" w:rsidP="00020598">
            <w:pPr>
              <w:rPr>
                <w:rFonts w:cs="Arial"/>
                <w:sz w:val="24"/>
              </w:rPr>
            </w:pPr>
            <w:r w:rsidRPr="00020598">
              <w:rPr>
                <w:rFonts w:cs="Arial"/>
                <w:sz w:val="24"/>
              </w:rPr>
              <w:t>Move</w:t>
            </w:r>
            <w:r>
              <w:rPr>
                <w:rFonts w:cs="Arial"/>
                <w:sz w:val="24"/>
              </w:rPr>
              <w:t xml:space="preserve"> right</w:t>
            </w:r>
            <w:r w:rsidRPr="00020598">
              <w:rPr>
                <w:rFonts w:cs="Arial"/>
                <w:sz w:val="24"/>
              </w:rPr>
              <w:t xml:space="preserve"> </w:t>
            </w:r>
            <w:r>
              <w:rPr>
                <w:rFonts w:cs="Arial"/>
                <w:sz w:val="24"/>
              </w:rPr>
              <w:t>four</w:t>
            </w:r>
            <w:r w:rsidRPr="00020598">
              <w:rPr>
                <w:rFonts w:cs="Arial"/>
                <w:sz w:val="24"/>
              </w:rPr>
              <w:t xml:space="preserve"> spaces.</w:t>
            </w:r>
          </w:p>
        </w:tc>
      </w:tr>
      <w:tr w:rsidR="00020598" w:rsidTr="00A6059D">
        <w:trPr>
          <w:trHeight w:val="64"/>
        </w:trPr>
        <w:tc>
          <w:tcPr>
            <w:tcW w:w="4981" w:type="dxa"/>
            <w:gridSpan w:val="4"/>
            <w:tcBorders>
              <w:top w:val="nil"/>
              <w:bottom w:val="single" w:sz="12" w:space="0" w:color="B31E8E"/>
            </w:tcBorders>
          </w:tcPr>
          <w:p w:rsidR="00020598" w:rsidRPr="00020598" w:rsidRDefault="00020598" w:rsidP="009557E8">
            <w:pPr>
              <w:rPr>
                <w:rFonts w:cs="Arial"/>
                <w:sz w:val="24"/>
              </w:rPr>
            </w:pPr>
            <w:r w:rsidRPr="00020598">
              <w:rPr>
                <w:rFonts w:cs="Arial"/>
                <w:sz w:val="24"/>
              </w:rPr>
              <w:t>What is in the square below you?</w:t>
            </w:r>
            <w:r>
              <w:rPr>
                <w:rFonts w:cs="Arial"/>
                <w:sz w:val="24"/>
              </w:rPr>
              <w:t xml:space="preserve"> </w:t>
            </w:r>
            <w:r w:rsidRPr="00020598">
              <w:rPr>
                <w:rFonts w:cs="Arial"/>
                <w:b/>
                <w:sz w:val="24"/>
              </w:rPr>
              <w:t>alien</w:t>
            </w:r>
          </w:p>
        </w:tc>
        <w:tc>
          <w:tcPr>
            <w:tcW w:w="4981" w:type="dxa"/>
            <w:gridSpan w:val="4"/>
            <w:tcBorders>
              <w:top w:val="nil"/>
              <w:bottom w:val="nil"/>
            </w:tcBorders>
            <w:vAlign w:val="center"/>
          </w:tcPr>
          <w:p w:rsidR="00020598" w:rsidRPr="00020598" w:rsidRDefault="00020598" w:rsidP="00020598">
            <w:pPr>
              <w:rPr>
                <w:rFonts w:cs="Arial"/>
                <w:sz w:val="24"/>
              </w:rPr>
            </w:pPr>
            <w:r w:rsidRPr="00020598">
              <w:rPr>
                <w:rFonts w:cs="Arial"/>
                <w:sz w:val="24"/>
              </w:rPr>
              <w:t xml:space="preserve">Move down </w:t>
            </w:r>
            <w:r>
              <w:rPr>
                <w:rFonts w:cs="Arial"/>
                <w:sz w:val="24"/>
              </w:rPr>
              <w:t>four</w:t>
            </w:r>
            <w:r w:rsidRPr="00020598">
              <w:rPr>
                <w:rFonts w:cs="Arial"/>
                <w:sz w:val="24"/>
              </w:rPr>
              <w:t xml:space="preserve"> spaces.</w:t>
            </w:r>
          </w:p>
        </w:tc>
      </w:tr>
      <w:tr w:rsidR="00020598" w:rsidTr="00A6059D">
        <w:trPr>
          <w:trHeight w:val="64"/>
        </w:trPr>
        <w:tc>
          <w:tcPr>
            <w:tcW w:w="4981" w:type="dxa"/>
            <w:gridSpan w:val="4"/>
            <w:tcBorders>
              <w:top w:val="single" w:sz="12" w:space="0" w:color="B31E8E"/>
              <w:bottom w:val="nil"/>
            </w:tcBorders>
            <w:vAlign w:val="center"/>
          </w:tcPr>
          <w:p w:rsidR="00020598" w:rsidRPr="00020598" w:rsidRDefault="00020598" w:rsidP="009557E8">
            <w:pPr>
              <w:rPr>
                <w:rFonts w:cs="Arial"/>
                <w:sz w:val="24"/>
              </w:rPr>
            </w:pPr>
            <w:r w:rsidRPr="00020598">
              <w:rPr>
                <w:rFonts w:cs="Arial"/>
                <w:sz w:val="24"/>
              </w:rPr>
              <w:t xml:space="preserve">Move diagonally to the right. </w:t>
            </w:r>
          </w:p>
        </w:tc>
        <w:tc>
          <w:tcPr>
            <w:tcW w:w="4981" w:type="dxa"/>
            <w:gridSpan w:val="4"/>
            <w:tcBorders>
              <w:top w:val="nil"/>
              <w:bottom w:val="single" w:sz="12" w:space="0" w:color="B31E8E"/>
            </w:tcBorders>
            <w:vAlign w:val="center"/>
          </w:tcPr>
          <w:p w:rsidR="00020598" w:rsidRPr="00020598" w:rsidRDefault="00020598" w:rsidP="009557E8">
            <w:pPr>
              <w:rPr>
                <w:rFonts w:cs="Arial"/>
                <w:i/>
                <w:sz w:val="24"/>
              </w:rPr>
            </w:pPr>
            <w:r w:rsidRPr="00020598">
              <w:rPr>
                <w:rFonts w:cs="Arial"/>
                <w:i/>
                <w:sz w:val="24"/>
              </w:rPr>
              <w:t>How do you get back to the robot?</w:t>
            </w:r>
          </w:p>
        </w:tc>
      </w:tr>
      <w:tr w:rsidR="00020598" w:rsidTr="00075F6E">
        <w:trPr>
          <w:trHeight w:val="64"/>
        </w:trPr>
        <w:tc>
          <w:tcPr>
            <w:tcW w:w="4981" w:type="dxa"/>
            <w:gridSpan w:val="4"/>
            <w:tcBorders>
              <w:top w:val="nil"/>
              <w:bottom w:val="single" w:sz="12" w:space="0" w:color="B31E8E"/>
            </w:tcBorders>
            <w:vAlign w:val="bottom"/>
          </w:tcPr>
          <w:p w:rsidR="00020598" w:rsidRPr="00020598" w:rsidRDefault="00020598" w:rsidP="009557E8">
            <w:pPr>
              <w:rPr>
                <w:rFonts w:cs="Arial"/>
                <w:b/>
                <w:sz w:val="24"/>
              </w:rPr>
            </w:pPr>
            <w:r w:rsidRPr="00020598">
              <w:rPr>
                <w:rFonts w:cs="Arial"/>
                <w:sz w:val="24"/>
              </w:rPr>
              <w:t xml:space="preserve">What is in the square?  </w:t>
            </w:r>
            <w:r>
              <w:rPr>
                <w:rFonts w:cs="Arial"/>
                <w:b/>
                <w:sz w:val="24"/>
              </w:rPr>
              <w:t>rocket</w:t>
            </w:r>
          </w:p>
        </w:tc>
        <w:tc>
          <w:tcPr>
            <w:tcW w:w="4981" w:type="dxa"/>
            <w:gridSpan w:val="4"/>
            <w:tcBorders>
              <w:top w:val="single" w:sz="12" w:space="0" w:color="B31E8E"/>
              <w:bottom w:val="single" w:sz="12" w:space="0" w:color="B31E8E"/>
            </w:tcBorders>
            <w:vAlign w:val="center"/>
          </w:tcPr>
          <w:p w:rsidR="00020598" w:rsidRPr="00020598" w:rsidRDefault="00020598" w:rsidP="009557E8">
            <w:pPr>
              <w:rPr>
                <w:rFonts w:cs="Arial"/>
                <w:b/>
                <w:sz w:val="24"/>
              </w:rPr>
            </w:pPr>
            <w:r w:rsidRPr="00020598">
              <w:rPr>
                <w:rFonts w:cs="Arial"/>
                <w:b/>
                <w:sz w:val="24"/>
              </w:rPr>
              <w:t>Move left three spaces</w:t>
            </w:r>
          </w:p>
        </w:tc>
      </w:tr>
      <w:tr w:rsidR="00020598" w:rsidTr="00075F6E">
        <w:tc>
          <w:tcPr>
            <w:tcW w:w="9962" w:type="dxa"/>
            <w:gridSpan w:val="8"/>
            <w:tcBorders>
              <w:top w:val="single" w:sz="12" w:space="0" w:color="B31E8E"/>
              <w:left w:val="single" w:sz="12" w:space="0" w:color="B31E8E"/>
              <w:bottom w:val="single" w:sz="12" w:space="0" w:color="B31E8E"/>
              <w:right w:val="single" w:sz="12" w:space="0" w:color="B31E8E"/>
            </w:tcBorders>
          </w:tcPr>
          <w:p w:rsidR="00020598" w:rsidRDefault="00393B85" w:rsidP="00393B85">
            <w:pPr>
              <w:rPr>
                <w:rFonts w:eastAsia="Arial"/>
                <w:sz w:val="24"/>
              </w:rPr>
            </w:pPr>
            <w:r>
              <w:rPr>
                <w:rFonts w:eastAsia="Arial"/>
                <w:sz w:val="24"/>
              </w:rPr>
              <w:t>The</w:t>
            </w:r>
            <w:r w:rsidR="00A6059D">
              <w:rPr>
                <w:rFonts w:eastAsia="Arial"/>
                <w:sz w:val="24"/>
              </w:rPr>
              <w:t xml:space="preserve"> grid will be used in the next activity.</w:t>
            </w:r>
          </w:p>
        </w:tc>
      </w:tr>
    </w:tbl>
    <w:p w:rsidR="00A6059D" w:rsidRPr="00A6059D" w:rsidRDefault="00A6059D" w:rsidP="00A6059D">
      <w:pPr>
        <w:pStyle w:val="Heading2"/>
        <w:rPr>
          <w:b w:val="0"/>
        </w:rPr>
      </w:pPr>
      <w:r>
        <w:t>Writing sequences</w:t>
      </w:r>
      <w:r>
        <w:tab/>
      </w:r>
      <w:r>
        <w:tab/>
      </w:r>
      <w:r>
        <w:rPr>
          <w:b w:val="0"/>
        </w:rPr>
        <w:t xml:space="preserve">page </w:t>
      </w:r>
      <w:r w:rsidR="00E03E84">
        <w:rPr>
          <w:b w:val="0"/>
        </w:rPr>
        <w:t>3</w:t>
      </w:r>
      <w:r w:rsidR="00E92EAC">
        <w:rPr>
          <w:b w:val="0"/>
        </w:rPr>
        <w:t>2</w:t>
      </w:r>
    </w:p>
    <w:tbl>
      <w:tblPr>
        <w:tblStyle w:val="TableGrid"/>
        <w:tblW w:w="0" w:type="auto"/>
        <w:tblLook w:val="04A0" w:firstRow="1" w:lastRow="0" w:firstColumn="1" w:lastColumn="0" w:noHBand="0" w:noVBand="1"/>
      </w:tblPr>
      <w:tblGrid>
        <w:gridCol w:w="9716"/>
      </w:tblGrid>
      <w:tr w:rsidR="00A6059D" w:rsidTr="006335F9">
        <w:tc>
          <w:tcPr>
            <w:tcW w:w="9962" w:type="dxa"/>
            <w:tcBorders>
              <w:top w:val="single" w:sz="12" w:space="0" w:color="B31E8E"/>
              <w:left w:val="single" w:sz="12" w:space="0" w:color="B31E8E"/>
              <w:bottom w:val="single" w:sz="12" w:space="0" w:color="B31E8E"/>
              <w:right w:val="single" w:sz="12" w:space="0" w:color="B31E8E"/>
            </w:tcBorders>
          </w:tcPr>
          <w:p w:rsidR="00A6059D" w:rsidRDefault="00A6059D" w:rsidP="00A6059D">
            <w:pPr>
              <w:rPr>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w:t>
            </w:r>
            <w:r>
              <w:rPr>
                <w:rFonts w:eastAsia="Arial"/>
                <w:sz w:val="24"/>
              </w:rPr>
              <w:t xml:space="preserve">. </w:t>
            </w:r>
          </w:p>
          <w:p w:rsidR="00A6059D" w:rsidRPr="005A57E2" w:rsidRDefault="00A6059D" w:rsidP="005A57E2">
            <w:pPr>
              <w:rPr>
                <w:b/>
                <w:sz w:val="24"/>
              </w:rPr>
            </w:pPr>
            <w:r>
              <w:rPr>
                <w:sz w:val="24"/>
              </w:rPr>
              <w:t>Supervise as the student reads and completes each task.</w:t>
            </w:r>
            <w:r w:rsidR="005A57E2">
              <w:rPr>
                <w:sz w:val="24"/>
              </w:rPr>
              <w:t xml:space="preserve"> </w:t>
            </w:r>
          </w:p>
        </w:tc>
      </w:tr>
      <w:tr w:rsidR="005A57E2" w:rsidTr="006335F9">
        <w:tc>
          <w:tcPr>
            <w:tcW w:w="9962" w:type="dxa"/>
            <w:tcBorders>
              <w:top w:val="single" w:sz="12" w:space="0" w:color="B31E8E"/>
              <w:left w:val="nil"/>
              <w:bottom w:val="single" w:sz="12" w:space="0" w:color="B31E8E"/>
              <w:right w:val="nil"/>
            </w:tcBorders>
          </w:tcPr>
          <w:p w:rsidR="005A57E2" w:rsidRPr="005A57E2" w:rsidRDefault="005A57E2" w:rsidP="006335F9">
            <w:pPr>
              <w:rPr>
                <w:rFonts w:eastAsia="Arial"/>
                <w:b/>
                <w:sz w:val="24"/>
              </w:rPr>
            </w:pPr>
            <w:r w:rsidRPr="005A57E2">
              <w:rPr>
                <w:rFonts w:eastAsia="Arial"/>
                <w:sz w:val="24"/>
              </w:rPr>
              <w:t>Write a sequenced pathway that will take the rocket back to Earth.</w:t>
            </w:r>
            <w:r>
              <w:rPr>
                <w:rFonts w:eastAsia="Arial"/>
                <w:sz w:val="24"/>
              </w:rPr>
              <w:t xml:space="preserve"> </w:t>
            </w:r>
            <w:r>
              <w:rPr>
                <w:b/>
                <w:sz w:val="24"/>
              </w:rPr>
              <w:t>Answers will vary, eg</w:t>
            </w:r>
            <w:r w:rsidR="006335F9">
              <w:rPr>
                <w:rFonts w:eastAsia="Arial"/>
                <w:sz w:val="24"/>
              </w:rPr>
              <w:t xml:space="preserve"> </w:t>
            </w:r>
            <w:r>
              <w:rPr>
                <w:rFonts w:eastAsia="Arial"/>
                <w:b/>
                <w:sz w:val="24"/>
              </w:rPr>
              <w:t>Move left seven spaces, move down three spaces.</w:t>
            </w:r>
          </w:p>
        </w:tc>
      </w:tr>
    </w:tbl>
    <w:p w:rsidR="00EC7C62" w:rsidRDefault="00EC7C62">
      <w:pPr>
        <w:spacing w:before="0" w:after="0"/>
      </w:pPr>
      <w:r>
        <w:br w:type="page"/>
      </w:r>
    </w:p>
    <w:tbl>
      <w:tblPr>
        <w:tblStyle w:val="TableGrid"/>
        <w:tblW w:w="0" w:type="auto"/>
        <w:tblLook w:val="04A0" w:firstRow="1" w:lastRow="0" w:firstColumn="1" w:lastColumn="0" w:noHBand="0" w:noVBand="1"/>
      </w:tblPr>
      <w:tblGrid>
        <w:gridCol w:w="9746"/>
      </w:tblGrid>
      <w:tr w:rsidR="005A57E2" w:rsidTr="006335F9">
        <w:tc>
          <w:tcPr>
            <w:tcW w:w="9962" w:type="dxa"/>
            <w:tcBorders>
              <w:top w:val="single" w:sz="12" w:space="0" w:color="B31E8E"/>
              <w:left w:val="nil"/>
              <w:bottom w:val="single" w:sz="12" w:space="0" w:color="B31E8E"/>
              <w:right w:val="nil"/>
            </w:tcBorders>
          </w:tcPr>
          <w:p w:rsidR="005A57E2" w:rsidRPr="005A57E2" w:rsidRDefault="005A57E2" w:rsidP="00A6059D">
            <w:pPr>
              <w:rPr>
                <w:rFonts w:eastAsia="Arial"/>
                <w:sz w:val="24"/>
              </w:rPr>
            </w:pPr>
            <w:r w:rsidRPr="005A57E2">
              <w:rPr>
                <w:rFonts w:eastAsia="Arial"/>
                <w:sz w:val="24"/>
              </w:rPr>
              <w:lastRenderedPageBreak/>
              <w:t>Write a sequenced pathway that takes the robot to visit the alien, land on the moon and finish on the spaceship.</w:t>
            </w:r>
            <w:r>
              <w:rPr>
                <w:rFonts w:eastAsia="Arial"/>
                <w:sz w:val="24"/>
              </w:rPr>
              <w:t xml:space="preserve"> </w:t>
            </w:r>
            <w:r>
              <w:rPr>
                <w:b/>
                <w:sz w:val="24"/>
              </w:rPr>
              <w:t>Answers will vary, eg</w:t>
            </w:r>
            <w:r w:rsidR="006335F9">
              <w:rPr>
                <w:b/>
                <w:sz w:val="24"/>
              </w:rPr>
              <w:t xml:space="preserve"> </w:t>
            </w:r>
            <w:r w:rsidR="006335F9" w:rsidRPr="005A57E2">
              <w:rPr>
                <w:rFonts w:eastAsia="Arial"/>
                <w:b/>
                <w:sz w:val="24"/>
              </w:rPr>
              <w:t xml:space="preserve">Move </w:t>
            </w:r>
            <w:r w:rsidR="006335F9">
              <w:rPr>
                <w:rFonts w:eastAsia="Arial"/>
                <w:b/>
                <w:sz w:val="24"/>
              </w:rPr>
              <w:t>2</w:t>
            </w:r>
            <w:r w:rsidR="006335F9" w:rsidRPr="005A57E2">
              <w:rPr>
                <w:rFonts w:eastAsia="Arial"/>
                <w:b/>
                <w:sz w:val="24"/>
              </w:rPr>
              <w:t xml:space="preserve"> </w:t>
            </w:r>
            <w:r w:rsidR="006335F9">
              <w:rPr>
                <w:rFonts w:eastAsia="Arial"/>
                <w:b/>
                <w:sz w:val="24"/>
              </w:rPr>
              <w:t>spaces right, 3 spaces up, 5 spaces left, 1 space up, 2 spaces right.</w:t>
            </w:r>
          </w:p>
        </w:tc>
      </w:tr>
      <w:tr w:rsidR="005A57E2" w:rsidTr="00A6059D">
        <w:tc>
          <w:tcPr>
            <w:tcW w:w="9962" w:type="dxa"/>
            <w:tcBorders>
              <w:top w:val="single" w:sz="12" w:space="0" w:color="B31E8E"/>
              <w:left w:val="single" w:sz="12" w:space="0" w:color="B31E8E"/>
              <w:bottom w:val="single" w:sz="12" w:space="0" w:color="B31E8E"/>
              <w:right w:val="single" w:sz="12" w:space="0" w:color="B31E8E"/>
            </w:tcBorders>
          </w:tcPr>
          <w:p w:rsidR="005A57E2" w:rsidRPr="005A57E2" w:rsidRDefault="005A57E2" w:rsidP="005A57E2">
            <w:pPr>
              <w:rPr>
                <w:rFonts w:eastAsia="Arial"/>
                <w:sz w:val="24"/>
              </w:rPr>
            </w:pPr>
            <w:r>
              <w:rPr>
                <w:rFonts w:eastAsia="Arial"/>
                <w:sz w:val="24"/>
              </w:rPr>
              <w:t xml:space="preserve">Check the sequence the student has written to move from the alien to the added objects and land on the star is correct. </w:t>
            </w:r>
          </w:p>
        </w:tc>
      </w:tr>
    </w:tbl>
    <w:p w:rsidR="00E32453" w:rsidRPr="00DF66EE" w:rsidRDefault="00E32453" w:rsidP="00E32453">
      <w:pPr>
        <w:pStyle w:val="Heading2"/>
        <w:rPr>
          <w:b w:val="0"/>
        </w:rPr>
      </w:pPr>
      <w:r>
        <w:t>The importance of understanding</w:t>
      </w:r>
      <w:r>
        <w:tab/>
      </w:r>
      <w:r>
        <w:rPr>
          <w:b w:val="0"/>
        </w:rPr>
        <w:t>page 3</w:t>
      </w:r>
      <w:r w:rsidR="00E92EAC">
        <w:rPr>
          <w:b w:val="0"/>
        </w:rPr>
        <w:t>3</w:t>
      </w:r>
    </w:p>
    <w:tbl>
      <w:tblPr>
        <w:tblStyle w:val="TableGrid"/>
        <w:tblW w:w="0" w:type="auto"/>
        <w:tblBorders>
          <w:top w:val="single" w:sz="12" w:space="0" w:color="B31E8E"/>
          <w:left w:val="single" w:sz="12" w:space="0" w:color="B31E8E"/>
          <w:bottom w:val="single" w:sz="12" w:space="0" w:color="B31E8E"/>
          <w:right w:val="single" w:sz="12" w:space="0" w:color="B31E8E"/>
          <w:insideH w:val="single" w:sz="12" w:space="0" w:color="B31E8E"/>
          <w:insideV w:val="single" w:sz="12" w:space="0" w:color="B31E8E"/>
        </w:tblBorders>
        <w:tblLook w:val="04A0" w:firstRow="1" w:lastRow="0" w:firstColumn="1" w:lastColumn="0" w:noHBand="0" w:noVBand="1"/>
      </w:tblPr>
      <w:tblGrid>
        <w:gridCol w:w="9716"/>
      </w:tblGrid>
      <w:tr w:rsidR="00E32453" w:rsidTr="00E32453">
        <w:tc>
          <w:tcPr>
            <w:tcW w:w="9962" w:type="dxa"/>
            <w:tcBorders>
              <w:bottom w:val="nil"/>
            </w:tcBorders>
          </w:tcPr>
          <w:p w:rsidR="00E32453" w:rsidRDefault="00E32453" w:rsidP="00E32453">
            <w:pPr>
              <w:rPr>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w:t>
            </w:r>
            <w:r>
              <w:rPr>
                <w:rFonts w:eastAsia="Arial"/>
                <w:sz w:val="24"/>
              </w:rPr>
              <w:t xml:space="preserve">. </w:t>
            </w:r>
          </w:p>
          <w:p w:rsidR="00E32453" w:rsidRDefault="00E32453" w:rsidP="00E32453">
            <w:pPr>
              <w:rPr>
                <w:sz w:val="24"/>
              </w:rPr>
            </w:pPr>
            <w:r>
              <w:rPr>
                <w:sz w:val="24"/>
              </w:rPr>
              <w:t>Supervise and take part where appropriate as the student completes the remaining tasks.</w:t>
            </w:r>
          </w:p>
        </w:tc>
      </w:tr>
      <w:tr w:rsidR="00E32453" w:rsidTr="00E32453">
        <w:tc>
          <w:tcPr>
            <w:tcW w:w="9962" w:type="dxa"/>
            <w:tcBorders>
              <w:top w:val="nil"/>
            </w:tcBorders>
          </w:tcPr>
          <w:p w:rsidR="00E32453" w:rsidRPr="00DF66EE" w:rsidRDefault="00E32453" w:rsidP="00E32453">
            <w:pPr>
              <w:rPr>
                <w:rFonts w:eastAsia="Arial"/>
                <w:b/>
                <w:sz w:val="24"/>
              </w:rPr>
            </w:pPr>
            <w:r>
              <w:rPr>
                <w:rFonts w:eastAsia="Arial"/>
                <w:sz w:val="24"/>
              </w:rPr>
              <w:t xml:space="preserve">Wingdings message: </w:t>
            </w:r>
            <w:r>
              <w:rPr>
                <w:rFonts w:eastAsia="Arial"/>
                <w:b/>
                <w:sz w:val="24"/>
              </w:rPr>
              <w:t>When you use a code you need to know how to read it.</w:t>
            </w:r>
          </w:p>
        </w:tc>
      </w:tr>
    </w:tbl>
    <w:p w:rsidR="00AD3DCF" w:rsidRPr="009557E8" w:rsidRDefault="00AD3DCF" w:rsidP="00AD3DCF">
      <w:pPr>
        <w:pStyle w:val="Heading2"/>
        <w:rPr>
          <w:b w:val="0"/>
        </w:rPr>
      </w:pPr>
      <w:r>
        <w:t>Algorithms</w:t>
      </w:r>
      <w:r>
        <w:tab/>
      </w:r>
      <w:r>
        <w:rPr>
          <w:b w:val="0"/>
        </w:rPr>
        <w:t xml:space="preserve">page </w:t>
      </w:r>
      <w:r w:rsidR="00E67CF7">
        <w:rPr>
          <w:b w:val="0"/>
        </w:rPr>
        <w:t>3</w:t>
      </w:r>
      <w:r w:rsidR="00E92EAC">
        <w:rPr>
          <w:b w:val="0"/>
        </w:rPr>
        <w:t>4</w:t>
      </w:r>
    </w:p>
    <w:tbl>
      <w:tblPr>
        <w:tblStyle w:val="TableGrid"/>
        <w:tblW w:w="0" w:type="auto"/>
        <w:tblLook w:val="04A0" w:firstRow="1" w:lastRow="0" w:firstColumn="1" w:lastColumn="0" w:noHBand="0" w:noVBand="1"/>
      </w:tblPr>
      <w:tblGrid>
        <w:gridCol w:w="9716"/>
      </w:tblGrid>
      <w:tr w:rsidR="00AD3DCF" w:rsidTr="009A60E1">
        <w:tc>
          <w:tcPr>
            <w:tcW w:w="9962" w:type="dxa"/>
            <w:tcBorders>
              <w:top w:val="single" w:sz="12" w:space="0" w:color="B31E8E"/>
              <w:left w:val="single" w:sz="12" w:space="0" w:color="B31E8E"/>
              <w:bottom w:val="single" w:sz="12" w:space="0" w:color="B31E8E"/>
              <w:right w:val="single" w:sz="12" w:space="0" w:color="B31E8E"/>
            </w:tcBorders>
          </w:tcPr>
          <w:p w:rsidR="00AD3DCF" w:rsidRDefault="00AD3DCF" w:rsidP="009A60E1">
            <w:pPr>
              <w:rPr>
                <w:rFonts w:eastAsia="Arial"/>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w:t>
            </w:r>
            <w:r>
              <w:rPr>
                <w:rFonts w:eastAsia="Arial"/>
                <w:sz w:val="24"/>
              </w:rPr>
              <w:t xml:space="preserve"> conversation. </w:t>
            </w:r>
          </w:p>
          <w:p w:rsidR="00AD3DCF" w:rsidRDefault="00AD3DCF" w:rsidP="009A60E1">
            <w:pPr>
              <w:rPr>
                <w:rFonts w:eastAsia="Arial"/>
                <w:sz w:val="24"/>
              </w:rPr>
            </w:pPr>
            <w:r>
              <w:rPr>
                <w:rFonts w:eastAsia="Arial"/>
                <w:sz w:val="24"/>
              </w:rPr>
              <w:t>Discuss the information if required.</w:t>
            </w:r>
          </w:p>
          <w:p w:rsidR="00AD3DCF" w:rsidRPr="009557E8" w:rsidRDefault="00AD3DCF" w:rsidP="009A60E1">
            <w:pPr>
              <w:rPr>
                <w:rFonts w:eastAsia="Arial"/>
                <w:sz w:val="24"/>
              </w:rPr>
            </w:pPr>
            <w:r>
              <w:rPr>
                <w:rFonts w:eastAsia="Arial"/>
                <w:sz w:val="24"/>
              </w:rPr>
              <w:t>Supervise as the student reads and completes the tasks. Discuss if required.</w:t>
            </w:r>
          </w:p>
        </w:tc>
      </w:tr>
      <w:tr w:rsidR="00AD3DCF" w:rsidTr="009A60E1">
        <w:tc>
          <w:tcPr>
            <w:tcW w:w="9962" w:type="dxa"/>
            <w:tcBorders>
              <w:top w:val="single" w:sz="12" w:space="0" w:color="B31E8E"/>
              <w:left w:val="single" w:sz="12" w:space="0" w:color="B31E8E"/>
              <w:bottom w:val="single" w:sz="12" w:space="0" w:color="B31E8E"/>
              <w:right w:val="single" w:sz="12" w:space="0" w:color="B31E8E"/>
            </w:tcBorders>
          </w:tcPr>
          <w:p w:rsidR="00AD3DCF" w:rsidRPr="00D84865" w:rsidRDefault="00AD3DCF" w:rsidP="009A60E1">
            <w:pPr>
              <w:rPr>
                <w:rFonts w:eastAsia="Arial"/>
                <w:sz w:val="24"/>
              </w:rPr>
            </w:pPr>
            <w:r w:rsidRPr="00101D37">
              <w:rPr>
                <w:rFonts w:cs="Arial"/>
                <w:noProof/>
                <w:sz w:val="24"/>
                <w:lang w:eastAsia="ja-JP"/>
              </w:rPr>
              <w:t>Does the algorithm match the pattern? Follow the steps to find out.</w:t>
            </w:r>
            <w:r>
              <w:rPr>
                <w:rFonts w:cs="Arial"/>
                <w:noProof/>
                <w:sz w:val="24"/>
                <w:lang w:eastAsia="ja-JP"/>
              </w:rPr>
              <w:t xml:space="preserve"> </w:t>
            </w:r>
            <w:r>
              <w:rPr>
                <w:rFonts w:cs="Arial"/>
                <w:b/>
                <w:noProof/>
                <w:sz w:val="24"/>
                <w:lang w:eastAsia="ja-JP"/>
              </w:rPr>
              <w:t xml:space="preserve">yes </w:t>
            </w:r>
          </w:p>
        </w:tc>
      </w:tr>
      <w:tr w:rsidR="00AD3DCF" w:rsidTr="009A60E1">
        <w:tc>
          <w:tcPr>
            <w:tcW w:w="9962" w:type="dxa"/>
            <w:tcBorders>
              <w:top w:val="single" w:sz="12" w:space="0" w:color="B31E8E"/>
              <w:left w:val="single" w:sz="12" w:space="0" w:color="B31E8E"/>
              <w:bottom w:val="single" w:sz="12" w:space="0" w:color="B31E8E"/>
              <w:right w:val="single" w:sz="12" w:space="0" w:color="B31E8E"/>
            </w:tcBorders>
          </w:tcPr>
          <w:p w:rsidR="00AD3DCF" w:rsidRPr="00101D37" w:rsidRDefault="00AD3DCF" w:rsidP="009A60E1">
            <w:pPr>
              <w:rPr>
                <w:rFonts w:cs="Arial"/>
                <w:b/>
                <w:noProof/>
                <w:sz w:val="24"/>
                <w:lang w:eastAsia="ja-JP"/>
              </w:rPr>
            </w:pPr>
            <w:r w:rsidRPr="00101D37">
              <w:rPr>
                <w:rFonts w:eastAsia="Arial" w:cs="Arial"/>
                <w:sz w:val="24"/>
              </w:rPr>
              <w:t xml:space="preserve">Do either of the algorithms below match this </w:t>
            </w:r>
            <w:r>
              <w:rPr>
                <w:rFonts w:eastAsia="Arial" w:cs="Arial"/>
                <w:sz w:val="24"/>
              </w:rPr>
              <w:t>pattern</w:t>
            </w:r>
            <w:r w:rsidRPr="00101D37">
              <w:rPr>
                <w:rFonts w:eastAsia="Arial" w:cs="Arial"/>
                <w:sz w:val="24"/>
              </w:rPr>
              <w:t>? Tick those that match.</w:t>
            </w:r>
            <w:r>
              <w:rPr>
                <w:rFonts w:eastAsia="Arial" w:cs="Arial"/>
                <w:sz w:val="24"/>
              </w:rPr>
              <w:t xml:space="preserve"> </w:t>
            </w:r>
            <w:r>
              <w:rPr>
                <w:rFonts w:eastAsia="Arial" w:cs="Arial"/>
                <w:b/>
                <w:sz w:val="24"/>
              </w:rPr>
              <w:t>Both algorithms should be ticked as both match the pattern.</w:t>
            </w:r>
          </w:p>
        </w:tc>
      </w:tr>
    </w:tbl>
    <w:p w:rsidR="00A6059D" w:rsidRDefault="00A6059D" w:rsidP="00A6059D">
      <w:pPr>
        <w:pStyle w:val="Heading2"/>
      </w:pPr>
      <w:r>
        <w:t>Coding a picture</w:t>
      </w:r>
      <w:r w:rsidRPr="00A6059D">
        <w:t xml:space="preserve"> </w:t>
      </w:r>
      <w:r>
        <w:tab/>
      </w:r>
      <w:r>
        <w:rPr>
          <w:b w:val="0"/>
        </w:rPr>
        <w:t xml:space="preserve">page </w:t>
      </w:r>
      <w:r w:rsidR="00E67CF7">
        <w:rPr>
          <w:b w:val="0"/>
        </w:rPr>
        <w:t>3</w:t>
      </w:r>
      <w:r w:rsidR="00E92EAC">
        <w:rPr>
          <w:b w:val="0"/>
        </w:rPr>
        <w:t>5</w:t>
      </w:r>
    </w:p>
    <w:tbl>
      <w:tblPr>
        <w:tblStyle w:val="TableGrid"/>
        <w:tblW w:w="10002" w:type="dxa"/>
        <w:tblLook w:val="04A0" w:firstRow="1" w:lastRow="0" w:firstColumn="1" w:lastColumn="0" w:noHBand="0" w:noVBand="1"/>
      </w:tblPr>
      <w:tblGrid>
        <w:gridCol w:w="10002"/>
      </w:tblGrid>
      <w:tr w:rsidR="00E03E84" w:rsidTr="00E03E84">
        <w:trPr>
          <w:trHeight w:val="5513"/>
        </w:trPr>
        <w:tc>
          <w:tcPr>
            <w:tcW w:w="10002" w:type="dxa"/>
            <w:tcBorders>
              <w:top w:val="single" w:sz="12" w:space="0" w:color="B31E8E"/>
              <w:left w:val="nil"/>
              <w:right w:val="nil"/>
            </w:tcBorders>
          </w:tcPr>
          <w:p w:rsidR="00E03E84" w:rsidRDefault="00E03E84" w:rsidP="006335F9">
            <w:pPr>
              <w:spacing w:before="0" w:after="0"/>
              <w:jc w:val="center"/>
              <w:rPr>
                <w:rFonts w:eastAsia="Arial"/>
                <w:sz w:val="16"/>
                <w:szCs w:val="16"/>
              </w:rPr>
            </w:pPr>
          </w:p>
          <w:tbl>
            <w:tblPr>
              <w:tblStyle w:val="TableGrid"/>
              <w:tblW w:w="9776" w:type="dxa"/>
              <w:tblLook w:val="04A0" w:firstRow="1" w:lastRow="0" w:firstColumn="1" w:lastColumn="0" w:noHBand="0" w:noVBand="1"/>
            </w:tblPr>
            <w:tblGrid>
              <w:gridCol w:w="453"/>
              <w:gridCol w:w="453"/>
              <w:gridCol w:w="453"/>
              <w:gridCol w:w="453"/>
              <w:gridCol w:w="453"/>
              <w:gridCol w:w="453"/>
              <w:gridCol w:w="453"/>
              <w:gridCol w:w="453"/>
              <w:gridCol w:w="453"/>
              <w:gridCol w:w="454"/>
              <w:gridCol w:w="284"/>
              <w:gridCol w:w="4961"/>
            </w:tblGrid>
            <w:tr w:rsidR="00E03E84" w:rsidRPr="0081294E" w:rsidTr="00E03E84">
              <w:trPr>
                <w:trHeight w:val="454"/>
              </w:trPr>
              <w:tc>
                <w:tcPr>
                  <w:tcW w:w="453" w:type="dxa"/>
                  <w:tcBorders>
                    <w:top w:val="single" w:sz="8" w:space="0" w:color="000000" w:themeColor="text1"/>
                  </w:tcBorders>
                </w:tcPr>
                <w:p w:rsidR="00E03E84" w:rsidRPr="0081294E" w:rsidRDefault="00E03E84" w:rsidP="009A60E1">
                  <w:pPr>
                    <w:rPr>
                      <w:rFonts w:cs="Arial"/>
                      <w:sz w:val="24"/>
                    </w:rPr>
                  </w:pPr>
                </w:p>
              </w:tc>
              <w:tc>
                <w:tcPr>
                  <w:tcW w:w="453" w:type="dxa"/>
                  <w:tcBorders>
                    <w:top w:val="single" w:sz="8" w:space="0" w:color="000000" w:themeColor="text1"/>
                  </w:tcBorders>
                </w:tcPr>
                <w:p w:rsidR="00E03E84" w:rsidRPr="0081294E" w:rsidRDefault="00E03E84" w:rsidP="009A60E1">
                  <w:pPr>
                    <w:rPr>
                      <w:rFonts w:cs="Arial"/>
                      <w:sz w:val="24"/>
                    </w:rPr>
                  </w:pPr>
                </w:p>
              </w:tc>
              <w:tc>
                <w:tcPr>
                  <w:tcW w:w="453" w:type="dxa"/>
                  <w:tcBorders>
                    <w:top w:val="single" w:sz="8" w:space="0" w:color="000000" w:themeColor="text1"/>
                  </w:tcBorders>
                  <w:shd w:val="clear" w:color="auto" w:fill="FFFFFF" w:themeFill="background1"/>
                </w:tcPr>
                <w:p w:rsidR="00E03E84" w:rsidRPr="0081294E" w:rsidRDefault="00E03E84" w:rsidP="009A60E1">
                  <w:pPr>
                    <w:rPr>
                      <w:rFonts w:cs="Arial"/>
                      <w:sz w:val="24"/>
                    </w:rPr>
                  </w:pPr>
                </w:p>
              </w:tc>
              <w:tc>
                <w:tcPr>
                  <w:tcW w:w="453" w:type="dxa"/>
                  <w:tcBorders>
                    <w:top w:val="single" w:sz="8" w:space="0" w:color="000000" w:themeColor="text1"/>
                  </w:tcBorders>
                  <w:shd w:val="clear" w:color="auto" w:fill="A6A6A6" w:themeFill="background1" w:themeFillShade="A6"/>
                </w:tcPr>
                <w:p w:rsidR="00E03E84" w:rsidRPr="0081294E" w:rsidRDefault="00E03E84" w:rsidP="009A60E1">
                  <w:pPr>
                    <w:rPr>
                      <w:rFonts w:cs="Arial"/>
                      <w:sz w:val="24"/>
                    </w:rPr>
                  </w:pPr>
                </w:p>
              </w:tc>
              <w:tc>
                <w:tcPr>
                  <w:tcW w:w="453" w:type="dxa"/>
                  <w:tcBorders>
                    <w:top w:val="single" w:sz="8" w:space="0" w:color="000000" w:themeColor="text1"/>
                  </w:tcBorders>
                </w:tcPr>
                <w:p w:rsidR="00E03E84" w:rsidRPr="0081294E" w:rsidRDefault="00E03E84" w:rsidP="009A60E1">
                  <w:pPr>
                    <w:rPr>
                      <w:rFonts w:cs="Arial"/>
                      <w:sz w:val="24"/>
                    </w:rPr>
                  </w:pPr>
                </w:p>
              </w:tc>
              <w:tc>
                <w:tcPr>
                  <w:tcW w:w="453" w:type="dxa"/>
                  <w:tcBorders>
                    <w:top w:val="single" w:sz="8" w:space="0" w:color="000000" w:themeColor="text1"/>
                  </w:tcBorders>
                </w:tcPr>
                <w:p w:rsidR="00E03E84" w:rsidRPr="0081294E" w:rsidRDefault="00E03E84" w:rsidP="009A60E1">
                  <w:pPr>
                    <w:rPr>
                      <w:rFonts w:cs="Arial"/>
                      <w:sz w:val="24"/>
                    </w:rPr>
                  </w:pPr>
                </w:p>
              </w:tc>
              <w:tc>
                <w:tcPr>
                  <w:tcW w:w="453" w:type="dxa"/>
                  <w:tcBorders>
                    <w:top w:val="single" w:sz="8" w:space="0" w:color="000000" w:themeColor="text1"/>
                  </w:tcBorders>
                </w:tcPr>
                <w:p w:rsidR="00E03E84" w:rsidRPr="0081294E" w:rsidRDefault="00E03E84" w:rsidP="009A60E1">
                  <w:pPr>
                    <w:rPr>
                      <w:rFonts w:cs="Arial"/>
                      <w:sz w:val="24"/>
                    </w:rPr>
                  </w:pPr>
                </w:p>
              </w:tc>
              <w:tc>
                <w:tcPr>
                  <w:tcW w:w="453" w:type="dxa"/>
                  <w:tcBorders>
                    <w:top w:val="single" w:sz="8" w:space="0" w:color="000000" w:themeColor="text1"/>
                  </w:tcBorders>
                  <w:shd w:val="clear" w:color="auto" w:fill="A6A6A6" w:themeFill="background1" w:themeFillShade="A6"/>
                </w:tcPr>
                <w:p w:rsidR="00E03E84" w:rsidRPr="0081294E" w:rsidRDefault="00E03E84" w:rsidP="009A60E1">
                  <w:pPr>
                    <w:rPr>
                      <w:rFonts w:cs="Arial"/>
                      <w:sz w:val="24"/>
                    </w:rPr>
                  </w:pPr>
                </w:p>
              </w:tc>
              <w:tc>
                <w:tcPr>
                  <w:tcW w:w="453" w:type="dxa"/>
                  <w:tcBorders>
                    <w:top w:val="single" w:sz="8" w:space="0" w:color="000000" w:themeColor="text1"/>
                  </w:tcBorders>
                  <w:shd w:val="clear" w:color="auto" w:fill="FFFFFF" w:themeFill="background1"/>
                </w:tcPr>
                <w:p w:rsidR="00E03E84" w:rsidRPr="0081294E" w:rsidRDefault="00E03E84" w:rsidP="009A60E1">
                  <w:pPr>
                    <w:rPr>
                      <w:rFonts w:cs="Arial"/>
                      <w:sz w:val="24"/>
                    </w:rPr>
                  </w:pPr>
                </w:p>
              </w:tc>
              <w:tc>
                <w:tcPr>
                  <w:tcW w:w="454" w:type="dxa"/>
                  <w:tcBorders>
                    <w:top w:val="single" w:sz="8" w:space="0" w:color="000000" w:themeColor="text1"/>
                  </w:tcBorders>
                </w:tcPr>
                <w:p w:rsidR="00E03E84" w:rsidRPr="0081294E" w:rsidRDefault="00E03E84" w:rsidP="009A60E1">
                  <w:pPr>
                    <w:rPr>
                      <w:rFonts w:cs="Arial"/>
                      <w:sz w:val="24"/>
                    </w:rPr>
                  </w:pPr>
                </w:p>
              </w:tc>
              <w:tc>
                <w:tcPr>
                  <w:tcW w:w="284" w:type="dxa"/>
                  <w:tcBorders>
                    <w:top w:val="single" w:sz="8" w:space="0" w:color="000000" w:themeColor="text1"/>
                    <w:right w:val="nil"/>
                  </w:tcBorders>
                </w:tcPr>
                <w:p w:rsidR="00E03E84" w:rsidRPr="0081294E" w:rsidRDefault="00E03E84" w:rsidP="009A60E1">
                  <w:pPr>
                    <w:rPr>
                      <w:rFonts w:cs="Arial"/>
                      <w:sz w:val="24"/>
                    </w:rPr>
                  </w:pPr>
                </w:p>
              </w:tc>
              <w:tc>
                <w:tcPr>
                  <w:tcW w:w="4961" w:type="dxa"/>
                  <w:tcBorders>
                    <w:top w:val="single" w:sz="8" w:space="0" w:color="000000" w:themeColor="text1"/>
                    <w:left w:val="nil"/>
                  </w:tcBorders>
                </w:tcPr>
                <w:p w:rsidR="00E03E84" w:rsidRPr="0081294E" w:rsidRDefault="00E03E84" w:rsidP="009A60E1">
                  <w:pPr>
                    <w:rPr>
                      <w:rFonts w:cs="Arial"/>
                      <w:sz w:val="24"/>
                    </w:rPr>
                  </w:pPr>
                  <w:r>
                    <w:rPr>
                      <w:rFonts w:eastAsia="Arial"/>
                      <w:b/>
                      <w:sz w:val="24"/>
                    </w:rPr>
                    <w:t>3W, 1B, 3W, 1B, 2W3W, 1B, 3W, 1B, 2W</w:t>
                  </w:r>
                </w:p>
              </w:tc>
            </w:tr>
            <w:tr w:rsidR="00E03E84" w:rsidRPr="0081294E" w:rsidTr="00E03E84">
              <w:trPr>
                <w:trHeight w:val="454"/>
              </w:trPr>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shd w:val="clear" w:color="auto" w:fill="FFFFFF" w:themeFill="background1"/>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FFFFFF" w:themeFill="background1"/>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4" w:type="dxa"/>
                </w:tcPr>
                <w:p w:rsidR="00E03E84" w:rsidRPr="0081294E" w:rsidRDefault="00E03E84" w:rsidP="009A60E1">
                  <w:pPr>
                    <w:rPr>
                      <w:rFonts w:cs="Arial"/>
                      <w:sz w:val="24"/>
                    </w:rPr>
                  </w:pPr>
                </w:p>
              </w:tc>
              <w:tc>
                <w:tcPr>
                  <w:tcW w:w="284" w:type="dxa"/>
                  <w:tcBorders>
                    <w:right w:val="nil"/>
                  </w:tcBorders>
                </w:tcPr>
                <w:p w:rsidR="00E03E84" w:rsidRPr="0081294E" w:rsidRDefault="00E03E84" w:rsidP="009A60E1">
                  <w:pPr>
                    <w:rPr>
                      <w:rFonts w:cs="Arial"/>
                      <w:sz w:val="24"/>
                    </w:rPr>
                  </w:pPr>
                </w:p>
              </w:tc>
              <w:tc>
                <w:tcPr>
                  <w:tcW w:w="4961" w:type="dxa"/>
                  <w:tcBorders>
                    <w:left w:val="nil"/>
                  </w:tcBorders>
                </w:tcPr>
                <w:p w:rsidR="00E03E84" w:rsidRPr="0081294E" w:rsidRDefault="00E03E84" w:rsidP="009A60E1">
                  <w:pPr>
                    <w:rPr>
                      <w:rFonts w:cs="Arial"/>
                      <w:sz w:val="24"/>
                    </w:rPr>
                  </w:pPr>
                  <w:r>
                    <w:rPr>
                      <w:rFonts w:eastAsia="Arial"/>
                      <w:b/>
                      <w:sz w:val="24"/>
                    </w:rPr>
                    <w:t>4W, 1B, 1W, 1B, 3W</w:t>
                  </w:r>
                </w:p>
              </w:tc>
            </w:tr>
            <w:tr w:rsidR="00E03E84" w:rsidRPr="0081294E" w:rsidTr="00E03E84">
              <w:trPr>
                <w:trHeight w:val="454"/>
              </w:trPr>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4" w:type="dxa"/>
                </w:tcPr>
                <w:p w:rsidR="00E03E84" w:rsidRPr="0081294E" w:rsidRDefault="00E03E84" w:rsidP="009A60E1">
                  <w:pPr>
                    <w:rPr>
                      <w:rFonts w:cs="Arial"/>
                      <w:sz w:val="24"/>
                    </w:rPr>
                  </w:pPr>
                </w:p>
              </w:tc>
              <w:tc>
                <w:tcPr>
                  <w:tcW w:w="284" w:type="dxa"/>
                  <w:tcBorders>
                    <w:right w:val="nil"/>
                  </w:tcBorders>
                </w:tcPr>
                <w:p w:rsidR="00E03E84" w:rsidRPr="0081294E" w:rsidRDefault="00E03E84" w:rsidP="009A60E1">
                  <w:pPr>
                    <w:rPr>
                      <w:rFonts w:cs="Arial"/>
                      <w:sz w:val="24"/>
                    </w:rPr>
                  </w:pPr>
                </w:p>
              </w:tc>
              <w:tc>
                <w:tcPr>
                  <w:tcW w:w="4961" w:type="dxa"/>
                  <w:tcBorders>
                    <w:left w:val="nil"/>
                  </w:tcBorders>
                </w:tcPr>
                <w:p w:rsidR="00E03E84" w:rsidRPr="0081294E" w:rsidRDefault="00E03E84" w:rsidP="009A60E1">
                  <w:pPr>
                    <w:rPr>
                      <w:rFonts w:cs="Arial"/>
                      <w:sz w:val="24"/>
                    </w:rPr>
                  </w:pPr>
                  <w:r>
                    <w:rPr>
                      <w:rFonts w:eastAsia="Arial"/>
                      <w:b/>
                      <w:sz w:val="24"/>
                    </w:rPr>
                    <w:t>4W, 3B, 3W</w:t>
                  </w:r>
                </w:p>
              </w:tc>
            </w:tr>
            <w:tr w:rsidR="00E03E84" w:rsidRPr="0081294E" w:rsidTr="00E03E84">
              <w:trPr>
                <w:trHeight w:val="454"/>
              </w:trPr>
              <w:tc>
                <w:tcPr>
                  <w:tcW w:w="453" w:type="dxa"/>
                  <w:shd w:val="clear" w:color="auto" w:fill="FFFFFF" w:themeFill="background1"/>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4" w:type="dxa"/>
                </w:tcPr>
                <w:p w:rsidR="00E03E84" w:rsidRPr="0081294E" w:rsidRDefault="00E03E84" w:rsidP="009A60E1">
                  <w:pPr>
                    <w:rPr>
                      <w:rFonts w:cs="Arial"/>
                      <w:sz w:val="24"/>
                    </w:rPr>
                  </w:pPr>
                </w:p>
              </w:tc>
              <w:tc>
                <w:tcPr>
                  <w:tcW w:w="284" w:type="dxa"/>
                  <w:tcBorders>
                    <w:right w:val="nil"/>
                  </w:tcBorders>
                </w:tcPr>
                <w:p w:rsidR="00E03E84" w:rsidRPr="0081294E" w:rsidRDefault="00E03E84" w:rsidP="009A60E1">
                  <w:pPr>
                    <w:rPr>
                      <w:rFonts w:cs="Arial"/>
                      <w:sz w:val="24"/>
                    </w:rPr>
                  </w:pPr>
                </w:p>
              </w:tc>
              <w:tc>
                <w:tcPr>
                  <w:tcW w:w="4961" w:type="dxa"/>
                  <w:tcBorders>
                    <w:left w:val="nil"/>
                  </w:tcBorders>
                </w:tcPr>
                <w:p w:rsidR="00E03E84" w:rsidRPr="0081294E" w:rsidRDefault="00E03E84" w:rsidP="009A60E1">
                  <w:pPr>
                    <w:rPr>
                      <w:rFonts w:cs="Arial"/>
                      <w:sz w:val="24"/>
                    </w:rPr>
                  </w:pPr>
                  <w:r>
                    <w:rPr>
                      <w:rFonts w:eastAsia="Arial"/>
                      <w:b/>
                      <w:sz w:val="24"/>
                    </w:rPr>
                    <w:t>1W, 1B, 2W, 3B, 3W</w:t>
                  </w:r>
                </w:p>
              </w:tc>
            </w:tr>
            <w:tr w:rsidR="00E03E84" w:rsidRPr="0081294E" w:rsidTr="00E03E84">
              <w:trPr>
                <w:trHeight w:val="454"/>
              </w:trPr>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4" w:type="dxa"/>
                </w:tcPr>
                <w:p w:rsidR="00E03E84" w:rsidRPr="0081294E" w:rsidRDefault="00E03E84" w:rsidP="009A60E1">
                  <w:pPr>
                    <w:rPr>
                      <w:rFonts w:cs="Arial"/>
                      <w:sz w:val="24"/>
                    </w:rPr>
                  </w:pPr>
                </w:p>
              </w:tc>
              <w:tc>
                <w:tcPr>
                  <w:tcW w:w="284" w:type="dxa"/>
                  <w:tcBorders>
                    <w:right w:val="nil"/>
                  </w:tcBorders>
                </w:tcPr>
                <w:p w:rsidR="00E03E84" w:rsidRPr="0081294E" w:rsidRDefault="00E03E84" w:rsidP="009A60E1">
                  <w:pPr>
                    <w:rPr>
                      <w:rFonts w:cs="Arial"/>
                      <w:sz w:val="24"/>
                    </w:rPr>
                  </w:pPr>
                </w:p>
              </w:tc>
              <w:tc>
                <w:tcPr>
                  <w:tcW w:w="4961" w:type="dxa"/>
                  <w:tcBorders>
                    <w:left w:val="nil"/>
                  </w:tcBorders>
                </w:tcPr>
                <w:p w:rsidR="00E03E84" w:rsidRPr="0081294E" w:rsidRDefault="00E03E84" w:rsidP="009A60E1">
                  <w:pPr>
                    <w:rPr>
                      <w:rFonts w:cs="Arial"/>
                      <w:sz w:val="24"/>
                    </w:rPr>
                  </w:pPr>
                  <w:r>
                    <w:rPr>
                      <w:rFonts w:eastAsia="Arial"/>
                      <w:b/>
                      <w:sz w:val="24"/>
                    </w:rPr>
                    <w:t>2W, 1B, 2W, 1B, 4W</w:t>
                  </w:r>
                </w:p>
              </w:tc>
            </w:tr>
            <w:tr w:rsidR="00E03E84" w:rsidRPr="0081294E" w:rsidTr="00E03E84">
              <w:trPr>
                <w:trHeight w:val="454"/>
              </w:trPr>
              <w:tc>
                <w:tcPr>
                  <w:tcW w:w="453" w:type="dxa"/>
                  <w:shd w:val="clear" w:color="auto" w:fill="FFFFFF" w:themeFill="background1"/>
                </w:tcPr>
                <w:p w:rsidR="00E03E84" w:rsidRPr="0081294E" w:rsidRDefault="00E03E84" w:rsidP="009A60E1">
                  <w:pPr>
                    <w:rPr>
                      <w:rFonts w:cs="Arial"/>
                      <w:sz w:val="24"/>
                    </w:rPr>
                  </w:pPr>
                </w:p>
              </w:tc>
              <w:tc>
                <w:tcPr>
                  <w:tcW w:w="453" w:type="dxa"/>
                  <w:shd w:val="clear" w:color="auto" w:fill="FFFFFF" w:themeFill="background1"/>
                </w:tcPr>
                <w:p w:rsidR="00E03E84" w:rsidRPr="0081294E" w:rsidRDefault="00E03E84" w:rsidP="009A60E1">
                  <w:pPr>
                    <w:rPr>
                      <w:rFonts w:cs="Arial"/>
                      <w:sz w:val="24"/>
                    </w:rPr>
                  </w:pPr>
                </w:p>
              </w:tc>
              <w:tc>
                <w:tcPr>
                  <w:tcW w:w="453" w:type="dxa"/>
                  <w:shd w:val="clear" w:color="auto" w:fill="FFFFFF" w:themeFill="background1"/>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FFFFFF" w:themeFill="background1"/>
                </w:tcPr>
                <w:p w:rsidR="00E03E84" w:rsidRPr="0081294E" w:rsidRDefault="00E03E84" w:rsidP="009A60E1">
                  <w:pPr>
                    <w:rPr>
                      <w:rFonts w:cs="Arial"/>
                      <w:sz w:val="24"/>
                    </w:rPr>
                  </w:pPr>
                </w:p>
              </w:tc>
              <w:tc>
                <w:tcPr>
                  <w:tcW w:w="454" w:type="dxa"/>
                  <w:shd w:val="clear" w:color="auto" w:fill="FFFFFF" w:themeFill="background1"/>
                </w:tcPr>
                <w:p w:rsidR="00E03E84" w:rsidRPr="0081294E" w:rsidRDefault="00E03E84" w:rsidP="009A60E1">
                  <w:pPr>
                    <w:rPr>
                      <w:rFonts w:cs="Arial"/>
                      <w:sz w:val="24"/>
                    </w:rPr>
                  </w:pPr>
                </w:p>
              </w:tc>
              <w:tc>
                <w:tcPr>
                  <w:tcW w:w="284" w:type="dxa"/>
                  <w:tcBorders>
                    <w:right w:val="nil"/>
                  </w:tcBorders>
                  <w:shd w:val="clear" w:color="auto" w:fill="FFFFFF" w:themeFill="background1"/>
                </w:tcPr>
                <w:p w:rsidR="00E03E84" w:rsidRPr="0081294E" w:rsidRDefault="00E03E84" w:rsidP="009A60E1">
                  <w:pPr>
                    <w:rPr>
                      <w:rFonts w:cs="Arial"/>
                      <w:sz w:val="24"/>
                    </w:rPr>
                  </w:pPr>
                </w:p>
              </w:tc>
              <w:tc>
                <w:tcPr>
                  <w:tcW w:w="4961" w:type="dxa"/>
                  <w:tcBorders>
                    <w:left w:val="nil"/>
                  </w:tcBorders>
                  <w:shd w:val="clear" w:color="auto" w:fill="FFFFFF" w:themeFill="background1"/>
                </w:tcPr>
                <w:p w:rsidR="00E03E84" w:rsidRPr="0081294E" w:rsidRDefault="00E03E84" w:rsidP="009A60E1">
                  <w:pPr>
                    <w:rPr>
                      <w:rFonts w:cs="Arial"/>
                      <w:sz w:val="24"/>
                    </w:rPr>
                  </w:pPr>
                  <w:r>
                    <w:rPr>
                      <w:rFonts w:eastAsia="Arial"/>
                      <w:b/>
                      <w:sz w:val="24"/>
                    </w:rPr>
                    <w:t>3W, 5B, 2W</w:t>
                  </w:r>
                </w:p>
              </w:tc>
            </w:tr>
            <w:tr w:rsidR="00E03E84" w:rsidRPr="0081294E" w:rsidTr="00E03E84">
              <w:trPr>
                <w:trHeight w:val="454"/>
              </w:trPr>
              <w:tc>
                <w:tcPr>
                  <w:tcW w:w="453" w:type="dxa"/>
                  <w:shd w:val="clear" w:color="auto" w:fill="FFFFFF" w:themeFill="background1"/>
                </w:tcPr>
                <w:p w:rsidR="00E03E84" w:rsidRPr="0081294E" w:rsidRDefault="00E03E84" w:rsidP="009A60E1">
                  <w:pPr>
                    <w:rPr>
                      <w:rFonts w:cs="Arial"/>
                      <w:sz w:val="24"/>
                    </w:rPr>
                  </w:pPr>
                </w:p>
              </w:tc>
              <w:tc>
                <w:tcPr>
                  <w:tcW w:w="453" w:type="dxa"/>
                  <w:shd w:val="clear" w:color="auto" w:fill="FFFFFF" w:themeFill="background1"/>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shd w:val="clear" w:color="auto" w:fill="FFFFFF" w:themeFill="background1"/>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FFFFFF" w:themeFill="background1"/>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4" w:type="dxa"/>
                  <w:shd w:val="clear" w:color="auto" w:fill="FFFFFF" w:themeFill="background1"/>
                </w:tcPr>
                <w:p w:rsidR="00E03E84" w:rsidRPr="0081294E" w:rsidRDefault="00E03E84" w:rsidP="009A60E1">
                  <w:pPr>
                    <w:rPr>
                      <w:rFonts w:cs="Arial"/>
                      <w:sz w:val="24"/>
                    </w:rPr>
                  </w:pPr>
                </w:p>
              </w:tc>
              <w:tc>
                <w:tcPr>
                  <w:tcW w:w="284" w:type="dxa"/>
                  <w:tcBorders>
                    <w:right w:val="nil"/>
                  </w:tcBorders>
                  <w:shd w:val="clear" w:color="auto" w:fill="FFFFFF" w:themeFill="background1"/>
                </w:tcPr>
                <w:p w:rsidR="00E03E84" w:rsidRPr="0081294E" w:rsidRDefault="00E03E84" w:rsidP="009A60E1">
                  <w:pPr>
                    <w:rPr>
                      <w:rFonts w:cs="Arial"/>
                      <w:sz w:val="24"/>
                    </w:rPr>
                  </w:pPr>
                </w:p>
              </w:tc>
              <w:tc>
                <w:tcPr>
                  <w:tcW w:w="4961" w:type="dxa"/>
                  <w:tcBorders>
                    <w:left w:val="nil"/>
                  </w:tcBorders>
                  <w:shd w:val="clear" w:color="auto" w:fill="FFFFFF" w:themeFill="background1"/>
                </w:tcPr>
                <w:p w:rsidR="00E03E84" w:rsidRPr="0081294E" w:rsidRDefault="00E03E84" w:rsidP="009A60E1">
                  <w:pPr>
                    <w:rPr>
                      <w:rFonts w:cs="Arial"/>
                      <w:sz w:val="24"/>
                    </w:rPr>
                  </w:pPr>
                  <w:r>
                    <w:rPr>
                      <w:rFonts w:eastAsia="Arial"/>
                      <w:b/>
                      <w:sz w:val="24"/>
                    </w:rPr>
                    <w:t>4W, 3B, 1W, 1B, 1W</w:t>
                  </w:r>
                </w:p>
              </w:tc>
            </w:tr>
            <w:tr w:rsidR="00E03E84" w:rsidRPr="0081294E" w:rsidTr="00E03E84">
              <w:trPr>
                <w:trHeight w:val="454"/>
              </w:trPr>
              <w:tc>
                <w:tcPr>
                  <w:tcW w:w="453" w:type="dxa"/>
                  <w:shd w:val="clear" w:color="auto" w:fill="FFFFFF" w:themeFill="background1"/>
                </w:tcPr>
                <w:p w:rsidR="00E03E84" w:rsidRPr="0081294E" w:rsidRDefault="00E03E84" w:rsidP="009A60E1">
                  <w:pPr>
                    <w:rPr>
                      <w:rFonts w:cs="Arial"/>
                      <w:sz w:val="24"/>
                    </w:rPr>
                  </w:pPr>
                </w:p>
              </w:tc>
              <w:tc>
                <w:tcPr>
                  <w:tcW w:w="453" w:type="dxa"/>
                  <w:shd w:val="clear" w:color="auto" w:fill="FFFFFF" w:themeFill="background1"/>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shd w:val="clear" w:color="auto" w:fill="FFFFFF" w:themeFill="background1"/>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FFFFFF" w:themeFill="background1"/>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4" w:type="dxa"/>
                  <w:shd w:val="clear" w:color="auto" w:fill="FFFFFF" w:themeFill="background1"/>
                </w:tcPr>
                <w:p w:rsidR="00E03E84" w:rsidRPr="0081294E" w:rsidRDefault="00E03E84" w:rsidP="009A60E1">
                  <w:pPr>
                    <w:rPr>
                      <w:rFonts w:cs="Arial"/>
                      <w:sz w:val="24"/>
                    </w:rPr>
                  </w:pPr>
                </w:p>
              </w:tc>
              <w:tc>
                <w:tcPr>
                  <w:tcW w:w="284" w:type="dxa"/>
                  <w:tcBorders>
                    <w:right w:val="nil"/>
                  </w:tcBorders>
                  <w:shd w:val="clear" w:color="auto" w:fill="FFFFFF" w:themeFill="background1"/>
                </w:tcPr>
                <w:p w:rsidR="00E03E84" w:rsidRPr="0081294E" w:rsidRDefault="00E03E84" w:rsidP="009A60E1">
                  <w:pPr>
                    <w:rPr>
                      <w:rFonts w:cs="Arial"/>
                      <w:sz w:val="24"/>
                    </w:rPr>
                  </w:pPr>
                </w:p>
              </w:tc>
              <w:tc>
                <w:tcPr>
                  <w:tcW w:w="4961" w:type="dxa"/>
                  <w:tcBorders>
                    <w:left w:val="nil"/>
                  </w:tcBorders>
                  <w:shd w:val="clear" w:color="auto" w:fill="FFFFFF" w:themeFill="background1"/>
                </w:tcPr>
                <w:p w:rsidR="00E03E84" w:rsidRPr="0081294E" w:rsidRDefault="00E03E84" w:rsidP="009A60E1">
                  <w:pPr>
                    <w:rPr>
                      <w:rFonts w:cs="Arial"/>
                      <w:sz w:val="24"/>
                    </w:rPr>
                  </w:pPr>
                  <w:r>
                    <w:rPr>
                      <w:rFonts w:eastAsia="Arial"/>
                      <w:b/>
                      <w:sz w:val="24"/>
                    </w:rPr>
                    <w:t>4W, 3B, 1W, 1B, 1W</w:t>
                  </w:r>
                </w:p>
              </w:tc>
            </w:tr>
            <w:tr w:rsidR="00E03E84" w:rsidRPr="0081294E" w:rsidTr="00E03E84">
              <w:trPr>
                <w:trHeight w:val="454"/>
              </w:trPr>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4" w:type="dxa"/>
                </w:tcPr>
                <w:p w:rsidR="00E03E84" w:rsidRPr="0081294E" w:rsidRDefault="00E03E84" w:rsidP="009A60E1">
                  <w:pPr>
                    <w:rPr>
                      <w:rFonts w:cs="Arial"/>
                      <w:sz w:val="24"/>
                    </w:rPr>
                  </w:pPr>
                </w:p>
              </w:tc>
              <w:tc>
                <w:tcPr>
                  <w:tcW w:w="284" w:type="dxa"/>
                  <w:tcBorders>
                    <w:right w:val="nil"/>
                  </w:tcBorders>
                </w:tcPr>
                <w:p w:rsidR="00E03E84" w:rsidRPr="0081294E" w:rsidRDefault="00E03E84" w:rsidP="009A60E1">
                  <w:pPr>
                    <w:rPr>
                      <w:rFonts w:cs="Arial"/>
                      <w:sz w:val="24"/>
                    </w:rPr>
                  </w:pPr>
                </w:p>
              </w:tc>
              <w:tc>
                <w:tcPr>
                  <w:tcW w:w="4961" w:type="dxa"/>
                  <w:tcBorders>
                    <w:left w:val="nil"/>
                  </w:tcBorders>
                </w:tcPr>
                <w:p w:rsidR="00E03E84" w:rsidRPr="0081294E" w:rsidRDefault="00E03E84" w:rsidP="009A60E1">
                  <w:pPr>
                    <w:rPr>
                      <w:rFonts w:cs="Arial"/>
                      <w:sz w:val="24"/>
                    </w:rPr>
                  </w:pPr>
                  <w:r>
                    <w:rPr>
                      <w:rFonts w:eastAsia="Arial"/>
                      <w:b/>
                      <w:sz w:val="24"/>
                    </w:rPr>
                    <w:t>4W, 1B, 1W, 1B, 3W</w:t>
                  </w:r>
                </w:p>
              </w:tc>
            </w:tr>
            <w:tr w:rsidR="00E03E84" w:rsidRPr="0081294E" w:rsidTr="00E03E84">
              <w:trPr>
                <w:trHeight w:val="454"/>
              </w:trPr>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shd w:val="clear" w:color="auto" w:fill="A6A6A6" w:themeFill="background1" w:themeFillShade="A6"/>
                </w:tcPr>
                <w:p w:rsidR="00E03E84" w:rsidRPr="0081294E" w:rsidRDefault="00E03E84" w:rsidP="009A60E1">
                  <w:pPr>
                    <w:rPr>
                      <w:rFonts w:cs="Arial"/>
                      <w:sz w:val="24"/>
                    </w:rPr>
                  </w:pPr>
                </w:p>
              </w:tc>
              <w:tc>
                <w:tcPr>
                  <w:tcW w:w="453" w:type="dxa"/>
                </w:tcPr>
                <w:p w:rsidR="00E03E84" w:rsidRPr="0081294E" w:rsidRDefault="00E03E84" w:rsidP="009A60E1">
                  <w:pPr>
                    <w:rPr>
                      <w:rFonts w:cs="Arial"/>
                      <w:sz w:val="24"/>
                    </w:rPr>
                  </w:pPr>
                </w:p>
              </w:tc>
              <w:tc>
                <w:tcPr>
                  <w:tcW w:w="454" w:type="dxa"/>
                </w:tcPr>
                <w:p w:rsidR="00E03E84" w:rsidRPr="0081294E" w:rsidRDefault="00E03E84" w:rsidP="009A60E1">
                  <w:pPr>
                    <w:rPr>
                      <w:rFonts w:cs="Arial"/>
                      <w:sz w:val="24"/>
                    </w:rPr>
                  </w:pPr>
                </w:p>
              </w:tc>
              <w:tc>
                <w:tcPr>
                  <w:tcW w:w="284" w:type="dxa"/>
                  <w:tcBorders>
                    <w:right w:val="nil"/>
                  </w:tcBorders>
                </w:tcPr>
                <w:p w:rsidR="00E03E84" w:rsidRPr="0081294E" w:rsidRDefault="00E03E84" w:rsidP="009A60E1">
                  <w:pPr>
                    <w:rPr>
                      <w:rFonts w:cs="Arial"/>
                      <w:sz w:val="24"/>
                    </w:rPr>
                  </w:pPr>
                </w:p>
              </w:tc>
              <w:tc>
                <w:tcPr>
                  <w:tcW w:w="4961" w:type="dxa"/>
                  <w:tcBorders>
                    <w:left w:val="nil"/>
                  </w:tcBorders>
                </w:tcPr>
                <w:p w:rsidR="00E03E84" w:rsidRPr="0081294E" w:rsidRDefault="00E03E84" w:rsidP="009A60E1">
                  <w:pPr>
                    <w:rPr>
                      <w:rFonts w:cs="Arial"/>
                      <w:sz w:val="24"/>
                    </w:rPr>
                  </w:pPr>
                  <w:r>
                    <w:rPr>
                      <w:rFonts w:eastAsia="Arial"/>
                      <w:b/>
                      <w:sz w:val="24"/>
                    </w:rPr>
                    <w:t>3W, 2B, 1W, 2B, 2W</w:t>
                  </w:r>
                </w:p>
              </w:tc>
            </w:tr>
          </w:tbl>
          <w:p w:rsidR="00E03E84" w:rsidRPr="009557E8" w:rsidRDefault="00E03E84" w:rsidP="00A537EE">
            <w:pPr>
              <w:spacing w:before="0" w:after="0"/>
              <w:rPr>
                <w:rFonts w:eastAsia="Arial"/>
                <w:sz w:val="16"/>
                <w:szCs w:val="16"/>
              </w:rPr>
            </w:pPr>
          </w:p>
        </w:tc>
      </w:tr>
    </w:tbl>
    <w:p w:rsidR="00B61220" w:rsidRDefault="00B61220">
      <w:pPr>
        <w:spacing w:before="0" w:after="0"/>
      </w:pPr>
      <w:r>
        <w:br w:type="page"/>
      </w:r>
    </w:p>
    <w:tbl>
      <w:tblPr>
        <w:tblStyle w:val="TableGrid"/>
        <w:tblW w:w="9962" w:type="dxa"/>
        <w:tblLook w:val="04A0" w:firstRow="1" w:lastRow="0" w:firstColumn="1" w:lastColumn="0" w:noHBand="0" w:noVBand="1"/>
      </w:tblPr>
      <w:tblGrid>
        <w:gridCol w:w="9962"/>
      </w:tblGrid>
      <w:tr w:rsidR="006335F9" w:rsidTr="00B61220">
        <w:tc>
          <w:tcPr>
            <w:tcW w:w="9962" w:type="dxa"/>
            <w:tcBorders>
              <w:top w:val="single" w:sz="12" w:space="0" w:color="B31E8E"/>
              <w:left w:val="single" w:sz="12" w:space="0" w:color="B31E8E"/>
              <w:bottom w:val="single" w:sz="12" w:space="0" w:color="B31E8E"/>
              <w:right w:val="single" w:sz="12" w:space="0" w:color="B31E8E"/>
            </w:tcBorders>
          </w:tcPr>
          <w:p w:rsidR="006335F9" w:rsidRDefault="006335F9" w:rsidP="006335F9">
            <w:pPr>
              <w:rPr>
                <w:sz w:val="24"/>
              </w:rPr>
            </w:pPr>
            <w:r>
              <w:rPr>
                <w:sz w:val="24"/>
              </w:rPr>
              <w:lastRenderedPageBreak/>
              <w:t>If the student makes changes to the code, he/she should not erase anything. Ask the student to draw a line through any incorrect information and add extra information between others if adding anything.</w:t>
            </w:r>
          </w:p>
          <w:p w:rsidR="006335F9" w:rsidRDefault="006335F9" w:rsidP="006335F9">
            <w:pPr>
              <w:rPr>
                <w:rFonts w:eastAsia="Arial"/>
                <w:sz w:val="24"/>
              </w:rPr>
            </w:pPr>
            <w:r>
              <w:rPr>
                <w:sz w:val="24"/>
              </w:rPr>
              <w:t xml:space="preserve">Ensure the student </w:t>
            </w:r>
            <w:r>
              <w:rPr>
                <w:rFonts w:eastAsia="Arial"/>
                <w:sz w:val="24"/>
              </w:rPr>
              <w:t>s</w:t>
            </w:r>
            <w:r w:rsidRPr="00A775DE">
              <w:rPr>
                <w:rFonts w:eastAsia="Arial"/>
                <w:sz w:val="24"/>
              </w:rPr>
              <w:t>tore</w:t>
            </w:r>
            <w:r>
              <w:rPr>
                <w:rFonts w:eastAsia="Arial"/>
                <w:sz w:val="24"/>
              </w:rPr>
              <w:t>s</w:t>
            </w:r>
            <w:r w:rsidRPr="00A775DE">
              <w:rPr>
                <w:rFonts w:eastAsia="Arial"/>
                <w:sz w:val="24"/>
              </w:rPr>
              <w:t>, scan</w:t>
            </w:r>
            <w:r>
              <w:rPr>
                <w:rFonts w:eastAsia="Arial"/>
                <w:sz w:val="24"/>
              </w:rPr>
              <w:t>s</w:t>
            </w:r>
            <w:r w:rsidRPr="00A775DE">
              <w:rPr>
                <w:rFonts w:eastAsia="Arial"/>
                <w:sz w:val="24"/>
              </w:rPr>
              <w:t xml:space="preserve"> or photograph</w:t>
            </w:r>
            <w:r>
              <w:rPr>
                <w:rFonts w:eastAsia="Arial"/>
                <w:sz w:val="24"/>
              </w:rPr>
              <w:t>s</w:t>
            </w:r>
            <w:r w:rsidRPr="00A775DE">
              <w:rPr>
                <w:rFonts w:eastAsia="Arial"/>
                <w:sz w:val="24"/>
              </w:rPr>
              <w:t xml:space="preserve"> and save</w:t>
            </w:r>
            <w:r>
              <w:rPr>
                <w:rFonts w:eastAsia="Arial"/>
                <w:sz w:val="24"/>
              </w:rPr>
              <w:t>s</w:t>
            </w:r>
            <w:r w:rsidRPr="00A775DE">
              <w:rPr>
                <w:rFonts w:eastAsia="Arial"/>
                <w:sz w:val="24"/>
              </w:rPr>
              <w:t xml:space="preserve"> </w:t>
            </w:r>
            <w:r>
              <w:rPr>
                <w:rFonts w:eastAsia="Arial"/>
                <w:sz w:val="24"/>
              </w:rPr>
              <w:t>code and test page</w:t>
            </w:r>
            <w:r w:rsidRPr="00A775DE">
              <w:rPr>
                <w:rFonts w:eastAsia="Arial"/>
                <w:sz w:val="24"/>
              </w:rPr>
              <w:t xml:space="preserve"> to send to </w:t>
            </w:r>
            <w:r>
              <w:rPr>
                <w:rFonts w:eastAsia="Arial"/>
                <w:sz w:val="24"/>
              </w:rPr>
              <w:t>the</w:t>
            </w:r>
            <w:r w:rsidRPr="00A775DE">
              <w:rPr>
                <w:rFonts w:eastAsia="Arial"/>
                <w:sz w:val="24"/>
              </w:rPr>
              <w:t xml:space="preserve"> teacher.</w:t>
            </w:r>
          </w:p>
        </w:tc>
      </w:tr>
    </w:tbl>
    <w:p w:rsidR="009557E8" w:rsidRPr="009557E8" w:rsidRDefault="009557E8" w:rsidP="009557E8">
      <w:pPr>
        <w:pStyle w:val="Heading2"/>
        <w:rPr>
          <w:b w:val="0"/>
        </w:rPr>
      </w:pPr>
      <w:r>
        <w:t>Algorithms with numbers and letters</w:t>
      </w:r>
      <w:r>
        <w:tab/>
      </w:r>
      <w:r>
        <w:rPr>
          <w:b w:val="0"/>
        </w:rPr>
        <w:t xml:space="preserve">page </w:t>
      </w:r>
      <w:r w:rsidR="00E67CF7">
        <w:rPr>
          <w:b w:val="0"/>
        </w:rPr>
        <w:t>3</w:t>
      </w:r>
      <w:r w:rsidR="00E92EAC">
        <w:rPr>
          <w:b w:val="0"/>
        </w:rPr>
        <w:t>6</w:t>
      </w:r>
    </w:p>
    <w:tbl>
      <w:tblPr>
        <w:tblStyle w:val="TableGrid"/>
        <w:tblW w:w="9961" w:type="dxa"/>
        <w:tblLook w:val="04A0" w:firstRow="1" w:lastRow="0" w:firstColumn="1" w:lastColumn="0" w:noHBand="0" w:noVBand="1"/>
      </w:tblPr>
      <w:tblGrid>
        <w:gridCol w:w="743"/>
        <w:gridCol w:w="745"/>
        <w:gridCol w:w="745"/>
        <w:gridCol w:w="851"/>
        <w:gridCol w:w="3685"/>
        <w:gridCol w:w="142"/>
        <w:gridCol w:w="3033"/>
        <w:gridCol w:w="17"/>
      </w:tblGrid>
      <w:tr w:rsidR="009557E8" w:rsidTr="00B25DEB">
        <w:tc>
          <w:tcPr>
            <w:tcW w:w="9961" w:type="dxa"/>
            <w:gridSpan w:val="8"/>
            <w:tcBorders>
              <w:top w:val="single" w:sz="12" w:space="0" w:color="B31E8E"/>
              <w:left w:val="single" w:sz="12" w:space="0" w:color="B31E8E"/>
              <w:bottom w:val="single" w:sz="12" w:space="0" w:color="B31E8E"/>
              <w:right w:val="single" w:sz="12" w:space="0" w:color="B31E8E"/>
            </w:tcBorders>
          </w:tcPr>
          <w:p w:rsidR="009557E8" w:rsidRDefault="009557E8" w:rsidP="00543221">
            <w:pPr>
              <w:rPr>
                <w:rFonts w:eastAsia="Arial"/>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w:t>
            </w:r>
            <w:r>
              <w:rPr>
                <w:rFonts w:eastAsia="Arial"/>
                <w:sz w:val="24"/>
              </w:rPr>
              <w:t>.</w:t>
            </w:r>
          </w:p>
          <w:p w:rsidR="009557E8" w:rsidRDefault="009557E8" w:rsidP="006335F9">
            <w:pPr>
              <w:rPr>
                <w:sz w:val="24"/>
              </w:rPr>
            </w:pPr>
            <w:r>
              <w:rPr>
                <w:rFonts w:eastAsia="Arial"/>
                <w:sz w:val="24"/>
              </w:rPr>
              <w:t>Supervise as the student reads and completes the tasks. Discuss if required.</w:t>
            </w:r>
          </w:p>
        </w:tc>
      </w:tr>
      <w:tr w:rsidR="009557E8" w:rsidTr="00B25DEB">
        <w:trPr>
          <w:trHeight w:val="170"/>
        </w:trPr>
        <w:tc>
          <w:tcPr>
            <w:tcW w:w="9961" w:type="dxa"/>
            <w:gridSpan w:val="8"/>
            <w:tcBorders>
              <w:top w:val="nil"/>
              <w:left w:val="nil"/>
              <w:bottom w:val="nil"/>
              <w:right w:val="nil"/>
            </w:tcBorders>
            <w:vAlign w:val="center"/>
          </w:tcPr>
          <w:p w:rsidR="009557E8" w:rsidRPr="00083AEF" w:rsidRDefault="009557E8" w:rsidP="00AB3993">
            <w:pPr>
              <w:rPr>
                <w:rFonts w:eastAsia="Arial" w:cs="Arial"/>
                <w:b/>
                <w:sz w:val="24"/>
              </w:rPr>
            </w:pPr>
            <w:r w:rsidRPr="00083AEF">
              <w:rPr>
                <w:rFonts w:eastAsia="Arial" w:cs="Arial"/>
                <w:sz w:val="24"/>
              </w:rPr>
              <w:t xml:space="preserve">Write an algorithm using </w:t>
            </w:r>
            <w:r w:rsidR="00AB3993">
              <w:rPr>
                <w:rFonts w:eastAsia="Arial" w:cs="Arial"/>
                <w:sz w:val="24"/>
              </w:rPr>
              <w:t>numbers and words</w:t>
            </w:r>
            <w:r w:rsidRPr="00083AEF">
              <w:rPr>
                <w:rFonts w:eastAsia="Arial" w:cs="Arial"/>
                <w:sz w:val="24"/>
              </w:rPr>
              <w:t xml:space="preserve"> to match this grid.</w:t>
            </w:r>
            <w:r w:rsidR="00083AEF" w:rsidRPr="00083AEF">
              <w:rPr>
                <w:rFonts w:eastAsia="Arial" w:cs="Arial"/>
                <w:sz w:val="24"/>
              </w:rPr>
              <w:t xml:space="preserve"> </w:t>
            </w:r>
            <w:r w:rsidR="00083AEF" w:rsidRPr="00083AEF">
              <w:rPr>
                <w:rFonts w:eastAsia="Arial" w:cs="Arial"/>
                <w:b/>
                <w:sz w:val="24"/>
              </w:rPr>
              <w:t xml:space="preserve">Answers will vary, </w:t>
            </w:r>
            <w:r w:rsidR="006335F9">
              <w:rPr>
                <w:rFonts w:eastAsia="Arial" w:cs="Arial"/>
                <w:b/>
                <w:sz w:val="24"/>
              </w:rPr>
              <w:t>eg</w:t>
            </w:r>
          </w:p>
        </w:tc>
      </w:tr>
      <w:tr w:rsidR="00AB3993" w:rsidTr="00B25DEB">
        <w:trPr>
          <w:gridAfter w:val="1"/>
          <w:wAfter w:w="17" w:type="dxa"/>
          <w:trHeight w:val="624"/>
        </w:trPr>
        <w:tc>
          <w:tcPr>
            <w:tcW w:w="743" w:type="dxa"/>
            <w:tcBorders>
              <w:top w:val="single" w:sz="12" w:space="0" w:color="B31E8E"/>
              <w:left w:val="single" w:sz="12" w:space="0" w:color="B31E8E"/>
              <w:bottom w:val="single" w:sz="8" w:space="0" w:color="B31E8E"/>
              <w:right w:val="single" w:sz="8" w:space="0" w:color="B31E8E"/>
            </w:tcBorders>
            <w:shd w:val="clear" w:color="auto" w:fill="002060"/>
            <w:vAlign w:val="center"/>
          </w:tcPr>
          <w:p w:rsidR="00AB3993" w:rsidRDefault="00AB3993" w:rsidP="009557E8">
            <w:pPr>
              <w:rPr>
                <w:rFonts w:eastAsia="Arial" w:cs="Arial"/>
                <w:szCs w:val="28"/>
              </w:rPr>
            </w:pPr>
          </w:p>
        </w:tc>
        <w:tc>
          <w:tcPr>
            <w:tcW w:w="745" w:type="dxa"/>
            <w:tcBorders>
              <w:top w:val="single" w:sz="12" w:space="0" w:color="B31E8E"/>
              <w:left w:val="single" w:sz="8" w:space="0" w:color="B31E8E"/>
              <w:bottom w:val="single" w:sz="8" w:space="0" w:color="B31E8E"/>
              <w:right w:val="single" w:sz="8" w:space="0" w:color="B31E8E"/>
            </w:tcBorders>
            <w:shd w:val="clear" w:color="auto" w:fill="002060"/>
            <w:vAlign w:val="center"/>
          </w:tcPr>
          <w:p w:rsidR="00AB3993" w:rsidRDefault="00AB3993" w:rsidP="009557E8">
            <w:pPr>
              <w:rPr>
                <w:rFonts w:eastAsia="Arial" w:cs="Arial"/>
                <w:szCs w:val="28"/>
              </w:rPr>
            </w:pPr>
          </w:p>
        </w:tc>
        <w:tc>
          <w:tcPr>
            <w:tcW w:w="745" w:type="dxa"/>
            <w:tcBorders>
              <w:top w:val="single" w:sz="12" w:space="0" w:color="B31E8E"/>
              <w:left w:val="single" w:sz="8" w:space="0" w:color="B31E8E"/>
              <w:bottom w:val="single" w:sz="8" w:space="0" w:color="B31E8E"/>
              <w:right w:val="single" w:sz="12" w:space="0" w:color="B31E8E"/>
            </w:tcBorders>
            <w:vAlign w:val="center"/>
          </w:tcPr>
          <w:p w:rsidR="00AB3993" w:rsidRDefault="00AB3993" w:rsidP="009557E8">
            <w:pPr>
              <w:rPr>
                <w:rFonts w:eastAsia="Arial" w:cs="Arial"/>
                <w:szCs w:val="28"/>
              </w:rPr>
            </w:pPr>
          </w:p>
        </w:tc>
        <w:tc>
          <w:tcPr>
            <w:tcW w:w="851" w:type="dxa"/>
            <w:tcBorders>
              <w:top w:val="nil"/>
              <w:left w:val="single" w:sz="12" w:space="0" w:color="B31E8E"/>
              <w:bottom w:val="nil"/>
              <w:right w:val="nil"/>
            </w:tcBorders>
          </w:tcPr>
          <w:p w:rsidR="00AB3993" w:rsidRPr="00101D37" w:rsidRDefault="00AB3993" w:rsidP="009557E8">
            <w:pPr>
              <w:rPr>
                <w:rFonts w:eastAsia="Arial"/>
                <w:b/>
                <w:sz w:val="24"/>
              </w:rPr>
            </w:pPr>
          </w:p>
        </w:tc>
        <w:tc>
          <w:tcPr>
            <w:tcW w:w="3827" w:type="dxa"/>
            <w:gridSpan w:val="2"/>
            <w:tcBorders>
              <w:top w:val="single" w:sz="12" w:space="0" w:color="B31E8E"/>
              <w:left w:val="single" w:sz="12" w:space="0" w:color="B31E8E"/>
              <w:bottom w:val="nil"/>
              <w:right w:val="nil"/>
            </w:tcBorders>
            <w:vAlign w:val="center"/>
          </w:tcPr>
          <w:p w:rsidR="00AB3993" w:rsidRPr="00AB3993" w:rsidRDefault="00AB3993" w:rsidP="00EE57FC">
            <w:pPr>
              <w:rPr>
                <w:rFonts w:eastAsia="Arial"/>
                <w:b/>
                <w:sz w:val="24"/>
              </w:rPr>
            </w:pPr>
            <w:r>
              <w:rPr>
                <w:rFonts w:eastAsia="Arial"/>
                <w:b/>
                <w:sz w:val="24"/>
              </w:rPr>
              <w:t>two blue, one</w:t>
            </w:r>
            <w:r w:rsidRPr="00AB3993">
              <w:rPr>
                <w:rFonts w:eastAsia="Arial"/>
                <w:b/>
                <w:sz w:val="24"/>
              </w:rPr>
              <w:t xml:space="preserve"> white</w:t>
            </w:r>
          </w:p>
        </w:tc>
        <w:tc>
          <w:tcPr>
            <w:tcW w:w="3033" w:type="dxa"/>
            <w:tcBorders>
              <w:top w:val="single" w:sz="12" w:space="0" w:color="B31E8E"/>
              <w:left w:val="single" w:sz="12" w:space="0" w:color="B31E8E"/>
              <w:bottom w:val="nil"/>
              <w:right w:val="nil"/>
            </w:tcBorders>
            <w:vAlign w:val="center"/>
          </w:tcPr>
          <w:p w:rsidR="00AB3993" w:rsidRPr="00AB3993" w:rsidRDefault="00AB3993" w:rsidP="00EE57FC">
            <w:pPr>
              <w:rPr>
                <w:rFonts w:eastAsia="Arial"/>
                <w:b/>
                <w:sz w:val="24"/>
              </w:rPr>
            </w:pPr>
            <w:r w:rsidRPr="00AB3993">
              <w:rPr>
                <w:rFonts w:eastAsia="Arial"/>
                <w:b/>
                <w:sz w:val="24"/>
              </w:rPr>
              <w:t>2 blue, 1 white</w:t>
            </w:r>
          </w:p>
        </w:tc>
      </w:tr>
      <w:tr w:rsidR="00AB3993" w:rsidTr="00B25DEB">
        <w:trPr>
          <w:gridAfter w:val="1"/>
          <w:wAfter w:w="17" w:type="dxa"/>
          <w:trHeight w:val="624"/>
        </w:trPr>
        <w:tc>
          <w:tcPr>
            <w:tcW w:w="743" w:type="dxa"/>
            <w:tcBorders>
              <w:top w:val="single" w:sz="8" w:space="0" w:color="B31E8E"/>
              <w:left w:val="single" w:sz="12" w:space="0" w:color="B31E8E"/>
              <w:bottom w:val="single" w:sz="8" w:space="0" w:color="B31E8E"/>
              <w:right w:val="single" w:sz="8" w:space="0" w:color="B31E8E"/>
            </w:tcBorders>
            <w:vAlign w:val="center"/>
          </w:tcPr>
          <w:p w:rsidR="00AB3993" w:rsidRDefault="00AB3993" w:rsidP="009557E8">
            <w:pPr>
              <w:rPr>
                <w:rFonts w:eastAsia="Arial" w:cs="Arial"/>
                <w:szCs w:val="28"/>
              </w:rPr>
            </w:pPr>
          </w:p>
        </w:tc>
        <w:tc>
          <w:tcPr>
            <w:tcW w:w="745" w:type="dxa"/>
            <w:tcBorders>
              <w:top w:val="single" w:sz="8" w:space="0" w:color="B31E8E"/>
              <w:left w:val="single" w:sz="8" w:space="0" w:color="B31E8E"/>
              <w:bottom w:val="single" w:sz="8" w:space="0" w:color="B31E8E"/>
              <w:right w:val="single" w:sz="8" w:space="0" w:color="B31E8E"/>
            </w:tcBorders>
            <w:shd w:val="clear" w:color="auto" w:fill="002060"/>
            <w:vAlign w:val="center"/>
          </w:tcPr>
          <w:p w:rsidR="00AB3993" w:rsidRDefault="00AB3993" w:rsidP="009557E8">
            <w:pPr>
              <w:rPr>
                <w:rFonts w:eastAsia="Arial" w:cs="Arial"/>
                <w:szCs w:val="28"/>
              </w:rPr>
            </w:pPr>
          </w:p>
        </w:tc>
        <w:tc>
          <w:tcPr>
            <w:tcW w:w="745" w:type="dxa"/>
            <w:tcBorders>
              <w:top w:val="single" w:sz="8" w:space="0" w:color="B31E8E"/>
              <w:left w:val="single" w:sz="8" w:space="0" w:color="B31E8E"/>
              <w:bottom w:val="single" w:sz="8" w:space="0" w:color="B31E8E"/>
              <w:right w:val="single" w:sz="12" w:space="0" w:color="B31E8E"/>
            </w:tcBorders>
            <w:shd w:val="clear" w:color="auto" w:fill="002060"/>
            <w:vAlign w:val="center"/>
          </w:tcPr>
          <w:p w:rsidR="00AB3993" w:rsidRDefault="00AB3993" w:rsidP="009557E8">
            <w:pPr>
              <w:rPr>
                <w:rFonts w:eastAsia="Arial" w:cs="Arial"/>
                <w:szCs w:val="28"/>
              </w:rPr>
            </w:pPr>
          </w:p>
        </w:tc>
        <w:tc>
          <w:tcPr>
            <w:tcW w:w="851" w:type="dxa"/>
            <w:tcBorders>
              <w:top w:val="nil"/>
              <w:left w:val="single" w:sz="12" w:space="0" w:color="B31E8E"/>
              <w:bottom w:val="nil"/>
              <w:right w:val="nil"/>
            </w:tcBorders>
          </w:tcPr>
          <w:p w:rsidR="00AB3993" w:rsidRPr="006608F8" w:rsidRDefault="00AB3993" w:rsidP="009557E8">
            <w:pPr>
              <w:rPr>
                <w:rFonts w:eastAsia="Arial"/>
              </w:rPr>
            </w:pPr>
          </w:p>
        </w:tc>
        <w:tc>
          <w:tcPr>
            <w:tcW w:w="3827" w:type="dxa"/>
            <w:gridSpan w:val="2"/>
            <w:tcBorders>
              <w:top w:val="nil"/>
              <w:left w:val="single" w:sz="12" w:space="0" w:color="B31E8E"/>
              <w:bottom w:val="nil"/>
              <w:right w:val="nil"/>
            </w:tcBorders>
            <w:vAlign w:val="center"/>
          </w:tcPr>
          <w:p w:rsidR="00AB3993" w:rsidRPr="00AB3993" w:rsidRDefault="00AB3993" w:rsidP="00AB3993">
            <w:pPr>
              <w:rPr>
                <w:rFonts w:eastAsia="Arial"/>
                <w:b/>
                <w:sz w:val="24"/>
              </w:rPr>
            </w:pPr>
            <w:r>
              <w:rPr>
                <w:rFonts w:eastAsia="Arial"/>
                <w:b/>
                <w:sz w:val="24"/>
              </w:rPr>
              <w:t>one</w:t>
            </w:r>
            <w:r w:rsidRPr="00AB3993">
              <w:rPr>
                <w:rFonts w:eastAsia="Arial"/>
                <w:b/>
                <w:sz w:val="24"/>
              </w:rPr>
              <w:t xml:space="preserve"> white, </w:t>
            </w:r>
            <w:r>
              <w:rPr>
                <w:rFonts w:eastAsia="Arial"/>
                <w:b/>
                <w:sz w:val="24"/>
              </w:rPr>
              <w:t>two</w:t>
            </w:r>
            <w:r w:rsidRPr="00AB3993">
              <w:rPr>
                <w:rFonts w:eastAsia="Arial"/>
                <w:b/>
                <w:sz w:val="24"/>
              </w:rPr>
              <w:t xml:space="preserve"> blue</w:t>
            </w:r>
          </w:p>
        </w:tc>
        <w:tc>
          <w:tcPr>
            <w:tcW w:w="3033" w:type="dxa"/>
            <w:tcBorders>
              <w:top w:val="nil"/>
              <w:left w:val="single" w:sz="12" w:space="0" w:color="B31E8E"/>
              <w:bottom w:val="nil"/>
              <w:right w:val="nil"/>
            </w:tcBorders>
            <w:vAlign w:val="center"/>
          </w:tcPr>
          <w:p w:rsidR="00AB3993" w:rsidRPr="00AB3993" w:rsidRDefault="00AB3993" w:rsidP="00EE57FC">
            <w:pPr>
              <w:rPr>
                <w:rFonts w:eastAsia="Arial"/>
                <w:b/>
                <w:sz w:val="24"/>
              </w:rPr>
            </w:pPr>
            <w:r w:rsidRPr="00AB3993">
              <w:rPr>
                <w:rFonts w:eastAsia="Arial"/>
                <w:b/>
                <w:sz w:val="24"/>
              </w:rPr>
              <w:t>1 white, 2 blue</w:t>
            </w:r>
          </w:p>
        </w:tc>
      </w:tr>
      <w:tr w:rsidR="00AB3993" w:rsidTr="00B25DEB">
        <w:trPr>
          <w:gridAfter w:val="1"/>
          <w:wAfter w:w="17" w:type="dxa"/>
          <w:trHeight w:val="624"/>
        </w:trPr>
        <w:tc>
          <w:tcPr>
            <w:tcW w:w="743" w:type="dxa"/>
            <w:tcBorders>
              <w:top w:val="single" w:sz="8" w:space="0" w:color="B31E8E"/>
              <w:left w:val="single" w:sz="12" w:space="0" w:color="B31E8E"/>
              <w:bottom w:val="single" w:sz="8" w:space="0" w:color="B31E8E"/>
              <w:right w:val="single" w:sz="8" w:space="0" w:color="B31E8E"/>
            </w:tcBorders>
            <w:shd w:val="clear" w:color="auto" w:fill="FFFFFF" w:themeFill="background1"/>
            <w:vAlign w:val="center"/>
          </w:tcPr>
          <w:p w:rsidR="00AB3993" w:rsidRDefault="00AB3993" w:rsidP="009557E8">
            <w:pPr>
              <w:rPr>
                <w:rFonts w:eastAsia="Arial" w:cs="Arial"/>
                <w:szCs w:val="28"/>
              </w:rPr>
            </w:pPr>
          </w:p>
        </w:tc>
        <w:tc>
          <w:tcPr>
            <w:tcW w:w="745" w:type="dxa"/>
            <w:tcBorders>
              <w:top w:val="single" w:sz="8" w:space="0" w:color="B31E8E"/>
              <w:left w:val="single" w:sz="8" w:space="0" w:color="B31E8E"/>
              <w:bottom w:val="single" w:sz="8" w:space="0" w:color="B31E8E"/>
              <w:right w:val="single" w:sz="8" w:space="0" w:color="B31E8E"/>
            </w:tcBorders>
            <w:vAlign w:val="center"/>
          </w:tcPr>
          <w:p w:rsidR="00AB3993" w:rsidRDefault="00AB3993" w:rsidP="009557E8">
            <w:pPr>
              <w:rPr>
                <w:rFonts w:eastAsia="Arial" w:cs="Arial"/>
                <w:szCs w:val="28"/>
              </w:rPr>
            </w:pPr>
          </w:p>
        </w:tc>
        <w:tc>
          <w:tcPr>
            <w:tcW w:w="745" w:type="dxa"/>
            <w:tcBorders>
              <w:top w:val="single" w:sz="8" w:space="0" w:color="B31E8E"/>
              <w:left w:val="single" w:sz="8" w:space="0" w:color="B31E8E"/>
              <w:bottom w:val="single" w:sz="8" w:space="0" w:color="B31E8E"/>
              <w:right w:val="single" w:sz="12" w:space="0" w:color="B31E8E"/>
            </w:tcBorders>
            <w:shd w:val="clear" w:color="auto" w:fill="002060"/>
            <w:vAlign w:val="center"/>
          </w:tcPr>
          <w:p w:rsidR="00AB3993" w:rsidRDefault="00AB3993" w:rsidP="009557E8">
            <w:pPr>
              <w:rPr>
                <w:rFonts w:eastAsia="Arial" w:cs="Arial"/>
                <w:szCs w:val="28"/>
              </w:rPr>
            </w:pPr>
          </w:p>
        </w:tc>
        <w:tc>
          <w:tcPr>
            <w:tcW w:w="851" w:type="dxa"/>
            <w:tcBorders>
              <w:top w:val="nil"/>
              <w:left w:val="single" w:sz="12" w:space="0" w:color="B31E8E"/>
              <w:bottom w:val="nil"/>
              <w:right w:val="nil"/>
            </w:tcBorders>
          </w:tcPr>
          <w:p w:rsidR="00AB3993" w:rsidRPr="006608F8" w:rsidRDefault="00AB3993" w:rsidP="009557E8">
            <w:pPr>
              <w:rPr>
                <w:rFonts w:eastAsia="Arial"/>
              </w:rPr>
            </w:pPr>
          </w:p>
        </w:tc>
        <w:tc>
          <w:tcPr>
            <w:tcW w:w="3827" w:type="dxa"/>
            <w:gridSpan w:val="2"/>
            <w:tcBorders>
              <w:top w:val="nil"/>
              <w:left w:val="single" w:sz="12" w:space="0" w:color="B31E8E"/>
              <w:bottom w:val="nil"/>
              <w:right w:val="nil"/>
            </w:tcBorders>
            <w:vAlign w:val="center"/>
          </w:tcPr>
          <w:p w:rsidR="00AB3993" w:rsidRPr="00AB3993" w:rsidRDefault="00AB3993" w:rsidP="00AB3993">
            <w:pPr>
              <w:rPr>
                <w:rFonts w:eastAsia="Arial"/>
                <w:b/>
                <w:sz w:val="24"/>
              </w:rPr>
            </w:pPr>
            <w:r>
              <w:rPr>
                <w:rFonts w:eastAsia="Arial"/>
                <w:b/>
                <w:sz w:val="24"/>
              </w:rPr>
              <w:t>two</w:t>
            </w:r>
            <w:r w:rsidRPr="00AB3993">
              <w:rPr>
                <w:rFonts w:eastAsia="Arial"/>
                <w:b/>
                <w:sz w:val="24"/>
              </w:rPr>
              <w:t xml:space="preserve"> white. </w:t>
            </w:r>
            <w:r>
              <w:rPr>
                <w:rFonts w:eastAsia="Arial"/>
                <w:b/>
                <w:sz w:val="24"/>
              </w:rPr>
              <w:t>one</w:t>
            </w:r>
            <w:r w:rsidRPr="00AB3993">
              <w:rPr>
                <w:rFonts w:eastAsia="Arial"/>
                <w:b/>
                <w:sz w:val="24"/>
              </w:rPr>
              <w:t xml:space="preserve"> blue</w:t>
            </w:r>
          </w:p>
        </w:tc>
        <w:tc>
          <w:tcPr>
            <w:tcW w:w="3033" w:type="dxa"/>
            <w:tcBorders>
              <w:top w:val="nil"/>
              <w:left w:val="single" w:sz="12" w:space="0" w:color="B31E8E"/>
              <w:bottom w:val="nil"/>
              <w:right w:val="nil"/>
            </w:tcBorders>
            <w:vAlign w:val="center"/>
          </w:tcPr>
          <w:p w:rsidR="00AB3993" w:rsidRPr="00AB3993" w:rsidRDefault="00AB3993" w:rsidP="00EE57FC">
            <w:pPr>
              <w:rPr>
                <w:rFonts w:eastAsia="Arial"/>
                <w:b/>
                <w:sz w:val="24"/>
              </w:rPr>
            </w:pPr>
            <w:r w:rsidRPr="00AB3993">
              <w:rPr>
                <w:rFonts w:eastAsia="Arial"/>
                <w:b/>
                <w:sz w:val="24"/>
              </w:rPr>
              <w:t>2 white. 1 blue</w:t>
            </w:r>
          </w:p>
        </w:tc>
      </w:tr>
      <w:tr w:rsidR="00AB3993" w:rsidTr="00B25DEB">
        <w:trPr>
          <w:gridAfter w:val="1"/>
          <w:wAfter w:w="17" w:type="dxa"/>
          <w:trHeight w:val="624"/>
        </w:trPr>
        <w:tc>
          <w:tcPr>
            <w:tcW w:w="743" w:type="dxa"/>
            <w:tcBorders>
              <w:top w:val="single" w:sz="8" w:space="0" w:color="B31E8E"/>
              <w:left w:val="single" w:sz="12" w:space="0" w:color="B31E8E"/>
              <w:bottom w:val="single" w:sz="12" w:space="0" w:color="B31E8E"/>
              <w:right w:val="single" w:sz="8" w:space="0" w:color="B31E8E"/>
            </w:tcBorders>
            <w:vAlign w:val="center"/>
          </w:tcPr>
          <w:p w:rsidR="00AB3993" w:rsidRDefault="00AB3993" w:rsidP="009557E8">
            <w:pPr>
              <w:rPr>
                <w:rFonts w:eastAsia="Arial" w:cs="Arial"/>
                <w:szCs w:val="28"/>
              </w:rPr>
            </w:pPr>
          </w:p>
        </w:tc>
        <w:tc>
          <w:tcPr>
            <w:tcW w:w="745" w:type="dxa"/>
            <w:tcBorders>
              <w:top w:val="single" w:sz="8" w:space="0" w:color="B31E8E"/>
              <w:left w:val="single" w:sz="8" w:space="0" w:color="B31E8E"/>
              <w:bottom w:val="single" w:sz="12" w:space="0" w:color="B31E8E"/>
              <w:right w:val="single" w:sz="8" w:space="0" w:color="B31E8E"/>
            </w:tcBorders>
            <w:shd w:val="clear" w:color="auto" w:fill="002060"/>
            <w:vAlign w:val="center"/>
          </w:tcPr>
          <w:p w:rsidR="00AB3993" w:rsidRDefault="00AB3993" w:rsidP="009557E8">
            <w:pPr>
              <w:rPr>
                <w:rFonts w:eastAsia="Arial" w:cs="Arial"/>
                <w:szCs w:val="28"/>
              </w:rPr>
            </w:pPr>
          </w:p>
        </w:tc>
        <w:tc>
          <w:tcPr>
            <w:tcW w:w="745" w:type="dxa"/>
            <w:tcBorders>
              <w:top w:val="single" w:sz="8" w:space="0" w:color="B31E8E"/>
              <w:left w:val="single" w:sz="8" w:space="0" w:color="B31E8E"/>
              <w:bottom w:val="single" w:sz="12" w:space="0" w:color="B31E8E"/>
              <w:right w:val="single" w:sz="12" w:space="0" w:color="B31E8E"/>
            </w:tcBorders>
            <w:shd w:val="clear" w:color="auto" w:fill="FFFFFF" w:themeFill="background1"/>
            <w:vAlign w:val="center"/>
          </w:tcPr>
          <w:p w:rsidR="00AB3993" w:rsidRDefault="00AB3993" w:rsidP="009557E8">
            <w:pPr>
              <w:rPr>
                <w:rFonts w:eastAsia="Arial" w:cs="Arial"/>
                <w:szCs w:val="28"/>
              </w:rPr>
            </w:pPr>
          </w:p>
        </w:tc>
        <w:tc>
          <w:tcPr>
            <w:tcW w:w="851" w:type="dxa"/>
            <w:tcBorders>
              <w:top w:val="nil"/>
              <w:left w:val="single" w:sz="12" w:space="0" w:color="B31E8E"/>
              <w:bottom w:val="nil"/>
              <w:right w:val="nil"/>
            </w:tcBorders>
          </w:tcPr>
          <w:p w:rsidR="00AB3993" w:rsidRPr="006608F8" w:rsidRDefault="00AB3993" w:rsidP="009557E8">
            <w:pPr>
              <w:rPr>
                <w:rFonts w:eastAsia="Arial"/>
              </w:rPr>
            </w:pPr>
          </w:p>
        </w:tc>
        <w:tc>
          <w:tcPr>
            <w:tcW w:w="3827" w:type="dxa"/>
            <w:gridSpan w:val="2"/>
            <w:tcBorders>
              <w:top w:val="nil"/>
              <w:left w:val="single" w:sz="12" w:space="0" w:color="B31E8E"/>
              <w:bottom w:val="nil"/>
              <w:right w:val="nil"/>
            </w:tcBorders>
            <w:vAlign w:val="center"/>
          </w:tcPr>
          <w:p w:rsidR="00AB3993" w:rsidRPr="00AB3993" w:rsidRDefault="00AB3993" w:rsidP="00AB3993">
            <w:pPr>
              <w:rPr>
                <w:rFonts w:eastAsia="Arial"/>
                <w:b/>
                <w:sz w:val="24"/>
              </w:rPr>
            </w:pPr>
            <w:r>
              <w:rPr>
                <w:rFonts w:eastAsia="Arial"/>
                <w:b/>
                <w:sz w:val="24"/>
              </w:rPr>
              <w:t>one</w:t>
            </w:r>
            <w:r w:rsidRPr="00AB3993">
              <w:rPr>
                <w:rFonts w:eastAsia="Arial"/>
                <w:b/>
                <w:sz w:val="24"/>
              </w:rPr>
              <w:t xml:space="preserve"> white, </w:t>
            </w:r>
            <w:r>
              <w:rPr>
                <w:rFonts w:eastAsia="Arial"/>
                <w:b/>
                <w:sz w:val="24"/>
              </w:rPr>
              <w:t>one</w:t>
            </w:r>
            <w:r w:rsidRPr="00AB3993">
              <w:rPr>
                <w:rFonts w:eastAsia="Arial"/>
                <w:b/>
                <w:sz w:val="24"/>
              </w:rPr>
              <w:t xml:space="preserve"> blue, </w:t>
            </w:r>
            <w:r>
              <w:rPr>
                <w:rFonts w:eastAsia="Arial"/>
                <w:b/>
                <w:sz w:val="24"/>
              </w:rPr>
              <w:t>one</w:t>
            </w:r>
            <w:r w:rsidRPr="00AB3993">
              <w:rPr>
                <w:rFonts w:eastAsia="Arial"/>
                <w:b/>
                <w:sz w:val="24"/>
              </w:rPr>
              <w:t xml:space="preserve"> white</w:t>
            </w:r>
          </w:p>
        </w:tc>
        <w:tc>
          <w:tcPr>
            <w:tcW w:w="3033" w:type="dxa"/>
            <w:tcBorders>
              <w:top w:val="nil"/>
              <w:left w:val="single" w:sz="12" w:space="0" w:color="B31E8E"/>
              <w:bottom w:val="nil"/>
              <w:right w:val="nil"/>
            </w:tcBorders>
            <w:vAlign w:val="center"/>
          </w:tcPr>
          <w:p w:rsidR="00AB3993" w:rsidRPr="00AB3993" w:rsidRDefault="00AB3993" w:rsidP="00EE57FC">
            <w:pPr>
              <w:rPr>
                <w:rFonts w:eastAsia="Arial"/>
                <w:b/>
                <w:sz w:val="24"/>
              </w:rPr>
            </w:pPr>
            <w:r w:rsidRPr="00AB3993">
              <w:rPr>
                <w:rFonts w:eastAsia="Arial"/>
                <w:b/>
                <w:sz w:val="24"/>
              </w:rPr>
              <w:t>1 white, 1 blue, 1 white</w:t>
            </w:r>
          </w:p>
        </w:tc>
      </w:tr>
      <w:tr w:rsidR="00AB3993" w:rsidTr="00B25DEB">
        <w:trPr>
          <w:gridAfter w:val="1"/>
          <w:wAfter w:w="17" w:type="dxa"/>
          <w:trHeight w:val="20"/>
        </w:trPr>
        <w:tc>
          <w:tcPr>
            <w:tcW w:w="6769" w:type="dxa"/>
            <w:gridSpan w:val="5"/>
            <w:tcBorders>
              <w:top w:val="single" w:sz="12" w:space="0" w:color="B31E8E"/>
              <w:left w:val="nil"/>
              <w:bottom w:val="single" w:sz="12" w:space="0" w:color="B31E8E"/>
              <w:right w:val="nil"/>
            </w:tcBorders>
            <w:vAlign w:val="center"/>
          </w:tcPr>
          <w:p w:rsidR="00AB3993" w:rsidRPr="00AB3993" w:rsidRDefault="00AB3993" w:rsidP="00AB3993">
            <w:pPr>
              <w:spacing w:before="0" w:after="0"/>
              <w:rPr>
                <w:rFonts w:eastAsia="Arial" w:cs="Arial"/>
                <w:sz w:val="16"/>
                <w:szCs w:val="16"/>
              </w:rPr>
            </w:pPr>
          </w:p>
        </w:tc>
        <w:tc>
          <w:tcPr>
            <w:tcW w:w="3175" w:type="dxa"/>
            <w:gridSpan w:val="2"/>
            <w:tcBorders>
              <w:top w:val="single" w:sz="12" w:space="0" w:color="B31E8E"/>
              <w:left w:val="nil"/>
              <w:bottom w:val="single" w:sz="12" w:space="0" w:color="B31E8E"/>
              <w:right w:val="nil"/>
            </w:tcBorders>
            <w:vAlign w:val="center"/>
          </w:tcPr>
          <w:p w:rsidR="00AB3993" w:rsidRPr="00AB3993" w:rsidRDefault="00AB3993" w:rsidP="00AB3993">
            <w:pPr>
              <w:spacing w:before="0" w:after="0"/>
              <w:rPr>
                <w:rFonts w:eastAsia="Arial" w:cs="Arial"/>
                <w:sz w:val="16"/>
                <w:szCs w:val="16"/>
              </w:rPr>
            </w:pPr>
          </w:p>
        </w:tc>
      </w:tr>
      <w:tr w:rsidR="00AB3993" w:rsidTr="00B25DEB">
        <w:trPr>
          <w:gridAfter w:val="1"/>
          <w:wAfter w:w="17" w:type="dxa"/>
          <w:trHeight w:val="20"/>
        </w:trPr>
        <w:tc>
          <w:tcPr>
            <w:tcW w:w="6769" w:type="dxa"/>
            <w:gridSpan w:val="5"/>
            <w:tcBorders>
              <w:top w:val="single" w:sz="12" w:space="0" w:color="B31E8E"/>
              <w:left w:val="single" w:sz="12" w:space="0" w:color="B31E8E"/>
              <w:bottom w:val="nil"/>
              <w:right w:val="single" w:sz="12" w:space="0" w:color="B31E8E"/>
            </w:tcBorders>
            <w:vAlign w:val="center"/>
          </w:tcPr>
          <w:p w:rsidR="00AB3993" w:rsidRPr="00D419E4" w:rsidRDefault="00AB3993" w:rsidP="009557E8">
            <w:pPr>
              <w:rPr>
                <w:rFonts w:eastAsia="Arial" w:cs="Arial"/>
                <w:sz w:val="24"/>
              </w:rPr>
            </w:pPr>
            <w:r w:rsidRPr="00D419E4">
              <w:rPr>
                <w:rFonts w:eastAsia="Arial" w:cs="Arial"/>
                <w:sz w:val="24"/>
              </w:rPr>
              <w:t>The first line of the algorithm has been printed.</w:t>
            </w:r>
          </w:p>
        </w:tc>
        <w:tc>
          <w:tcPr>
            <w:tcW w:w="3175" w:type="dxa"/>
            <w:gridSpan w:val="2"/>
            <w:tcBorders>
              <w:top w:val="single" w:sz="12" w:space="0" w:color="B31E8E"/>
              <w:left w:val="single" w:sz="12" w:space="0" w:color="B31E8E"/>
              <w:bottom w:val="single" w:sz="12" w:space="0" w:color="B31E8E"/>
              <w:right w:val="single" w:sz="12" w:space="0" w:color="B31E8E"/>
            </w:tcBorders>
            <w:vAlign w:val="center"/>
          </w:tcPr>
          <w:p w:rsidR="00AB3993" w:rsidRPr="006335F9" w:rsidRDefault="00AB3993" w:rsidP="00D419E4">
            <w:pPr>
              <w:rPr>
                <w:rFonts w:eastAsia="Arial" w:cs="Arial"/>
                <w:sz w:val="24"/>
              </w:rPr>
            </w:pPr>
            <w:r w:rsidRPr="006335F9">
              <w:rPr>
                <w:rFonts w:eastAsia="Arial" w:cs="Arial"/>
                <w:sz w:val="24"/>
              </w:rPr>
              <w:t>1B, 1B, 1W</w:t>
            </w:r>
          </w:p>
        </w:tc>
      </w:tr>
      <w:tr w:rsidR="00AB3993" w:rsidTr="00B25DEB">
        <w:trPr>
          <w:gridAfter w:val="1"/>
          <w:wAfter w:w="17" w:type="dxa"/>
          <w:trHeight w:val="20"/>
        </w:trPr>
        <w:tc>
          <w:tcPr>
            <w:tcW w:w="6769" w:type="dxa"/>
            <w:gridSpan w:val="5"/>
            <w:tcBorders>
              <w:top w:val="nil"/>
              <w:left w:val="single" w:sz="12" w:space="0" w:color="B31E8E"/>
              <w:bottom w:val="nil"/>
              <w:right w:val="single" w:sz="12" w:space="0" w:color="B31E8E"/>
            </w:tcBorders>
            <w:vAlign w:val="center"/>
          </w:tcPr>
          <w:p w:rsidR="00AB3993" w:rsidRPr="00D419E4" w:rsidRDefault="00AB3993" w:rsidP="009557E8">
            <w:pPr>
              <w:rPr>
                <w:rFonts w:eastAsia="Arial" w:cs="Arial"/>
                <w:sz w:val="24"/>
              </w:rPr>
            </w:pPr>
            <w:r w:rsidRPr="00D419E4">
              <w:rPr>
                <w:rFonts w:eastAsia="Arial" w:cs="Arial"/>
                <w:sz w:val="24"/>
              </w:rPr>
              <w:t>The code for each square is separated by a comma.</w:t>
            </w:r>
          </w:p>
        </w:tc>
        <w:tc>
          <w:tcPr>
            <w:tcW w:w="3175" w:type="dxa"/>
            <w:gridSpan w:val="2"/>
            <w:tcBorders>
              <w:top w:val="single" w:sz="12" w:space="0" w:color="B31E8E"/>
              <w:left w:val="single" w:sz="12" w:space="0" w:color="B31E8E"/>
              <w:bottom w:val="single" w:sz="12" w:space="0" w:color="B31E8E"/>
              <w:right w:val="single" w:sz="12" w:space="0" w:color="B31E8E"/>
            </w:tcBorders>
            <w:vAlign w:val="center"/>
          </w:tcPr>
          <w:p w:rsidR="00AB3993" w:rsidRPr="00D419E4" w:rsidRDefault="00AB3993" w:rsidP="009557E8">
            <w:pPr>
              <w:rPr>
                <w:rFonts w:eastAsia="Arial" w:cs="Arial"/>
                <w:b/>
                <w:sz w:val="24"/>
              </w:rPr>
            </w:pPr>
            <w:r w:rsidRPr="00D419E4">
              <w:rPr>
                <w:rFonts w:eastAsia="Arial" w:cs="Arial"/>
                <w:b/>
                <w:sz w:val="24"/>
              </w:rPr>
              <w:t>1</w:t>
            </w:r>
            <w:r>
              <w:rPr>
                <w:rFonts w:eastAsia="Arial" w:cs="Arial"/>
                <w:b/>
                <w:sz w:val="24"/>
              </w:rPr>
              <w:t>W</w:t>
            </w:r>
            <w:r w:rsidRPr="00D419E4">
              <w:rPr>
                <w:rFonts w:eastAsia="Arial" w:cs="Arial"/>
                <w:b/>
                <w:sz w:val="24"/>
              </w:rPr>
              <w:t>, 1</w:t>
            </w:r>
            <w:r>
              <w:rPr>
                <w:rFonts w:eastAsia="Arial" w:cs="Arial"/>
                <w:b/>
                <w:sz w:val="24"/>
              </w:rPr>
              <w:t>B</w:t>
            </w:r>
            <w:r w:rsidRPr="00D419E4">
              <w:rPr>
                <w:rFonts w:eastAsia="Arial" w:cs="Arial"/>
                <w:b/>
                <w:sz w:val="24"/>
              </w:rPr>
              <w:t>, 1</w:t>
            </w:r>
            <w:r>
              <w:rPr>
                <w:rFonts w:eastAsia="Arial" w:cs="Arial"/>
                <w:b/>
                <w:sz w:val="24"/>
              </w:rPr>
              <w:t>B</w:t>
            </w:r>
          </w:p>
        </w:tc>
      </w:tr>
      <w:tr w:rsidR="00AB3993" w:rsidTr="00B25DEB">
        <w:trPr>
          <w:gridAfter w:val="1"/>
          <w:wAfter w:w="17" w:type="dxa"/>
          <w:trHeight w:val="20"/>
        </w:trPr>
        <w:tc>
          <w:tcPr>
            <w:tcW w:w="6769" w:type="dxa"/>
            <w:gridSpan w:val="5"/>
            <w:tcBorders>
              <w:top w:val="nil"/>
              <w:left w:val="single" w:sz="12" w:space="0" w:color="B31E8E"/>
              <w:bottom w:val="nil"/>
              <w:right w:val="single" w:sz="12" w:space="0" w:color="B31E8E"/>
            </w:tcBorders>
            <w:vAlign w:val="center"/>
          </w:tcPr>
          <w:p w:rsidR="00AB3993" w:rsidRPr="00D419E4" w:rsidRDefault="00AB3993" w:rsidP="009557E8">
            <w:pPr>
              <w:rPr>
                <w:rFonts w:eastAsia="Arial" w:cs="Arial"/>
                <w:sz w:val="24"/>
              </w:rPr>
            </w:pPr>
            <w:r w:rsidRPr="00D419E4">
              <w:rPr>
                <w:rFonts w:eastAsia="Arial" w:cs="Arial"/>
                <w:sz w:val="24"/>
              </w:rPr>
              <w:t>Print the next three lines of the algorithm.</w:t>
            </w:r>
          </w:p>
        </w:tc>
        <w:tc>
          <w:tcPr>
            <w:tcW w:w="3175" w:type="dxa"/>
            <w:gridSpan w:val="2"/>
            <w:tcBorders>
              <w:top w:val="single" w:sz="12" w:space="0" w:color="B31E8E"/>
              <w:left w:val="single" w:sz="12" w:space="0" w:color="B31E8E"/>
              <w:bottom w:val="single" w:sz="12" w:space="0" w:color="B31E8E"/>
              <w:right w:val="single" w:sz="12" w:space="0" w:color="B31E8E"/>
            </w:tcBorders>
            <w:vAlign w:val="center"/>
          </w:tcPr>
          <w:p w:rsidR="00AB3993" w:rsidRPr="00D419E4" w:rsidRDefault="00AB3993" w:rsidP="009557E8">
            <w:pPr>
              <w:rPr>
                <w:rFonts w:eastAsia="Arial" w:cs="Arial"/>
                <w:b/>
                <w:sz w:val="24"/>
              </w:rPr>
            </w:pPr>
            <w:r w:rsidRPr="00D419E4">
              <w:rPr>
                <w:rFonts w:eastAsia="Arial" w:cs="Arial"/>
                <w:b/>
                <w:sz w:val="24"/>
              </w:rPr>
              <w:t>1</w:t>
            </w:r>
            <w:r>
              <w:rPr>
                <w:rFonts w:eastAsia="Arial" w:cs="Arial"/>
                <w:b/>
                <w:sz w:val="24"/>
              </w:rPr>
              <w:t>W</w:t>
            </w:r>
            <w:r w:rsidRPr="00D419E4">
              <w:rPr>
                <w:rFonts w:eastAsia="Arial" w:cs="Arial"/>
                <w:b/>
                <w:sz w:val="24"/>
              </w:rPr>
              <w:t>, 1</w:t>
            </w:r>
            <w:r>
              <w:rPr>
                <w:rFonts w:eastAsia="Arial" w:cs="Arial"/>
                <w:b/>
                <w:sz w:val="24"/>
              </w:rPr>
              <w:t>W</w:t>
            </w:r>
            <w:r w:rsidRPr="00D419E4">
              <w:rPr>
                <w:rFonts w:eastAsia="Arial" w:cs="Arial"/>
                <w:b/>
                <w:sz w:val="24"/>
              </w:rPr>
              <w:t>, 1</w:t>
            </w:r>
            <w:r>
              <w:rPr>
                <w:rFonts w:eastAsia="Arial" w:cs="Arial"/>
                <w:b/>
                <w:sz w:val="24"/>
              </w:rPr>
              <w:t>B</w:t>
            </w:r>
          </w:p>
        </w:tc>
      </w:tr>
      <w:tr w:rsidR="00AB3993" w:rsidTr="00B25DEB">
        <w:trPr>
          <w:gridAfter w:val="1"/>
          <w:wAfter w:w="17" w:type="dxa"/>
          <w:trHeight w:val="20"/>
        </w:trPr>
        <w:tc>
          <w:tcPr>
            <w:tcW w:w="6769" w:type="dxa"/>
            <w:gridSpan w:val="5"/>
            <w:tcBorders>
              <w:top w:val="nil"/>
              <w:left w:val="single" w:sz="12" w:space="0" w:color="B31E8E"/>
              <w:bottom w:val="single" w:sz="12" w:space="0" w:color="B31E8E"/>
              <w:right w:val="single" w:sz="12" w:space="0" w:color="B31E8E"/>
            </w:tcBorders>
            <w:vAlign w:val="center"/>
          </w:tcPr>
          <w:p w:rsidR="00AB3993" w:rsidRPr="00D419E4" w:rsidRDefault="00AB3993" w:rsidP="009557E8">
            <w:pPr>
              <w:rPr>
                <w:rFonts w:eastAsia="Arial" w:cs="Arial"/>
                <w:sz w:val="24"/>
              </w:rPr>
            </w:pPr>
          </w:p>
        </w:tc>
        <w:tc>
          <w:tcPr>
            <w:tcW w:w="3175" w:type="dxa"/>
            <w:gridSpan w:val="2"/>
            <w:tcBorders>
              <w:top w:val="single" w:sz="12" w:space="0" w:color="B31E8E"/>
              <w:left w:val="single" w:sz="12" w:space="0" w:color="B31E8E"/>
              <w:bottom w:val="single" w:sz="12" w:space="0" w:color="B31E8E"/>
              <w:right w:val="single" w:sz="12" w:space="0" w:color="B31E8E"/>
            </w:tcBorders>
            <w:vAlign w:val="center"/>
          </w:tcPr>
          <w:p w:rsidR="00AB3993" w:rsidRPr="00D419E4" w:rsidRDefault="00AB3993" w:rsidP="009557E8">
            <w:pPr>
              <w:rPr>
                <w:rFonts w:eastAsia="Arial" w:cs="Arial"/>
                <w:b/>
                <w:sz w:val="24"/>
              </w:rPr>
            </w:pPr>
            <w:r w:rsidRPr="00D419E4">
              <w:rPr>
                <w:rFonts w:eastAsia="Arial" w:cs="Arial"/>
                <w:b/>
                <w:sz w:val="24"/>
              </w:rPr>
              <w:t>1</w:t>
            </w:r>
            <w:r>
              <w:rPr>
                <w:rFonts w:eastAsia="Arial" w:cs="Arial"/>
                <w:b/>
                <w:sz w:val="24"/>
              </w:rPr>
              <w:t>W</w:t>
            </w:r>
            <w:r w:rsidRPr="00D419E4">
              <w:rPr>
                <w:rFonts w:eastAsia="Arial" w:cs="Arial"/>
                <w:b/>
                <w:sz w:val="24"/>
              </w:rPr>
              <w:t>, 1</w:t>
            </w:r>
            <w:r>
              <w:rPr>
                <w:rFonts w:eastAsia="Arial" w:cs="Arial"/>
                <w:b/>
                <w:sz w:val="24"/>
              </w:rPr>
              <w:t>B</w:t>
            </w:r>
            <w:r w:rsidRPr="00D419E4">
              <w:rPr>
                <w:rFonts w:eastAsia="Arial" w:cs="Arial"/>
                <w:b/>
                <w:sz w:val="24"/>
              </w:rPr>
              <w:t>, 1</w:t>
            </w:r>
            <w:r>
              <w:rPr>
                <w:rFonts w:eastAsia="Arial" w:cs="Arial"/>
                <w:b/>
                <w:sz w:val="24"/>
              </w:rPr>
              <w:t>W</w:t>
            </w:r>
          </w:p>
        </w:tc>
      </w:tr>
      <w:tr w:rsidR="009557E8" w:rsidTr="00B25DEB">
        <w:trPr>
          <w:gridAfter w:val="1"/>
          <w:wAfter w:w="17" w:type="dxa"/>
          <w:trHeight w:val="113"/>
        </w:trPr>
        <w:tc>
          <w:tcPr>
            <w:tcW w:w="6769" w:type="dxa"/>
            <w:gridSpan w:val="5"/>
            <w:tcBorders>
              <w:top w:val="single" w:sz="12" w:space="0" w:color="B31E8E"/>
              <w:left w:val="single" w:sz="12" w:space="0" w:color="B31E8E"/>
              <w:bottom w:val="nil"/>
              <w:right w:val="single" w:sz="12" w:space="0" w:color="B31E8E"/>
            </w:tcBorders>
            <w:vAlign w:val="center"/>
          </w:tcPr>
          <w:p w:rsidR="009557E8" w:rsidRPr="00D419E4" w:rsidRDefault="009557E8" w:rsidP="009557E8">
            <w:pPr>
              <w:rPr>
                <w:rFonts w:eastAsia="Arial" w:cs="Arial"/>
                <w:sz w:val="24"/>
              </w:rPr>
            </w:pPr>
            <w:r w:rsidRPr="00D419E4">
              <w:rPr>
                <w:rFonts w:eastAsia="Arial" w:cs="Arial"/>
                <w:sz w:val="24"/>
              </w:rPr>
              <w:t xml:space="preserve">We can simplify the code even more. </w:t>
            </w:r>
          </w:p>
        </w:tc>
        <w:tc>
          <w:tcPr>
            <w:tcW w:w="3175" w:type="dxa"/>
            <w:gridSpan w:val="2"/>
            <w:tcBorders>
              <w:top w:val="single" w:sz="12" w:space="0" w:color="B31E8E"/>
              <w:left w:val="single" w:sz="12" w:space="0" w:color="B31E8E"/>
              <w:bottom w:val="single" w:sz="12" w:space="0" w:color="B31E8E"/>
              <w:right w:val="single" w:sz="12" w:space="0" w:color="B31E8E"/>
            </w:tcBorders>
            <w:vAlign w:val="center"/>
          </w:tcPr>
          <w:p w:rsidR="009557E8" w:rsidRPr="006335F9" w:rsidRDefault="00D419E4" w:rsidP="00D419E4">
            <w:pPr>
              <w:rPr>
                <w:rFonts w:eastAsia="Arial" w:cs="Arial"/>
                <w:sz w:val="24"/>
              </w:rPr>
            </w:pPr>
            <w:r w:rsidRPr="006335F9">
              <w:rPr>
                <w:rFonts w:eastAsia="Arial" w:cs="Arial"/>
                <w:sz w:val="24"/>
              </w:rPr>
              <w:t>2</w:t>
            </w:r>
            <w:r w:rsidR="00101D37" w:rsidRPr="006335F9">
              <w:rPr>
                <w:rFonts w:eastAsia="Arial" w:cs="Arial"/>
                <w:sz w:val="24"/>
              </w:rPr>
              <w:t>B</w:t>
            </w:r>
            <w:r w:rsidR="009557E8" w:rsidRPr="006335F9">
              <w:rPr>
                <w:rFonts w:eastAsia="Arial" w:cs="Arial"/>
                <w:sz w:val="24"/>
              </w:rPr>
              <w:t xml:space="preserve">, </w:t>
            </w:r>
            <w:r w:rsidR="00101D37" w:rsidRPr="006335F9">
              <w:rPr>
                <w:rFonts w:eastAsia="Arial" w:cs="Arial"/>
                <w:sz w:val="24"/>
              </w:rPr>
              <w:t>1W</w:t>
            </w:r>
          </w:p>
        </w:tc>
      </w:tr>
      <w:tr w:rsidR="009557E8" w:rsidTr="00B25DEB">
        <w:trPr>
          <w:gridAfter w:val="1"/>
          <w:wAfter w:w="17" w:type="dxa"/>
          <w:trHeight w:val="113"/>
        </w:trPr>
        <w:tc>
          <w:tcPr>
            <w:tcW w:w="6769" w:type="dxa"/>
            <w:gridSpan w:val="5"/>
            <w:tcBorders>
              <w:top w:val="nil"/>
              <w:left w:val="single" w:sz="12" w:space="0" w:color="B31E8E"/>
              <w:bottom w:val="nil"/>
              <w:right w:val="single" w:sz="12" w:space="0" w:color="B31E8E"/>
            </w:tcBorders>
            <w:vAlign w:val="center"/>
          </w:tcPr>
          <w:p w:rsidR="009557E8" w:rsidRPr="00D419E4" w:rsidRDefault="009557E8" w:rsidP="009557E8">
            <w:pPr>
              <w:rPr>
                <w:rFonts w:eastAsia="Arial" w:cs="Arial"/>
                <w:sz w:val="24"/>
              </w:rPr>
            </w:pPr>
            <w:r w:rsidRPr="00D419E4">
              <w:rPr>
                <w:rFonts w:eastAsia="Arial" w:cs="Arial"/>
                <w:sz w:val="24"/>
              </w:rPr>
              <w:t>Look at the first line that has been simplified.</w:t>
            </w:r>
          </w:p>
        </w:tc>
        <w:tc>
          <w:tcPr>
            <w:tcW w:w="3175" w:type="dxa"/>
            <w:gridSpan w:val="2"/>
            <w:tcBorders>
              <w:top w:val="single" w:sz="12" w:space="0" w:color="B31E8E"/>
              <w:left w:val="single" w:sz="12" w:space="0" w:color="B31E8E"/>
              <w:bottom w:val="single" w:sz="12" w:space="0" w:color="B31E8E"/>
              <w:right w:val="single" w:sz="12" w:space="0" w:color="B31E8E"/>
            </w:tcBorders>
            <w:vAlign w:val="center"/>
          </w:tcPr>
          <w:p w:rsidR="009557E8" w:rsidRPr="00D419E4" w:rsidRDefault="00101D37" w:rsidP="00D419E4">
            <w:pPr>
              <w:rPr>
                <w:rFonts w:eastAsia="Arial" w:cs="Arial"/>
                <w:b/>
                <w:sz w:val="24"/>
              </w:rPr>
            </w:pPr>
            <w:r w:rsidRPr="00D419E4">
              <w:rPr>
                <w:rFonts w:eastAsia="Arial" w:cs="Arial"/>
                <w:b/>
                <w:sz w:val="24"/>
              </w:rPr>
              <w:t>1</w:t>
            </w:r>
            <w:r>
              <w:rPr>
                <w:rFonts w:eastAsia="Arial" w:cs="Arial"/>
                <w:b/>
                <w:sz w:val="24"/>
              </w:rPr>
              <w:t>W</w:t>
            </w:r>
            <w:r w:rsidR="00D419E4" w:rsidRPr="00D419E4">
              <w:rPr>
                <w:rFonts w:eastAsia="Arial" w:cs="Arial"/>
                <w:b/>
                <w:sz w:val="24"/>
              </w:rPr>
              <w:t>, B2</w:t>
            </w:r>
          </w:p>
        </w:tc>
      </w:tr>
      <w:tr w:rsidR="009557E8" w:rsidTr="00B25DEB">
        <w:trPr>
          <w:gridAfter w:val="1"/>
          <w:wAfter w:w="17" w:type="dxa"/>
          <w:trHeight w:val="113"/>
        </w:trPr>
        <w:tc>
          <w:tcPr>
            <w:tcW w:w="6769" w:type="dxa"/>
            <w:gridSpan w:val="5"/>
            <w:tcBorders>
              <w:top w:val="nil"/>
              <w:left w:val="single" w:sz="12" w:space="0" w:color="B31E8E"/>
              <w:bottom w:val="nil"/>
              <w:right w:val="single" w:sz="12" w:space="0" w:color="B31E8E"/>
            </w:tcBorders>
            <w:vAlign w:val="center"/>
          </w:tcPr>
          <w:p w:rsidR="009557E8" w:rsidRPr="00D419E4" w:rsidRDefault="009557E8" w:rsidP="009557E8">
            <w:pPr>
              <w:rPr>
                <w:rFonts w:eastAsia="Arial" w:cs="Arial"/>
                <w:sz w:val="24"/>
              </w:rPr>
            </w:pPr>
            <w:r w:rsidRPr="00D419E4">
              <w:rPr>
                <w:rFonts w:eastAsia="Arial" w:cs="Arial"/>
                <w:sz w:val="24"/>
              </w:rPr>
              <w:t>Write the other three lines yourself.</w:t>
            </w:r>
          </w:p>
        </w:tc>
        <w:tc>
          <w:tcPr>
            <w:tcW w:w="3175" w:type="dxa"/>
            <w:gridSpan w:val="2"/>
            <w:tcBorders>
              <w:top w:val="single" w:sz="12" w:space="0" w:color="B31E8E"/>
              <w:left w:val="single" w:sz="12" w:space="0" w:color="B31E8E"/>
              <w:bottom w:val="single" w:sz="12" w:space="0" w:color="B31E8E"/>
              <w:right w:val="single" w:sz="12" w:space="0" w:color="B31E8E"/>
            </w:tcBorders>
            <w:vAlign w:val="center"/>
          </w:tcPr>
          <w:p w:rsidR="009557E8" w:rsidRPr="00D419E4" w:rsidRDefault="00D419E4" w:rsidP="009557E8">
            <w:pPr>
              <w:rPr>
                <w:rFonts w:eastAsia="Arial" w:cs="Arial"/>
                <w:b/>
                <w:sz w:val="24"/>
              </w:rPr>
            </w:pPr>
            <w:r w:rsidRPr="00D419E4">
              <w:rPr>
                <w:rFonts w:eastAsia="Arial" w:cs="Arial"/>
                <w:b/>
                <w:sz w:val="24"/>
              </w:rPr>
              <w:t>2</w:t>
            </w:r>
            <w:r w:rsidR="00101D37">
              <w:rPr>
                <w:rFonts w:eastAsia="Arial" w:cs="Arial"/>
                <w:b/>
                <w:sz w:val="24"/>
              </w:rPr>
              <w:t>W</w:t>
            </w:r>
            <w:r w:rsidRPr="00D419E4">
              <w:rPr>
                <w:rFonts w:eastAsia="Arial" w:cs="Arial"/>
                <w:b/>
                <w:sz w:val="24"/>
              </w:rPr>
              <w:t xml:space="preserve">, </w:t>
            </w:r>
            <w:r w:rsidR="00101D37" w:rsidRPr="00D419E4">
              <w:rPr>
                <w:rFonts w:eastAsia="Arial" w:cs="Arial"/>
                <w:b/>
                <w:sz w:val="24"/>
              </w:rPr>
              <w:t>1</w:t>
            </w:r>
            <w:r w:rsidR="00101D37">
              <w:rPr>
                <w:rFonts w:eastAsia="Arial" w:cs="Arial"/>
                <w:b/>
                <w:sz w:val="24"/>
              </w:rPr>
              <w:t>B</w:t>
            </w:r>
          </w:p>
        </w:tc>
      </w:tr>
      <w:tr w:rsidR="009557E8" w:rsidTr="00B25DEB">
        <w:trPr>
          <w:gridAfter w:val="1"/>
          <w:wAfter w:w="17" w:type="dxa"/>
          <w:trHeight w:val="113"/>
        </w:trPr>
        <w:tc>
          <w:tcPr>
            <w:tcW w:w="6769" w:type="dxa"/>
            <w:gridSpan w:val="5"/>
            <w:tcBorders>
              <w:top w:val="nil"/>
              <w:left w:val="single" w:sz="12" w:space="0" w:color="B31E8E"/>
              <w:bottom w:val="single" w:sz="12" w:space="0" w:color="B31E8E"/>
              <w:right w:val="single" w:sz="12" w:space="0" w:color="B31E8E"/>
            </w:tcBorders>
            <w:vAlign w:val="center"/>
          </w:tcPr>
          <w:p w:rsidR="009557E8" w:rsidRPr="00D419E4" w:rsidRDefault="009557E8" w:rsidP="009557E8">
            <w:pPr>
              <w:rPr>
                <w:rFonts w:eastAsia="Arial" w:cs="Arial"/>
                <w:sz w:val="24"/>
              </w:rPr>
            </w:pPr>
          </w:p>
        </w:tc>
        <w:tc>
          <w:tcPr>
            <w:tcW w:w="3175" w:type="dxa"/>
            <w:gridSpan w:val="2"/>
            <w:tcBorders>
              <w:top w:val="single" w:sz="12" w:space="0" w:color="B31E8E"/>
              <w:left w:val="single" w:sz="12" w:space="0" w:color="B31E8E"/>
              <w:bottom w:val="single" w:sz="12" w:space="0" w:color="B31E8E"/>
              <w:right w:val="single" w:sz="12" w:space="0" w:color="B31E8E"/>
            </w:tcBorders>
            <w:vAlign w:val="center"/>
          </w:tcPr>
          <w:p w:rsidR="009557E8" w:rsidRPr="00D419E4" w:rsidRDefault="00101D37" w:rsidP="009557E8">
            <w:pPr>
              <w:rPr>
                <w:rFonts w:eastAsia="Arial" w:cs="Arial"/>
                <w:b/>
                <w:sz w:val="24"/>
              </w:rPr>
            </w:pPr>
            <w:r w:rsidRPr="00D419E4">
              <w:rPr>
                <w:rFonts w:eastAsia="Arial" w:cs="Arial"/>
                <w:b/>
                <w:sz w:val="24"/>
              </w:rPr>
              <w:t>1</w:t>
            </w:r>
            <w:r>
              <w:rPr>
                <w:rFonts w:eastAsia="Arial" w:cs="Arial"/>
                <w:b/>
                <w:sz w:val="24"/>
              </w:rPr>
              <w:t>W</w:t>
            </w:r>
            <w:r w:rsidR="00D419E4" w:rsidRPr="00D419E4">
              <w:rPr>
                <w:rFonts w:eastAsia="Arial" w:cs="Arial"/>
                <w:b/>
                <w:sz w:val="24"/>
              </w:rPr>
              <w:t xml:space="preserve">, </w:t>
            </w:r>
            <w:r w:rsidRPr="00D419E4">
              <w:rPr>
                <w:rFonts w:eastAsia="Arial" w:cs="Arial"/>
                <w:b/>
                <w:sz w:val="24"/>
              </w:rPr>
              <w:t>1</w:t>
            </w:r>
            <w:r>
              <w:rPr>
                <w:rFonts w:eastAsia="Arial" w:cs="Arial"/>
                <w:b/>
                <w:sz w:val="24"/>
              </w:rPr>
              <w:t>B</w:t>
            </w:r>
            <w:r w:rsidR="00D419E4" w:rsidRPr="00D419E4">
              <w:rPr>
                <w:rFonts w:eastAsia="Arial" w:cs="Arial"/>
                <w:b/>
                <w:sz w:val="24"/>
              </w:rPr>
              <w:t xml:space="preserve">, </w:t>
            </w:r>
            <w:r w:rsidRPr="00D419E4">
              <w:rPr>
                <w:rFonts w:eastAsia="Arial" w:cs="Arial"/>
                <w:b/>
                <w:sz w:val="24"/>
              </w:rPr>
              <w:t>1</w:t>
            </w:r>
            <w:r>
              <w:rPr>
                <w:rFonts w:eastAsia="Arial" w:cs="Arial"/>
                <w:b/>
                <w:sz w:val="24"/>
              </w:rPr>
              <w:t>W</w:t>
            </w:r>
          </w:p>
        </w:tc>
      </w:tr>
    </w:tbl>
    <w:p w:rsidR="00B61220" w:rsidRDefault="00B61220" w:rsidP="00FA4C49"/>
    <w:p w:rsidR="00B61220" w:rsidRDefault="00B61220">
      <w:pPr>
        <w:spacing w:before="0" w:after="0"/>
        <w:rPr>
          <w:rFonts w:cs="Arial"/>
          <w:b/>
          <w:sz w:val="32"/>
          <w:szCs w:val="28"/>
        </w:rPr>
      </w:pPr>
      <w:r>
        <w:br w:type="page"/>
      </w:r>
    </w:p>
    <w:p w:rsidR="00D419E4" w:rsidRPr="00D419E4" w:rsidRDefault="00D419E4" w:rsidP="00D419E4">
      <w:pPr>
        <w:pStyle w:val="Heading2"/>
        <w:rPr>
          <w:b w:val="0"/>
        </w:rPr>
      </w:pPr>
      <w:r>
        <w:lastRenderedPageBreak/>
        <w:t>Algorithms using arrows</w:t>
      </w:r>
      <w:r>
        <w:tab/>
      </w:r>
      <w:r>
        <w:rPr>
          <w:b w:val="0"/>
        </w:rPr>
        <w:t xml:space="preserve">page </w:t>
      </w:r>
      <w:r w:rsidR="00E67CF7">
        <w:rPr>
          <w:b w:val="0"/>
        </w:rPr>
        <w:t>3</w:t>
      </w:r>
      <w:r w:rsidR="00E92EAC">
        <w:rPr>
          <w:b w:val="0"/>
        </w:rPr>
        <w:t>7</w:t>
      </w:r>
    </w:p>
    <w:tbl>
      <w:tblPr>
        <w:tblStyle w:val="TableGrid"/>
        <w:tblW w:w="10005" w:type="dxa"/>
        <w:tblLook w:val="04A0" w:firstRow="1" w:lastRow="0" w:firstColumn="1" w:lastColumn="0" w:noHBand="0" w:noVBand="1"/>
      </w:tblPr>
      <w:tblGrid>
        <w:gridCol w:w="680"/>
        <w:gridCol w:w="570"/>
        <w:gridCol w:w="110"/>
        <w:gridCol w:w="69"/>
        <w:gridCol w:w="611"/>
        <w:gridCol w:w="461"/>
        <w:gridCol w:w="357"/>
        <w:gridCol w:w="893"/>
        <w:gridCol w:w="536"/>
        <w:gridCol w:w="715"/>
        <w:gridCol w:w="715"/>
        <w:gridCol w:w="536"/>
        <w:gridCol w:w="893"/>
        <w:gridCol w:w="357"/>
        <w:gridCol w:w="1072"/>
        <w:gridCol w:w="179"/>
        <w:gridCol w:w="1251"/>
      </w:tblGrid>
      <w:tr w:rsidR="00D419E4" w:rsidTr="000B28F9">
        <w:tc>
          <w:tcPr>
            <w:tcW w:w="10005" w:type="dxa"/>
            <w:gridSpan w:val="17"/>
            <w:tcBorders>
              <w:top w:val="single" w:sz="12" w:space="0" w:color="B31E8E"/>
              <w:left w:val="single" w:sz="12" w:space="0" w:color="B31E8E"/>
              <w:bottom w:val="single" w:sz="12" w:space="0" w:color="B31E8E"/>
              <w:right w:val="single" w:sz="12" w:space="0" w:color="B31E8E"/>
            </w:tcBorders>
          </w:tcPr>
          <w:p w:rsidR="00D419E4" w:rsidRDefault="00D419E4" w:rsidP="00543221">
            <w:pPr>
              <w:rPr>
                <w:rFonts w:eastAsia="Arial"/>
                <w:sz w:val="24"/>
              </w:rPr>
            </w:pPr>
            <w:r w:rsidRPr="00D84865">
              <w:rPr>
                <w:rFonts w:eastAsia="Arial"/>
                <w:sz w:val="24"/>
              </w:rPr>
              <w:t xml:space="preserve">The student reads the </w:t>
            </w:r>
            <w:r>
              <w:rPr>
                <w:rFonts w:eastAsia="Arial"/>
                <w:sz w:val="24"/>
              </w:rPr>
              <w:t xml:space="preserve">activity title and </w:t>
            </w:r>
            <w:r w:rsidRPr="00D84865">
              <w:rPr>
                <w:rFonts w:eastAsia="Arial"/>
                <w:sz w:val="24"/>
              </w:rPr>
              <w:t>speech bubble</w:t>
            </w:r>
            <w:r>
              <w:rPr>
                <w:rFonts w:eastAsia="Arial"/>
                <w:sz w:val="24"/>
              </w:rPr>
              <w:t xml:space="preserve"> conversation.</w:t>
            </w:r>
          </w:p>
          <w:p w:rsidR="00B25DEB" w:rsidRPr="001E7BF2" w:rsidRDefault="00D419E4" w:rsidP="00B25DEB">
            <w:pPr>
              <w:rPr>
                <w:sz w:val="24"/>
              </w:rPr>
            </w:pPr>
            <w:r>
              <w:rPr>
                <w:sz w:val="24"/>
              </w:rPr>
              <w:t>Discuss the arrow code in the D</w:t>
            </w:r>
            <w:r w:rsidR="001E7BF2">
              <w:rPr>
                <w:sz w:val="24"/>
              </w:rPr>
              <w:t>iscussion box with the student.</w:t>
            </w:r>
          </w:p>
        </w:tc>
      </w:tr>
      <w:tr w:rsidR="00B25DEB" w:rsidTr="00EE57FC">
        <w:trPr>
          <w:trHeight w:val="567"/>
        </w:trPr>
        <w:tc>
          <w:tcPr>
            <w:tcW w:w="680" w:type="dxa"/>
            <w:tcBorders>
              <w:top w:val="single" w:sz="12" w:space="0" w:color="B31E8E"/>
              <w:left w:val="single" w:sz="12" w:space="0" w:color="B31E8E"/>
              <w:bottom w:val="single" w:sz="8" w:space="0" w:color="B31E8E"/>
              <w:right w:val="single" w:sz="8" w:space="0" w:color="B31E8E"/>
            </w:tcBorders>
            <w:shd w:val="clear" w:color="auto" w:fill="000000" w:themeFill="text1"/>
            <w:vAlign w:val="center"/>
          </w:tcPr>
          <w:p w:rsidR="00B25DEB" w:rsidRDefault="00B25DEB" w:rsidP="001E03C1">
            <w:pPr>
              <w:spacing w:before="0" w:after="0"/>
              <w:rPr>
                <w:rFonts w:eastAsia="Arial" w:cs="Arial"/>
                <w:szCs w:val="28"/>
              </w:rPr>
            </w:pPr>
          </w:p>
        </w:tc>
        <w:tc>
          <w:tcPr>
            <w:tcW w:w="680" w:type="dxa"/>
            <w:gridSpan w:val="2"/>
            <w:tcBorders>
              <w:top w:val="single" w:sz="12" w:space="0" w:color="B31E8E"/>
              <w:left w:val="single" w:sz="8" w:space="0" w:color="B31E8E"/>
              <w:bottom w:val="single" w:sz="8" w:space="0" w:color="B31E8E"/>
              <w:right w:val="single" w:sz="8" w:space="0" w:color="B31E8E"/>
            </w:tcBorders>
            <w:vAlign w:val="center"/>
          </w:tcPr>
          <w:p w:rsidR="00B25DEB" w:rsidRDefault="00B25DEB" w:rsidP="001E03C1">
            <w:pPr>
              <w:spacing w:before="0" w:after="0"/>
              <w:rPr>
                <w:rFonts w:eastAsia="Arial" w:cs="Arial"/>
                <w:szCs w:val="28"/>
              </w:rPr>
            </w:pPr>
          </w:p>
        </w:tc>
        <w:tc>
          <w:tcPr>
            <w:tcW w:w="680" w:type="dxa"/>
            <w:gridSpan w:val="2"/>
            <w:tcBorders>
              <w:top w:val="single" w:sz="12" w:space="0" w:color="B31E8E"/>
              <w:left w:val="single" w:sz="8" w:space="0" w:color="B31E8E"/>
              <w:bottom w:val="single" w:sz="8" w:space="0" w:color="B31E8E"/>
              <w:right w:val="single" w:sz="12" w:space="0" w:color="B31E8E"/>
            </w:tcBorders>
            <w:shd w:val="clear" w:color="auto" w:fill="000000" w:themeFill="text1"/>
            <w:vAlign w:val="center"/>
          </w:tcPr>
          <w:p w:rsidR="00B25DEB" w:rsidRDefault="00B25DEB" w:rsidP="001E03C1">
            <w:pPr>
              <w:spacing w:before="0" w:after="0"/>
              <w:rPr>
                <w:rFonts w:eastAsia="Arial" w:cs="Arial"/>
                <w:szCs w:val="28"/>
              </w:rPr>
            </w:pPr>
          </w:p>
        </w:tc>
        <w:tc>
          <w:tcPr>
            <w:tcW w:w="7965" w:type="dxa"/>
            <w:gridSpan w:val="12"/>
            <w:vMerge w:val="restart"/>
            <w:tcBorders>
              <w:top w:val="single" w:sz="12" w:space="0" w:color="B31E8E"/>
              <w:left w:val="single" w:sz="12" w:space="0" w:color="B31E8E"/>
              <w:right w:val="nil"/>
            </w:tcBorders>
            <w:vAlign w:val="center"/>
          </w:tcPr>
          <w:p w:rsidR="00B25DEB" w:rsidRDefault="001E7BF2" w:rsidP="00AB3993">
            <w:pPr>
              <w:spacing w:before="0" w:after="0"/>
              <w:rPr>
                <w:rFonts w:eastAsia="Arial" w:cs="Arial"/>
                <w:szCs w:val="28"/>
              </w:rPr>
            </w:pPr>
            <w:r>
              <w:rPr>
                <w:rFonts w:eastAsia="Arial"/>
                <w:sz w:val="24"/>
              </w:rPr>
              <w:t>Supervise as the student reads and completes the first task.</w:t>
            </w:r>
          </w:p>
        </w:tc>
      </w:tr>
      <w:tr w:rsidR="00B25DEB" w:rsidTr="00EE57FC">
        <w:trPr>
          <w:trHeight w:val="567"/>
        </w:trPr>
        <w:tc>
          <w:tcPr>
            <w:tcW w:w="680" w:type="dxa"/>
            <w:tcBorders>
              <w:top w:val="single" w:sz="8" w:space="0" w:color="B31E8E"/>
              <w:left w:val="single" w:sz="12" w:space="0" w:color="B31E8E"/>
              <w:bottom w:val="single" w:sz="8" w:space="0" w:color="B31E8E"/>
              <w:right w:val="single" w:sz="8" w:space="0" w:color="B31E8E"/>
            </w:tcBorders>
            <w:vAlign w:val="center"/>
          </w:tcPr>
          <w:p w:rsidR="00B25DEB" w:rsidRDefault="00B25DEB" w:rsidP="001E03C1">
            <w:pPr>
              <w:spacing w:before="0" w:after="0"/>
              <w:rPr>
                <w:rFonts w:eastAsia="Arial" w:cs="Arial"/>
                <w:szCs w:val="28"/>
              </w:rPr>
            </w:pPr>
          </w:p>
        </w:tc>
        <w:tc>
          <w:tcPr>
            <w:tcW w:w="680" w:type="dxa"/>
            <w:gridSpan w:val="2"/>
            <w:tcBorders>
              <w:top w:val="single" w:sz="8" w:space="0" w:color="B31E8E"/>
              <w:left w:val="single" w:sz="8" w:space="0" w:color="B31E8E"/>
              <w:bottom w:val="single" w:sz="8" w:space="0" w:color="B31E8E"/>
              <w:right w:val="single" w:sz="8" w:space="0" w:color="B31E8E"/>
            </w:tcBorders>
            <w:shd w:val="clear" w:color="auto" w:fill="000000" w:themeFill="text1"/>
            <w:vAlign w:val="center"/>
          </w:tcPr>
          <w:p w:rsidR="00B25DEB" w:rsidRDefault="00B25DEB" w:rsidP="001E03C1">
            <w:pPr>
              <w:spacing w:before="0" w:after="0"/>
              <w:rPr>
                <w:rFonts w:eastAsia="Arial" w:cs="Arial"/>
                <w:szCs w:val="28"/>
              </w:rPr>
            </w:pPr>
          </w:p>
        </w:tc>
        <w:tc>
          <w:tcPr>
            <w:tcW w:w="680" w:type="dxa"/>
            <w:gridSpan w:val="2"/>
            <w:tcBorders>
              <w:top w:val="single" w:sz="8" w:space="0" w:color="B31E8E"/>
              <w:left w:val="single" w:sz="8" w:space="0" w:color="B31E8E"/>
              <w:bottom w:val="single" w:sz="8" w:space="0" w:color="B31E8E"/>
              <w:right w:val="single" w:sz="12" w:space="0" w:color="B31E8E"/>
            </w:tcBorders>
            <w:vAlign w:val="center"/>
          </w:tcPr>
          <w:p w:rsidR="00B25DEB" w:rsidRDefault="00B25DEB" w:rsidP="001E03C1">
            <w:pPr>
              <w:spacing w:before="0" w:after="0"/>
              <w:rPr>
                <w:rFonts w:eastAsia="Arial" w:cs="Arial"/>
                <w:szCs w:val="28"/>
              </w:rPr>
            </w:pPr>
          </w:p>
        </w:tc>
        <w:tc>
          <w:tcPr>
            <w:tcW w:w="7965" w:type="dxa"/>
            <w:gridSpan w:val="12"/>
            <w:vMerge/>
            <w:tcBorders>
              <w:left w:val="single" w:sz="12" w:space="0" w:color="B31E8E"/>
              <w:right w:val="nil"/>
            </w:tcBorders>
            <w:vAlign w:val="center"/>
          </w:tcPr>
          <w:p w:rsidR="00B25DEB" w:rsidRDefault="00B25DEB" w:rsidP="001E03C1">
            <w:pPr>
              <w:spacing w:before="0" w:after="0"/>
              <w:rPr>
                <w:rFonts w:eastAsia="Arial" w:cs="Arial"/>
                <w:szCs w:val="28"/>
              </w:rPr>
            </w:pPr>
          </w:p>
        </w:tc>
      </w:tr>
      <w:tr w:rsidR="00B25DEB" w:rsidTr="00EE57FC">
        <w:trPr>
          <w:trHeight w:val="567"/>
        </w:trPr>
        <w:tc>
          <w:tcPr>
            <w:tcW w:w="680" w:type="dxa"/>
            <w:tcBorders>
              <w:top w:val="single" w:sz="8" w:space="0" w:color="B31E8E"/>
              <w:left w:val="single" w:sz="12" w:space="0" w:color="B31E8E"/>
              <w:bottom w:val="single" w:sz="12" w:space="0" w:color="B31E8E"/>
              <w:right w:val="single" w:sz="8" w:space="0" w:color="B31E8E"/>
            </w:tcBorders>
            <w:shd w:val="clear" w:color="auto" w:fill="000000" w:themeFill="text1"/>
            <w:vAlign w:val="center"/>
          </w:tcPr>
          <w:p w:rsidR="00B25DEB" w:rsidRDefault="00B25DEB" w:rsidP="001E03C1">
            <w:pPr>
              <w:spacing w:before="0" w:after="0"/>
              <w:rPr>
                <w:rFonts w:eastAsia="Arial" w:cs="Arial"/>
                <w:szCs w:val="28"/>
              </w:rPr>
            </w:pPr>
          </w:p>
        </w:tc>
        <w:tc>
          <w:tcPr>
            <w:tcW w:w="680" w:type="dxa"/>
            <w:gridSpan w:val="2"/>
            <w:tcBorders>
              <w:top w:val="single" w:sz="8" w:space="0" w:color="B31E8E"/>
              <w:left w:val="single" w:sz="8" w:space="0" w:color="B31E8E"/>
              <w:bottom w:val="single" w:sz="12" w:space="0" w:color="B31E8E"/>
              <w:right w:val="single" w:sz="8" w:space="0" w:color="B31E8E"/>
            </w:tcBorders>
            <w:vAlign w:val="center"/>
          </w:tcPr>
          <w:p w:rsidR="00B25DEB" w:rsidRDefault="00B25DEB" w:rsidP="001E03C1">
            <w:pPr>
              <w:spacing w:before="0" w:after="0"/>
              <w:rPr>
                <w:rFonts w:eastAsia="Arial" w:cs="Arial"/>
                <w:szCs w:val="28"/>
              </w:rPr>
            </w:pPr>
          </w:p>
        </w:tc>
        <w:tc>
          <w:tcPr>
            <w:tcW w:w="680" w:type="dxa"/>
            <w:gridSpan w:val="2"/>
            <w:tcBorders>
              <w:top w:val="single" w:sz="8" w:space="0" w:color="B31E8E"/>
              <w:left w:val="single" w:sz="8" w:space="0" w:color="B31E8E"/>
              <w:bottom w:val="single" w:sz="12" w:space="0" w:color="B31E8E"/>
              <w:right w:val="single" w:sz="12" w:space="0" w:color="B31E8E"/>
            </w:tcBorders>
            <w:shd w:val="clear" w:color="auto" w:fill="000000" w:themeFill="text1"/>
            <w:vAlign w:val="center"/>
          </w:tcPr>
          <w:p w:rsidR="00B25DEB" w:rsidRDefault="00B25DEB" w:rsidP="001E03C1">
            <w:pPr>
              <w:spacing w:before="0" w:after="0"/>
              <w:rPr>
                <w:rFonts w:eastAsia="Arial" w:cs="Arial"/>
                <w:szCs w:val="28"/>
              </w:rPr>
            </w:pPr>
          </w:p>
        </w:tc>
        <w:tc>
          <w:tcPr>
            <w:tcW w:w="7965" w:type="dxa"/>
            <w:gridSpan w:val="12"/>
            <w:vMerge/>
            <w:tcBorders>
              <w:left w:val="single" w:sz="12" w:space="0" w:color="B31E8E"/>
              <w:bottom w:val="single" w:sz="12" w:space="0" w:color="B31E8E"/>
              <w:right w:val="nil"/>
            </w:tcBorders>
            <w:vAlign w:val="center"/>
          </w:tcPr>
          <w:p w:rsidR="00B25DEB" w:rsidRDefault="00B25DEB" w:rsidP="001E03C1">
            <w:pPr>
              <w:spacing w:before="0" w:after="0"/>
              <w:rPr>
                <w:rFonts w:eastAsia="Arial" w:cs="Arial"/>
                <w:szCs w:val="28"/>
              </w:rPr>
            </w:pPr>
          </w:p>
        </w:tc>
      </w:tr>
      <w:tr w:rsidR="001E03C1" w:rsidRPr="00F64868" w:rsidTr="00B25DEB">
        <w:trPr>
          <w:trHeight w:val="990"/>
        </w:trPr>
        <w:tc>
          <w:tcPr>
            <w:tcW w:w="10005" w:type="dxa"/>
            <w:gridSpan w:val="17"/>
            <w:tcBorders>
              <w:top w:val="single" w:sz="12" w:space="0" w:color="B31E8E"/>
              <w:left w:val="nil"/>
              <w:bottom w:val="single" w:sz="12" w:space="0" w:color="B31E8E"/>
              <w:right w:val="nil"/>
            </w:tcBorders>
            <w:vAlign w:val="center"/>
          </w:tcPr>
          <w:p w:rsidR="00B25DEB" w:rsidRDefault="00B25DEB" w:rsidP="00D363B4">
            <w:pPr>
              <w:rPr>
                <w:rFonts w:eastAsia="Arial" w:cs="Arial"/>
                <w:sz w:val="24"/>
              </w:rPr>
            </w:pPr>
            <w:r>
              <w:rPr>
                <w:rFonts w:eastAsia="Arial" w:cs="Arial"/>
                <w:sz w:val="24"/>
              </w:rPr>
              <w:t>Ask the student if he/she can identify any repeating patterns in the arrow algorithm.</w:t>
            </w:r>
          </w:p>
          <w:p w:rsidR="00B25DEB" w:rsidRDefault="00B25DEB" w:rsidP="00D363B4">
            <w:pPr>
              <w:rPr>
                <w:rFonts w:eastAsia="Arial" w:cs="Arial"/>
                <w:sz w:val="24"/>
              </w:rPr>
            </w:pPr>
            <w:r>
              <w:rPr>
                <w:rFonts w:eastAsia="Arial" w:cs="Arial"/>
                <w:sz w:val="24"/>
              </w:rPr>
              <w:t>If any are identified, ask the student to shade them using paired colours.</w:t>
            </w:r>
          </w:p>
          <w:p w:rsidR="001E03C1" w:rsidRPr="00B25DEB" w:rsidRDefault="00B25DEB" w:rsidP="00D363B4">
            <w:pPr>
              <w:rPr>
                <w:rFonts w:eastAsia="Arial" w:cs="Arial"/>
                <w:b/>
                <w:sz w:val="24"/>
              </w:rPr>
            </w:pPr>
            <w:r w:rsidRPr="00B25DEB">
              <w:rPr>
                <w:rFonts w:eastAsia="Arial" w:cs="Arial"/>
                <w:b/>
                <w:sz w:val="24"/>
              </w:rPr>
              <w:t xml:space="preserve">Answers will vary, eg </w:t>
            </w:r>
            <w:r w:rsidR="00E03E84">
              <w:rPr>
                <w:rFonts w:eastAsia="Arial" w:cs="Arial"/>
                <w:b/>
                <w:sz w:val="24"/>
              </w:rPr>
              <w:t>on next page</w:t>
            </w:r>
          </w:p>
        </w:tc>
      </w:tr>
      <w:tr w:rsidR="00B25DEB" w:rsidRPr="00F64868" w:rsidTr="00B25DEB">
        <w:trPr>
          <w:trHeight w:val="498"/>
        </w:trPr>
        <w:tc>
          <w:tcPr>
            <w:tcW w:w="1429" w:type="dxa"/>
            <w:gridSpan w:val="4"/>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Default="00B25DEB" w:rsidP="00B25DEB">
            <w:pPr>
              <w:jc w:val="center"/>
              <w:rPr>
                <w:rFonts w:eastAsia="Arial" w:cs="Arial"/>
                <w:sz w:val="24"/>
              </w:rPr>
            </w:pPr>
            <w:r>
              <w:rPr>
                <w:rFonts w:eastAsia="Arial" w:cs="Arial"/>
                <w:noProof/>
                <w:szCs w:val="28"/>
              </w:rPr>
              <w:drawing>
                <wp:inline distT="0" distB="0" distL="0" distR="0" wp14:anchorId="1EF10E74" wp14:editId="20C42FBD">
                  <wp:extent cx="250836" cy="288000"/>
                  <wp:effectExtent l="0" t="0" r="0" b="0"/>
                  <wp:docPr id="42" name="Picture 42"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9" w:type="dxa"/>
            <w:gridSpan w:val="3"/>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Default="00B25DEB" w:rsidP="00B25DEB">
            <w:pPr>
              <w:jc w:val="center"/>
              <w:rPr>
                <w:rFonts w:eastAsia="Arial" w:cs="Arial"/>
                <w:sz w:val="24"/>
              </w:rPr>
            </w:pPr>
            <w:r>
              <w:rPr>
                <w:rFonts w:eastAsia="Arial" w:cs="Arial"/>
                <w:noProof/>
                <w:szCs w:val="28"/>
              </w:rPr>
              <w:drawing>
                <wp:inline distT="0" distB="0" distL="0" distR="0" wp14:anchorId="216836F6" wp14:editId="361131EA">
                  <wp:extent cx="495299" cy="342900"/>
                  <wp:effectExtent l="0" t="0" r="0" b="0"/>
                  <wp:docPr id="20527" name="Picture 20527"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backgroundRemoval t="8824" b="88235" l="1389" r="100000"/>
                                    </a14:imgEffect>
                                  </a14:imgLayer>
                                </a14:imgProps>
                              </a:ext>
                              <a:ext uri="{28A0092B-C50C-407E-A947-70E740481C1C}">
                                <a14:useLocalDpi xmlns:a14="http://schemas.microsoft.com/office/drawing/2010/main" val="0"/>
                              </a:ext>
                            </a:extLst>
                          </a:blip>
                          <a:srcRect t="13033" b="13664"/>
                          <a:stretch/>
                        </pic:blipFill>
                        <pic:spPr bwMode="auto">
                          <a:xfrm>
                            <a:off x="0" y="0"/>
                            <a:ext cx="495530" cy="34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9"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Default="00B25DEB" w:rsidP="00B25DEB">
            <w:pPr>
              <w:jc w:val="center"/>
              <w:rPr>
                <w:rFonts w:eastAsia="Arial" w:cs="Arial"/>
                <w:sz w:val="24"/>
              </w:rPr>
            </w:pPr>
            <w:r>
              <w:rPr>
                <w:rFonts w:eastAsia="Arial" w:cs="Arial"/>
                <w:noProof/>
                <w:szCs w:val="28"/>
              </w:rPr>
              <w:drawing>
                <wp:inline distT="0" distB="0" distL="0" distR="0" wp14:anchorId="4CB4C0D6" wp14:editId="4D56C1FC">
                  <wp:extent cx="495299" cy="342900"/>
                  <wp:effectExtent l="0" t="0" r="0" b="0"/>
                  <wp:docPr id="20520" name="Picture 20520"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backgroundRemoval t="8824" b="88235" l="1389" r="100000"/>
                                    </a14:imgEffect>
                                  </a14:imgLayer>
                                </a14:imgProps>
                              </a:ext>
                              <a:ext uri="{28A0092B-C50C-407E-A947-70E740481C1C}">
                                <a14:useLocalDpi xmlns:a14="http://schemas.microsoft.com/office/drawing/2010/main" val="0"/>
                              </a:ext>
                            </a:extLst>
                          </a:blip>
                          <a:srcRect t="13033" b="13664"/>
                          <a:stretch/>
                        </pic:blipFill>
                        <pic:spPr bwMode="auto">
                          <a:xfrm>
                            <a:off x="0" y="0"/>
                            <a:ext cx="495530" cy="34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0"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Default="00B25DEB" w:rsidP="00B25DEB">
            <w:pPr>
              <w:jc w:val="center"/>
              <w:rPr>
                <w:rFonts w:eastAsia="Arial" w:cs="Arial"/>
                <w:sz w:val="24"/>
              </w:rPr>
            </w:pPr>
            <w:r>
              <w:rPr>
                <w:rFonts w:eastAsia="Arial" w:cs="Arial"/>
                <w:noProof/>
                <w:szCs w:val="28"/>
              </w:rPr>
              <w:drawing>
                <wp:inline distT="0" distB="0" distL="0" distR="0" wp14:anchorId="145CBE23" wp14:editId="44F6F32C">
                  <wp:extent cx="250836" cy="288000"/>
                  <wp:effectExtent l="0" t="0" r="0" b="0"/>
                  <wp:docPr id="20512" name="Picture 20512"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9" w:type="dxa"/>
            <w:gridSpan w:val="2"/>
            <w:tcBorders>
              <w:top w:val="single" w:sz="12" w:space="0" w:color="B31E8E"/>
              <w:left w:val="single" w:sz="12" w:space="0" w:color="B31E8E"/>
              <w:bottom w:val="single" w:sz="12" w:space="0" w:color="B31E8E"/>
              <w:right w:val="single" w:sz="12" w:space="0" w:color="B31E8E"/>
            </w:tcBorders>
            <w:vAlign w:val="center"/>
          </w:tcPr>
          <w:p w:rsidR="00B25DEB" w:rsidRDefault="00B25DEB" w:rsidP="00B25DEB">
            <w:pPr>
              <w:jc w:val="center"/>
              <w:rPr>
                <w:rFonts w:eastAsia="Arial" w:cs="Arial"/>
                <w:sz w:val="24"/>
              </w:rPr>
            </w:pPr>
            <w:r>
              <w:rPr>
                <w:rFonts w:eastAsia="Arial" w:cs="Arial"/>
                <w:noProof/>
                <w:szCs w:val="28"/>
              </w:rPr>
              <w:drawing>
                <wp:inline distT="0" distB="0" distL="0" distR="0" wp14:anchorId="50DBAA23" wp14:editId="161AE1AD">
                  <wp:extent cx="264706" cy="360000"/>
                  <wp:effectExtent l="0" t="0" r="2540" b="2540"/>
                  <wp:docPr id="20523" name="Picture 20523" descr="R:\Operational\Resources\graphics_library\DoE_owned\general_graphics\Symbols_signs\arrow 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perational\Resources\graphics_library\DoE_owned\general_graphics\Symbols_signs\arrow dow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4706" cy="360000"/>
                          </a:xfrm>
                          <a:prstGeom prst="rect">
                            <a:avLst/>
                          </a:prstGeom>
                          <a:noFill/>
                          <a:ln>
                            <a:noFill/>
                          </a:ln>
                        </pic:spPr>
                      </pic:pic>
                    </a:graphicData>
                  </a:graphic>
                </wp:inline>
              </w:drawing>
            </w:r>
          </w:p>
        </w:tc>
        <w:tc>
          <w:tcPr>
            <w:tcW w:w="1429" w:type="dxa"/>
            <w:gridSpan w:val="2"/>
            <w:tcBorders>
              <w:top w:val="single" w:sz="12" w:space="0" w:color="B31E8E"/>
              <w:left w:val="single" w:sz="12" w:space="0" w:color="B31E8E"/>
              <w:bottom w:val="single" w:sz="12" w:space="0" w:color="B31E8E"/>
              <w:right w:val="single" w:sz="12" w:space="0" w:color="B31E8E"/>
            </w:tcBorders>
            <w:vAlign w:val="center"/>
          </w:tcPr>
          <w:p w:rsidR="00B25DEB" w:rsidRDefault="00B25DEB" w:rsidP="00B25DEB">
            <w:pPr>
              <w:jc w:val="center"/>
              <w:rPr>
                <w:rFonts w:eastAsia="Arial" w:cs="Arial"/>
                <w:sz w:val="24"/>
              </w:rPr>
            </w:pPr>
            <w:r>
              <w:rPr>
                <w:rFonts w:eastAsia="Arial" w:cs="Arial"/>
                <w:noProof/>
                <w:szCs w:val="28"/>
              </w:rPr>
              <w:drawing>
                <wp:inline distT="0" distB="0" distL="0" distR="0" wp14:anchorId="20505EF9" wp14:editId="465847FB">
                  <wp:extent cx="495299" cy="342900"/>
                  <wp:effectExtent l="0" t="0" r="635" b="0"/>
                  <wp:docPr id="20525" name="Picture 20525"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56">
                            <a:extLst>
                              <a:ext uri="{28A0092B-C50C-407E-A947-70E740481C1C}">
                                <a14:useLocalDpi xmlns:a14="http://schemas.microsoft.com/office/drawing/2010/main" val="0"/>
                              </a:ext>
                            </a:extLst>
                          </a:blip>
                          <a:srcRect t="13033" b="13664"/>
                          <a:stretch/>
                        </pic:blipFill>
                        <pic:spPr bwMode="auto">
                          <a:xfrm rot="10800000">
                            <a:off x="0" y="0"/>
                            <a:ext cx="495530" cy="34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0" w:type="dxa"/>
            <w:gridSpan w:val="2"/>
            <w:tcBorders>
              <w:top w:val="single" w:sz="12" w:space="0" w:color="B31E8E"/>
              <w:left w:val="single" w:sz="12" w:space="0" w:color="B31E8E"/>
              <w:bottom w:val="single" w:sz="12" w:space="0" w:color="B31E8E"/>
              <w:right w:val="single" w:sz="12" w:space="0" w:color="B31E8E"/>
            </w:tcBorders>
            <w:vAlign w:val="center"/>
          </w:tcPr>
          <w:p w:rsidR="00B25DEB" w:rsidRDefault="00B25DEB" w:rsidP="00B25DEB">
            <w:pPr>
              <w:jc w:val="center"/>
              <w:rPr>
                <w:rFonts w:eastAsia="Arial" w:cs="Arial"/>
                <w:sz w:val="24"/>
              </w:rPr>
            </w:pPr>
            <w:r>
              <w:rPr>
                <w:rFonts w:eastAsia="Arial" w:cs="Arial"/>
                <w:noProof/>
                <w:szCs w:val="28"/>
              </w:rPr>
              <w:drawing>
                <wp:inline distT="0" distB="0" distL="0" distR="0" wp14:anchorId="43CE33A3" wp14:editId="589FCAAE">
                  <wp:extent cx="250836" cy="288000"/>
                  <wp:effectExtent l="0" t="0" r="0" b="0"/>
                  <wp:docPr id="20511" name="Picture 20511"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6" cy="2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DEB" w:rsidRPr="00F64868" w:rsidTr="00F95E75">
        <w:trPr>
          <w:trHeight w:val="498"/>
        </w:trPr>
        <w:tc>
          <w:tcPr>
            <w:tcW w:w="1429" w:type="dxa"/>
            <w:gridSpan w:val="4"/>
            <w:tcBorders>
              <w:top w:val="single" w:sz="12" w:space="0" w:color="B31E8E"/>
              <w:left w:val="single" w:sz="12" w:space="0" w:color="B31E8E"/>
              <w:bottom w:val="single" w:sz="12" w:space="0" w:color="B31E8E"/>
              <w:right w:val="single" w:sz="12" w:space="0" w:color="B31E8E"/>
            </w:tcBorders>
            <w:vAlign w:val="center"/>
          </w:tcPr>
          <w:p w:rsidR="00B25DEB" w:rsidRDefault="00B25DEB" w:rsidP="00B25DEB">
            <w:pPr>
              <w:jc w:val="center"/>
              <w:rPr>
                <w:rFonts w:eastAsia="Arial" w:cs="Arial"/>
                <w:sz w:val="24"/>
              </w:rPr>
            </w:pPr>
            <w:r>
              <w:rPr>
                <w:rFonts w:eastAsia="Arial" w:cs="Arial"/>
                <w:noProof/>
                <w:szCs w:val="28"/>
              </w:rPr>
              <w:drawing>
                <wp:inline distT="0" distB="0" distL="0" distR="0" wp14:anchorId="0BF55020" wp14:editId="5D0F8A4B">
                  <wp:extent cx="495299" cy="342900"/>
                  <wp:effectExtent l="0" t="0" r="635" b="0"/>
                  <wp:docPr id="20526" name="Picture 20526"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56">
                            <a:extLst>
                              <a:ext uri="{28A0092B-C50C-407E-A947-70E740481C1C}">
                                <a14:useLocalDpi xmlns:a14="http://schemas.microsoft.com/office/drawing/2010/main" val="0"/>
                              </a:ext>
                            </a:extLst>
                          </a:blip>
                          <a:srcRect t="13033" b="13664"/>
                          <a:stretch/>
                        </pic:blipFill>
                        <pic:spPr bwMode="auto">
                          <a:xfrm rot="10800000">
                            <a:off x="0" y="0"/>
                            <a:ext cx="495530" cy="34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9" w:type="dxa"/>
            <w:gridSpan w:val="3"/>
            <w:tcBorders>
              <w:top w:val="single" w:sz="12" w:space="0" w:color="B31E8E"/>
              <w:left w:val="single" w:sz="12" w:space="0" w:color="B31E8E"/>
              <w:bottom w:val="single" w:sz="12" w:space="0" w:color="B31E8E"/>
              <w:right w:val="single" w:sz="12" w:space="0" w:color="B31E8E"/>
            </w:tcBorders>
            <w:vAlign w:val="center"/>
          </w:tcPr>
          <w:p w:rsidR="00B25DEB" w:rsidRDefault="00B25DEB" w:rsidP="00B25DEB">
            <w:pPr>
              <w:jc w:val="center"/>
              <w:rPr>
                <w:rFonts w:eastAsia="Arial" w:cs="Arial"/>
                <w:sz w:val="24"/>
              </w:rPr>
            </w:pPr>
            <w:r>
              <w:rPr>
                <w:rFonts w:eastAsia="Arial" w:cs="Arial"/>
                <w:noProof/>
                <w:szCs w:val="28"/>
              </w:rPr>
              <w:drawing>
                <wp:inline distT="0" distB="0" distL="0" distR="0" wp14:anchorId="38395669" wp14:editId="0AB4D410">
                  <wp:extent cx="264706" cy="360000"/>
                  <wp:effectExtent l="0" t="0" r="2540" b="2540"/>
                  <wp:docPr id="20524" name="Picture 20524" descr="R:\Operational\Resources\graphics_library\DoE_owned\general_graphics\Symbols_signs\arrow 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perational\Resources\graphics_library\DoE_owned\general_graphics\Symbols_signs\arrow dow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4706" cy="360000"/>
                          </a:xfrm>
                          <a:prstGeom prst="rect">
                            <a:avLst/>
                          </a:prstGeom>
                          <a:noFill/>
                          <a:ln>
                            <a:noFill/>
                          </a:ln>
                        </pic:spPr>
                      </pic:pic>
                    </a:graphicData>
                  </a:graphic>
                </wp:inline>
              </w:drawing>
            </w:r>
          </w:p>
        </w:tc>
        <w:tc>
          <w:tcPr>
            <w:tcW w:w="1429"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Default="00B25DEB" w:rsidP="00B25DEB">
            <w:pPr>
              <w:jc w:val="center"/>
              <w:rPr>
                <w:rFonts w:eastAsia="Arial" w:cs="Arial"/>
                <w:sz w:val="24"/>
              </w:rPr>
            </w:pPr>
            <w:r>
              <w:rPr>
                <w:rFonts w:eastAsia="Arial" w:cs="Arial"/>
                <w:noProof/>
                <w:szCs w:val="28"/>
              </w:rPr>
              <w:drawing>
                <wp:inline distT="0" distB="0" distL="0" distR="0" wp14:anchorId="56381C17" wp14:editId="419A73A0">
                  <wp:extent cx="250836" cy="288000"/>
                  <wp:effectExtent l="0" t="0" r="0" b="0"/>
                  <wp:docPr id="20514" name="Picture 20514"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0"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Default="00B25DEB" w:rsidP="00B25DEB">
            <w:pPr>
              <w:jc w:val="center"/>
              <w:rPr>
                <w:rFonts w:eastAsia="Arial" w:cs="Arial"/>
                <w:sz w:val="24"/>
              </w:rPr>
            </w:pPr>
            <w:r>
              <w:rPr>
                <w:rFonts w:eastAsia="Arial" w:cs="Arial"/>
                <w:noProof/>
                <w:szCs w:val="28"/>
              </w:rPr>
              <w:drawing>
                <wp:inline distT="0" distB="0" distL="0" distR="0" wp14:anchorId="5D528FB9" wp14:editId="43609ACD">
                  <wp:extent cx="495299" cy="342900"/>
                  <wp:effectExtent l="0" t="0" r="0" b="0"/>
                  <wp:docPr id="20528" name="Picture 20528"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backgroundRemoval t="8824" b="88235" l="1389" r="100000"/>
                                    </a14:imgEffect>
                                  </a14:imgLayer>
                                </a14:imgProps>
                              </a:ext>
                              <a:ext uri="{28A0092B-C50C-407E-A947-70E740481C1C}">
                                <a14:useLocalDpi xmlns:a14="http://schemas.microsoft.com/office/drawing/2010/main" val="0"/>
                              </a:ext>
                            </a:extLst>
                          </a:blip>
                          <a:srcRect t="13033" b="13664"/>
                          <a:stretch/>
                        </pic:blipFill>
                        <pic:spPr bwMode="auto">
                          <a:xfrm>
                            <a:off x="0" y="0"/>
                            <a:ext cx="495530" cy="34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9"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Default="00B25DEB" w:rsidP="00B25DEB">
            <w:pPr>
              <w:jc w:val="center"/>
              <w:rPr>
                <w:rFonts w:eastAsia="Arial" w:cs="Arial"/>
                <w:sz w:val="24"/>
              </w:rPr>
            </w:pPr>
            <w:r>
              <w:rPr>
                <w:rFonts w:eastAsia="Arial" w:cs="Arial"/>
                <w:noProof/>
                <w:szCs w:val="28"/>
              </w:rPr>
              <w:drawing>
                <wp:inline distT="0" distB="0" distL="0" distR="0" wp14:anchorId="6C1F8835" wp14:editId="10B93C03">
                  <wp:extent cx="495299" cy="342900"/>
                  <wp:effectExtent l="0" t="0" r="0" b="0"/>
                  <wp:docPr id="20529" name="Picture 20529"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backgroundRemoval t="8824" b="88235" l="1389" r="100000"/>
                                    </a14:imgEffect>
                                  </a14:imgLayer>
                                </a14:imgProps>
                              </a:ext>
                              <a:ext uri="{28A0092B-C50C-407E-A947-70E740481C1C}">
                                <a14:useLocalDpi xmlns:a14="http://schemas.microsoft.com/office/drawing/2010/main" val="0"/>
                              </a:ext>
                            </a:extLst>
                          </a:blip>
                          <a:srcRect t="13033" b="13664"/>
                          <a:stretch/>
                        </pic:blipFill>
                        <pic:spPr bwMode="auto">
                          <a:xfrm>
                            <a:off x="0" y="0"/>
                            <a:ext cx="495530" cy="34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9"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Default="00B25DEB" w:rsidP="00B25DEB">
            <w:pPr>
              <w:jc w:val="center"/>
              <w:rPr>
                <w:rFonts w:eastAsia="Arial" w:cs="Arial"/>
                <w:sz w:val="24"/>
              </w:rPr>
            </w:pPr>
            <w:r>
              <w:rPr>
                <w:rFonts w:eastAsia="Arial" w:cs="Arial"/>
                <w:noProof/>
                <w:szCs w:val="28"/>
              </w:rPr>
              <w:drawing>
                <wp:inline distT="0" distB="0" distL="0" distR="0" wp14:anchorId="2D400201" wp14:editId="0B999BB6">
                  <wp:extent cx="250836" cy="288000"/>
                  <wp:effectExtent l="0" t="0" r="0" b="0"/>
                  <wp:docPr id="20501" name="Picture 20501"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0" w:type="dxa"/>
            <w:gridSpan w:val="2"/>
            <w:tcBorders>
              <w:top w:val="single" w:sz="12" w:space="0" w:color="B31E8E"/>
              <w:left w:val="single" w:sz="12" w:space="0" w:color="B31E8E"/>
              <w:bottom w:val="single" w:sz="12" w:space="0" w:color="B31E8E"/>
              <w:right w:val="nil"/>
            </w:tcBorders>
            <w:vAlign w:val="center"/>
          </w:tcPr>
          <w:p w:rsidR="00B25DEB" w:rsidRDefault="00B25DEB" w:rsidP="00B25DEB">
            <w:pPr>
              <w:jc w:val="center"/>
              <w:rPr>
                <w:rFonts w:eastAsia="Arial" w:cs="Arial"/>
                <w:sz w:val="24"/>
              </w:rPr>
            </w:pPr>
          </w:p>
        </w:tc>
      </w:tr>
      <w:tr w:rsidR="00B25DEB" w:rsidRPr="00F64868" w:rsidTr="00F95E75">
        <w:trPr>
          <w:trHeight w:val="20"/>
        </w:trPr>
        <w:tc>
          <w:tcPr>
            <w:tcW w:w="10005" w:type="dxa"/>
            <w:gridSpan w:val="17"/>
            <w:tcBorders>
              <w:top w:val="single" w:sz="12" w:space="0" w:color="B31E8E"/>
              <w:left w:val="nil"/>
              <w:bottom w:val="nil"/>
              <w:right w:val="nil"/>
            </w:tcBorders>
            <w:vAlign w:val="center"/>
          </w:tcPr>
          <w:p w:rsidR="00B25DEB" w:rsidRPr="00F95E75" w:rsidRDefault="00B25DEB" w:rsidP="00F95E75">
            <w:pPr>
              <w:spacing w:before="0" w:after="0"/>
              <w:rPr>
                <w:rFonts w:eastAsia="Arial" w:cs="Arial"/>
                <w:sz w:val="16"/>
                <w:szCs w:val="16"/>
              </w:rPr>
            </w:pPr>
          </w:p>
        </w:tc>
      </w:tr>
      <w:tr w:rsidR="00AB3993" w:rsidRPr="00AE20A1" w:rsidTr="00F95E75">
        <w:trPr>
          <w:trHeight w:val="680"/>
        </w:trPr>
        <w:tc>
          <w:tcPr>
            <w:tcW w:w="680" w:type="dxa"/>
            <w:tcBorders>
              <w:top w:val="single" w:sz="12" w:space="0" w:color="B31E8E"/>
              <w:left w:val="single" w:sz="12" w:space="0" w:color="B31E8E"/>
              <w:bottom w:val="single" w:sz="12" w:space="0" w:color="B31E8E"/>
              <w:right w:val="single" w:sz="12" w:space="0" w:color="B31E8E"/>
            </w:tcBorders>
            <w:shd w:val="clear" w:color="auto" w:fill="B31E8E"/>
            <w:vAlign w:val="center"/>
          </w:tcPr>
          <w:p w:rsidR="00AB3993" w:rsidRPr="00AE20A1" w:rsidRDefault="00AB3993" w:rsidP="001E03C1">
            <w:pPr>
              <w:spacing w:before="0" w:after="0"/>
              <w:rPr>
                <w:rFonts w:eastAsia="Arial"/>
              </w:rPr>
            </w:pPr>
          </w:p>
        </w:tc>
        <w:tc>
          <w:tcPr>
            <w:tcW w:w="680" w:type="dxa"/>
            <w:gridSpan w:val="2"/>
            <w:tcBorders>
              <w:top w:val="single" w:sz="12" w:space="0" w:color="B31E8E"/>
              <w:left w:val="single" w:sz="12" w:space="0" w:color="B31E8E"/>
              <w:bottom w:val="single" w:sz="12" w:space="0" w:color="B31E8E"/>
              <w:right w:val="single" w:sz="12" w:space="0" w:color="B31E8E"/>
            </w:tcBorders>
            <w:vAlign w:val="center"/>
          </w:tcPr>
          <w:p w:rsidR="00AB3993" w:rsidRPr="00AE20A1" w:rsidRDefault="00AB3993" w:rsidP="001E03C1">
            <w:pPr>
              <w:spacing w:before="0" w:after="0"/>
              <w:rPr>
                <w:rFonts w:eastAsia="Arial"/>
              </w:rPr>
            </w:pPr>
          </w:p>
        </w:tc>
        <w:tc>
          <w:tcPr>
            <w:tcW w:w="680" w:type="dxa"/>
            <w:gridSpan w:val="2"/>
            <w:tcBorders>
              <w:top w:val="single" w:sz="12" w:space="0" w:color="B31E8E"/>
              <w:left w:val="single" w:sz="12" w:space="0" w:color="B31E8E"/>
              <w:bottom w:val="single" w:sz="12" w:space="0" w:color="B31E8E"/>
              <w:right w:val="single" w:sz="12" w:space="0" w:color="B31E8E"/>
            </w:tcBorders>
            <w:vAlign w:val="center"/>
          </w:tcPr>
          <w:p w:rsidR="00AB3993" w:rsidRPr="00AE20A1" w:rsidRDefault="00AB3993" w:rsidP="001E03C1">
            <w:pPr>
              <w:spacing w:before="0" w:after="0"/>
              <w:rPr>
                <w:rFonts w:eastAsia="Arial"/>
              </w:rPr>
            </w:pPr>
          </w:p>
        </w:tc>
        <w:tc>
          <w:tcPr>
            <w:tcW w:w="7965" w:type="dxa"/>
            <w:gridSpan w:val="12"/>
            <w:vMerge w:val="restart"/>
            <w:tcBorders>
              <w:top w:val="nil"/>
              <w:left w:val="single" w:sz="12" w:space="0" w:color="B31E8E"/>
              <w:right w:val="nil"/>
            </w:tcBorders>
            <w:vAlign w:val="center"/>
          </w:tcPr>
          <w:p w:rsidR="00B25DEB" w:rsidRPr="00AE20A1" w:rsidRDefault="00F95E75" w:rsidP="00B25DEB">
            <w:pPr>
              <w:spacing w:before="0" w:after="0"/>
              <w:rPr>
                <w:rFonts w:eastAsia="Arial"/>
              </w:rPr>
            </w:pPr>
            <w:r>
              <w:rPr>
                <w:rFonts w:eastAsia="Arial" w:cs="Arial"/>
                <w:sz w:val="24"/>
              </w:rPr>
              <w:t>The student reads and completes the second task of coding this pattern.</w:t>
            </w:r>
          </w:p>
        </w:tc>
      </w:tr>
      <w:tr w:rsidR="00AB3993" w:rsidRPr="00AE20A1" w:rsidTr="00F95E75">
        <w:trPr>
          <w:trHeight w:val="680"/>
        </w:trPr>
        <w:tc>
          <w:tcPr>
            <w:tcW w:w="680" w:type="dxa"/>
            <w:tcBorders>
              <w:top w:val="single" w:sz="12" w:space="0" w:color="B31E8E"/>
              <w:left w:val="single" w:sz="12" w:space="0" w:color="B31E8E"/>
              <w:bottom w:val="single" w:sz="12" w:space="0" w:color="B31E8E"/>
              <w:right w:val="single" w:sz="12" w:space="0" w:color="B31E8E"/>
            </w:tcBorders>
            <w:shd w:val="clear" w:color="auto" w:fill="B31E8E"/>
            <w:vAlign w:val="center"/>
          </w:tcPr>
          <w:p w:rsidR="00AB3993" w:rsidRPr="00AE20A1" w:rsidRDefault="00AB3993" w:rsidP="001E03C1">
            <w:pPr>
              <w:spacing w:before="0" w:after="0"/>
              <w:rPr>
                <w:rFonts w:eastAsia="Arial"/>
              </w:rPr>
            </w:pPr>
          </w:p>
        </w:tc>
        <w:tc>
          <w:tcPr>
            <w:tcW w:w="680" w:type="dxa"/>
            <w:gridSpan w:val="2"/>
            <w:tcBorders>
              <w:top w:val="single" w:sz="12" w:space="0" w:color="B31E8E"/>
              <w:left w:val="single" w:sz="12" w:space="0" w:color="B31E8E"/>
              <w:bottom w:val="single" w:sz="12" w:space="0" w:color="B31E8E"/>
              <w:right w:val="single" w:sz="12" w:space="0" w:color="B31E8E"/>
            </w:tcBorders>
            <w:shd w:val="clear" w:color="auto" w:fill="B31E8E"/>
            <w:vAlign w:val="center"/>
          </w:tcPr>
          <w:p w:rsidR="00AB3993" w:rsidRPr="00AE20A1" w:rsidRDefault="00AB3993" w:rsidP="001E03C1">
            <w:pPr>
              <w:spacing w:before="0" w:after="0"/>
              <w:rPr>
                <w:rFonts w:eastAsia="Arial"/>
              </w:rPr>
            </w:pPr>
          </w:p>
        </w:tc>
        <w:tc>
          <w:tcPr>
            <w:tcW w:w="680" w:type="dxa"/>
            <w:gridSpan w:val="2"/>
            <w:tcBorders>
              <w:top w:val="single" w:sz="12" w:space="0" w:color="B31E8E"/>
              <w:left w:val="single" w:sz="12" w:space="0" w:color="B31E8E"/>
              <w:bottom w:val="single" w:sz="12" w:space="0" w:color="B31E8E"/>
              <w:right w:val="single" w:sz="12" w:space="0" w:color="B31E8E"/>
            </w:tcBorders>
            <w:shd w:val="clear" w:color="auto" w:fill="B31E8E"/>
            <w:vAlign w:val="center"/>
          </w:tcPr>
          <w:p w:rsidR="00AB3993" w:rsidRPr="00AE20A1" w:rsidRDefault="00AB3993" w:rsidP="001E03C1">
            <w:pPr>
              <w:spacing w:before="0" w:after="0"/>
              <w:rPr>
                <w:rFonts w:eastAsia="Arial"/>
              </w:rPr>
            </w:pPr>
          </w:p>
        </w:tc>
        <w:tc>
          <w:tcPr>
            <w:tcW w:w="7965" w:type="dxa"/>
            <w:gridSpan w:val="12"/>
            <w:vMerge/>
            <w:tcBorders>
              <w:left w:val="single" w:sz="12" w:space="0" w:color="B31E8E"/>
              <w:right w:val="nil"/>
            </w:tcBorders>
            <w:vAlign w:val="center"/>
          </w:tcPr>
          <w:p w:rsidR="00AB3993" w:rsidRPr="00AE20A1" w:rsidRDefault="00AB3993" w:rsidP="001E03C1">
            <w:pPr>
              <w:spacing w:before="0" w:after="0"/>
              <w:rPr>
                <w:rFonts w:eastAsia="Arial"/>
              </w:rPr>
            </w:pPr>
          </w:p>
        </w:tc>
      </w:tr>
      <w:tr w:rsidR="00AB3993" w:rsidRPr="00AE20A1" w:rsidTr="00F95E75">
        <w:trPr>
          <w:trHeight w:val="680"/>
        </w:trPr>
        <w:tc>
          <w:tcPr>
            <w:tcW w:w="680" w:type="dxa"/>
            <w:tcBorders>
              <w:top w:val="single" w:sz="12" w:space="0" w:color="B31E8E"/>
              <w:left w:val="single" w:sz="12" w:space="0" w:color="B31E8E"/>
              <w:bottom w:val="single" w:sz="12" w:space="0" w:color="B31E8E"/>
              <w:right w:val="single" w:sz="12" w:space="0" w:color="B31E8E"/>
            </w:tcBorders>
            <w:vAlign w:val="center"/>
          </w:tcPr>
          <w:p w:rsidR="00AB3993" w:rsidRPr="00AE20A1" w:rsidRDefault="00AB3993" w:rsidP="001E03C1">
            <w:pPr>
              <w:spacing w:before="0" w:after="0"/>
              <w:rPr>
                <w:rFonts w:eastAsia="Arial"/>
              </w:rPr>
            </w:pPr>
          </w:p>
        </w:tc>
        <w:tc>
          <w:tcPr>
            <w:tcW w:w="680" w:type="dxa"/>
            <w:gridSpan w:val="2"/>
            <w:tcBorders>
              <w:top w:val="single" w:sz="12" w:space="0" w:color="B31E8E"/>
              <w:left w:val="single" w:sz="12" w:space="0" w:color="B31E8E"/>
              <w:bottom w:val="single" w:sz="12" w:space="0" w:color="B31E8E"/>
              <w:right w:val="single" w:sz="12" w:space="0" w:color="B31E8E"/>
            </w:tcBorders>
            <w:vAlign w:val="center"/>
          </w:tcPr>
          <w:p w:rsidR="00AB3993" w:rsidRPr="00AE20A1" w:rsidRDefault="00AB3993" w:rsidP="001E03C1">
            <w:pPr>
              <w:spacing w:before="0" w:after="0"/>
              <w:rPr>
                <w:rFonts w:eastAsia="Arial"/>
              </w:rPr>
            </w:pPr>
          </w:p>
        </w:tc>
        <w:tc>
          <w:tcPr>
            <w:tcW w:w="680" w:type="dxa"/>
            <w:gridSpan w:val="2"/>
            <w:tcBorders>
              <w:top w:val="single" w:sz="12" w:space="0" w:color="B31E8E"/>
              <w:left w:val="single" w:sz="12" w:space="0" w:color="B31E8E"/>
              <w:bottom w:val="single" w:sz="12" w:space="0" w:color="B31E8E"/>
              <w:right w:val="single" w:sz="12" w:space="0" w:color="B31E8E"/>
            </w:tcBorders>
            <w:shd w:val="clear" w:color="auto" w:fill="B31E8E"/>
            <w:vAlign w:val="center"/>
          </w:tcPr>
          <w:p w:rsidR="00AB3993" w:rsidRPr="00AE20A1" w:rsidRDefault="00AB3993" w:rsidP="001E03C1">
            <w:pPr>
              <w:spacing w:before="0" w:after="0"/>
              <w:rPr>
                <w:rFonts w:eastAsia="Arial"/>
              </w:rPr>
            </w:pPr>
          </w:p>
        </w:tc>
        <w:tc>
          <w:tcPr>
            <w:tcW w:w="7965" w:type="dxa"/>
            <w:gridSpan w:val="12"/>
            <w:vMerge/>
            <w:tcBorders>
              <w:left w:val="single" w:sz="12" w:space="0" w:color="B31E8E"/>
              <w:bottom w:val="nil"/>
              <w:right w:val="nil"/>
            </w:tcBorders>
            <w:vAlign w:val="center"/>
          </w:tcPr>
          <w:p w:rsidR="00AB3993" w:rsidRPr="00AE20A1" w:rsidRDefault="00AB3993" w:rsidP="001E03C1">
            <w:pPr>
              <w:spacing w:before="0" w:after="0"/>
              <w:rPr>
                <w:rFonts w:eastAsia="Arial"/>
              </w:rPr>
            </w:pPr>
          </w:p>
        </w:tc>
      </w:tr>
      <w:tr w:rsidR="001E03C1" w:rsidRPr="00F64868" w:rsidTr="00F95E75">
        <w:trPr>
          <w:trHeight w:val="113"/>
        </w:trPr>
        <w:tc>
          <w:tcPr>
            <w:tcW w:w="10005" w:type="dxa"/>
            <w:gridSpan w:val="17"/>
            <w:tcBorders>
              <w:top w:val="nil"/>
              <w:left w:val="nil"/>
              <w:bottom w:val="single" w:sz="12" w:space="0" w:color="B31E8E"/>
              <w:right w:val="nil"/>
            </w:tcBorders>
            <w:vAlign w:val="center"/>
          </w:tcPr>
          <w:p w:rsidR="001E03C1" w:rsidRPr="00730656" w:rsidRDefault="00B25DEB" w:rsidP="00D363B4">
            <w:pPr>
              <w:rPr>
                <w:rFonts w:eastAsia="Arial"/>
                <w:b/>
                <w:sz w:val="24"/>
              </w:rPr>
            </w:pPr>
            <w:r>
              <w:rPr>
                <w:rFonts w:eastAsia="Arial"/>
                <w:b/>
                <w:sz w:val="24"/>
              </w:rPr>
              <w:t>Answers will vary, eg</w:t>
            </w:r>
          </w:p>
        </w:tc>
      </w:tr>
      <w:tr w:rsidR="00B25DEB" w:rsidRPr="00F64868" w:rsidTr="00E92EAC">
        <w:trPr>
          <w:trHeight w:val="510"/>
        </w:trPr>
        <w:tc>
          <w:tcPr>
            <w:tcW w:w="1250"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157AF881" wp14:editId="299C27F7">
                  <wp:extent cx="250838" cy="288000"/>
                  <wp:effectExtent l="0" t="0" r="0" b="0"/>
                  <wp:docPr id="87" name="Picture 87"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8"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dxa"/>
            <w:gridSpan w:val="4"/>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03A6F15B" wp14:editId="3685D18D">
                  <wp:extent cx="244288" cy="332232"/>
                  <wp:effectExtent l="0" t="0" r="0" b="0"/>
                  <wp:docPr id="20491" name="Picture 20491" descr="R:\Operational\Resources\graphics_library\DoE_owned\general_graphics\Symbols_signs\arrow 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perational\Resources\graphics_library\DoE_owned\general_graphics\Symbols_signs\arrow down.png"/>
                          <pic:cNvPicPr>
                            <a:picLocks noChangeAspect="1" noChangeArrowheads="1"/>
                          </pic:cNvPicPr>
                        </pic:nvPicPr>
                        <pic:blipFill>
                          <a:blip r:embed="rId57">
                            <a:extLst>
                              <a:ext uri="{BEBA8EAE-BF5A-486C-A8C5-ECC9F3942E4B}">
                                <a14:imgProps xmlns:a14="http://schemas.microsoft.com/office/drawing/2010/main">
                                  <a14:imgLayer r:embed="rId58">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42462" cy="329748"/>
                          </a:xfrm>
                          <a:prstGeom prst="rect">
                            <a:avLst/>
                          </a:prstGeom>
                          <a:noFill/>
                          <a:ln>
                            <a:noFill/>
                          </a:ln>
                        </pic:spPr>
                      </pic:pic>
                    </a:graphicData>
                  </a:graphic>
                </wp:inline>
              </w:drawing>
            </w:r>
          </w:p>
        </w:tc>
        <w:tc>
          <w:tcPr>
            <w:tcW w:w="1250"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46C4EF7B" wp14:editId="0C2412AF">
                  <wp:extent cx="250838" cy="288000"/>
                  <wp:effectExtent l="0" t="0" r="0" b="0"/>
                  <wp:docPr id="94" name="Picture 94"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8"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5EED849C" wp14:editId="590547FC">
                  <wp:extent cx="495299" cy="342900"/>
                  <wp:effectExtent l="0" t="0" r="0" b="0"/>
                  <wp:docPr id="32" name="Picture 32"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59">
                            <a:extLst>
                              <a:ext uri="{BEBA8EAE-BF5A-486C-A8C5-ECC9F3942E4B}">
                                <a14:imgProps xmlns:a14="http://schemas.microsoft.com/office/drawing/2010/main">
                                  <a14:imgLayer r:embed="rId54">
                                    <a14:imgEffect>
                                      <a14:backgroundRemoval t="2941" b="100000" l="0" r="100000"/>
                                    </a14:imgEffect>
                                  </a14:imgLayer>
                                </a14:imgProps>
                              </a:ext>
                              <a:ext uri="{28A0092B-C50C-407E-A947-70E740481C1C}">
                                <a14:useLocalDpi xmlns:a14="http://schemas.microsoft.com/office/drawing/2010/main" val="0"/>
                              </a:ext>
                            </a:extLst>
                          </a:blip>
                          <a:srcRect t="13033" b="13664"/>
                          <a:stretch/>
                        </pic:blipFill>
                        <pic:spPr bwMode="auto">
                          <a:xfrm>
                            <a:off x="0" y="0"/>
                            <a:ext cx="495299" cy="342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3AA77D4B" wp14:editId="467E6B8E">
                  <wp:extent cx="250838" cy="288000"/>
                  <wp:effectExtent l="0" t="0" r="0" b="0"/>
                  <wp:docPr id="95" name="Picture 95"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8"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dxa"/>
            <w:gridSpan w:val="2"/>
            <w:tcBorders>
              <w:top w:val="single" w:sz="12" w:space="0" w:color="B31E8E"/>
              <w:left w:val="single" w:sz="12" w:space="0" w:color="B31E8E"/>
              <w:bottom w:val="single" w:sz="12" w:space="0" w:color="B31E8E"/>
              <w:right w:val="single" w:sz="12" w:space="0" w:color="B31E8E"/>
            </w:tcBorders>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7AF10119" wp14:editId="0AC4061C">
                  <wp:extent cx="495299" cy="342900"/>
                  <wp:effectExtent l="0" t="0" r="635" b="0"/>
                  <wp:docPr id="34" name="Picture 34"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56">
                            <a:extLst>
                              <a:ext uri="{28A0092B-C50C-407E-A947-70E740481C1C}">
                                <a14:useLocalDpi xmlns:a14="http://schemas.microsoft.com/office/drawing/2010/main" val="0"/>
                              </a:ext>
                            </a:extLst>
                          </a:blip>
                          <a:srcRect t="13033" b="13664"/>
                          <a:stretch/>
                        </pic:blipFill>
                        <pic:spPr bwMode="auto">
                          <a:xfrm>
                            <a:off x="0" y="0"/>
                            <a:ext cx="495530" cy="34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dxa"/>
            <w:gridSpan w:val="2"/>
            <w:tcBorders>
              <w:top w:val="single" w:sz="12" w:space="0" w:color="B31E8E"/>
              <w:left w:val="single" w:sz="12" w:space="0" w:color="B31E8E"/>
              <w:bottom w:val="single" w:sz="12" w:space="0" w:color="B31E8E"/>
              <w:right w:val="single" w:sz="12" w:space="0" w:color="B31E8E"/>
            </w:tcBorders>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1D2B148D" wp14:editId="18C0176D">
                  <wp:extent cx="250838" cy="288000"/>
                  <wp:effectExtent l="0" t="0" r="0" b="0"/>
                  <wp:docPr id="20481" name="Picture 20481"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8"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dxa"/>
            <w:tcBorders>
              <w:top w:val="single" w:sz="12" w:space="0" w:color="B31E8E"/>
              <w:left w:val="single" w:sz="12" w:space="0" w:color="B31E8E"/>
              <w:bottom w:val="single" w:sz="12" w:space="0" w:color="B31E8E"/>
              <w:right w:val="single" w:sz="12" w:space="0" w:color="B31E8E"/>
            </w:tcBorders>
            <w:vAlign w:val="center"/>
          </w:tcPr>
          <w:p w:rsidR="00B25DEB" w:rsidRPr="00730656" w:rsidRDefault="00E92EAC" w:rsidP="00E92EAC">
            <w:pPr>
              <w:spacing w:before="80" w:after="80"/>
              <w:jc w:val="center"/>
              <w:rPr>
                <w:rFonts w:eastAsia="Arial"/>
                <w:b/>
                <w:sz w:val="24"/>
              </w:rPr>
            </w:pPr>
            <w:r>
              <w:rPr>
                <w:rFonts w:eastAsia="Arial" w:cs="Arial"/>
                <w:noProof/>
                <w:szCs w:val="28"/>
              </w:rPr>
              <w:drawing>
                <wp:inline distT="0" distB="0" distL="0" distR="0" wp14:anchorId="1C4F7EE6" wp14:editId="30C41047">
                  <wp:extent cx="244288" cy="332232"/>
                  <wp:effectExtent l="0" t="0" r="0" b="0"/>
                  <wp:docPr id="48" name="Picture 48" descr="R:\Operational\Resources\graphics_library\DoE_owned\general_graphics\Symbols_signs\arrow 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perational\Resources\graphics_library\DoE_owned\general_graphics\Symbols_signs\arrow down.png"/>
                          <pic:cNvPicPr>
                            <a:picLocks noChangeAspect="1" noChangeArrowheads="1"/>
                          </pic:cNvPicPr>
                        </pic:nvPicPr>
                        <pic:blipFill>
                          <a:blip r:embed="rId57">
                            <a:extLst>
                              <a:ext uri="{BEBA8EAE-BF5A-486C-A8C5-ECC9F3942E4B}">
                                <a14:imgProps xmlns:a14="http://schemas.microsoft.com/office/drawing/2010/main">
                                  <a14:imgLayer r:embed="rId58">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42462" cy="329748"/>
                          </a:xfrm>
                          <a:prstGeom prst="rect">
                            <a:avLst/>
                          </a:prstGeom>
                          <a:noFill/>
                          <a:ln>
                            <a:noFill/>
                          </a:ln>
                        </pic:spPr>
                      </pic:pic>
                    </a:graphicData>
                  </a:graphic>
                </wp:inline>
              </w:drawing>
            </w:r>
          </w:p>
        </w:tc>
      </w:tr>
      <w:tr w:rsidR="00B25DEB" w:rsidRPr="00F64868" w:rsidTr="00E92EAC">
        <w:trPr>
          <w:trHeight w:val="510"/>
        </w:trPr>
        <w:tc>
          <w:tcPr>
            <w:tcW w:w="1250"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10D0920D" wp14:editId="2C7FB9B7">
                  <wp:extent cx="250838" cy="288000"/>
                  <wp:effectExtent l="0" t="0" r="0" b="0"/>
                  <wp:docPr id="20488" name="Picture 20488"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8"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dxa"/>
            <w:gridSpan w:val="4"/>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Pr="00730656" w:rsidRDefault="00E92EAC" w:rsidP="00E92EAC">
            <w:pPr>
              <w:spacing w:before="80" w:after="80"/>
              <w:jc w:val="center"/>
              <w:rPr>
                <w:rFonts w:eastAsia="Arial"/>
                <w:b/>
                <w:sz w:val="24"/>
              </w:rPr>
            </w:pPr>
            <w:r>
              <w:rPr>
                <w:rFonts w:eastAsia="Arial" w:cs="Arial"/>
                <w:noProof/>
                <w:szCs w:val="28"/>
              </w:rPr>
              <w:drawing>
                <wp:inline distT="0" distB="0" distL="0" distR="0" wp14:anchorId="3B0475C7" wp14:editId="35271408">
                  <wp:extent cx="244288" cy="332232"/>
                  <wp:effectExtent l="0" t="0" r="0" b="0"/>
                  <wp:docPr id="7" name="Picture 7" descr="R:\Operational\Resources\graphics_library\DoE_owned\general_graphics\Symbols_signs\arrow 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perational\Resources\graphics_library\DoE_owned\general_graphics\Symbols_signs\arrow down.png"/>
                          <pic:cNvPicPr>
                            <a:picLocks noChangeAspect="1" noChangeArrowheads="1"/>
                          </pic:cNvPicPr>
                        </pic:nvPicPr>
                        <pic:blipFill>
                          <a:blip r:embed="rId57">
                            <a:extLst>
                              <a:ext uri="{BEBA8EAE-BF5A-486C-A8C5-ECC9F3942E4B}">
                                <a14:imgProps xmlns:a14="http://schemas.microsoft.com/office/drawing/2010/main">
                                  <a14:imgLayer r:embed="rId58">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42462" cy="329748"/>
                          </a:xfrm>
                          <a:prstGeom prst="rect">
                            <a:avLst/>
                          </a:prstGeom>
                          <a:noFill/>
                          <a:ln>
                            <a:noFill/>
                          </a:ln>
                        </pic:spPr>
                      </pic:pic>
                    </a:graphicData>
                  </a:graphic>
                </wp:inline>
              </w:drawing>
            </w:r>
          </w:p>
        </w:tc>
        <w:tc>
          <w:tcPr>
            <w:tcW w:w="1250"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37384E59" wp14:editId="06228533">
                  <wp:extent cx="250838" cy="288000"/>
                  <wp:effectExtent l="0" t="0" r="0" b="0"/>
                  <wp:docPr id="20489" name="Picture 20489"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8"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755CB956" wp14:editId="013F00D9">
                  <wp:extent cx="495299" cy="342900"/>
                  <wp:effectExtent l="0" t="0" r="0" b="0"/>
                  <wp:docPr id="20535" name="Picture 20535"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59">
                            <a:extLst>
                              <a:ext uri="{BEBA8EAE-BF5A-486C-A8C5-ECC9F3942E4B}">
                                <a14:imgProps xmlns:a14="http://schemas.microsoft.com/office/drawing/2010/main">
                                  <a14:imgLayer r:embed="rId54">
                                    <a14:imgEffect>
                                      <a14:backgroundRemoval t="2941" b="100000" l="0" r="100000"/>
                                    </a14:imgEffect>
                                  </a14:imgLayer>
                                </a14:imgProps>
                              </a:ext>
                              <a:ext uri="{28A0092B-C50C-407E-A947-70E740481C1C}">
                                <a14:useLocalDpi xmlns:a14="http://schemas.microsoft.com/office/drawing/2010/main" val="0"/>
                              </a:ext>
                            </a:extLst>
                          </a:blip>
                          <a:srcRect t="13033" b="13664"/>
                          <a:stretch/>
                        </pic:blipFill>
                        <pic:spPr bwMode="auto">
                          <a:xfrm>
                            <a:off x="0" y="0"/>
                            <a:ext cx="495299" cy="342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691027D2" wp14:editId="2BD49CD3">
                  <wp:extent cx="250838" cy="288000"/>
                  <wp:effectExtent l="0" t="0" r="0" b="0"/>
                  <wp:docPr id="20490" name="Picture 20490"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8"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dxa"/>
            <w:gridSpan w:val="2"/>
            <w:tcBorders>
              <w:top w:val="single" w:sz="12" w:space="0" w:color="B31E8E"/>
              <w:left w:val="single" w:sz="12" w:space="0" w:color="B31E8E"/>
              <w:bottom w:val="nil"/>
              <w:right w:val="nil"/>
            </w:tcBorders>
            <w:vAlign w:val="center"/>
          </w:tcPr>
          <w:p w:rsidR="00B25DEB" w:rsidRPr="00730656" w:rsidRDefault="00B25DEB" w:rsidP="00E92EAC">
            <w:pPr>
              <w:spacing w:before="80" w:after="80"/>
              <w:jc w:val="center"/>
              <w:rPr>
                <w:rFonts w:eastAsia="Arial"/>
                <w:b/>
                <w:sz w:val="24"/>
              </w:rPr>
            </w:pPr>
          </w:p>
        </w:tc>
        <w:tc>
          <w:tcPr>
            <w:tcW w:w="1251" w:type="dxa"/>
            <w:gridSpan w:val="2"/>
            <w:tcBorders>
              <w:top w:val="single" w:sz="12" w:space="0" w:color="B31E8E"/>
              <w:left w:val="nil"/>
              <w:bottom w:val="nil"/>
              <w:right w:val="nil"/>
            </w:tcBorders>
            <w:vAlign w:val="center"/>
          </w:tcPr>
          <w:p w:rsidR="00B25DEB" w:rsidRPr="00730656" w:rsidRDefault="00B25DEB" w:rsidP="00E92EAC">
            <w:pPr>
              <w:spacing w:before="80" w:after="80"/>
              <w:jc w:val="center"/>
              <w:rPr>
                <w:rFonts w:eastAsia="Arial"/>
                <w:b/>
                <w:sz w:val="24"/>
              </w:rPr>
            </w:pPr>
            <w:r>
              <w:rPr>
                <w:rFonts w:eastAsia="Arial"/>
                <w:b/>
                <w:sz w:val="24"/>
              </w:rPr>
              <w:t>OR</w:t>
            </w:r>
          </w:p>
        </w:tc>
        <w:tc>
          <w:tcPr>
            <w:tcW w:w="1251" w:type="dxa"/>
            <w:tcBorders>
              <w:top w:val="single" w:sz="12" w:space="0" w:color="B31E8E"/>
              <w:left w:val="nil"/>
              <w:bottom w:val="nil"/>
              <w:right w:val="nil"/>
            </w:tcBorders>
            <w:vAlign w:val="center"/>
          </w:tcPr>
          <w:p w:rsidR="00B25DEB" w:rsidRPr="00730656" w:rsidRDefault="00B25DEB" w:rsidP="00E92EAC">
            <w:pPr>
              <w:spacing w:before="80" w:after="80"/>
              <w:jc w:val="center"/>
              <w:rPr>
                <w:rFonts w:eastAsia="Arial"/>
                <w:b/>
                <w:sz w:val="24"/>
              </w:rPr>
            </w:pPr>
          </w:p>
        </w:tc>
      </w:tr>
      <w:tr w:rsidR="00B25DEB" w:rsidRPr="00F64868" w:rsidTr="00F95E75">
        <w:trPr>
          <w:trHeight w:val="113"/>
        </w:trPr>
        <w:tc>
          <w:tcPr>
            <w:tcW w:w="10005" w:type="dxa"/>
            <w:gridSpan w:val="17"/>
            <w:tcBorders>
              <w:top w:val="nil"/>
              <w:left w:val="nil"/>
              <w:bottom w:val="single" w:sz="12" w:space="0" w:color="B31E8E"/>
              <w:right w:val="nil"/>
            </w:tcBorders>
            <w:vAlign w:val="center"/>
          </w:tcPr>
          <w:p w:rsidR="00B25DEB" w:rsidRPr="00B25DEB" w:rsidRDefault="00B25DEB" w:rsidP="00882F51">
            <w:pPr>
              <w:spacing w:before="0" w:after="0"/>
              <w:rPr>
                <w:rFonts w:eastAsia="Arial"/>
                <w:b/>
                <w:sz w:val="16"/>
                <w:szCs w:val="16"/>
              </w:rPr>
            </w:pPr>
          </w:p>
        </w:tc>
      </w:tr>
      <w:tr w:rsidR="00B25DEB" w:rsidRPr="00F64868" w:rsidTr="00F95E75">
        <w:trPr>
          <w:trHeight w:val="258"/>
        </w:trPr>
        <w:tc>
          <w:tcPr>
            <w:tcW w:w="1250" w:type="dxa"/>
            <w:gridSpan w:val="2"/>
            <w:tcBorders>
              <w:top w:val="single" w:sz="12" w:space="0" w:color="B31E8E"/>
              <w:left w:val="single" w:sz="12" w:space="0" w:color="B31E8E"/>
              <w:bottom w:val="single" w:sz="12" w:space="0" w:color="B31E8E"/>
              <w:right w:val="single" w:sz="12" w:space="0" w:color="B31E8E"/>
            </w:tcBorders>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715F679F" wp14:editId="741726FC">
                  <wp:extent cx="250838" cy="288000"/>
                  <wp:effectExtent l="0" t="0" r="0" b="0"/>
                  <wp:docPr id="38" name="Picture 38"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8"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dxa"/>
            <w:gridSpan w:val="4"/>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3C2494C3" wp14:editId="626BC4EB">
                  <wp:extent cx="495299" cy="342900"/>
                  <wp:effectExtent l="0" t="0" r="0" b="0"/>
                  <wp:docPr id="20540" name="Picture 20540"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59">
                            <a:extLst>
                              <a:ext uri="{BEBA8EAE-BF5A-486C-A8C5-ECC9F3942E4B}">
                                <a14:imgProps xmlns:a14="http://schemas.microsoft.com/office/drawing/2010/main">
                                  <a14:imgLayer r:embed="rId54">
                                    <a14:imgEffect>
                                      <a14:backgroundRemoval t="2941" b="100000" l="0" r="100000"/>
                                    </a14:imgEffect>
                                  </a14:imgLayer>
                                </a14:imgProps>
                              </a:ext>
                              <a:ext uri="{28A0092B-C50C-407E-A947-70E740481C1C}">
                                <a14:useLocalDpi xmlns:a14="http://schemas.microsoft.com/office/drawing/2010/main" val="0"/>
                              </a:ext>
                            </a:extLst>
                          </a:blip>
                          <a:srcRect t="13033" b="13664"/>
                          <a:stretch/>
                        </pic:blipFill>
                        <pic:spPr bwMode="auto">
                          <a:xfrm>
                            <a:off x="0" y="0"/>
                            <a:ext cx="495299" cy="342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5B6E6188" wp14:editId="34A08968">
                  <wp:extent cx="495299" cy="342900"/>
                  <wp:effectExtent l="0" t="0" r="0" b="0"/>
                  <wp:docPr id="20541" name="Picture 20541"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59">
                            <a:extLst>
                              <a:ext uri="{BEBA8EAE-BF5A-486C-A8C5-ECC9F3942E4B}">
                                <a14:imgProps xmlns:a14="http://schemas.microsoft.com/office/drawing/2010/main">
                                  <a14:imgLayer r:embed="rId54">
                                    <a14:imgEffect>
                                      <a14:backgroundRemoval t="2941" b="100000" l="0" r="100000"/>
                                    </a14:imgEffect>
                                  </a14:imgLayer>
                                </a14:imgProps>
                              </a:ext>
                              <a:ext uri="{28A0092B-C50C-407E-A947-70E740481C1C}">
                                <a14:useLocalDpi xmlns:a14="http://schemas.microsoft.com/office/drawing/2010/main" val="0"/>
                              </a:ext>
                            </a:extLst>
                          </a:blip>
                          <a:srcRect t="13033" b="13664"/>
                          <a:stretch/>
                        </pic:blipFill>
                        <pic:spPr bwMode="auto">
                          <a:xfrm>
                            <a:off x="0" y="0"/>
                            <a:ext cx="495299" cy="342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dxa"/>
            <w:gridSpan w:val="2"/>
            <w:tcBorders>
              <w:top w:val="single" w:sz="12" w:space="0" w:color="B31E8E"/>
              <w:left w:val="single" w:sz="12" w:space="0" w:color="B31E8E"/>
              <w:bottom w:val="single" w:sz="12" w:space="0" w:color="B31E8E"/>
              <w:right w:val="single" w:sz="12" w:space="0" w:color="B31E8E"/>
            </w:tcBorders>
            <w:vAlign w:val="center"/>
          </w:tcPr>
          <w:p w:rsidR="00B25DEB" w:rsidRPr="00730656" w:rsidRDefault="00E92EAC" w:rsidP="00E92EAC">
            <w:pPr>
              <w:spacing w:before="80" w:after="80"/>
              <w:jc w:val="center"/>
              <w:rPr>
                <w:rFonts w:eastAsia="Arial"/>
                <w:b/>
                <w:sz w:val="24"/>
              </w:rPr>
            </w:pPr>
            <w:r>
              <w:rPr>
                <w:rFonts w:eastAsia="Arial" w:cs="Arial"/>
                <w:noProof/>
                <w:szCs w:val="28"/>
              </w:rPr>
              <w:drawing>
                <wp:inline distT="0" distB="0" distL="0" distR="0" wp14:anchorId="0DC41CF2" wp14:editId="3797324D">
                  <wp:extent cx="244288" cy="332232"/>
                  <wp:effectExtent l="0" t="0" r="0" b="0"/>
                  <wp:docPr id="49" name="Picture 49" descr="R:\Operational\Resources\graphics_library\DoE_owned\general_graphics\Symbols_signs\arrow 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perational\Resources\graphics_library\DoE_owned\general_graphics\Symbols_signs\arrow down.png"/>
                          <pic:cNvPicPr>
                            <a:picLocks noChangeAspect="1" noChangeArrowheads="1"/>
                          </pic:cNvPicPr>
                        </pic:nvPicPr>
                        <pic:blipFill>
                          <a:blip r:embed="rId57">
                            <a:extLst>
                              <a:ext uri="{BEBA8EAE-BF5A-486C-A8C5-ECC9F3942E4B}">
                                <a14:imgProps xmlns:a14="http://schemas.microsoft.com/office/drawing/2010/main">
                                  <a14:imgLayer r:embed="rId58">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42462" cy="329748"/>
                          </a:xfrm>
                          <a:prstGeom prst="rect">
                            <a:avLst/>
                          </a:prstGeom>
                          <a:noFill/>
                          <a:ln>
                            <a:noFill/>
                          </a:ln>
                        </pic:spPr>
                      </pic:pic>
                    </a:graphicData>
                  </a:graphic>
                </wp:inline>
              </w:drawing>
            </w:r>
          </w:p>
        </w:tc>
        <w:tc>
          <w:tcPr>
            <w:tcW w:w="1251" w:type="dxa"/>
            <w:gridSpan w:val="2"/>
            <w:tcBorders>
              <w:top w:val="single" w:sz="12" w:space="0" w:color="B31E8E"/>
              <w:left w:val="single" w:sz="12" w:space="0" w:color="B31E8E"/>
              <w:bottom w:val="single" w:sz="12" w:space="0" w:color="B31E8E"/>
              <w:right w:val="single" w:sz="12" w:space="0" w:color="B31E8E"/>
            </w:tcBorders>
            <w:shd w:val="clear" w:color="auto" w:fill="92CDDC" w:themeFill="accent5" w:themeFillTint="99"/>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3E718B44" wp14:editId="24F87AA2">
                  <wp:extent cx="250838" cy="288000"/>
                  <wp:effectExtent l="0" t="0" r="0" b="0"/>
                  <wp:docPr id="51" name="Picture 51"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8"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dxa"/>
            <w:gridSpan w:val="2"/>
            <w:tcBorders>
              <w:top w:val="single" w:sz="12" w:space="0" w:color="B31E8E"/>
              <w:left w:val="single" w:sz="12" w:space="0" w:color="B31E8E"/>
              <w:bottom w:val="single" w:sz="12" w:space="0" w:color="B31E8E"/>
              <w:right w:val="single" w:sz="12" w:space="0" w:color="B31E8E"/>
            </w:tcBorders>
            <w:shd w:val="clear" w:color="auto" w:fill="92CDDC" w:themeFill="accent5" w:themeFillTint="99"/>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6B8564E7" wp14:editId="777CD9C4">
                  <wp:extent cx="495299" cy="342900"/>
                  <wp:effectExtent l="0" t="0" r="0" b="0"/>
                  <wp:docPr id="54" name="Picture 54"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59">
                            <a:extLst>
                              <a:ext uri="{BEBA8EAE-BF5A-486C-A8C5-ECC9F3942E4B}">
                                <a14:imgProps xmlns:a14="http://schemas.microsoft.com/office/drawing/2010/main">
                                  <a14:imgLayer r:embed="rId54">
                                    <a14:imgEffect>
                                      <a14:backgroundRemoval t="0" b="94118" l="0" r="100000"/>
                                    </a14:imgEffect>
                                  </a14:imgLayer>
                                </a14:imgProps>
                              </a:ext>
                              <a:ext uri="{28A0092B-C50C-407E-A947-70E740481C1C}">
                                <a14:useLocalDpi xmlns:a14="http://schemas.microsoft.com/office/drawing/2010/main" val="0"/>
                              </a:ext>
                            </a:extLst>
                          </a:blip>
                          <a:srcRect t="13033" b="13664"/>
                          <a:stretch/>
                        </pic:blipFill>
                        <pic:spPr bwMode="auto">
                          <a:xfrm rot="10800000">
                            <a:off x="0" y="0"/>
                            <a:ext cx="495530" cy="34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dxa"/>
            <w:gridSpan w:val="2"/>
            <w:tcBorders>
              <w:top w:val="single" w:sz="12" w:space="0" w:color="B31E8E"/>
              <w:left w:val="single" w:sz="12" w:space="0" w:color="B31E8E"/>
              <w:bottom w:val="single" w:sz="12" w:space="0" w:color="B31E8E"/>
              <w:right w:val="single" w:sz="12" w:space="0" w:color="B31E8E"/>
            </w:tcBorders>
            <w:shd w:val="clear" w:color="auto" w:fill="92CDDC" w:themeFill="accent5" w:themeFillTint="99"/>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0BBB2AF8" wp14:editId="266C1BD3">
                  <wp:extent cx="250838" cy="288000"/>
                  <wp:effectExtent l="0" t="0" r="0" b="0"/>
                  <wp:docPr id="55" name="Picture 55"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8"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dxa"/>
            <w:tcBorders>
              <w:top w:val="single" w:sz="12" w:space="0" w:color="B31E8E"/>
              <w:left w:val="single" w:sz="12" w:space="0" w:color="B31E8E"/>
              <w:bottom w:val="single" w:sz="12" w:space="0" w:color="B31E8E"/>
              <w:right w:val="single" w:sz="12" w:space="0" w:color="B31E8E"/>
            </w:tcBorders>
            <w:shd w:val="clear" w:color="auto" w:fill="92CDDC" w:themeFill="accent5" w:themeFillTint="99"/>
            <w:vAlign w:val="center"/>
          </w:tcPr>
          <w:p w:rsidR="00B25DEB" w:rsidRPr="00730656" w:rsidRDefault="00B0797F" w:rsidP="00E92EAC">
            <w:pPr>
              <w:spacing w:before="80" w:after="80"/>
              <w:jc w:val="center"/>
              <w:rPr>
                <w:rFonts w:eastAsia="Arial"/>
                <w:b/>
                <w:sz w:val="24"/>
              </w:rPr>
            </w:pPr>
            <w:r>
              <w:rPr>
                <w:rFonts w:eastAsia="Arial" w:cs="Arial"/>
                <w:noProof/>
                <w:szCs w:val="28"/>
              </w:rPr>
              <w:drawing>
                <wp:inline distT="0" distB="0" distL="0" distR="0" wp14:anchorId="1C743C2E" wp14:editId="323571FA">
                  <wp:extent cx="495299" cy="342900"/>
                  <wp:effectExtent l="0" t="0" r="0" b="0"/>
                  <wp:docPr id="20542" name="Picture 20542"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59">
                            <a:extLst>
                              <a:ext uri="{BEBA8EAE-BF5A-486C-A8C5-ECC9F3942E4B}">
                                <a14:imgProps xmlns:a14="http://schemas.microsoft.com/office/drawing/2010/main">
                                  <a14:imgLayer r:embed="rId54">
                                    <a14:imgEffect>
                                      <a14:backgroundRemoval t="0" b="94118" l="0" r="100000"/>
                                    </a14:imgEffect>
                                  </a14:imgLayer>
                                </a14:imgProps>
                              </a:ext>
                              <a:ext uri="{28A0092B-C50C-407E-A947-70E740481C1C}">
                                <a14:useLocalDpi xmlns:a14="http://schemas.microsoft.com/office/drawing/2010/main" val="0"/>
                              </a:ext>
                            </a:extLst>
                          </a:blip>
                          <a:srcRect t="13033" b="13664"/>
                          <a:stretch/>
                        </pic:blipFill>
                        <pic:spPr bwMode="auto">
                          <a:xfrm rot="10800000">
                            <a:off x="0" y="0"/>
                            <a:ext cx="495530" cy="3430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DEB" w:rsidRPr="00F64868" w:rsidTr="00F95E75">
        <w:trPr>
          <w:trHeight w:val="258"/>
        </w:trPr>
        <w:tc>
          <w:tcPr>
            <w:tcW w:w="1250" w:type="dxa"/>
            <w:gridSpan w:val="2"/>
            <w:tcBorders>
              <w:top w:val="single" w:sz="12" w:space="0" w:color="B31E8E"/>
              <w:left w:val="single" w:sz="12" w:space="0" w:color="B31E8E"/>
              <w:bottom w:val="single" w:sz="12" w:space="0" w:color="B31E8E"/>
              <w:right w:val="single" w:sz="12" w:space="0" w:color="B31E8E"/>
            </w:tcBorders>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1C0AEBA8" wp14:editId="69FF50AA">
                  <wp:extent cx="250838" cy="288000"/>
                  <wp:effectExtent l="0" t="0" r="0" b="0"/>
                  <wp:docPr id="57" name="Picture 57"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8"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dxa"/>
            <w:gridSpan w:val="4"/>
            <w:tcBorders>
              <w:top w:val="single" w:sz="12" w:space="0" w:color="B31E8E"/>
              <w:left w:val="single" w:sz="12" w:space="0" w:color="B31E8E"/>
              <w:bottom w:val="single" w:sz="12" w:space="0" w:color="B31E8E"/>
              <w:right w:val="single" w:sz="12" w:space="0" w:color="B31E8E"/>
            </w:tcBorders>
            <w:vAlign w:val="center"/>
          </w:tcPr>
          <w:p w:rsidR="00B25DEB" w:rsidRPr="00730656" w:rsidRDefault="00E92EAC" w:rsidP="00E92EAC">
            <w:pPr>
              <w:spacing w:before="80" w:after="80"/>
              <w:jc w:val="center"/>
              <w:rPr>
                <w:rFonts w:eastAsia="Arial"/>
                <w:b/>
                <w:sz w:val="24"/>
              </w:rPr>
            </w:pPr>
            <w:r>
              <w:rPr>
                <w:rFonts w:eastAsia="Arial" w:cs="Arial"/>
                <w:noProof/>
                <w:szCs w:val="28"/>
              </w:rPr>
              <w:drawing>
                <wp:inline distT="0" distB="0" distL="0" distR="0" wp14:anchorId="02C67249" wp14:editId="121B1CE9">
                  <wp:extent cx="244288" cy="332232"/>
                  <wp:effectExtent l="0" t="0" r="0" b="0"/>
                  <wp:docPr id="20484" name="Picture 20484" descr="R:\Operational\Resources\graphics_library\DoE_owned\general_graphics\Symbols_signs\arrow 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perational\Resources\graphics_library\DoE_owned\general_graphics\Symbols_signs\arrow down.png"/>
                          <pic:cNvPicPr>
                            <a:picLocks noChangeAspect="1" noChangeArrowheads="1"/>
                          </pic:cNvPicPr>
                        </pic:nvPicPr>
                        <pic:blipFill>
                          <a:blip r:embed="rId57">
                            <a:extLst>
                              <a:ext uri="{BEBA8EAE-BF5A-486C-A8C5-ECC9F3942E4B}">
                                <a14:imgProps xmlns:a14="http://schemas.microsoft.com/office/drawing/2010/main">
                                  <a14:imgLayer r:embed="rId58">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42462" cy="329748"/>
                          </a:xfrm>
                          <a:prstGeom prst="rect">
                            <a:avLst/>
                          </a:prstGeom>
                          <a:noFill/>
                          <a:ln>
                            <a:noFill/>
                          </a:ln>
                        </pic:spPr>
                      </pic:pic>
                    </a:graphicData>
                  </a:graphic>
                </wp:inline>
              </w:drawing>
            </w:r>
          </w:p>
        </w:tc>
        <w:tc>
          <w:tcPr>
            <w:tcW w:w="1250"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3530C793" wp14:editId="2B653456">
                  <wp:extent cx="495299" cy="342900"/>
                  <wp:effectExtent l="0" t="0" r="0" b="0"/>
                  <wp:docPr id="20539" name="Picture 20539"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59">
                            <a:extLst>
                              <a:ext uri="{BEBA8EAE-BF5A-486C-A8C5-ECC9F3942E4B}">
                                <a14:imgProps xmlns:a14="http://schemas.microsoft.com/office/drawing/2010/main">
                                  <a14:imgLayer r:embed="rId54">
                                    <a14:imgEffect>
                                      <a14:backgroundRemoval t="2941" b="100000" l="0" r="100000"/>
                                    </a14:imgEffect>
                                  </a14:imgLayer>
                                </a14:imgProps>
                              </a:ext>
                              <a:ext uri="{28A0092B-C50C-407E-A947-70E740481C1C}">
                                <a14:useLocalDpi xmlns:a14="http://schemas.microsoft.com/office/drawing/2010/main" val="0"/>
                              </a:ext>
                            </a:extLst>
                          </a:blip>
                          <a:srcRect t="13033" b="13664"/>
                          <a:stretch/>
                        </pic:blipFill>
                        <pic:spPr bwMode="auto">
                          <a:xfrm>
                            <a:off x="0" y="0"/>
                            <a:ext cx="495299" cy="342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dxa"/>
            <w:gridSpan w:val="2"/>
            <w:tcBorders>
              <w:top w:val="single" w:sz="12" w:space="0" w:color="B31E8E"/>
              <w:left w:val="single" w:sz="12" w:space="0" w:color="B31E8E"/>
              <w:bottom w:val="single" w:sz="12" w:space="0" w:color="B31E8E"/>
              <w:right w:val="single" w:sz="12" w:space="0" w:color="B31E8E"/>
            </w:tcBorders>
            <w:shd w:val="clear" w:color="auto" w:fill="D6E3BC" w:themeFill="accent3" w:themeFillTint="66"/>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64958A3A" wp14:editId="57E4BBBE">
                  <wp:extent cx="495299" cy="342900"/>
                  <wp:effectExtent l="0" t="0" r="0" b="0"/>
                  <wp:docPr id="20538" name="Picture 20538"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59">
                            <a:extLst>
                              <a:ext uri="{BEBA8EAE-BF5A-486C-A8C5-ECC9F3942E4B}">
                                <a14:imgProps xmlns:a14="http://schemas.microsoft.com/office/drawing/2010/main">
                                  <a14:imgLayer r:embed="rId54">
                                    <a14:imgEffect>
                                      <a14:backgroundRemoval t="2941" b="100000" l="0" r="100000"/>
                                    </a14:imgEffect>
                                  </a14:imgLayer>
                                </a14:imgProps>
                              </a:ext>
                              <a:ext uri="{28A0092B-C50C-407E-A947-70E740481C1C}">
                                <a14:useLocalDpi xmlns:a14="http://schemas.microsoft.com/office/drawing/2010/main" val="0"/>
                              </a:ext>
                            </a:extLst>
                          </a:blip>
                          <a:srcRect t="13033" b="13664"/>
                          <a:stretch/>
                        </pic:blipFill>
                        <pic:spPr bwMode="auto">
                          <a:xfrm>
                            <a:off x="0" y="0"/>
                            <a:ext cx="495299" cy="342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dxa"/>
            <w:gridSpan w:val="2"/>
            <w:tcBorders>
              <w:top w:val="single" w:sz="12" w:space="0" w:color="B31E8E"/>
              <w:left w:val="single" w:sz="12" w:space="0" w:color="B31E8E"/>
              <w:bottom w:val="single" w:sz="12" w:space="0" w:color="B31E8E"/>
              <w:right w:val="single" w:sz="12" w:space="0" w:color="B31E8E"/>
            </w:tcBorders>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7D035EB5" wp14:editId="05553B2C">
                  <wp:extent cx="495299" cy="342900"/>
                  <wp:effectExtent l="0" t="0" r="0" b="0"/>
                  <wp:docPr id="20536" name="Picture 20536" descr="R:\Operational\Resources\graphics_library\DoE_owned\general_graphics\Symbols_signs\arrow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perational\Resources\graphics_library\DoE_owned\general_graphics\Symbols_signs\arrow right.png"/>
                          <pic:cNvPicPr>
                            <a:picLocks noChangeAspect="1" noChangeArrowheads="1"/>
                          </pic:cNvPicPr>
                        </pic:nvPicPr>
                        <pic:blipFill rotWithShape="1">
                          <a:blip r:embed="rId59">
                            <a:extLst>
                              <a:ext uri="{BEBA8EAE-BF5A-486C-A8C5-ECC9F3942E4B}">
                                <a14:imgProps xmlns:a14="http://schemas.microsoft.com/office/drawing/2010/main">
                                  <a14:imgLayer r:embed="rId54">
                                    <a14:imgEffect>
                                      <a14:backgroundRemoval t="2941" b="100000" l="0" r="100000"/>
                                    </a14:imgEffect>
                                  </a14:imgLayer>
                                </a14:imgProps>
                              </a:ext>
                              <a:ext uri="{28A0092B-C50C-407E-A947-70E740481C1C}">
                                <a14:useLocalDpi xmlns:a14="http://schemas.microsoft.com/office/drawing/2010/main" val="0"/>
                              </a:ext>
                            </a:extLst>
                          </a:blip>
                          <a:srcRect t="13033" b="13664"/>
                          <a:stretch/>
                        </pic:blipFill>
                        <pic:spPr bwMode="auto">
                          <a:xfrm>
                            <a:off x="0" y="0"/>
                            <a:ext cx="495299" cy="342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dxa"/>
            <w:gridSpan w:val="2"/>
            <w:tcBorders>
              <w:top w:val="single" w:sz="12" w:space="0" w:color="B31E8E"/>
              <w:left w:val="single" w:sz="12" w:space="0" w:color="B31E8E"/>
              <w:bottom w:val="single" w:sz="12" w:space="0" w:color="B31E8E"/>
              <w:right w:val="single" w:sz="12" w:space="0" w:color="B31E8E"/>
            </w:tcBorders>
            <w:vAlign w:val="center"/>
          </w:tcPr>
          <w:p w:rsidR="00B25DEB" w:rsidRPr="00730656" w:rsidRDefault="00B25DEB" w:rsidP="00E92EAC">
            <w:pPr>
              <w:spacing w:before="80" w:after="80"/>
              <w:jc w:val="center"/>
              <w:rPr>
                <w:rFonts w:eastAsia="Arial"/>
                <w:b/>
                <w:sz w:val="24"/>
              </w:rPr>
            </w:pPr>
            <w:r>
              <w:rPr>
                <w:rFonts w:eastAsia="Arial" w:cs="Arial"/>
                <w:noProof/>
                <w:szCs w:val="28"/>
              </w:rPr>
              <w:drawing>
                <wp:inline distT="0" distB="0" distL="0" distR="0" wp14:anchorId="31CBAC60" wp14:editId="6DA0AADA">
                  <wp:extent cx="250838" cy="288000"/>
                  <wp:effectExtent l="0" t="0" r="0" b="0"/>
                  <wp:docPr id="63" name="Picture 63" descr="C:\Users\E0321456\Desktop\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456\Desktop\arrows.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8871" b="95161" l="1010" r="89899"/>
                                    </a14:imgEffect>
                                  </a14:imgLayer>
                                </a14:imgProps>
                              </a:ext>
                              <a:ext uri="{28A0092B-C50C-407E-A947-70E740481C1C}">
                                <a14:useLocalDpi xmlns:a14="http://schemas.microsoft.com/office/drawing/2010/main" val="0"/>
                              </a:ext>
                            </a:extLst>
                          </a:blip>
                          <a:srcRect t="10322" r="12903" b="9677"/>
                          <a:stretch/>
                        </pic:blipFill>
                        <pic:spPr bwMode="auto">
                          <a:xfrm>
                            <a:off x="0" y="0"/>
                            <a:ext cx="250838"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1" w:type="dxa"/>
            <w:gridSpan w:val="2"/>
            <w:tcBorders>
              <w:top w:val="single" w:sz="12" w:space="0" w:color="B31E8E"/>
              <w:left w:val="single" w:sz="12" w:space="0" w:color="B31E8E"/>
              <w:bottom w:val="nil"/>
              <w:right w:val="nil"/>
            </w:tcBorders>
            <w:vAlign w:val="center"/>
          </w:tcPr>
          <w:p w:rsidR="00B25DEB" w:rsidRPr="00730656" w:rsidRDefault="00B25DEB" w:rsidP="00E92EAC">
            <w:pPr>
              <w:spacing w:before="80" w:after="80"/>
              <w:jc w:val="center"/>
              <w:rPr>
                <w:rFonts w:eastAsia="Arial"/>
                <w:b/>
                <w:sz w:val="24"/>
              </w:rPr>
            </w:pPr>
          </w:p>
        </w:tc>
        <w:tc>
          <w:tcPr>
            <w:tcW w:w="1251" w:type="dxa"/>
            <w:tcBorders>
              <w:top w:val="single" w:sz="12" w:space="0" w:color="B31E8E"/>
              <w:left w:val="nil"/>
              <w:bottom w:val="nil"/>
              <w:right w:val="nil"/>
            </w:tcBorders>
            <w:vAlign w:val="center"/>
          </w:tcPr>
          <w:p w:rsidR="00B25DEB" w:rsidRPr="00730656" w:rsidRDefault="00B25DEB" w:rsidP="00E92EAC">
            <w:pPr>
              <w:spacing w:before="80" w:after="80"/>
              <w:jc w:val="center"/>
              <w:rPr>
                <w:rFonts w:eastAsia="Arial"/>
                <w:b/>
                <w:sz w:val="24"/>
              </w:rPr>
            </w:pPr>
          </w:p>
        </w:tc>
      </w:tr>
      <w:tr w:rsidR="00B25DEB" w:rsidRPr="00F64868" w:rsidTr="00F95E75">
        <w:trPr>
          <w:trHeight w:val="113"/>
        </w:trPr>
        <w:tc>
          <w:tcPr>
            <w:tcW w:w="10005" w:type="dxa"/>
            <w:gridSpan w:val="17"/>
            <w:tcBorders>
              <w:top w:val="nil"/>
              <w:left w:val="nil"/>
              <w:bottom w:val="single" w:sz="12" w:space="0" w:color="B31E8E"/>
              <w:right w:val="nil"/>
            </w:tcBorders>
            <w:vAlign w:val="center"/>
          </w:tcPr>
          <w:p w:rsidR="00B25DEB" w:rsidRDefault="00B25DEB" w:rsidP="00B25DEB">
            <w:pPr>
              <w:rPr>
                <w:rFonts w:eastAsia="Arial" w:cs="Arial"/>
                <w:sz w:val="24"/>
              </w:rPr>
            </w:pPr>
            <w:r>
              <w:rPr>
                <w:rFonts w:eastAsia="Arial" w:cs="Arial"/>
                <w:sz w:val="24"/>
              </w:rPr>
              <w:t>Ask the student if he/she can identify any repeating patterns in the arrow algorithm.</w:t>
            </w:r>
          </w:p>
          <w:p w:rsidR="00B25DEB" w:rsidRDefault="00B25DEB" w:rsidP="00B25DEB">
            <w:pPr>
              <w:rPr>
                <w:rFonts w:eastAsia="Arial" w:cs="Arial"/>
                <w:sz w:val="24"/>
              </w:rPr>
            </w:pPr>
            <w:r>
              <w:rPr>
                <w:rFonts w:eastAsia="Arial" w:cs="Arial"/>
                <w:sz w:val="24"/>
              </w:rPr>
              <w:t xml:space="preserve">If any are identified, ask the student to shade </w:t>
            </w:r>
            <w:r w:rsidR="00882F51">
              <w:rPr>
                <w:rFonts w:eastAsia="Arial" w:cs="Arial"/>
                <w:sz w:val="24"/>
              </w:rPr>
              <w:t>the patterns</w:t>
            </w:r>
            <w:r>
              <w:rPr>
                <w:rFonts w:eastAsia="Arial" w:cs="Arial"/>
                <w:sz w:val="24"/>
              </w:rPr>
              <w:t xml:space="preserve"> using paired colours.</w:t>
            </w:r>
          </w:p>
          <w:p w:rsidR="00B25DEB" w:rsidRPr="00730656" w:rsidRDefault="00F95E75" w:rsidP="00B25DEB">
            <w:pPr>
              <w:rPr>
                <w:rFonts w:eastAsia="Arial"/>
                <w:b/>
                <w:sz w:val="24"/>
              </w:rPr>
            </w:pPr>
            <w:r>
              <w:rPr>
                <w:rFonts w:eastAsia="Arial" w:cs="Arial"/>
                <w:b/>
                <w:sz w:val="24"/>
              </w:rPr>
              <w:t>Answers will vary;</w:t>
            </w:r>
            <w:r w:rsidR="00B25DEB" w:rsidRPr="00B25DEB">
              <w:rPr>
                <w:rFonts w:eastAsia="Arial" w:cs="Arial"/>
                <w:b/>
                <w:sz w:val="24"/>
              </w:rPr>
              <w:t xml:space="preserve"> </w:t>
            </w:r>
            <w:r w:rsidR="00B25DEB">
              <w:rPr>
                <w:rFonts w:eastAsia="Arial" w:cs="Arial"/>
                <w:b/>
                <w:sz w:val="24"/>
              </w:rPr>
              <w:t>see shaded areas of algorithms above.</w:t>
            </w:r>
            <w:r w:rsidR="00B0797F">
              <w:rPr>
                <w:rFonts w:eastAsia="Arial" w:cs="Arial"/>
                <w:b/>
                <w:sz w:val="24"/>
              </w:rPr>
              <w:t xml:space="preserve"> The second algorithm has two repeating patterns.</w:t>
            </w:r>
          </w:p>
        </w:tc>
      </w:tr>
    </w:tbl>
    <w:p w:rsidR="00E92EAC" w:rsidRDefault="00E92EAC">
      <w:pPr>
        <w:spacing w:before="0" w:after="0"/>
        <w:rPr>
          <w:rFonts w:cs="Arial"/>
          <w:b/>
          <w:sz w:val="32"/>
          <w:szCs w:val="28"/>
        </w:rPr>
      </w:pPr>
      <w:r>
        <w:br w:type="page"/>
      </w:r>
    </w:p>
    <w:p w:rsidR="00F95E75" w:rsidRPr="004543AB" w:rsidRDefault="00F95E75" w:rsidP="00F95E75">
      <w:pPr>
        <w:pStyle w:val="Heading2"/>
        <w:rPr>
          <w:b w:val="0"/>
        </w:rPr>
      </w:pPr>
      <w:r>
        <w:lastRenderedPageBreak/>
        <w:t>More arrow algorithms</w:t>
      </w:r>
      <w:r w:rsidR="004543AB">
        <w:tab/>
      </w:r>
      <w:r w:rsidR="004543AB">
        <w:tab/>
      </w:r>
      <w:r w:rsidR="004543AB">
        <w:rPr>
          <w:b w:val="0"/>
        </w:rPr>
        <w:t xml:space="preserve">page </w:t>
      </w:r>
      <w:r w:rsidR="00E67CF7">
        <w:rPr>
          <w:b w:val="0"/>
        </w:rPr>
        <w:t>3</w:t>
      </w:r>
      <w:r w:rsidR="00E92EAC">
        <w:rPr>
          <w:b w:val="0"/>
        </w:rPr>
        <w:t>8</w:t>
      </w:r>
    </w:p>
    <w:tbl>
      <w:tblPr>
        <w:tblStyle w:val="TableGrid"/>
        <w:tblW w:w="0" w:type="auto"/>
        <w:tblLook w:val="04A0" w:firstRow="1" w:lastRow="0" w:firstColumn="1" w:lastColumn="0" w:noHBand="0" w:noVBand="1"/>
      </w:tblPr>
      <w:tblGrid>
        <w:gridCol w:w="9716"/>
      </w:tblGrid>
      <w:tr w:rsidR="00F95E75" w:rsidTr="004543AB">
        <w:tc>
          <w:tcPr>
            <w:tcW w:w="9962" w:type="dxa"/>
            <w:tcBorders>
              <w:top w:val="single" w:sz="12" w:space="0" w:color="B31E8E"/>
              <w:left w:val="single" w:sz="12" w:space="0" w:color="B31E8E"/>
              <w:bottom w:val="single" w:sz="12" w:space="0" w:color="B31E8E"/>
              <w:right w:val="single" w:sz="12" w:space="0" w:color="B31E8E"/>
            </w:tcBorders>
          </w:tcPr>
          <w:p w:rsidR="00F95E75" w:rsidRDefault="00F95E75" w:rsidP="00F95E75">
            <w:pPr>
              <w:rPr>
                <w:sz w:val="24"/>
              </w:rPr>
            </w:pPr>
            <w:r w:rsidRPr="00F95E75">
              <w:rPr>
                <w:sz w:val="24"/>
              </w:rPr>
              <w:t>The student reads the activity title, speech bubble and first instruction.</w:t>
            </w:r>
          </w:p>
          <w:p w:rsidR="00F95E75" w:rsidRPr="004B68E8" w:rsidRDefault="00F95E75" w:rsidP="00F95E75">
            <w:pPr>
              <w:rPr>
                <w:b/>
                <w:sz w:val="24"/>
              </w:rPr>
            </w:pPr>
            <w:r>
              <w:rPr>
                <w:sz w:val="24"/>
              </w:rPr>
              <w:t>The student shades his/her pattern.</w:t>
            </w:r>
            <w:r w:rsidR="004B68E8">
              <w:rPr>
                <w:sz w:val="24"/>
              </w:rPr>
              <w:t xml:space="preserve"> </w:t>
            </w:r>
            <w:r w:rsidR="004B68E8">
              <w:rPr>
                <w:b/>
                <w:sz w:val="24"/>
              </w:rPr>
              <w:t>Answers will vary.</w:t>
            </w:r>
          </w:p>
          <w:p w:rsidR="00F95E75" w:rsidRPr="00F95E75" w:rsidRDefault="00F95E75" w:rsidP="00F95E75">
            <w:pPr>
              <w:rPr>
                <w:sz w:val="24"/>
              </w:rPr>
            </w:pPr>
            <w:r>
              <w:rPr>
                <w:sz w:val="24"/>
              </w:rPr>
              <w:t>The student reads the second instruction and makes an algorithm to match his/her pattern.</w:t>
            </w:r>
            <w:r w:rsidR="004B68E8">
              <w:rPr>
                <w:sz w:val="24"/>
              </w:rPr>
              <w:t xml:space="preserve"> </w:t>
            </w:r>
            <w:r w:rsidR="004B68E8">
              <w:rPr>
                <w:b/>
                <w:sz w:val="24"/>
              </w:rPr>
              <w:t>Answers will vary.</w:t>
            </w:r>
          </w:p>
        </w:tc>
      </w:tr>
      <w:tr w:rsidR="00F95E75" w:rsidTr="004543AB">
        <w:tc>
          <w:tcPr>
            <w:tcW w:w="9962" w:type="dxa"/>
            <w:tcBorders>
              <w:top w:val="single" w:sz="12" w:space="0" w:color="B31E8E"/>
              <w:left w:val="nil"/>
              <w:bottom w:val="single" w:sz="12" w:space="0" w:color="B31E8E"/>
              <w:right w:val="nil"/>
            </w:tcBorders>
          </w:tcPr>
          <w:p w:rsidR="00F95E75" w:rsidRDefault="00F95E75" w:rsidP="00F95E75">
            <w:pPr>
              <w:rPr>
                <w:sz w:val="24"/>
              </w:rPr>
            </w:pPr>
            <w:r>
              <w:rPr>
                <w:sz w:val="24"/>
              </w:rPr>
              <w:t>The student reads the Discussion box t</w:t>
            </w:r>
            <w:r w:rsidR="004543AB">
              <w:rPr>
                <w:sz w:val="24"/>
              </w:rPr>
              <w:t>ext.</w:t>
            </w:r>
          </w:p>
          <w:p w:rsidR="00F95E75" w:rsidRDefault="004543AB" w:rsidP="00F95E75">
            <w:pPr>
              <w:rPr>
                <w:sz w:val="24"/>
              </w:rPr>
            </w:pPr>
            <w:r>
              <w:rPr>
                <w:sz w:val="24"/>
              </w:rPr>
              <w:t>Test the algorithm for the student.</w:t>
            </w:r>
          </w:p>
          <w:p w:rsidR="004543AB" w:rsidRDefault="004543AB" w:rsidP="004543AB">
            <w:pPr>
              <w:rPr>
                <w:sz w:val="24"/>
              </w:rPr>
            </w:pPr>
            <w:r>
              <w:rPr>
                <w:sz w:val="24"/>
              </w:rPr>
              <w:t>The student answers the question Did your algorithm work?</w:t>
            </w:r>
          </w:p>
          <w:p w:rsidR="004543AB" w:rsidRPr="00F95E75" w:rsidRDefault="004543AB" w:rsidP="004543AB">
            <w:pPr>
              <w:rPr>
                <w:sz w:val="24"/>
              </w:rPr>
            </w:pPr>
            <w:r>
              <w:rPr>
                <w:sz w:val="24"/>
              </w:rPr>
              <w:t>The student makes adjustments until the algorithm works. Help with testing if required.</w:t>
            </w:r>
          </w:p>
        </w:tc>
      </w:tr>
      <w:tr w:rsidR="004543AB" w:rsidTr="004543AB">
        <w:tc>
          <w:tcPr>
            <w:tcW w:w="9962" w:type="dxa"/>
            <w:tcBorders>
              <w:top w:val="single" w:sz="12" w:space="0" w:color="B31E8E"/>
              <w:left w:val="single" w:sz="12" w:space="0" w:color="B31E8E"/>
              <w:bottom w:val="single" w:sz="12" w:space="0" w:color="B31E8E"/>
              <w:right w:val="single" w:sz="12" w:space="0" w:color="B31E8E"/>
            </w:tcBorders>
          </w:tcPr>
          <w:p w:rsidR="004543AB" w:rsidRDefault="004543AB" w:rsidP="00F95E75">
            <w:pPr>
              <w:rPr>
                <w:sz w:val="24"/>
              </w:rPr>
            </w:pPr>
            <w:r>
              <w:rPr>
                <w:sz w:val="24"/>
              </w:rPr>
              <w:t>The student reads the speech bubble and completes the second algorithm.</w:t>
            </w:r>
            <w:r w:rsidR="004B68E8">
              <w:rPr>
                <w:sz w:val="24"/>
              </w:rPr>
              <w:t xml:space="preserve"> </w:t>
            </w:r>
            <w:r w:rsidR="004B68E8">
              <w:rPr>
                <w:b/>
                <w:sz w:val="24"/>
              </w:rPr>
              <w:t>Answers will vary.</w:t>
            </w:r>
          </w:p>
          <w:p w:rsidR="004543AB" w:rsidRDefault="004543AB" w:rsidP="004543AB">
            <w:pPr>
              <w:rPr>
                <w:sz w:val="24"/>
              </w:rPr>
            </w:pPr>
            <w:r>
              <w:rPr>
                <w:sz w:val="24"/>
              </w:rPr>
              <w:t>Test the algorithm for the student.</w:t>
            </w:r>
          </w:p>
          <w:p w:rsidR="004543AB" w:rsidRDefault="004543AB" w:rsidP="004543AB">
            <w:pPr>
              <w:rPr>
                <w:sz w:val="24"/>
              </w:rPr>
            </w:pPr>
            <w:r>
              <w:rPr>
                <w:sz w:val="24"/>
              </w:rPr>
              <w:t>The student answers the question Did your algorithm work?</w:t>
            </w:r>
          </w:p>
          <w:p w:rsidR="004543AB" w:rsidRDefault="004543AB" w:rsidP="004543AB">
            <w:pPr>
              <w:rPr>
                <w:sz w:val="24"/>
              </w:rPr>
            </w:pPr>
            <w:r>
              <w:rPr>
                <w:sz w:val="24"/>
              </w:rPr>
              <w:t>The student makes adjustments until the algorithm works. Help with testing if required.</w:t>
            </w:r>
          </w:p>
        </w:tc>
      </w:tr>
      <w:tr w:rsidR="001C060D" w:rsidTr="004543AB">
        <w:tc>
          <w:tcPr>
            <w:tcW w:w="9962" w:type="dxa"/>
            <w:tcBorders>
              <w:top w:val="single" w:sz="12" w:space="0" w:color="B31E8E"/>
              <w:left w:val="single" w:sz="12" w:space="0" w:color="B31E8E"/>
              <w:bottom w:val="single" w:sz="12" w:space="0" w:color="B31E8E"/>
              <w:right w:val="single" w:sz="12" w:space="0" w:color="B31E8E"/>
            </w:tcBorders>
          </w:tcPr>
          <w:p w:rsidR="001C060D" w:rsidRDefault="001C060D" w:rsidP="00F95E75">
            <w:pPr>
              <w:rPr>
                <w:sz w:val="24"/>
              </w:rPr>
            </w:pPr>
            <w:r>
              <w:rPr>
                <w:rFonts w:eastAsia="Arial"/>
                <w:sz w:val="24"/>
              </w:rPr>
              <w:t xml:space="preserve">The student opens the </w:t>
            </w:r>
            <w:r>
              <w:rPr>
                <w:rFonts w:eastAsia="Arial"/>
                <w:i/>
                <w:sz w:val="24"/>
              </w:rPr>
              <w:t xml:space="preserve">Word wall </w:t>
            </w:r>
            <w:r>
              <w:rPr>
                <w:rFonts w:eastAsia="Arial"/>
                <w:sz w:val="24"/>
              </w:rPr>
              <w:t>document, reviews the discussions and work today and adds new terminology to the wall.</w:t>
            </w:r>
          </w:p>
        </w:tc>
      </w:tr>
    </w:tbl>
    <w:p w:rsidR="00C80A02" w:rsidRPr="00DD534A" w:rsidRDefault="00B16D23" w:rsidP="00B16D23">
      <w:pPr>
        <w:spacing w:before="0" w:after="0"/>
        <w:rPr>
          <w:sz w:val="16"/>
          <w:szCs w:val="16"/>
        </w:rPr>
      </w:pPr>
      <w:r>
        <w:rPr>
          <w:sz w:val="16"/>
          <w:szCs w:val="16"/>
        </w:rPr>
        <w:br w:type="page"/>
      </w:r>
    </w:p>
    <w:p w:rsidR="00D91C7D" w:rsidRDefault="00D91C7D" w:rsidP="00D91C7D">
      <w:pPr>
        <w:pStyle w:val="Heading1"/>
        <w:rPr>
          <w:color w:val="B31E8E"/>
        </w:rPr>
      </w:pPr>
      <w:r w:rsidRPr="001C1E24">
        <w:rPr>
          <w:color w:val="B31E8E"/>
        </w:rPr>
        <w:lastRenderedPageBreak/>
        <w:t xml:space="preserve">Day </w:t>
      </w:r>
      <w:r w:rsidR="00610738">
        <w:rPr>
          <w:color w:val="B31E8E"/>
        </w:rPr>
        <w:t>5</w:t>
      </w:r>
      <w:r w:rsidRPr="001C1E24">
        <w:rPr>
          <w:color w:val="B31E8E"/>
        </w:rPr>
        <w:t xml:space="preserve">: </w:t>
      </w:r>
      <w:r w:rsidR="000B28F9">
        <w:rPr>
          <w:color w:val="B31E8E"/>
        </w:rPr>
        <w:t xml:space="preserve">Computer programs </w:t>
      </w:r>
      <w:r w:rsidR="001F2886">
        <w:rPr>
          <w:b w:val="0"/>
          <w:color w:val="auto"/>
        </w:rPr>
        <w:tab/>
      </w:r>
      <w:r w:rsidR="001F2886">
        <w:rPr>
          <w:b w:val="0"/>
          <w:color w:val="auto"/>
        </w:rPr>
        <w:tab/>
      </w:r>
      <w:r w:rsidR="000B28F9" w:rsidRPr="000B28F9">
        <w:rPr>
          <w:b w:val="0"/>
          <w:color w:val="auto"/>
        </w:rPr>
        <w:t>page 3</w:t>
      </w:r>
      <w:r w:rsidR="00E92EAC">
        <w:rPr>
          <w:b w:val="0"/>
          <w:color w:val="auto"/>
        </w:rPr>
        <w:t>9</w:t>
      </w:r>
    </w:p>
    <w:tbl>
      <w:tblPr>
        <w:tblStyle w:val="TableGrid"/>
        <w:tblW w:w="0" w:type="auto"/>
        <w:tblLook w:val="04A0" w:firstRow="1" w:lastRow="0" w:firstColumn="1" w:lastColumn="0" w:noHBand="0" w:noVBand="1"/>
      </w:tblPr>
      <w:tblGrid>
        <w:gridCol w:w="9716"/>
      </w:tblGrid>
      <w:tr w:rsidR="000B28F9" w:rsidTr="001F2886">
        <w:tc>
          <w:tcPr>
            <w:tcW w:w="9962" w:type="dxa"/>
            <w:tcBorders>
              <w:top w:val="single" w:sz="12" w:space="0" w:color="B31E8E"/>
              <w:left w:val="single" w:sz="12" w:space="0" w:color="B31E8E"/>
              <w:bottom w:val="single" w:sz="12" w:space="0" w:color="B31E8E"/>
              <w:right w:val="single" w:sz="12" w:space="0" w:color="B31E8E"/>
            </w:tcBorders>
          </w:tcPr>
          <w:p w:rsidR="000B28F9" w:rsidRDefault="000B28F9" w:rsidP="000B28F9">
            <w:pPr>
              <w:rPr>
                <w:sz w:val="24"/>
              </w:rPr>
            </w:pPr>
            <w:r>
              <w:rPr>
                <w:sz w:val="24"/>
              </w:rPr>
              <w:t>The student reads the activity title, materials list and speech bubbles.</w:t>
            </w:r>
          </w:p>
          <w:p w:rsidR="000B28F9" w:rsidRPr="000B28F9" w:rsidRDefault="000B28F9" w:rsidP="000B28F9">
            <w:pPr>
              <w:rPr>
                <w:sz w:val="24"/>
              </w:rPr>
            </w:pPr>
            <w:r>
              <w:rPr>
                <w:sz w:val="24"/>
              </w:rPr>
              <w:t xml:space="preserve">The student completes the decision task. </w:t>
            </w:r>
          </w:p>
        </w:tc>
      </w:tr>
      <w:tr w:rsidR="000B28F9" w:rsidTr="001F2886">
        <w:tc>
          <w:tcPr>
            <w:tcW w:w="9962" w:type="dxa"/>
            <w:tcBorders>
              <w:top w:val="single" w:sz="12" w:space="0" w:color="B31E8E"/>
              <w:left w:val="nil"/>
              <w:bottom w:val="single" w:sz="12" w:space="0" w:color="B31E8E"/>
              <w:right w:val="nil"/>
            </w:tcBorders>
          </w:tcPr>
          <w:p w:rsidR="000B28F9" w:rsidRPr="000B28F9" w:rsidRDefault="000B28F9" w:rsidP="000B28F9">
            <w:pPr>
              <w:rPr>
                <w:sz w:val="24"/>
              </w:rPr>
            </w:pPr>
            <w:r w:rsidRPr="000B28F9">
              <w:rPr>
                <w:noProof/>
                <w:sz w:val="24"/>
                <w:lang w:eastAsia="ja-JP"/>
              </w:rPr>
              <w:t>List three things you might need to make a decision about.</w:t>
            </w:r>
            <w:r>
              <w:rPr>
                <w:b/>
                <w:sz w:val="24"/>
              </w:rPr>
              <w:t xml:space="preserve"> Answers will vary, eg what to wear, which sport to play, who to invite to my birthday party.</w:t>
            </w:r>
          </w:p>
        </w:tc>
      </w:tr>
      <w:tr w:rsidR="000B28F9" w:rsidTr="001F2886">
        <w:tc>
          <w:tcPr>
            <w:tcW w:w="9962" w:type="dxa"/>
            <w:tcBorders>
              <w:top w:val="single" w:sz="12" w:space="0" w:color="B31E8E"/>
              <w:left w:val="single" w:sz="12" w:space="0" w:color="B31E8E"/>
              <w:bottom w:val="nil"/>
              <w:right w:val="single" w:sz="12" w:space="0" w:color="B31E8E"/>
            </w:tcBorders>
          </w:tcPr>
          <w:p w:rsidR="000B28F9" w:rsidRDefault="000B28F9" w:rsidP="00EE57FC">
            <w:pPr>
              <w:rPr>
                <w:noProof/>
                <w:sz w:val="24"/>
                <w:lang w:eastAsia="ja-JP"/>
              </w:rPr>
            </w:pPr>
            <w:r>
              <w:rPr>
                <w:noProof/>
                <w:sz w:val="24"/>
                <w:lang w:eastAsia="ja-JP"/>
              </w:rPr>
              <w:t>The student reads the text and watches the video</w:t>
            </w:r>
            <w:r w:rsidR="00EE57FC">
              <w:rPr>
                <w:noProof/>
                <w:sz w:val="24"/>
                <w:lang w:eastAsia="ja-JP"/>
              </w:rPr>
              <w:t xml:space="preserve"> (instructions to find video below).</w:t>
            </w:r>
            <w:r>
              <w:rPr>
                <w:noProof/>
                <w:sz w:val="24"/>
                <w:lang w:eastAsia="ja-JP"/>
              </w:rPr>
              <w:t xml:space="preserve"> </w:t>
            </w:r>
          </w:p>
          <w:p w:rsidR="00EE57FC" w:rsidRPr="00EE57FC" w:rsidRDefault="00EE57FC" w:rsidP="00EE57FC">
            <w:pPr>
              <w:rPr>
                <w:sz w:val="24"/>
              </w:rPr>
            </w:pPr>
            <w:r w:rsidRPr="00EE57FC">
              <w:rPr>
                <w:sz w:val="24"/>
              </w:rPr>
              <w:t>Open the search engine on your computer.</w:t>
            </w:r>
          </w:p>
          <w:p w:rsidR="00EE57FC" w:rsidRPr="00EE57FC" w:rsidRDefault="00EE57FC" w:rsidP="00EE57FC">
            <w:pPr>
              <w:rPr>
                <w:sz w:val="24"/>
              </w:rPr>
            </w:pPr>
            <w:r w:rsidRPr="00EE57FC">
              <w:rPr>
                <w:sz w:val="24"/>
              </w:rPr>
              <w:t>Type ‘dk coding for kids’ into the search bar and press the ‘enter’ key.</w:t>
            </w:r>
          </w:p>
          <w:p w:rsidR="00EE57FC" w:rsidRPr="00EE57FC" w:rsidRDefault="00EE57FC" w:rsidP="00EE57FC">
            <w:pPr>
              <w:rPr>
                <w:sz w:val="24"/>
              </w:rPr>
            </w:pPr>
            <w:r w:rsidRPr="00EE57FC">
              <w:rPr>
                <w:sz w:val="24"/>
              </w:rPr>
              <w:t>Select the ‘videos’ tab below the search bar.</w:t>
            </w:r>
          </w:p>
          <w:p w:rsidR="00EE57FC" w:rsidRPr="00EE57FC" w:rsidRDefault="00EE57FC" w:rsidP="00EE57FC">
            <w:pPr>
              <w:rPr>
                <w:i/>
                <w:sz w:val="24"/>
              </w:rPr>
            </w:pPr>
            <w:r w:rsidRPr="00EE57FC">
              <w:rPr>
                <w:rFonts w:eastAsia="Arial"/>
                <w:sz w:val="24"/>
              </w:rPr>
              <w:t xml:space="preserve">Select the </w:t>
            </w:r>
            <w:r w:rsidRPr="00EE57FC">
              <w:rPr>
                <w:i/>
                <w:sz w:val="24"/>
              </w:rPr>
              <w:t>Coding for kids 3: Think like a computer.</w:t>
            </w:r>
          </w:p>
          <w:p w:rsidR="00EE57FC" w:rsidRPr="000B28F9" w:rsidRDefault="00EE57FC" w:rsidP="00EE57FC">
            <w:pPr>
              <w:rPr>
                <w:sz w:val="24"/>
              </w:rPr>
            </w:pPr>
            <w:r w:rsidRPr="00EE57FC">
              <w:rPr>
                <w:sz w:val="24"/>
              </w:rPr>
              <w:t>Select the ‘Skip Ad’ tab on the right of the screen to skip the advert.</w:t>
            </w:r>
          </w:p>
        </w:tc>
      </w:tr>
      <w:tr w:rsidR="000B28F9" w:rsidTr="001F2886">
        <w:tc>
          <w:tcPr>
            <w:tcW w:w="9962" w:type="dxa"/>
            <w:tcBorders>
              <w:top w:val="nil"/>
              <w:left w:val="single" w:sz="12" w:space="0" w:color="B31E8E"/>
              <w:bottom w:val="single" w:sz="12" w:space="0" w:color="B31E8E"/>
              <w:right w:val="single" w:sz="12" w:space="0" w:color="B31E8E"/>
            </w:tcBorders>
          </w:tcPr>
          <w:p w:rsidR="000B28F9" w:rsidRDefault="000B28F9" w:rsidP="000B28F9">
            <w:r>
              <w:rPr>
                <w:noProof/>
                <w:sz w:val="24"/>
                <w:lang w:eastAsia="ja-JP"/>
              </w:rPr>
              <w:t>The student reads and completes the task.</w:t>
            </w:r>
            <w:r>
              <w:t xml:space="preserve"> </w:t>
            </w:r>
          </w:p>
          <w:p w:rsidR="000B28F9" w:rsidRPr="000B28F9" w:rsidRDefault="000B28F9" w:rsidP="000B28F9">
            <w:pPr>
              <w:rPr>
                <w:b/>
                <w:noProof/>
                <w:sz w:val="24"/>
                <w:lang w:eastAsia="ja-JP"/>
              </w:rPr>
            </w:pPr>
            <w:r w:rsidRPr="000B28F9">
              <w:rPr>
                <w:sz w:val="24"/>
              </w:rPr>
              <w:t>What three decisions might the programmer need to make? List them here.</w:t>
            </w:r>
            <w:r>
              <w:rPr>
                <w:noProof/>
                <w:sz w:val="24"/>
                <w:lang w:eastAsia="ja-JP"/>
              </w:rPr>
              <w:t xml:space="preserve"> </w:t>
            </w:r>
            <w:r>
              <w:rPr>
                <w:b/>
                <w:noProof/>
                <w:sz w:val="24"/>
                <w:lang w:eastAsia="ja-JP"/>
              </w:rPr>
              <w:t>Answers will vary, eg how do I tell the robot to turn around? How do I make sure the robot goes through the door? How do I make sure the robot collects a plate of food?</w:t>
            </w:r>
          </w:p>
        </w:tc>
      </w:tr>
    </w:tbl>
    <w:p w:rsidR="000B28F9" w:rsidRDefault="000B28F9" w:rsidP="000B28F9">
      <w:pPr>
        <w:pStyle w:val="Heading2"/>
        <w:rPr>
          <w:b w:val="0"/>
        </w:rPr>
      </w:pPr>
      <w:r>
        <w:t>Databases</w:t>
      </w:r>
      <w:r w:rsidR="001F2886">
        <w:tab/>
      </w:r>
      <w:r w:rsidR="001F2886" w:rsidRPr="001F2886">
        <w:rPr>
          <w:b w:val="0"/>
        </w:rPr>
        <w:t xml:space="preserve">page </w:t>
      </w:r>
      <w:r w:rsidR="00E92EAC">
        <w:rPr>
          <w:b w:val="0"/>
        </w:rPr>
        <w:t>40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6"/>
      </w:tblGrid>
      <w:tr w:rsidR="001F2886" w:rsidTr="0097222C">
        <w:tc>
          <w:tcPr>
            <w:tcW w:w="9962" w:type="dxa"/>
            <w:tcBorders>
              <w:top w:val="single" w:sz="12" w:space="0" w:color="B31E8E"/>
              <w:left w:val="single" w:sz="12" w:space="0" w:color="B31E8E"/>
              <w:bottom w:val="single" w:sz="12" w:space="0" w:color="B31E8E"/>
              <w:right w:val="single" w:sz="12" w:space="0" w:color="B31E8E"/>
            </w:tcBorders>
          </w:tcPr>
          <w:p w:rsidR="001F2886" w:rsidRDefault="001F2886" w:rsidP="001F2886">
            <w:pPr>
              <w:rPr>
                <w:sz w:val="24"/>
              </w:rPr>
            </w:pPr>
            <w:r>
              <w:rPr>
                <w:sz w:val="24"/>
              </w:rPr>
              <w:t>The student reads the activity title and speech bubble.</w:t>
            </w:r>
          </w:p>
          <w:p w:rsidR="001F2886" w:rsidRDefault="001F2886" w:rsidP="001F2886">
            <w:pPr>
              <w:rPr>
                <w:sz w:val="24"/>
              </w:rPr>
            </w:pPr>
            <w:r>
              <w:rPr>
                <w:sz w:val="24"/>
              </w:rPr>
              <w:t>The student completes the bubble shading task.</w:t>
            </w:r>
          </w:p>
          <w:p w:rsidR="001F2886" w:rsidRPr="001F2886" w:rsidRDefault="001F2886" w:rsidP="001F2886">
            <w:pPr>
              <w:rPr>
                <w:sz w:val="24"/>
              </w:rPr>
            </w:pPr>
            <w:r>
              <w:rPr>
                <w:sz w:val="24"/>
              </w:rPr>
              <w:t>The student reads the next speech bubbles.</w:t>
            </w:r>
          </w:p>
        </w:tc>
      </w:tr>
      <w:tr w:rsidR="001F2886" w:rsidTr="0097222C">
        <w:tc>
          <w:tcPr>
            <w:tcW w:w="9962" w:type="dxa"/>
            <w:tcBorders>
              <w:top w:val="single" w:sz="12" w:space="0" w:color="B31E8E"/>
              <w:bottom w:val="single" w:sz="12" w:space="0" w:color="B31E8E"/>
            </w:tcBorders>
          </w:tcPr>
          <w:p w:rsidR="001F2886" w:rsidRDefault="001F2886" w:rsidP="001F2886">
            <w:pPr>
              <w:rPr>
                <w:sz w:val="24"/>
              </w:rPr>
            </w:pPr>
            <w:r>
              <w:rPr>
                <w:sz w:val="24"/>
              </w:rPr>
              <w:t>Discussion box: The student reads the instruction and selects an animal.</w:t>
            </w:r>
          </w:p>
          <w:p w:rsidR="001F2886" w:rsidRDefault="001F2886" w:rsidP="001F2886">
            <w:pPr>
              <w:rPr>
                <w:sz w:val="24"/>
              </w:rPr>
            </w:pPr>
            <w:r>
              <w:rPr>
                <w:sz w:val="24"/>
              </w:rPr>
              <w:t xml:space="preserve">Ask the student questions that do not say the animal name and can only be answered using yes or no answers, eg does the animal have </w:t>
            </w:r>
            <w:r w:rsidR="00CA5CE1">
              <w:rPr>
                <w:sz w:val="24"/>
              </w:rPr>
              <w:t>wings</w:t>
            </w:r>
            <w:r>
              <w:rPr>
                <w:sz w:val="24"/>
              </w:rPr>
              <w:t xml:space="preserve">? </w:t>
            </w:r>
          </w:p>
          <w:p w:rsidR="001F2886" w:rsidRDefault="001F2886" w:rsidP="001F2886">
            <w:pPr>
              <w:rPr>
                <w:sz w:val="24"/>
              </w:rPr>
            </w:pPr>
            <w:r>
              <w:rPr>
                <w:sz w:val="24"/>
              </w:rPr>
              <w:t xml:space="preserve">As each animal is eliminated, cover it with a counter or similar item, eg if the answer is </w:t>
            </w:r>
            <w:r w:rsidR="00CA5CE1">
              <w:rPr>
                <w:sz w:val="24"/>
              </w:rPr>
              <w:t>yes</w:t>
            </w:r>
            <w:r>
              <w:rPr>
                <w:sz w:val="24"/>
              </w:rPr>
              <w:t xml:space="preserve"> (</w:t>
            </w:r>
            <w:r w:rsidR="00CA5CE1">
              <w:rPr>
                <w:sz w:val="24"/>
              </w:rPr>
              <w:t>has wings</w:t>
            </w:r>
            <w:r>
              <w:rPr>
                <w:sz w:val="24"/>
              </w:rPr>
              <w:t>) cover the cat, monkey</w:t>
            </w:r>
            <w:r w:rsidR="00CA5CE1">
              <w:rPr>
                <w:sz w:val="24"/>
              </w:rPr>
              <w:t>, frog, bear, elephant</w:t>
            </w:r>
            <w:r>
              <w:rPr>
                <w:sz w:val="24"/>
              </w:rPr>
              <w:t xml:space="preserve"> and </w:t>
            </w:r>
            <w:r w:rsidR="00CA5CE1">
              <w:rPr>
                <w:sz w:val="24"/>
              </w:rPr>
              <w:t>pig</w:t>
            </w:r>
            <w:r>
              <w:rPr>
                <w:sz w:val="24"/>
              </w:rPr>
              <w:t xml:space="preserve">; if </w:t>
            </w:r>
            <w:r w:rsidR="00CA5CE1">
              <w:rPr>
                <w:sz w:val="24"/>
              </w:rPr>
              <w:t>no (no wings)</w:t>
            </w:r>
            <w:r>
              <w:rPr>
                <w:sz w:val="24"/>
              </w:rPr>
              <w:t xml:space="preserve">, cover the </w:t>
            </w:r>
            <w:r w:rsidR="00CA5CE1">
              <w:rPr>
                <w:sz w:val="24"/>
              </w:rPr>
              <w:t>b</w:t>
            </w:r>
            <w:r>
              <w:rPr>
                <w:sz w:val="24"/>
              </w:rPr>
              <w:t xml:space="preserve">at, </w:t>
            </w:r>
            <w:r w:rsidR="00CA5CE1">
              <w:rPr>
                <w:sz w:val="24"/>
              </w:rPr>
              <w:t>bee, bird and pterodactyl.</w:t>
            </w:r>
          </w:p>
          <w:p w:rsidR="001F2886" w:rsidRDefault="001F2886" w:rsidP="001F2886">
            <w:pPr>
              <w:rPr>
                <w:sz w:val="24"/>
              </w:rPr>
            </w:pPr>
            <w:r>
              <w:rPr>
                <w:sz w:val="24"/>
              </w:rPr>
              <w:t>Continue</w:t>
            </w:r>
            <w:r w:rsidR="00A53E3A">
              <w:rPr>
                <w:sz w:val="24"/>
              </w:rPr>
              <w:t xml:space="preserve"> asking questions about the remaining (uncovered) animals</w:t>
            </w:r>
            <w:r>
              <w:rPr>
                <w:sz w:val="24"/>
              </w:rPr>
              <w:t xml:space="preserve"> until </w:t>
            </w:r>
            <w:r w:rsidR="00A53E3A">
              <w:rPr>
                <w:sz w:val="24"/>
              </w:rPr>
              <w:t>all but one are covered.</w:t>
            </w:r>
          </w:p>
          <w:p w:rsidR="001F2886" w:rsidRPr="001F2886" w:rsidRDefault="001F2886" w:rsidP="00A53E3A">
            <w:pPr>
              <w:rPr>
                <w:sz w:val="24"/>
              </w:rPr>
            </w:pPr>
            <w:r>
              <w:rPr>
                <w:sz w:val="24"/>
              </w:rPr>
              <w:t xml:space="preserve">Ask the student if the </w:t>
            </w:r>
            <w:r w:rsidR="00A53E3A">
              <w:rPr>
                <w:sz w:val="24"/>
              </w:rPr>
              <w:t>uncovered</w:t>
            </w:r>
            <w:r>
              <w:rPr>
                <w:sz w:val="24"/>
              </w:rPr>
              <w:t xml:space="preserve"> animal is the one he/she selected.</w:t>
            </w:r>
          </w:p>
        </w:tc>
      </w:tr>
      <w:tr w:rsidR="001F2886" w:rsidTr="0097222C">
        <w:tc>
          <w:tcPr>
            <w:tcW w:w="9962" w:type="dxa"/>
            <w:tcBorders>
              <w:top w:val="single" w:sz="12" w:space="0" w:color="B31E8E"/>
              <w:left w:val="single" w:sz="12" w:space="0" w:color="B31E8E"/>
              <w:bottom w:val="single" w:sz="12" w:space="0" w:color="B31E8E"/>
              <w:right w:val="single" w:sz="12" w:space="0" w:color="B31E8E"/>
            </w:tcBorders>
          </w:tcPr>
          <w:p w:rsidR="001F2886" w:rsidRDefault="001F2886" w:rsidP="001F2886">
            <w:pPr>
              <w:rPr>
                <w:sz w:val="24"/>
              </w:rPr>
            </w:pPr>
            <w:r>
              <w:rPr>
                <w:sz w:val="24"/>
              </w:rPr>
              <w:t>Play the game again, with the student asking the questions.</w:t>
            </w:r>
          </w:p>
          <w:p w:rsidR="001F2886" w:rsidRDefault="0097222C" w:rsidP="0097222C">
            <w:pPr>
              <w:rPr>
                <w:sz w:val="24"/>
              </w:rPr>
            </w:pPr>
            <w:r>
              <w:rPr>
                <w:sz w:val="24"/>
              </w:rPr>
              <w:t xml:space="preserve">Repeat the game. </w:t>
            </w:r>
          </w:p>
        </w:tc>
      </w:tr>
      <w:tr w:rsidR="0097222C" w:rsidTr="0097222C">
        <w:tc>
          <w:tcPr>
            <w:tcW w:w="9962" w:type="dxa"/>
            <w:tcBorders>
              <w:top w:val="single" w:sz="12" w:space="0" w:color="B31E8E"/>
            </w:tcBorders>
          </w:tcPr>
          <w:p w:rsidR="0097222C" w:rsidRPr="00EE57FC" w:rsidRDefault="0097222C" w:rsidP="001F2886">
            <w:pPr>
              <w:rPr>
                <w:b/>
                <w:sz w:val="24"/>
              </w:rPr>
            </w:pPr>
            <w:r>
              <w:rPr>
                <w:sz w:val="24"/>
              </w:rPr>
              <w:t>The student reads and completes the final task.</w:t>
            </w:r>
            <w:r w:rsidR="00EE57FC">
              <w:rPr>
                <w:sz w:val="24"/>
              </w:rPr>
              <w:t xml:space="preserve"> </w:t>
            </w:r>
            <w:r w:rsidR="00EE57FC">
              <w:rPr>
                <w:b/>
                <w:sz w:val="24"/>
              </w:rPr>
              <w:t>Answers will vary.</w:t>
            </w:r>
          </w:p>
        </w:tc>
      </w:tr>
    </w:tbl>
    <w:p w:rsidR="00737A1D" w:rsidRDefault="00737A1D" w:rsidP="00737A1D"/>
    <w:p w:rsidR="00737A1D" w:rsidRDefault="00737A1D" w:rsidP="006B4B57">
      <w:pPr>
        <w:rPr>
          <w:rFonts w:cs="Arial"/>
          <w:sz w:val="32"/>
          <w:szCs w:val="28"/>
        </w:rPr>
      </w:pPr>
      <w:r>
        <w:br w:type="page"/>
      </w:r>
    </w:p>
    <w:p w:rsidR="001F2886" w:rsidRDefault="0097222C" w:rsidP="0097222C">
      <w:pPr>
        <w:pStyle w:val="Heading2"/>
      </w:pPr>
      <w:r>
        <w:lastRenderedPageBreak/>
        <w:t>Branching</w:t>
      </w:r>
      <w:r>
        <w:tab/>
      </w:r>
      <w:r w:rsidRPr="0097222C">
        <w:rPr>
          <w:b w:val="0"/>
        </w:rPr>
        <w:t xml:space="preserve">page </w:t>
      </w:r>
      <w:r w:rsidR="00FA4C49">
        <w:rPr>
          <w:b w:val="0"/>
        </w:rPr>
        <w:t>4</w:t>
      </w:r>
      <w:r w:rsidR="00E92EAC">
        <w:rPr>
          <w:b w:val="0"/>
        </w:rPr>
        <w:t>1</w:t>
      </w:r>
    </w:p>
    <w:tbl>
      <w:tblPr>
        <w:tblStyle w:val="TableGrid"/>
        <w:tblW w:w="0" w:type="auto"/>
        <w:tblLook w:val="04A0" w:firstRow="1" w:lastRow="0" w:firstColumn="1" w:lastColumn="0" w:noHBand="0" w:noVBand="1"/>
      </w:tblPr>
      <w:tblGrid>
        <w:gridCol w:w="9716"/>
      </w:tblGrid>
      <w:tr w:rsidR="0097222C" w:rsidTr="0097222C">
        <w:tc>
          <w:tcPr>
            <w:tcW w:w="9962" w:type="dxa"/>
            <w:tcBorders>
              <w:top w:val="single" w:sz="12" w:space="0" w:color="B31E8E"/>
              <w:left w:val="single" w:sz="12" w:space="0" w:color="B31E8E"/>
              <w:bottom w:val="single" w:sz="12" w:space="0" w:color="B31E8E"/>
              <w:right w:val="single" w:sz="12" w:space="0" w:color="B31E8E"/>
            </w:tcBorders>
          </w:tcPr>
          <w:p w:rsidR="0097222C" w:rsidRDefault="0097222C" w:rsidP="00535364">
            <w:pPr>
              <w:rPr>
                <w:sz w:val="24"/>
              </w:rPr>
            </w:pPr>
            <w:r>
              <w:rPr>
                <w:sz w:val="24"/>
              </w:rPr>
              <w:t>The student reads the activity title and speech bubble.</w:t>
            </w:r>
          </w:p>
          <w:p w:rsidR="0097222C" w:rsidRDefault="0097222C" w:rsidP="00535364">
            <w:pPr>
              <w:rPr>
                <w:sz w:val="24"/>
              </w:rPr>
            </w:pPr>
            <w:r>
              <w:rPr>
                <w:sz w:val="24"/>
              </w:rPr>
              <w:t>The student writes his/her own definition of what branching might be.</w:t>
            </w:r>
          </w:p>
          <w:p w:rsidR="0097222C" w:rsidRDefault="0097222C" w:rsidP="00642C78">
            <w:pPr>
              <w:rPr>
                <w:sz w:val="24"/>
              </w:rPr>
            </w:pPr>
            <w:r>
              <w:rPr>
                <w:sz w:val="24"/>
              </w:rPr>
              <w:t xml:space="preserve">The student reads the </w:t>
            </w:r>
            <w:r w:rsidR="00642C78">
              <w:rPr>
                <w:sz w:val="24"/>
              </w:rPr>
              <w:t>definition and the speech bubble.</w:t>
            </w:r>
          </w:p>
          <w:p w:rsidR="00642C78" w:rsidRPr="001F2886" w:rsidRDefault="00642C78" w:rsidP="00642C78">
            <w:pPr>
              <w:rPr>
                <w:sz w:val="24"/>
              </w:rPr>
            </w:pPr>
            <w:r>
              <w:rPr>
                <w:sz w:val="24"/>
              </w:rPr>
              <w:t>Read and discuss the flow chart with the student.</w:t>
            </w:r>
          </w:p>
        </w:tc>
      </w:tr>
    </w:tbl>
    <w:p w:rsidR="00642C78" w:rsidRDefault="00642C78" w:rsidP="00642C78">
      <w:pPr>
        <w:pStyle w:val="Heading2"/>
      </w:pPr>
      <w:r>
        <w:t>Finishing a flow chart</w:t>
      </w:r>
      <w:r>
        <w:tab/>
      </w:r>
      <w:r w:rsidRPr="00642C78">
        <w:rPr>
          <w:b w:val="0"/>
        </w:rPr>
        <w:t xml:space="preserve">page </w:t>
      </w:r>
      <w:r w:rsidR="001E7BF2">
        <w:rPr>
          <w:b w:val="0"/>
        </w:rPr>
        <w:t>4</w:t>
      </w:r>
      <w:r w:rsidR="00E92EAC">
        <w:rPr>
          <w:b w:val="0"/>
        </w:rPr>
        <w:t>2</w:t>
      </w:r>
    </w:p>
    <w:tbl>
      <w:tblPr>
        <w:tblStyle w:val="TableGrid"/>
        <w:tblW w:w="0" w:type="auto"/>
        <w:tblLook w:val="04A0" w:firstRow="1" w:lastRow="0" w:firstColumn="1" w:lastColumn="0" w:noHBand="0" w:noVBand="1"/>
      </w:tblPr>
      <w:tblGrid>
        <w:gridCol w:w="2513"/>
        <w:gridCol w:w="708"/>
        <w:gridCol w:w="1427"/>
        <w:gridCol w:w="419"/>
        <w:gridCol w:w="1557"/>
        <w:gridCol w:w="839"/>
        <w:gridCol w:w="2253"/>
      </w:tblGrid>
      <w:tr w:rsidR="0097222C" w:rsidTr="0097222C">
        <w:tc>
          <w:tcPr>
            <w:tcW w:w="9962" w:type="dxa"/>
            <w:gridSpan w:val="7"/>
            <w:tcBorders>
              <w:top w:val="single" w:sz="12" w:space="0" w:color="B31E8E"/>
              <w:left w:val="single" w:sz="12" w:space="0" w:color="B31E8E"/>
              <w:bottom w:val="single" w:sz="12" w:space="0" w:color="B31E8E"/>
              <w:right w:val="single" w:sz="12" w:space="0" w:color="B31E8E"/>
            </w:tcBorders>
          </w:tcPr>
          <w:p w:rsidR="00642C78" w:rsidRDefault="00642C78" w:rsidP="00642C78">
            <w:pPr>
              <w:rPr>
                <w:sz w:val="24"/>
              </w:rPr>
            </w:pPr>
            <w:r>
              <w:rPr>
                <w:sz w:val="24"/>
              </w:rPr>
              <w:t>The student reads the activity title, speech bubbles and table.</w:t>
            </w:r>
          </w:p>
          <w:p w:rsidR="0097222C" w:rsidRDefault="00642C78" w:rsidP="00535364">
            <w:pPr>
              <w:rPr>
                <w:sz w:val="24"/>
              </w:rPr>
            </w:pPr>
            <w:r>
              <w:rPr>
                <w:sz w:val="24"/>
              </w:rPr>
              <w:t>The student reads the Discussion box. Discuss the flow chart</w:t>
            </w:r>
            <w:r w:rsidR="003921B3">
              <w:rPr>
                <w:sz w:val="24"/>
              </w:rPr>
              <w:t xml:space="preserve"> together</w:t>
            </w:r>
            <w:r>
              <w:rPr>
                <w:sz w:val="24"/>
              </w:rPr>
              <w:t>.</w:t>
            </w:r>
          </w:p>
          <w:p w:rsidR="00642C78" w:rsidRDefault="00642C78" w:rsidP="00535364">
            <w:pPr>
              <w:rPr>
                <w:sz w:val="24"/>
              </w:rPr>
            </w:pPr>
            <w:r>
              <w:rPr>
                <w:sz w:val="24"/>
              </w:rPr>
              <w:t>Discuss ideas to complete the flow chart.</w:t>
            </w:r>
          </w:p>
          <w:p w:rsidR="00642C78" w:rsidRPr="00642C78" w:rsidRDefault="00642C78" w:rsidP="00535364">
            <w:pPr>
              <w:rPr>
                <w:b/>
                <w:sz w:val="24"/>
              </w:rPr>
            </w:pPr>
            <w:r>
              <w:rPr>
                <w:sz w:val="24"/>
              </w:rPr>
              <w:t xml:space="preserve">The student prints his/her ideas into the boxes. </w:t>
            </w:r>
            <w:r>
              <w:rPr>
                <w:b/>
                <w:sz w:val="24"/>
              </w:rPr>
              <w:t>Answers will vary, eg</w:t>
            </w:r>
          </w:p>
        </w:tc>
      </w:tr>
      <w:tr w:rsidR="00642C78" w:rsidRPr="00E16F68" w:rsidTr="00535364">
        <w:trPr>
          <w:trHeight w:val="283"/>
        </w:trPr>
        <w:tc>
          <w:tcPr>
            <w:tcW w:w="9962" w:type="dxa"/>
            <w:gridSpan w:val="7"/>
            <w:tcBorders>
              <w:top w:val="single" w:sz="12" w:space="0" w:color="B31E8E"/>
              <w:left w:val="nil"/>
              <w:bottom w:val="single" w:sz="12" w:space="0" w:color="B31E8E"/>
              <w:right w:val="nil"/>
            </w:tcBorders>
            <w:vAlign w:val="center"/>
          </w:tcPr>
          <w:p w:rsidR="00642C78" w:rsidRPr="00E16F68" w:rsidRDefault="00642C78" w:rsidP="00535364">
            <w:pPr>
              <w:jc w:val="center"/>
            </w:pPr>
            <w:r>
              <w:rPr>
                <w:noProof/>
                <w:lang w:eastAsia="ja-JP"/>
              </w:rPr>
              <w:t xml:space="preserve">Would this animal be a good pet?   </w:t>
            </w:r>
            <w:r>
              <w:rPr>
                <w:noProof/>
              </w:rPr>
              <w:drawing>
                <wp:inline distT="0" distB="0" distL="0" distR="0" wp14:anchorId="13F82D54" wp14:editId="32EFA9BC">
                  <wp:extent cx="431823" cy="220980"/>
                  <wp:effectExtent l="0" t="0" r="6350" b="7620"/>
                  <wp:docPr id="20612" name="Picture 20612" descr="R:\Operational\Resources\graphics_library\DoE_owned\general_graphics\Animals\Echidn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perational\Resources\graphics_library\DoE_owned\general_graphics\Animals\Echidna3.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3125" cy="221646"/>
                          </a:xfrm>
                          <a:prstGeom prst="rect">
                            <a:avLst/>
                          </a:prstGeom>
                          <a:noFill/>
                          <a:ln>
                            <a:noFill/>
                          </a:ln>
                        </pic:spPr>
                      </pic:pic>
                    </a:graphicData>
                  </a:graphic>
                </wp:inline>
              </w:drawing>
            </w:r>
          </w:p>
        </w:tc>
      </w:tr>
      <w:tr w:rsidR="00642C78" w:rsidRPr="00E077A7" w:rsidTr="003921B3">
        <w:trPr>
          <w:trHeight w:val="1191"/>
        </w:trPr>
        <w:tc>
          <w:tcPr>
            <w:tcW w:w="9962" w:type="dxa"/>
            <w:gridSpan w:val="7"/>
            <w:tcBorders>
              <w:top w:val="single" w:sz="12" w:space="0" w:color="B31E8E"/>
              <w:left w:val="single" w:sz="12" w:space="0" w:color="B31E8E"/>
              <w:bottom w:val="nil"/>
              <w:right w:val="single" w:sz="12" w:space="0" w:color="B31E8E"/>
            </w:tcBorders>
          </w:tcPr>
          <w:p w:rsidR="00642C78" w:rsidRPr="00E077A7" w:rsidRDefault="003921B3" w:rsidP="00535364">
            <w:pPr>
              <w:jc w:val="center"/>
              <w:rPr>
                <w:rFonts w:cs="Arial"/>
                <w:noProof/>
                <w:lang w:eastAsia="ja-JP"/>
              </w:rPr>
            </w:pPr>
            <w:r>
              <w:rPr>
                <w:rFonts w:cs="Arial"/>
                <w:noProof/>
              </w:rPr>
              <mc:AlternateContent>
                <mc:Choice Requires="wps">
                  <w:drawing>
                    <wp:anchor distT="0" distB="0" distL="114300" distR="114300" simplePos="0" relativeHeight="252053504" behindDoc="0" locked="0" layoutInCell="1" allowOverlap="1" wp14:anchorId="2F4F704F" wp14:editId="15944677">
                      <wp:simplePos x="0" y="0"/>
                      <wp:positionH relativeFrom="column">
                        <wp:posOffset>3131820</wp:posOffset>
                      </wp:positionH>
                      <wp:positionV relativeFrom="paragraph">
                        <wp:posOffset>555625</wp:posOffset>
                      </wp:positionV>
                      <wp:extent cx="0" cy="243840"/>
                      <wp:effectExtent l="95250" t="0" r="57150" b="60960"/>
                      <wp:wrapNone/>
                      <wp:docPr id="53" name="Straight Arrow Connector 53"/>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302EA6" id="Straight Arrow Connector 53" o:spid="_x0000_s1026" type="#_x0000_t32" style="position:absolute;margin-left:246.6pt;margin-top:43.75pt;width:0;height:19.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" strokecolor="#00b050" strokeweight="1.5pt">
                      <v:stroke endarrow="open"/>
                    </v:shape>
                  </w:pict>
                </mc:Fallback>
              </mc:AlternateContent>
            </w:r>
            <w:r w:rsidR="00642C78">
              <w:rPr>
                <w:rFonts w:cs="Arial"/>
                <w:noProof/>
              </w:rPr>
              <mc:AlternateContent>
                <mc:Choice Requires="wps">
                  <w:drawing>
                    <wp:anchor distT="0" distB="0" distL="114300" distR="114300" simplePos="0" relativeHeight="252060672" behindDoc="0" locked="0" layoutInCell="1" allowOverlap="1" wp14:anchorId="74600CCF" wp14:editId="23D84947">
                      <wp:simplePos x="0" y="0"/>
                      <wp:positionH relativeFrom="column">
                        <wp:posOffset>2727960</wp:posOffset>
                      </wp:positionH>
                      <wp:positionV relativeFrom="paragraph">
                        <wp:posOffset>182245</wp:posOffset>
                      </wp:positionV>
                      <wp:extent cx="899160" cy="2819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89916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4F67" w:rsidRDefault="004C4F67" w:rsidP="00642C78">
                                  <w:pPr>
                                    <w:spacing w:before="0"/>
                                  </w:pPr>
                                  <w:r>
                                    <w:t>echidna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600CCF" id="_x0000_t202" coordsize="21600,21600" o:spt="202" path="m,l,21600r21600,l21600,xe">
                      <v:stroke joinstyle="miter"/>
                      <v:path gradientshapeok="t" o:connecttype="rect"/>
                    </v:shapetype>
                    <v:shape id="Text Box 8" o:spid="_x0000_s1026" type="#_x0000_t202" style="position:absolute;left:0;text-align:left;margin-left:214.8pt;margin-top:14.35pt;width:70.8pt;height:22.2pt;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" fillcolor="white [3201]" stroked="f" strokeweight=".5pt">
                      <v:textbox>
                        <w:txbxContent>
                          <w:p w:rsidR="004C4F67" w:rsidRDefault="004C4F67" w:rsidP="00642C78">
                            <w:pPr>
                              <w:spacing w:before="0"/>
                            </w:pPr>
                            <w:r>
                              <w:t>echidna</w:t>
                            </w:r>
                          </w:p>
                        </w:txbxContent>
                      </v:textbox>
                    </v:shape>
                  </w:pict>
                </mc:Fallback>
              </mc:AlternateContent>
            </w:r>
            <w:r w:rsidR="00642C78">
              <w:rPr>
                <w:rFonts w:cs="Arial"/>
                <w:noProof/>
              </w:rPr>
              <mc:AlternateContent>
                <mc:Choice Requires="wps">
                  <w:drawing>
                    <wp:inline distT="0" distB="0" distL="0" distR="0" wp14:anchorId="3B7FE7CF" wp14:editId="34ECC0D3">
                      <wp:extent cx="2804160" cy="480060"/>
                      <wp:effectExtent l="0" t="0" r="15240" b="15240"/>
                      <wp:docPr id="20624" name="Rounded Rectangle 20624"/>
                      <wp:cNvGraphicFramePr/>
                      <a:graphic xmlns:a="http://schemas.openxmlformats.org/drawingml/2006/main">
                        <a:graphicData uri="http://schemas.microsoft.com/office/word/2010/wordprocessingShape">
                          <wps:wsp>
                            <wps:cNvSpPr/>
                            <wps:spPr>
                              <a:xfrm>
                                <a:off x="0" y="0"/>
                                <a:ext cx="2804160" cy="48006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601016" id="Rounded Rectangle 20624" o:spid="_x0000_s1026" style="width:220.8pt;height:37.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" filled="f" strokecolor="#7030a0" strokeweight="2pt">
                      <w10:anchorlock/>
                    </v:roundrect>
                  </w:pict>
                </mc:Fallback>
              </mc:AlternateContent>
            </w:r>
          </w:p>
        </w:tc>
      </w:tr>
      <w:tr w:rsidR="00642C78" w:rsidRPr="00E077A7" w:rsidTr="00470905">
        <w:trPr>
          <w:trHeight w:val="907"/>
        </w:trPr>
        <w:tc>
          <w:tcPr>
            <w:tcW w:w="3227" w:type="dxa"/>
            <w:gridSpan w:val="2"/>
            <w:tcBorders>
              <w:top w:val="nil"/>
              <w:left w:val="single" w:sz="12" w:space="0" w:color="B31E8E"/>
              <w:bottom w:val="nil"/>
              <w:right w:val="single" w:sz="12" w:space="0" w:color="FFC000"/>
            </w:tcBorders>
            <w:vAlign w:val="center"/>
          </w:tcPr>
          <w:p w:rsidR="00642C78" w:rsidRPr="00E077A7" w:rsidRDefault="00642C78" w:rsidP="00535364">
            <w:pPr>
              <w:jc w:val="center"/>
              <w:rPr>
                <w:rFonts w:cs="Arial"/>
                <w:noProof/>
                <w:lang w:eastAsia="ja-JP"/>
              </w:rPr>
            </w:pPr>
            <w:r>
              <w:rPr>
                <w:rFonts w:cs="Arial"/>
                <w:noProof/>
              </w:rPr>
              <mc:AlternateContent>
                <mc:Choice Requires="wps">
                  <w:drawing>
                    <wp:anchor distT="0" distB="0" distL="114300" distR="114300" simplePos="0" relativeHeight="252054528" behindDoc="0" locked="0" layoutInCell="1" allowOverlap="1" wp14:anchorId="6E8AFFC2" wp14:editId="6582A412">
                      <wp:simplePos x="0" y="0"/>
                      <wp:positionH relativeFrom="column">
                        <wp:posOffset>1202055</wp:posOffset>
                      </wp:positionH>
                      <wp:positionV relativeFrom="paragraph">
                        <wp:posOffset>620395</wp:posOffset>
                      </wp:positionV>
                      <wp:extent cx="838200" cy="784860"/>
                      <wp:effectExtent l="38100" t="0" r="19050" b="110490"/>
                      <wp:wrapNone/>
                      <wp:docPr id="1983" name="Elbow Connector 1983"/>
                      <wp:cNvGraphicFramePr/>
                      <a:graphic xmlns:a="http://schemas.openxmlformats.org/drawingml/2006/main">
                        <a:graphicData uri="http://schemas.microsoft.com/office/word/2010/wordprocessingShape">
                          <wps:wsp>
                            <wps:cNvCnPr/>
                            <wps:spPr>
                              <a:xfrm rot="10800000" flipV="1">
                                <a:off x="0" y="0"/>
                                <a:ext cx="838200" cy="784860"/>
                              </a:xfrm>
                              <a:prstGeom prst="bentConnector3">
                                <a:avLst>
                                  <a:gd name="adj1" fmla="val 50000"/>
                                </a:avLst>
                              </a:prstGeom>
                              <a:noFill/>
                              <a:ln w="19050"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2333C4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83" o:spid="_x0000_s1026" type="#_x0000_t34" style="position:absolute;margin-left:94.65pt;margin-top:48.85pt;width:66pt;height:61.8pt;rotation:180;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" strokecolor="#00b050" strokeweight="1.5pt">
                      <v:stroke endarrow="open"/>
                    </v:shape>
                  </w:pict>
                </mc:Fallback>
              </mc:AlternateContent>
            </w:r>
          </w:p>
        </w:tc>
        <w:tc>
          <w:tcPr>
            <w:tcW w:w="3544" w:type="dxa"/>
            <w:gridSpan w:val="3"/>
            <w:tcBorders>
              <w:top w:val="single" w:sz="12" w:space="0" w:color="FFC000"/>
              <w:left w:val="single" w:sz="12" w:space="0" w:color="FFC000"/>
              <w:bottom w:val="single" w:sz="12" w:space="0" w:color="FFC000"/>
              <w:right w:val="single" w:sz="12" w:space="0" w:color="FFC000"/>
            </w:tcBorders>
            <w:vAlign w:val="center"/>
          </w:tcPr>
          <w:p w:rsidR="00642C78" w:rsidRPr="002D07BD" w:rsidRDefault="00470905" w:rsidP="00470905">
            <w:pPr>
              <w:rPr>
                <w:rFonts w:cs="Arial"/>
                <w:noProof/>
                <w:color w:val="7030A0"/>
                <w:lang w:eastAsia="ja-JP"/>
              </w:rPr>
            </w:pPr>
            <w:r>
              <w:rPr>
                <w:rFonts w:cs="Arial"/>
                <w:noProof/>
                <w:color w:val="7030A0"/>
                <w:lang w:eastAsia="ja-JP"/>
              </w:rPr>
              <w:t xml:space="preserve">eg a) </w:t>
            </w:r>
            <w:r w:rsidR="00642C78" w:rsidRPr="002D07BD">
              <w:rPr>
                <w:rFonts w:cs="Arial"/>
                <w:noProof/>
                <w:color w:val="7030A0"/>
                <w:lang w:eastAsia="ja-JP"/>
              </w:rPr>
              <w:t>Is it soft and cuddly?</w:t>
            </w:r>
          </w:p>
          <w:p w:rsidR="00642C78" w:rsidRDefault="00642C78" w:rsidP="00535364">
            <w:pPr>
              <w:jc w:val="center"/>
              <w:rPr>
                <w:rFonts w:cs="Arial"/>
                <w:noProof/>
                <w:lang w:eastAsia="ja-JP"/>
              </w:rPr>
            </w:pPr>
            <w:r>
              <w:rPr>
                <w:rFonts w:cs="Arial"/>
                <w:noProof/>
                <w:lang w:eastAsia="ja-JP"/>
              </w:rPr>
              <w:t>OR</w:t>
            </w:r>
          </w:p>
          <w:p w:rsidR="00642C78" w:rsidRPr="00E077A7" w:rsidRDefault="003921B3" w:rsidP="00535364">
            <w:pPr>
              <w:jc w:val="center"/>
              <w:rPr>
                <w:rFonts w:cs="Arial"/>
                <w:noProof/>
                <w:lang w:eastAsia="ja-JP"/>
              </w:rPr>
            </w:pPr>
            <w:r>
              <w:rPr>
                <w:rFonts w:cs="Arial"/>
                <w:noProof/>
              </w:rPr>
              <mc:AlternateContent>
                <mc:Choice Requires="wps">
                  <w:drawing>
                    <wp:anchor distT="0" distB="0" distL="114300" distR="114300" simplePos="0" relativeHeight="252055552" behindDoc="0" locked="0" layoutInCell="1" allowOverlap="1" wp14:anchorId="5FDD2446" wp14:editId="41C5742F">
                      <wp:simplePos x="0" y="0"/>
                      <wp:positionH relativeFrom="column">
                        <wp:posOffset>2127885</wp:posOffset>
                      </wp:positionH>
                      <wp:positionV relativeFrom="paragraph">
                        <wp:posOffset>29845</wp:posOffset>
                      </wp:positionV>
                      <wp:extent cx="754380" cy="739140"/>
                      <wp:effectExtent l="0" t="0" r="45720" b="118110"/>
                      <wp:wrapNone/>
                      <wp:docPr id="20513" name="Elbow Connector 20513"/>
                      <wp:cNvGraphicFramePr/>
                      <a:graphic xmlns:a="http://schemas.openxmlformats.org/drawingml/2006/main">
                        <a:graphicData uri="http://schemas.microsoft.com/office/word/2010/wordprocessingShape">
                          <wps:wsp>
                            <wps:cNvCnPr/>
                            <wps:spPr>
                              <a:xfrm>
                                <a:off x="0" y="0"/>
                                <a:ext cx="754380" cy="739140"/>
                              </a:xfrm>
                              <a:prstGeom prst="bentConnector3">
                                <a:avLst>
                                  <a:gd name="adj1" fmla="val 50000"/>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DB280F" id="Elbow Connector 20513" o:spid="_x0000_s1026" type="#_x0000_t34" style="position:absolute;margin-left:167.55pt;margin-top:2.35pt;width:59.4pt;height:58.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" strokecolor="red" strokeweight="1.5pt">
                      <v:stroke endarrow="open"/>
                    </v:shape>
                  </w:pict>
                </mc:Fallback>
              </mc:AlternateContent>
            </w:r>
            <w:r w:rsidR="00470905">
              <w:rPr>
                <w:rFonts w:cs="Arial"/>
                <w:noProof/>
                <w:lang w:eastAsia="ja-JP"/>
              </w:rPr>
              <w:t xml:space="preserve">b) </w:t>
            </w:r>
            <w:r w:rsidR="00642C78">
              <w:rPr>
                <w:rFonts w:cs="Arial"/>
                <w:noProof/>
                <w:lang w:eastAsia="ja-JP"/>
              </w:rPr>
              <w:t>Is it a wild animal?</w:t>
            </w:r>
          </w:p>
        </w:tc>
        <w:tc>
          <w:tcPr>
            <w:tcW w:w="3191" w:type="dxa"/>
            <w:gridSpan w:val="2"/>
            <w:tcBorders>
              <w:top w:val="nil"/>
              <w:left w:val="single" w:sz="12" w:space="0" w:color="FFC000"/>
              <w:bottom w:val="nil"/>
              <w:right w:val="single" w:sz="12" w:space="0" w:color="B31E8E"/>
            </w:tcBorders>
            <w:vAlign w:val="center"/>
          </w:tcPr>
          <w:p w:rsidR="00642C78" w:rsidRPr="00E077A7" w:rsidRDefault="00642C78" w:rsidP="00535364">
            <w:pPr>
              <w:jc w:val="center"/>
              <w:rPr>
                <w:rFonts w:cs="Arial"/>
                <w:noProof/>
                <w:lang w:eastAsia="ja-JP"/>
              </w:rPr>
            </w:pPr>
          </w:p>
        </w:tc>
      </w:tr>
      <w:tr w:rsidR="00642C78" w:rsidRPr="00E077A7" w:rsidTr="00470905">
        <w:trPr>
          <w:trHeight w:val="1787"/>
        </w:trPr>
        <w:tc>
          <w:tcPr>
            <w:tcW w:w="2518" w:type="dxa"/>
            <w:tcBorders>
              <w:top w:val="nil"/>
              <w:left w:val="single" w:sz="12" w:space="0" w:color="B31E8E"/>
              <w:bottom w:val="nil"/>
              <w:right w:val="nil"/>
            </w:tcBorders>
            <w:vAlign w:val="center"/>
          </w:tcPr>
          <w:p w:rsidR="00642C78" w:rsidRPr="00E077A7" w:rsidRDefault="00642C78" w:rsidP="00535364">
            <w:pPr>
              <w:jc w:val="center"/>
              <w:rPr>
                <w:rFonts w:cs="Arial"/>
                <w:noProof/>
                <w:lang w:eastAsia="ja-JP"/>
              </w:rPr>
            </w:pPr>
            <w:r>
              <w:rPr>
                <w:rFonts w:cs="Arial"/>
                <w:noProof/>
              </w:rPr>
              <mc:AlternateContent>
                <mc:Choice Requires="wps">
                  <w:drawing>
                    <wp:anchor distT="0" distB="0" distL="114300" distR="114300" simplePos="0" relativeHeight="252056576" behindDoc="0" locked="0" layoutInCell="1" allowOverlap="1" wp14:anchorId="138A0049" wp14:editId="3039A1E6">
                      <wp:simplePos x="0" y="0"/>
                      <wp:positionH relativeFrom="column">
                        <wp:posOffset>712470</wp:posOffset>
                      </wp:positionH>
                      <wp:positionV relativeFrom="paragraph">
                        <wp:posOffset>858520</wp:posOffset>
                      </wp:positionV>
                      <wp:extent cx="0" cy="388620"/>
                      <wp:effectExtent l="95250" t="0" r="114300" b="49530"/>
                      <wp:wrapNone/>
                      <wp:docPr id="20515" name="Straight Arrow Connector 20515"/>
                      <wp:cNvGraphicFramePr/>
                      <a:graphic xmlns:a="http://schemas.openxmlformats.org/drawingml/2006/main">
                        <a:graphicData uri="http://schemas.microsoft.com/office/word/2010/wordprocessingShape">
                          <wps:wsp>
                            <wps:cNvCnPr/>
                            <wps:spPr>
                              <a:xfrm>
                                <a:off x="0" y="0"/>
                                <a:ext cx="0" cy="388620"/>
                              </a:xfrm>
                              <a:prstGeom prst="straightConnector1">
                                <a:avLst/>
                              </a:prstGeom>
                              <a:noFill/>
                              <a:ln w="19050"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4BBD44" id="Straight Arrow Connector 20515" o:spid="_x0000_s1026" type="#_x0000_t32" style="position:absolute;margin-left:56.1pt;margin-top:67.6pt;width:0;height:30.6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" strokecolor="#00b050" strokeweight="1.5pt">
                      <v:stroke endarrow="open"/>
                    </v:shape>
                  </w:pict>
                </mc:Fallback>
              </mc:AlternateContent>
            </w:r>
            <w:r>
              <w:rPr>
                <w:noProof/>
              </w:rPr>
              <mc:AlternateContent>
                <mc:Choice Requires="wps">
                  <w:drawing>
                    <wp:anchor distT="0" distB="0" distL="114300" distR="114300" simplePos="0" relativeHeight="252059648" behindDoc="0" locked="0" layoutInCell="1" allowOverlap="1" wp14:anchorId="2E04C2EE" wp14:editId="07B6FE27">
                      <wp:simplePos x="0" y="0"/>
                      <wp:positionH relativeFrom="column">
                        <wp:posOffset>480060</wp:posOffset>
                      </wp:positionH>
                      <wp:positionV relativeFrom="paragraph">
                        <wp:posOffset>340995</wp:posOffset>
                      </wp:positionV>
                      <wp:extent cx="518160" cy="366395"/>
                      <wp:effectExtent l="0" t="0" r="0" b="0"/>
                      <wp:wrapNone/>
                      <wp:docPr id="20516" name="Text Box 20516"/>
                      <wp:cNvGraphicFramePr/>
                      <a:graphic xmlns:a="http://schemas.openxmlformats.org/drawingml/2006/main">
                        <a:graphicData uri="http://schemas.microsoft.com/office/word/2010/wordprocessingShape">
                          <wps:wsp>
                            <wps:cNvSpPr txBox="1"/>
                            <wps:spPr>
                              <a:xfrm>
                                <a:off x="0" y="0"/>
                                <a:ext cx="518160" cy="36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F67" w:rsidRDefault="004C4F67" w:rsidP="00642C78">
                                  <w:pPr>
                                    <w:spacing w:before="0" w:after="0"/>
                                  </w:pPr>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4C2EE" id="Text Box 20516" o:spid="_x0000_s1027" type="#_x0000_t202" style="position:absolute;left:0;text-align:left;margin-left:37.8pt;margin-top:26.85pt;width:40.8pt;height:28.8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" filled="f" stroked="f" strokeweight=".5pt">
                      <v:textbox>
                        <w:txbxContent>
                          <w:p w:rsidR="004C4F67" w:rsidRDefault="004C4F67" w:rsidP="00642C78">
                            <w:pPr>
                              <w:spacing w:before="0" w:after="0"/>
                            </w:pPr>
                            <w:r>
                              <w:t>yes</w:t>
                            </w:r>
                          </w:p>
                        </w:txbxContent>
                      </v:textbox>
                    </v:shape>
                  </w:pict>
                </mc:Fallback>
              </mc:AlternateContent>
            </w:r>
            <w:r>
              <w:rPr>
                <w:rFonts w:cs="Arial"/>
                <w:noProof/>
              </w:rPr>
              <mc:AlternateContent>
                <mc:Choice Requires="wps">
                  <w:drawing>
                    <wp:inline distT="0" distB="0" distL="0" distR="0" wp14:anchorId="1240E1E8" wp14:editId="5E273C8C">
                      <wp:extent cx="944880" cy="830580"/>
                      <wp:effectExtent l="0" t="0" r="26670" b="26670"/>
                      <wp:docPr id="20517" name="Flowchart: Decision 20517"/>
                      <wp:cNvGraphicFramePr/>
                      <a:graphic xmlns:a="http://schemas.openxmlformats.org/drawingml/2006/main">
                        <a:graphicData uri="http://schemas.microsoft.com/office/word/2010/wordprocessingShape">
                          <wps:wsp>
                            <wps:cNvSpPr/>
                            <wps:spPr>
                              <a:xfrm>
                                <a:off x="0" y="0"/>
                                <a:ext cx="944880" cy="830580"/>
                              </a:xfrm>
                              <a:prstGeom prst="flowChartDecision">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2E26AB4" id="_x0000_t110" coordsize="21600,21600" o:spt="110" path="m10800,l,10800,10800,21600,21600,10800xe">
                      <v:stroke joinstyle="miter"/>
                      <v:path gradientshapeok="t" o:connecttype="rect" textboxrect="5400,5400,16200,16200"/>
                    </v:shapetype>
                    <v:shape id="Flowchart: Decision 20517" o:spid="_x0000_s1026" type="#_x0000_t110" style="width:74.4pt;height:6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" filled="f" strokecolor="#c0504d" strokeweight="2pt">
                      <w10:anchorlock/>
                    </v:shape>
                  </w:pict>
                </mc:Fallback>
              </mc:AlternateContent>
            </w:r>
          </w:p>
        </w:tc>
        <w:tc>
          <w:tcPr>
            <w:tcW w:w="709" w:type="dxa"/>
            <w:tcBorders>
              <w:top w:val="nil"/>
              <w:left w:val="nil"/>
              <w:bottom w:val="nil"/>
              <w:right w:val="nil"/>
            </w:tcBorders>
            <w:vAlign w:val="center"/>
          </w:tcPr>
          <w:p w:rsidR="00642C78" w:rsidRPr="00E077A7" w:rsidRDefault="00642C78" w:rsidP="00535364">
            <w:pPr>
              <w:jc w:val="center"/>
              <w:rPr>
                <w:rFonts w:cs="Arial"/>
                <w:noProof/>
                <w:lang w:eastAsia="ja-JP"/>
              </w:rPr>
            </w:pPr>
          </w:p>
        </w:tc>
        <w:tc>
          <w:tcPr>
            <w:tcW w:w="3544" w:type="dxa"/>
            <w:gridSpan w:val="3"/>
            <w:tcBorders>
              <w:top w:val="nil"/>
              <w:left w:val="nil"/>
              <w:bottom w:val="nil"/>
              <w:right w:val="nil"/>
            </w:tcBorders>
            <w:vAlign w:val="center"/>
          </w:tcPr>
          <w:p w:rsidR="00642C78" w:rsidRPr="00E077A7" w:rsidRDefault="00642C78" w:rsidP="00535364">
            <w:pPr>
              <w:jc w:val="center"/>
              <w:rPr>
                <w:rFonts w:cs="Arial"/>
                <w:noProof/>
                <w:lang w:eastAsia="ja-JP"/>
              </w:rPr>
            </w:pPr>
          </w:p>
        </w:tc>
        <w:tc>
          <w:tcPr>
            <w:tcW w:w="850" w:type="dxa"/>
            <w:tcBorders>
              <w:top w:val="nil"/>
              <w:left w:val="nil"/>
              <w:bottom w:val="nil"/>
              <w:right w:val="nil"/>
            </w:tcBorders>
            <w:vAlign w:val="center"/>
          </w:tcPr>
          <w:p w:rsidR="00642C78" w:rsidRPr="00E077A7" w:rsidRDefault="00642C78" w:rsidP="00535364">
            <w:pPr>
              <w:jc w:val="center"/>
              <w:rPr>
                <w:rFonts w:cs="Arial"/>
                <w:noProof/>
                <w:lang w:eastAsia="ja-JP"/>
              </w:rPr>
            </w:pPr>
          </w:p>
        </w:tc>
        <w:tc>
          <w:tcPr>
            <w:tcW w:w="2341" w:type="dxa"/>
            <w:tcBorders>
              <w:top w:val="nil"/>
              <w:left w:val="nil"/>
              <w:bottom w:val="nil"/>
              <w:right w:val="single" w:sz="12" w:space="0" w:color="B31E8E"/>
            </w:tcBorders>
            <w:vAlign w:val="center"/>
          </w:tcPr>
          <w:p w:rsidR="00642C78" w:rsidRPr="00E077A7" w:rsidRDefault="00642C78" w:rsidP="00535364">
            <w:pPr>
              <w:rPr>
                <w:rFonts w:cs="Arial"/>
                <w:noProof/>
                <w:lang w:eastAsia="ja-JP"/>
              </w:rPr>
            </w:pPr>
            <w:r>
              <w:rPr>
                <w:rFonts w:cs="Arial"/>
                <w:noProof/>
              </w:rPr>
              <mc:AlternateContent>
                <mc:Choice Requires="wps">
                  <w:drawing>
                    <wp:anchor distT="0" distB="0" distL="114300" distR="114300" simplePos="0" relativeHeight="252057600" behindDoc="0" locked="0" layoutInCell="1" allowOverlap="1" wp14:anchorId="224ABAB3" wp14:editId="27E937D3">
                      <wp:simplePos x="0" y="0"/>
                      <wp:positionH relativeFrom="column">
                        <wp:posOffset>495300</wp:posOffset>
                      </wp:positionH>
                      <wp:positionV relativeFrom="paragraph">
                        <wp:posOffset>895985</wp:posOffset>
                      </wp:positionV>
                      <wp:extent cx="0" cy="327660"/>
                      <wp:effectExtent l="95250" t="0" r="76200" b="53340"/>
                      <wp:wrapNone/>
                      <wp:docPr id="20519" name="Straight Arrow Connector 20519"/>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E3606A" id="Straight Arrow Connector 20519" o:spid="_x0000_s1026" type="#_x0000_t32" style="position:absolute;margin-left:39pt;margin-top:70.55pt;width:0;height:25.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" strokecolor="red" strokeweight="1.5pt">
                      <v:stroke endarrow="open"/>
                    </v:shape>
                  </w:pict>
                </mc:Fallback>
              </mc:AlternateContent>
            </w:r>
            <w:r>
              <w:rPr>
                <w:noProof/>
              </w:rPr>
              <mc:AlternateContent>
                <mc:Choice Requires="wps">
                  <w:drawing>
                    <wp:anchor distT="0" distB="0" distL="114300" distR="114300" simplePos="0" relativeHeight="252058624" behindDoc="0" locked="0" layoutInCell="1" allowOverlap="1" wp14:anchorId="390F687A" wp14:editId="1F27ED75">
                      <wp:simplePos x="0" y="0"/>
                      <wp:positionH relativeFrom="column">
                        <wp:posOffset>294640</wp:posOffset>
                      </wp:positionH>
                      <wp:positionV relativeFrom="paragraph">
                        <wp:posOffset>339725</wp:posOffset>
                      </wp:positionV>
                      <wp:extent cx="518160" cy="366395"/>
                      <wp:effectExtent l="0" t="0" r="0" b="0"/>
                      <wp:wrapNone/>
                      <wp:docPr id="20533" name="Text Box 20533"/>
                      <wp:cNvGraphicFramePr/>
                      <a:graphic xmlns:a="http://schemas.openxmlformats.org/drawingml/2006/main">
                        <a:graphicData uri="http://schemas.microsoft.com/office/word/2010/wordprocessingShape">
                          <wps:wsp>
                            <wps:cNvSpPr txBox="1"/>
                            <wps:spPr>
                              <a:xfrm>
                                <a:off x="0" y="0"/>
                                <a:ext cx="518160" cy="36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F67" w:rsidRDefault="004C4F67" w:rsidP="00642C78">
                                  <w:pPr>
                                    <w:spacing w:before="0" w:after="0"/>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687A" id="Text Box 20533" o:spid="_x0000_s1028" type="#_x0000_t202" style="position:absolute;margin-left:23.2pt;margin-top:26.75pt;width:40.8pt;height:28.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" filled="f" stroked="f" strokeweight=".5pt">
                      <v:textbox>
                        <w:txbxContent>
                          <w:p w:rsidR="004C4F67" w:rsidRDefault="004C4F67" w:rsidP="00642C78">
                            <w:pPr>
                              <w:spacing w:before="0" w:after="0"/>
                            </w:pPr>
                            <w:r>
                              <w:t>no</w:t>
                            </w:r>
                          </w:p>
                        </w:txbxContent>
                      </v:textbox>
                    </v:shape>
                  </w:pict>
                </mc:Fallback>
              </mc:AlternateContent>
            </w:r>
            <w:r>
              <w:rPr>
                <w:rFonts w:cs="Arial"/>
                <w:noProof/>
              </w:rPr>
              <mc:AlternateContent>
                <mc:Choice Requires="wps">
                  <w:drawing>
                    <wp:inline distT="0" distB="0" distL="0" distR="0" wp14:anchorId="59CD72E0" wp14:editId="39BCDF41">
                      <wp:extent cx="944880" cy="830580"/>
                      <wp:effectExtent l="0" t="0" r="26670" b="26670"/>
                      <wp:docPr id="20537" name="Flowchart: Decision 20537"/>
                      <wp:cNvGraphicFramePr/>
                      <a:graphic xmlns:a="http://schemas.openxmlformats.org/drawingml/2006/main">
                        <a:graphicData uri="http://schemas.microsoft.com/office/word/2010/wordprocessingShape">
                          <wps:wsp>
                            <wps:cNvSpPr/>
                            <wps:spPr>
                              <a:xfrm>
                                <a:off x="0" y="0"/>
                                <a:ext cx="944880" cy="830580"/>
                              </a:xfrm>
                              <a:prstGeom prst="flowChartDecision">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6712E8" id="Flowchart: Decision 20537" o:spid="_x0000_s1026" type="#_x0000_t110" style="width:74.4pt;height:6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" filled="f" strokecolor="#c0504d" strokeweight="2pt">
                      <w10:anchorlock/>
                    </v:shape>
                  </w:pict>
                </mc:Fallback>
              </mc:AlternateContent>
            </w:r>
          </w:p>
        </w:tc>
      </w:tr>
      <w:tr w:rsidR="00642C78" w:rsidRPr="006159D5" w:rsidTr="00642C78">
        <w:trPr>
          <w:trHeight w:val="2096"/>
        </w:trPr>
        <w:tc>
          <w:tcPr>
            <w:tcW w:w="4786" w:type="dxa"/>
            <w:gridSpan w:val="3"/>
            <w:tcBorders>
              <w:top w:val="nil"/>
              <w:left w:val="single" w:sz="12" w:space="0" w:color="B31E8E"/>
              <w:bottom w:val="single" w:sz="12" w:space="0" w:color="B31E8E"/>
              <w:right w:val="nil"/>
            </w:tcBorders>
          </w:tcPr>
          <w:p w:rsidR="00642C78" w:rsidRPr="00E077A7" w:rsidRDefault="00642C78" w:rsidP="00642C78">
            <w:pPr>
              <w:rPr>
                <w:rFonts w:cs="Arial"/>
                <w:noProof/>
                <w:lang w:eastAsia="ja-JP"/>
              </w:rPr>
            </w:pPr>
            <w:r>
              <w:rPr>
                <w:rFonts w:cs="Arial"/>
                <w:noProof/>
              </w:rPr>
              <mc:AlternateContent>
                <mc:Choice Requires="wps">
                  <w:drawing>
                    <wp:anchor distT="0" distB="0" distL="114300" distR="114300" simplePos="0" relativeHeight="252061696" behindDoc="0" locked="0" layoutInCell="1" allowOverlap="1" wp14:anchorId="746A5345" wp14:editId="2E0979C6">
                      <wp:simplePos x="0" y="0"/>
                      <wp:positionH relativeFrom="column">
                        <wp:posOffset>76200</wp:posOffset>
                      </wp:positionH>
                      <wp:positionV relativeFrom="paragraph">
                        <wp:posOffset>173355</wp:posOffset>
                      </wp:positionV>
                      <wp:extent cx="2400300" cy="9677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2400300" cy="967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4F67" w:rsidRPr="002D07BD" w:rsidRDefault="004C4F67">
                                  <w:pPr>
                                    <w:rPr>
                                      <w:color w:val="7030A0"/>
                                    </w:rPr>
                                  </w:pPr>
                                  <w:r>
                                    <w:rPr>
                                      <w:color w:val="7030A0"/>
                                    </w:rPr>
                                    <w:t xml:space="preserve">a) </w:t>
                                  </w:r>
                                  <w:r w:rsidRPr="002D07BD">
                                    <w:rPr>
                                      <w:color w:val="7030A0"/>
                                    </w:rPr>
                                    <w:t>would be a good pet</w:t>
                                  </w:r>
                                </w:p>
                                <w:p w:rsidR="004C4F67" w:rsidRDefault="004C4F67">
                                  <w:r>
                                    <w:t>OR</w:t>
                                  </w:r>
                                </w:p>
                                <w:p w:rsidR="004C4F67" w:rsidRDefault="004C4F67" w:rsidP="00642C78">
                                  <w:pPr>
                                    <w:jc w:val="center"/>
                                  </w:pPr>
                                  <w:r>
                                    <w:t>b) would not be a good pet</w:t>
                                  </w:r>
                                </w:p>
                                <w:p w:rsidR="004C4F67" w:rsidRDefault="004C4F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A5345" id="Text Box 9" o:spid="_x0000_s1029" type="#_x0000_t202" style="position:absolute;margin-left:6pt;margin-top:13.65pt;width:189pt;height:76.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" fillcolor="white [3201]" stroked="f" strokeweight=".5pt">
                      <v:textbox>
                        <w:txbxContent>
                          <w:p w:rsidR="004C4F67" w:rsidRPr="002D07BD" w:rsidRDefault="004C4F67">
                            <w:pPr>
                              <w:rPr>
                                <w:color w:val="7030A0"/>
                              </w:rPr>
                            </w:pPr>
                            <w:r>
                              <w:rPr>
                                <w:color w:val="7030A0"/>
                              </w:rPr>
                              <w:t xml:space="preserve">a) </w:t>
                            </w:r>
                            <w:r w:rsidRPr="002D07BD">
                              <w:rPr>
                                <w:color w:val="7030A0"/>
                              </w:rPr>
                              <w:t>would be a good pet</w:t>
                            </w:r>
                          </w:p>
                          <w:p w:rsidR="004C4F67" w:rsidRDefault="004C4F67">
                            <w:r>
                              <w:t>OR</w:t>
                            </w:r>
                          </w:p>
                          <w:p w:rsidR="004C4F67" w:rsidRDefault="004C4F67" w:rsidP="00642C78">
                            <w:pPr>
                              <w:jc w:val="center"/>
                            </w:pPr>
                            <w:r>
                              <w:t>b) would not be a good pet</w:t>
                            </w:r>
                          </w:p>
                          <w:p w:rsidR="004C4F67" w:rsidRDefault="004C4F67"/>
                        </w:txbxContent>
                      </v:textbox>
                    </v:shape>
                  </w:pict>
                </mc:Fallback>
              </mc:AlternateContent>
            </w:r>
            <w:r>
              <w:rPr>
                <w:rFonts w:cs="Arial"/>
                <w:noProof/>
              </w:rPr>
              <mc:AlternateContent>
                <mc:Choice Requires="wps">
                  <w:drawing>
                    <wp:inline distT="0" distB="0" distL="0" distR="0" wp14:anchorId="3C917693" wp14:editId="337EB07B">
                      <wp:extent cx="2804160" cy="1104900"/>
                      <wp:effectExtent l="0" t="0" r="15240" b="19050"/>
                      <wp:docPr id="20625" name="Rounded Rectangle 20625"/>
                      <wp:cNvGraphicFramePr/>
                      <a:graphic xmlns:a="http://schemas.openxmlformats.org/drawingml/2006/main">
                        <a:graphicData uri="http://schemas.microsoft.com/office/word/2010/wordprocessingShape">
                          <wps:wsp>
                            <wps:cNvSpPr/>
                            <wps:spPr>
                              <a:xfrm>
                                <a:off x="0" y="0"/>
                                <a:ext cx="2804160" cy="110490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4101B74" id="Rounded Rectangle 20625" o:spid="_x0000_s1026" style="width:220.8pt;height:8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" filled="f" strokecolor="#00b050" strokeweight="2pt">
                      <w10:anchorlock/>
                    </v:roundrect>
                  </w:pict>
                </mc:Fallback>
              </mc:AlternateContent>
            </w:r>
          </w:p>
        </w:tc>
        <w:tc>
          <w:tcPr>
            <w:tcW w:w="425" w:type="dxa"/>
            <w:tcBorders>
              <w:top w:val="nil"/>
              <w:left w:val="nil"/>
              <w:bottom w:val="single" w:sz="12" w:space="0" w:color="B31E8E"/>
              <w:right w:val="nil"/>
            </w:tcBorders>
            <w:vAlign w:val="center"/>
          </w:tcPr>
          <w:p w:rsidR="00642C78" w:rsidRPr="00E077A7" w:rsidRDefault="00642C78" w:rsidP="00535364">
            <w:pPr>
              <w:jc w:val="center"/>
              <w:rPr>
                <w:rFonts w:cs="Arial"/>
                <w:noProof/>
                <w:lang w:eastAsia="ja-JP"/>
              </w:rPr>
            </w:pPr>
          </w:p>
        </w:tc>
        <w:tc>
          <w:tcPr>
            <w:tcW w:w="4751" w:type="dxa"/>
            <w:gridSpan w:val="3"/>
            <w:tcBorders>
              <w:top w:val="nil"/>
              <w:left w:val="nil"/>
              <w:bottom w:val="single" w:sz="12" w:space="0" w:color="B31E8E"/>
              <w:right w:val="single" w:sz="12" w:space="0" w:color="B31E8E"/>
            </w:tcBorders>
          </w:tcPr>
          <w:p w:rsidR="00642C78" w:rsidRPr="006159D5" w:rsidRDefault="00642C78" w:rsidP="00642C78">
            <w:pPr>
              <w:jc w:val="right"/>
              <w:rPr>
                <w:rFonts w:cs="Arial"/>
                <w:noProof/>
                <w:lang w:eastAsia="ja-JP"/>
              </w:rPr>
            </w:pPr>
            <w:r>
              <w:rPr>
                <w:rFonts w:cs="Arial"/>
                <w:noProof/>
              </w:rPr>
              <mc:AlternateContent>
                <mc:Choice Requires="wps">
                  <w:drawing>
                    <wp:anchor distT="0" distB="0" distL="114300" distR="114300" simplePos="0" relativeHeight="252063744" behindDoc="0" locked="0" layoutInCell="1" allowOverlap="1" wp14:anchorId="1E4538AD" wp14:editId="609BFE17">
                      <wp:simplePos x="0" y="0"/>
                      <wp:positionH relativeFrom="column">
                        <wp:posOffset>196215</wp:posOffset>
                      </wp:positionH>
                      <wp:positionV relativeFrom="paragraph">
                        <wp:posOffset>112395</wp:posOffset>
                      </wp:positionV>
                      <wp:extent cx="2400300" cy="92202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400300" cy="922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F67" w:rsidRDefault="004C4F67" w:rsidP="00642C78">
                                  <w:pPr>
                                    <w:jc w:val="center"/>
                                  </w:pPr>
                                  <w:r>
                                    <w:rPr>
                                      <w:color w:val="7030A0"/>
                                    </w:rPr>
                                    <w:t xml:space="preserve">a) </w:t>
                                  </w:r>
                                  <w:r w:rsidRPr="002D07BD">
                                    <w:rPr>
                                      <w:color w:val="7030A0"/>
                                    </w:rPr>
                                    <w:t xml:space="preserve">would not be a good pet </w:t>
                                  </w:r>
                                  <w:r>
                                    <w:t>OR</w:t>
                                  </w:r>
                                </w:p>
                                <w:p w:rsidR="004C4F67" w:rsidRDefault="004C4F67" w:rsidP="00642C78">
                                  <w:r>
                                    <w:t>b) would be a good pet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538AD" id="Text Box 35" o:spid="_x0000_s1030" type="#_x0000_t202" style="position:absolute;left:0;text-align:left;margin-left:15.45pt;margin-top:8.85pt;width:189pt;height:72.6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" filled="f" stroked="f" strokeweight=".5pt">
                      <v:textbox>
                        <w:txbxContent>
                          <w:p w:rsidR="004C4F67" w:rsidRDefault="004C4F67" w:rsidP="00642C78">
                            <w:pPr>
                              <w:jc w:val="center"/>
                            </w:pPr>
                            <w:r>
                              <w:rPr>
                                <w:color w:val="7030A0"/>
                              </w:rPr>
                              <w:t xml:space="preserve">a) </w:t>
                            </w:r>
                            <w:r w:rsidRPr="002D07BD">
                              <w:rPr>
                                <w:color w:val="7030A0"/>
                              </w:rPr>
                              <w:t xml:space="preserve">would not be a good pet </w:t>
                            </w:r>
                            <w:r>
                              <w:t>OR</w:t>
                            </w:r>
                          </w:p>
                          <w:p w:rsidR="004C4F67" w:rsidRDefault="004C4F67" w:rsidP="00642C78">
                            <w:r>
                              <w:t>b) would be a good pet</w:t>
                            </w:r>
                          </w:p>
                        </w:txbxContent>
                      </v:textbox>
                    </v:shape>
                  </w:pict>
                </mc:Fallback>
              </mc:AlternateContent>
            </w:r>
            <w:r>
              <w:rPr>
                <w:rFonts w:cs="Arial"/>
                <w:noProof/>
              </w:rPr>
              <mc:AlternateContent>
                <mc:Choice Requires="wps">
                  <w:drawing>
                    <wp:inline distT="0" distB="0" distL="0" distR="0" wp14:anchorId="5B6FAFDD" wp14:editId="66BAA69F">
                      <wp:extent cx="2804160" cy="1066800"/>
                      <wp:effectExtent l="0" t="0" r="15240" b="19050"/>
                      <wp:docPr id="20626" name="Rounded Rectangle 20626"/>
                      <wp:cNvGraphicFramePr/>
                      <a:graphic xmlns:a="http://schemas.openxmlformats.org/drawingml/2006/main">
                        <a:graphicData uri="http://schemas.microsoft.com/office/word/2010/wordprocessingShape">
                          <wps:wsp>
                            <wps:cNvSpPr/>
                            <wps:spPr>
                              <a:xfrm>
                                <a:off x="0" y="0"/>
                                <a:ext cx="2804160" cy="1066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670FD96" id="Rounded Rectangle 20626" o:spid="_x0000_s1026" style="width:220.8pt;height:8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" filled="f" strokecolor="red" strokeweight="2pt">
                      <w10:anchorlock/>
                    </v:roundrect>
                  </w:pict>
                </mc:Fallback>
              </mc:AlternateContent>
            </w:r>
          </w:p>
        </w:tc>
      </w:tr>
    </w:tbl>
    <w:p w:rsidR="00737A1D" w:rsidRDefault="00737A1D" w:rsidP="00737A1D"/>
    <w:p w:rsidR="00737A1D" w:rsidRDefault="00737A1D" w:rsidP="003078BF">
      <w:r>
        <w:br w:type="page"/>
      </w:r>
    </w:p>
    <w:p w:rsidR="00642C78" w:rsidRDefault="003921B3" w:rsidP="003921B3">
      <w:pPr>
        <w:pStyle w:val="Heading2"/>
        <w:rPr>
          <w:b w:val="0"/>
        </w:rPr>
      </w:pPr>
      <w:r>
        <w:lastRenderedPageBreak/>
        <w:t>My flow chart</w:t>
      </w:r>
      <w:r>
        <w:tab/>
      </w:r>
      <w:r>
        <w:tab/>
      </w:r>
      <w:r>
        <w:rPr>
          <w:b w:val="0"/>
        </w:rPr>
        <w:t xml:space="preserve">page </w:t>
      </w:r>
      <w:r w:rsidR="00E67CF7">
        <w:rPr>
          <w:b w:val="0"/>
        </w:rPr>
        <w:t>4</w:t>
      </w:r>
      <w:r w:rsidR="00E92EAC">
        <w:rPr>
          <w:b w:val="0"/>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6"/>
      </w:tblGrid>
      <w:tr w:rsidR="003921B3" w:rsidTr="003921B3">
        <w:tc>
          <w:tcPr>
            <w:tcW w:w="9962" w:type="dxa"/>
            <w:tcBorders>
              <w:top w:val="single" w:sz="12" w:space="0" w:color="B31E8E"/>
              <w:left w:val="single" w:sz="12" w:space="0" w:color="B31E8E"/>
              <w:bottom w:val="single" w:sz="12" w:space="0" w:color="B31E8E"/>
              <w:right w:val="single" w:sz="12" w:space="0" w:color="B31E8E"/>
            </w:tcBorders>
          </w:tcPr>
          <w:p w:rsidR="003921B3" w:rsidRDefault="003921B3" w:rsidP="003921B3">
            <w:pPr>
              <w:rPr>
                <w:sz w:val="24"/>
              </w:rPr>
            </w:pPr>
            <w:r>
              <w:rPr>
                <w:sz w:val="24"/>
              </w:rPr>
              <w:t>The student reads the activity title and speech bubble</w:t>
            </w:r>
            <w:r w:rsidR="00057DE3">
              <w:rPr>
                <w:sz w:val="24"/>
              </w:rPr>
              <w:t>s</w:t>
            </w:r>
            <w:r>
              <w:rPr>
                <w:sz w:val="24"/>
              </w:rPr>
              <w:t>.</w:t>
            </w:r>
          </w:p>
          <w:p w:rsidR="008A659B" w:rsidRDefault="003921B3" w:rsidP="003921B3">
            <w:pPr>
              <w:rPr>
                <w:sz w:val="24"/>
              </w:rPr>
            </w:pPr>
            <w:r>
              <w:rPr>
                <w:sz w:val="24"/>
              </w:rPr>
              <w:t xml:space="preserve">The student </w:t>
            </w:r>
            <w:r w:rsidR="008A659B">
              <w:rPr>
                <w:sz w:val="24"/>
              </w:rPr>
              <w:t>thinks of a question to sort the shapes, eg Does it have 4 straight sides?</w:t>
            </w:r>
            <w:r w:rsidR="00BA4AD2">
              <w:rPr>
                <w:sz w:val="24"/>
              </w:rPr>
              <w:t xml:space="preserve"> </w:t>
            </w:r>
          </w:p>
          <w:p w:rsidR="003921B3" w:rsidRDefault="008A659B" w:rsidP="008A659B">
            <w:pPr>
              <w:rPr>
                <w:b/>
                <w:sz w:val="24"/>
              </w:rPr>
            </w:pPr>
            <w:r>
              <w:rPr>
                <w:sz w:val="24"/>
              </w:rPr>
              <w:t xml:space="preserve">The student </w:t>
            </w:r>
            <w:r w:rsidR="003921B3">
              <w:rPr>
                <w:sz w:val="24"/>
              </w:rPr>
              <w:t xml:space="preserve">prints </w:t>
            </w:r>
            <w:r>
              <w:rPr>
                <w:sz w:val="24"/>
              </w:rPr>
              <w:t>the question into the rectangular box</w:t>
            </w:r>
            <w:r w:rsidR="003921B3">
              <w:rPr>
                <w:sz w:val="24"/>
              </w:rPr>
              <w:t xml:space="preserve">. </w:t>
            </w:r>
          </w:p>
          <w:p w:rsidR="00BA4AD2" w:rsidRPr="008A659B" w:rsidRDefault="008A659B" w:rsidP="008A659B">
            <w:pPr>
              <w:rPr>
                <w:sz w:val="24"/>
              </w:rPr>
            </w:pPr>
            <w:r>
              <w:rPr>
                <w:sz w:val="24"/>
              </w:rPr>
              <w:t>The student follows each branch of the flow chart and draws the shapes in the appropriate shapes.</w:t>
            </w:r>
            <w:r w:rsidR="008201FB">
              <w:rPr>
                <w:sz w:val="24"/>
              </w:rPr>
              <w:t xml:space="preserve"> </w:t>
            </w:r>
          </w:p>
        </w:tc>
      </w:tr>
      <w:tr w:rsidR="00BA4AD2" w:rsidTr="00BA4AD2">
        <w:trPr>
          <w:trHeight w:val="1020"/>
        </w:trPr>
        <w:tc>
          <w:tcPr>
            <w:tcW w:w="9962" w:type="dxa"/>
            <w:tcBorders>
              <w:top w:val="single" w:sz="12" w:space="0" w:color="B31E8E"/>
              <w:left w:val="single" w:sz="12" w:space="0" w:color="B31E8E"/>
              <w:bottom w:val="single" w:sz="12" w:space="0" w:color="B31E8E"/>
              <w:right w:val="single" w:sz="12" w:space="0" w:color="B31E8E"/>
            </w:tcBorders>
            <w:vAlign w:val="center"/>
          </w:tcPr>
          <w:p w:rsidR="00BA4AD2" w:rsidRDefault="00BA4AD2" w:rsidP="00BA4AD2">
            <w:pPr>
              <w:rPr>
                <w:sz w:val="24"/>
              </w:rPr>
            </w:pPr>
            <w:r>
              <w:rPr>
                <w:rFonts w:cs="Arial"/>
                <w:noProof/>
              </w:rPr>
              <mc:AlternateContent>
                <mc:Choice Requires="wps">
                  <w:drawing>
                    <wp:anchor distT="0" distB="0" distL="114300" distR="114300" simplePos="0" relativeHeight="252105728" behindDoc="0" locked="0" layoutInCell="1" allowOverlap="1" wp14:anchorId="099A51DE" wp14:editId="0043583E">
                      <wp:simplePos x="0" y="0"/>
                      <wp:positionH relativeFrom="column">
                        <wp:posOffset>3095625</wp:posOffset>
                      </wp:positionH>
                      <wp:positionV relativeFrom="paragraph">
                        <wp:posOffset>-28575</wp:posOffset>
                      </wp:positionV>
                      <wp:extent cx="579120" cy="518160"/>
                      <wp:effectExtent l="0" t="0" r="11430" b="15240"/>
                      <wp:wrapNone/>
                      <wp:docPr id="1964" name="Diagonal Stripe 1964"/>
                      <wp:cNvGraphicFramePr/>
                      <a:graphic xmlns:a="http://schemas.openxmlformats.org/drawingml/2006/main">
                        <a:graphicData uri="http://schemas.microsoft.com/office/word/2010/wordprocessingShape">
                          <wps:wsp>
                            <wps:cNvSpPr/>
                            <wps:spPr>
                              <a:xfrm>
                                <a:off x="0" y="0"/>
                                <a:ext cx="579120" cy="518160"/>
                              </a:xfrm>
                              <a:prstGeom prst="diagStrip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48BC7" id="Diagonal Stripe 1964" o:spid="_x0000_s1026" style="position:absolute;margin-left:243.75pt;margin-top:-2.25pt;width:45.6pt;height:40.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120,51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" path="m,259080l289560,,579120,,,518160,,259080xe" filled="f" strokecolor="black [3213]" strokeweight="1pt">
                      <v:path arrowok="t" o:connecttype="custom" o:connectlocs="0,259080;289560,0;579120,0;0,518160;0,259080" o:connectangles="0,0,0,0,0"/>
                    </v:shape>
                  </w:pict>
                </mc:Fallback>
              </mc:AlternateContent>
            </w:r>
            <w:r>
              <w:rPr>
                <w:noProof/>
                <w:sz w:val="36"/>
                <w:szCs w:val="36"/>
              </w:rPr>
              <mc:AlternateContent>
                <mc:Choice Requires="wps">
                  <w:drawing>
                    <wp:anchor distT="0" distB="0" distL="114300" distR="114300" simplePos="0" relativeHeight="252103680" behindDoc="0" locked="0" layoutInCell="1" allowOverlap="1" wp14:anchorId="329CE48B" wp14:editId="47F86DCE">
                      <wp:simplePos x="0" y="0"/>
                      <wp:positionH relativeFrom="column">
                        <wp:posOffset>2417445</wp:posOffset>
                      </wp:positionH>
                      <wp:positionV relativeFrom="paragraph">
                        <wp:posOffset>5080</wp:posOffset>
                      </wp:positionV>
                      <wp:extent cx="388620" cy="419100"/>
                      <wp:effectExtent l="0" t="0" r="11430" b="19050"/>
                      <wp:wrapNone/>
                      <wp:docPr id="20556" name="Trapezoid 20556"/>
                      <wp:cNvGraphicFramePr/>
                      <a:graphic xmlns:a="http://schemas.openxmlformats.org/drawingml/2006/main">
                        <a:graphicData uri="http://schemas.microsoft.com/office/word/2010/wordprocessingShape">
                          <wps:wsp>
                            <wps:cNvSpPr/>
                            <wps:spPr>
                              <a:xfrm>
                                <a:off x="0" y="0"/>
                                <a:ext cx="388620" cy="419100"/>
                              </a:xfrm>
                              <a:prstGeom prst="trapezoi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444CD" id="Trapezoid 20556" o:spid="_x0000_s1026" style="position:absolute;margin-left:190.35pt;margin-top:.4pt;width:30.6pt;height:33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62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" path="m,419100l97155,,291465,r97155,419100l,419100xe" filled="f" strokecolor="black [3213]" strokeweight="1pt">
                      <v:path arrowok="t" o:connecttype="custom" o:connectlocs="0,419100;97155,0;291465,0;388620,419100;0,419100" o:connectangles="0,0,0,0,0"/>
                    </v:shape>
                  </w:pict>
                </mc:Fallback>
              </mc:AlternateContent>
            </w:r>
            <w:r>
              <w:rPr>
                <w:noProof/>
                <w:sz w:val="36"/>
                <w:szCs w:val="36"/>
              </w:rPr>
              <mc:AlternateContent>
                <mc:Choice Requires="wps">
                  <w:drawing>
                    <wp:anchor distT="0" distB="0" distL="114300" distR="114300" simplePos="0" relativeHeight="252101632" behindDoc="0" locked="0" layoutInCell="1" allowOverlap="1" wp14:anchorId="209960BD" wp14:editId="3720F187">
                      <wp:simplePos x="0" y="0"/>
                      <wp:positionH relativeFrom="column">
                        <wp:posOffset>1449705</wp:posOffset>
                      </wp:positionH>
                      <wp:positionV relativeFrom="paragraph">
                        <wp:posOffset>7620</wp:posOffset>
                      </wp:positionV>
                      <wp:extent cx="731520" cy="358140"/>
                      <wp:effectExtent l="0" t="0" r="11430" b="22860"/>
                      <wp:wrapNone/>
                      <wp:docPr id="233" name="Parallelogram 233"/>
                      <wp:cNvGraphicFramePr/>
                      <a:graphic xmlns:a="http://schemas.openxmlformats.org/drawingml/2006/main">
                        <a:graphicData uri="http://schemas.microsoft.com/office/word/2010/wordprocessingShape">
                          <wps:wsp>
                            <wps:cNvSpPr/>
                            <wps:spPr>
                              <a:xfrm>
                                <a:off x="0" y="0"/>
                                <a:ext cx="731520" cy="358140"/>
                              </a:xfrm>
                              <a:prstGeom prst="parallelogram">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AF9A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33" o:spid="_x0000_s1026" type="#_x0000_t7" style="position:absolute;margin-left:114.15pt;margin-top:.6pt;width:57.6pt;height:28.2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" adj="2644" filled="f" strokecolor="black [3213]" strokeweight="1pt"/>
                  </w:pict>
                </mc:Fallback>
              </mc:AlternateContent>
            </w:r>
            <w:r>
              <w:rPr>
                <w:sz w:val="24"/>
              </w:rPr>
              <w:t xml:space="preserve">Quadrilaterals: </w:t>
            </w:r>
          </w:p>
        </w:tc>
      </w:tr>
      <w:tr w:rsidR="001C060D" w:rsidTr="001C060D">
        <w:trPr>
          <w:trHeight w:val="510"/>
        </w:trPr>
        <w:tc>
          <w:tcPr>
            <w:tcW w:w="9962" w:type="dxa"/>
            <w:tcBorders>
              <w:top w:val="single" w:sz="12" w:space="0" w:color="B31E8E"/>
              <w:left w:val="single" w:sz="12" w:space="0" w:color="B31E8E"/>
              <w:bottom w:val="single" w:sz="12" w:space="0" w:color="B31E8E"/>
              <w:right w:val="single" w:sz="12" w:space="0" w:color="B31E8E"/>
            </w:tcBorders>
            <w:vAlign w:val="center"/>
          </w:tcPr>
          <w:p w:rsidR="001C060D" w:rsidRDefault="001C060D" w:rsidP="00BA4AD2">
            <w:pPr>
              <w:rPr>
                <w:rFonts w:cs="Arial"/>
                <w:noProof/>
                <w:lang w:eastAsia="ja-JP"/>
              </w:rPr>
            </w:pPr>
            <w:r>
              <w:rPr>
                <w:rFonts w:eastAsia="Arial"/>
                <w:sz w:val="24"/>
              </w:rPr>
              <w:t xml:space="preserve">The student opens the </w:t>
            </w:r>
            <w:r>
              <w:rPr>
                <w:rFonts w:eastAsia="Arial"/>
                <w:i/>
                <w:sz w:val="24"/>
              </w:rPr>
              <w:t xml:space="preserve">Word wall </w:t>
            </w:r>
            <w:r>
              <w:rPr>
                <w:rFonts w:eastAsia="Arial"/>
                <w:sz w:val="24"/>
              </w:rPr>
              <w:t>document, reviews the discussions and work today and adds new terminology to the wall.</w:t>
            </w:r>
          </w:p>
        </w:tc>
      </w:tr>
    </w:tbl>
    <w:p w:rsidR="001E7BF2" w:rsidRDefault="001E7BF2">
      <w:pPr>
        <w:spacing w:before="0" w:after="0"/>
      </w:pPr>
      <w:r>
        <w:br w:type="page"/>
      </w:r>
    </w:p>
    <w:p w:rsidR="007D622A" w:rsidRDefault="00610738" w:rsidP="00610738">
      <w:pPr>
        <w:pStyle w:val="Heading1"/>
      </w:pPr>
      <w:r w:rsidRPr="00610738">
        <w:rPr>
          <w:color w:val="B31E8E"/>
        </w:rPr>
        <w:lastRenderedPageBreak/>
        <w:t xml:space="preserve">Day 6: </w:t>
      </w:r>
      <w:r w:rsidR="001E7BF2">
        <w:rPr>
          <w:color w:val="B31E8E"/>
        </w:rPr>
        <w:t>Let’s get coding</w:t>
      </w:r>
      <w:r w:rsidR="00536B42">
        <w:tab/>
      </w:r>
      <w:r w:rsidR="00536B42" w:rsidRPr="00610738">
        <w:rPr>
          <w:b w:val="0"/>
          <w:color w:val="000000" w:themeColor="text1"/>
        </w:rPr>
        <w:t>page 4</w:t>
      </w:r>
      <w:r w:rsidR="00E92EAC">
        <w:rPr>
          <w:b w:val="0"/>
          <w:color w:val="000000" w:themeColor="text1"/>
        </w:rPr>
        <w:t>4</w:t>
      </w:r>
    </w:p>
    <w:tbl>
      <w:tblPr>
        <w:tblStyle w:val="TableGrid"/>
        <w:tblW w:w="0" w:type="auto"/>
        <w:tblBorders>
          <w:top w:val="single" w:sz="12" w:space="0" w:color="B31E8E"/>
          <w:left w:val="single" w:sz="12" w:space="0" w:color="B31E8E"/>
          <w:bottom w:val="single" w:sz="12" w:space="0" w:color="B31E8E"/>
          <w:right w:val="single" w:sz="12" w:space="0" w:color="B31E8E"/>
          <w:insideH w:val="single" w:sz="12" w:space="0" w:color="B31E8E"/>
          <w:insideV w:val="single" w:sz="12" w:space="0" w:color="B31E8E"/>
        </w:tblBorders>
        <w:tblLook w:val="04A0" w:firstRow="1" w:lastRow="0" w:firstColumn="1" w:lastColumn="0" w:noHBand="0" w:noVBand="1"/>
      </w:tblPr>
      <w:tblGrid>
        <w:gridCol w:w="9716"/>
      </w:tblGrid>
      <w:tr w:rsidR="00536B42" w:rsidTr="00536B42">
        <w:tc>
          <w:tcPr>
            <w:tcW w:w="9962" w:type="dxa"/>
          </w:tcPr>
          <w:p w:rsidR="00536B42" w:rsidRDefault="00536B42" w:rsidP="00536B42">
            <w:pPr>
              <w:rPr>
                <w:sz w:val="24"/>
              </w:rPr>
            </w:pPr>
            <w:r w:rsidRPr="00536B42">
              <w:rPr>
                <w:sz w:val="24"/>
              </w:rPr>
              <w:t>The student reads the title</w:t>
            </w:r>
            <w:r>
              <w:rPr>
                <w:sz w:val="24"/>
              </w:rPr>
              <w:t>,</w:t>
            </w:r>
            <w:r w:rsidRPr="00536B42">
              <w:rPr>
                <w:sz w:val="24"/>
              </w:rPr>
              <w:t xml:space="preserve"> </w:t>
            </w:r>
            <w:r>
              <w:rPr>
                <w:sz w:val="24"/>
              </w:rPr>
              <w:t xml:space="preserve">all </w:t>
            </w:r>
            <w:r w:rsidRPr="00536B42">
              <w:rPr>
                <w:sz w:val="24"/>
              </w:rPr>
              <w:t>speech bubbles</w:t>
            </w:r>
            <w:r>
              <w:rPr>
                <w:sz w:val="24"/>
              </w:rPr>
              <w:t xml:space="preserve"> and the top table.</w:t>
            </w:r>
          </w:p>
          <w:p w:rsidR="00294A85" w:rsidRDefault="00536B42" w:rsidP="00536B42">
            <w:pPr>
              <w:rPr>
                <w:sz w:val="24"/>
              </w:rPr>
            </w:pPr>
            <w:r>
              <w:rPr>
                <w:sz w:val="24"/>
              </w:rPr>
              <w:t>Help the student select the appropriate programming language.</w:t>
            </w:r>
            <w:r w:rsidR="00294A85">
              <w:rPr>
                <w:sz w:val="24"/>
              </w:rPr>
              <w:t xml:space="preserve"> The notes below provide more information about each program.</w:t>
            </w:r>
          </w:p>
          <w:p w:rsidR="002D07BD" w:rsidRDefault="002D07BD" w:rsidP="00536B42">
            <w:pPr>
              <w:rPr>
                <w:sz w:val="24"/>
              </w:rPr>
            </w:pPr>
            <w:r>
              <w:rPr>
                <w:sz w:val="24"/>
              </w:rPr>
              <w:t>NOTE</w:t>
            </w:r>
            <w:r w:rsidR="00294A85">
              <w:rPr>
                <w:sz w:val="24"/>
              </w:rPr>
              <w:t>S</w:t>
            </w:r>
            <w:r>
              <w:rPr>
                <w:sz w:val="24"/>
              </w:rPr>
              <w:t>:</w:t>
            </w:r>
          </w:p>
          <w:p w:rsidR="002D07BD" w:rsidRDefault="002D07BD" w:rsidP="00536B42">
            <w:pPr>
              <w:rPr>
                <w:sz w:val="24"/>
              </w:rPr>
            </w:pPr>
            <w:r>
              <w:rPr>
                <w:sz w:val="24"/>
              </w:rPr>
              <w:t>All programs are free.</w:t>
            </w:r>
          </w:p>
          <w:p w:rsidR="001B0A6A" w:rsidRDefault="001B0A6A" w:rsidP="00536B42">
            <w:pPr>
              <w:rPr>
                <w:sz w:val="24"/>
              </w:rPr>
            </w:pPr>
            <w:r>
              <w:rPr>
                <w:sz w:val="24"/>
              </w:rPr>
              <w:t>Students may need help to read instructions and tips.</w:t>
            </w:r>
          </w:p>
          <w:p w:rsidR="002D07BD" w:rsidRDefault="002D07BD" w:rsidP="00536B42">
            <w:pPr>
              <w:rPr>
                <w:sz w:val="24"/>
              </w:rPr>
            </w:pPr>
            <w:r w:rsidRPr="001B0A6A">
              <w:rPr>
                <w:i/>
                <w:sz w:val="24"/>
              </w:rPr>
              <w:t>Lightbot</w:t>
            </w:r>
            <w:r>
              <w:rPr>
                <w:sz w:val="24"/>
              </w:rPr>
              <w:t xml:space="preserve"> – </w:t>
            </w:r>
            <w:r w:rsidR="001B0A6A">
              <w:rPr>
                <w:sz w:val="24"/>
              </w:rPr>
              <w:t xml:space="preserve">game </w:t>
            </w:r>
            <w:r w:rsidR="00294A85">
              <w:rPr>
                <w:sz w:val="24"/>
              </w:rPr>
              <w:t>to introduce and practise coding skills</w:t>
            </w:r>
            <w:r>
              <w:rPr>
                <w:sz w:val="24"/>
              </w:rPr>
              <w:t xml:space="preserve">. An appropriate starting point for new or inexperienced users. </w:t>
            </w:r>
            <w:r w:rsidR="00294A85" w:rsidRPr="00294A85">
              <w:rPr>
                <w:i/>
                <w:sz w:val="24"/>
              </w:rPr>
              <w:t>Lightbot</w:t>
            </w:r>
            <w:r w:rsidR="00294A85">
              <w:rPr>
                <w:sz w:val="24"/>
              </w:rPr>
              <w:t xml:space="preserve"> is</w:t>
            </w:r>
            <w:r>
              <w:rPr>
                <w:sz w:val="24"/>
              </w:rPr>
              <w:t xml:space="preserve"> scaffolded so it presents challenges to more experienced users.</w:t>
            </w:r>
            <w:r w:rsidR="001B0A6A">
              <w:rPr>
                <w:sz w:val="24"/>
              </w:rPr>
              <w:t xml:space="preserve"> </w:t>
            </w:r>
          </w:p>
          <w:p w:rsidR="002D07BD" w:rsidRDefault="002D07BD" w:rsidP="00536B42">
            <w:pPr>
              <w:rPr>
                <w:rFonts w:cs="Arial"/>
                <w:color w:val="222222"/>
                <w:sz w:val="24"/>
                <w:shd w:val="clear" w:color="auto" w:fill="FFFFFF"/>
              </w:rPr>
            </w:pPr>
            <w:r w:rsidRPr="001B0A6A">
              <w:rPr>
                <w:i/>
                <w:sz w:val="24"/>
              </w:rPr>
              <w:t>Scratch Junior</w:t>
            </w:r>
            <w:r>
              <w:rPr>
                <w:sz w:val="24"/>
              </w:rPr>
              <w:t xml:space="preserve"> – </w:t>
            </w:r>
            <w:r w:rsidR="001B0A6A" w:rsidRPr="001B0A6A">
              <w:rPr>
                <w:rFonts w:cs="Arial"/>
                <w:color w:val="000000" w:themeColor="text1"/>
                <w:sz w:val="24"/>
                <w:shd w:val="clear" w:color="auto" w:fill="FFFFFF"/>
              </w:rPr>
              <w:t>designed to introduce coding skills.</w:t>
            </w:r>
            <w:r w:rsidR="001B0A6A" w:rsidRPr="001B0A6A">
              <w:rPr>
                <w:rFonts w:cs="Arial"/>
                <w:color w:val="000000" w:themeColor="text1"/>
                <w:shd w:val="clear" w:color="auto" w:fill="FFFFFF"/>
              </w:rPr>
              <w:t xml:space="preserve"> </w:t>
            </w:r>
            <w:r w:rsidR="001B0A6A">
              <w:rPr>
                <w:sz w:val="24"/>
              </w:rPr>
              <w:t>An appropriate starting point for new or inexperienced users. U</w:t>
            </w:r>
            <w:r>
              <w:rPr>
                <w:sz w:val="24"/>
              </w:rPr>
              <w:t>sers create interactive projects using characters and blocks to create action</w:t>
            </w:r>
            <w:r w:rsidRPr="001B0A6A">
              <w:rPr>
                <w:sz w:val="24"/>
              </w:rPr>
              <w:t xml:space="preserve">. </w:t>
            </w:r>
            <w:r w:rsidR="001B0A6A" w:rsidRPr="001B0A6A">
              <w:rPr>
                <w:rFonts w:cs="Arial"/>
                <w:color w:val="222222"/>
                <w:sz w:val="24"/>
                <w:shd w:val="clear" w:color="auto" w:fill="FFFFFF"/>
              </w:rPr>
              <w:t>Users create and test their programs.</w:t>
            </w:r>
          </w:p>
          <w:p w:rsidR="00536B42" w:rsidRPr="00536B42" w:rsidRDefault="001B0A6A" w:rsidP="004637D3">
            <w:pPr>
              <w:rPr>
                <w:sz w:val="24"/>
              </w:rPr>
            </w:pPr>
            <w:r w:rsidRPr="001B0A6A">
              <w:rPr>
                <w:i/>
                <w:sz w:val="24"/>
              </w:rPr>
              <w:t>Scratch</w:t>
            </w:r>
            <w:r>
              <w:rPr>
                <w:sz w:val="24"/>
              </w:rPr>
              <w:t xml:space="preserve"> – designed to consolidate and extend coding skills. Suggested for users with previous </w:t>
            </w:r>
            <w:r w:rsidRPr="001B0A6A">
              <w:rPr>
                <w:i/>
                <w:sz w:val="24"/>
              </w:rPr>
              <w:t>Scratch Junior</w:t>
            </w:r>
            <w:r>
              <w:rPr>
                <w:sz w:val="24"/>
              </w:rPr>
              <w:t xml:space="preserve"> or </w:t>
            </w:r>
            <w:r w:rsidRPr="001B0A6A">
              <w:rPr>
                <w:i/>
                <w:sz w:val="24"/>
              </w:rPr>
              <w:t>Scratch</w:t>
            </w:r>
            <w:r>
              <w:rPr>
                <w:sz w:val="24"/>
              </w:rPr>
              <w:t xml:space="preserve"> experience. Users create interactive projects using characters and blocks to create action</w:t>
            </w:r>
            <w:r w:rsidRPr="001B0A6A">
              <w:rPr>
                <w:sz w:val="24"/>
              </w:rPr>
              <w:t xml:space="preserve">. </w:t>
            </w:r>
            <w:r w:rsidRPr="001B0A6A">
              <w:rPr>
                <w:rFonts w:cs="Arial"/>
                <w:color w:val="222222"/>
                <w:sz w:val="24"/>
                <w:shd w:val="clear" w:color="auto" w:fill="FFFFFF"/>
              </w:rPr>
              <w:t>Users create and test their programs.</w:t>
            </w:r>
            <w:r>
              <w:rPr>
                <w:rFonts w:cs="Arial"/>
                <w:color w:val="222222"/>
                <w:sz w:val="24"/>
                <w:shd w:val="clear" w:color="auto" w:fill="FFFFFF"/>
              </w:rPr>
              <w:t xml:space="preserve"> </w:t>
            </w:r>
            <w:r w:rsidR="0002178B">
              <w:rPr>
                <w:sz w:val="24"/>
              </w:rPr>
              <w:t>The student</w:t>
            </w:r>
            <w:r w:rsidR="00294A85">
              <w:rPr>
                <w:sz w:val="24"/>
              </w:rPr>
              <w:t xml:space="preserve"> will need to create an account</w:t>
            </w:r>
            <w:r w:rsidR="0002178B">
              <w:rPr>
                <w:sz w:val="24"/>
              </w:rPr>
              <w:t xml:space="preserve"> to save his/her </w:t>
            </w:r>
            <w:r w:rsidR="00FF0101">
              <w:rPr>
                <w:i/>
                <w:sz w:val="24"/>
              </w:rPr>
              <w:t xml:space="preserve">Scratch </w:t>
            </w:r>
            <w:r w:rsidR="0002178B">
              <w:rPr>
                <w:sz w:val="24"/>
              </w:rPr>
              <w:t>projects.</w:t>
            </w:r>
            <w:r w:rsidR="00FF0101">
              <w:rPr>
                <w:sz w:val="24"/>
              </w:rPr>
              <w:t xml:space="preserve"> </w:t>
            </w:r>
            <w:r w:rsidR="004637D3">
              <w:rPr>
                <w:sz w:val="24"/>
              </w:rPr>
              <w:t xml:space="preserve">The student will be guided to do this in the </w:t>
            </w:r>
            <w:r w:rsidR="004637D3">
              <w:rPr>
                <w:i/>
                <w:sz w:val="24"/>
              </w:rPr>
              <w:t xml:space="preserve">Getting Scratchy </w:t>
            </w:r>
            <w:r w:rsidR="004637D3">
              <w:rPr>
                <w:sz w:val="24"/>
              </w:rPr>
              <w:t>activity.</w:t>
            </w:r>
          </w:p>
        </w:tc>
      </w:tr>
      <w:tr w:rsidR="001B0A6A" w:rsidTr="00536B42">
        <w:tc>
          <w:tcPr>
            <w:tcW w:w="9962" w:type="dxa"/>
          </w:tcPr>
          <w:p w:rsidR="001B0A6A" w:rsidRPr="00536B42" w:rsidRDefault="001B0A6A" w:rsidP="00536B42">
            <w:pPr>
              <w:rPr>
                <w:sz w:val="24"/>
              </w:rPr>
            </w:pPr>
            <w:r>
              <w:rPr>
                <w:sz w:val="24"/>
              </w:rPr>
              <w:t>Ask the student to go to the appropriate page in the activity book to begin the tasks.</w:t>
            </w:r>
          </w:p>
        </w:tc>
      </w:tr>
    </w:tbl>
    <w:p w:rsidR="00536B42" w:rsidRDefault="00536B42" w:rsidP="00536B42">
      <w:pPr>
        <w:pStyle w:val="Heading2"/>
      </w:pPr>
      <w:r>
        <w:t>Lightbot: Code Hour</w:t>
      </w:r>
      <w:r>
        <w:tab/>
      </w:r>
      <w:r w:rsidR="004637D3">
        <w:tab/>
      </w:r>
      <w:r w:rsidRPr="00536B42">
        <w:rPr>
          <w:b w:val="0"/>
        </w:rPr>
        <w:t>page 4</w:t>
      </w:r>
      <w:r w:rsidR="00E92EAC">
        <w:rPr>
          <w:b w:val="0"/>
        </w:rPr>
        <w:t>5</w:t>
      </w:r>
    </w:p>
    <w:tbl>
      <w:tblPr>
        <w:tblStyle w:val="TableGrid"/>
        <w:tblW w:w="0" w:type="auto"/>
        <w:tblBorders>
          <w:top w:val="single" w:sz="12" w:space="0" w:color="B31E8E"/>
          <w:left w:val="single" w:sz="12" w:space="0" w:color="B31E8E"/>
          <w:bottom w:val="single" w:sz="12" w:space="0" w:color="B31E8E"/>
          <w:right w:val="single" w:sz="12" w:space="0" w:color="B31E8E"/>
          <w:insideH w:val="none" w:sz="0" w:space="0" w:color="auto"/>
          <w:insideV w:val="none" w:sz="0" w:space="0" w:color="auto"/>
        </w:tblBorders>
        <w:tblLook w:val="04A0" w:firstRow="1" w:lastRow="0" w:firstColumn="1" w:lastColumn="0" w:noHBand="0" w:noVBand="1"/>
      </w:tblPr>
      <w:tblGrid>
        <w:gridCol w:w="9716"/>
      </w:tblGrid>
      <w:tr w:rsidR="00536B42" w:rsidTr="006F7003">
        <w:tc>
          <w:tcPr>
            <w:tcW w:w="9962" w:type="dxa"/>
          </w:tcPr>
          <w:p w:rsidR="00536B42" w:rsidRPr="00536B42" w:rsidRDefault="00536B42" w:rsidP="00536B42">
            <w:pPr>
              <w:rPr>
                <w:i/>
                <w:sz w:val="24"/>
              </w:rPr>
            </w:pPr>
            <w:r w:rsidRPr="00536B42">
              <w:rPr>
                <w:sz w:val="24"/>
              </w:rPr>
              <w:t>The student reads</w:t>
            </w:r>
            <w:r>
              <w:rPr>
                <w:sz w:val="24"/>
              </w:rPr>
              <w:t xml:space="preserve"> and follows the instructions to watch the video </w:t>
            </w:r>
            <w:r>
              <w:rPr>
                <w:i/>
                <w:sz w:val="24"/>
              </w:rPr>
              <w:t>Coding for kids 2.</w:t>
            </w:r>
          </w:p>
        </w:tc>
      </w:tr>
      <w:tr w:rsidR="00536B42" w:rsidTr="006F7003">
        <w:tc>
          <w:tcPr>
            <w:tcW w:w="9962" w:type="dxa"/>
          </w:tcPr>
          <w:p w:rsidR="00536B42" w:rsidRDefault="00536B42" w:rsidP="00536B42">
            <w:pPr>
              <w:rPr>
                <w:sz w:val="24"/>
              </w:rPr>
            </w:pPr>
            <w:r>
              <w:rPr>
                <w:sz w:val="24"/>
              </w:rPr>
              <w:t>The student reads the speech bubbles.</w:t>
            </w:r>
          </w:p>
          <w:p w:rsidR="00536B42" w:rsidRDefault="00536B42" w:rsidP="00536B42">
            <w:pPr>
              <w:rPr>
                <w:sz w:val="24"/>
              </w:rPr>
            </w:pPr>
            <w:r>
              <w:rPr>
                <w:sz w:val="24"/>
              </w:rPr>
              <w:t xml:space="preserve">Discuss the </w:t>
            </w:r>
            <w:r>
              <w:rPr>
                <w:i/>
                <w:sz w:val="24"/>
              </w:rPr>
              <w:t>Lightbot</w:t>
            </w:r>
            <w:r>
              <w:rPr>
                <w:sz w:val="24"/>
              </w:rPr>
              <w:t xml:space="preserve"> symbols with the student.</w:t>
            </w:r>
          </w:p>
          <w:p w:rsidR="00536B42" w:rsidRPr="00536B42" w:rsidRDefault="006F7003" w:rsidP="00536B42">
            <w:pPr>
              <w:rPr>
                <w:sz w:val="24"/>
              </w:rPr>
            </w:pPr>
            <w:r>
              <w:rPr>
                <w:sz w:val="24"/>
              </w:rPr>
              <w:t>Read the last speech bubble and text with the student.</w:t>
            </w:r>
          </w:p>
        </w:tc>
      </w:tr>
    </w:tbl>
    <w:p w:rsidR="00535364" w:rsidRPr="00535364" w:rsidRDefault="00535364" w:rsidP="00535364">
      <w:pPr>
        <w:pStyle w:val="Heading2"/>
        <w:rPr>
          <w:b w:val="0"/>
        </w:rPr>
      </w:pPr>
      <w:r>
        <w:t>Let’s get Lightbot moving!</w:t>
      </w:r>
      <w:r>
        <w:tab/>
      </w:r>
      <w:r w:rsidR="004637D3">
        <w:tab/>
      </w:r>
      <w:r w:rsidRPr="00535364">
        <w:rPr>
          <w:b w:val="0"/>
        </w:rPr>
        <w:t>page 4</w:t>
      </w:r>
      <w:r w:rsidR="00E92EAC">
        <w:rPr>
          <w:b w:val="0"/>
        </w:rPr>
        <w:t>6</w:t>
      </w:r>
    </w:p>
    <w:tbl>
      <w:tblPr>
        <w:tblStyle w:val="TableGrid"/>
        <w:tblW w:w="0" w:type="auto"/>
        <w:tblBorders>
          <w:top w:val="single" w:sz="12" w:space="0" w:color="B31E8E"/>
          <w:left w:val="single" w:sz="12" w:space="0" w:color="B31E8E"/>
          <w:bottom w:val="single" w:sz="12" w:space="0" w:color="B31E8E"/>
          <w:right w:val="single" w:sz="12" w:space="0" w:color="B31E8E"/>
          <w:insideH w:val="single" w:sz="12" w:space="0" w:color="B31E8E"/>
          <w:insideV w:val="single" w:sz="12" w:space="0" w:color="B31E8E"/>
        </w:tblBorders>
        <w:tblLook w:val="04A0" w:firstRow="1" w:lastRow="0" w:firstColumn="1" w:lastColumn="0" w:noHBand="0" w:noVBand="1"/>
      </w:tblPr>
      <w:tblGrid>
        <w:gridCol w:w="9716"/>
      </w:tblGrid>
      <w:tr w:rsidR="00535364" w:rsidTr="00535364">
        <w:tc>
          <w:tcPr>
            <w:tcW w:w="9962" w:type="dxa"/>
          </w:tcPr>
          <w:p w:rsidR="00535364" w:rsidRDefault="00535364" w:rsidP="00535364">
            <w:pPr>
              <w:rPr>
                <w:sz w:val="24"/>
              </w:rPr>
            </w:pPr>
            <w:r>
              <w:rPr>
                <w:sz w:val="24"/>
              </w:rPr>
              <w:t>The s</w:t>
            </w:r>
            <w:r w:rsidR="004637D3">
              <w:rPr>
                <w:sz w:val="24"/>
              </w:rPr>
              <w:t>tudent reads the activity title.</w:t>
            </w:r>
          </w:p>
          <w:p w:rsidR="004637D3" w:rsidRDefault="004637D3" w:rsidP="00535364">
            <w:pPr>
              <w:rPr>
                <w:sz w:val="24"/>
              </w:rPr>
            </w:pPr>
            <w:r>
              <w:rPr>
                <w:sz w:val="24"/>
              </w:rPr>
              <w:t>Read the speech bubbles and instructions to download either the app (for tablets) or the program (computer or laptop) with the student.</w:t>
            </w:r>
          </w:p>
          <w:p w:rsidR="004637D3" w:rsidRPr="004637D3" w:rsidRDefault="004637D3" w:rsidP="00535364">
            <w:pPr>
              <w:rPr>
                <w:i/>
                <w:sz w:val="24"/>
              </w:rPr>
            </w:pPr>
            <w:r>
              <w:rPr>
                <w:sz w:val="24"/>
              </w:rPr>
              <w:t xml:space="preserve">Supervise the student as he/she follows the appropriate instructions and opens </w:t>
            </w:r>
            <w:r>
              <w:rPr>
                <w:i/>
                <w:sz w:val="24"/>
              </w:rPr>
              <w:t>Lightbot.</w:t>
            </w:r>
          </w:p>
          <w:p w:rsidR="00535364" w:rsidRDefault="004637D3" w:rsidP="00535364">
            <w:pPr>
              <w:rPr>
                <w:sz w:val="24"/>
              </w:rPr>
            </w:pPr>
            <w:r>
              <w:rPr>
                <w:sz w:val="24"/>
              </w:rPr>
              <w:t>Ask the student to read the next speech bubble.</w:t>
            </w:r>
          </w:p>
          <w:p w:rsidR="004637D3" w:rsidRDefault="004637D3" w:rsidP="00535364">
            <w:pPr>
              <w:rPr>
                <w:sz w:val="24"/>
              </w:rPr>
            </w:pPr>
            <w:r>
              <w:rPr>
                <w:sz w:val="24"/>
              </w:rPr>
              <w:t>Help the student as he/she follows the instructions to complete puzzle 1.</w:t>
            </w:r>
          </w:p>
          <w:p w:rsidR="004637D3" w:rsidRPr="00535364" w:rsidRDefault="004637D3" w:rsidP="00535364">
            <w:pPr>
              <w:rPr>
                <w:sz w:val="24"/>
              </w:rPr>
            </w:pPr>
            <w:r>
              <w:rPr>
                <w:sz w:val="24"/>
              </w:rPr>
              <w:t>Ask the student to read the instruction and complete puzzles 2, 3 and 4.</w:t>
            </w:r>
          </w:p>
        </w:tc>
      </w:tr>
      <w:tr w:rsidR="000C79F4" w:rsidTr="00535364">
        <w:tc>
          <w:tcPr>
            <w:tcW w:w="9962" w:type="dxa"/>
          </w:tcPr>
          <w:p w:rsidR="000C79F4" w:rsidRDefault="000C79F4" w:rsidP="00535364">
            <w:pPr>
              <w:rPr>
                <w:sz w:val="24"/>
              </w:rPr>
            </w:pPr>
            <w:r w:rsidRPr="00976E8E">
              <w:rPr>
                <w:rFonts w:eastAsia="Arial"/>
                <w:sz w:val="24"/>
              </w:rPr>
              <w:t xml:space="preserve">The student opens the </w:t>
            </w:r>
            <w:r w:rsidRPr="00976E8E">
              <w:rPr>
                <w:rFonts w:eastAsia="Arial"/>
                <w:i/>
                <w:sz w:val="24"/>
              </w:rPr>
              <w:t xml:space="preserve">Word wall </w:t>
            </w:r>
            <w:r w:rsidRPr="00976E8E">
              <w:rPr>
                <w:rFonts w:eastAsia="Arial"/>
                <w:sz w:val="24"/>
              </w:rPr>
              <w:t>document, reviews the discussions and work today and adds new terminology to the wall.</w:t>
            </w:r>
          </w:p>
        </w:tc>
      </w:tr>
    </w:tbl>
    <w:p w:rsidR="000C79F4" w:rsidRDefault="000C79F4">
      <w:pPr>
        <w:spacing w:before="0" w:after="0"/>
        <w:rPr>
          <w:sz w:val="16"/>
          <w:szCs w:val="16"/>
        </w:rPr>
      </w:pPr>
    </w:p>
    <w:p w:rsidR="001E7BF2" w:rsidRDefault="000C79F4">
      <w:pPr>
        <w:spacing w:before="0" w:after="0"/>
        <w:rPr>
          <w:sz w:val="16"/>
          <w:szCs w:val="16"/>
        </w:rPr>
      </w:pPr>
      <w:r>
        <w:rPr>
          <w:sz w:val="16"/>
          <w:szCs w:val="16"/>
        </w:rPr>
        <w:br w:type="page"/>
      </w:r>
    </w:p>
    <w:p w:rsidR="00E6204B" w:rsidRDefault="00E6204B" w:rsidP="00E6204B">
      <w:pPr>
        <w:pStyle w:val="Heading2"/>
      </w:pPr>
      <w:r>
        <w:lastRenderedPageBreak/>
        <w:t>Scratch Junior</w:t>
      </w:r>
      <w:r>
        <w:tab/>
      </w:r>
      <w:r w:rsidR="00551E26" w:rsidRPr="00551E26">
        <w:t>app for iPad or Android tablet</w:t>
      </w:r>
      <w:r>
        <w:tab/>
      </w:r>
      <w:r w:rsidR="00541473" w:rsidRPr="00541473">
        <w:rPr>
          <w:b w:val="0"/>
        </w:rPr>
        <w:t>page 4</w:t>
      </w:r>
      <w:r w:rsidR="000C79F4">
        <w:rPr>
          <w:b w:val="0"/>
        </w:rPr>
        <w:t>7</w:t>
      </w:r>
      <w:r w:rsidR="00541473">
        <w:t xml:space="preserve">  </w:t>
      </w:r>
    </w:p>
    <w:tbl>
      <w:tblPr>
        <w:tblStyle w:val="TableGrid"/>
        <w:tblW w:w="0" w:type="auto"/>
        <w:tblBorders>
          <w:top w:val="single" w:sz="12" w:space="0" w:color="B31E8E"/>
          <w:left w:val="single" w:sz="12" w:space="0" w:color="B31E8E"/>
          <w:bottom w:val="single" w:sz="12" w:space="0" w:color="B31E8E"/>
          <w:right w:val="single" w:sz="12" w:space="0" w:color="B31E8E"/>
          <w:insideH w:val="single" w:sz="12" w:space="0" w:color="B31E8E"/>
          <w:insideV w:val="single" w:sz="12" w:space="0" w:color="B31E8E"/>
        </w:tblBorders>
        <w:tblLook w:val="04A0" w:firstRow="1" w:lastRow="0" w:firstColumn="1" w:lastColumn="0" w:noHBand="0" w:noVBand="1"/>
      </w:tblPr>
      <w:tblGrid>
        <w:gridCol w:w="9716"/>
      </w:tblGrid>
      <w:tr w:rsidR="00E6204B" w:rsidTr="00E6204B">
        <w:tc>
          <w:tcPr>
            <w:tcW w:w="9962" w:type="dxa"/>
            <w:tcBorders>
              <w:bottom w:val="nil"/>
            </w:tcBorders>
          </w:tcPr>
          <w:p w:rsidR="00E6204B" w:rsidRDefault="00E6204B" w:rsidP="00541473">
            <w:pPr>
              <w:rPr>
                <w:sz w:val="24"/>
              </w:rPr>
            </w:pPr>
            <w:r>
              <w:rPr>
                <w:sz w:val="24"/>
              </w:rPr>
              <w:t>The student reads the activity title.</w:t>
            </w:r>
          </w:p>
          <w:p w:rsidR="00E6204B" w:rsidRPr="00535364" w:rsidRDefault="00E6204B" w:rsidP="00E6204B">
            <w:pPr>
              <w:rPr>
                <w:sz w:val="24"/>
              </w:rPr>
            </w:pPr>
            <w:r>
              <w:rPr>
                <w:sz w:val="24"/>
              </w:rPr>
              <w:t xml:space="preserve">Supervise the student as he/she follows the instructions to locate and watch the video </w:t>
            </w:r>
            <w:r>
              <w:rPr>
                <w:i/>
                <w:sz w:val="24"/>
              </w:rPr>
              <w:t>Coding for kids 2.</w:t>
            </w:r>
          </w:p>
        </w:tc>
      </w:tr>
      <w:tr w:rsidR="00E6204B" w:rsidTr="00E6204B">
        <w:tc>
          <w:tcPr>
            <w:tcW w:w="9962" w:type="dxa"/>
            <w:tcBorders>
              <w:top w:val="nil"/>
            </w:tcBorders>
          </w:tcPr>
          <w:p w:rsidR="00E6204B" w:rsidRDefault="00E6204B" w:rsidP="00E6204B">
            <w:pPr>
              <w:rPr>
                <w:sz w:val="24"/>
              </w:rPr>
            </w:pPr>
            <w:r>
              <w:rPr>
                <w:sz w:val="24"/>
              </w:rPr>
              <w:t>The student reads the speech bubbles.</w:t>
            </w:r>
          </w:p>
          <w:p w:rsidR="00E6204B" w:rsidRDefault="00E6204B" w:rsidP="00E6204B">
            <w:pPr>
              <w:rPr>
                <w:sz w:val="24"/>
              </w:rPr>
            </w:pPr>
            <w:r>
              <w:rPr>
                <w:sz w:val="24"/>
              </w:rPr>
              <w:t xml:space="preserve">Supervise the student as he/she follows the instructions to the </w:t>
            </w:r>
            <w:r w:rsidRPr="00541473">
              <w:rPr>
                <w:i/>
                <w:sz w:val="24"/>
              </w:rPr>
              <w:t>Scratch Jr</w:t>
            </w:r>
            <w:r>
              <w:rPr>
                <w:sz w:val="24"/>
              </w:rPr>
              <w:t xml:space="preserve"> website homepage.</w:t>
            </w:r>
          </w:p>
          <w:p w:rsidR="00E6204B" w:rsidRPr="00535364" w:rsidRDefault="00E6204B" w:rsidP="00E6204B">
            <w:pPr>
              <w:rPr>
                <w:sz w:val="24"/>
              </w:rPr>
            </w:pPr>
            <w:r>
              <w:rPr>
                <w:sz w:val="24"/>
              </w:rPr>
              <w:t>The student explores the Interface guide, Paint editor guide and Block descriptions as instructed on the activity page.</w:t>
            </w:r>
          </w:p>
        </w:tc>
      </w:tr>
    </w:tbl>
    <w:p w:rsidR="00535364" w:rsidRDefault="00F340D4" w:rsidP="00541473">
      <w:pPr>
        <w:pStyle w:val="Heading2"/>
        <w:rPr>
          <w:b w:val="0"/>
        </w:rPr>
      </w:pPr>
      <w:r>
        <w:t>Scratch Jr t</w:t>
      </w:r>
      <w:r w:rsidR="00541473">
        <w:t>utorial time</w:t>
      </w:r>
      <w:r w:rsidR="00541473">
        <w:tab/>
      </w:r>
      <w:r w:rsidR="00541473">
        <w:tab/>
      </w:r>
      <w:r w:rsidR="00541473" w:rsidRPr="00541473">
        <w:rPr>
          <w:b w:val="0"/>
        </w:rPr>
        <w:t xml:space="preserve">page </w:t>
      </w:r>
      <w:r w:rsidR="00F13DC7">
        <w:rPr>
          <w:b w:val="0"/>
        </w:rPr>
        <w:t>4</w:t>
      </w:r>
      <w:r w:rsidR="000C79F4">
        <w:rPr>
          <w:b w:val="0"/>
        </w:rPr>
        <w:t>8</w:t>
      </w:r>
    </w:p>
    <w:tbl>
      <w:tblPr>
        <w:tblStyle w:val="TableGrid"/>
        <w:tblW w:w="0" w:type="auto"/>
        <w:tblBorders>
          <w:top w:val="single" w:sz="12" w:space="0" w:color="B31E8E"/>
          <w:left w:val="single" w:sz="12" w:space="0" w:color="B31E8E"/>
          <w:bottom w:val="single" w:sz="12" w:space="0" w:color="B31E8E"/>
          <w:right w:val="single" w:sz="12" w:space="0" w:color="B31E8E"/>
          <w:insideH w:val="single" w:sz="12" w:space="0" w:color="B31E8E"/>
          <w:insideV w:val="single" w:sz="12" w:space="0" w:color="B31E8E"/>
        </w:tblBorders>
        <w:tblLook w:val="04A0" w:firstRow="1" w:lastRow="0" w:firstColumn="1" w:lastColumn="0" w:noHBand="0" w:noVBand="1"/>
      </w:tblPr>
      <w:tblGrid>
        <w:gridCol w:w="9716"/>
      </w:tblGrid>
      <w:tr w:rsidR="00541473" w:rsidTr="00393B85">
        <w:tc>
          <w:tcPr>
            <w:tcW w:w="9962" w:type="dxa"/>
            <w:tcBorders>
              <w:bottom w:val="single" w:sz="12" w:space="0" w:color="B31E8E"/>
            </w:tcBorders>
          </w:tcPr>
          <w:p w:rsidR="00541473" w:rsidRDefault="00541473" w:rsidP="00541473">
            <w:pPr>
              <w:rPr>
                <w:sz w:val="24"/>
              </w:rPr>
            </w:pPr>
            <w:r>
              <w:rPr>
                <w:sz w:val="24"/>
              </w:rPr>
              <w:t>The student reads the activity title and speech bubble.</w:t>
            </w:r>
          </w:p>
          <w:p w:rsidR="00541473" w:rsidRDefault="00541473" w:rsidP="00541473">
            <w:pPr>
              <w:rPr>
                <w:sz w:val="24"/>
              </w:rPr>
            </w:pPr>
            <w:r>
              <w:rPr>
                <w:sz w:val="24"/>
              </w:rPr>
              <w:t>Supervise the student as he/she follows the instructions to watch the four videos.</w:t>
            </w:r>
          </w:p>
          <w:p w:rsidR="00541473" w:rsidRPr="00535364" w:rsidRDefault="00541473" w:rsidP="00541473">
            <w:pPr>
              <w:rPr>
                <w:sz w:val="24"/>
              </w:rPr>
            </w:pPr>
            <w:r>
              <w:rPr>
                <w:sz w:val="24"/>
              </w:rPr>
              <w:t>The student can read t</w:t>
            </w:r>
            <w:r w:rsidR="00393B85">
              <w:rPr>
                <w:sz w:val="24"/>
              </w:rPr>
              <w:t>he other tips if he/she wishes.</w:t>
            </w:r>
          </w:p>
        </w:tc>
      </w:tr>
      <w:tr w:rsidR="001E7BF2" w:rsidTr="001E7BF2">
        <w:trPr>
          <w:trHeight w:val="1474"/>
        </w:trPr>
        <w:tc>
          <w:tcPr>
            <w:tcW w:w="9962" w:type="dxa"/>
          </w:tcPr>
          <w:p w:rsidR="001E7BF2" w:rsidRDefault="001E7BF2" w:rsidP="00393B85">
            <w:pPr>
              <w:rPr>
                <w:sz w:val="24"/>
              </w:rPr>
            </w:pPr>
            <w:r>
              <w:rPr>
                <w:sz w:val="24"/>
              </w:rPr>
              <w:t>The student reads the speech bubble and Discussion box.</w:t>
            </w:r>
          </w:p>
          <w:p w:rsidR="001E7BF2" w:rsidRDefault="001E7BF2" w:rsidP="00393B85">
            <w:pPr>
              <w:rPr>
                <w:sz w:val="24"/>
              </w:rPr>
            </w:pPr>
            <w:r>
              <w:rPr>
                <w:sz w:val="24"/>
              </w:rPr>
              <w:t xml:space="preserve">Help the student download the </w:t>
            </w:r>
            <w:r w:rsidRPr="00541473">
              <w:rPr>
                <w:i/>
                <w:sz w:val="24"/>
              </w:rPr>
              <w:t>Scratch Jr</w:t>
            </w:r>
            <w:r>
              <w:rPr>
                <w:sz w:val="24"/>
              </w:rPr>
              <w:t xml:space="preserve"> app.</w:t>
            </w:r>
          </w:p>
          <w:p w:rsidR="001E7BF2" w:rsidRDefault="001E7BF2" w:rsidP="00541473">
            <w:pPr>
              <w:rPr>
                <w:sz w:val="24"/>
              </w:rPr>
            </w:pPr>
            <w:r>
              <w:rPr>
                <w:sz w:val="24"/>
              </w:rPr>
              <w:t xml:space="preserve">The student follows the instructions on the activity sheet to open the app and locate and watch the video. </w:t>
            </w:r>
          </w:p>
        </w:tc>
      </w:tr>
    </w:tbl>
    <w:p w:rsidR="00541473" w:rsidRDefault="00541473" w:rsidP="00541473">
      <w:pPr>
        <w:pStyle w:val="Heading2"/>
      </w:pPr>
      <w:r>
        <w:t>Scratch Jr sample projects</w:t>
      </w:r>
      <w:r>
        <w:tab/>
      </w:r>
      <w:r>
        <w:tab/>
      </w:r>
      <w:r w:rsidRPr="00541473">
        <w:rPr>
          <w:b w:val="0"/>
        </w:rPr>
        <w:t>page</w:t>
      </w:r>
      <w:r w:rsidR="00551E26">
        <w:rPr>
          <w:b w:val="0"/>
        </w:rPr>
        <w:t>s</w:t>
      </w:r>
      <w:r w:rsidRPr="00541473">
        <w:rPr>
          <w:b w:val="0"/>
        </w:rPr>
        <w:t xml:space="preserve"> </w:t>
      </w:r>
      <w:r w:rsidR="000C79F4">
        <w:rPr>
          <w:b w:val="0"/>
        </w:rPr>
        <w:t>49</w:t>
      </w:r>
      <w:r w:rsidR="00E92EAC">
        <w:rPr>
          <w:b w:val="0"/>
        </w:rPr>
        <w:t xml:space="preserve"> and 5</w:t>
      </w:r>
      <w:r w:rsidR="000C79F4">
        <w:rPr>
          <w:b w:val="0"/>
        </w:rPr>
        <w:t>0</w:t>
      </w:r>
    </w:p>
    <w:tbl>
      <w:tblPr>
        <w:tblStyle w:val="TableGrid"/>
        <w:tblW w:w="0" w:type="auto"/>
        <w:tblBorders>
          <w:top w:val="single" w:sz="12" w:space="0" w:color="B31E8E"/>
          <w:left w:val="single" w:sz="12" w:space="0" w:color="B31E8E"/>
          <w:bottom w:val="single" w:sz="12" w:space="0" w:color="B31E8E"/>
          <w:right w:val="single" w:sz="12" w:space="0" w:color="B31E8E"/>
          <w:insideH w:val="single" w:sz="12" w:space="0" w:color="B31E8E"/>
          <w:insideV w:val="single" w:sz="12" w:space="0" w:color="B31E8E"/>
        </w:tblBorders>
        <w:tblLook w:val="04A0" w:firstRow="1" w:lastRow="0" w:firstColumn="1" w:lastColumn="0" w:noHBand="0" w:noVBand="1"/>
      </w:tblPr>
      <w:tblGrid>
        <w:gridCol w:w="9716"/>
      </w:tblGrid>
      <w:tr w:rsidR="00541473" w:rsidTr="001E7BF2">
        <w:tc>
          <w:tcPr>
            <w:tcW w:w="9962" w:type="dxa"/>
            <w:tcBorders>
              <w:bottom w:val="single" w:sz="12" w:space="0" w:color="B31E8E"/>
            </w:tcBorders>
          </w:tcPr>
          <w:p w:rsidR="00541473" w:rsidRDefault="00541473" w:rsidP="00541473">
            <w:pPr>
              <w:rPr>
                <w:sz w:val="24"/>
              </w:rPr>
            </w:pPr>
            <w:r>
              <w:rPr>
                <w:sz w:val="24"/>
              </w:rPr>
              <w:t>The student reads the activity title and speech bubble.</w:t>
            </w:r>
          </w:p>
          <w:p w:rsidR="00541473" w:rsidRDefault="00541473" w:rsidP="00541473">
            <w:pPr>
              <w:rPr>
                <w:sz w:val="24"/>
              </w:rPr>
            </w:pPr>
            <w:r>
              <w:rPr>
                <w:sz w:val="24"/>
              </w:rPr>
              <w:t>Supervise the student as he/she:</w:t>
            </w:r>
          </w:p>
          <w:p w:rsidR="00541473" w:rsidRPr="0092377D" w:rsidRDefault="00541473" w:rsidP="0092377D">
            <w:pPr>
              <w:pStyle w:val="Bullet1"/>
              <w:numPr>
                <w:ilvl w:val="0"/>
                <w:numId w:val="25"/>
              </w:numPr>
              <w:rPr>
                <w:sz w:val="24"/>
              </w:rPr>
            </w:pPr>
            <w:r w:rsidRPr="0092377D">
              <w:rPr>
                <w:sz w:val="24"/>
              </w:rPr>
              <w:t>reads the information and follows the instructions to run a project</w:t>
            </w:r>
          </w:p>
          <w:p w:rsidR="00541473" w:rsidRPr="0092377D" w:rsidRDefault="00541473" w:rsidP="0092377D">
            <w:pPr>
              <w:pStyle w:val="Bullet1"/>
              <w:numPr>
                <w:ilvl w:val="0"/>
                <w:numId w:val="25"/>
              </w:numPr>
              <w:rPr>
                <w:sz w:val="24"/>
              </w:rPr>
            </w:pPr>
            <w:r w:rsidRPr="0092377D">
              <w:rPr>
                <w:sz w:val="24"/>
              </w:rPr>
              <w:t>experiments with the coding blocks to make changes to the sample project</w:t>
            </w:r>
          </w:p>
          <w:p w:rsidR="00541473" w:rsidRPr="001E7BF2" w:rsidRDefault="00541473" w:rsidP="00541473">
            <w:pPr>
              <w:pStyle w:val="Bullet1"/>
              <w:numPr>
                <w:ilvl w:val="0"/>
                <w:numId w:val="25"/>
              </w:numPr>
              <w:rPr>
                <w:sz w:val="24"/>
              </w:rPr>
            </w:pPr>
            <w:r w:rsidRPr="0092377D">
              <w:rPr>
                <w:sz w:val="24"/>
              </w:rPr>
              <w:t>follows the instructions to complete the mind map.</w:t>
            </w:r>
            <w:r w:rsidR="001E7BF2">
              <w:rPr>
                <w:sz w:val="24"/>
              </w:rPr>
              <w:t xml:space="preserve"> </w:t>
            </w:r>
            <w:r w:rsidR="001E7BF2" w:rsidRPr="00541473">
              <w:rPr>
                <w:b/>
                <w:sz w:val="24"/>
              </w:rPr>
              <w:t>Answers will vary, eg</w:t>
            </w:r>
          </w:p>
        </w:tc>
      </w:tr>
      <w:tr w:rsidR="00541473" w:rsidTr="001E7BF2">
        <w:tc>
          <w:tcPr>
            <w:tcW w:w="9962" w:type="dxa"/>
            <w:tcBorders>
              <w:top w:val="single" w:sz="12" w:space="0" w:color="B31E8E"/>
              <w:bottom w:val="single" w:sz="12" w:space="0" w:color="B31E8E"/>
            </w:tcBorders>
            <w:vAlign w:val="center"/>
          </w:tcPr>
          <w:p w:rsidR="00541473" w:rsidRDefault="000C79F4" w:rsidP="00541473">
            <w:pPr>
              <w:jc w:val="center"/>
              <w:rPr>
                <w:sz w:val="24"/>
              </w:rPr>
            </w:pPr>
            <w:r>
              <w:rPr>
                <w:noProof/>
                <w:sz w:val="24"/>
              </w:rPr>
              <w:drawing>
                <wp:inline distT="0" distB="0" distL="0" distR="0">
                  <wp:extent cx="3832860" cy="1831713"/>
                  <wp:effectExtent l="0" t="0" r="0" b="0"/>
                  <wp:docPr id="20485" name="Picture 20485" descr="R:\2Design_writing folder\Kath\Digital technologies\Year 4\images\Mandy\Day 6\Scratch Junior sample projects_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2Design_writing folder\Kath\Digital technologies\Year 4\images\Mandy\Day 6\Scratch Junior sample projects_HT.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39977" cy="1835114"/>
                          </a:xfrm>
                          <a:prstGeom prst="rect">
                            <a:avLst/>
                          </a:prstGeom>
                          <a:noFill/>
                          <a:ln>
                            <a:noFill/>
                          </a:ln>
                        </pic:spPr>
                      </pic:pic>
                    </a:graphicData>
                  </a:graphic>
                </wp:inline>
              </w:drawing>
            </w:r>
          </w:p>
        </w:tc>
      </w:tr>
      <w:tr w:rsidR="00F13DC7" w:rsidTr="001E7BF2">
        <w:tc>
          <w:tcPr>
            <w:tcW w:w="9962" w:type="dxa"/>
            <w:tcBorders>
              <w:top w:val="single" w:sz="12" w:space="0" w:color="B31E8E"/>
              <w:bottom w:val="single" w:sz="12" w:space="0" w:color="B31E8E"/>
            </w:tcBorders>
            <w:vAlign w:val="center"/>
          </w:tcPr>
          <w:p w:rsidR="00F13DC7" w:rsidRDefault="00F13DC7" w:rsidP="00F13DC7">
            <w:pPr>
              <w:rPr>
                <w:noProof/>
                <w:lang w:eastAsia="ja-JP"/>
              </w:rPr>
            </w:pPr>
            <w:r w:rsidRPr="00976E8E">
              <w:rPr>
                <w:rFonts w:eastAsia="Arial"/>
                <w:sz w:val="24"/>
              </w:rPr>
              <w:t xml:space="preserve">The student opens the </w:t>
            </w:r>
            <w:r w:rsidRPr="00976E8E">
              <w:rPr>
                <w:rFonts w:eastAsia="Arial"/>
                <w:i/>
                <w:sz w:val="24"/>
              </w:rPr>
              <w:t xml:space="preserve">Word wall </w:t>
            </w:r>
            <w:r w:rsidRPr="00976E8E">
              <w:rPr>
                <w:rFonts w:eastAsia="Arial"/>
                <w:sz w:val="24"/>
              </w:rPr>
              <w:t>document, reviews the discussions and work today and adds new terminology to the wall.</w:t>
            </w:r>
          </w:p>
        </w:tc>
      </w:tr>
    </w:tbl>
    <w:p w:rsidR="000C79F4" w:rsidRDefault="000C79F4">
      <w:pPr>
        <w:spacing w:before="0" w:after="0"/>
        <w:rPr>
          <w:rFonts w:cs="Arial"/>
          <w:b/>
          <w:sz w:val="16"/>
          <w:szCs w:val="16"/>
        </w:rPr>
      </w:pPr>
      <w:r>
        <w:rPr>
          <w:sz w:val="16"/>
          <w:szCs w:val="16"/>
        </w:rPr>
        <w:lastRenderedPageBreak/>
        <w:br w:type="page"/>
      </w:r>
    </w:p>
    <w:p w:rsidR="00551E26" w:rsidRDefault="00551E26" w:rsidP="00551E26">
      <w:pPr>
        <w:pStyle w:val="Heading2"/>
      </w:pPr>
      <w:r>
        <w:lastRenderedPageBreak/>
        <w:t xml:space="preserve">Scratch </w:t>
      </w:r>
      <w:r>
        <w:tab/>
      </w:r>
      <w:r>
        <w:tab/>
        <w:t>desktop computer or laptop</w:t>
      </w:r>
      <w:r>
        <w:tab/>
      </w:r>
      <w:r>
        <w:tab/>
      </w:r>
      <w:r w:rsidRPr="00551E26">
        <w:rPr>
          <w:b w:val="0"/>
        </w:rPr>
        <w:t xml:space="preserve">page </w:t>
      </w:r>
      <w:r w:rsidR="001E7BF2">
        <w:rPr>
          <w:b w:val="0"/>
        </w:rPr>
        <w:t>5</w:t>
      </w:r>
      <w:r w:rsidR="00F56FDB">
        <w:rPr>
          <w:b w:val="0"/>
        </w:rPr>
        <w:t>1</w:t>
      </w:r>
    </w:p>
    <w:tbl>
      <w:tblPr>
        <w:tblStyle w:val="TableGrid"/>
        <w:tblW w:w="0" w:type="auto"/>
        <w:tblBorders>
          <w:top w:val="single" w:sz="12" w:space="0" w:color="B31E8E"/>
          <w:left w:val="single" w:sz="12" w:space="0" w:color="B31E8E"/>
          <w:bottom w:val="single" w:sz="12" w:space="0" w:color="B31E8E"/>
          <w:right w:val="single" w:sz="12" w:space="0" w:color="B31E8E"/>
          <w:insideH w:val="single" w:sz="12" w:space="0" w:color="B31E8E"/>
          <w:insideV w:val="single" w:sz="12" w:space="0" w:color="B31E8E"/>
        </w:tblBorders>
        <w:tblLook w:val="04A0" w:firstRow="1" w:lastRow="0" w:firstColumn="1" w:lastColumn="0" w:noHBand="0" w:noVBand="1"/>
      </w:tblPr>
      <w:tblGrid>
        <w:gridCol w:w="9716"/>
      </w:tblGrid>
      <w:tr w:rsidR="00551E26" w:rsidTr="004477EE">
        <w:tc>
          <w:tcPr>
            <w:tcW w:w="9962" w:type="dxa"/>
            <w:tcBorders>
              <w:bottom w:val="nil"/>
            </w:tcBorders>
          </w:tcPr>
          <w:p w:rsidR="00551E26" w:rsidRDefault="00551E26" w:rsidP="004477EE">
            <w:pPr>
              <w:rPr>
                <w:sz w:val="24"/>
              </w:rPr>
            </w:pPr>
            <w:r>
              <w:rPr>
                <w:sz w:val="24"/>
              </w:rPr>
              <w:t>The student reads the activity title.</w:t>
            </w:r>
          </w:p>
          <w:p w:rsidR="00551E26" w:rsidRPr="00535364" w:rsidRDefault="00551E26" w:rsidP="004477EE">
            <w:pPr>
              <w:rPr>
                <w:sz w:val="24"/>
              </w:rPr>
            </w:pPr>
            <w:r>
              <w:rPr>
                <w:sz w:val="24"/>
              </w:rPr>
              <w:t xml:space="preserve">Supervise the student as he/she follows the instructions to locate and watch the video </w:t>
            </w:r>
            <w:r>
              <w:rPr>
                <w:i/>
                <w:sz w:val="24"/>
              </w:rPr>
              <w:t>Coding for kids 2.</w:t>
            </w:r>
          </w:p>
        </w:tc>
      </w:tr>
      <w:tr w:rsidR="00551E26" w:rsidTr="004477EE">
        <w:tc>
          <w:tcPr>
            <w:tcW w:w="9962" w:type="dxa"/>
            <w:tcBorders>
              <w:top w:val="nil"/>
            </w:tcBorders>
          </w:tcPr>
          <w:p w:rsidR="00551E26" w:rsidRDefault="00551E26" w:rsidP="004477EE">
            <w:pPr>
              <w:rPr>
                <w:sz w:val="24"/>
              </w:rPr>
            </w:pPr>
            <w:r>
              <w:rPr>
                <w:sz w:val="24"/>
              </w:rPr>
              <w:t xml:space="preserve">The </w:t>
            </w:r>
            <w:r w:rsidR="00FF0101">
              <w:rPr>
                <w:sz w:val="24"/>
              </w:rPr>
              <w:t>student reads the speech bubbles</w:t>
            </w:r>
            <w:r>
              <w:rPr>
                <w:sz w:val="24"/>
              </w:rPr>
              <w:t>.</w:t>
            </w:r>
          </w:p>
          <w:p w:rsidR="00551E26" w:rsidRPr="00535364" w:rsidRDefault="00FF0101" w:rsidP="00551E26">
            <w:pPr>
              <w:rPr>
                <w:sz w:val="24"/>
              </w:rPr>
            </w:pPr>
            <w:r>
              <w:rPr>
                <w:sz w:val="24"/>
              </w:rPr>
              <w:t>Explore and discuss</w:t>
            </w:r>
            <w:r w:rsidR="00551E26">
              <w:rPr>
                <w:sz w:val="24"/>
              </w:rPr>
              <w:t xml:space="preserve"> the </w:t>
            </w:r>
            <w:r w:rsidR="00551E26" w:rsidRPr="00551E26">
              <w:rPr>
                <w:i/>
                <w:sz w:val="24"/>
              </w:rPr>
              <w:t>Scratch</w:t>
            </w:r>
            <w:r w:rsidR="00551E26">
              <w:rPr>
                <w:sz w:val="24"/>
              </w:rPr>
              <w:t xml:space="preserve"> </w:t>
            </w:r>
            <w:r w:rsidR="00551E26">
              <w:rPr>
                <w:i/>
                <w:sz w:val="24"/>
              </w:rPr>
              <w:t xml:space="preserve">screen </w:t>
            </w:r>
            <w:r w:rsidR="00551E26">
              <w:rPr>
                <w:sz w:val="24"/>
              </w:rPr>
              <w:t>image and labels</w:t>
            </w:r>
            <w:r>
              <w:rPr>
                <w:sz w:val="24"/>
              </w:rPr>
              <w:t xml:space="preserve"> with the student</w:t>
            </w:r>
            <w:r w:rsidR="00551E26">
              <w:rPr>
                <w:sz w:val="24"/>
              </w:rPr>
              <w:t>.</w:t>
            </w:r>
          </w:p>
        </w:tc>
      </w:tr>
    </w:tbl>
    <w:p w:rsidR="00551E26" w:rsidRPr="006B2006" w:rsidRDefault="00551E26" w:rsidP="00551E26">
      <w:pPr>
        <w:pStyle w:val="Heading2"/>
      </w:pPr>
      <w:r>
        <w:t>Getting scratchy</w:t>
      </w:r>
      <w:r>
        <w:tab/>
      </w:r>
      <w:r>
        <w:tab/>
      </w:r>
      <w:r w:rsidRPr="00551E26">
        <w:rPr>
          <w:b w:val="0"/>
        </w:rPr>
        <w:t>page</w:t>
      </w:r>
      <w:r w:rsidR="006D01E0">
        <w:rPr>
          <w:b w:val="0"/>
        </w:rPr>
        <w:t>s</w:t>
      </w:r>
      <w:r w:rsidRPr="00551E26">
        <w:rPr>
          <w:b w:val="0"/>
        </w:rPr>
        <w:t xml:space="preserve"> </w:t>
      </w:r>
      <w:r w:rsidR="00E67CF7">
        <w:rPr>
          <w:b w:val="0"/>
        </w:rPr>
        <w:t>5</w:t>
      </w:r>
      <w:r w:rsidR="00F56FDB">
        <w:rPr>
          <w:b w:val="0"/>
        </w:rPr>
        <w:t>2</w:t>
      </w:r>
      <w:r w:rsidR="006D01E0">
        <w:rPr>
          <w:b w:val="0"/>
        </w:rPr>
        <w:t xml:space="preserve"> and 5</w:t>
      </w:r>
      <w:r w:rsidR="00F56FDB">
        <w:rPr>
          <w:b w:val="0"/>
        </w:rPr>
        <w:t>3</w:t>
      </w:r>
    </w:p>
    <w:tbl>
      <w:tblPr>
        <w:tblStyle w:val="TableGrid"/>
        <w:tblW w:w="0" w:type="auto"/>
        <w:tblBorders>
          <w:top w:val="single" w:sz="12" w:space="0" w:color="B31E8E"/>
          <w:left w:val="single" w:sz="12" w:space="0" w:color="B31E8E"/>
          <w:bottom w:val="single" w:sz="12" w:space="0" w:color="B31E8E"/>
          <w:right w:val="single" w:sz="12" w:space="0" w:color="B31E8E"/>
          <w:insideH w:val="single" w:sz="12" w:space="0" w:color="B31E8E"/>
          <w:insideV w:val="single" w:sz="12" w:space="0" w:color="B31E8E"/>
        </w:tblBorders>
        <w:tblLook w:val="04A0" w:firstRow="1" w:lastRow="0" w:firstColumn="1" w:lastColumn="0" w:noHBand="0" w:noVBand="1"/>
      </w:tblPr>
      <w:tblGrid>
        <w:gridCol w:w="9716"/>
      </w:tblGrid>
      <w:tr w:rsidR="00551E26" w:rsidTr="00EC6166">
        <w:trPr>
          <w:trHeight w:val="1590"/>
        </w:trPr>
        <w:tc>
          <w:tcPr>
            <w:tcW w:w="9962" w:type="dxa"/>
          </w:tcPr>
          <w:p w:rsidR="00551E26" w:rsidRDefault="00551E26" w:rsidP="004477EE">
            <w:pPr>
              <w:rPr>
                <w:sz w:val="24"/>
              </w:rPr>
            </w:pPr>
            <w:r>
              <w:rPr>
                <w:sz w:val="24"/>
              </w:rPr>
              <w:t>The student reads the activity title and speech bubble.</w:t>
            </w:r>
          </w:p>
          <w:p w:rsidR="00D812BC" w:rsidRDefault="00D812BC" w:rsidP="00551E26">
            <w:pPr>
              <w:rPr>
                <w:sz w:val="24"/>
              </w:rPr>
            </w:pPr>
            <w:r>
              <w:rPr>
                <w:sz w:val="24"/>
              </w:rPr>
              <w:t>T</w:t>
            </w:r>
            <w:r w:rsidR="00551E26">
              <w:rPr>
                <w:sz w:val="24"/>
              </w:rPr>
              <w:t xml:space="preserve">he student </w:t>
            </w:r>
            <w:r>
              <w:rPr>
                <w:sz w:val="24"/>
              </w:rPr>
              <w:t>follows the instructions to:</w:t>
            </w:r>
          </w:p>
          <w:p w:rsidR="00551E26" w:rsidRPr="0092377D" w:rsidRDefault="00551E26" w:rsidP="0092377D">
            <w:pPr>
              <w:pStyle w:val="Bullet1"/>
              <w:numPr>
                <w:ilvl w:val="0"/>
                <w:numId w:val="26"/>
              </w:numPr>
              <w:rPr>
                <w:sz w:val="24"/>
              </w:rPr>
            </w:pPr>
            <w:r w:rsidRPr="0092377D">
              <w:rPr>
                <w:sz w:val="24"/>
              </w:rPr>
              <w:t xml:space="preserve">locate and open the </w:t>
            </w:r>
            <w:r w:rsidRPr="0092377D">
              <w:rPr>
                <w:i/>
                <w:sz w:val="24"/>
              </w:rPr>
              <w:t xml:space="preserve">Scratch </w:t>
            </w:r>
            <w:r w:rsidR="00D812BC" w:rsidRPr="0092377D">
              <w:rPr>
                <w:sz w:val="24"/>
              </w:rPr>
              <w:t>homepage</w:t>
            </w:r>
          </w:p>
          <w:p w:rsidR="00C53811" w:rsidRPr="00EC6166" w:rsidRDefault="00551E26" w:rsidP="00EC6166">
            <w:pPr>
              <w:pStyle w:val="Bullet1"/>
              <w:numPr>
                <w:ilvl w:val="0"/>
                <w:numId w:val="26"/>
              </w:numPr>
              <w:rPr>
                <w:sz w:val="24"/>
              </w:rPr>
            </w:pPr>
            <w:r w:rsidRPr="0092377D">
              <w:rPr>
                <w:sz w:val="24"/>
              </w:rPr>
              <w:t xml:space="preserve">watch the </w:t>
            </w:r>
            <w:r w:rsidRPr="0092377D">
              <w:rPr>
                <w:i/>
                <w:sz w:val="24"/>
              </w:rPr>
              <w:t xml:space="preserve">About </w:t>
            </w:r>
            <w:r w:rsidR="00D812BC" w:rsidRPr="0092377D">
              <w:rPr>
                <w:sz w:val="24"/>
              </w:rPr>
              <w:t>video</w:t>
            </w:r>
            <w:r w:rsidR="00EC6166">
              <w:rPr>
                <w:sz w:val="24"/>
              </w:rPr>
              <w:t>.</w:t>
            </w:r>
          </w:p>
        </w:tc>
      </w:tr>
      <w:tr w:rsidR="00EC6166" w:rsidTr="00EC6166">
        <w:trPr>
          <w:trHeight w:val="1171"/>
        </w:trPr>
        <w:tc>
          <w:tcPr>
            <w:tcW w:w="9962" w:type="dxa"/>
          </w:tcPr>
          <w:p w:rsidR="00EC6166" w:rsidRDefault="00EC6166" w:rsidP="00EC6166">
            <w:pPr>
              <w:rPr>
                <w:sz w:val="24"/>
              </w:rPr>
            </w:pPr>
            <w:r>
              <w:rPr>
                <w:sz w:val="24"/>
              </w:rPr>
              <w:t>Guide the student to create an account following these steps:</w:t>
            </w:r>
          </w:p>
          <w:p w:rsidR="00EC6166" w:rsidRPr="003F467E" w:rsidRDefault="00EC6166" w:rsidP="003F467E">
            <w:pPr>
              <w:pStyle w:val="Bullet1"/>
              <w:numPr>
                <w:ilvl w:val="0"/>
                <w:numId w:val="28"/>
              </w:numPr>
              <w:rPr>
                <w:sz w:val="24"/>
              </w:rPr>
            </w:pPr>
            <w:r w:rsidRPr="003F467E">
              <w:rPr>
                <w:sz w:val="24"/>
              </w:rPr>
              <w:t xml:space="preserve">select the </w:t>
            </w:r>
            <w:r w:rsidRPr="003F467E">
              <w:rPr>
                <w:i/>
                <w:sz w:val="24"/>
              </w:rPr>
              <w:t>Join Scratch</w:t>
            </w:r>
            <w:r w:rsidRPr="003F467E">
              <w:rPr>
                <w:sz w:val="24"/>
              </w:rPr>
              <w:t xml:space="preserve"> icon from the icon bar.</w:t>
            </w:r>
          </w:p>
          <w:p w:rsidR="00EC6166" w:rsidRPr="003F467E" w:rsidRDefault="00EC6166" w:rsidP="003F467E">
            <w:pPr>
              <w:pStyle w:val="Bullet1"/>
              <w:numPr>
                <w:ilvl w:val="0"/>
                <w:numId w:val="28"/>
              </w:numPr>
              <w:rPr>
                <w:sz w:val="24"/>
              </w:rPr>
            </w:pPr>
            <w:r w:rsidRPr="003F467E">
              <w:rPr>
                <w:sz w:val="24"/>
              </w:rPr>
              <w:t>in the pop up screen, complete the information to create the account</w:t>
            </w:r>
          </w:p>
          <w:p w:rsidR="00EC6166" w:rsidRPr="00EC6166" w:rsidRDefault="00EC6166" w:rsidP="003F467E">
            <w:pPr>
              <w:pStyle w:val="Bullet1"/>
              <w:numPr>
                <w:ilvl w:val="0"/>
                <w:numId w:val="28"/>
              </w:numPr>
            </w:pPr>
            <w:r w:rsidRPr="003F467E">
              <w:rPr>
                <w:sz w:val="24"/>
              </w:rPr>
              <w:t xml:space="preserve">use the </w:t>
            </w:r>
            <w:r w:rsidRPr="003F467E">
              <w:rPr>
                <w:i/>
                <w:sz w:val="24"/>
              </w:rPr>
              <w:t xml:space="preserve">Next </w:t>
            </w:r>
            <w:r w:rsidRPr="003F467E">
              <w:rPr>
                <w:sz w:val="24"/>
              </w:rPr>
              <w:t>button to scroll through and complete the account details.</w:t>
            </w:r>
          </w:p>
        </w:tc>
      </w:tr>
      <w:tr w:rsidR="00EC6166" w:rsidTr="00EC6166">
        <w:trPr>
          <w:trHeight w:val="452"/>
        </w:trPr>
        <w:tc>
          <w:tcPr>
            <w:tcW w:w="9962" w:type="dxa"/>
            <w:tcBorders>
              <w:bottom w:val="single" w:sz="12" w:space="0" w:color="B31E8E"/>
            </w:tcBorders>
          </w:tcPr>
          <w:p w:rsidR="003F467E" w:rsidRDefault="003F467E" w:rsidP="003F467E">
            <w:pPr>
              <w:rPr>
                <w:sz w:val="24"/>
              </w:rPr>
            </w:pPr>
            <w:r>
              <w:rPr>
                <w:sz w:val="24"/>
              </w:rPr>
              <w:t>The student reads and follows the instructions on the activity page to:</w:t>
            </w:r>
          </w:p>
          <w:p w:rsidR="00EC6166" w:rsidRPr="0092377D" w:rsidRDefault="00EC6166" w:rsidP="003F467E">
            <w:pPr>
              <w:pStyle w:val="Bullet1"/>
              <w:numPr>
                <w:ilvl w:val="0"/>
                <w:numId w:val="26"/>
              </w:numPr>
              <w:rPr>
                <w:sz w:val="24"/>
              </w:rPr>
            </w:pPr>
            <w:r w:rsidRPr="0092377D">
              <w:rPr>
                <w:sz w:val="24"/>
              </w:rPr>
              <w:t xml:space="preserve">select the </w:t>
            </w:r>
            <w:r w:rsidRPr="0092377D">
              <w:rPr>
                <w:i/>
                <w:sz w:val="24"/>
              </w:rPr>
              <w:t xml:space="preserve">Explore </w:t>
            </w:r>
            <w:r w:rsidRPr="0092377D">
              <w:rPr>
                <w:sz w:val="24"/>
              </w:rPr>
              <w:t>tab and view the projects</w:t>
            </w:r>
          </w:p>
          <w:p w:rsidR="00EC6166" w:rsidRPr="00E73BE9" w:rsidRDefault="00EC6166" w:rsidP="00F56FDB">
            <w:pPr>
              <w:pStyle w:val="Bullet1"/>
              <w:numPr>
                <w:ilvl w:val="0"/>
                <w:numId w:val="26"/>
              </w:numPr>
              <w:rPr>
                <w:sz w:val="24"/>
              </w:rPr>
            </w:pPr>
            <w:r w:rsidRPr="0092377D">
              <w:rPr>
                <w:sz w:val="24"/>
              </w:rPr>
              <w:t>complete the mind map on page 5</w:t>
            </w:r>
            <w:r w:rsidR="00F56FDB">
              <w:rPr>
                <w:sz w:val="24"/>
              </w:rPr>
              <w:t>3</w:t>
            </w:r>
            <w:r w:rsidRPr="0092377D">
              <w:rPr>
                <w:sz w:val="24"/>
              </w:rPr>
              <w:t>.</w:t>
            </w:r>
            <w:r w:rsidR="00E73BE9">
              <w:rPr>
                <w:sz w:val="24"/>
              </w:rPr>
              <w:t xml:space="preserve"> </w:t>
            </w:r>
            <w:r w:rsidR="00E73BE9">
              <w:rPr>
                <w:b/>
                <w:sz w:val="24"/>
              </w:rPr>
              <w:t xml:space="preserve">Answers will vary, </w:t>
            </w:r>
            <w:r w:rsidR="00F56FDB">
              <w:rPr>
                <w:b/>
                <w:sz w:val="24"/>
              </w:rPr>
              <w:t>eg</w:t>
            </w:r>
          </w:p>
        </w:tc>
      </w:tr>
      <w:tr w:rsidR="006D01E0" w:rsidTr="001C060D">
        <w:trPr>
          <w:trHeight w:val="2406"/>
        </w:trPr>
        <w:tc>
          <w:tcPr>
            <w:tcW w:w="9962" w:type="dxa"/>
            <w:tcBorders>
              <w:top w:val="single" w:sz="12" w:space="0" w:color="B31E8E"/>
              <w:bottom w:val="single" w:sz="12" w:space="0" w:color="B31E8E"/>
            </w:tcBorders>
            <w:vAlign w:val="center"/>
          </w:tcPr>
          <w:p w:rsidR="006D01E0" w:rsidRDefault="00BD63D6" w:rsidP="006D01E0">
            <w:pPr>
              <w:jc w:val="center"/>
              <w:rPr>
                <w:sz w:val="24"/>
              </w:rPr>
            </w:pPr>
            <w:r>
              <w:br w:type="page"/>
            </w:r>
            <w:r w:rsidR="00F56FDB">
              <w:rPr>
                <w:noProof/>
              </w:rPr>
              <w:drawing>
                <wp:inline distT="0" distB="0" distL="0" distR="0" wp14:anchorId="77708946" wp14:editId="334F2D34">
                  <wp:extent cx="5661660" cy="3034760"/>
                  <wp:effectExtent l="0" t="0" r="0" b="0"/>
                  <wp:docPr id="20486" name="Picture 20486" descr="C:\Users\E0321456\Desktop\Scratch mind map 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321456\Desktop\Scratch mind map solution.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1660" cy="3034760"/>
                          </a:xfrm>
                          <a:prstGeom prst="rect">
                            <a:avLst/>
                          </a:prstGeom>
                          <a:noFill/>
                          <a:ln>
                            <a:noFill/>
                          </a:ln>
                        </pic:spPr>
                      </pic:pic>
                    </a:graphicData>
                  </a:graphic>
                </wp:inline>
              </w:drawing>
            </w:r>
          </w:p>
        </w:tc>
      </w:tr>
      <w:tr w:rsidR="001C060D" w:rsidTr="001C060D">
        <w:trPr>
          <w:trHeight w:val="754"/>
        </w:trPr>
        <w:tc>
          <w:tcPr>
            <w:tcW w:w="9962" w:type="dxa"/>
            <w:tcBorders>
              <w:top w:val="single" w:sz="12" w:space="0" w:color="B31E8E"/>
            </w:tcBorders>
          </w:tcPr>
          <w:p w:rsidR="001C060D" w:rsidRDefault="001C060D">
            <w:r w:rsidRPr="00976E8E">
              <w:rPr>
                <w:rFonts w:eastAsia="Arial"/>
                <w:sz w:val="24"/>
              </w:rPr>
              <w:t xml:space="preserve">The student opens the </w:t>
            </w:r>
            <w:r w:rsidRPr="00976E8E">
              <w:rPr>
                <w:rFonts w:eastAsia="Arial"/>
                <w:i/>
                <w:sz w:val="24"/>
              </w:rPr>
              <w:t xml:space="preserve">Word wall </w:t>
            </w:r>
            <w:r w:rsidRPr="00976E8E">
              <w:rPr>
                <w:rFonts w:eastAsia="Arial"/>
                <w:sz w:val="24"/>
              </w:rPr>
              <w:t>document, reviews the discussions and work today and adds new terminology to the wall.</w:t>
            </w:r>
          </w:p>
        </w:tc>
      </w:tr>
    </w:tbl>
    <w:p w:rsidR="00BD63D6" w:rsidRPr="00F56FDB" w:rsidRDefault="00BD63D6">
      <w:pPr>
        <w:spacing w:before="0" w:after="0"/>
        <w:rPr>
          <w:sz w:val="16"/>
          <w:szCs w:val="16"/>
        </w:rPr>
      </w:pPr>
      <w:r>
        <w:lastRenderedPageBreak/>
        <w:br w:type="page"/>
      </w:r>
    </w:p>
    <w:p w:rsidR="00BD63D6" w:rsidRPr="0060391D" w:rsidRDefault="00BD63D6" w:rsidP="00BD63D6">
      <w:pPr>
        <w:pStyle w:val="Heading1"/>
        <w:rPr>
          <w:b w:val="0"/>
          <w:color w:val="auto"/>
        </w:rPr>
      </w:pPr>
      <w:r>
        <w:rPr>
          <w:color w:val="B31E8E"/>
        </w:rPr>
        <w:lastRenderedPageBreak/>
        <w:t>Day 7</w:t>
      </w:r>
      <w:r w:rsidRPr="00610738">
        <w:rPr>
          <w:color w:val="B31E8E"/>
        </w:rPr>
        <w:t xml:space="preserve">: </w:t>
      </w:r>
      <w:r>
        <w:rPr>
          <w:color w:val="B31E8E"/>
        </w:rPr>
        <w:t>Discovering more skills</w:t>
      </w:r>
      <w:r w:rsidRPr="0060391D">
        <w:rPr>
          <w:color w:val="auto"/>
        </w:rPr>
        <w:tab/>
      </w:r>
      <w:r w:rsidRPr="0060391D">
        <w:rPr>
          <w:color w:val="auto"/>
        </w:rPr>
        <w:tab/>
      </w:r>
      <w:r>
        <w:rPr>
          <w:b w:val="0"/>
          <w:color w:val="auto"/>
        </w:rPr>
        <w:t>page 5</w:t>
      </w:r>
      <w:r w:rsidR="00E815D3">
        <w:rPr>
          <w:b w:val="0"/>
          <w:color w:val="auto"/>
        </w:rPr>
        <w:t>1</w:t>
      </w:r>
    </w:p>
    <w:tbl>
      <w:tblPr>
        <w:tblStyle w:val="TableGrid"/>
        <w:tblW w:w="0" w:type="auto"/>
        <w:tblLook w:val="04A0" w:firstRow="1" w:lastRow="0" w:firstColumn="1" w:lastColumn="0" w:noHBand="0" w:noVBand="1"/>
      </w:tblPr>
      <w:tblGrid>
        <w:gridCol w:w="9716"/>
      </w:tblGrid>
      <w:tr w:rsidR="00BD63D6" w:rsidTr="00BD63D6">
        <w:tc>
          <w:tcPr>
            <w:tcW w:w="9962" w:type="dxa"/>
            <w:tcBorders>
              <w:top w:val="single" w:sz="12" w:space="0" w:color="B31E8E"/>
              <w:left w:val="single" w:sz="12" w:space="0" w:color="B31E8E"/>
              <w:bottom w:val="single" w:sz="12" w:space="0" w:color="B31E8E"/>
              <w:right w:val="single" w:sz="12" w:space="0" w:color="B31E8E"/>
            </w:tcBorders>
          </w:tcPr>
          <w:p w:rsidR="00BD63D6" w:rsidRDefault="00BD63D6" w:rsidP="00BD63D6">
            <w:pPr>
              <w:rPr>
                <w:sz w:val="24"/>
              </w:rPr>
            </w:pPr>
            <w:r>
              <w:rPr>
                <w:sz w:val="24"/>
              </w:rPr>
              <w:t>The student reads the activity title, materials list, speech bubbles and instructions.</w:t>
            </w:r>
          </w:p>
          <w:p w:rsidR="00BD63D6" w:rsidRDefault="00BD63D6" w:rsidP="00BD63D6">
            <w:r>
              <w:rPr>
                <w:sz w:val="24"/>
              </w:rPr>
              <w:t xml:space="preserve">The student turns to the appropriate pages in the activity book to begin the tasks. </w:t>
            </w:r>
          </w:p>
        </w:tc>
      </w:tr>
    </w:tbl>
    <w:p w:rsidR="00BD63D6" w:rsidRDefault="00BD63D6" w:rsidP="00BD63D6">
      <w:pPr>
        <w:pStyle w:val="Heading2"/>
      </w:pPr>
      <w:r>
        <w:t>Lightbot code hour</w:t>
      </w:r>
      <w:r>
        <w:tab/>
      </w:r>
      <w:r>
        <w:tab/>
      </w:r>
      <w:r w:rsidRPr="0060391D">
        <w:rPr>
          <w:b w:val="0"/>
        </w:rPr>
        <w:t>page 5</w:t>
      </w:r>
      <w:r w:rsidR="00E815D3">
        <w:rPr>
          <w:b w:val="0"/>
        </w:rPr>
        <w:t>2</w:t>
      </w:r>
    </w:p>
    <w:tbl>
      <w:tblPr>
        <w:tblStyle w:val="TableGrid"/>
        <w:tblW w:w="0" w:type="auto"/>
        <w:tblLook w:val="04A0" w:firstRow="1" w:lastRow="0" w:firstColumn="1" w:lastColumn="0" w:noHBand="0" w:noVBand="1"/>
      </w:tblPr>
      <w:tblGrid>
        <w:gridCol w:w="9716"/>
      </w:tblGrid>
      <w:tr w:rsidR="00BD63D6" w:rsidTr="00D32A32">
        <w:tc>
          <w:tcPr>
            <w:tcW w:w="9962" w:type="dxa"/>
            <w:tcBorders>
              <w:top w:val="single" w:sz="12" w:space="0" w:color="B31E8E"/>
              <w:left w:val="single" w:sz="12" w:space="0" w:color="B31E8E"/>
              <w:bottom w:val="single" w:sz="12" w:space="0" w:color="B31E8E"/>
              <w:right w:val="single" w:sz="12" w:space="0" w:color="B31E8E"/>
            </w:tcBorders>
          </w:tcPr>
          <w:p w:rsidR="00BD63D6" w:rsidRDefault="00BD63D6" w:rsidP="00D32A32">
            <w:pPr>
              <w:rPr>
                <w:sz w:val="24"/>
              </w:rPr>
            </w:pPr>
            <w:r>
              <w:rPr>
                <w:sz w:val="24"/>
              </w:rPr>
              <w:t>The student reads the speech bubble and follows the instructions to complete the activities.</w:t>
            </w:r>
          </w:p>
          <w:p w:rsidR="00BD63D6" w:rsidRPr="0060391D" w:rsidRDefault="00BD63D6" w:rsidP="00D32A32">
            <w:pPr>
              <w:rPr>
                <w:b/>
                <w:sz w:val="24"/>
              </w:rPr>
            </w:pPr>
            <w:r>
              <w:rPr>
                <w:b/>
                <w:sz w:val="24"/>
              </w:rPr>
              <w:t xml:space="preserve">Answers will vary and will be tested in the next activity. </w:t>
            </w:r>
          </w:p>
        </w:tc>
      </w:tr>
    </w:tbl>
    <w:p w:rsidR="00BD63D6" w:rsidRDefault="00BD63D6" w:rsidP="00BD63D6">
      <w:pPr>
        <w:pStyle w:val="Heading2"/>
      </w:pPr>
      <w:r>
        <w:t>Lightbot check</w:t>
      </w:r>
      <w:r>
        <w:tab/>
      </w:r>
      <w:r>
        <w:tab/>
      </w:r>
      <w:r w:rsidRPr="0060391D">
        <w:rPr>
          <w:b w:val="0"/>
        </w:rPr>
        <w:t>page 5</w:t>
      </w:r>
      <w:r w:rsidR="00E815D3">
        <w:rPr>
          <w:b w:val="0"/>
        </w:rPr>
        <w:t>3</w:t>
      </w:r>
    </w:p>
    <w:tbl>
      <w:tblPr>
        <w:tblStyle w:val="TableGrid"/>
        <w:tblW w:w="0" w:type="auto"/>
        <w:tblLook w:val="04A0" w:firstRow="1" w:lastRow="0" w:firstColumn="1" w:lastColumn="0" w:noHBand="0" w:noVBand="1"/>
      </w:tblPr>
      <w:tblGrid>
        <w:gridCol w:w="9716"/>
      </w:tblGrid>
      <w:tr w:rsidR="00BD63D6" w:rsidTr="00D32A32">
        <w:tc>
          <w:tcPr>
            <w:tcW w:w="9962" w:type="dxa"/>
            <w:tcBorders>
              <w:top w:val="single" w:sz="12" w:space="0" w:color="B31E8E"/>
              <w:left w:val="single" w:sz="12" w:space="0" w:color="B31E8E"/>
              <w:bottom w:val="single" w:sz="12" w:space="0" w:color="B31E8E"/>
              <w:right w:val="single" w:sz="12" w:space="0" w:color="B31E8E"/>
            </w:tcBorders>
          </w:tcPr>
          <w:p w:rsidR="00BD63D6" w:rsidRDefault="00BD63D6" w:rsidP="00D32A32">
            <w:pPr>
              <w:rPr>
                <w:sz w:val="24"/>
              </w:rPr>
            </w:pPr>
            <w:r>
              <w:rPr>
                <w:sz w:val="24"/>
              </w:rPr>
              <w:t xml:space="preserve">The student reads the title and speech bubble and follows the instructions to open the </w:t>
            </w:r>
            <w:r w:rsidRPr="0060391D">
              <w:rPr>
                <w:i/>
                <w:sz w:val="24"/>
              </w:rPr>
              <w:t xml:space="preserve">Lightbot </w:t>
            </w:r>
            <w:r>
              <w:rPr>
                <w:sz w:val="24"/>
              </w:rPr>
              <w:t>app or home page.</w:t>
            </w:r>
          </w:p>
          <w:p w:rsidR="00BD63D6" w:rsidRDefault="00BD63D6" w:rsidP="00D32A32">
            <w:pPr>
              <w:rPr>
                <w:sz w:val="24"/>
              </w:rPr>
            </w:pPr>
            <w:r>
              <w:rPr>
                <w:sz w:val="24"/>
              </w:rPr>
              <w:t>The student follows the instructions to open puzzle 5, copy in his/her code and test it.</w:t>
            </w:r>
          </w:p>
          <w:p w:rsidR="00BD63D6" w:rsidRPr="0060391D" w:rsidRDefault="00BD63D6" w:rsidP="00D32A32">
            <w:pPr>
              <w:rPr>
                <w:sz w:val="24"/>
              </w:rPr>
            </w:pPr>
            <w:r>
              <w:rPr>
                <w:sz w:val="24"/>
              </w:rPr>
              <w:t>The student videos the tests as described on the activity page.</w:t>
            </w:r>
          </w:p>
        </w:tc>
      </w:tr>
    </w:tbl>
    <w:p w:rsidR="00BD63D6" w:rsidRDefault="00BD63D6" w:rsidP="00BD63D6">
      <w:pPr>
        <w:pStyle w:val="Heading2"/>
        <w:rPr>
          <w:b w:val="0"/>
        </w:rPr>
      </w:pPr>
      <w:r>
        <w:t>Lightbot play</w:t>
      </w:r>
      <w:r>
        <w:tab/>
      </w:r>
      <w:r>
        <w:tab/>
      </w:r>
      <w:r w:rsidRPr="0060391D">
        <w:rPr>
          <w:b w:val="0"/>
        </w:rPr>
        <w:t xml:space="preserve">page </w:t>
      </w:r>
      <w:r w:rsidR="00E73BE9">
        <w:rPr>
          <w:b w:val="0"/>
        </w:rPr>
        <w:t>5</w:t>
      </w:r>
      <w:r w:rsidR="00E815D3">
        <w:rPr>
          <w:b w:val="0"/>
        </w:rPr>
        <w:t>4</w:t>
      </w:r>
    </w:p>
    <w:tbl>
      <w:tblPr>
        <w:tblStyle w:val="TableGrid"/>
        <w:tblW w:w="0" w:type="auto"/>
        <w:tblLook w:val="04A0" w:firstRow="1" w:lastRow="0" w:firstColumn="1" w:lastColumn="0" w:noHBand="0" w:noVBand="1"/>
      </w:tblPr>
      <w:tblGrid>
        <w:gridCol w:w="9716"/>
      </w:tblGrid>
      <w:tr w:rsidR="00BD63D6" w:rsidTr="00E815D3">
        <w:tc>
          <w:tcPr>
            <w:tcW w:w="9962" w:type="dxa"/>
            <w:tcBorders>
              <w:top w:val="single" w:sz="12" w:space="0" w:color="B31E8E"/>
              <w:left w:val="single" w:sz="12" w:space="0" w:color="B31E8E"/>
              <w:bottom w:val="single" w:sz="8" w:space="0" w:color="8A3459"/>
              <w:right w:val="single" w:sz="12" w:space="0" w:color="B31E8E"/>
            </w:tcBorders>
          </w:tcPr>
          <w:p w:rsidR="00BD63D6" w:rsidRPr="001C1044" w:rsidRDefault="00BD63D6" w:rsidP="00D32A32">
            <w:pPr>
              <w:rPr>
                <w:b/>
                <w:sz w:val="24"/>
              </w:rPr>
            </w:pPr>
            <w:r>
              <w:rPr>
                <w:sz w:val="24"/>
              </w:rPr>
              <w:t xml:space="preserve">The student reads the title and speech bubble and follows the instructions to complete the bubble tasks. </w:t>
            </w:r>
            <w:r>
              <w:rPr>
                <w:b/>
                <w:sz w:val="24"/>
              </w:rPr>
              <w:t>Answers will vary.</w:t>
            </w:r>
          </w:p>
          <w:p w:rsidR="00BD63D6" w:rsidRPr="004C1BB9" w:rsidRDefault="00BD63D6" w:rsidP="00D32A32">
            <w:pPr>
              <w:rPr>
                <w:sz w:val="24"/>
              </w:rPr>
            </w:pPr>
            <w:r w:rsidRPr="004C1BB9">
              <w:rPr>
                <w:sz w:val="24"/>
              </w:rPr>
              <w:t>The student reads the speech bubble and completes puzzle 7.</w:t>
            </w:r>
          </w:p>
          <w:p w:rsidR="00BD63D6" w:rsidRDefault="00BD63D6" w:rsidP="00D32A32">
            <w:r w:rsidRPr="004C1BB9">
              <w:rPr>
                <w:sz w:val="24"/>
              </w:rPr>
              <w:t>Supervise the student as he/she completes the puzzle 8 challenge.</w:t>
            </w:r>
          </w:p>
        </w:tc>
      </w:tr>
      <w:tr w:rsidR="00927C18" w:rsidTr="00E815D3">
        <w:tc>
          <w:tcPr>
            <w:tcW w:w="9962" w:type="dxa"/>
            <w:tcBorders>
              <w:top w:val="single" w:sz="8" w:space="0" w:color="8A3459"/>
              <w:left w:val="single" w:sz="12" w:space="0" w:color="B31E8E"/>
              <w:bottom w:val="single" w:sz="12" w:space="0" w:color="B31E8E"/>
              <w:right w:val="single" w:sz="12" w:space="0" w:color="B31E8E"/>
            </w:tcBorders>
          </w:tcPr>
          <w:p w:rsidR="00927C18" w:rsidRDefault="00927C18" w:rsidP="00D32A32">
            <w:pPr>
              <w:rPr>
                <w:sz w:val="24"/>
              </w:rPr>
            </w:pPr>
            <w:r w:rsidRPr="00976E8E">
              <w:rPr>
                <w:rFonts w:eastAsia="Arial"/>
                <w:sz w:val="24"/>
              </w:rPr>
              <w:t xml:space="preserve">The student opens the </w:t>
            </w:r>
            <w:r w:rsidRPr="00976E8E">
              <w:rPr>
                <w:rFonts w:eastAsia="Arial"/>
                <w:i/>
                <w:sz w:val="24"/>
              </w:rPr>
              <w:t xml:space="preserve">Word wall </w:t>
            </w:r>
            <w:r w:rsidRPr="00976E8E">
              <w:rPr>
                <w:rFonts w:eastAsia="Arial"/>
                <w:sz w:val="24"/>
              </w:rPr>
              <w:t>document, reviews the discussions and work today and adds new terminology to the wall.</w:t>
            </w:r>
          </w:p>
        </w:tc>
      </w:tr>
    </w:tbl>
    <w:p w:rsidR="00BD63D6" w:rsidRPr="001C1044" w:rsidRDefault="00BD63D6" w:rsidP="00BD63D6">
      <w:pPr>
        <w:pStyle w:val="Heading2"/>
        <w:rPr>
          <w:b w:val="0"/>
        </w:rPr>
      </w:pPr>
      <w:r>
        <w:t>Scratch Junior</w:t>
      </w:r>
      <w:r>
        <w:tab/>
      </w:r>
      <w:r>
        <w:tab/>
      </w:r>
      <w:r>
        <w:rPr>
          <w:b w:val="0"/>
        </w:rPr>
        <w:t xml:space="preserve">page </w:t>
      </w:r>
      <w:r w:rsidR="00E73BE9">
        <w:rPr>
          <w:b w:val="0"/>
        </w:rPr>
        <w:t>5</w:t>
      </w:r>
      <w:r w:rsidR="00E815D3">
        <w:rPr>
          <w:b w:val="0"/>
        </w:rPr>
        <w:t>5</w:t>
      </w:r>
    </w:p>
    <w:tbl>
      <w:tblPr>
        <w:tblStyle w:val="TableGrid"/>
        <w:tblW w:w="0" w:type="auto"/>
        <w:tblLook w:val="04A0" w:firstRow="1" w:lastRow="0" w:firstColumn="1" w:lastColumn="0" w:noHBand="0" w:noVBand="1"/>
      </w:tblPr>
      <w:tblGrid>
        <w:gridCol w:w="9716"/>
      </w:tblGrid>
      <w:tr w:rsidR="00BD63D6" w:rsidTr="00D32A32">
        <w:tc>
          <w:tcPr>
            <w:tcW w:w="9962" w:type="dxa"/>
            <w:tcBorders>
              <w:top w:val="single" w:sz="12" w:space="0" w:color="B31E8E"/>
              <w:left w:val="single" w:sz="12" w:space="0" w:color="B31E8E"/>
              <w:bottom w:val="single" w:sz="12" w:space="0" w:color="B31E8E"/>
              <w:right w:val="single" w:sz="12" w:space="0" w:color="B31E8E"/>
            </w:tcBorders>
          </w:tcPr>
          <w:p w:rsidR="00BD63D6" w:rsidRDefault="00BD63D6" w:rsidP="00D32A32">
            <w:pPr>
              <w:rPr>
                <w:sz w:val="24"/>
              </w:rPr>
            </w:pPr>
            <w:r>
              <w:rPr>
                <w:sz w:val="24"/>
              </w:rPr>
              <w:t>The student reads the title and speech bubble.</w:t>
            </w:r>
          </w:p>
          <w:p w:rsidR="00BD63D6" w:rsidRDefault="00BD63D6" w:rsidP="00D32A32">
            <w:pPr>
              <w:rPr>
                <w:sz w:val="24"/>
              </w:rPr>
            </w:pPr>
            <w:r>
              <w:rPr>
                <w:sz w:val="24"/>
              </w:rPr>
              <w:t xml:space="preserve">The student opens the </w:t>
            </w:r>
            <w:r w:rsidRPr="001C1044">
              <w:rPr>
                <w:i/>
                <w:sz w:val="24"/>
              </w:rPr>
              <w:t>Scratch Jr</w:t>
            </w:r>
            <w:r>
              <w:rPr>
                <w:sz w:val="24"/>
              </w:rPr>
              <w:t xml:space="preserve"> app and follows the instructions on the activity sheet to review the different features.</w:t>
            </w:r>
          </w:p>
          <w:p w:rsidR="00BD63D6" w:rsidRDefault="00BD63D6" w:rsidP="00D32A32">
            <w:pPr>
              <w:rPr>
                <w:sz w:val="24"/>
              </w:rPr>
            </w:pPr>
            <w:r>
              <w:rPr>
                <w:sz w:val="24"/>
              </w:rPr>
              <w:t>The student follows the instructions to open a new project screen.</w:t>
            </w:r>
          </w:p>
          <w:p w:rsidR="00BD63D6" w:rsidRPr="001C1044" w:rsidRDefault="00BD63D6" w:rsidP="00D32A32">
            <w:pPr>
              <w:rPr>
                <w:sz w:val="24"/>
              </w:rPr>
            </w:pPr>
            <w:r>
              <w:rPr>
                <w:sz w:val="24"/>
              </w:rPr>
              <w:t xml:space="preserve">Instructions on the next steps are included on the next page. </w:t>
            </w:r>
          </w:p>
        </w:tc>
      </w:tr>
    </w:tbl>
    <w:p w:rsidR="00BB313F" w:rsidRPr="001C1044" w:rsidRDefault="00BB313F" w:rsidP="00BB313F">
      <w:pPr>
        <w:pStyle w:val="Heading2"/>
        <w:rPr>
          <w:b w:val="0"/>
        </w:rPr>
      </w:pPr>
      <w:r>
        <w:t>Scratch Junior skills</w:t>
      </w:r>
      <w:r>
        <w:rPr>
          <w:b w:val="0"/>
        </w:rPr>
        <w:tab/>
      </w:r>
      <w:r>
        <w:rPr>
          <w:b w:val="0"/>
        </w:rPr>
        <w:tab/>
        <w:t xml:space="preserve"> page </w:t>
      </w:r>
      <w:r w:rsidR="00F56FDB">
        <w:rPr>
          <w:b w:val="0"/>
        </w:rPr>
        <w:t>5</w:t>
      </w:r>
      <w:r w:rsidR="00E815D3">
        <w:rPr>
          <w:b w:val="0"/>
        </w:rPr>
        <w:t>6</w:t>
      </w:r>
    </w:p>
    <w:tbl>
      <w:tblPr>
        <w:tblStyle w:val="TableGrid"/>
        <w:tblW w:w="0" w:type="auto"/>
        <w:tblLook w:val="04A0" w:firstRow="1" w:lastRow="0" w:firstColumn="1" w:lastColumn="0" w:noHBand="0" w:noVBand="1"/>
      </w:tblPr>
      <w:tblGrid>
        <w:gridCol w:w="9716"/>
      </w:tblGrid>
      <w:tr w:rsidR="00BB313F" w:rsidTr="00E815D3">
        <w:tc>
          <w:tcPr>
            <w:tcW w:w="9962" w:type="dxa"/>
            <w:tcBorders>
              <w:top w:val="single" w:sz="12" w:space="0" w:color="B31E8E"/>
              <w:left w:val="single" w:sz="12" w:space="0" w:color="B31E8E"/>
              <w:bottom w:val="single" w:sz="8" w:space="0" w:color="8A3459"/>
              <w:right w:val="single" w:sz="12" w:space="0" w:color="B31E8E"/>
            </w:tcBorders>
          </w:tcPr>
          <w:p w:rsidR="00BB313F" w:rsidRDefault="00BB313F" w:rsidP="00D32A32">
            <w:pPr>
              <w:rPr>
                <w:sz w:val="24"/>
              </w:rPr>
            </w:pPr>
            <w:r>
              <w:rPr>
                <w:sz w:val="24"/>
              </w:rPr>
              <w:t>The student reads the title and speech bubble conversation.</w:t>
            </w:r>
          </w:p>
          <w:p w:rsidR="00BB313F" w:rsidRDefault="00BB313F" w:rsidP="00D32A32">
            <w:pPr>
              <w:rPr>
                <w:sz w:val="24"/>
              </w:rPr>
            </w:pPr>
            <w:r>
              <w:rPr>
                <w:sz w:val="24"/>
              </w:rPr>
              <w:t>The student completes the described tasks.</w:t>
            </w:r>
          </w:p>
        </w:tc>
      </w:tr>
      <w:tr w:rsidR="00927C18" w:rsidTr="00E815D3">
        <w:tc>
          <w:tcPr>
            <w:tcW w:w="9962" w:type="dxa"/>
            <w:tcBorders>
              <w:top w:val="single" w:sz="8" w:space="0" w:color="8A3459"/>
              <w:left w:val="single" w:sz="12" w:space="0" w:color="B31E8E"/>
              <w:bottom w:val="single" w:sz="12" w:space="0" w:color="B31E8E"/>
              <w:right w:val="single" w:sz="12" w:space="0" w:color="B31E8E"/>
            </w:tcBorders>
          </w:tcPr>
          <w:p w:rsidR="00927C18" w:rsidRDefault="00927C18" w:rsidP="00D32A32">
            <w:pPr>
              <w:rPr>
                <w:sz w:val="24"/>
              </w:rPr>
            </w:pPr>
            <w:r w:rsidRPr="00976E8E">
              <w:rPr>
                <w:rFonts w:eastAsia="Arial"/>
                <w:sz w:val="24"/>
              </w:rPr>
              <w:t xml:space="preserve">The student opens the </w:t>
            </w:r>
            <w:r w:rsidRPr="00976E8E">
              <w:rPr>
                <w:rFonts w:eastAsia="Arial"/>
                <w:i/>
                <w:sz w:val="24"/>
              </w:rPr>
              <w:t xml:space="preserve">Word wall </w:t>
            </w:r>
            <w:r w:rsidRPr="00976E8E">
              <w:rPr>
                <w:rFonts w:eastAsia="Arial"/>
                <w:sz w:val="24"/>
              </w:rPr>
              <w:t>document, reviews the discussions and work today and adds new terminology to the wall.</w:t>
            </w:r>
          </w:p>
        </w:tc>
      </w:tr>
    </w:tbl>
    <w:p w:rsidR="00BB313F" w:rsidRPr="00E815D3" w:rsidRDefault="00BB313F">
      <w:pPr>
        <w:spacing w:before="0" w:after="0"/>
        <w:rPr>
          <w:sz w:val="16"/>
          <w:szCs w:val="16"/>
        </w:rPr>
      </w:pPr>
      <w:r>
        <w:lastRenderedPageBreak/>
        <w:br w:type="page"/>
      </w:r>
    </w:p>
    <w:p w:rsidR="00BB313F" w:rsidRPr="00BB313F" w:rsidRDefault="00610738" w:rsidP="00E815D3">
      <w:pPr>
        <w:pStyle w:val="Heading1"/>
        <w:rPr>
          <w:color w:val="000000" w:themeColor="text1"/>
        </w:rPr>
      </w:pPr>
      <w:r w:rsidRPr="00610738">
        <w:lastRenderedPageBreak/>
        <w:t xml:space="preserve">Day 8: </w:t>
      </w:r>
      <w:r w:rsidR="00BB313F">
        <w:t>Projects</w:t>
      </w:r>
      <w:r w:rsidR="004C1BB9">
        <w:tab/>
      </w:r>
      <w:r w:rsidR="004C1BB9">
        <w:tab/>
      </w:r>
      <w:r w:rsidR="004C1BB9" w:rsidRPr="00E815D3">
        <w:rPr>
          <w:b w:val="0"/>
          <w:color w:val="000000" w:themeColor="text1"/>
          <w:sz w:val="32"/>
        </w:rPr>
        <w:t xml:space="preserve">page </w:t>
      </w:r>
      <w:r w:rsidR="00E815D3">
        <w:rPr>
          <w:b w:val="0"/>
          <w:color w:val="000000" w:themeColor="text1"/>
          <w:sz w:val="32"/>
        </w:rPr>
        <w:t>57</w:t>
      </w:r>
    </w:p>
    <w:tbl>
      <w:tblPr>
        <w:tblStyle w:val="TableGrid"/>
        <w:tblW w:w="0" w:type="auto"/>
        <w:tblLook w:val="04A0" w:firstRow="1" w:lastRow="0" w:firstColumn="1" w:lastColumn="0" w:noHBand="0" w:noVBand="1"/>
      </w:tblPr>
      <w:tblGrid>
        <w:gridCol w:w="9716"/>
      </w:tblGrid>
      <w:tr w:rsidR="00BB313F" w:rsidTr="00D32A32">
        <w:tc>
          <w:tcPr>
            <w:tcW w:w="9962" w:type="dxa"/>
            <w:tcBorders>
              <w:top w:val="single" w:sz="12" w:space="0" w:color="B31E8E"/>
              <w:left w:val="single" w:sz="12" w:space="0" w:color="B31E8E"/>
              <w:bottom w:val="single" w:sz="12" w:space="0" w:color="B31E8E"/>
              <w:right w:val="single" w:sz="12" w:space="0" w:color="B31E8E"/>
            </w:tcBorders>
          </w:tcPr>
          <w:p w:rsidR="00BB313F" w:rsidRDefault="00BB313F" w:rsidP="00D32A32">
            <w:pPr>
              <w:rPr>
                <w:sz w:val="24"/>
              </w:rPr>
            </w:pPr>
            <w:r>
              <w:rPr>
                <w:sz w:val="24"/>
              </w:rPr>
              <w:t>The student reads the activity title, materials list, speech bubbles and instructions.</w:t>
            </w:r>
          </w:p>
          <w:p w:rsidR="00BB313F" w:rsidRDefault="00BB313F" w:rsidP="00D32A32">
            <w:r>
              <w:rPr>
                <w:sz w:val="24"/>
              </w:rPr>
              <w:t xml:space="preserve">The student turns to the appropriate pages in the activity book to begin the tasks. </w:t>
            </w:r>
          </w:p>
        </w:tc>
      </w:tr>
    </w:tbl>
    <w:p w:rsidR="00BB313F" w:rsidRPr="00BB313F" w:rsidRDefault="00BB313F" w:rsidP="00BB313F">
      <w:pPr>
        <w:pStyle w:val="Heading2"/>
      </w:pPr>
      <w:r>
        <w:t>Lightbot procedures</w:t>
      </w:r>
      <w:r>
        <w:tab/>
      </w:r>
      <w:r>
        <w:tab/>
      </w:r>
      <w:r w:rsidRPr="00BB313F">
        <w:rPr>
          <w:b w:val="0"/>
        </w:rPr>
        <w:t xml:space="preserve">page </w:t>
      </w:r>
      <w:r w:rsidR="00E815D3">
        <w:rPr>
          <w:b w:val="0"/>
        </w:rPr>
        <w:t>58</w:t>
      </w:r>
    </w:p>
    <w:tbl>
      <w:tblPr>
        <w:tblStyle w:val="TableGrid"/>
        <w:tblW w:w="0" w:type="auto"/>
        <w:tblLook w:val="04A0" w:firstRow="1" w:lastRow="0" w:firstColumn="1" w:lastColumn="0" w:noHBand="0" w:noVBand="1"/>
      </w:tblPr>
      <w:tblGrid>
        <w:gridCol w:w="882"/>
        <w:gridCol w:w="882"/>
        <w:gridCol w:w="881"/>
        <w:gridCol w:w="881"/>
        <w:gridCol w:w="881"/>
        <w:gridCol w:w="881"/>
        <w:gridCol w:w="881"/>
        <w:gridCol w:w="834"/>
        <w:gridCol w:w="216"/>
        <w:gridCol w:w="688"/>
        <w:gridCol w:w="216"/>
        <w:gridCol w:w="689"/>
        <w:gridCol w:w="216"/>
        <w:gridCol w:w="688"/>
      </w:tblGrid>
      <w:tr w:rsidR="001C1044" w:rsidTr="001C1044">
        <w:tc>
          <w:tcPr>
            <w:tcW w:w="9962" w:type="dxa"/>
            <w:gridSpan w:val="14"/>
            <w:tcBorders>
              <w:top w:val="single" w:sz="12" w:space="0" w:color="B31E8E"/>
              <w:left w:val="single" w:sz="12" w:space="0" w:color="B31E8E"/>
              <w:bottom w:val="single" w:sz="12" w:space="0" w:color="B31E8E"/>
              <w:right w:val="single" w:sz="12" w:space="0" w:color="B31E8E"/>
            </w:tcBorders>
          </w:tcPr>
          <w:p w:rsidR="001C1044" w:rsidRDefault="001C1044" w:rsidP="001C1044">
            <w:pPr>
              <w:rPr>
                <w:sz w:val="24"/>
              </w:rPr>
            </w:pPr>
            <w:r>
              <w:rPr>
                <w:sz w:val="24"/>
              </w:rPr>
              <w:t>The student reads the title and speech bubbles.</w:t>
            </w:r>
          </w:p>
          <w:p w:rsidR="001C1044" w:rsidRDefault="001C1044" w:rsidP="00BB313F">
            <w:r w:rsidRPr="004C1BB9">
              <w:rPr>
                <w:sz w:val="24"/>
              </w:rPr>
              <w:t xml:space="preserve">The student </w:t>
            </w:r>
            <w:r>
              <w:rPr>
                <w:sz w:val="24"/>
              </w:rPr>
              <w:t xml:space="preserve">completes the </w:t>
            </w:r>
            <w:r w:rsidR="00BB313F">
              <w:rPr>
                <w:sz w:val="24"/>
              </w:rPr>
              <w:t>repeated pattern tasks</w:t>
            </w:r>
            <w:r>
              <w:rPr>
                <w:sz w:val="24"/>
              </w:rPr>
              <w:t>.</w:t>
            </w:r>
          </w:p>
        </w:tc>
      </w:tr>
      <w:tr w:rsidR="00BB313F" w:rsidTr="000275DA">
        <w:tc>
          <w:tcPr>
            <w:tcW w:w="905" w:type="dxa"/>
            <w:tcBorders>
              <w:top w:val="single" w:sz="12" w:space="0" w:color="B31E8E"/>
              <w:left w:val="single" w:sz="12" w:space="0" w:color="B31E8E"/>
              <w:bottom w:val="single" w:sz="12" w:space="0" w:color="B31E8E"/>
              <w:right w:val="single" w:sz="12" w:space="0" w:color="B31E8E"/>
            </w:tcBorders>
            <w:shd w:val="clear" w:color="auto" w:fill="000000" w:themeFill="text1"/>
            <w:vAlign w:val="center"/>
          </w:tcPr>
          <w:p w:rsidR="00BB313F" w:rsidRDefault="00BB313F" w:rsidP="00D32A32">
            <w:pPr>
              <w:jc w:val="center"/>
              <w:rPr>
                <w:sz w:val="26"/>
                <w:szCs w:val="26"/>
              </w:rPr>
            </w:pPr>
            <w:r>
              <w:rPr>
                <w:noProof/>
              </w:rPr>
              <w:drawing>
                <wp:inline distT="0" distB="0" distL="0" distR="0" wp14:anchorId="37575AA8" wp14:editId="2D3DB713">
                  <wp:extent cx="434340" cy="388620"/>
                  <wp:effectExtent l="0" t="0" r="3810" b="0"/>
                  <wp:docPr id="20582" name="Picture 2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b="79435"/>
                          <a:stretch/>
                        </pic:blipFill>
                        <pic:spPr bwMode="auto">
                          <a:xfrm>
                            <a:off x="0" y="0"/>
                            <a:ext cx="434340" cy="388620"/>
                          </a:xfrm>
                          <a:prstGeom prst="rect">
                            <a:avLst/>
                          </a:prstGeom>
                          <a:ln>
                            <a:noFill/>
                          </a:ln>
                          <a:extLst>
                            <a:ext uri="{53640926-AAD7-44D8-BBD7-CCE9431645EC}">
                              <a14:shadowObscured xmlns:a14="http://schemas.microsoft.com/office/drawing/2010/main"/>
                            </a:ext>
                          </a:extLst>
                        </pic:spPr>
                      </pic:pic>
                    </a:graphicData>
                  </a:graphic>
                </wp:inline>
              </w:drawing>
            </w:r>
          </w:p>
        </w:tc>
        <w:tc>
          <w:tcPr>
            <w:tcW w:w="905" w:type="dxa"/>
            <w:tcBorders>
              <w:top w:val="single" w:sz="12" w:space="0" w:color="B31E8E"/>
              <w:left w:val="single" w:sz="12" w:space="0" w:color="B31E8E"/>
              <w:bottom w:val="single" w:sz="12" w:space="0" w:color="B31E8E"/>
              <w:right w:val="single" w:sz="12" w:space="0" w:color="B31E8E"/>
            </w:tcBorders>
            <w:shd w:val="clear" w:color="auto" w:fill="000000" w:themeFill="text1"/>
            <w:vAlign w:val="center"/>
          </w:tcPr>
          <w:p w:rsidR="00BB313F" w:rsidRDefault="00BB313F" w:rsidP="00D32A32">
            <w:pPr>
              <w:jc w:val="center"/>
              <w:rPr>
                <w:sz w:val="26"/>
                <w:szCs w:val="26"/>
              </w:rPr>
            </w:pPr>
            <w:r>
              <w:rPr>
                <w:noProof/>
              </w:rPr>
              <w:drawing>
                <wp:inline distT="0" distB="0" distL="0" distR="0" wp14:anchorId="33A517CA" wp14:editId="5F8E6996">
                  <wp:extent cx="434340" cy="365760"/>
                  <wp:effectExtent l="0" t="0" r="3810" b="0"/>
                  <wp:docPr id="20557" name="Picture 2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20564" b="60081"/>
                          <a:stretch/>
                        </pic:blipFill>
                        <pic:spPr bwMode="auto">
                          <a:xfrm>
                            <a:off x="0" y="0"/>
                            <a:ext cx="434340" cy="365760"/>
                          </a:xfrm>
                          <a:prstGeom prst="rect">
                            <a:avLst/>
                          </a:prstGeom>
                          <a:ln>
                            <a:noFill/>
                          </a:ln>
                          <a:extLst>
                            <a:ext uri="{53640926-AAD7-44D8-BBD7-CCE9431645EC}">
                              <a14:shadowObscured xmlns:a14="http://schemas.microsoft.com/office/drawing/2010/main"/>
                            </a:ext>
                          </a:extLst>
                        </pic:spPr>
                      </pic:pic>
                    </a:graphicData>
                  </a:graphic>
                </wp:inline>
              </w:drawing>
            </w:r>
          </w:p>
        </w:tc>
        <w:tc>
          <w:tcPr>
            <w:tcW w:w="905" w:type="dxa"/>
            <w:tcBorders>
              <w:top w:val="single" w:sz="12" w:space="0" w:color="B31E8E"/>
              <w:left w:val="single" w:sz="12" w:space="0" w:color="B31E8E"/>
              <w:bottom w:val="single" w:sz="12" w:space="0" w:color="B31E8E"/>
              <w:right w:val="single" w:sz="12" w:space="0" w:color="B31E8E"/>
            </w:tcBorders>
            <w:shd w:val="clear" w:color="auto" w:fill="000000" w:themeFill="text1"/>
            <w:vAlign w:val="center"/>
          </w:tcPr>
          <w:p w:rsidR="00BB313F" w:rsidRDefault="00BB313F" w:rsidP="00D32A32">
            <w:pPr>
              <w:jc w:val="center"/>
              <w:rPr>
                <w:sz w:val="26"/>
                <w:szCs w:val="26"/>
              </w:rPr>
            </w:pPr>
            <w:r>
              <w:rPr>
                <w:noProof/>
              </w:rPr>
              <w:drawing>
                <wp:inline distT="0" distB="0" distL="0" distR="0" wp14:anchorId="75758B16" wp14:editId="3965C4E7">
                  <wp:extent cx="434340" cy="381000"/>
                  <wp:effectExtent l="0" t="0" r="3810" b="0"/>
                  <wp:docPr id="20580" name="Picture 2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79839"/>
                          <a:stretch/>
                        </pic:blipFill>
                        <pic:spPr bwMode="auto">
                          <a:xfrm>
                            <a:off x="0" y="0"/>
                            <a:ext cx="434340"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906" w:type="dxa"/>
            <w:tcBorders>
              <w:top w:val="single" w:sz="12" w:space="0" w:color="B31E8E"/>
              <w:left w:val="single" w:sz="12" w:space="0" w:color="B31E8E"/>
              <w:bottom w:val="single" w:sz="12" w:space="0" w:color="B31E8E"/>
              <w:right w:val="single" w:sz="12" w:space="0" w:color="B31E8E"/>
            </w:tcBorders>
            <w:vAlign w:val="center"/>
          </w:tcPr>
          <w:p w:rsidR="00BB313F" w:rsidRDefault="00BB313F" w:rsidP="00D32A32">
            <w:pPr>
              <w:jc w:val="center"/>
              <w:rPr>
                <w:sz w:val="26"/>
                <w:szCs w:val="26"/>
              </w:rPr>
            </w:pPr>
            <w:r>
              <w:rPr>
                <w:noProof/>
              </w:rPr>
              <w:drawing>
                <wp:inline distT="0" distB="0" distL="0" distR="0" wp14:anchorId="103F99C7" wp14:editId="72FB222F">
                  <wp:extent cx="434340" cy="373380"/>
                  <wp:effectExtent l="0" t="0" r="3810" b="7620"/>
                  <wp:docPr id="20578" name="Picture 2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59677" b="20565"/>
                          <a:stretch/>
                        </pic:blipFill>
                        <pic:spPr bwMode="auto">
                          <a:xfrm>
                            <a:off x="0" y="0"/>
                            <a:ext cx="434340" cy="373380"/>
                          </a:xfrm>
                          <a:prstGeom prst="rect">
                            <a:avLst/>
                          </a:prstGeom>
                          <a:ln>
                            <a:noFill/>
                          </a:ln>
                          <a:extLst>
                            <a:ext uri="{53640926-AAD7-44D8-BBD7-CCE9431645EC}">
                              <a14:shadowObscured xmlns:a14="http://schemas.microsoft.com/office/drawing/2010/main"/>
                            </a:ext>
                          </a:extLst>
                        </pic:spPr>
                      </pic:pic>
                    </a:graphicData>
                  </a:graphic>
                </wp:inline>
              </w:drawing>
            </w:r>
          </w:p>
        </w:tc>
        <w:tc>
          <w:tcPr>
            <w:tcW w:w="906" w:type="dxa"/>
            <w:tcBorders>
              <w:top w:val="single" w:sz="12" w:space="0" w:color="B31E8E"/>
              <w:left w:val="single" w:sz="12" w:space="0" w:color="B31E8E"/>
              <w:bottom w:val="single" w:sz="12" w:space="0" w:color="B31E8E"/>
              <w:right w:val="single" w:sz="12" w:space="0" w:color="B31E8E"/>
            </w:tcBorders>
            <w:shd w:val="clear" w:color="auto" w:fill="000000" w:themeFill="text1"/>
            <w:vAlign w:val="center"/>
          </w:tcPr>
          <w:p w:rsidR="00BB313F" w:rsidRDefault="00BB313F" w:rsidP="00D32A32">
            <w:pPr>
              <w:jc w:val="center"/>
              <w:rPr>
                <w:sz w:val="26"/>
                <w:szCs w:val="26"/>
              </w:rPr>
            </w:pPr>
            <w:r>
              <w:rPr>
                <w:noProof/>
              </w:rPr>
              <w:drawing>
                <wp:inline distT="0" distB="0" distL="0" distR="0" wp14:anchorId="275B5C70" wp14:editId="76F5F5CC">
                  <wp:extent cx="434340" cy="38862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b="79435"/>
                          <a:stretch/>
                        </pic:blipFill>
                        <pic:spPr bwMode="auto">
                          <a:xfrm>
                            <a:off x="0" y="0"/>
                            <a:ext cx="434340" cy="388620"/>
                          </a:xfrm>
                          <a:prstGeom prst="rect">
                            <a:avLst/>
                          </a:prstGeom>
                          <a:ln>
                            <a:noFill/>
                          </a:ln>
                          <a:extLst>
                            <a:ext uri="{53640926-AAD7-44D8-BBD7-CCE9431645EC}">
                              <a14:shadowObscured xmlns:a14="http://schemas.microsoft.com/office/drawing/2010/main"/>
                            </a:ext>
                          </a:extLst>
                        </pic:spPr>
                      </pic:pic>
                    </a:graphicData>
                  </a:graphic>
                </wp:inline>
              </w:drawing>
            </w:r>
          </w:p>
        </w:tc>
        <w:tc>
          <w:tcPr>
            <w:tcW w:w="906" w:type="dxa"/>
            <w:tcBorders>
              <w:top w:val="single" w:sz="12" w:space="0" w:color="B31E8E"/>
              <w:left w:val="single" w:sz="12" w:space="0" w:color="B31E8E"/>
              <w:bottom w:val="single" w:sz="12" w:space="0" w:color="B31E8E"/>
              <w:right w:val="single" w:sz="12" w:space="0" w:color="B31E8E"/>
            </w:tcBorders>
            <w:shd w:val="clear" w:color="auto" w:fill="000000" w:themeFill="text1"/>
            <w:vAlign w:val="center"/>
          </w:tcPr>
          <w:p w:rsidR="00BB313F" w:rsidRPr="00E077A7" w:rsidRDefault="00BB313F" w:rsidP="00D32A32">
            <w:pPr>
              <w:jc w:val="center"/>
              <w:rPr>
                <w:rFonts w:cs="Arial"/>
                <w:noProof/>
                <w:lang w:eastAsia="ja-JP"/>
              </w:rPr>
            </w:pPr>
            <w:r>
              <w:rPr>
                <w:noProof/>
              </w:rPr>
              <w:drawing>
                <wp:inline distT="0" distB="0" distL="0" distR="0" wp14:anchorId="54E38D64" wp14:editId="38B41FF4">
                  <wp:extent cx="434340" cy="365760"/>
                  <wp:effectExtent l="0" t="0" r="3810" b="0"/>
                  <wp:docPr id="20592" name="Picture 2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20564" b="60081"/>
                          <a:stretch/>
                        </pic:blipFill>
                        <pic:spPr bwMode="auto">
                          <a:xfrm>
                            <a:off x="0" y="0"/>
                            <a:ext cx="434340" cy="365760"/>
                          </a:xfrm>
                          <a:prstGeom prst="rect">
                            <a:avLst/>
                          </a:prstGeom>
                          <a:ln>
                            <a:noFill/>
                          </a:ln>
                          <a:extLst>
                            <a:ext uri="{53640926-AAD7-44D8-BBD7-CCE9431645EC}">
                              <a14:shadowObscured xmlns:a14="http://schemas.microsoft.com/office/drawing/2010/main"/>
                            </a:ext>
                          </a:extLst>
                        </pic:spPr>
                      </pic:pic>
                    </a:graphicData>
                  </a:graphic>
                </wp:inline>
              </w:drawing>
            </w:r>
          </w:p>
        </w:tc>
        <w:tc>
          <w:tcPr>
            <w:tcW w:w="906" w:type="dxa"/>
            <w:tcBorders>
              <w:top w:val="single" w:sz="12" w:space="0" w:color="B31E8E"/>
              <w:left w:val="single" w:sz="12" w:space="0" w:color="B31E8E"/>
              <w:bottom w:val="single" w:sz="12" w:space="0" w:color="B31E8E"/>
              <w:right w:val="single" w:sz="12" w:space="0" w:color="B31E8E"/>
            </w:tcBorders>
            <w:shd w:val="clear" w:color="auto" w:fill="000000" w:themeFill="text1"/>
            <w:vAlign w:val="center"/>
          </w:tcPr>
          <w:p w:rsidR="00BB313F" w:rsidRPr="00E077A7" w:rsidRDefault="00BB313F" w:rsidP="00D32A32">
            <w:pPr>
              <w:jc w:val="center"/>
              <w:rPr>
                <w:rFonts w:cs="Arial"/>
                <w:noProof/>
                <w:lang w:eastAsia="ja-JP"/>
              </w:rPr>
            </w:pPr>
            <w:r>
              <w:rPr>
                <w:noProof/>
              </w:rPr>
              <w:drawing>
                <wp:inline distT="0" distB="0" distL="0" distR="0" wp14:anchorId="713A9952" wp14:editId="7018DC24">
                  <wp:extent cx="434340" cy="381000"/>
                  <wp:effectExtent l="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79839"/>
                          <a:stretch/>
                        </pic:blipFill>
                        <pic:spPr bwMode="auto">
                          <a:xfrm>
                            <a:off x="0" y="0"/>
                            <a:ext cx="434340"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906" w:type="dxa"/>
            <w:gridSpan w:val="2"/>
            <w:tcBorders>
              <w:top w:val="single" w:sz="12" w:space="0" w:color="B31E8E"/>
              <w:left w:val="single" w:sz="12" w:space="0" w:color="B31E8E"/>
              <w:bottom w:val="single" w:sz="12" w:space="0" w:color="B31E8E"/>
              <w:right w:val="single" w:sz="12" w:space="0" w:color="B31E8E"/>
            </w:tcBorders>
            <w:vAlign w:val="center"/>
          </w:tcPr>
          <w:p w:rsidR="00BB313F" w:rsidRPr="00E077A7" w:rsidRDefault="00BB313F" w:rsidP="00D32A32">
            <w:pPr>
              <w:jc w:val="center"/>
              <w:rPr>
                <w:rFonts w:cs="Arial"/>
                <w:noProof/>
                <w:lang w:eastAsia="ja-JP"/>
              </w:rPr>
            </w:pPr>
            <w:r>
              <w:rPr>
                <w:noProof/>
              </w:rPr>
              <w:drawing>
                <wp:inline distT="0" distB="0" distL="0" distR="0" wp14:anchorId="04C24CF0" wp14:editId="2D0E5068">
                  <wp:extent cx="434340" cy="373380"/>
                  <wp:effectExtent l="0" t="0" r="3810" b="7620"/>
                  <wp:docPr id="20560" name="Picture 2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39919" b="40323"/>
                          <a:stretch/>
                        </pic:blipFill>
                        <pic:spPr bwMode="auto">
                          <a:xfrm>
                            <a:off x="0" y="0"/>
                            <a:ext cx="434340" cy="373380"/>
                          </a:xfrm>
                          <a:prstGeom prst="rect">
                            <a:avLst/>
                          </a:prstGeom>
                          <a:ln>
                            <a:noFill/>
                          </a:ln>
                          <a:extLst>
                            <a:ext uri="{53640926-AAD7-44D8-BBD7-CCE9431645EC}">
                              <a14:shadowObscured xmlns:a14="http://schemas.microsoft.com/office/drawing/2010/main"/>
                            </a:ext>
                          </a:extLst>
                        </pic:spPr>
                      </pic:pic>
                    </a:graphicData>
                  </a:graphic>
                </wp:inline>
              </w:drawing>
            </w:r>
          </w:p>
        </w:tc>
        <w:tc>
          <w:tcPr>
            <w:tcW w:w="905" w:type="dxa"/>
            <w:gridSpan w:val="2"/>
            <w:tcBorders>
              <w:top w:val="single" w:sz="12" w:space="0" w:color="B31E8E"/>
              <w:left w:val="single" w:sz="12" w:space="0" w:color="B31E8E"/>
              <w:bottom w:val="single" w:sz="12" w:space="0" w:color="B31E8E"/>
              <w:right w:val="single" w:sz="12" w:space="0" w:color="B31E8E"/>
            </w:tcBorders>
            <w:shd w:val="clear" w:color="auto" w:fill="000000" w:themeFill="text1"/>
            <w:vAlign w:val="center"/>
          </w:tcPr>
          <w:p w:rsidR="00BB313F" w:rsidRPr="00E077A7" w:rsidRDefault="00BB313F" w:rsidP="00D32A32">
            <w:pPr>
              <w:jc w:val="center"/>
              <w:rPr>
                <w:rFonts w:cs="Arial"/>
                <w:noProof/>
                <w:lang w:eastAsia="ja-JP"/>
              </w:rPr>
            </w:pPr>
            <w:r>
              <w:rPr>
                <w:noProof/>
              </w:rPr>
              <w:drawing>
                <wp:inline distT="0" distB="0" distL="0" distR="0" wp14:anchorId="192F689F" wp14:editId="4ACD5023">
                  <wp:extent cx="434340" cy="388620"/>
                  <wp:effectExtent l="0" t="0" r="381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b="79435"/>
                          <a:stretch/>
                        </pic:blipFill>
                        <pic:spPr bwMode="auto">
                          <a:xfrm>
                            <a:off x="0" y="0"/>
                            <a:ext cx="434340" cy="388620"/>
                          </a:xfrm>
                          <a:prstGeom prst="rect">
                            <a:avLst/>
                          </a:prstGeom>
                          <a:ln>
                            <a:noFill/>
                          </a:ln>
                          <a:extLst>
                            <a:ext uri="{53640926-AAD7-44D8-BBD7-CCE9431645EC}">
                              <a14:shadowObscured xmlns:a14="http://schemas.microsoft.com/office/drawing/2010/main"/>
                            </a:ext>
                          </a:extLst>
                        </pic:spPr>
                      </pic:pic>
                    </a:graphicData>
                  </a:graphic>
                </wp:inline>
              </w:drawing>
            </w:r>
          </w:p>
        </w:tc>
        <w:tc>
          <w:tcPr>
            <w:tcW w:w="906" w:type="dxa"/>
            <w:gridSpan w:val="2"/>
            <w:tcBorders>
              <w:top w:val="single" w:sz="12" w:space="0" w:color="B31E8E"/>
              <w:left w:val="single" w:sz="12" w:space="0" w:color="B31E8E"/>
              <w:bottom w:val="single" w:sz="12" w:space="0" w:color="B31E8E"/>
              <w:right w:val="single" w:sz="12" w:space="0" w:color="B31E8E"/>
            </w:tcBorders>
            <w:shd w:val="clear" w:color="auto" w:fill="000000" w:themeFill="text1"/>
            <w:vAlign w:val="center"/>
          </w:tcPr>
          <w:p w:rsidR="00BB313F" w:rsidRPr="00E077A7" w:rsidRDefault="00BB313F" w:rsidP="00D32A32">
            <w:pPr>
              <w:jc w:val="center"/>
              <w:rPr>
                <w:rFonts w:cs="Arial"/>
                <w:noProof/>
                <w:lang w:eastAsia="ja-JP"/>
              </w:rPr>
            </w:pPr>
            <w:r>
              <w:rPr>
                <w:noProof/>
              </w:rPr>
              <w:drawing>
                <wp:inline distT="0" distB="0" distL="0" distR="0" wp14:anchorId="41882748" wp14:editId="1F57C375">
                  <wp:extent cx="434340" cy="365760"/>
                  <wp:effectExtent l="0" t="0" r="3810" b="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20564" b="60081"/>
                          <a:stretch/>
                        </pic:blipFill>
                        <pic:spPr bwMode="auto">
                          <a:xfrm>
                            <a:off x="0" y="0"/>
                            <a:ext cx="434340" cy="365760"/>
                          </a:xfrm>
                          <a:prstGeom prst="rect">
                            <a:avLst/>
                          </a:prstGeom>
                          <a:ln>
                            <a:noFill/>
                          </a:ln>
                          <a:extLst>
                            <a:ext uri="{53640926-AAD7-44D8-BBD7-CCE9431645EC}">
                              <a14:shadowObscured xmlns:a14="http://schemas.microsoft.com/office/drawing/2010/main"/>
                            </a:ext>
                          </a:extLst>
                        </pic:spPr>
                      </pic:pic>
                    </a:graphicData>
                  </a:graphic>
                </wp:inline>
              </w:drawing>
            </w:r>
          </w:p>
        </w:tc>
        <w:tc>
          <w:tcPr>
            <w:tcW w:w="906" w:type="dxa"/>
            <w:tcBorders>
              <w:top w:val="single" w:sz="12" w:space="0" w:color="B31E8E"/>
              <w:left w:val="single" w:sz="12" w:space="0" w:color="B31E8E"/>
              <w:bottom w:val="single" w:sz="12" w:space="0" w:color="B31E8E"/>
              <w:right w:val="single" w:sz="12" w:space="0" w:color="B31E8E"/>
            </w:tcBorders>
            <w:shd w:val="clear" w:color="auto" w:fill="000000" w:themeFill="text1"/>
            <w:vAlign w:val="center"/>
          </w:tcPr>
          <w:p w:rsidR="00BB313F" w:rsidRPr="00E077A7" w:rsidRDefault="00BB313F" w:rsidP="00D32A32">
            <w:pPr>
              <w:jc w:val="center"/>
              <w:rPr>
                <w:rFonts w:cs="Arial"/>
                <w:noProof/>
                <w:lang w:eastAsia="ja-JP"/>
              </w:rPr>
            </w:pPr>
            <w:r>
              <w:rPr>
                <w:noProof/>
              </w:rPr>
              <w:drawing>
                <wp:inline distT="0" distB="0" distL="0" distR="0" wp14:anchorId="04F2323B" wp14:editId="5A7DA2ED">
                  <wp:extent cx="434340" cy="381000"/>
                  <wp:effectExtent l="0" t="0" r="3810" b="0"/>
                  <wp:docPr id="20614" name="Picture 2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79839"/>
                          <a:stretch/>
                        </pic:blipFill>
                        <pic:spPr bwMode="auto">
                          <a:xfrm>
                            <a:off x="0" y="0"/>
                            <a:ext cx="434340" cy="381000"/>
                          </a:xfrm>
                          <a:prstGeom prst="rect">
                            <a:avLst/>
                          </a:prstGeom>
                          <a:ln>
                            <a:noFill/>
                          </a:ln>
                          <a:extLst>
                            <a:ext uri="{53640926-AAD7-44D8-BBD7-CCE9431645EC}">
                              <a14:shadowObscured xmlns:a14="http://schemas.microsoft.com/office/drawing/2010/main"/>
                            </a:ext>
                          </a:extLst>
                        </pic:spPr>
                      </pic:pic>
                    </a:graphicData>
                  </a:graphic>
                </wp:inline>
              </w:drawing>
            </w:r>
          </w:p>
        </w:tc>
      </w:tr>
      <w:tr w:rsidR="00BB313F" w:rsidTr="00E815D3">
        <w:trPr>
          <w:trHeight w:val="907"/>
        </w:trPr>
        <w:tc>
          <w:tcPr>
            <w:tcW w:w="7196" w:type="dxa"/>
            <w:gridSpan w:val="8"/>
            <w:tcBorders>
              <w:top w:val="single" w:sz="12" w:space="0" w:color="B31E8E"/>
              <w:left w:val="single" w:sz="12" w:space="0" w:color="B31E8E"/>
              <w:bottom w:val="single" w:sz="8" w:space="0" w:color="8A3459"/>
              <w:right w:val="single" w:sz="12" w:space="0" w:color="B31E8E"/>
            </w:tcBorders>
            <w:vAlign w:val="center"/>
          </w:tcPr>
          <w:p w:rsidR="00BB313F" w:rsidRDefault="00BB313F" w:rsidP="00BB313F">
            <w:pPr>
              <w:rPr>
                <w:sz w:val="24"/>
              </w:rPr>
            </w:pPr>
            <w:r>
              <w:rPr>
                <w:noProof/>
                <w:lang w:eastAsia="ja-JP"/>
              </w:rPr>
              <w:t>Draw the repeated pattern into these boxes.</w:t>
            </w:r>
          </w:p>
        </w:tc>
        <w:tc>
          <w:tcPr>
            <w:tcW w:w="922" w:type="dxa"/>
            <w:gridSpan w:val="2"/>
            <w:tcBorders>
              <w:top w:val="single" w:sz="12" w:space="0" w:color="B31E8E"/>
              <w:left w:val="single" w:sz="12" w:space="0" w:color="B31E8E"/>
              <w:bottom w:val="single" w:sz="12" w:space="0" w:color="B31E8E"/>
              <w:right w:val="single" w:sz="12" w:space="0" w:color="B31E8E"/>
            </w:tcBorders>
            <w:vAlign w:val="center"/>
          </w:tcPr>
          <w:p w:rsidR="00BB313F" w:rsidRDefault="00BB313F" w:rsidP="00BB313F">
            <w:pPr>
              <w:jc w:val="center"/>
              <w:rPr>
                <w:sz w:val="24"/>
              </w:rPr>
            </w:pPr>
            <w:r>
              <w:rPr>
                <w:noProof/>
              </w:rPr>
              <w:drawing>
                <wp:inline distT="0" distB="0" distL="0" distR="0" wp14:anchorId="20E03F5B" wp14:editId="55EB570E">
                  <wp:extent cx="434340" cy="3886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b="79435"/>
                          <a:stretch/>
                        </pic:blipFill>
                        <pic:spPr bwMode="auto">
                          <a:xfrm>
                            <a:off x="0" y="0"/>
                            <a:ext cx="434340" cy="388620"/>
                          </a:xfrm>
                          <a:prstGeom prst="rect">
                            <a:avLst/>
                          </a:prstGeom>
                          <a:ln>
                            <a:noFill/>
                          </a:ln>
                          <a:extLst>
                            <a:ext uri="{53640926-AAD7-44D8-BBD7-CCE9431645EC}">
                              <a14:shadowObscured xmlns:a14="http://schemas.microsoft.com/office/drawing/2010/main"/>
                            </a:ext>
                          </a:extLst>
                        </pic:spPr>
                      </pic:pic>
                    </a:graphicData>
                  </a:graphic>
                </wp:inline>
              </w:drawing>
            </w:r>
          </w:p>
        </w:tc>
        <w:tc>
          <w:tcPr>
            <w:tcW w:w="922" w:type="dxa"/>
            <w:gridSpan w:val="2"/>
            <w:tcBorders>
              <w:top w:val="single" w:sz="12" w:space="0" w:color="B31E8E"/>
              <w:left w:val="single" w:sz="12" w:space="0" w:color="B31E8E"/>
              <w:bottom w:val="single" w:sz="12" w:space="0" w:color="B31E8E"/>
              <w:right w:val="single" w:sz="12" w:space="0" w:color="B31E8E"/>
            </w:tcBorders>
            <w:vAlign w:val="center"/>
          </w:tcPr>
          <w:p w:rsidR="00BB313F" w:rsidRDefault="00BB313F" w:rsidP="00BB313F">
            <w:pPr>
              <w:jc w:val="center"/>
              <w:rPr>
                <w:sz w:val="24"/>
              </w:rPr>
            </w:pPr>
            <w:r>
              <w:rPr>
                <w:noProof/>
              </w:rPr>
              <w:drawing>
                <wp:inline distT="0" distB="0" distL="0" distR="0" wp14:anchorId="40779B7D" wp14:editId="4794D75D">
                  <wp:extent cx="434340" cy="36576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20564" b="60081"/>
                          <a:stretch/>
                        </pic:blipFill>
                        <pic:spPr bwMode="auto">
                          <a:xfrm>
                            <a:off x="0" y="0"/>
                            <a:ext cx="434340" cy="365760"/>
                          </a:xfrm>
                          <a:prstGeom prst="rect">
                            <a:avLst/>
                          </a:prstGeom>
                          <a:ln>
                            <a:noFill/>
                          </a:ln>
                          <a:extLst>
                            <a:ext uri="{53640926-AAD7-44D8-BBD7-CCE9431645EC}">
                              <a14:shadowObscured xmlns:a14="http://schemas.microsoft.com/office/drawing/2010/main"/>
                            </a:ext>
                          </a:extLst>
                        </pic:spPr>
                      </pic:pic>
                    </a:graphicData>
                  </a:graphic>
                </wp:inline>
              </w:drawing>
            </w:r>
          </w:p>
        </w:tc>
        <w:tc>
          <w:tcPr>
            <w:tcW w:w="922" w:type="dxa"/>
            <w:gridSpan w:val="2"/>
            <w:tcBorders>
              <w:top w:val="single" w:sz="12" w:space="0" w:color="B31E8E"/>
              <w:left w:val="single" w:sz="12" w:space="0" w:color="B31E8E"/>
              <w:bottom w:val="single" w:sz="12" w:space="0" w:color="B31E8E"/>
              <w:right w:val="single" w:sz="12" w:space="0" w:color="B31E8E"/>
            </w:tcBorders>
            <w:vAlign w:val="center"/>
          </w:tcPr>
          <w:p w:rsidR="00BB313F" w:rsidRDefault="00BB313F" w:rsidP="00BB313F">
            <w:pPr>
              <w:jc w:val="center"/>
              <w:rPr>
                <w:sz w:val="24"/>
              </w:rPr>
            </w:pPr>
            <w:r>
              <w:rPr>
                <w:noProof/>
              </w:rPr>
              <w:drawing>
                <wp:inline distT="0" distB="0" distL="0" distR="0" wp14:anchorId="3416D32B" wp14:editId="6AAFDDED">
                  <wp:extent cx="434340" cy="3810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79839"/>
                          <a:stretch/>
                        </pic:blipFill>
                        <pic:spPr bwMode="auto">
                          <a:xfrm>
                            <a:off x="0" y="0"/>
                            <a:ext cx="434340" cy="381000"/>
                          </a:xfrm>
                          <a:prstGeom prst="rect">
                            <a:avLst/>
                          </a:prstGeom>
                          <a:ln>
                            <a:noFill/>
                          </a:ln>
                          <a:extLst>
                            <a:ext uri="{53640926-AAD7-44D8-BBD7-CCE9431645EC}">
                              <a14:shadowObscured xmlns:a14="http://schemas.microsoft.com/office/drawing/2010/main"/>
                            </a:ext>
                          </a:extLst>
                        </pic:spPr>
                      </pic:pic>
                    </a:graphicData>
                  </a:graphic>
                </wp:inline>
              </w:drawing>
            </w:r>
          </w:p>
        </w:tc>
      </w:tr>
      <w:tr w:rsidR="000275DA" w:rsidTr="000275DA">
        <w:trPr>
          <w:trHeight w:val="564"/>
        </w:trPr>
        <w:tc>
          <w:tcPr>
            <w:tcW w:w="9962" w:type="dxa"/>
            <w:gridSpan w:val="14"/>
            <w:tcBorders>
              <w:top w:val="single" w:sz="12" w:space="0" w:color="B31E8E"/>
              <w:left w:val="single" w:sz="12" w:space="0" w:color="B31E8E"/>
              <w:bottom w:val="single" w:sz="12" w:space="0" w:color="B31E8E"/>
              <w:right w:val="single" w:sz="12" w:space="0" w:color="B31E8E"/>
            </w:tcBorders>
            <w:vAlign w:val="center"/>
          </w:tcPr>
          <w:p w:rsidR="000275DA" w:rsidRPr="000275DA" w:rsidRDefault="000275DA" w:rsidP="000275DA">
            <w:pPr>
              <w:rPr>
                <w:sz w:val="24"/>
              </w:rPr>
            </w:pPr>
            <w:r>
              <w:rPr>
                <w:sz w:val="24"/>
              </w:rPr>
              <w:t>The student reads the explanation. Discuss if required.</w:t>
            </w:r>
          </w:p>
        </w:tc>
      </w:tr>
    </w:tbl>
    <w:p w:rsidR="000F59C1" w:rsidRDefault="000F59C1" w:rsidP="000F59C1">
      <w:pPr>
        <w:pStyle w:val="Heading2"/>
      </w:pPr>
      <w:r>
        <w:t>Lightbot procedures explored</w:t>
      </w:r>
      <w:r>
        <w:tab/>
      </w:r>
      <w:r>
        <w:tab/>
      </w:r>
      <w:r w:rsidRPr="004C1BB9">
        <w:rPr>
          <w:b w:val="0"/>
        </w:rPr>
        <w:t xml:space="preserve">page </w:t>
      </w:r>
      <w:r w:rsidR="00E815D3">
        <w:rPr>
          <w:b w:val="0"/>
        </w:rPr>
        <w:t>59</w:t>
      </w:r>
    </w:p>
    <w:tbl>
      <w:tblPr>
        <w:tblStyle w:val="TableGrid"/>
        <w:tblW w:w="0" w:type="auto"/>
        <w:tblLook w:val="04A0" w:firstRow="1" w:lastRow="0" w:firstColumn="1" w:lastColumn="0" w:noHBand="0" w:noVBand="1"/>
      </w:tblPr>
      <w:tblGrid>
        <w:gridCol w:w="9716"/>
      </w:tblGrid>
      <w:tr w:rsidR="000F59C1" w:rsidTr="000F59C1">
        <w:tc>
          <w:tcPr>
            <w:tcW w:w="9962" w:type="dxa"/>
            <w:tcBorders>
              <w:top w:val="single" w:sz="12" w:space="0" w:color="B31E8E"/>
              <w:left w:val="single" w:sz="12" w:space="0" w:color="B31E8E"/>
              <w:bottom w:val="single" w:sz="12" w:space="0" w:color="B31E8E"/>
              <w:right w:val="single" w:sz="12" w:space="0" w:color="B31E8E"/>
            </w:tcBorders>
          </w:tcPr>
          <w:p w:rsidR="000F59C1" w:rsidRDefault="000F59C1" w:rsidP="000F59C1">
            <w:pPr>
              <w:rPr>
                <w:sz w:val="24"/>
              </w:rPr>
            </w:pPr>
            <w:r>
              <w:rPr>
                <w:sz w:val="24"/>
              </w:rPr>
              <w:t>The student reads the title and speech bubble.</w:t>
            </w:r>
          </w:p>
          <w:p w:rsidR="000F59C1" w:rsidRDefault="000F59C1" w:rsidP="000F59C1">
            <w:pPr>
              <w:rPr>
                <w:sz w:val="24"/>
              </w:rPr>
            </w:pPr>
            <w:r>
              <w:rPr>
                <w:sz w:val="24"/>
              </w:rPr>
              <w:t xml:space="preserve">The student follows the instructions in the box to open the </w:t>
            </w:r>
            <w:r w:rsidRPr="000F59C1">
              <w:rPr>
                <w:i/>
                <w:sz w:val="24"/>
              </w:rPr>
              <w:t>Procedures</w:t>
            </w:r>
            <w:r>
              <w:rPr>
                <w:sz w:val="24"/>
              </w:rPr>
              <w:t xml:space="preserve"> puzzle 1.</w:t>
            </w:r>
          </w:p>
          <w:p w:rsidR="000F59C1" w:rsidRDefault="000F59C1" w:rsidP="000F59C1">
            <w:pPr>
              <w:rPr>
                <w:sz w:val="24"/>
              </w:rPr>
            </w:pPr>
            <w:r w:rsidRPr="004C1BB9">
              <w:rPr>
                <w:sz w:val="24"/>
              </w:rPr>
              <w:t xml:space="preserve">The student </w:t>
            </w:r>
            <w:r>
              <w:rPr>
                <w:sz w:val="24"/>
              </w:rPr>
              <w:t>reads the speech bubble and follows the instructions.</w:t>
            </w:r>
          </w:p>
          <w:p w:rsidR="000F59C1" w:rsidRDefault="000F59C1" w:rsidP="000F59C1">
            <w:pPr>
              <w:rPr>
                <w:sz w:val="24"/>
              </w:rPr>
            </w:pPr>
            <w:r>
              <w:rPr>
                <w:sz w:val="24"/>
              </w:rPr>
              <w:t xml:space="preserve">The student reads the next speech bubble and </w:t>
            </w:r>
            <w:r w:rsidR="009E7D12">
              <w:rPr>
                <w:sz w:val="24"/>
              </w:rPr>
              <w:t>uses the steps in the boxes to help solve the puzzle.</w:t>
            </w:r>
          </w:p>
          <w:p w:rsidR="000F59C1" w:rsidRPr="009E7D12" w:rsidRDefault="000F59C1" w:rsidP="000F59C1">
            <w:pPr>
              <w:rPr>
                <w:sz w:val="24"/>
              </w:rPr>
            </w:pPr>
            <w:r>
              <w:rPr>
                <w:sz w:val="24"/>
              </w:rPr>
              <w:t>The student reads</w:t>
            </w:r>
            <w:r w:rsidR="009E7D12">
              <w:rPr>
                <w:sz w:val="24"/>
              </w:rPr>
              <w:t xml:space="preserve"> and follows the instruction.</w:t>
            </w:r>
          </w:p>
        </w:tc>
      </w:tr>
    </w:tbl>
    <w:p w:rsidR="009E7D12" w:rsidRDefault="009E7D12" w:rsidP="000275DA">
      <w:pPr>
        <w:pStyle w:val="Heading2"/>
      </w:pPr>
      <w:r>
        <w:t>Lightbot procedures – my thoughts</w:t>
      </w:r>
      <w:r w:rsidR="00E67CF7">
        <w:tab/>
      </w:r>
      <w:r w:rsidR="00E67CF7">
        <w:tab/>
      </w:r>
      <w:r w:rsidR="00E67CF7" w:rsidRPr="00E67CF7">
        <w:rPr>
          <w:b w:val="0"/>
        </w:rPr>
        <w:t>page 6</w:t>
      </w:r>
      <w:r w:rsidR="00E815D3">
        <w:rPr>
          <w:b w:val="0"/>
        </w:rPr>
        <w:t>0</w:t>
      </w:r>
    </w:p>
    <w:tbl>
      <w:tblPr>
        <w:tblStyle w:val="TableGrid"/>
        <w:tblW w:w="0" w:type="auto"/>
        <w:tblLook w:val="04A0" w:firstRow="1" w:lastRow="0" w:firstColumn="1" w:lastColumn="0" w:noHBand="0" w:noVBand="1"/>
      </w:tblPr>
      <w:tblGrid>
        <w:gridCol w:w="9716"/>
      </w:tblGrid>
      <w:tr w:rsidR="009E7D12" w:rsidTr="00E815D3">
        <w:tc>
          <w:tcPr>
            <w:tcW w:w="9962" w:type="dxa"/>
            <w:tcBorders>
              <w:top w:val="single" w:sz="12" w:space="0" w:color="B31E8E"/>
              <w:left w:val="single" w:sz="12" w:space="0" w:color="B31E8E"/>
              <w:bottom w:val="single" w:sz="8" w:space="0" w:color="8A3459"/>
              <w:right w:val="single" w:sz="12" w:space="0" w:color="B31E8E"/>
            </w:tcBorders>
          </w:tcPr>
          <w:p w:rsidR="009E7D12" w:rsidRDefault="009E7D12" w:rsidP="000F59C1">
            <w:pPr>
              <w:rPr>
                <w:rFonts w:cs="Arial"/>
                <w:noProof/>
                <w:sz w:val="24"/>
                <w:lang w:eastAsia="ja-JP"/>
              </w:rPr>
            </w:pPr>
            <w:r>
              <w:rPr>
                <w:rFonts w:cs="Arial"/>
                <w:noProof/>
                <w:sz w:val="24"/>
                <w:lang w:eastAsia="ja-JP"/>
              </w:rPr>
              <w:t>The student reads the speech bubble and Discussion box.</w:t>
            </w:r>
          </w:p>
          <w:p w:rsidR="009E7D12" w:rsidRDefault="009E7D12" w:rsidP="009E7D12">
            <w:pPr>
              <w:rPr>
                <w:rFonts w:cs="Arial"/>
                <w:noProof/>
                <w:sz w:val="24"/>
                <w:lang w:eastAsia="ja-JP"/>
              </w:rPr>
            </w:pPr>
            <w:r>
              <w:rPr>
                <w:rFonts w:cs="Arial"/>
                <w:noProof/>
                <w:sz w:val="24"/>
                <w:lang w:eastAsia="ja-JP"/>
              </w:rPr>
              <w:t xml:space="preserve">Have the discussion with the student. </w:t>
            </w:r>
          </w:p>
          <w:p w:rsidR="00421F23" w:rsidRPr="001C1044" w:rsidRDefault="00421F23" w:rsidP="00B256A7">
            <w:pPr>
              <w:rPr>
                <w:rFonts w:cs="Arial"/>
                <w:noProof/>
                <w:sz w:val="24"/>
                <w:lang w:eastAsia="ja-JP"/>
              </w:rPr>
            </w:pPr>
            <w:r>
              <w:rPr>
                <w:rFonts w:cs="Arial"/>
                <w:noProof/>
                <w:sz w:val="24"/>
                <w:lang w:eastAsia="ja-JP"/>
              </w:rPr>
              <w:t>Ask the st</w:t>
            </w:r>
            <w:r w:rsidR="00B256A7">
              <w:rPr>
                <w:rFonts w:cs="Arial"/>
                <w:noProof/>
                <w:sz w:val="24"/>
                <w:lang w:eastAsia="ja-JP"/>
              </w:rPr>
              <w:t>ud</w:t>
            </w:r>
            <w:r>
              <w:rPr>
                <w:rFonts w:cs="Arial"/>
                <w:noProof/>
                <w:sz w:val="24"/>
                <w:lang w:eastAsia="ja-JP"/>
              </w:rPr>
              <w:t>ent to read and complete the tasks.</w:t>
            </w:r>
          </w:p>
        </w:tc>
      </w:tr>
      <w:tr w:rsidR="00EC7C62" w:rsidTr="00E815D3">
        <w:trPr>
          <w:trHeight w:val="2551"/>
        </w:trPr>
        <w:tc>
          <w:tcPr>
            <w:tcW w:w="9962" w:type="dxa"/>
            <w:tcBorders>
              <w:top w:val="single" w:sz="8" w:space="0" w:color="8A3459"/>
              <w:left w:val="single" w:sz="12" w:space="0" w:color="B31E8E"/>
              <w:bottom w:val="single" w:sz="8" w:space="0" w:color="8A3459"/>
              <w:right w:val="single" w:sz="12" w:space="0" w:color="B31E8E"/>
            </w:tcBorders>
          </w:tcPr>
          <w:p w:rsidR="00EC7C62" w:rsidRPr="00421F23" w:rsidRDefault="00EC7C62" w:rsidP="00B256A7">
            <w:pPr>
              <w:rPr>
                <w:rFonts w:cs="Arial"/>
                <w:noProof/>
                <w:sz w:val="24"/>
                <w:lang w:eastAsia="ja-JP"/>
              </w:rPr>
            </w:pPr>
            <w:r w:rsidRPr="00421F23">
              <w:rPr>
                <w:rFonts w:cs="Arial"/>
                <w:noProof/>
                <w:sz w:val="24"/>
                <w:lang w:eastAsia="ja-JP"/>
              </w:rPr>
              <w:t xml:space="preserve">What did you think about the </w:t>
            </w:r>
            <w:r w:rsidRPr="00421F23">
              <w:rPr>
                <w:rFonts w:cs="Arial"/>
                <w:i/>
                <w:noProof/>
                <w:sz w:val="24"/>
                <w:lang w:eastAsia="ja-JP"/>
              </w:rPr>
              <w:t xml:space="preserve">Procedures </w:t>
            </w:r>
            <w:r w:rsidRPr="00421F23">
              <w:rPr>
                <w:rFonts w:cs="Arial"/>
                <w:noProof/>
                <w:sz w:val="24"/>
                <w:lang w:eastAsia="ja-JP"/>
              </w:rPr>
              <w:t>puzzles?</w:t>
            </w:r>
            <w:r>
              <w:rPr>
                <w:rFonts w:cs="Arial"/>
                <w:noProof/>
                <w:sz w:val="24"/>
                <w:lang w:eastAsia="ja-JP"/>
              </w:rPr>
              <w:t xml:space="preserve"> </w:t>
            </w:r>
            <w:r>
              <w:rPr>
                <w:rFonts w:cs="Arial"/>
                <w:b/>
                <w:noProof/>
                <w:sz w:val="24"/>
                <w:lang w:eastAsia="ja-JP"/>
              </w:rPr>
              <w:t>Answers will vary, eg I liked the challenge, I had to think carefully, they are more difficult.</w:t>
            </w:r>
          </w:p>
          <w:p w:rsidR="00EC7C62" w:rsidRPr="001C1044" w:rsidRDefault="00EC7C62" w:rsidP="000F59C1">
            <w:pPr>
              <w:rPr>
                <w:b/>
                <w:sz w:val="24"/>
              </w:rPr>
            </w:pPr>
            <w:r w:rsidRPr="001C1044">
              <w:rPr>
                <w:rFonts w:cs="Arial"/>
                <w:noProof/>
                <w:sz w:val="24"/>
                <w:lang w:eastAsia="ja-JP"/>
              </w:rPr>
              <w:t xml:space="preserve">Why did these puzzles take longer to solve than the </w:t>
            </w:r>
            <w:r w:rsidRPr="00E9600C">
              <w:rPr>
                <w:rFonts w:cs="Arial"/>
                <w:i/>
                <w:noProof/>
                <w:sz w:val="24"/>
                <w:lang w:eastAsia="ja-JP"/>
              </w:rPr>
              <w:t>Basics</w:t>
            </w:r>
            <w:r w:rsidRPr="001C1044">
              <w:rPr>
                <w:rFonts w:cs="Arial"/>
                <w:noProof/>
                <w:sz w:val="24"/>
                <w:lang w:eastAsia="ja-JP"/>
              </w:rPr>
              <w:t xml:space="preserve"> puzzles?</w:t>
            </w:r>
            <w:r>
              <w:rPr>
                <w:rFonts w:cs="Arial"/>
                <w:noProof/>
                <w:sz w:val="24"/>
                <w:lang w:eastAsia="ja-JP"/>
              </w:rPr>
              <w:t xml:space="preserve"> </w:t>
            </w:r>
            <w:r>
              <w:rPr>
                <w:rFonts w:cs="Arial"/>
                <w:b/>
                <w:noProof/>
                <w:sz w:val="24"/>
                <w:lang w:eastAsia="ja-JP"/>
              </w:rPr>
              <w:t>Answers will vary, eg they are more difficult, have more levels, you take extra time to work out the P1 codes, need more testing to make sure they work.</w:t>
            </w:r>
          </w:p>
          <w:p w:rsidR="00EC7C62" w:rsidRPr="001C1044" w:rsidRDefault="00EC7C62" w:rsidP="000F59C1">
            <w:pPr>
              <w:rPr>
                <w:rFonts w:cs="Arial"/>
                <w:noProof/>
                <w:sz w:val="24"/>
                <w:lang w:eastAsia="ja-JP"/>
              </w:rPr>
            </w:pPr>
            <w:r w:rsidRPr="001C1044">
              <w:rPr>
                <w:rFonts w:cs="Arial"/>
                <w:noProof/>
                <w:sz w:val="24"/>
                <w:lang w:eastAsia="ja-JP"/>
              </w:rPr>
              <w:t>Which puzzle was more difficult?</w:t>
            </w:r>
            <w:r>
              <w:rPr>
                <w:rFonts w:cs="Arial"/>
                <w:noProof/>
                <w:sz w:val="24"/>
                <w:lang w:eastAsia="ja-JP"/>
              </w:rPr>
              <w:t xml:space="preserve"> </w:t>
            </w:r>
            <w:r>
              <w:rPr>
                <w:rFonts w:cs="Arial"/>
                <w:b/>
                <w:noProof/>
                <w:sz w:val="24"/>
                <w:lang w:eastAsia="ja-JP"/>
              </w:rPr>
              <w:t>Answers will vary.</w:t>
            </w:r>
          </w:p>
          <w:p w:rsidR="00EC7C62" w:rsidRPr="00421F23" w:rsidRDefault="00EC7C62" w:rsidP="000F59C1">
            <w:pPr>
              <w:rPr>
                <w:rFonts w:cs="Arial"/>
                <w:noProof/>
                <w:sz w:val="24"/>
                <w:lang w:eastAsia="ja-JP"/>
              </w:rPr>
            </w:pPr>
            <w:r>
              <w:rPr>
                <w:rFonts w:cs="Arial"/>
                <w:noProof/>
                <w:sz w:val="24"/>
                <w:lang w:eastAsia="ja-JP"/>
              </w:rPr>
              <w:t xml:space="preserve">Why? </w:t>
            </w:r>
            <w:r>
              <w:rPr>
                <w:rFonts w:cs="Arial"/>
                <w:b/>
                <w:noProof/>
                <w:sz w:val="24"/>
                <w:lang w:eastAsia="ja-JP"/>
              </w:rPr>
              <w:t>Answers will vary.</w:t>
            </w:r>
          </w:p>
        </w:tc>
      </w:tr>
      <w:tr w:rsidR="002124A5" w:rsidTr="00E815D3">
        <w:tc>
          <w:tcPr>
            <w:tcW w:w="9962" w:type="dxa"/>
            <w:tcBorders>
              <w:top w:val="single" w:sz="8" w:space="0" w:color="8A3459"/>
              <w:left w:val="single" w:sz="12" w:space="0" w:color="B31E8E"/>
              <w:bottom w:val="single" w:sz="12" w:space="0" w:color="B31E8E"/>
              <w:right w:val="single" w:sz="12" w:space="0" w:color="B31E8E"/>
            </w:tcBorders>
          </w:tcPr>
          <w:p w:rsidR="002124A5" w:rsidRDefault="002124A5" w:rsidP="002124A5">
            <w:pPr>
              <w:rPr>
                <w:rFonts w:cs="Arial"/>
                <w:noProof/>
                <w:sz w:val="24"/>
                <w:lang w:eastAsia="ja-JP"/>
              </w:rPr>
            </w:pPr>
            <w:r>
              <w:rPr>
                <w:rFonts w:cs="Arial"/>
                <w:noProof/>
                <w:sz w:val="24"/>
                <w:lang w:eastAsia="ja-JP"/>
              </w:rPr>
              <w:t xml:space="preserve">The student reads and follows the instruction to go to the </w:t>
            </w:r>
            <w:r w:rsidR="00927C18">
              <w:rPr>
                <w:rFonts w:cs="Arial"/>
                <w:i/>
                <w:noProof/>
                <w:sz w:val="24"/>
                <w:lang w:eastAsia="ja-JP"/>
              </w:rPr>
              <w:t>W</w:t>
            </w:r>
            <w:r w:rsidRPr="00927C18">
              <w:rPr>
                <w:rFonts w:cs="Arial"/>
                <w:i/>
                <w:noProof/>
                <w:sz w:val="24"/>
                <w:lang w:eastAsia="ja-JP"/>
              </w:rPr>
              <w:t>ord wall</w:t>
            </w:r>
            <w:r>
              <w:rPr>
                <w:rFonts w:cs="Arial"/>
                <w:noProof/>
                <w:sz w:val="24"/>
                <w:lang w:eastAsia="ja-JP"/>
              </w:rPr>
              <w:t xml:space="preserve"> activity.</w:t>
            </w:r>
          </w:p>
        </w:tc>
      </w:tr>
    </w:tbl>
    <w:p w:rsidR="00EC7C62" w:rsidRDefault="00EC7C62">
      <w:pPr>
        <w:spacing w:before="0" w:after="0"/>
      </w:pPr>
      <w:r>
        <w:br w:type="page"/>
      </w:r>
    </w:p>
    <w:p w:rsidR="001C1044" w:rsidRPr="001C1044" w:rsidRDefault="001C1044" w:rsidP="001C1044">
      <w:pPr>
        <w:pStyle w:val="Heading2"/>
        <w:rPr>
          <w:b w:val="0"/>
        </w:rPr>
      </w:pPr>
      <w:r>
        <w:lastRenderedPageBreak/>
        <w:t>Scratch Junior</w:t>
      </w:r>
      <w:r>
        <w:rPr>
          <w:b w:val="0"/>
        </w:rPr>
        <w:tab/>
      </w:r>
      <w:r>
        <w:rPr>
          <w:b w:val="0"/>
        </w:rPr>
        <w:tab/>
        <w:t xml:space="preserve">page </w:t>
      </w:r>
      <w:r w:rsidR="00D03DB5">
        <w:rPr>
          <w:b w:val="0"/>
        </w:rPr>
        <w:t>6</w:t>
      </w:r>
      <w:r w:rsidR="00E815D3">
        <w:rPr>
          <w:b w:val="0"/>
        </w:rPr>
        <w:t>1</w:t>
      </w:r>
    </w:p>
    <w:tbl>
      <w:tblPr>
        <w:tblStyle w:val="TableGrid"/>
        <w:tblW w:w="0" w:type="auto"/>
        <w:tblLook w:val="04A0" w:firstRow="1" w:lastRow="0" w:firstColumn="1" w:lastColumn="0" w:noHBand="0" w:noVBand="1"/>
      </w:tblPr>
      <w:tblGrid>
        <w:gridCol w:w="9716"/>
      </w:tblGrid>
      <w:tr w:rsidR="001C1044" w:rsidTr="00E815D3">
        <w:tc>
          <w:tcPr>
            <w:tcW w:w="9962" w:type="dxa"/>
            <w:tcBorders>
              <w:top w:val="single" w:sz="12" w:space="0" w:color="B31E8E"/>
              <w:left w:val="single" w:sz="12" w:space="0" w:color="B31E8E"/>
              <w:bottom w:val="single" w:sz="8" w:space="0" w:color="8A3459"/>
              <w:right w:val="single" w:sz="12" w:space="0" w:color="B31E8E"/>
            </w:tcBorders>
          </w:tcPr>
          <w:p w:rsidR="001C1044" w:rsidRDefault="001C1044" w:rsidP="001C1044">
            <w:pPr>
              <w:rPr>
                <w:sz w:val="24"/>
              </w:rPr>
            </w:pPr>
            <w:r>
              <w:rPr>
                <w:sz w:val="24"/>
              </w:rPr>
              <w:t>The student reads the title and speech bubble</w:t>
            </w:r>
            <w:r w:rsidR="000275DA">
              <w:rPr>
                <w:sz w:val="24"/>
              </w:rPr>
              <w:t>, and opens the app as described</w:t>
            </w:r>
            <w:r>
              <w:rPr>
                <w:sz w:val="24"/>
              </w:rPr>
              <w:t>.</w:t>
            </w:r>
          </w:p>
          <w:p w:rsidR="000275DA" w:rsidRDefault="000275DA" w:rsidP="001C1044">
            <w:pPr>
              <w:rPr>
                <w:sz w:val="24"/>
              </w:rPr>
            </w:pPr>
            <w:r>
              <w:rPr>
                <w:sz w:val="24"/>
              </w:rPr>
              <w:t>The student reads the speech bubbles, challenges and information.</w:t>
            </w:r>
          </w:p>
          <w:p w:rsidR="00FC0ED5" w:rsidRDefault="001C1044" w:rsidP="001C1044">
            <w:pPr>
              <w:rPr>
                <w:sz w:val="24"/>
              </w:rPr>
            </w:pPr>
            <w:r>
              <w:rPr>
                <w:sz w:val="24"/>
              </w:rPr>
              <w:t>The s</w:t>
            </w:r>
            <w:r w:rsidR="00FC0ED5">
              <w:rPr>
                <w:sz w:val="24"/>
              </w:rPr>
              <w:t>tudent completes the challenges.</w:t>
            </w:r>
          </w:p>
          <w:p w:rsidR="001C1044" w:rsidRDefault="00FC0ED5" w:rsidP="00FC0ED5">
            <w:pPr>
              <w:rPr>
                <w:sz w:val="24"/>
              </w:rPr>
            </w:pPr>
            <w:r>
              <w:rPr>
                <w:sz w:val="24"/>
              </w:rPr>
              <w:t>The student record</w:t>
            </w:r>
            <w:r w:rsidR="000275DA">
              <w:rPr>
                <w:sz w:val="24"/>
              </w:rPr>
              <w:t>s</w:t>
            </w:r>
            <w:r>
              <w:rPr>
                <w:sz w:val="24"/>
              </w:rPr>
              <w:t xml:space="preserve"> his project and coding blocks as described </w:t>
            </w:r>
            <w:r w:rsidR="001C1044">
              <w:rPr>
                <w:sz w:val="24"/>
              </w:rPr>
              <w:t>on the activity page.</w:t>
            </w:r>
          </w:p>
        </w:tc>
      </w:tr>
      <w:tr w:rsidR="00927C18" w:rsidTr="00E815D3">
        <w:tc>
          <w:tcPr>
            <w:tcW w:w="9962" w:type="dxa"/>
            <w:tcBorders>
              <w:top w:val="single" w:sz="8" w:space="0" w:color="8A3459"/>
              <w:left w:val="single" w:sz="12" w:space="0" w:color="B31E8E"/>
              <w:bottom w:val="single" w:sz="12" w:space="0" w:color="B31E8E"/>
              <w:right w:val="single" w:sz="12" w:space="0" w:color="B31E8E"/>
            </w:tcBorders>
          </w:tcPr>
          <w:p w:rsidR="00927C18" w:rsidRDefault="00927C18" w:rsidP="001C1044">
            <w:pPr>
              <w:rPr>
                <w:sz w:val="24"/>
              </w:rPr>
            </w:pPr>
            <w:r w:rsidRPr="00976E8E">
              <w:rPr>
                <w:rFonts w:eastAsia="Arial"/>
                <w:sz w:val="24"/>
              </w:rPr>
              <w:t xml:space="preserve">The student opens the </w:t>
            </w:r>
            <w:r w:rsidRPr="00976E8E">
              <w:rPr>
                <w:rFonts w:eastAsia="Arial"/>
                <w:i/>
                <w:sz w:val="24"/>
              </w:rPr>
              <w:t xml:space="preserve">Word wall </w:t>
            </w:r>
            <w:r w:rsidRPr="00976E8E">
              <w:rPr>
                <w:rFonts w:eastAsia="Arial"/>
                <w:sz w:val="24"/>
              </w:rPr>
              <w:t>document, reviews the discussions and work today and adds new terminology to the wall.</w:t>
            </w:r>
          </w:p>
        </w:tc>
      </w:tr>
    </w:tbl>
    <w:p w:rsidR="00393B85" w:rsidRDefault="00393B85" w:rsidP="00393B85">
      <w:r>
        <w:br w:type="page"/>
      </w:r>
    </w:p>
    <w:p w:rsidR="00830DC1" w:rsidRDefault="00830DC1" w:rsidP="00830DC1">
      <w:pPr>
        <w:pStyle w:val="Heading1"/>
        <w:rPr>
          <w:b w:val="0"/>
          <w:color w:val="auto"/>
        </w:rPr>
      </w:pPr>
      <w:r w:rsidRPr="001C1E24">
        <w:rPr>
          <w:color w:val="B31E8E"/>
        </w:rPr>
        <w:lastRenderedPageBreak/>
        <w:t xml:space="preserve">Day </w:t>
      </w:r>
      <w:r w:rsidR="00610738">
        <w:rPr>
          <w:color w:val="B31E8E"/>
        </w:rPr>
        <w:t>9</w:t>
      </w:r>
      <w:r w:rsidRPr="001C1E24">
        <w:rPr>
          <w:color w:val="B31E8E"/>
        </w:rPr>
        <w:t xml:space="preserve">: </w:t>
      </w:r>
      <w:r w:rsidR="00BB5D66">
        <w:rPr>
          <w:color w:val="B31E8E"/>
        </w:rPr>
        <w:t xml:space="preserve">I am a programmer! </w:t>
      </w:r>
      <w:r w:rsidR="00BB5D66">
        <w:rPr>
          <w:color w:val="B31E8E"/>
        </w:rPr>
        <w:tab/>
      </w:r>
      <w:r w:rsidR="00BB5D66">
        <w:rPr>
          <w:color w:val="B31E8E"/>
        </w:rPr>
        <w:tab/>
      </w:r>
      <w:r w:rsidR="00BB5D66" w:rsidRPr="00BB5D66">
        <w:rPr>
          <w:b w:val="0"/>
          <w:color w:val="auto"/>
        </w:rPr>
        <w:t xml:space="preserve">page </w:t>
      </w:r>
      <w:r w:rsidR="00E815D3">
        <w:rPr>
          <w:b w:val="0"/>
          <w:color w:val="auto"/>
        </w:rPr>
        <w:t>62</w:t>
      </w:r>
    </w:p>
    <w:tbl>
      <w:tblPr>
        <w:tblStyle w:val="TableGrid"/>
        <w:tblW w:w="0" w:type="auto"/>
        <w:tblLook w:val="04A0" w:firstRow="1" w:lastRow="0" w:firstColumn="1" w:lastColumn="0" w:noHBand="0" w:noVBand="1"/>
      </w:tblPr>
      <w:tblGrid>
        <w:gridCol w:w="9716"/>
      </w:tblGrid>
      <w:tr w:rsidR="00BB5D66" w:rsidTr="00BB5D66">
        <w:tc>
          <w:tcPr>
            <w:tcW w:w="9962" w:type="dxa"/>
            <w:tcBorders>
              <w:top w:val="single" w:sz="12" w:space="0" w:color="B31E8E"/>
              <w:left w:val="single" w:sz="12" w:space="0" w:color="B31E8E"/>
              <w:bottom w:val="single" w:sz="12" w:space="0" w:color="B31E8E"/>
              <w:right w:val="single" w:sz="12" w:space="0" w:color="B31E8E"/>
            </w:tcBorders>
          </w:tcPr>
          <w:p w:rsidR="00BB5D66" w:rsidRDefault="00BB5D66" w:rsidP="00BB5D66">
            <w:pPr>
              <w:rPr>
                <w:sz w:val="24"/>
              </w:rPr>
            </w:pPr>
            <w:r>
              <w:rPr>
                <w:sz w:val="24"/>
              </w:rPr>
              <w:t>The student reads the activity title, materials list, speech bubbles and instructions.</w:t>
            </w:r>
          </w:p>
          <w:p w:rsidR="00BB5D66" w:rsidRDefault="00BB5D66" w:rsidP="00BB5D66">
            <w:pPr>
              <w:rPr>
                <w:sz w:val="24"/>
              </w:rPr>
            </w:pPr>
            <w:r>
              <w:rPr>
                <w:sz w:val="24"/>
              </w:rPr>
              <w:t xml:space="preserve">The student turns to the appropriate pages in the activity book to begin the tasks. </w:t>
            </w:r>
          </w:p>
        </w:tc>
      </w:tr>
    </w:tbl>
    <w:p w:rsidR="00BB5D66" w:rsidRPr="00BB5D66" w:rsidRDefault="00BB5D66" w:rsidP="00BB5D66">
      <w:pPr>
        <w:pStyle w:val="Heading2"/>
        <w:rPr>
          <w:b w:val="0"/>
        </w:rPr>
      </w:pPr>
      <w:r>
        <w:t xml:space="preserve">Lightbot </w:t>
      </w:r>
      <w:r>
        <w:rPr>
          <w:b w:val="0"/>
        </w:rPr>
        <w:tab/>
      </w:r>
      <w:r>
        <w:rPr>
          <w:b w:val="0"/>
        </w:rPr>
        <w:tab/>
        <w:t xml:space="preserve">page </w:t>
      </w:r>
      <w:r w:rsidR="00E815D3">
        <w:rPr>
          <w:b w:val="0"/>
        </w:rPr>
        <w:t>63</w:t>
      </w:r>
    </w:p>
    <w:tbl>
      <w:tblPr>
        <w:tblStyle w:val="TableGrid"/>
        <w:tblW w:w="0" w:type="auto"/>
        <w:tblLook w:val="04A0" w:firstRow="1" w:lastRow="0" w:firstColumn="1" w:lastColumn="0" w:noHBand="0" w:noVBand="1"/>
      </w:tblPr>
      <w:tblGrid>
        <w:gridCol w:w="9716"/>
      </w:tblGrid>
      <w:tr w:rsidR="00BB5D66" w:rsidTr="00BB5D66">
        <w:tc>
          <w:tcPr>
            <w:tcW w:w="9962" w:type="dxa"/>
            <w:tcBorders>
              <w:top w:val="single" w:sz="12" w:space="0" w:color="B31E8E"/>
              <w:left w:val="single" w:sz="12" w:space="0" w:color="B31E8E"/>
              <w:bottom w:val="single" w:sz="12" w:space="0" w:color="B31E8E"/>
              <w:right w:val="single" w:sz="12" w:space="0" w:color="B31E8E"/>
            </w:tcBorders>
          </w:tcPr>
          <w:p w:rsidR="00BB5D66" w:rsidRDefault="00BB5D66" w:rsidP="00BB5D66">
            <w:pPr>
              <w:rPr>
                <w:sz w:val="24"/>
              </w:rPr>
            </w:pPr>
            <w:r>
              <w:rPr>
                <w:sz w:val="24"/>
              </w:rPr>
              <w:t>The student reads the activity title and speech bubbles and follows the instructions to open the program.</w:t>
            </w:r>
          </w:p>
          <w:p w:rsidR="00BB5D66" w:rsidRDefault="00BB5D66" w:rsidP="00330696">
            <w:pPr>
              <w:rPr>
                <w:sz w:val="24"/>
              </w:rPr>
            </w:pPr>
            <w:r>
              <w:rPr>
                <w:sz w:val="24"/>
              </w:rPr>
              <w:t>The student f</w:t>
            </w:r>
            <w:r w:rsidR="003F467E">
              <w:rPr>
                <w:sz w:val="24"/>
              </w:rPr>
              <w:t>ollows the instructions to open and</w:t>
            </w:r>
            <w:r>
              <w:rPr>
                <w:sz w:val="24"/>
              </w:rPr>
              <w:t xml:space="preserve"> complete </w:t>
            </w:r>
            <w:r w:rsidRPr="00330696">
              <w:rPr>
                <w:i/>
                <w:sz w:val="24"/>
              </w:rPr>
              <w:t>Procedures</w:t>
            </w:r>
            <w:r>
              <w:rPr>
                <w:sz w:val="24"/>
              </w:rPr>
              <w:t xml:space="preserve"> puzzle 3.</w:t>
            </w:r>
          </w:p>
          <w:p w:rsidR="00330696" w:rsidRDefault="00330696" w:rsidP="00330696">
            <w:pPr>
              <w:rPr>
                <w:sz w:val="24"/>
              </w:rPr>
            </w:pPr>
            <w:r>
              <w:rPr>
                <w:sz w:val="24"/>
              </w:rPr>
              <w:t>The student foll</w:t>
            </w:r>
            <w:r w:rsidR="00D378F5">
              <w:rPr>
                <w:sz w:val="24"/>
              </w:rPr>
              <w:t>o</w:t>
            </w:r>
            <w:r>
              <w:rPr>
                <w:sz w:val="24"/>
              </w:rPr>
              <w:t>ws the instructions to run, record and save the puzzle and code.</w:t>
            </w:r>
            <w:r w:rsidR="00D378F5">
              <w:rPr>
                <w:sz w:val="24"/>
              </w:rPr>
              <w:t xml:space="preserve"> Assist if required.</w:t>
            </w:r>
          </w:p>
        </w:tc>
      </w:tr>
    </w:tbl>
    <w:p w:rsidR="00BB5D66" w:rsidRPr="00BB5D66" w:rsidRDefault="003F467E" w:rsidP="00BB5D66">
      <w:pPr>
        <w:pStyle w:val="Heading2"/>
        <w:rPr>
          <w:b w:val="0"/>
        </w:rPr>
      </w:pPr>
      <w:r>
        <w:t>Lightbot gets tricky</w:t>
      </w:r>
      <w:r w:rsidR="00BB5D66">
        <w:t xml:space="preserve"> </w:t>
      </w:r>
      <w:r w:rsidR="00BB5D66">
        <w:rPr>
          <w:b w:val="0"/>
        </w:rPr>
        <w:tab/>
      </w:r>
      <w:r w:rsidR="00BB5D66">
        <w:rPr>
          <w:b w:val="0"/>
        </w:rPr>
        <w:tab/>
        <w:t xml:space="preserve">page </w:t>
      </w:r>
      <w:r w:rsidR="00E815D3">
        <w:rPr>
          <w:b w:val="0"/>
        </w:rPr>
        <w:t>64</w:t>
      </w:r>
    </w:p>
    <w:tbl>
      <w:tblPr>
        <w:tblStyle w:val="TableGrid"/>
        <w:tblW w:w="0" w:type="auto"/>
        <w:tblLook w:val="04A0" w:firstRow="1" w:lastRow="0" w:firstColumn="1" w:lastColumn="0" w:noHBand="0" w:noVBand="1"/>
      </w:tblPr>
      <w:tblGrid>
        <w:gridCol w:w="9716"/>
      </w:tblGrid>
      <w:tr w:rsidR="00BB5D66" w:rsidTr="00BB5D66">
        <w:tc>
          <w:tcPr>
            <w:tcW w:w="9962" w:type="dxa"/>
            <w:tcBorders>
              <w:top w:val="single" w:sz="12" w:space="0" w:color="B31E8E"/>
              <w:left w:val="single" w:sz="12" w:space="0" w:color="B31E8E"/>
              <w:bottom w:val="single" w:sz="12" w:space="0" w:color="B31E8E"/>
              <w:right w:val="single" w:sz="12" w:space="0" w:color="B31E8E"/>
            </w:tcBorders>
          </w:tcPr>
          <w:p w:rsidR="00BB5D66" w:rsidRDefault="00BB5D66" w:rsidP="00BB5D66">
            <w:pPr>
              <w:rPr>
                <w:sz w:val="24"/>
              </w:rPr>
            </w:pPr>
            <w:r>
              <w:rPr>
                <w:sz w:val="24"/>
              </w:rPr>
              <w:t>The student reads the a</w:t>
            </w:r>
            <w:r w:rsidR="00B6207B">
              <w:rPr>
                <w:sz w:val="24"/>
              </w:rPr>
              <w:t>ctivity title and speech bubble</w:t>
            </w:r>
            <w:r>
              <w:rPr>
                <w:sz w:val="24"/>
              </w:rPr>
              <w:t>.</w:t>
            </w:r>
          </w:p>
          <w:p w:rsidR="00BB5D66" w:rsidRDefault="00BB5D66" w:rsidP="00BB5D66">
            <w:pPr>
              <w:rPr>
                <w:sz w:val="24"/>
              </w:rPr>
            </w:pPr>
            <w:r>
              <w:rPr>
                <w:sz w:val="24"/>
              </w:rPr>
              <w:t xml:space="preserve">The student follows the instructions to open </w:t>
            </w:r>
            <w:r w:rsidRPr="00330696">
              <w:rPr>
                <w:i/>
                <w:sz w:val="24"/>
              </w:rPr>
              <w:t>Procedures</w:t>
            </w:r>
            <w:r>
              <w:rPr>
                <w:sz w:val="24"/>
              </w:rPr>
              <w:t xml:space="preserve"> puzzle 4.</w:t>
            </w:r>
          </w:p>
          <w:p w:rsidR="0098250D" w:rsidRDefault="00BB5D66" w:rsidP="00330696">
            <w:pPr>
              <w:rPr>
                <w:sz w:val="24"/>
              </w:rPr>
            </w:pPr>
            <w:r>
              <w:rPr>
                <w:sz w:val="24"/>
              </w:rPr>
              <w:t xml:space="preserve">The student reads the </w:t>
            </w:r>
            <w:r w:rsidR="00B6207B">
              <w:rPr>
                <w:sz w:val="24"/>
              </w:rPr>
              <w:t>speech bubbles and uses the steps</w:t>
            </w:r>
            <w:r w:rsidR="00330696">
              <w:rPr>
                <w:sz w:val="24"/>
              </w:rPr>
              <w:t xml:space="preserve"> and hints</w:t>
            </w:r>
            <w:r w:rsidR="00B6207B">
              <w:rPr>
                <w:sz w:val="24"/>
              </w:rPr>
              <w:t xml:space="preserve"> solve the puzzle.</w:t>
            </w:r>
          </w:p>
        </w:tc>
      </w:tr>
    </w:tbl>
    <w:p w:rsidR="003F467E" w:rsidRPr="00BB5D66" w:rsidRDefault="003F467E" w:rsidP="003F467E">
      <w:pPr>
        <w:pStyle w:val="Heading2"/>
        <w:rPr>
          <w:b w:val="0"/>
        </w:rPr>
      </w:pPr>
      <w:r>
        <w:t xml:space="preserve">Lightbot challenge </w:t>
      </w:r>
      <w:r>
        <w:rPr>
          <w:b w:val="0"/>
        </w:rPr>
        <w:tab/>
      </w:r>
      <w:r>
        <w:rPr>
          <w:b w:val="0"/>
        </w:rPr>
        <w:tab/>
        <w:t xml:space="preserve">page </w:t>
      </w:r>
      <w:r w:rsidR="00E815D3">
        <w:rPr>
          <w:b w:val="0"/>
        </w:rPr>
        <w:t>65</w:t>
      </w:r>
    </w:p>
    <w:tbl>
      <w:tblPr>
        <w:tblStyle w:val="TableGrid"/>
        <w:tblW w:w="0" w:type="auto"/>
        <w:tblLook w:val="04A0" w:firstRow="1" w:lastRow="0" w:firstColumn="1" w:lastColumn="0" w:noHBand="0" w:noVBand="1"/>
      </w:tblPr>
      <w:tblGrid>
        <w:gridCol w:w="9716"/>
      </w:tblGrid>
      <w:tr w:rsidR="003F467E" w:rsidTr="00D32A32">
        <w:tc>
          <w:tcPr>
            <w:tcW w:w="9962" w:type="dxa"/>
            <w:tcBorders>
              <w:top w:val="single" w:sz="12" w:space="0" w:color="B31E8E"/>
              <w:left w:val="single" w:sz="12" w:space="0" w:color="B31E8E"/>
              <w:bottom w:val="single" w:sz="12" w:space="0" w:color="B31E8E"/>
              <w:right w:val="single" w:sz="12" w:space="0" w:color="B31E8E"/>
            </w:tcBorders>
          </w:tcPr>
          <w:p w:rsidR="003F467E" w:rsidRDefault="003F467E" w:rsidP="00D32A32">
            <w:pPr>
              <w:rPr>
                <w:sz w:val="24"/>
              </w:rPr>
            </w:pPr>
            <w:r>
              <w:rPr>
                <w:sz w:val="24"/>
              </w:rPr>
              <w:t>The student reads the activity title and speech bubble.</w:t>
            </w:r>
          </w:p>
          <w:p w:rsidR="003F467E" w:rsidRDefault="003F467E" w:rsidP="00D32A32">
            <w:pPr>
              <w:rPr>
                <w:sz w:val="24"/>
              </w:rPr>
            </w:pPr>
            <w:r>
              <w:rPr>
                <w:sz w:val="24"/>
              </w:rPr>
              <w:t>The student saves the solved puzzle 4 as instructed.</w:t>
            </w:r>
          </w:p>
          <w:p w:rsidR="003F467E" w:rsidRDefault="003F467E" w:rsidP="003F467E">
            <w:pPr>
              <w:rPr>
                <w:sz w:val="24"/>
              </w:rPr>
            </w:pPr>
            <w:r>
              <w:rPr>
                <w:sz w:val="24"/>
              </w:rPr>
              <w:t>The student reads the speech bubbles and attempts puzzles 5 and 6.</w:t>
            </w:r>
          </w:p>
          <w:p w:rsidR="003F467E" w:rsidRDefault="003F467E" w:rsidP="00D32A32">
            <w:pPr>
              <w:rPr>
                <w:sz w:val="24"/>
              </w:rPr>
            </w:pPr>
            <w:r>
              <w:rPr>
                <w:sz w:val="24"/>
              </w:rPr>
              <w:t>The student saves the solved puzzles  as instructed.</w:t>
            </w:r>
          </w:p>
        </w:tc>
      </w:tr>
      <w:tr w:rsidR="00A9388A" w:rsidTr="00D32A32">
        <w:tc>
          <w:tcPr>
            <w:tcW w:w="9962" w:type="dxa"/>
            <w:tcBorders>
              <w:top w:val="single" w:sz="12" w:space="0" w:color="B31E8E"/>
              <w:left w:val="single" w:sz="12" w:space="0" w:color="B31E8E"/>
              <w:bottom w:val="single" w:sz="12" w:space="0" w:color="B31E8E"/>
              <w:right w:val="single" w:sz="12" w:space="0" w:color="B31E8E"/>
            </w:tcBorders>
          </w:tcPr>
          <w:p w:rsidR="00A9388A" w:rsidRDefault="00A9388A">
            <w:r w:rsidRPr="007028B4">
              <w:rPr>
                <w:rFonts w:eastAsia="Arial"/>
                <w:sz w:val="24"/>
              </w:rPr>
              <w:t xml:space="preserve">The student opens the </w:t>
            </w:r>
            <w:r w:rsidRPr="007028B4">
              <w:rPr>
                <w:rFonts w:eastAsia="Arial"/>
                <w:i/>
                <w:sz w:val="24"/>
              </w:rPr>
              <w:t xml:space="preserve">Word wall </w:t>
            </w:r>
            <w:r w:rsidRPr="007028B4">
              <w:rPr>
                <w:rFonts w:eastAsia="Arial"/>
                <w:sz w:val="24"/>
              </w:rPr>
              <w:t>document, reviews the discussions and work today and adds new terminology to the wall.</w:t>
            </w:r>
          </w:p>
        </w:tc>
      </w:tr>
    </w:tbl>
    <w:p w:rsidR="00ED50D5" w:rsidRPr="007B37B4" w:rsidRDefault="00ED50D5" w:rsidP="00ED50D5">
      <w:pPr>
        <w:pStyle w:val="Heading2"/>
        <w:rPr>
          <w:b w:val="0"/>
        </w:rPr>
      </w:pPr>
      <w:r>
        <w:t>Scratch Junior challenge</w:t>
      </w:r>
      <w:r>
        <w:rPr>
          <w:b w:val="0"/>
        </w:rPr>
        <w:tab/>
      </w:r>
      <w:r>
        <w:rPr>
          <w:b w:val="0"/>
        </w:rPr>
        <w:tab/>
        <w:t xml:space="preserve">page </w:t>
      </w:r>
      <w:r w:rsidR="00E815D3">
        <w:rPr>
          <w:b w:val="0"/>
        </w:rPr>
        <w:t>66</w:t>
      </w:r>
    </w:p>
    <w:tbl>
      <w:tblPr>
        <w:tblStyle w:val="TableGrid"/>
        <w:tblW w:w="0" w:type="auto"/>
        <w:tblLook w:val="04A0" w:firstRow="1" w:lastRow="0" w:firstColumn="1" w:lastColumn="0" w:noHBand="0" w:noVBand="1"/>
      </w:tblPr>
      <w:tblGrid>
        <w:gridCol w:w="9716"/>
      </w:tblGrid>
      <w:tr w:rsidR="00ED50D5" w:rsidTr="00D32A32">
        <w:tc>
          <w:tcPr>
            <w:tcW w:w="9962" w:type="dxa"/>
            <w:tcBorders>
              <w:top w:val="single" w:sz="12" w:space="0" w:color="B31E8E"/>
              <w:left w:val="single" w:sz="12" w:space="0" w:color="B31E8E"/>
              <w:bottom w:val="single" w:sz="12" w:space="0" w:color="B31E8E"/>
              <w:right w:val="single" w:sz="12" w:space="0" w:color="B31E8E"/>
            </w:tcBorders>
          </w:tcPr>
          <w:p w:rsidR="00ED50D5" w:rsidRDefault="00ED50D5" w:rsidP="00D32A32">
            <w:pPr>
              <w:rPr>
                <w:sz w:val="24"/>
              </w:rPr>
            </w:pPr>
            <w:r>
              <w:rPr>
                <w:sz w:val="24"/>
              </w:rPr>
              <w:t>The student reads the activity title and speech bubble.</w:t>
            </w:r>
          </w:p>
          <w:p w:rsidR="00ED50D5" w:rsidRDefault="00ED50D5" w:rsidP="00D32A32">
            <w:pPr>
              <w:rPr>
                <w:sz w:val="24"/>
              </w:rPr>
            </w:pPr>
            <w:r>
              <w:rPr>
                <w:sz w:val="24"/>
              </w:rPr>
              <w:t>Read and discuss the challenge with the student.</w:t>
            </w:r>
          </w:p>
          <w:p w:rsidR="00ED50D5" w:rsidRDefault="00ED50D5" w:rsidP="00ED50D5">
            <w:pPr>
              <w:rPr>
                <w:sz w:val="24"/>
              </w:rPr>
            </w:pPr>
            <w:r>
              <w:rPr>
                <w:sz w:val="24"/>
              </w:rPr>
              <w:t>The student reads the speech bubble.</w:t>
            </w:r>
          </w:p>
        </w:tc>
      </w:tr>
    </w:tbl>
    <w:p w:rsidR="00ED50D5" w:rsidRPr="007B37B4" w:rsidRDefault="00ED50D5" w:rsidP="00ED50D5">
      <w:pPr>
        <w:pStyle w:val="Heading2"/>
        <w:rPr>
          <w:b w:val="0"/>
        </w:rPr>
      </w:pPr>
      <w:r>
        <w:t>Scratch Junior project plan</w:t>
      </w:r>
      <w:r>
        <w:rPr>
          <w:b w:val="0"/>
        </w:rPr>
        <w:tab/>
      </w:r>
      <w:r>
        <w:rPr>
          <w:b w:val="0"/>
        </w:rPr>
        <w:tab/>
        <w:t xml:space="preserve">page </w:t>
      </w:r>
      <w:r w:rsidR="00E815D3">
        <w:rPr>
          <w:b w:val="0"/>
        </w:rPr>
        <w:t>67</w:t>
      </w:r>
    </w:p>
    <w:tbl>
      <w:tblPr>
        <w:tblStyle w:val="TableGrid"/>
        <w:tblW w:w="0" w:type="auto"/>
        <w:tblLook w:val="04A0" w:firstRow="1" w:lastRow="0" w:firstColumn="1" w:lastColumn="0" w:noHBand="0" w:noVBand="1"/>
      </w:tblPr>
      <w:tblGrid>
        <w:gridCol w:w="9716"/>
      </w:tblGrid>
      <w:tr w:rsidR="00ED50D5" w:rsidTr="005B5C3A">
        <w:trPr>
          <w:trHeight w:val="990"/>
        </w:trPr>
        <w:tc>
          <w:tcPr>
            <w:tcW w:w="9962" w:type="dxa"/>
            <w:tcBorders>
              <w:top w:val="single" w:sz="12" w:space="0" w:color="B31E8E"/>
              <w:left w:val="single" w:sz="12" w:space="0" w:color="B31E8E"/>
              <w:bottom w:val="single" w:sz="12" w:space="0" w:color="B31E8E"/>
              <w:right w:val="single" w:sz="12" w:space="0" w:color="B31E8E"/>
            </w:tcBorders>
          </w:tcPr>
          <w:p w:rsidR="00ED50D5" w:rsidRDefault="00ED50D5" w:rsidP="00D32A32">
            <w:pPr>
              <w:rPr>
                <w:sz w:val="24"/>
              </w:rPr>
            </w:pPr>
            <w:r>
              <w:rPr>
                <w:sz w:val="24"/>
              </w:rPr>
              <w:t>The student reads the activity title and speech bubble.</w:t>
            </w:r>
          </w:p>
          <w:p w:rsidR="00ED50D5" w:rsidRDefault="00ED50D5" w:rsidP="00D32A32">
            <w:pPr>
              <w:rPr>
                <w:sz w:val="24"/>
              </w:rPr>
            </w:pPr>
            <w:r>
              <w:rPr>
                <w:sz w:val="24"/>
              </w:rPr>
              <w:t xml:space="preserve">The student opens the </w:t>
            </w:r>
            <w:r w:rsidRPr="007B37B4">
              <w:rPr>
                <w:i/>
                <w:sz w:val="24"/>
              </w:rPr>
              <w:t>Scratch Jr</w:t>
            </w:r>
            <w:r>
              <w:rPr>
                <w:sz w:val="24"/>
              </w:rPr>
              <w:t xml:space="preserve"> app. </w:t>
            </w:r>
          </w:p>
          <w:p w:rsidR="00ED50D5" w:rsidRDefault="00ED50D5" w:rsidP="00D32A32">
            <w:pPr>
              <w:rPr>
                <w:sz w:val="24"/>
              </w:rPr>
            </w:pPr>
            <w:r>
              <w:rPr>
                <w:sz w:val="24"/>
              </w:rPr>
              <w:t>The student reads and follows the instructions using the app to make his/her ch</w:t>
            </w:r>
            <w:r w:rsidR="005B5C3A">
              <w:rPr>
                <w:sz w:val="24"/>
              </w:rPr>
              <w:t>aracter and background choices.</w:t>
            </w:r>
          </w:p>
        </w:tc>
      </w:tr>
    </w:tbl>
    <w:p w:rsidR="005B5C3A" w:rsidRDefault="005B5C3A">
      <w:pPr>
        <w:spacing w:before="0" w:after="0"/>
      </w:pPr>
      <w:r>
        <w:br w:type="page"/>
      </w:r>
    </w:p>
    <w:tbl>
      <w:tblPr>
        <w:tblStyle w:val="TableGrid"/>
        <w:tblW w:w="0" w:type="auto"/>
        <w:tblLook w:val="04A0" w:firstRow="1" w:lastRow="0" w:firstColumn="1" w:lastColumn="0" w:noHBand="0" w:noVBand="1"/>
      </w:tblPr>
      <w:tblGrid>
        <w:gridCol w:w="9716"/>
      </w:tblGrid>
      <w:tr w:rsidR="005B5C3A" w:rsidTr="00E815D3">
        <w:trPr>
          <w:trHeight w:val="454"/>
        </w:trPr>
        <w:tc>
          <w:tcPr>
            <w:tcW w:w="9962" w:type="dxa"/>
            <w:tcBorders>
              <w:top w:val="single" w:sz="12" w:space="0" w:color="B31E8E"/>
              <w:left w:val="single" w:sz="12" w:space="0" w:color="B31E8E"/>
              <w:bottom w:val="single" w:sz="8" w:space="0" w:color="8A3459"/>
              <w:right w:val="single" w:sz="12" w:space="0" w:color="B31E8E"/>
            </w:tcBorders>
          </w:tcPr>
          <w:p w:rsidR="005B5C3A" w:rsidRDefault="005B5C3A" w:rsidP="00D32A32">
            <w:pPr>
              <w:rPr>
                <w:sz w:val="24"/>
              </w:rPr>
            </w:pPr>
            <w:r>
              <w:rPr>
                <w:sz w:val="24"/>
              </w:rPr>
              <w:lastRenderedPageBreak/>
              <w:t>The student reads and follows the speech bubble instructions to make the labelled plans.</w:t>
            </w:r>
          </w:p>
        </w:tc>
      </w:tr>
      <w:tr w:rsidR="00A9388A" w:rsidTr="00E815D3">
        <w:tc>
          <w:tcPr>
            <w:tcW w:w="9962" w:type="dxa"/>
            <w:tcBorders>
              <w:top w:val="single" w:sz="8" w:space="0" w:color="8A3459"/>
              <w:left w:val="single" w:sz="12" w:space="0" w:color="B31E8E"/>
              <w:bottom w:val="single" w:sz="12" w:space="0" w:color="B31E8E"/>
              <w:right w:val="single" w:sz="12" w:space="0" w:color="B31E8E"/>
            </w:tcBorders>
          </w:tcPr>
          <w:p w:rsidR="00A9388A" w:rsidRDefault="00A9388A" w:rsidP="00D32A32">
            <w:pPr>
              <w:rPr>
                <w:sz w:val="24"/>
              </w:rPr>
            </w:pPr>
            <w:r>
              <w:rPr>
                <w:rFonts w:eastAsia="Arial"/>
                <w:sz w:val="24"/>
              </w:rPr>
              <w:t xml:space="preserve">The student opens the </w:t>
            </w:r>
            <w:r>
              <w:rPr>
                <w:rFonts w:eastAsia="Arial"/>
                <w:i/>
                <w:sz w:val="24"/>
              </w:rPr>
              <w:t xml:space="preserve">Word wall </w:t>
            </w:r>
            <w:r>
              <w:rPr>
                <w:rFonts w:eastAsia="Arial"/>
                <w:sz w:val="24"/>
              </w:rPr>
              <w:t>document, reviews the discussions and work today and adds new terminology to the wall.</w:t>
            </w:r>
          </w:p>
        </w:tc>
      </w:tr>
    </w:tbl>
    <w:p w:rsidR="00E07581" w:rsidRDefault="00E07581" w:rsidP="00E07581">
      <w:pPr>
        <w:rPr>
          <w:rFonts w:cs="Arial"/>
          <w:kern w:val="32"/>
          <w:sz w:val="36"/>
          <w:szCs w:val="32"/>
        </w:rPr>
      </w:pPr>
      <w:r>
        <w:br w:type="page"/>
      </w:r>
    </w:p>
    <w:p w:rsidR="0098250D" w:rsidRDefault="00610738" w:rsidP="00ED50D5">
      <w:pPr>
        <w:pStyle w:val="Heading1"/>
        <w:rPr>
          <w:b w:val="0"/>
          <w:color w:val="auto"/>
        </w:rPr>
      </w:pPr>
      <w:r w:rsidRPr="00ED50D5">
        <w:rPr>
          <w:color w:val="B31E8E"/>
        </w:rPr>
        <w:lastRenderedPageBreak/>
        <w:t xml:space="preserve">Day 10: </w:t>
      </w:r>
      <w:r w:rsidR="00E07581">
        <w:rPr>
          <w:color w:val="B31E8E"/>
        </w:rPr>
        <w:t>Programmer plus!</w:t>
      </w:r>
      <w:r w:rsidR="007B37B4" w:rsidRPr="00ED50D5">
        <w:rPr>
          <w:color w:val="B31E8E"/>
        </w:rPr>
        <w:tab/>
      </w:r>
      <w:r w:rsidR="007B37B4" w:rsidRPr="00ED50D5">
        <w:rPr>
          <w:color w:val="B31E8E"/>
        </w:rPr>
        <w:tab/>
      </w:r>
      <w:r w:rsidR="007B37B4" w:rsidRPr="00ED50D5">
        <w:rPr>
          <w:b w:val="0"/>
          <w:color w:val="auto"/>
        </w:rPr>
        <w:t xml:space="preserve">page </w:t>
      </w:r>
      <w:r w:rsidR="006E6B36">
        <w:rPr>
          <w:b w:val="0"/>
          <w:color w:val="auto"/>
        </w:rPr>
        <w:t>68</w:t>
      </w:r>
    </w:p>
    <w:tbl>
      <w:tblPr>
        <w:tblStyle w:val="TableGrid"/>
        <w:tblW w:w="0" w:type="auto"/>
        <w:tblLook w:val="04A0" w:firstRow="1" w:lastRow="0" w:firstColumn="1" w:lastColumn="0" w:noHBand="0" w:noVBand="1"/>
      </w:tblPr>
      <w:tblGrid>
        <w:gridCol w:w="9716"/>
      </w:tblGrid>
      <w:tr w:rsidR="00E07581" w:rsidTr="00D32A32">
        <w:tc>
          <w:tcPr>
            <w:tcW w:w="9962" w:type="dxa"/>
            <w:tcBorders>
              <w:top w:val="single" w:sz="12" w:space="0" w:color="B31E8E"/>
              <w:left w:val="single" w:sz="12" w:space="0" w:color="B31E8E"/>
              <w:bottom w:val="single" w:sz="12" w:space="0" w:color="B31E8E"/>
              <w:right w:val="single" w:sz="12" w:space="0" w:color="B31E8E"/>
            </w:tcBorders>
          </w:tcPr>
          <w:p w:rsidR="00E07581" w:rsidRDefault="00E07581" w:rsidP="00D32A32">
            <w:pPr>
              <w:rPr>
                <w:sz w:val="24"/>
              </w:rPr>
            </w:pPr>
            <w:r>
              <w:rPr>
                <w:sz w:val="24"/>
              </w:rPr>
              <w:t>The student reads the activity title, materials list, speech bubbles and instructions.</w:t>
            </w:r>
          </w:p>
          <w:p w:rsidR="00E07581" w:rsidRDefault="00E07581" w:rsidP="00D32A32">
            <w:pPr>
              <w:rPr>
                <w:sz w:val="24"/>
              </w:rPr>
            </w:pPr>
            <w:r>
              <w:rPr>
                <w:sz w:val="24"/>
              </w:rPr>
              <w:t xml:space="preserve">The student turns to the appropriate pages in the activity book to begin the tasks. </w:t>
            </w:r>
          </w:p>
        </w:tc>
      </w:tr>
    </w:tbl>
    <w:p w:rsidR="00E07581" w:rsidRPr="00E07581" w:rsidRDefault="00E07581" w:rsidP="00E07581">
      <w:pPr>
        <w:pStyle w:val="Heading2"/>
      </w:pPr>
      <w:r>
        <w:t xml:space="preserve">Learning about </w:t>
      </w:r>
      <w:r w:rsidRPr="00ED50D5">
        <w:t xml:space="preserve">Lightbot </w:t>
      </w:r>
      <w:r>
        <w:t>loops</w:t>
      </w:r>
      <w:r w:rsidRPr="00ED50D5">
        <w:tab/>
      </w:r>
      <w:r w:rsidRPr="00ED50D5">
        <w:tab/>
      </w:r>
      <w:r w:rsidRPr="00E07581">
        <w:rPr>
          <w:b w:val="0"/>
        </w:rPr>
        <w:t xml:space="preserve">page </w:t>
      </w:r>
      <w:r w:rsidR="006E6B36">
        <w:rPr>
          <w:b w:val="0"/>
        </w:rPr>
        <w:t>69</w:t>
      </w:r>
    </w:p>
    <w:tbl>
      <w:tblPr>
        <w:tblStyle w:val="TableGrid"/>
        <w:tblW w:w="0" w:type="auto"/>
        <w:tblLook w:val="04A0" w:firstRow="1" w:lastRow="0" w:firstColumn="1" w:lastColumn="0" w:noHBand="0" w:noVBand="1"/>
      </w:tblPr>
      <w:tblGrid>
        <w:gridCol w:w="1182"/>
        <w:gridCol w:w="1224"/>
        <w:gridCol w:w="1225"/>
        <w:gridCol w:w="1226"/>
        <w:gridCol w:w="372"/>
        <w:gridCol w:w="853"/>
        <w:gridCol w:w="1225"/>
        <w:gridCol w:w="1225"/>
        <w:gridCol w:w="1184"/>
      </w:tblGrid>
      <w:tr w:rsidR="007B37B4" w:rsidTr="00E07581">
        <w:tc>
          <w:tcPr>
            <w:tcW w:w="9962" w:type="dxa"/>
            <w:gridSpan w:val="9"/>
            <w:tcBorders>
              <w:top w:val="single" w:sz="12" w:space="0" w:color="B31E8E"/>
              <w:left w:val="single" w:sz="12" w:space="0" w:color="B31E8E"/>
              <w:bottom w:val="nil"/>
              <w:right w:val="single" w:sz="12" w:space="0" w:color="B31E8E"/>
            </w:tcBorders>
          </w:tcPr>
          <w:p w:rsidR="00B6207B" w:rsidRDefault="00B6207B" w:rsidP="00B6207B">
            <w:pPr>
              <w:rPr>
                <w:sz w:val="24"/>
              </w:rPr>
            </w:pPr>
            <w:r>
              <w:rPr>
                <w:sz w:val="24"/>
              </w:rPr>
              <w:t>The student reads the t</w:t>
            </w:r>
            <w:r w:rsidR="00D378F5">
              <w:rPr>
                <w:sz w:val="24"/>
              </w:rPr>
              <w:t>wo</w:t>
            </w:r>
            <w:r>
              <w:rPr>
                <w:sz w:val="24"/>
              </w:rPr>
              <w:t xml:space="preserve"> speech bubbles</w:t>
            </w:r>
            <w:r w:rsidR="00E07581">
              <w:rPr>
                <w:sz w:val="24"/>
              </w:rPr>
              <w:t xml:space="preserve"> and draws to code into the grid beside the puzzle</w:t>
            </w:r>
            <w:r>
              <w:rPr>
                <w:sz w:val="24"/>
              </w:rPr>
              <w:t>.</w:t>
            </w:r>
          </w:p>
          <w:p w:rsidR="007B37B4" w:rsidRPr="00D378F5" w:rsidRDefault="00E07581" w:rsidP="00BB5D66">
            <w:pPr>
              <w:rPr>
                <w:sz w:val="24"/>
              </w:rPr>
            </w:pPr>
            <w:r>
              <w:rPr>
                <w:sz w:val="24"/>
              </w:rPr>
              <w:t>Check the student’s solution and ask him/her to make changes if the code is not correct.</w:t>
            </w:r>
          </w:p>
        </w:tc>
      </w:tr>
      <w:tr w:rsidR="00E07581" w:rsidTr="00E07581">
        <w:trPr>
          <w:trHeight w:val="258"/>
        </w:trPr>
        <w:tc>
          <w:tcPr>
            <w:tcW w:w="1245" w:type="dxa"/>
            <w:tcBorders>
              <w:top w:val="nil"/>
              <w:left w:val="single" w:sz="12" w:space="0" w:color="B31E8E"/>
              <w:bottom w:val="nil"/>
              <w:right w:val="single" w:sz="12" w:space="0" w:color="B31E8E"/>
            </w:tcBorders>
          </w:tcPr>
          <w:p w:rsidR="00E07581" w:rsidRDefault="00E07581" w:rsidP="00B6207B">
            <w:pPr>
              <w:rPr>
                <w:sz w:val="24"/>
              </w:rPr>
            </w:pPr>
          </w:p>
        </w:tc>
        <w:tc>
          <w:tcPr>
            <w:tcW w:w="1245" w:type="dxa"/>
            <w:tcBorders>
              <w:top w:val="single" w:sz="12" w:space="0" w:color="B31E8E"/>
              <w:left w:val="single" w:sz="12" w:space="0" w:color="B31E8E"/>
              <w:bottom w:val="single" w:sz="12" w:space="0" w:color="B31E8E"/>
              <w:right w:val="single" w:sz="12" w:space="0" w:color="B31E8E"/>
            </w:tcBorders>
            <w:vAlign w:val="center"/>
          </w:tcPr>
          <w:p w:rsidR="00E07581" w:rsidRDefault="00E07581" w:rsidP="00E07581">
            <w:pPr>
              <w:jc w:val="center"/>
              <w:rPr>
                <w:sz w:val="24"/>
              </w:rPr>
            </w:pPr>
            <w:r>
              <w:rPr>
                <w:noProof/>
              </w:rPr>
              <w:drawing>
                <wp:inline distT="0" distB="0" distL="0" distR="0" wp14:anchorId="1A4EDCC3" wp14:editId="5E77E427">
                  <wp:extent cx="434340" cy="388620"/>
                  <wp:effectExtent l="0" t="0" r="381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b="79435"/>
                          <a:stretch/>
                        </pic:blipFill>
                        <pic:spPr bwMode="auto">
                          <a:xfrm>
                            <a:off x="0" y="0"/>
                            <a:ext cx="434340" cy="388620"/>
                          </a:xfrm>
                          <a:prstGeom prst="rect">
                            <a:avLst/>
                          </a:prstGeom>
                          <a:ln>
                            <a:noFill/>
                          </a:ln>
                          <a:extLst>
                            <a:ext uri="{53640926-AAD7-44D8-BBD7-CCE9431645EC}">
                              <a14:shadowObscured xmlns:a14="http://schemas.microsoft.com/office/drawing/2010/main"/>
                            </a:ext>
                          </a:extLst>
                        </pic:spPr>
                      </pic:pic>
                    </a:graphicData>
                  </a:graphic>
                </wp:inline>
              </w:drawing>
            </w:r>
          </w:p>
        </w:tc>
        <w:tc>
          <w:tcPr>
            <w:tcW w:w="1245" w:type="dxa"/>
            <w:tcBorders>
              <w:top w:val="single" w:sz="12" w:space="0" w:color="B31E8E"/>
              <w:left w:val="single" w:sz="12" w:space="0" w:color="B31E8E"/>
              <w:bottom w:val="single" w:sz="12" w:space="0" w:color="B31E8E"/>
              <w:right w:val="single" w:sz="12" w:space="0" w:color="B31E8E"/>
            </w:tcBorders>
            <w:vAlign w:val="center"/>
          </w:tcPr>
          <w:p w:rsidR="00E07581" w:rsidRDefault="00E07581" w:rsidP="00E07581">
            <w:pPr>
              <w:jc w:val="center"/>
              <w:rPr>
                <w:sz w:val="24"/>
              </w:rPr>
            </w:pPr>
            <w:r>
              <w:rPr>
                <w:noProof/>
              </w:rPr>
              <w:drawing>
                <wp:inline distT="0" distB="0" distL="0" distR="0" wp14:anchorId="387898AA" wp14:editId="05858C33">
                  <wp:extent cx="434340" cy="3810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79839"/>
                          <a:stretch/>
                        </pic:blipFill>
                        <pic:spPr bwMode="auto">
                          <a:xfrm>
                            <a:off x="0" y="0"/>
                            <a:ext cx="434340"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6" w:type="dxa"/>
            <w:tcBorders>
              <w:top w:val="single" w:sz="12" w:space="0" w:color="B31E8E"/>
              <w:left w:val="single" w:sz="12" w:space="0" w:color="B31E8E"/>
              <w:bottom w:val="single" w:sz="12" w:space="0" w:color="B31E8E"/>
              <w:right w:val="single" w:sz="12" w:space="0" w:color="B31E8E"/>
            </w:tcBorders>
            <w:vAlign w:val="center"/>
          </w:tcPr>
          <w:p w:rsidR="00E07581" w:rsidRDefault="00E07581" w:rsidP="00E07581">
            <w:pPr>
              <w:jc w:val="center"/>
              <w:rPr>
                <w:sz w:val="24"/>
              </w:rPr>
            </w:pPr>
            <w:r>
              <w:rPr>
                <w:noProof/>
              </w:rPr>
              <w:drawing>
                <wp:inline distT="0" distB="0" distL="0" distR="0" wp14:anchorId="6F603D37" wp14:editId="5A196C20">
                  <wp:extent cx="434340" cy="38862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b="79435"/>
                          <a:stretch/>
                        </pic:blipFill>
                        <pic:spPr bwMode="auto">
                          <a:xfrm>
                            <a:off x="0" y="0"/>
                            <a:ext cx="434340" cy="388620"/>
                          </a:xfrm>
                          <a:prstGeom prst="rect">
                            <a:avLst/>
                          </a:prstGeom>
                          <a:ln>
                            <a:noFill/>
                          </a:ln>
                          <a:extLst>
                            <a:ext uri="{53640926-AAD7-44D8-BBD7-CCE9431645EC}">
                              <a14:shadowObscured xmlns:a14="http://schemas.microsoft.com/office/drawing/2010/main"/>
                            </a:ext>
                          </a:extLst>
                        </pic:spPr>
                      </pic:pic>
                    </a:graphicData>
                  </a:graphic>
                </wp:inline>
              </w:drawing>
            </w:r>
          </w:p>
        </w:tc>
        <w:tc>
          <w:tcPr>
            <w:tcW w:w="1245" w:type="dxa"/>
            <w:gridSpan w:val="2"/>
            <w:tcBorders>
              <w:top w:val="single" w:sz="12" w:space="0" w:color="B31E8E"/>
              <w:left w:val="single" w:sz="12" w:space="0" w:color="B31E8E"/>
              <w:bottom w:val="single" w:sz="12" w:space="0" w:color="B31E8E"/>
              <w:right w:val="single" w:sz="12" w:space="0" w:color="B31E8E"/>
            </w:tcBorders>
            <w:vAlign w:val="center"/>
          </w:tcPr>
          <w:p w:rsidR="00E07581" w:rsidRDefault="00E07581" w:rsidP="00E07581">
            <w:pPr>
              <w:jc w:val="center"/>
              <w:rPr>
                <w:sz w:val="24"/>
              </w:rPr>
            </w:pPr>
            <w:r>
              <w:rPr>
                <w:noProof/>
              </w:rPr>
              <w:drawing>
                <wp:inline distT="0" distB="0" distL="0" distR="0" wp14:anchorId="1C55FF4A" wp14:editId="2A2F706F">
                  <wp:extent cx="434340" cy="38100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79839"/>
                          <a:stretch/>
                        </pic:blipFill>
                        <pic:spPr bwMode="auto">
                          <a:xfrm>
                            <a:off x="0" y="0"/>
                            <a:ext cx="434340"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5" w:type="dxa"/>
            <w:tcBorders>
              <w:top w:val="single" w:sz="12" w:space="0" w:color="B31E8E"/>
              <w:left w:val="single" w:sz="12" w:space="0" w:color="B31E8E"/>
              <w:bottom w:val="single" w:sz="12" w:space="0" w:color="B31E8E"/>
              <w:right w:val="single" w:sz="12" w:space="0" w:color="B31E8E"/>
            </w:tcBorders>
            <w:vAlign w:val="center"/>
          </w:tcPr>
          <w:p w:rsidR="00E07581" w:rsidRDefault="00E07581" w:rsidP="00E07581">
            <w:pPr>
              <w:jc w:val="center"/>
              <w:rPr>
                <w:sz w:val="24"/>
              </w:rPr>
            </w:pPr>
            <w:r>
              <w:rPr>
                <w:noProof/>
              </w:rPr>
              <w:drawing>
                <wp:inline distT="0" distB="0" distL="0" distR="0" wp14:anchorId="78F90ECA" wp14:editId="05B94BA1">
                  <wp:extent cx="434340" cy="38862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b="79435"/>
                          <a:stretch/>
                        </pic:blipFill>
                        <pic:spPr bwMode="auto">
                          <a:xfrm>
                            <a:off x="0" y="0"/>
                            <a:ext cx="434340" cy="388620"/>
                          </a:xfrm>
                          <a:prstGeom prst="rect">
                            <a:avLst/>
                          </a:prstGeom>
                          <a:ln>
                            <a:noFill/>
                          </a:ln>
                          <a:extLst>
                            <a:ext uri="{53640926-AAD7-44D8-BBD7-CCE9431645EC}">
                              <a14:shadowObscured xmlns:a14="http://schemas.microsoft.com/office/drawing/2010/main"/>
                            </a:ext>
                          </a:extLst>
                        </pic:spPr>
                      </pic:pic>
                    </a:graphicData>
                  </a:graphic>
                </wp:inline>
              </w:drawing>
            </w:r>
          </w:p>
        </w:tc>
        <w:tc>
          <w:tcPr>
            <w:tcW w:w="1245" w:type="dxa"/>
            <w:tcBorders>
              <w:top w:val="single" w:sz="12" w:space="0" w:color="B31E8E"/>
              <w:left w:val="single" w:sz="12" w:space="0" w:color="B31E8E"/>
              <w:bottom w:val="single" w:sz="12" w:space="0" w:color="B31E8E"/>
              <w:right w:val="single" w:sz="12" w:space="0" w:color="B31E8E"/>
            </w:tcBorders>
            <w:vAlign w:val="center"/>
          </w:tcPr>
          <w:p w:rsidR="00E07581" w:rsidRDefault="00E07581" w:rsidP="00E07581">
            <w:pPr>
              <w:jc w:val="center"/>
              <w:rPr>
                <w:sz w:val="24"/>
              </w:rPr>
            </w:pPr>
            <w:r>
              <w:rPr>
                <w:noProof/>
              </w:rPr>
              <w:drawing>
                <wp:inline distT="0" distB="0" distL="0" distR="0" wp14:anchorId="309716B6" wp14:editId="2F4F18F0">
                  <wp:extent cx="434340" cy="38100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79839"/>
                          <a:stretch/>
                        </pic:blipFill>
                        <pic:spPr bwMode="auto">
                          <a:xfrm>
                            <a:off x="0" y="0"/>
                            <a:ext cx="434340"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6" w:type="dxa"/>
            <w:tcBorders>
              <w:top w:val="nil"/>
              <w:left w:val="single" w:sz="12" w:space="0" w:color="B31E8E"/>
              <w:bottom w:val="nil"/>
              <w:right w:val="single" w:sz="12" w:space="0" w:color="B31E8E"/>
            </w:tcBorders>
          </w:tcPr>
          <w:p w:rsidR="00E07581" w:rsidRDefault="00E07581" w:rsidP="00B6207B">
            <w:pPr>
              <w:rPr>
                <w:sz w:val="24"/>
              </w:rPr>
            </w:pPr>
          </w:p>
        </w:tc>
      </w:tr>
      <w:tr w:rsidR="00E07581" w:rsidTr="00E07581">
        <w:trPr>
          <w:trHeight w:val="258"/>
        </w:trPr>
        <w:tc>
          <w:tcPr>
            <w:tcW w:w="1245" w:type="dxa"/>
            <w:tcBorders>
              <w:top w:val="nil"/>
              <w:left w:val="single" w:sz="12" w:space="0" w:color="B31E8E"/>
              <w:bottom w:val="nil"/>
              <w:right w:val="single" w:sz="12" w:space="0" w:color="B31E8E"/>
            </w:tcBorders>
          </w:tcPr>
          <w:p w:rsidR="00E07581" w:rsidRDefault="00E07581" w:rsidP="00B6207B">
            <w:pPr>
              <w:rPr>
                <w:sz w:val="24"/>
              </w:rPr>
            </w:pPr>
          </w:p>
        </w:tc>
        <w:tc>
          <w:tcPr>
            <w:tcW w:w="1245" w:type="dxa"/>
            <w:tcBorders>
              <w:top w:val="single" w:sz="12" w:space="0" w:color="B31E8E"/>
              <w:left w:val="single" w:sz="12" w:space="0" w:color="B31E8E"/>
              <w:bottom w:val="single" w:sz="12" w:space="0" w:color="B31E8E"/>
              <w:right w:val="single" w:sz="12" w:space="0" w:color="B31E8E"/>
            </w:tcBorders>
            <w:vAlign w:val="center"/>
          </w:tcPr>
          <w:p w:rsidR="00E07581" w:rsidRDefault="00E07581" w:rsidP="00E07581">
            <w:pPr>
              <w:jc w:val="center"/>
              <w:rPr>
                <w:sz w:val="24"/>
              </w:rPr>
            </w:pPr>
            <w:r>
              <w:rPr>
                <w:noProof/>
              </w:rPr>
              <w:drawing>
                <wp:inline distT="0" distB="0" distL="0" distR="0" wp14:anchorId="5B9F6BE2" wp14:editId="0DFAA182">
                  <wp:extent cx="434340" cy="38862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b="79435"/>
                          <a:stretch/>
                        </pic:blipFill>
                        <pic:spPr bwMode="auto">
                          <a:xfrm>
                            <a:off x="0" y="0"/>
                            <a:ext cx="434340" cy="388620"/>
                          </a:xfrm>
                          <a:prstGeom prst="rect">
                            <a:avLst/>
                          </a:prstGeom>
                          <a:ln>
                            <a:noFill/>
                          </a:ln>
                          <a:extLst>
                            <a:ext uri="{53640926-AAD7-44D8-BBD7-CCE9431645EC}">
                              <a14:shadowObscured xmlns:a14="http://schemas.microsoft.com/office/drawing/2010/main"/>
                            </a:ext>
                          </a:extLst>
                        </pic:spPr>
                      </pic:pic>
                    </a:graphicData>
                  </a:graphic>
                </wp:inline>
              </w:drawing>
            </w:r>
          </w:p>
        </w:tc>
        <w:tc>
          <w:tcPr>
            <w:tcW w:w="1245" w:type="dxa"/>
            <w:tcBorders>
              <w:top w:val="single" w:sz="12" w:space="0" w:color="B31E8E"/>
              <w:left w:val="single" w:sz="12" w:space="0" w:color="B31E8E"/>
              <w:bottom w:val="single" w:sz="12" w:space="0" w:color="B31E8E"/>
              <w:right w:val="single" w:sz="12" w:space="0" w:color="B31E8E"/>
            </w:tcBorders>
            <w:vAlign w:val="center"/>
          </w:tcPr>
          <w:p w:rsidR="00E07581" w:rsidRDefault="00E07581" w:rsidP="00E07581">
            <w:pPr>
              <w:jc w:val="center"/>
              <w:rPr>
                <w:sz w:val="24"/>
              </w:rPr>
            </w:pPr>
            <w:r>
              <w:rPr>
                <w:noProof/>
              </w:rPr>
              <w:drawing>
                <wp:inline distT="0" distB="0" distL="0" distR="0" wp14:anchorId="6312BAFC" wp14:editId="609C4FAE">
                  <wp:extent cx="434340" cy="38100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79839"/>
                          <a:stretch/>
                        </pic:blipFill>
                        <pic:spPr bwMode="auto">
                          <a:xfrm>
                            <a:off x="0" y="0"/>
                            <a:ext cx="434340"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6" w:type="dxa"/>
            <w:tcBorders>
              <w:top w:val="single" w:sz="12" w:space="0" w:color="B31E8E"/>
              <w:left w:val="single" w:sz="12" w:space="0" w:color="B31E8E"/>
              <w:bottom w:val="single" w:sz="12" w:space="0" w:color="B31E8E"/>
              <w:right w:val="single" w:sz="12" w:space="0" w:color="B31E8E"/>
            </w:tcBorders>
            <w:vAlign w:val="center"/>
          </w:tcPr>
          <w:p w:rsidR="00E07581" w:rsidRDefault="00E07581" w:rsidP="00E07581">
            <w:pPr>
              <w:jc w:val="center"/>
              <w:rPr>
                <w:sz w:val="24"/>
              </w:rPr>
            </w:pPr>
            <w:r>
              <w:rPr>
                <w:noProof/>
              </w:rPr>
              <w:drawing>
                <wp:inline distT="0" distB="0" distL="0" distR="0" wp14:anchorId="67A9A2E5" wp14:editId="71DB1F7A">
                  <wp:extent cx="434340" cy="388620"/>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b="79435"/>
                          <a:stretch/>
                        </pic:blipFill>
                        <pic:spPr bwMode="auto">
                          <a:xfrm>
                            <a:off x="0" y="0"/>
                            <a:ext cx="434340" cy="388620"/>
                          </a:xfrm>
                          <a:prstGeom prst="rect">
                            <a:avLst/>
                          </a:prstGeom>
                          <a:ln>
                            <a:noFill/>
                          </a:ln>
                          <a:extLst>
                            <a:ext uri="{53640926-AAD7-44D8-BBD7-CCE9431645EC}">
                              <a14:shadowObscured xmlns:a14="http://schemas.microsoft.com/office/drawing/2010/main"/>
                            </a:ext>
                          </a:extLst>
                        </pic:spPr>
                      </pic:pic>
                    </a:graphicData>
                  </a:graphic>
                </wp:inline>
              </w:drawing>
            </w:r>
          </w:p>
        </w:tc>
        <w:tc>
          <w:tcPr>
            <w:tcW w:w="1245" w:type="dxa"/>
            <w:gridSpan w:val="2"/>
            <w:tcBorders>
              <w:top w:val="single" w:sz="12" w:space="0" w:color="B31E8E"/>
              <w:left w:val="single" w:sz="12" w:space="0" w:color="B31E8E"/>
              <w:bottom w:val="single" w:sz="12" w:space="0" w:color="B31E8E"/>
              <w:right w:val="single" w:sz="12" w:space="0" w:color="B31E8E"/>
            </w:tcBorders>
            <w:vAlign w:val="center"/>
          </w:tcPr>
          <w:p w:rsidR="00E07581" w:rsidRDefault="00E07581" w:rsidP="00E07581">
            <w:pPr>
              <w:jc w:val="center"/>
              <w:rPr>
                <w:sz w:val="24"/>
              </w:rPr>
            </w:pPr>
            <w:r>
              <w:rPr>
                <w:noProof/>
              </w:rPr>
              <w:drawing>
                <wp:inline distT="0" distB="0" distL="0" distR="0" wp14:anchorId="7E5387EC" wp14:editId="65926BA2">
                  <wp:extent cx="434340" cy="38100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79839"/>
                          <a:stretch/>
                        </pic:blipFill>
                        <pic:spPr bwMode="auto">
                          <a:xfrm>
                            <a:off x="0" y="0"/>
                            <a:ext cx="434340"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5" w:type="dxa"/>
            <w:tcBorders>
              <w:top w:val="single" w:sz="12" w:space="0" w:color="B31E8E"/>
              <w:left w:val="single" w:sz="12" w:space="0" w:color="B31E8E"/>
              <w:bottom w:val="single" w:sz="12" w:space="0" w:color="B31E8E"/>
              <w:right w:val="single" w:sz="12" w:space="0" w:color="B31E8E"/>
            </w:tcBorders>
            <w:vAlign w:val="center"/>
          </w:tcPr>
          <w:p w:rsidR="00E07581" w:rsidRDefault="00E07581" w:rsidP="00E07581">
            <w:pPr>
              <w:jc w:val="center"/>
              <w:rPr>
                <w:sz w:val="24"/>
              </w:rPr>
            </w:pPr>
            <w:r>
              <w:rPr>
                <w:noProof/>
              </w:rPr>
              <w:drawing>
                <wp:inline distT="0" distB="0" distL="0" distR="0" wp14:anchorId="3D380C47" wp14:editId="2A3BE53F">
                  <wp:extent cx="434340" cy="388620"/>
                  <wp:effectExtent l="0" t="0" r="3810" b="0"/>
                  <wp:docPr id="20480"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b="79435"/>
                          <a:stretch/>
                        </pic:blipFill>
                        <pic:spPr bwMode="auto">
                          <a:xfrm>
                            <a:off x="0" y="0"/>
                            <a:ext cx="434340" cy="388620"/>
                          </a:xfrm>
                          <a:prstGeom prst="rect">
                            <a:avLst/>
                          </a:prstGeom>
                          <a:ln>
                            <a:noFill/>
                          </a:ln>
                          <a:extLst>
                            <a:ext uri="{53640926-AAD7-44D8-BBD7-CCE9431645EC}">
                              <a14:shadowObscured xmlns:a14="http://schemas.microsoft.com/office/drawing/2010/main"/>
                            </a:ext>
                          </a:extLst>
                        </pic:spPr>
                      </pic:pic>
                    </a:graphicData>
                  </a:graphic>
                </wp:inline>
              </w:drawing>
            </w:r>
          </w:p>
        </w:tc>
        <w:tc>
          <w:tcPr>
            <w:tcW w:w="1245" w:type="dxa"/>
            <w:tcBorders>
              <w:top w:val="single" w:sz="12" w:space="0" w:color="B31E8E"/>
              <w:left w:val="single" w:sz="12" w:space="0" w:color="B31E8E"/>
              <w:bottom w:val="single" w:sz="12" w:space="0" w:color="B31E8E"/>
              <w:right w:val="single" w:sz="12" w:space="0" w:color="B31E8E"/>
            </w:tcBorders>
            <w:vAlign w:val="center"/>
          </w:tcPr>
          <w:p w:rsidR="00E07581" w:rsidRDefault="00E07581" w:rsidP="00E07581">
            <w:pPr>
              <w:jc w:val="center"/>
              <w:rPr>
                <w:sz w:val="24"/>
              </w:rPr>
            </w:pPr>
            <w:r>
              <w:rPr>
                <w:noProof/>
              </w:rPr>
              <w:drawing>
                <wp:inline distT="0" distB="0" distL="0" distR="0" wp14:anchorId="56D6797A" wp14:editId="7CFF241E">
                  <wp:extent cx="434340" cy="38100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79839"/>
                          <a:stretch/>
                        </pic:blipFill>
                        <pic:spPr bwMode="auto">
                          <a:xfrm>
                            <a:off x="0" y="0"/>
                            <a:ext cx="434340"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6" w:type="dxa"/>
            <w:tcBorders>
              <w:top w:val="nil"/>
              <w:left w:val="single" w:sz="12" w:space="0" w:color="B31E8E"/>
              <w:bottom w:val="nil"/>
              <w:right w:val="single" w:sz="12" w:space="0" w:color="B31E8E"/>
            </w:tcBorders>
          </w:tcPr>
          <w:p w:rsidR="00E07581" w:rsidRDefault="00E07581" w:rsidP="00B6207B">
            <w:pPr>
              <w:rPr>
                <w:sz w:val="24"/>
              </w:rPr>
            </w:pPr>
          </w:p>
        </w:tc>
      </w:tr>
      <w:tr w:rsidR="00306911" w:rsidTr="00306911">
        <w:tc>
          <w:tcPr>
            <w:tcW w:w="5353" w:type="dxa"/>
            <w:gridSpan w:val="5"/>
            <w:tcBorders>
              <w:top w:val="nil"/>
              <w:left w:val="single" w:sz="12" w:space="0" w:color="B31E8E"/>
              <w:bottom w:val="single" w:sz="12" w:space="0" w:color="B31E8E"/>
              <w:right w:val="nil"/>
            </w:tcBorders>
          </w:tcPr>
          <w:p w:rsidR="00306911" w:rsidRPr="00306911" w:rsidRDefault="00306911" w:rsidP="00306911">
            <w:pPr>
              <w:spacing w:before="80" w:after="80"/>
              <w:rPr>
                <w:rFonts w:cs="Arial"/>
                <w:noProof/>
                <w:sz w:val="24"/>
                <w:lang w:eastAsia="ja-JP"/>
              </w:rPr>
            </w:pPr>
            <w:r w:rsidRPr="00306911">
              <w:rPr>
                <w:rFonts w:cs="Arial"/>
                <w:noProof/>
                <w:sz w:val="24"/>
                <w:lang w:eastAsia="ja-JP"/>
              </w:rPr>
              <w:t xml:space="preserve">Which parts of the code are repeated? </w:t>
            </w:r>
          </w:p>
          <w:p w:rsidR="00306911" w:rsidRDefault="00306911" w:rsidP="00306911">
            <w:pPr>
              <w:rPr>
                <w:sz w:val="24"/>
              </w:rPr>
            </w:pPr>
            <w:r w:rsidRPr="00306911">
              <w:rPr>
                <w:rFonts w:cs="Arial"/>
                <w:noProof/>
                <w:sz w:val="24"/>
                <w:lang w:eastAsia="ja-JP"/>
              </w:rPr>
              <w:t>Draw them here.</w:t>
            </w:r>
            <w:r>
              <w:rPr>
                <w:noProof/>
                <w:lang w:eastAsia="ja-JP"/>
              </w:rPr>
              <w:t xml:space="preserve"> </w:t>
            </w:r>
          </w:p>
        </w:tc>
        <w:tc>
          <w:tcPr>
            <w:tcW w:w="4609" w:type="dxa"/>
            <w:gridSpan w:val="4"/>
            <w:tcBorders>
              <w:top w:val="nil"/>
              <w:left w:val="nil"/>
              <w:bottom w:val="single" w:sz="12" w:space="0" w:color="B31E8E"/>
              <w:right w:val="single" w:sz="12" w:space="0" w:color="B31E8E"/>
            </w:tcBorders>
          </w:tcPr>
          <w:p w:rsidR="00306911" w:rsidRDefault="00306911" w:rsidP="00306911">
            <w:pPr>
              <w:rPr>
                <w:sz w:val="24"/>
              </w:rPr>
            </w:pPr>
            <w:r>
              <w:rPr>
                <w:noProof/>
              </w:rPr>
              <w:drawing>
                <wp:inline distT="0" distB="0" distL="0" distR="0" wp14:anchorId="0E941696" wp14:editId="623324EC">
                  <wp:extent cx="434340" cy="388620"/>
                  <wp:effectExtent l="0" t="0" r="3810" b="0"/>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b="79435"/>
                          <a:stretch/>
                        </pic:blipFill>
                        <pic:spPr bwMode="auto">
                          <a:xfrm>
                            <a:off x="0" y="0"/>
                            <a:ext cx="434340" cy="3886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F1C66EC" wp14:editId="5FA548DE">
                  <wp:extent cx="434340" cy="381000"/>
                  <wp:effectExtent l="0" t="0" r="3810" b="0"/>
                  <wp:docPr id="20483" name="Pictur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79839"/>
                          <a:stretch/>
                        </pic:blipFill>
                        <pic:spPr bwMode="auto">
                          <a:xfrm>
                            <a:off x="0" y="0"/>
                            <a:ext cx="434340" cy="381000"/>
                          </a:xfrm>
                          <a:prstGeom prst="rect">
                            <a:avLst/>
                          </a:prstGeom>
                          <a:ln>
                            <a:noFill/>
                          </a:ln>
                          <a:extLst>
                            <a:ext uri="{53640926-AAD7-44D8-BBD7-CCE9431645EC}">
                              <a14:shadowObscured xmlns:a14="http://schemas.microsoft.com/office/drawing/2010/main"/>
                            </a:ext>
                          </a:extLst>
                        </pic:spPr>
                      </pic:pic>
                    </a:graphicData>
                  </a:graphic>
                </wp:inline>
              </w:drawing>
            </w:r>
          </w:p>
        </w:tc>
      </w:tr>
      <w:tr w:rsidR="00E07581" w:rsidTr="00E07581">
        <w:tc>
          <w:tcPr>
            <w:tcW w:w="9962" w:type="dxa"/>
            <w:gridSpan w:val="9"/>
            <w:tcBorders>
              <w:top w:val="nil"/>
              <w:left w:val="single" w:sz="12" w:space="0" w:color="B31E8E"/>
              <w:bottom w:val="single" w:sz="12" w:space="0" w:color="B31E8E"/>
              <w:right w:val="single" w:sz="12" w:space="0" w:color="B31E8E"/>
            </w:tcBorders>
          </w:tcPr>
          <w:p w:rsidR="00E07581" w:rsidRDefault="00306911" w:rsidP="00B6207B">
            <w:pPr>
              <w:rPr>
                <w:sz w:val="24"/>
              </w:rPr>
            </w:pPr>
            <w:r>
              <w:rPr>
                <w:sz w:val="24"/>
              </w:rPr>
              <w:t xml:space="preserve">The student follows the instructions to open </w:t>
            </w:r>
            <w:r w:rsidRPr="00306911">
              <w:rPr>
                <w:i/>
                <w:sz w:val="24"/>
              </w:rPr>
              <w:t>Loops</w:t>
            </w:r>
            <w:r>
              <w:rPr>
                <w:sz w:val="24"/>
              </w:rPr>
              <w:t xml:space="preserve"> puzzle 1.</w:t>
            </w:r>
          </w:p>
          <w:p w:rsidR="00306911" w:rsidRDefault="00306911" w:rsidP="00B6207B">
            <w:pPr>
              <w:rPr>
                <w:sz w:val="24"/>
              </w:rPr>
            </w:pPr>
            <w:r>
              <w:rPr>
                <w:sz w:val="24"/>
              </w:rPr>
              <w:t>The student reads the speech bubble and follows the instructions.</w:t>
            </w:r>
          </w:p>
          <w:p w:rsidR="00306911" w:rsidRDefault="00306911" w:rsidP="00B6207B">
            <w:pPr>
              <w:rPr>
                <w:sz w:val="24"/>
              </w:rPr>
            </w:pPr>
            <w:r>
              <w:rPr>
                <w:sz w:val="24"/>
              </w:rPr>
              <w:t>The student reads and follows the next set of instructions.</w:t>
            </w:r>
          </w:p>
          <w:p w:rsidR="00306911" w:rsidRDefault="00306911" w:rsidP="00306911">
            <w:pPr>
              <w:rPr>
                <w:sz w:val="24"/>
              </w:rPr>
            </w:pPr>
            <w:r>
              <w:rPr>
                <w:sz w:val="24"/>
              </w:rPr>
              <w:t>Discuss the code and how the P1 and PROC1 slots work.</w:t>
            </w:r>
          </w:p>
        </w:tc>
      </w:tr>
    </w:tbl>
    <w:p w:rsidR="00306911" w:rsidRPr="00E07581" w:rsidRDefault="00306911" w:rsidP="00306911">
      <w:pPr>
        <w:pStyle w:val="Heading2"/>
      </w:pPr>
      <w:r>
        <w:t>Have a go at Lightbot loops</w:t>
      </w:r>
      <w:r w:rsidRPr="00ED50D5">
        <w:tab/>
      </w:r>
      <w:r w:rsidRPr="00ED50D5">
        <w:tab/>
      </w:r>
      <w:r w:rsidRPr="00E07581">
        <w:rPr>
          <w:b w:val="0"/>
        </w:rPr>
        <w:t xml:space="preserve">page </w:t>
      </w:r>
      <w:r w:rsidR="00F56FDB">
        <w:rPr>
          <w:b w:val="0"/>
        </w:rPr>
        <w:t>7</w:t>
      </w:r>
      <w:r w:rsidR="006E6B36">
        <w:rPr>
          <w:b w:val="0"/>
        </w:rPr>
        <w:t>0</w:t>
      </w:r>
    </w:p>
    <w:tbl>
      <w:tblPr>
        <w:tblStyle w:val="TableGrid"/>
        <w:tblW w:w="0" w:type="auto"/>
        <w:tblLook w:val="04A0" w:firstRow="1" w:lastRow="0" w:firstColumn="1" w:lastColumn="0" w:noHBand="0" w:noVBand="1"/>
      </w:tblPr>
      <w:tblGrid>
        <w:gridCol w:w="9716"/>
      </w:tblGrid>
      <w:tr w:rsidR="00306911" w:rsidTr="00306911">
        <w:tc>
          <w:tcPr>
            <w:tcW w:w="9962" w:type="dxa"/>
            <w:tcBorders>
              <w:top w:val="single" w:sz="12" w:space="0" w:color="B31E8E"/>
              <w:left w:val="single" w:sz="12" w:space="0" w:color="B31E8E"/>
              <w:bottom w:val="single" w:sz="12" w:space="0" w:color="B31E8E"/>
              <w:right w:val="single" w:sz="12" w:space="0" w:color="B31E8E"/>
            </w:tcBorders>
          </w:tcPr>
          <w:p w:rsidR="00306911" w:rsidRDefault="00306911" w:rsidP="00D32A32">
            <w:pPr>
              <w:rPr>
                <w:sz w:val="24"/>
              </w:rPr>
            </w:pPr>
            <w:r>
              <w:rPr>
                <w:sz w:val="24"/>
              </w:rPr>
              <w:t>The student reads the title and speech bubble.</w:t>
            </w:r>
          </w:p>
          <w:p w:rsidR="00306911" w:rsidRDefault="00306911" w:rsidP="00D32A32">
            <w:pPr>
              <w:rPr>
                <w:sz w:val="24"/>
              </w:rPr>
            </w:pPr>
            <w:r>
              <w:rPr>
                <w:sz w:val="24"/>
              </w:rPr>
              <w:t>The student attempts puzzle 2.</w:t>
            </w:r>
          </w:p>
          <w:p w:rsidR="00306911" w:rsidRDefault="00306911" w:rsidP="00D32A32">
            <w:pPr>
              <w:rPr>
                <w:sz w:val="24"/>
              </w:rPr>
            </w:pPr>
            <w:r>
              <w:rPr>
                <w:sz w:val="24"/>
              </w:rPr>
              <w:t>When the puzzle is solved, the student follows the instructions to record and save it.</w:t>
            </w:r>
          </w:p>
          <w:p w:rsidR="00306911" w:rsidRPr="00D378F5" w:rsidRDefault="00306911" w:rsidP="00D32A32">
            <w:pPr>
              <w:rPr>
                <w:sz w:val="24"/>
              </w:rPr>
            </w:pPr>
            <w:r>
              <w:rPr>
                <w:sz w:val="24"/>
              </w:rPr>
              <w:t>The student reads the remaining speech bubbles and follows the instructions.</w:t>
            </w:r>
          </w:p>
        </w:tc>
      </w:tr>
    </w:tbl>
    <w:p w:rsidR="00CD2774" w:rsidRPr="007B37B4" w:rsidRDefault="00CD2774" w:rsidP="00CD2774">
      <w:pPr>
        <w:pStyle w:val="Heading2"/>
        <w:rPr>
          <w:b w:val="0"/>
        </w:rPr>
      </w:pPr>
      <w:r>
        <w:t>Lightbot thoughts</w:t>
      </w:r>
      <w:r w:rsidR="00CD00F9">
        <w:tab/>
      </w:r>
      <w:r>
        <w:rPr>
          <w:b w:val="0"/>
        </w:rPr>
        <w:tab/>
        <w:t xml:space="preserve">page </w:t>
      </w:r>
      <w:r w:rsidR="006E6B36">
        <w:rPr>
          <w:b w:val="0"/>
        </w:rPr>
        <w:t>71</w:t>
      </w:r>
    </w:p>
    <w:tbl>
      <w:tblPr>
        <w:tblStyle w:val="TableGrid"/>
        <w:tblW w:w="0" w:type="auto"/>
        <w:tblLook w:val="04A0" w:firstRow="1" w:lastRow="0" w:firstColumn="1" w:lastColumn="0" w:noHBand="0" w:noVBand="1"/>
      </w:tblPr>
      <w:tblGrid>
        <w:gridCol w:w="9716"/>
      </w:tblGrid>
      <w:tr w:rsidR="00CD2774" w:rsidTr="00E67CF7">
        <w:tc>
          <w:tcPr>
            <w:tcW w:w="9962" w:type="dxa"/>
            <w:tcBorders>
              <w:top w:val="single" w:sz="12" w:space="0" w:color="B31E8E"/>
              <w:left w:val="single" w:sz="12" w:space="0" w:color="B31E8E"/>
              <w:bottom w:val="single" w:sz="12" w:space="0" w:color="B31E8E"/>
              <w:right w:val="single" w:sz="12" w:space="0" w:color="B31E8E"/>
            </w:tcBorders>
          </w:tcPr>
          <w:p w:rsidR="00CD2774" w:rsidRDefault="00CD2774" w:rsidP="00E67CF7">
            <w:pPr>
              <w:rPr>
                <w:sz w:val="24"/>
              </w:rPr>
            </w:pPr>
            <w:r>
              <w:rPr>
                <w:sz w:val="24"/>
              </w:rPr>
              <w:t>The student reads the activity title and speech bubble.</w:t>
            </w:r>
          </w:p>
          <w:p w:rsidR="00CD2774" w:rsidRPr="003C0BC9" w:rsidRDefault="00CD2774" w:rsidP="001E268F">
            <w:pPr>
              <w:rPr>
                <w:b/>
                <w:sz w:val="24"/>
              </w:rPr>
            </w:pPr>
            <w:r>
              <w:rPr>
                <w:sz w:val="24"/>
              </w:rPr>
              <w:t xml:space="preserve">The student completes the tasks. </w:t>
            </w:r>
            <w:r w:rsidR="003C0BC9">
              <w:rPr>
                <w:b/>
                <w:sz w:val="24"/>
              </w:rPr>
              <w:t>Answers will vary.</w:t>
            </w:r>
          </w:p>
        </w:tc>
      </w:tr>
      <w:tr w:rsidR="003C0BC9" w:rsidTr="00E67CF7">
        <w:tc>
          <w:tcPr>
            <w:tcW w:w="9962" w:type="dxa"/>
            <w:tcBorders>
              <w:top w:val="single" w:sz="12" w:space="0" w:color="B31E8E"/>
              <w:left w:val="single" w:sz="12" w:space="0" w:color="B31E8E"/>
              <w:bottom w:val="single" w:sz="12" w:space="0" w:color="B31E8E"/>
              <w:right w:val="single" w:sz="12" w:space="0" w:color="B31E8E"/>
            </w:tcBorders>
          </w:tcPr>
          <w:p w:rsidR="003C0BC9" w:rsidRDefault="003C0BC9" w:rsidP="006E6B36">
            <w:pPr>
              <w:rPr>
                <w:sz w:val="24"/>
              </w:rPr>
            </w:pPr>
            <w:r>
              <w:rPr>
                <w:sz w:val="24"/>
              </w:rPr>
              <w:t>T</w:t>
            </w:r>
            <w:r w:rsidRPr="00CD2774">
              <w:rPr>
                <w:sz w:val="24"/>
              </w:rPr>
              <w:t>he student t</w:t>
            </w:r>
            <w:r>
              <w:rPr>
                <w:sz w:val="24"/>
              </w:rPr>
              <w:t xml:space="preserve">urns to pages </w:t>
            </w:r>
            <w:r w:rsidR="006E6B36">
              <w:rPr>
                <w:sz w:val="24"/>
              </w:rPr>
              <w:t>74</w:t>
            </w:r>
            <w:r>
              <w:rPr>
                <w:sz w:val="24"/>
              </w:rPr>
              <w:t xml:space="preserve">, </w:t>
            </w:r>
            <w:r w:rsidR="006E6B36">
              <w:rPr>
                <w:sz w:val="24"/>
              </w:rPr>
              <w:t>75</w:t>
            </w:r>
            <w:r>
              <w:rPr>
                <w:sz w:val="24"/>
              </w:rPr>
              <w:t xml:space="preserve"> and </w:t>
            </w:r>
            <w:r w:rsidR="006E6B36">
              <w:rPr>
                <w:sz w:val="24"/>
              </w:rPr>
              <w:t>76</w:t>
            </w:r>
            <w:r>
              <w:rPr>
                <w:sz w:val="24"/>
              </w:rPr>
              <w:t xml:space="preserve"> to complete </w:t>
            </w:r>
            <w:r w:rsidRPr="003C0BC9">
              <w:rPr>
                <w:sz w:val="24"/>
              </w:rPr>
              <w:t>the final activities.</w:t>
            </w:r>
          </w:p>
        </w:tc>
      </w:tr>
    </w:tbl>
    <w:p w:rsidR="00E92EAC" w:rsidRDefault="00E92EAC" w:rsidP="00E92EAC"/>
    <w:p w:rsidR="00E92EAC" w:rsidRDefault="00E92EAC" w:rsidP="00E92EAC">
      <w:pPr>
        <w:rPr>
          <w:rFonts w:cs="Arial"/>
          <w:sz w:val="32"/>
          <w:szCs w:val="28"/>
        </w:rPr>
      </w:pPr>
      <w:r>
        <w:br w:type="page"/>
      </w:r>
    </w:p>
    <w:p w:rsidR="007B37B4" w:rsidRPr="007B37B4" w:rsidRDefault="007B37B4" w:rsidP="007B37B4">
      <w:pPr>
        <w:pStyle w:val="Heading2"/>
        <w:rPr>
          <w:b w:val="0"/>
        </w:rPr>
      </w:pPr>
      <w:r>
        <w:lastRenderedPageBreak/>
        <w:t>Scratch Junior</w:t>
      </w:r>
      <w:r>
        <w:rPr>
          <w:b w:val="0"/>
        </w:rPr>
        <w:tab/>
      </w:r>
      <w:r>
        <w:rPr>
          <w:b w:val="0"/>
        </w:rPr>
        <w:tab/>
        <w:t xml:space="preserve">page </w:t>
      </w:r>
      <w:r w:rsidR="006E6B36">
        <w:rPr>
          <w:b w:val="0"/>
        </w:rPr>
        <w:t>72</w:t>
      </w:r>
    </w:p>
    <w:tbl>
      <w:tblPr>
        <w:tblStyle w:val="TableGrid"/>
        <w:tblW w:w="0" w:type="auto"/>
        <w:tblLook w:val="04A0" w:firstRow="1" w:lastRow="0" w:firstColumn="1" w:lastColumn="0" w:noHBand="0" w:noVBand="1"/>
      </w:tblPr>
      <w:tblGrid>
        <w:gridCol w:w="9716"/>
      </w:tblGrid>
      <w:tr w:rsidR="007B37B4" w:rsidTr="007B37B4">
        <w:tc>
          <w:tcPr>
            <w:tcW w:w="9962" w:type="dxa"/>
            <w:tcBorders>
              <w:top w:val="single" w:sz="12" w:space="0" w:color="B31E8E"/>
              <w:left w:val="single" w:sz="12" w:space="0" w:color="B31E8E"/>
              <w:bottom w:val="single" w:sz="12" w:space="0" w:color="B31E8E"/>
              <w:right w:val="single" w:sz="12" w:space="0" w:color="B31E8E"/>
            </w:tcBorders>
          </w:tcPr>
          <w:p w:rsidR="007B37B4" w:rsidRDefault="007B37B4" w:rsidP="007B37B4">
            <w:pPr>
              <w:rPr>
                <w:sz w:val="24"/>
              </w:rPr>
            </w:pPr>
            <w:r>
              <w:rPr>
                <w:sz w:val="24"/>
              </w:rPr>
              <w:t>The student reads the activity title and speech bubble</w:t>
            </w:r>
            <w:r w:rsidR="00306911">
              <w:rPr>
                <w:sz w:val="24"/>
              </w:rPr>
              <w:t>s</w:t>
            </w:r>
            <w:r>
              <w:rPr>
                <w:sz w:val="24"/>
              </w:rPr>
              <w:t>.</w:t>
            </w:r>
          </w:p>
          <w:p w:rsidR="00306911" w:rsidRDefault="00306911" w:rsidP="007B37B4">
            <w:pPr>
              <w:rPr>
                <w:sz w:val="24"/>
              </w:rPr>
            </w:pPr>
            <w:r>
              <w:rPr>
                <w:sz w:val="24"/>
              </w:rPr>
              <w:t>The student places the project plan and Challenge list on the table.</w:t>
            </w:r>
          </w:p>
          <w:p w:rsidR="00306911" w:rsidRDefault="00306911" w:rsidP="007B37B4">
            <w:pPr>
              <w:rPr>
                <w:sz w:val="24"/>
              </w:rPr>
            </w:pPr>
            <w:r>
              <w:rPr>
                <w:sz w:val="24"/>
              </w:rPr>
              <w:t>The student opens the app as directed.</w:t>
            </w:r>
          </w:p>
          <w:p w:rsidR="007B37B4" w:rsidRDefault="007B37B4" w:rsidP="007B37B4">
            <w:pPr>
              <w:rPr>
                <w:b/>
                <w:sz w:val="24"/>
              </w:rPr>
            </w:pPr>
            <w:r>
              <w:rPr>
                <w:sz w:val="24"/>
              </w:rPr>
              <w:t xml:space="preserve">The student </w:t>
            </w:r>
            <w:r w:rsidR="00306911">
              <w:rPr>
                <w:sz w:val="24"/>
              </w:rPr>
              <w:t xml:space="preserve">reads the speech bubbles and </w:t>
            </w:r>
            <w:r>
              <w:rPr>
                <w:sz w:val="24"/>
              </w:rPr>
              <w:t xml:space="preserve">completes the tasks. </w:t>
            </w:r>
          </w:p>
          <w:p w:rsidR="001E268F" w:rsidRDefault="00306911" w:rsidP="001E268F">
            <w:pPr>
              <w:rPr>
                <w:sz w:val="24"/>
              </w:rPr>
            </w:pPr>
            <w:r w:rsidRPr="00306911">
              <w:rPr>
                <w:sz w:val="24"/>
              </w:rPr>
              <w:t xml:space="preserve">The student </w:t>
            </w:r>
            <w:r>
              <w:rPr>
                <w:sz w:val="24"/>
              </w:rPr>
              <w:t xml:space="preserve">videos, photographs and saves </w:t>
            </w:r>
            <w:r w:rsidRPr="00306911">
              <w:rPr>
                <w:sz w:val="24"/>
              </w:rPr>
              <w:t>the completed project as instructed.</w:t>
            </w:r>
          </w:p>
        </w:tc>
      </w:tr>
    </w:tbl>
    <w:p w:rsidR="00306911" w:rsidRPr="007B37B4" w:rsidRDefault="00306911" w:rsidP="00306911">
      <w:pPr>
        <w:pStyle w:val="Heading2"/>
        <w:rPr>
          <w:b w:val="0"/>
        </w:rPr>
      </w:pPr>
      <w:r>
        <w:t>Scratch Junior champion</w:t>
      </w:r>
      <w:r>
        <w:rPr>
          <w:b w:val="0"/>
        </w:rPr>
        <w:tab/>
      </w:r>
      <w:r>
        <w:rPr>
          <w:b w:val="0"/>
        </w:rPr>
        <w:tab/>
        <w:t xml:space="preserve">page </w:t>
      </w:r>
      <w:r w:rsidR="006E6B36">
        <w:rPr>
          <w:b w:val="0"/>
        </w:rPr>
        <w:t>73</w:t>
      </w:r>
    </w:p>
    <w:tbl>
      <w:tblPr>
        <w:tblStyle w:val="TableGrid"/>
        <w:tblW w:w="0" w:type="auto"/>
        <w:tblLook w:val="04A0" w:firstRow="1" w:lastRow="0" w:firstColumn="1" w:lastColumn="0" w:noHBand="0" w:noVBand="1"/>
      </w:tblPr>
      <w:tblGrid>
        <w:gridCol w:w="9716"/>
      </w:tblGrid>
      <w:tr w:rsidR="00306911" w:rsidTr="006E6B36">
        <w:tc>
          <w:tcPr>
            <w:tcW w:w="9962" w:type="dxa"/>
            <w:tcBorders>
              <w:top w:val="single" w:sz="12" w:space="0" w:color="B31E8E"/>
              <w:left w:val="single" w:sz="12" w:space="0" w:color="B31E8E"/>
              <w:bottom w:val="single" w:sz="8" w:space="0" w:color="8A3459"/>
              <w:right w:val="single" w:sz="12" w:space="0" w:color="B31E8E"/>
            </w:tcBorders>
          </w:tcPr>
          <w:p w:rsidR="00306911" w:rsidRDefault="00306911" w:rsidP="00D32A32">
            <w:pPr>
              <w:rPr>
                <w:sz w:val="24"/>
              </w:rPr>
            </w:pPr>
            <w:r>
              <w:rPr>
                <w:sz w:val="24"/>
              </w:rPr>
              <w:t>The student reads the activity title and speech bubble.</w:t>
            </w:r>
          </w:p>
          <w:p w:rsidR="00306911" w:rsidRPr="003C0BC9" w:rsidRDefault="00306911" w:rsidP="00D32A32">
            <w:pPr>
              <w:rPr>
                <w:b/>
                <w:sz w:val="24"/>
              </w:rPr>
            </w:pPr>
            <w:r>
              <w:rPr>
                <w:sz w:val="24"/>
              </w:rPr>
              <w:t xml:space="preserve">The student completes the tasks. </w:t>
            </w:r>
            <w:r w:rsidR="003C0BC9">
              <w:rPr>
                <w:b/>
                <w:sz w:val="24"/>
              </w:rPr>
              <w:t>Answers will vary.</w:t>
            </w:r>
          </w:p>
        </w:tc>
      </w:tr>
      <w:tr w:rsidR="003C0BC9" w:rsidTr="006E6B36">
        <w:tc>
          <w:tcPr>
            <w:tcW w:w="9962" w:type="dxa"/>
            <w:tcBorders>
              <w:top w:val="single" w:sz="8" w:space="0" w:color="8A3459"/>
              <w:left w:val="single" w:sz="12" w:space="0" w:color="B31E8E"/>
              <w:bottom w:val="single" w:sz="12" w:space="0" w:color="B31E8E"/>
              <w:right w:val="single" w:sz="12" w:space="0" w:color="B31E8E"/>
            </w:tcBorders>
          </w:tcPr>
          <w:p w:rsidR="003C0BC9" w:rsidRDefault="006E6B36" w:rsidP="003C0BC9">
            <w:pPr>
              <w:rPr>
                <w:sz w:val="24"/>
              </w:rPr>
            </w:pPr>
            <w:r>
              <w:rPr>
                <w:sz w:val="24"/>
              </w:rPr>
              <w:t>T</w:t>
            </w:r>
            <w:r w:rsidRPr="00CD2774">
              <w:rPr>
                <w:sz w:val="24"/>
              </w:rPr>
              <w:t>he student t</w:t>
            </w:r>
            <w:r>
              <w:rPr>
                <w:sz w:val="24"/>
              </w:rPr>
              <w:t xml:space="preserve">urns to pages 74, 75 and 76 to complete </w:t>
            </w:r>
            <w:r w:rsidRPr="003C0BC9">
              <w:rPr>
                <w:sz w:val="24"/>
              </w:rPr>
              <w:t>the final activities.</w:t>
            </w:r>
          </w:p>
        </w:tc>
      </w:tr>
    </w:tbl>
    <w:p w:rsidR="00703307" w:rsidRPr="00A20D91" w:rsidRDefault="003C0BC9" w:rsidP="00703307">
      <w:pPr>
        <w:pStyle w:val="Heading2"/>
      </w:pPr>
      <w:r>
        <w:t>Finishing the</w:t>
      </w:r>
      <w:r w:rsidR="00703307">
        <w:t xml:space="preserve"> word wall</w:t>
      </w:r>
      <w:r w:rsidR="0012508E">
        <w:tab/>
      </w:r>
      <w:r w:rsidR="00703307">
        <w:tab/>
      </w:r>
      <w:r w:rsidR="00703307" w:rsidRPr="00D419E4">
        <w:rPr>
          <w:b w:val="0"/>
        </w:rPr>
        <w:t xml:space="preserve">page </w:t>
      </w:r>
      <w:r w:rsidR="006E6B36">
        <w:rPr>
          <w:b w:val="0"/>
        </w:rPr>
        <w:t>74</w:t>
      </w:r>
    </w:p>
    <w:tbl>
      <w:tblPr>
        <w:tblStyle w:val="TableGrid"/>
        <w:tblW w:w="0" w:type="auto"/>
        <w:tblLook w:val="04A0" w:firstRow="1" w:lastRow="0" w:firstColumn="1" w:lastColumn="0" w:noHBand="0" w:noVBand="1"/>
      </w:tblPr>
      <w:tblGrid>
        <w:gridCol w:w="9716"/>
      </w:tblGrid>
      <w:tr w:rsidR="00703307" w:rsidTr="004477EE">
        <w:tc>
          <w:tcPr>
            <w:tcW w:w="9962" w:type="dxa"/>
            <w:tcBorders>
              <w:top w:val="single" w:sz="12" w:space="0" w:color="B31E8E"/>
              <w:left w:val="single" w:sz="12" w:space="0" w:color="B31E8E"/>
              <w:bottom w:val="single" w:sz="12" w:space="0" w:color="B31E8E"/>
              <w:right w:val="single" w:sz="12" w:space="0" w:color="B31E8E"/>
            </w:tcBorders>
          </w:tcPr>
          <w:p w:rsidR="00703307" w:rsidRDefault="00703307" w:rsidP="004477EE">
            <w:pPr>
              <w:rPr>
                <w:sz w:val="24"/>
              </w:rPr>
            </w:pPr>
            <w:r>
              <w:rPr>
                <w:sz w:val="24"/>
              </w:rPr>
              <w:t>The student reads the title and speech bubble conversation and follows the instructions.</w:t>
            </w:r>
          </w:p>
          <w:p w:rsidR="00703307" w:rsidRDefault="00703307" w:rsidP="004477EE">
            <w:pPr>
              <w:rPr>
                <w:sz w:val="24"/>
              </w:rPr>
            </w:pPr>
            <w:r>
              <w:rPr>
                <w:sz w:val="24"/>
              </w:rPr>
              <w:t>Discuss if required.</w:t>
            </w:r>
          </w:p>
          <w:p w:rsidR="00703307" w:rsidRDefault="00703307" w:rsidP="006B4B57">
            <w:pPr>
              <w:rPr>
                <w:sz w:val="24"/>
              </w:rPr>
            </w:pPr>
            <w:r>
              <w:rPr>
                <w:sz w:val="24"/>
              </w:rPr>
              <w:t xml:space="preserve">Ensure the student has saved the latest version of the word wall </w:t>
            </w:r>
            <w:r w:rsidR="006B4B57">
              <w:rPr>
                <w:sz w:val="24"/>
              </w:rPr>
              <w:t>into the Set folder</w:t>
            </w:r>
            <w:r>
              <w:rPr>
                <w:sz w:val="24"/>
              </w:rPr>
              <w:t>.</w:t>
            </w:r>
          </w:p>
        </w:tc>
      </w:tr>
    </w:tbl>
    <w:p w:rsidR="00703307" w:rsidRPr="00703307" w:rsidRDefault="00703307" w:rsidP="00703307">
      <w:pPr>
        <w:pStyle w:val="Heading2"/>
        <w:rPr>
          <w:b w:val="0"/>
        </w:rPr>
      </w:pPr>
      <w:r>
        <w:t>What I know</w:t>
      </w:r>
      <w:r>
        <w:tab/>
      </w:r>
      <w:r>
        <w:tab/>
      </w:r>
      <w:r>
        <w:rPr>
          <w:b w:val="0"/>
        </w:rPr>
        <w:t xml:space="preserve">page </w:t>
      </w:r>
      <w:r w:rsidR="006E6B36">
        <w:rPr>
          <w:b w:val="0"/>
        </w:rPr>
        <w:t>75</w:t>
      </w:r>
    </w:p>
    <w:tbl>
      <w:tblPr>
        <w:tblStyle w:val="TableGrid"/>
        <w:tblW w:w="0" w:type="auto"/>
        <w:tblLook w:val="04A0" w:firstRow="1" w:lastRow="0" w:firstColumn="1" w:lastColumn="0" w:noHBand="0" w:noVBand="1"/>
      </w:tblPr>
      <w:tblGrid>
        <w:gridCol w:w="9716"/>
      </w:tblGrid>
      <w:tr w:rsidR="00703307" w:rsidTr="00703307">
        <w:tc>
          <w:tcPr>
            <w:tcW w:w="9962" w:type="dxa"/>
            <w:tcBorders>
              <w:top w:val="single" w:sz="12" w:space="0" w:color="B31E8E"/>
              <w:left w:val="single" w:sz="12" w:space="0" w:color="B31E8E"/>
              <w:bottom w:val="single" w:sz="12" w:space="0" w:color="B31E8E"/>
              <w:right w:val="single" w:sz="12" w:space="0" w:color="B31E8E"/>
            </w:tcBorders>
          </w:tcPr>
          <w:p w:rsidR="00703307" w:rsidRDefault="00703307" w:rsidP="00703307">
            <w:pPr>
              <w:rPr>
                <w:sz w:val="24"/>
              </w:rPr>
            </w:pPr>
            <w:r>
              <w:rPr>
                <w:sz w:val="24"/>
              </w:rPr>
              <w:t>The student reads the title and speech bubble conversation and follows the instructions.</w:t>
            </w:r>
            <w:r w:rsidR="006B4B57">
              <w:rPr>
                <w:sz w:val="24"/>
              </w:rPr>
              <w:t xml:space="preserve"> </w:t>
            </w:r>
            <w:r w:rsidR="006B4B57">
              <w:rPr>
                <w:rFonts w:cs="Arial"/>
                <w:b/>
                <w:noProof/>
                <w:sz w:val="24"/>
                <w:lang w:eastAsia="ja-JP"/>
              </w:rPr>
              <w:t>Answers will vary.</w:t>
            </w:r>
          </w:p>
          <w:p w:rsidR="00703307" w:rsidRDefault="00703307" w:rsidP="00703307">
            <w:pPr>
              <w:rPr>
                <w:sz w:val="24"/>
              </w:rPr>
            </w:pPr>
            <w:r>
              <w:rPr>
                <w:sz w:val="24"/>
              </w:rPr>
              <w:t>Discuss if required.</w:t>
            </w:r>
          </w:p>
        </w:tc>
      </w:tr>
    </w:tbl>
    <w:p w:rsidR="00CD00F9" w:rsidRPr="00703307" w:rsidRDefault="00CD00F9" w:rsidP="00CD00F9">
      <w:pPr>
        <w:pStyle w:val="Heading2"/>
        <w:rPr>
          <w:b w:val="0"/>
        </w:rPr>
      </w:pPr>
      <w:r>
        <w:t>On my own</w:t>
      </w:r>
      <w:r>
        <w:tab/>
      </w:r>
      <w:r>
        <w:tab/>
      </w:r>
      <w:r>
        <w:rPr>
          <w:b w:val="0"/>
        </w:rPr>
        <w:t xml:space="preserve">page </w:t>
      </w:r>
      <w:r w:rsidR="006E6B36">
        <w:rPr>
          <w:b w:val="0"/>
        </w:rPr>
        <w:t>76</w:t>
      </w:r>
    </w:p>
    <w:tbl>
      <w:tblPr>
        <w:tblStyle w:val="TableGrid"/>
        <w:tblW w:w="0" w:type="auto"/>
        <w:tblLook w:val="04A0" w:firstRow="1" w:lastRow="0" w:firstColumn="1" w:lastColumn="0" w:noHBand="0" w:noVBand="1"/>
      </w:tblPr>
      <w:tblGrid>
        <w:gridCol w:w="9716"/>
      </w:tblGrid>
      <w:tr w:rsidR="002C4053" w:rsidTr="002C4053">
        <w:tc>
          <w:tcPr>
            <w:tcW w:w="9962" w:type="dxa"/>
            <w:tcBorders>
              <w:top w:val="single" w:sz="12" w:space="0" w:color="B31E8E"/>
              <w:left w:val="single" w:sz="12" w:space="0" w:color="B31E8E"/>
              <w:bottom w:val="single" w:sz="12" w:space="0" w:color="B31E8E"/>
              <w:right w:val="single" w:sz="12" w:space="0" w:color="B31E8E"/>
            </w:tcBorders>
          </w:tcPr>
          <w:p w:rsidR="002C4053" w:rsidRPr="006B4B57" w:rsidRDefault="002C4053" w:rsidP="00226378">
            <w:pPr>
              <w:rPr>
                <w:rFonts w:cs="Arial"/>
                <w:b/>
                <w:noProof/>
                <w:sz w:val="24"/>
                <w:lang w:eastAsia="ja-JP"/>
              </w:rPr>
            </w:pPr>
            <w:r>
              <w:rPr>
                <w:rFonts w:cs="Arial"/>
                <w:noProof/>
                <w:sz w:val="24"/>
                <w:lang w:eastAsia="ja-JP"/>
              </w:rPr>
              <w:t>The student reads the speech bubble and completes the task.</w:t>
            </w:r>
            <w:r w:rsidR="006B4B57">
              <w:rPr>
                <w:rFonts w:cs="Arial"/>
                <w:noProof/>
                <w:sz w:val="24"/>
                <w:lang w:eastAsia="ja-JP"/>
              </w:rPr>
              <w:t xml:space="preserve"> </w:t>
            </w:r>
            <w:r w:rsidR="006B4B57">
              <w:rPr>
                <w:rFonts w:cs="Arial"/>
                <w:b/>
                <w:noProof/>
                <w:sz w:val="24"/>
                <w:lang w:eastAsia="ja-JP"/>
              </w:rPr>
              <w:t>Answers will vary.</w:t>
            </w:r>
          </w:p>
          <w:p w:rsidR="002C4053" w:rsidRPr="001C1044" w:rsidRDefault="002C4053" w:rsidP="002C4053">
            <w:pPr>
              <w:rPr>
                <w:rFonts w:cs="Arial"/>
                <w:noProof/>
                <w:sz w:val="24"/>
                <w:lang w:eastAsia="ja-JP"/>
              </w:rPr>
            </w:pPr>
            <w:r>
              <w:rPr>
                <w:rFonts w:cs="Arial"/>
                <w:noProof/>
                <w:sz w:val="24"/>
                <w:lang w:eastAsia="ja-JP"/>
              </w:rPr>
              <w:t xml:space="preserve">If required, discuss the points with the student. </w:t>
            </w:r>
          </w:p>
        </w:tc>
      </w:tr>
    </w:tbl>
    <w:p w:rsidR="00703307" w:rsidRPr="00703307" w:rsidRDefault="00703307" w:rsidP="00703307">
      <w:pPr>
        <w:pStyle w:val="Heading2"/>
        <w:rPr>
          <w:b w:val="0"/>
        </w:rPr>
      </w:pPr>
      <w:r>
        <w:t>Home Tutor Reflection</w:t>
      </w:r>
      <w:r>
        <w:tab/>
      </w:r>
      <w:r>
        <w:tab/>
      </w:r>
      <w:r>
        <w:rPr>
          <w:b w:val="0"/>
        </w:rPr>
        <w:t xml:space="preserve">page </w:t>
      </w:r>
      <w:r w:rsidR="006E6B36">
        <w:rPr>
          <w:b w:val="0"/>
        </w:rPr>
        <w:t>77</w:t>
      </w:r>
      <w:r w:rsidR="000D4A35">
        <w:rPr>
          <w:b w:val="0"/>
        </w:rPr>
        <w:t xml:space="preserve"> and </w:t>
      </w:r>
      <w:r w:rsidR="006E6B36">
        <w:rPr>
          <w:b w:val="0"/>
        </w:rPr>
        <w:t>78</w:t>
      </w:r>
    </w:p>
    <w:tbl>
      <w:tblPr>
        <w:tblStyle w:val="TableGrid"/>
        <w:tblW w:w="0" w:type="auto"/>
        <w:tblLook w:val="04A0" w:firstRow="1" w:lastRow="0" w:firstColumn="1" w:lastColumn="0" w:noHBand="0" w:noVBand="1"/>
      </w:tblPr>
      <w:tblGrid>
        <w:gridCol w:w="9716"/>
      </w:tblGrid>
      <w:tr w:rsidR="00703307" w:rsidTr="00703307">
        <w:tc>
          <w:tcPr>
            <w:tcW w:w="9962" w:type="dxa"/>
            <w:tcBorders>
              <w:top w:val="single" w:sz="12" w:space="0" w:color="B31E8E"/>
              <w:left w:val="single" w:sz="12" w:space="0" w:color="B31E8E"/>
              <w:bottom w:val="single" w:sz="12" w:space="0" w:color="B31E8E"/>
              <w:right w:val="single" w:sz="12" w:space="0" w:color="B31E8E"/>
            </w:tcBorders>
          </w:tcPr>
          <w:p w:rsidR="00703307" w:rsidRDefault="00703307" w:rsidP="00BB5D66">
            <w:pPr>
              <w:rPr>
                <w:sz w:val="24"/>
              </w:rPr>
            </w:pPr>
            <w:r>
              <w:rPr>
                <w:sz w:val="24"/>
              </w:rPr>
              <w:t xml:space="preserve">Please complete the </w:t>
            </w:r>
            <w:r w:rsidRPr="001E268F">
              <w:rPr>
                <w:i/>
                <w:sz w:val="24"/>
              </w:rPr>
              <w:t>Reflection</w:t>
            </w:r>
            <w:r>
              <w:rPr>
                <w:sz w:val="24"/>
              </w:rPr>
              <w:t xml:space="preserve"> and return with the Set.</w:t>
            </w:r>
          </w:p>
          <w:p w:rsidR="00703307" w:rsidRDefault="00703307" w:rsidP="00BB5D66">
            <w:pPr>
              <w:rPr>
                <w:sz w:val="24"/>
              </w:rPr>
            </w:pPr>
            <w:r>
              <w:rPr>
                <w:sz w:val="24"/>
              </w:rPr>
              <w:t>All comments will help in the assessment of the student’s progress.</w:t>
            </w:r>
          </w:p>
        </w:tc>
      </w:tr>
    </w:tbl>
    <w:p w:rsidR="001E268F" w:rsidRPr="00703307" w:rsidRDefault="001E268F" w:rsidP="001E268F">
      <w:pPr>
        <w:pStyle w:val="Heading2"/>
        <w:rPr>
          <w:b w:val="0"/>
        </w:rPr>
      </w:pPr>
      <w:r>
        <w:t>Return checklist</w:t>
      </w:r>
      <w:r>
        <w:tab/>
      </w:r>
      <w:r>
        <w:tab/>
      </w:r>
      <w:r>
        <w:rPr>
          <w:b w:val="0"/>
        </w:rPr>
        <w:t xml:space="preserve">page </w:t>
      </w:r>
      <w:r w:rsidR="006E6B36">
        <w:rPr>
          <w:b w:val="0"/>
        </w:rPr>
        <w:t>79</w:t>
      </w:r>
      <w:r w:rsidR="00FA4C49">
        <w:rPr>
          <w:b w:val="0"/>
        </w:rPr>
        <w:t xml:space="preserve"> and </w:t>
      </w:r>
      <w:r w:rsidR="006E6B36">
        <w:rPr>
          <w:b w:val="0"/>
        </w:rPr>
        <w:t>80</w:t>
      </w:r>
    </w:p>
    <w:tbl>
      <w:tblPr>
        <w:tblStyle w:val="TableGrid"/>
        <w:tblW w:w="0" w:type="auto"/>
        <w:tblLook w:val="04A0" w:firstRow="1" w:lastRow="0" w:firstColumn="1" w:lastColumn="0" w:noHBand="0" w:noVBand="1"/>
      </w:tblPr>
      <w:tblGrid>
        <w:gridCol w:w="9716"/>
      </w:tblGrid>
      <w:tr w:rsidR="001E268F" w:rsidTr="00E67CF7">
        <w:tc>
          <w:tcPr>
            <w:tcW w:w="9962" w:type="dxa"/>
            <w:tcBorders>
              <w:top w:val="single" w:sz="12" w:space="0" w:color="B31E8E"/>
              <w:left w:val="single" w:sz="12" w:space="0" w:color="B31E8E"/>
              <w:bottom w:val="single" w:sz="12" w:space="0" w:color="B31E8E"/>
              <w:right w:val="single" w:sz="12" w:space="0" w:color="B31E8E"/>
            </w:tcBorders>
          </w:tcPr>
          <w:p w:rsidR="001E268F" w:rsidRDefault="001E268F" w:rsidP="00E67CF7">
            <w:pPr>
              <w:rPr>
                <w:sz w:val="24"/>
              </w:rPr>
            </w:pPr>
            <w:r>
              <w:rPr>
                <w:sz w:val="24"/>
              </w:rPr>
              <w:t xml:space="preserve">Please complete the </w:t>
            </w:r>
            <w:r>
              <w:rPr>
                <w:i/>
                <w:sz w:val="24"/>
              </w:rPr>
              <w:t xml:space="preserve">Return checklist </w:t>
            </w:r>
            <w:r w:rsidRPr="001E268F">
              <w:rPr>
                <w:sz w:val="24"/>
              </w:rPr>
              <w:t>to ensure the student has collected all the activity sheets, videos and photographs to return to the teacher.</w:t>
            </w:r>
          </w:p>
          <w:p w:rsidR="001E268F" w:rsidRDefault="001E268F" w:rsidP="00E9600C">
            <w:pPr>
              <w:rPr>
                <w:sz w:val="24"/>
              </w:rPr>
            </w:pPr>
            <w:r>
              <w:rPr>
                <w:sz w:val="24"/>
              </w:rPr>
              <w:t xml:space="preserve">Include the checklist with the returned </w:t>
            </w:r>
            <w:r w:rsidR="00E9600C">
              <w:rPr>
                <w:sz w:val="24"/>
              </w:rPr>
              <w:t>work</w:t>
            </w:r>
            <w:r>
              <w:rPr>
                <w:sz w:val="24"/>
              </w:rPr>
              <w:t>.</w:t>
            </w:r>
          </w:p>
        </w:tc>
      </w:tr>
    </w:tbl>
    <w:p w:rsidR="00BB5D66" w:rsidRPr="006E6B36" w:rsidRDefault="00BB5D66" w:rsidP="006E6B36">
      <w:pPr>
        <w:spacing w:before="0" w:after="0"/>
        <w:rPr>
          <w:sz w:val="16"/>
          <w:szCs w:val="16"/>
        </w:rPr>
      </w:pPr>
    </w:p>
    <w:sectPr w:rsidR="00BB5D66" w:rsidRPr="006E6B36" w:rsidSect="00EA0EF8">
      <w:headerReference w:type="default" r:id="rId64"/>
      <w:footerReference w:type="even" r:id="rId65"/>
      <w:footerReference w:type="default" r:id="rId66"/>
      <w:pgSz w:w="11906" w:h="16838" w:code="9"/>
      <w:pgMar w:top="1276" w:right="1080" w:bottom="709" w:left="1080" w:header="284" w:footer="28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176" w:rsidRDefault="00820176">
      <w:r>
        <w:separator/>
      </w:r>
    </w:p>
  </w:endnote>
  <w:endnote w:type="continuationSeparator" w:id="0">
    <w:p w:rsidR="00820176" w:rsidRDefault="00820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F67" w:rsidRDefault="004C4F67" w:rsidP="008011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4F67" w:rsidRDefault="004C4F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F67" w:rsidRPr="006636BE" w:rsidRDefault="004C4F67" w:rsidP="0020467E">
    <w:pPr>
      <w:pStyle w:val="Footer"/>
      <w:spacing w:before="60" w:after="60"/>
      <w:ind w:left="-284" w:right="-284"/>
      <w:jc w:val="center"/>
      <w:rPr>
        <w:rFonts w:cs="Arial"/>
        <w:b/>
        <w:sz w:val="14"/>
        <w:szCs w:val="14"/>
      </w:rPr>
    </w:pPr>
    <w:r>
      <w:rPr>
        <w:rFonts w:cs="Arial"/>
        <w:b/>
        <w:noProof/>
        <w:sz w:val="14"/>
        <w:szCs w:val="14"/>
      </w:rPr>
      <mc:AlternateContent>
        <mc:Choice Requires="wps">
          <w:drawing>
            <wp:anchor distT="0" distB="0" distL="114300" distR="114300" simplePos="0" relativeHeight="251659264" behindDoc="0" locked="0" layoutInCell="1" allowOverlap="1" wp14:anchorId="32ABD9CE" wp14:editId="05CF8F8D">
              <wp:simplePos x="0" y="0"/>
              <wp:positionH relativeFrom="column">
                <wp:posOffset>-53340</wp:posOffset>
              </wp:positionH>
              <wp:positionV relativeFrom="paragraph">
                <wp:posOffset>-29845</wp:posOffset>
              </wp:positionV>
              <wp:extent cx="6295390" cy="7620"/>
              <wp:effectExtent l="0" t="0" r="10160" b="30480"/>
              <wp:wrapNone/>
              <wp:docPr id="12" name="Straight Connector 12"/>
              <wp:cNvGraphicFramePr/>
              <a:graphic xmlns:a="http://schemas.openxmlformats.org/drawingml/2006/main">
                <a:graphicData uri="http://schemas.microsoft.com/office/word/2010/wordprocessingShape">
                  <wps:wsp>
                    <wps:cNvCnPr/>
                    <wps:spPr>
                      <a:xfrm flipV="1">
                        <a:off x="0" y="0"/>
                        <a:ext cx="6295390" cy="7620"/>
                      </a:xfrm>
                      <a:prstGeom prst="line">
                        <a:avLst/>
                      </a:prstGeom>
                      <a:ln w="19050">
                        <a:solidFill>
                          <a:srgbClr val="B31E8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8D28A7" id="Straight Connector 12"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2.35pt" to="49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" strokecolor="#b31e8e" strokeweight="1.5pt"/>
          </w:pict>
        </mc:Fallback>
      </mc:AlternateContent>
    </w:r>
    <w:r w:rsidRPr="006636BE">
      <w:rPr>
        <w:rFonts w:cs="Arial"/>
        <w:b/>
        <w:sz w:val="14"/>
        <w:szCs w:val="14"/>
      </w:rPr>
      <w:t xml:space="preserve">© Department of Education WA </w:t>
    </w:r>
    <w:r w:rsidR="006C294F">
      <w:rPr>
        <w:rFonts w:cs="Arial"/>
        <w:b/>
        <w:sz w:val="14"/>
        <w:szCs w:val="14"/>
      </w:rPr>
      <w:t>2020</w:t>
    </w:r>
    <w:r w:rsidR="003160CF">
      <w:rPr>
        <w:rFonts w:cs="Arial"/>
        <w:b/>
        <w:sz w:val="14"/>
        <w:szCs w:val="14"/>
      </w:rPr>
      <w:t xml:space="preserve"> </w:t>
    </w:r>
    <w:r w:rsidR="003160CF">
      <w:rPr>
        <w:noProof/>
      </w:rPr>
      <w:drawing>
        <wp:inline distT="0" distB="0" distL="0" distR="0" wp14:anchorId="0D3245F0" wp14:editId="5CB1CB53">
          <wp:extent cx="495300" cy="172962"/>
          <wp:effectExtent l="0" t="0" r="0" b="0"/>
          <wp:docPr id="1" name="Picture 1" descr="http://mirrors.creativecommons.org/presskit/buttons/88x31/png/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rors.creativecommons.org/presskit/buttons/88x31/png/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300" cy="172962"/>
                  </a:xfrm>
                  <a:prstGeom prst="rect">
                    <a:avLst/>
                  </a:prstGeom>
                  <a:noFill/>
                  <a:ln>
                    <a:noFill/>
                  </a:ln>
                </pic:spPr>
              </pic:pic>
            </a:graphicData>
          </a:graphic>
        </wp:inline>
      </w:drawing>
    </w:r>
    <w:r w:rsidRPr="006636BE">
      <w:rPr>
        <w:rFonts w:cs="Arial"/>
        <w:b/>
        <w:sz w:val="14"/>
        <w:szCs w:val="14"/>
      </w:rPr>
      <w:t xml:space="preserve"> – </w:t>
    </w:r>
    <w:r>
      <w:rPr>
        <w:rFonts w:cs="Arial"/>
        <w:b/>
        <w:sz w:val="14"/>
        <w:szCs w:val="14"/>
      </w:rPr>
      <w:t>TECHNOLOGIESYR4</w:t>
    </w:r>
  </w:p>
  <w:p w:rsidR="004C4F67" w:rsidRPr="001F2B66" w:rsidRDefault="004C4F67" w:rsidP="003A525F">
    <w:pPr>
      <w:pStyle w:val="Footer"/>
      <w:spacing w:before="0" w:after="0"/>
      <w:jc w:val="center"/>
      <w:rPr>
        <w:rFonts w:cs="Arial"/>
        <w:b/>
        <w:sz w:val="20"/>
        <w:szCs w:val="20"/>
      </w:rPr>
    </w:pPr>
    <w:r w:rsidRPr="001F2B66">
      <w:rPr>
        <w:rStyle w:val="PageNumber"/>
        <w:rFonts w:cs="Arial"/>
        <w:b/>
        <w:sz w:val="20"/>
        <w:szCs w:val="20"/>
      </w:rPr>
      <w:fldChar w:fldCharType="begin"/>
    </w:r>
    <w:r w:rsidRPr="001F2B66">
      <w:rPr>
        <w:rStyle w:val="PageNumber"/>
        <w:rFonts w:cs="Arial"/>
        <w:b/>
        <w:sz w:val="20"/>
        <w:szCs w:val="20"/>
      </w:rPr>
      <w:instrText xml:space="preserve"> PAGE </w:instrText>
    </w:r>
    <w:r w:rsidRPr="001F2B66">
      <w:rPr>
        <w:rStyle w:val="PageNumber"/>
        <w:rFonts w:cs="Arial"/>
        <w:b/>
        <w:sz w:val="20"/>
        <w:szCs w:val="20"/>
      </w:rPr>
      <w:fldChar w:fldCharType="separate"/>
    </w:r>
    <w:r w:rsidR="003160CF">
      <w:rPr>
        <w:rStyle w:val="PageNumber"/>
        <w:rFonts w:cs="Arial"/>
        <w:b/>
        <w:noProof/>
        <w:sz w:val="20"/>
        <w:szCs w:val="20"/>
      </w:rPr>
      <w:t>23</w:t>
    </w:r>
    <w:r w:rsidRPr="001F2B66">
      <w:rPr>
        <w:rStyle w:val="PageNumber"/>
        <w:rFonts w:cs="Arial"/>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176" w:rsidRDefault="00820176">
      <w:r>
        <w:separator/>
      </w:r>
    </w:p>
  </w:footnote>
  <w:footnote w:type="continuationSeparator" w:id="0">
    <w:p w:rsidR="00820176" w:rsidRDefault="008201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34" w:type="dxa"/>
      <w:tblLayout w:type="fixed"/>
      <w:tblLook w:val="01E0" w:firstRow="1" w:lastRow="1" w:firstColumn="1" w:lastColumn="1" w:noHBand="0" w:noVBand="0"/>
    </w:tblPr>
    <w:tblGrid>
      <w:gridCol w:w="10065"/>
    </w:tblGrid>
    <w:tr w:rsidR="004C4F67" w:rsidRPr="00724D50" w:rsidTr="001C1E24">
      <w:trPr>
        <w:trHeight w:val="680"/>
      </w:trPr>
      <w:tc>
        <w:tcPr>
          <w:tcW w:w="10065" w:type="dxa"/>
          <w:tcBorders>
            <w:bottom w:val="single" w:sz="12" w:space="0" w:color="B31E8E"/>
          </w:tcBorders>
          <w:shd w:val="clear" w:color="auto" w:fill="auto"/>
          <w:tcMar>
            <w:bottom w:w="0" w:type="dxa"/>
          </w:tcMar>
          <w:vAlign w:val="bottom"/>
        </w:tcPr>
        <w:p w:rsidR="004C4F67" w:rsidRPr="00564D71" w:rsidRDefault="004C4F67" w:rsidP="009757EF">
          <w:pPr>
            <w:pStyle w:val="linespace"/>
          </w:pPr>
          <w:r>
            <w:t xml:space="preserve">Living in a digital world </w:t>
          </w:r>
          <w:r>
            <w:tab/>
            <w:t xml:space="preserve">                             Home Tutor Guide</w:t>
          </w:r>
        </w:p>
      </w:tc>
    </w:tr>
    <w:tr w:rsidR="004C4F67" w:rsidRPr="00724D50" w:rsidTr="001C1E24">
      <w:trPr>
        <w:trHeight w:val="80"/>
      </w:trPr>
      <w:tc>
        <w:tcPr>
          <w:tcW w:w="10065" w:type="dxa"/>
          <w:tcBorders>
            <w:top w:val="single" w:sz="12" w:space="0" w:color="B31E8E"/>
          </w:tcBorders>
          <w:shd w:val="clear" w:color="auto" w:fill="auto"/>
          <w:vAlign w:val="center"/>
        </w:tcPr>
        <w:p w:rsidR="004C4F67" w:rsidRPr="00724D50" w:rsidRDefault="004C4F67" w:rsidP="004E122D">
          <w:pPr>
            <w:pStyle w:val="linespace"/>
          </w:pPr>
        </w:p>
      </w:tc>
    </w:tr>
  </w:tbl>
  <w:p w:rsidR="004C4F67" w:rsidRPr="00E047F5" w:rsidRDefault="004C4F67" w:rsidP="004E122D">
    <w:pPr>
      <w:pStyle w:val="linespac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D7D96"/>
    <w:multiLevelType w:val="hybridMultilevel"/>
    <w:tmpl w:val="49DE45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D8B5013"/>
    <w:multiLevelType w:val="hybridMultilevel"/>
    <w:tmpl w:val="481263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30B308F"/>
    <w:multiLevelType w:val="hybridMultilevel"/>
    <w:tmpl w:val="27DC7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A01EA2"/>
    <w:multiLevelType w:val="hybridMultilevel"/>
    <w:tmpl w:val="EB6C0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870AEB"/>
    <w:multiLevelType w:val="hybridMultilevel"/>
    <w:tmpl w:val="7074A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8256BD9"/>
    <w:multiLevelType w:val="hybridMultilevel"/>
    <w:tmpl w:val="7FBE0C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8E4278A"/>
    <w:multiLevelType w:val="hybridMultilevel"/>
    <w:tmpl w:val="4A9C914E"/>
    <w:lvl w:ilvl="0" w:tplc="FE50DF72">
      <w:start w:val="1"/>
      <w:numFmt w:val="bullet"/>
      <w:lvlText w:val=""/>
      <w:lvlJc w:val="left"/>
      <w:pPr>
        <w:ind w:left="-1422" w:hanging="360"/>
      </w:pPr>
      <w:rPr>
        <w:rFonts w:ascii="Symbol" w:hAnsi="Symbol" w:hint="default"/>
      </w:rPr>
    </w:lvl>
    <w:lvl w:ilvl="1" w:tplc="0C090003" w:tentative="1">
      <w:start w:val="1"/>
      <w:numFmt w:val="bullet"/>
      <w:lvlText w:val="o"/>
      <w:lvlJc w:val="left"/>
      <w:pPr>
        <w:ind w:left="-702" w:hanging="360"/>
      </w:pPr>
      <w:rPr>
        <w:rFonts w:ascii="Courier New" w:hAnsi="Courier New" w:cs="Courier New" w:hint="default"/>
      </w:rPr>
    </w:lvl>
    <w:lvl w:ilvl="2" w:tplc="0C090005" w:tentative="1">
      <w:start w:val="1"/>
      <w:numFmt w:val="bullet"/>
      <w:lvlText w:val=""/>
      <w:lvlJc w:val="left"/>
      <w:pPr>
        <w:ind w:left="18" w:hanging="360"/>
      </w:pPr>
      <w:rPr>
        <w:rFonts w:ascii="Wingdings" w:hAnsi="Wingdings" w:hint="default"/>
      </w:rPr>
    </w:lvl>
    <w:lvl w:ilvl="3" w:tplc="0C090001" w:tentative="1">
      <w:start w:val="1"/>
      <w:numFmt w:val="bullet"/>
      <w:lvlText w:val=""/>
      <w:lvlJc w:val="left"/>
      <w:pPr>
        <w:ind w:left="738" w:hanging="360"/>
      </w:pPr>
      <w:rPr>
        <w:rFonts w:ascii="Symbol" w:hAnsi="Symbol" w:hint="default"/>
      </w:rPr>
    </w:lvl>
    <w:lvl w:ilvl="4" w:tplc="0C090003" w:tentative="1">
      <w:start w:val="1"/>
      <w:numFmt w:val="bullet"/>
      <w:lvlText w:val="o"/>
      <w:lvlJc w:val="left"/>
      <w:pPr>
        <w:ind w:left="1458" w:hanging="360"/>
      </w:pPr>
      <w:rPr>
        <w:rFonts w:ascii="Courier New" w:hAnsi="Courier New" w:cs="Courier New" w:hint="default"/>
      </w:rPr>
    </w:lvl>
    <w:lvl w:ilvl="5" w:tplc="0C090005" w:tentative="1">
      <w:start w:val="1"/>
      <w:numFmt w:val="bullet"/>
      <w:lvlText w:val=""/>
      <w:lvlJc w:val="left"/>
      <w:pPr>
        <w:ind w:left="2178" w:hanging="360"/>
      </w:pPr>
      <w:rPr>
        <w:rFonts w:ascii="Wingdings" w:hAnsi="Wingdings" w:hint="default"/>
      </w:rPr>
    </w:lvl>
    <w:lvl w:ilvl="6" w:tplc="0C090001" w:tentative="1">
      <w:start w:val="1"/>
      <w:numFmt w:val="bullet"/>
      <w:lvlText w:val=""/>
      <w:lvlJc w:val="left"/>
      <w:pPr>
        <w:ind w:left="2898" w:hanging="360"/>
      </w:pPr>
      <w:rPr>
        <w:rFonts w:ascii="Symbol" w:hAnsi="Symbol" w:hint="default"/>
      </w:rPr>
    </w:lvl>
    <w:lvl w:ilvl="7" w:tplc="0C090003" w:tentative="1">
      <w:start w:val="1"/>
      <w:numFmt w:val="bullet"/>
      <w:lvlText w:val="o"/>
      <w:lvlJc w:val="left"/>
      <w:pPr>
        <w:ind w:left="3618" w:hanging="360"/>
      </w:pPr>
      <w:rPr>
        <w:rFonts w:ascii="Courier New" w:hAnsi="Courier New" w:cs="Courier New" w:hint="default"/>
      </w:rPr>
    </w:lvl>
    <w:lvl w:ilvl="8" w:tplc="0C090005" w:tentative="1">
      <w:start w:val="1"/>
      <w:numFmt w:val="bullet"/>
      <w:lvlText w:val=""/>
      <w:lvlJc w:val="left"/>
      <w:pPr>
        <w:ind w:left="4338" w:hanging="360"/>
      </w:pPr>
      <w:rPr>
        <w:rFonts w:ascii="Wingdings" w:hAnsi="Wingdings" w:hint="default"/>
      </w:rPr>
    </w:lvl>
  </w:abstractNum>
  <w:abstractNum w:abstractNumId="7" w15:restartNumberingAfterBreak="0">
    <w:nsid w:val="1ACD54BE"/>
    <w:multiLevelType w:val="hybridMultilevel"/>
    <w:tmpl w:val="97646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55B41B1"/>
    <w:multiLevelType w:val="hybridMultilevel"/>
    <w:tmpl w:val="BA60AAC2"/>
    <w:lvl w:ilvl="0" w:tplc="8298718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6B40A7E"/>
    <w:multiLevelType w:val="hybridMultilevel"/>
    <w:tmpl w:val="831C399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0" w15:restartNumberingAfterBreak="0">
    <w:nsid w:val="28691065"/>
    <w:multiLevelType w:val="hybridMultilevel"/>
    <w:tmpl w:val="2940F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804440"/>
    <w:multiLevelType w:val="hybridMultilevel"/>
    <w:tmpl w:val="3C2CD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100230"/>
    <w:multiLevelType w:val="hybridMultilevel"/>
    <w:tmpl w:val="2BF60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8F2A06"/>
    <w:multiLevelType w:val="hybridMultilevel"/>
    <w:tmpl w:val="A45A86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36D20FA"/>
    <w:multiLevelType w:val="hybridMultilevel"/>
    <w:tmpl w:val="2B6632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8C06920"/>
    <w:multiLevelType w:val="hybridMultilevel"/>
    <w:tmpl w:val="2BEC4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C5D098C"/>
    <w:multiLevelType w:val="hybridMultilevel"/>
    <w:tmpl w:val="21F4E8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3E2F4A"/>
    <w:multiLevelType w:val="hybridMultilevel"/>
    <w:tmpl w:val="BE1A6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0E01E4"/>
    <w:multiLevelType w:val="hybridMultilevel"/>
    <w:tmpl w:val="5CD60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00C1122"/>
    <w:multiLevelType w:val="hybridMultilevel"/>
    <w:tmpl w:val="CDA01444"/>
    <w:lvl w:ilvl="0" w:tplc="8298718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01E36D9"/>
    <w:multiLevelType w:val="hybridMultilevel"/>
    <w:tmpl w:val="E856F3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AD534A3"/>
    <w:multiLevelType w:val="hybridMultilevel"/>
    <w:tmpl w:val="3132D0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BB25DF8"/>
    <w:multiLevelType w:val="hybridMultilevel"/>
    <w:tmpl w:val="088C2F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C2F2254"/>
    <w:multiLevelType w:val="hybridMultilevel"/>
    <w:tmpl w:val="3842B7CE"/>
    <w:lvl w:ilvl="0" w:tplc="829871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FF1D6B"/>
    <w:multiLevelType w:val="hybridMultilevel"/>
    <w:tmpl w:val="A8E03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2E4C51"/>
    <w:multiLevelType w:val="hybridMultilevel"/>
    <w:tmpl w:val="244A79EE"/>
    <w:lvl w:ilvl="0" w:tplc="8298718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8C87440"/>
    <w:multiLevelType w:val="hybridMultilevel"/>
    <w:tmpl w:val="13FCE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A4E5704"/>
    <w:multiLevelType w:val="hybridMultilevel"/>
    <w:tmpl w:val="E05815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1"/>
  </w:num>
  <w:num w:numId="4">
    <w:abstractNumId w:val="22"/>
  </w:num>
  <w:num w:numId="5">
    <w:abstractNumId w:val="14"/>
  </w:num>
  <w:num w:numId="6">
    <w:abstractNumId w:val="17"/>
  </w:num>
  <w:num w:numId="7">
    <w:abstractNumId w:val="20"/>
  </w:num>
  <w:num w:numId="8">
    <w:abstractNumId w:val="18"/>
  </w:num>
  <w:num w:numId="9">
    <w:abstractNumId w:val="2"/>
  </w:num>
  <w:num w:numId="10">
    <w:abstractNumId w:val="16"/>
  </w:num>
  <w:num w:numId="11">
    <w:abstractNumId w:val="12"/>
  </w:num>
  <w:num w:numId="12">
    <w:abstractNumId w:val="21"/>
  </w:num>
  <w:num w:numId="13">
    <w:abstractNumId w:val="23"/>
  </w:num>
  <w:num w:numId="14">
    <w:abstractNumId w:val="9"/>
  </w:num>
  <w:num w:numId="15">
    <w:abstractNumId w:val="25"/>
  </w:num>
  <w:num w:numId="16">
    <w:abstractNumId w:val="8"/>
  </w:num>
  <w:num w:numId="17">
    <w:abstractNumId w:val="19"/>
  </w:num>
  <w:num w:numId="18">
    <w:abstractNumId w:val="15"/>
  </w:num>
  <w:num w:numId="19">
    <w:abstractNumId w:val="24"/>
  </w:num>
  <w:num w:numId="20">
    <w:abstractNumId w:val="6"/>
  </w:num>
  <w:num w:numId="21">
    <w:abstractNumId w:val="7"/>
  </w:num>
  <w:num w:numId="22">
    <w:abstractNumId w:val="10"/>
  </w:num>
  <w:num w:numId="23">
    <w:abstractNumId w:val="3"/>
  </w:num>
  <w:num w:numId="24">
    <w:abstractNumId w:val="13"/>
  </w:num>
  <w:num w:numId="25">
    <w:abstractNumId w:val="26"/>
  </w:num>
  <w:num w:numId="26">
    <w:abstractNumId w:val="27"/>
  </w:num>
  <w:num w:numId="27">
    <w:abstractNumId w:val="5"/>
  </w:num>
  <w:num w:numId="28">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v:stroke startarrow="block" endarrow="block" weight="1.5pt"/>
      <o:colormru v:ext="edit" colors="#c3cd68,#dae0a0,#e3cbd9,#f0e4e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DB0"/>
    <w:rsid w:val="00001094"/>
    <w:rsid w:val="0000162A"/>
    <w:rsid w:val="000018EA"/>
    <w:rsid w:val="00001A68"/>
    <w:rsid w:val="00002502"/>
    <w:rsid w:val="00003625"/>
    <w:rsid w:val="0000526C"/>
    <w:rsid w:val="00006417"/>
    <w:rsid w:val="0000682E"/>
    <w:rsid w:val="000077F8"/>
    <w:rsid w:val="00007D70"/>
    <w:rsid w:val="000118D8"/>
    <w:rsid w:val="0001197F"/>
    <w:rsid w:val="00011CEF"/>
    <w:rsid w:val="000126AF"/>
    <w:rsid w:val="00012CD1"/>
    <w:rsid w:val="0001392C"/>
    <w:rsid w:val="00014FA5"/>
    <w:rsid w:val="00020598"/>
    <w:rsid w:val="0002178B"/>
    <w:rsid w:val="0002233D"/>
    <w:rsid w:val="000235A3"/>
    <w:rsid w:val="00024293"/>
    <w:rsid w:val="00024E37"/>
    <w:rsid w:val="00024F2C"/>
    <w:rsid w:val="00026A7C"/>
    <w:rsid w:val="00026BE4"/>
    <w:rsid w:val="00027022"/>
    <w:rsid w:val="000275DA"/>
    <w:rsid w:val="000301AA"/>
    <w:rsid w:val="000332B7"/>
    <w:rsid w:val="0003376B"/>
    <w:rsid w:val="000340B4"/>
    <w:rsid w:val="00035AFA"/>
    <w:rsid w:val="00036333"/>
    <w:rsid w:val="00037839"/>
    <w:rsid w:val="00040609"/>
    <w:rsid w:val="0004488A"/>
    <w:rsid w:val="0004560D"/>
    <w:rsid w:val="000456D3"/>
    <w:rsid w:val="000479CB"/>
    <w:rsid w:val="0005070C"/>
    <w:rsid w:val="00050EA6"/>
    <w:rsid w:val="000518F4"/>
    <w:rsid w:val="00053E64"/>
    <w:rsid w:val="00054778"/>
    <w:rsid w:val="00056045"/>
    <w:rsid w:val="00056815"/>
    <w:rsid w:val="00057030"/>
    <w:rsid w:val="00057DE3"/>
    <w:rsid w:val="0006068A"/>
    <w:rsid w:val="0006288D"/>
    <w:rsid w:val="000629E0"/>
    <w:rsid w:val="00062BA8"/>
    <w:rsid w:val="000631E3"/>
    <w:rsid w:val="00063C1F"/>
    <w:rsid w:val="00064059"/>
    <w:rsid w:val="00065325"/>
    <w:rsid w:val="00066E10"/>
    <w:rsid w:val="00067132"/>
    <w:rsid w:val="00073C5F"/>
    <w:rsid w:val="00073D14"/>
    <w:rsid w:val="00075F6E"/>
    <w:rsid w:val="00077C56"/>
    <w:rsid w:val="00082E0A"/>
    <w:rsid w:val="0008387C"/>
    <w:rsid w:val="00083AEF"/>
    <w:rsid w:val="00083C75"/>
    <w:rsid w:val="000854D5"/>
    <w:rsid w:val="0009352F"/>
    <w:rsid w:val="0009494C"/>
    <w:rsid w:val="000952E4"/>
    <w:rsid w:val="00095AE5"/>
    <w:rsid w:val="00096F9F"/>
    <w:rsid w:val="000A124F"/>
    <w:rsid w:val="000A24E6"/>
    <w:rsid w:val="000A4569"/>
    <w:rsid w:val="000A5629"/>
    <w:rsid w:val="000A6C66"/>
    <w:rsid w:val="000B22E7"/>
    <w:rsid w:val="000B28F9"/>
    <w:rsid w:val="000C1AFF"/>
    <w:rsid w:val="000C2F77"/>
    <w:rsid w:val="000C3EC9"/>
    <w:rsid w:val="000C5D56"/>
    <w:rsid w:val="000C79F4"/>
    <w:rsid w:val="000D0D09"/>
    <w:rsid w:val="000D0E77"/>
    <w:rsid w:val="000D0EAE"/>
    <w:rsid w:val="000D26C3"/>
    <w:rsid w:val="000D319B"/>
    <w:rsid w:val="000D3E0A"/>
    <w:rsid w:val="000D4A12"/>
    <w:rsid w:val="000D4A35"/>
    <w:rsid w:val="000D6B0C"/>
    <w:rsid w:val="000E1D07"/>
    <w:rsid w:val="000E3249"/>
    <w:rsid w:val="000E3516"/>
    <w:rsid w:val="000E6743"/>
    <w:rsid w:val="000E6BD1"/>
    <w:rsid w:val="000E7079"/>
    <w:rsid w:val="000E7821"/>
    <w:rsid w:val="000F0473"/>
    <w:rsid w:val="000F11DD"/>
    <w:rsid w:val="000F18BB"/>
    <w:rsid w:val="000F194B"/>
    <w:rsid w:val="000F1A5C"/>
    <w:rsid w:val="000F29F9"/>
    <w:rsid w:val="000F3042"/>
    <w:rsid w:val="000F3A46"/>
    <w:rsid w:val="000F4E2B"/>
    <w:rsid w:val="000F59C1"/>
    <w:rsid w:val="000F65BB"/>
    <w:rsid w:val="000F7ABB"/>
    <w:rsid w:val="000F7FAB"/>
    <w:rsid w:val="00100048"/>
    <w:rsid w:val="00100DED"/>
    <w:rsid w:val="00101D37"/>
    <w:rsid w:val="00102E0C"/>
    <w:rsid w:val="0010354D"/>
    <w:rsid w:val="00103FC1"/>
    <w:rsid w:val="0010478B"/>
    <w:rsid w:val="001047A3"/>
    <w:rsid w:val="00104916"/>
    <w:rsid w:val="00106688"/>
    <w:rsid w:val="001068F6"/>
    <w:rsid w:val="0011418A"/>
    <w:rsid w:val="00115ECE"/>
    <w:rsid w:val="001161D5"/>
    <w:rsid w:val="00116C97"/>
    <w:rsid w:val="0012508E"/>
    <w:rsid w:val="00125EDF"/>
    <w:rsid w:val="00126779"/>
    <w:rsid w:val="00130924"/>
    <w:rsid w:val="001327A8"/>
    <w:rsid w:val="00132928"/>
    <w:rsid w:val="00135D54"/>
    <w:rsid w:val="001376BD"/>
    <w:rsid w:val="00137F47"/>
    <w:rsid w:val="00137FB2"/>
    <w:rsid w:val="0014134D"/>
    <w:rsid w:val="001418E2"/>
    <w:rsid w:val="0014242F"/>
    <w:rsid w:val="00143088"/>
    <w:rsid w:val="0014511B"/>
    <w:rsid w:val="00156C75"/>
    <w:rsid w:val="00156EC0"/>
    <w:rsid w:val="00161FB4"/>
    <w:rsid w:val="00162346"/>
    <w:rsid w:val="0016346B"/>
    <w:rsid w:val="001662EE"/>
    <w:rsid w:val="00170561"/>
    <w:rsid w:val="001713C8"/>
    <w:rsid w:val="00171B1D"/>
    <w:rsid w:val="001729F2"/>
    <w:rsid w:val="00173FC0"/>
    <w:rsid w:val="001753B3"/>
    <w:rsid w:val="001755F3"/>
    <w:rsid w:val="00177ED7"/>
    <w:rsid w:val="0018111F"/>
    <w:rsid w:val="00182D50"/>
    <w:rsid w:val="00183FC0"/>
    <w:rsid w:val="00185E3A"/>
    <w:rsid w:val="001873F5"/>
    <w:rsid w:val="001877E9"/>
    <w:rsid w:val="00187F0A"/>
    <w:rsid w:val="0019243D"/>
    <w:rsid w:val="00193260"/>
    <w:rsid w:val="001938D9"/>
    <w:rsid w:val="001945B1"/>
    <w:rsid w:val="00194D02"/>
    <w:rsid w:val="001A112D"/>
    <w:rsid w:val="001A1998"/>
    <w:rsid w:val="001A3EA1"/>
    <w:rsid w:val="001A5DC0"/>
    <w:rsid w:val="001A7344"/>
    <w:rsid w:val="001A7DF6"/>
    <w:rsid w:val="001B0A52"/>
    <w:rsid w:val="001B0A6A"/>
    <w:rsid w:val="001B16C4"/>
    <w:rsid w:val="001B4334"/>
    <w:rsid w:val="001B5441"/>
    <w:rsid w:val="001B6322"/>
    <w:rsid w:val="001B6467"/>
    <w:rsid w:val="001C060D"/>
    <w:rsid w:val="001C1044"/>
    <w:rsid w:val="001C1656"/>
    <w:rsid w:val="001C1E24"/>
    <w:rsid w:val="001C1E96"/>
    <w:rsid w:val="001C270E"/>
    <w:rsid w:val="001C2A31"/>
    <w:rsid w:val="001C379F"/>
    <w:rsid w:val="001C388F"/>
    <w:rsid w:val="001C3FC4"/>
    <w:rsid w:val="001C40DA"/>
    <w:rsid w:val="001C6287"/>
    <w:rsid w:val="001C6463"/>
    <w:rsid w:val="001D20C7"/>
    <w:rsid w:val="001D3C1E"/>
    <w:rsid w:val="001D3CAC"/>
    <w:rsid w:val="001D44AA"/>
    <w:rsid w:val="001D6B26"/>
    <w:rsid w:val="001D72CF"/>
    <w:rsid w:val="001E013B"/>
    <w:rsid w:val="001E03C1"/>
    <w:rsid w:val="001E0702"/>
    <w:rsid w:val="001E0B28"/>
    <w:rsid w:val="001E2179"/>
    <w:rsid w:val="001E268F"/>
    <w:rsid w:val="001E3035"/>
    <w:rsid w:val="001E30C4"/>
    <w:rsid w:val="001E3403"/>
    <w:rsid w:val="001E3CF9"/>
    <w:rsid w:val="001E3EAD"/>
    <w:rsid w:val="001E7BF2"/>
    <w:rsid w:val="001F2886"/>
    <w:rsid w:val="001F2B66"/>
    <w:rsid w:val="001F31B2"/>
    <w:rsid w:val="001F418D"/>
    <w:rsid w:val="001F4B6C"/>
    <w:rsid w:val="001F793A"/>
    <w:rsid w:val="00200102"/>
    <w:rsid w:val="0020092E"/>
    <w:rsid w:val="00200F2D"/>
    <w:rsid w:val="00202289"/>
    <w:rsid w:val="002030E2"/>
    <w:rsid w:val="0020338F"/>
    <w:rsid w:val="002045B6"/>
    <w:rsid w:val="0020467E"/>
    <w:rsid w:val="00206F52"/>
    <w:rsid w:val="00210124"/>
    <w:rsid w:val="00210574"/>
    <w:rsid w:val="00210876"/>
    <w:rsid w:val="00210B58"/>
    <w:rsid w:val="002115E3"/>
    <w:rsid w:val="002116E1"/>
    <w:rsid w:val="002124A5"/>
    <w:rsid w:val="00215A14"/>
    <w:rsid w:val="00215C77"/>
    <w:rsid w:val="00216E87"/>
    <w:rsid w:val="00217846"/>
    <w:rsid w:val="002247C5"/>
    <w:rsid w:val="00224FCE"/>
    <w:rsid w:val="002254A9"/>
    <w:rsid w:val="00226378"/>
    <w:rsid w:val="00226AC7"/>
    <w:rsid w:val="00227665"/>
    <w:rsid w:val="002306AD"/>
    <w:rsid w:val="00231091"/>
    <w:rsid w:val="00233217"/>
    <w:rsid w:val="00233221"/>
    <w:rsid w:val="002344FC"/>
    <w:rsid w:val="0023565A"/>
    <w:rsid w:val="00236564"/>
    <w:rsid w:val="0023686F"/>
    <w:rsid w:val="00240BB8"/>
    <w:rsid w:val="00242FDB"/>
    <w:rsid w:val="002443D1"/>
    <w:rsid w:val="002448AD"/>
    <w:rsid w:val="00245762"/>
    <w:rsid w:val="0024656B"/>
    <w:rsid w:val="00246BB7"/>
    <w:rsid w:val="002478D5"/>
    <w:rsid w:val="00250194"/>
    <w:rsid w:val="00251B60"/>
    <w:rsid w:val="002527AB"/>
    <w:rsid w:val="00252A91"/>
    <w:rsid w:val="002531BC"/>
    <w:rsid w:val="00254BB3"/>
    <w:rsid w:val="00254E29"/>
    <w:rsid w:val="00255D0C"/>
    <w:rsid w:val="00255D45"/>
    <w:rsid w:val="00256234"/>
    <w:rsid w:val="0025770C"/>
    <w:rsid w:val="00262FDA"/>
    <w:rsid w:val="00263A9F"/>
    <w:rsid w:val="00263B85"/>
    <w:rsid w:val="00265578"/>
    <w:rsid w:val="0026639C"/>
    <w:rsid w:val="00267949"/>
    <w:rsid w:val="00267CD8"/>
    <w:rsid w:val="00270432"/>
    <w:rsid w:val="002719D4"/>
    <w:rsid w:val="00272B34"/>
    <w:rsid w:val="00274957"/>
    <w:rsid w:val="00276410"/>
    <w:rsid w:val="002768F7"/>
    <w:rsid w:val="00277284"/>
    <w:rsid w:val="002773A0"/>
    <w:rsid w:val="00277477"/>
    <w:rsid w:val="00282A80"/>
    <w:rsid w:val="002834FD"/>
    <w:rsid w:val="00287080"/>
    <w:rsid w:val="00287EE6"/>
    <w:rsid w:val="002909DC"/>
    <w:rsid w:val="00290BD9"/>
    <w:rsid w:val="00291BB8"/>
    <w:rsid w:val="00294A85"/>
    <w:rsid w:val="002951E9"/>
    <w:rsid w:val="002955AB"/>
    <w:rsid w:val="00297287"/>
    <w:rsid w:val="002975CE"/>
    <w:rsid w:val="002A0084"/>
    <w:rsid w:val="002A0CA0"/>
    <w:rsid w:val="002A114C"/>
    <w:rsid w:val="002A33B4"/>
    <w:rsid w:val="002A35A0"/>
    <w:rsid w:val="002A3AA9"/>
    <w:rsid w:val="002A4CD2"/>
    <w:rsid w:val="002A5C15"/>
    <w:rsid w:val="002B1231"/>
    <w:rsid w:val="002B2FC9"/>
    <w:rsid w:val="002B32C8"/>
    <w:rsid w:val="002B3F4C"/>
    <w:rsid w:val="002B4644"/>
    <w:rsid w:val="002B5816"/>
    <w:rsid w:val="002B62A5"/>
    <w:rsid w:val="002C15BF"/>
    <w:rsid w:val="002C1DF5"/>
    <w:rsid w:val="002C1EDE"/>
    <w:rsid w:val="002C20A3"/>
    <w:rsid w:val="002C2486"/>
    <w:rsid w:val="002C33C4"/>
    <w:rsid w:val="002C4053"/>
    <w:rsid w:val="002C4BB5"/>
    <w:rsid w:val="002C5BAD"/>
    <w:rsid w:val="002C6437"/>
    <w:rsid w:val="002C7B41"/>
    <w:rsid w:val="002D07BD"/>
    <w:rsid w:val="002D1180"/>
    <w:rsid w:val="002D1668"/>
    <w:rsid w:val="002D2936"/>
    <w:rsid w:val="002D2B4A"/>
    <w:rsid w:val="002D465D"/>
    <w:rsid w:val="002D4668"/>
    <w:rsid w:val="002D6BE5"/>
    <w:rsid w:val="002D70A5"/>
    <w:rsid w:val="002D7B2C"/>
    <w:rsid w:val="002D7B70"/>
    <w:rsid w:val="002E14AA"/>
    <w:rsid w:val="002E2C54"/>
    <w:rsid w:val="002E5507"/>
    <w:rsid w:val="002E59B9"/>
    <w:rsid w:val="002F0473"/>
    <w:rsid w:val="002F474B"/>
    <w:rsid w:val="002F559E"/>
    <w:rsid w:val="002F5A77"/>
    <w:rsid w:val="00301E45"/>
    <w:rsid w:val="0030594C"/>
    <w:rsid w:val="00305DCC"/>
    <w:rsid w:val="00305FF2"/>
    <w:rsid w:val="00306911"/>
    <w:rsid w:val="003078BF"/>
    <w:rsid w:val="00310229"/>
    <w:rsid w:val="00311721"/>
    <w:rsid w:val="00312743"/>
    <w:rsid w:val="0031389B"/>
    <w:rsid w:val="003142D4"/>
    <w:rsid w:val="0031435B"/>
    <w:rsid w:val="003160CF"/>
    <w:rsid w:val="00316B22"/>
    <w:rsid w:val="00317852"/>
    <w:rsid w:val="003214F1"/>
    <w:rsid w:val="003224D5"/>
    <w:rsid w:val="00323FEC"/>
    <w:rsid w:val="00324595"/>
    <w:rsid w:val="003262CC"/>
    <w:rsid w:val="00326D1C"/>
    <w:rsid w:val="00330696"/>
    <w:rsid w:val="0033182A"/>
    <w:rsid w:val="00337AFA"/>
    <w:rsid w:val="00340455"/>
    <w:rsid w:val="00341E22"/>
    <w:rsid w:val="00343011"/>
    <w:rsid w:val="003437FF"/>
    <w:rsid w:val="0034385E"/>
    <w:rsid w:val="00343AF7"/>
    <w:rsid w:val="00343FCC"/>
    <w:rsid w:val="003446A5"/>
    <w:rsid w:val="00345473"/>
    <w:rsid w:val="00347C25"/>
    <w:rsid w:val="00351A0B"/>
    <w:rsid w:val="0035288C"/>
    <w:rsid w:val="003538C6"/>
    <w:rsid w:val="003543A4"/>
    <w:rsid w:val="00354EF9"/>
    <w:rsid w:val="00355948"/>
    <w:rsid w:val="0035595A"/>
    <w:rsid w:val="00355B79"/>
    <w:rsid w:val="00355B7E"/>
    <w:rsid w:val="00356928"/>
    <w:rsid w:val="00356F2B"/>
    <w:rsid w:val="00360CFE"/>
    <w:rsid w:val="003611CF"/>
    <w:rsid w:val="00362A64"/>
    <w:rsid w:val="00362CBA"/>
    <w:rsid w:val="00363CE8"/>
    <w:rsid w:val="00367AD4"/>
    <w:rsid w:val="00367D9C"/>
    <w:rsid w:val="00370D2F"/>
    <w:rsid w:val="00371ED6"/>
    <w:rsid w:val="00373A11"/>
    <w:rsid w:val="00374C75"/>
    <w:rsid w:val="00377C87"/>
    <w:rsid w:val="0038632F"/>
    <w:rsid w:val="00386835"/>
    <w:rsid w:val="0039080F"/>
    <w:rsid w:val="00390A96"/>
    <w:rsid w:val="00391D4D"/>
    <w:rsid w:val="003920B5"/>
    <w:rsid w:val="003921B3"/>
    <w:rsid w:val="003926AB"/>
    <w:rsid w:val="00392E2C"/>
    <w:rsid w:val="0039390C"/>
    <w:rsid w:val="00393B85"/>
    <w:rsid w:val="003940F3"/>
    <w:rsid w:val="003956BD"/>
    <w:rsid w:val="00395BA5"/>
    <w:rsid w:val="00396151"/>
    <w:rsid w:val="003A12FF"/>
    <w:rsid w:val="003A1336"/>
    <w:rsid w:val="003A34DC"/>
    <w:rsid w:val="003A4737"/>
    <w:rsid w:val="003A4AFC"/>
    <w:rsid w:val="003A4C77"/>
    <w:rsid w:val="003A525F"/>
    <w:rsid w:val="003A7834"/>
    <w:rsid w:val="003B30A0"/>
    <w:rsid w:val="003B36ED"/>
    <w:rsid w:val="003B46D7"/>
    <w:rsid w:val="003B559C"/>
    <w:rsid w:val="003B5656"/>
    <w:rsid w:val="003B5CCC"/>
    <w:rsid w:val="003C0266"/>
    <w:rsid w:val="003C0BC9"/>
    <w:rsid w:val="003C2850"/>
    <w:rsid w:val="003C2859"/>
    <w:rsid w:val="003C6CA2"/>
    <w:rsid w:val="003C6D50"/>
    <w:rsid w:val="003C7F10"/>
    <w:rsid w:val="003D030C"/>
    <w:rsid w:val="003D08E4"/>
    <w:rsid w:val="003D2866"/>
    <w:rsid w:val="003D29AC"/>
    <w:rsid w:val="003D2D62"/>
    <w:rsid w:val="003D434A"/>
    <w:rsid w:val="003D43EC"/>
    <w:rsid w:val="003D4F2A"/>
    <w:rsid w:val="003D67CC"/>
    <w:rsid w:val="003D7E53"/>
    <w:rsid w:val="003E13BC"/>
    <w:rsid w:val="003E1640"/>
    <w:rsid w:val="003E200F"/>
    <w:rsid w:val="003E2745"/>
    <w:rsid w:val="003E2BE8"/>
    <w:rsid w:val="003E4FB9"/>
    <w:rsid w:val="003E59CB"/>
    <w:rsid w:val="003E5A04"/>
    <w:rsid w:val="003E5AE4"/>
    <w:rsid w:val="003E71BA"/>
    <w:rsid w:val="003F152A"/>
    <w:rsid w:val="003F183B"/>
    <w:rsid w:val="003F3141"/>
    <w:rsid w:val="003F33EA"/>
    <w:rsid w:val="003F467E"/>
    <w:rsid w:val="003F4A6A"/>
    <w:rsid w:val="003F4BF2"/>
    <w:rsid w:val="003F579A"/>
    <w:rsid w:val="003F58E2"/>
    <w:rsid w:val="003F64EE"/>
    <w:rsid w:val="00401A89"/>
    <w:rsid w:val="00401D35"/>
    <w:rsid w:val="00401DFD"/>
    <w:rsid w:val="0040253F"/>
    <w:rsid w:val="00402563"/>
    <w:rsid w:val="00402661"/>
    <w:rsid w:val="00404F82"/>
    <w:rsid w:val="00405125"/>
    <w:rsid w:val="00405D34"/>
    <w:rsid w:val="00405E6F"/>
    <w:rsid w:val="00411B99"/>
    <w:rsid w:val="00412A57"/>
    <w:rsid w:val="00412DA0"/>
    <w:rsid w:val="004132F8"/>
    <w:rsid w:val="00413665"/>
    <w:rsid w:val="00413FDE"/>
    <w:rsid w:val="00414876"/>
    <w:rsid w:val="00415096"/>
    <w:rsid w:val="004150CA"/>
    <w:rsid w:val="004155E6"/>
    <w:rsid w:val="004157E8"/>
    <w:rsid w:val="004179C0"/>
    <w:rsid w:val="004212CA"/>
    <w:rsid w:val="00421F23"/>
    <w:rsid w:val="0042429B"/>
    <w:rsid w:val="004256B7"/>
    <w:rsid w:val="00426318"/>
    <w:rsid w:val="00430734"/>
    <w:rsid w:val="00433139"/>
    <w:rsid w:val="00440CDA"/>
    <w:rsid w:val="00441C7E"/>
    <w:rsid w:val="004428BD"/>
    <w:rsid w:val="004455F7"/>
    <w:rsid w:val="004477EE"/>
    <w:rsid w:val="0045049F"/>
    <w:rsid w:val="00450722"/>
    <w:rsid w:val="00452A42"/>
    <w:rsid w:val="004530F8"/>
    <w:rsid w:val="004543AB"/>
    <w:rsid w:val="004548EC"/>
    <w:rsid w:val="00454BF5"/>
    <w:rsid w:val="004574B1"/>
    <w:rsid w:val="004608FD"/>
    <w:rsid w:val="00460BC1"/>
    <w:rsid w:val="00462F26"/>
    <w:rsid w:val="004637D3"/>
    <w:rsid w:val="00465A3D"/>
    <w:rsid w:val="00465F39"/>
    <w:rsid w:val="004660F3"/>
    <w:rsid w:val="00470905"/>
    <w:rsid w:val="0047308F"/>
    <w:rsid w:val="00475855"/>
    <w:rsid w:val="00475CB6"/>
    <w:rsid w:val="00476F12"/>
    <w:rsid w:val="004777E5"/>
    <w:rsid w:val="00477DB8"/>
    <w:rsid w:val="004812D2"/>
    <w:rsid w:val="00481525"/>
    <w:rsid w:val="00481D7B"/>
    <w:rsid w:val="0048231E"/>
    <w:rsid w:val="004823BF"/>
    <w:rsid w:val="00485BFB"/>
    <w:rsid w:val="004861EE"/>
    <w:rsid w:val="0048668A"/>
    <w:rsid w:val="00490313"/>
    <w:rsid w:val="00490614"/>
    <w:rsid w:val="00490943"/>
    <w:rsid w:val="00492053"/>
    <w:rsid w:val="004977B8"/>
    <w:rsid w:val="004A106A"/>
    <w:rsid w:val="004A2E3A"/>
    <w:rsid w:val="004A2FB2"/>
    <w:rsid w:val="004A6121"/>
    <w:rsid w:val="004A78A8"/>
    <w:rsid w:val="004A7AC2"/>
    <w:rsid w:val="004A7AD0"/>
    <w:rsid w:val="004A7F59"/>
    <w:rsid w:val="004B3147"/>
    <w:rsid w:val="004B43E6"/>
    <w:rsid w:val="004B68E8"/>
    <w:rsid w:val="004B6C19"/>
    <w:rsid w:val="004C18CE"/>
    <w:rsid w:val="004C1BB9"/>
    <w:rsid w:val="004C2253"/>
    <w:rsid w:val="004C23F7"/>
    <w:rsid w:val="004C4F67"/>
    <w:rsid w:val="004C52E3"/>
    <w:rsid w:val="004C52F4"/>
    <w:rsid w:val="004C6AB1"/>
    <w:rsid w:val="004C76A0"/>
    <w:rsid w:val="004D039E"/>
    <w:rsid w:val="004D16F0"/>
    <w:rsid w:val="004D472D"/>
    <w:rsid w:val="004D5261"/>
    <w:rsid w:val="004E02F5"/>
    <w:rsid w:val="004E122D"/>
    <w:rsid w:val="004E2586"/>
    <w:rsid w:val="004E2DB6"/>
    <w:rsid w:val="004E33DE"/>
    <w:rsid w:val="004E3537"/>
    <w:rsid w:val="004E398A"/>
    <w:rsid w:val="004E45A8"/>
    <w:rsid w:val="004E688D"/>
    <w:rsid w:val="004F1F51"/>
    <w:rsid w:val="004F31CC"/>
    <w:rsid w:val="004F5A8E"/>
    <w:rsid w:val="0050007D"/>
    <w:rsid w:val="00500413"/>
    <w:rsid w:val="00501977"/>
    <w:rsid w:val="00501C64"/>
    <w:rsid w:val="00502DCD"/>
    <w:rsid w:val="00502ECB"/>
    <w:rsid w:val="00502F8C"/>
    <w:rsid w:val="005047CA"/>
    <w:rsid w:val="005053B4"/>
    <w:rsid w:val="00506622"/>
    <w:rsid w:val="00507BDB"/>
    <w:rsid w:val="00510F47"/>
    <w:rsid w:val="005110CC"/>
    <w:rsid w:val="0051229C"/>
    <w:rsid w:val="005123C2"/>
    <w:rsid w:val="0051254C"/>
    <w:rsid w:val="005137A9"/>
    <w:rsid w:val="00513AC6"/>
    <w:rsid w:val="0051715E"/>
    <w:rsid w:val="00517BB9"/>
    <w:rsid w:val="005259BC"/>
    <w:rsid w:val="0052614F"/>
    <w:rsid w:val="00530B1F"/>
    <w:rsid w:val="005319B3"/>
    <w:rsid w:val="00531A47"/>
    <w:rsid w:val="00532C0B"/>
    <w:rsid w:val="00534194"/>
    <w:rsid w:val="00535364"/>
    <w:rsid w:val="005366D4"/>
    <w:rsid w:val="00536B42"/>
    <w:rsid w:val="00537F6E"/>
    <w:rsid w:val="00540E1F"/>
    <w:rsid w:val="00541473"/>
    <w:rsid w:val="00541DFA"/>
    <w:rsid w:val="00541E8A"/>
    <w:rsid w:val="005427FA"/>
    <w:rsid w:val="00543221"/>
    <w:rsid w:val="00544F8A"/>
    <w:rsid w:val="00546708"/>
    <w:rsid w:val="00547B53"/>
    <w:rsid w:val="00547F3E"/>
    <w:rsid w:val="00551398"/>
    <w:rsid w:val="00551E26"/>
    <w:rsid w:val="00553D0B"/>
    <w:rsid w:val="00554C73"/>
    <w:rsid w:val="00556D6B"/>
    <w:rsid w:val="00564D71"/>
    <w:rsid w:val="00567E91"/>
    <w:rsid w:val="00567FF7"/>
    <w:rsid w:val="005703D3"/>
    <w:rsid w:val="005718C8"/>
    <w:rsid w:val="005755EC"/>
    <w:rsid w:val="00575832"/>
    <w:rsid w:val="00576B2F"/>
    <w:rsid w:val="00577298"/>
    <w:rsid w:val="00577D08"/>
    <w:rsid w:val="00577DCD"/>
    <w:rsid w:val="00580B60"/>
    <w:rsid w:val="005812E0"/>
    <w:rsid w:val="00581801"/>
    <w:rsid w:val="00581AB7"/>
    <w:rsid w:val="0058320E"/>
    <w:rsid w:val="005834D8"/>
    <w:rsid w:val="00584BAA"/>
    <w:rsid w:val="00585126"/>
    <w:rsid w:val="00586710"/>
    <w:rsid w:val="0059321B"/>
    <w:rsid w:val="005A0612"/>
    <w:rsid w:val="005A270A"/>
    <w:rsid w:val="005A480D"/>
    <w:rsid w:val="005A4A2F"/>
    <w:rsid w:val="005A50D6"/>
    <w:rsid w:val="005A57E2"/>
    <w:rsid w:val="005A68EF"/>
    <w:rsid w:val="005A6F1F"/>
    <w:rsid w:val="005A7E39"/>
    <w:rsid w:val="005B01BA"/>
    <w:rsid w:val="005B1279"/>
    <w:rsid w:val="005B326A"/>
    <w:rsid w:val="005B3346"/>
    <w:rsid w:val="005B3670"/>
    <w:rsid w:val="005B5C3A"/>
    <w:rsid w:val="005B6F70"/>
    <w:rsid w:val="005C0018"/>
    <w:rsid w:val="005C0C8C"/>
    <w:rsid w:val="005C21CE"/>
    <w:rsid w:val="005C2AC6"/>
    <w:rsid w:val="005C38BE"/>
    <w:rsid w:val="005C3D76"/>
    <w:rsid w:val="005C3FFD"/>
    <w:rsid w:val="005C6B98"/>
    <w:rsid w:val="005C7254"/>
    <w:rsid w:val="005C7696"/>
    <w:rsid w:val="005D622C"/>
    <w:rsid w:val="005D6B84"/>
    <w:rsid w:val="005D6EF5"/>
    <w:rsid w:val="005D7171"/>
    <w:rsid w:val="005E071C"/>
    <w:rsid w:val="005E0F68"/>
    <w:rsid w:val="005E103E"/>
    <w:rsid w:val="005E1D01"/>
    <w:rsid w:val="005E2106"/>
    <w:rsid w:val="005E2776"/>
    <w:rsid w:val="005E35C2"/>
    <w:rsid w:val="005E40FC"/>
    <w:rsid w:val="005E4F70"/>
    <w:rsid w:val="005E64CD"/>
    <w:rsid w:val="005F025C"/>
    <w:rsid w:val="005F098F"/>
    <w:rsid w:val="005F2177"/>
    <w:rsid w:val="005F3301"/>
    <w:rsid w:val="005F3ADE"/>
    <w:rsid w:val="005F487A"/>
    <w:rsid w:val="005F546E"/>
    <w:rsid w:val="005F6C0E"/>
    <w:rsid w:val="006023D5"/>
    <w:rsid w:val="00602AF3"/>
    <w:rsid w:val="00603758"/>
    <w:rsid w:val="0060391D"/>
    <w:rsid w:val="00605A2E"/>
    <w:rsid w:val="00610738"/>
    <w:rsid w:val="00611904"/>
    <w:rsid w:val="006122FE"/>
    <w:rsid w:val="00612884"/>
    <w:rsid w:val="00614392"/>
    <w:rsid w:val="00614BAF"/>
    <w:rsid w:val="0061518B"/>
    <w:rsid w:val="006175BC"/>
    <w:rsid w:val="006220E0"/>
    <w:rsid w:val="00622DE3"/>
    <w:rsid w:val="00623379"/>
    <w:rsid w:val="006248A6"/>
    <w:rsid w:val="00625012"/>
    <w:rsid w:val="00625492"/>
    <w:rsid w:val="00626E69"/>
    <w:rsid w:val="006273AF"/>
    <w:rsid w:val="006277E9"/>
    <w:rsid w:val="0063078F"/>
    <w:rsid w:val="006307FB"/>
    <w:rsid w:val="0063133A"/>
    <w:rsid w:val="006335F9"/>
    <w:rsid w:val="00636C83"/>
    <w:rsid w:val="00636CD0"/>
    <w:rsid w:val="0063704D"/>
    <w:rsid w:val="00642C78"/>
    <w:rsid w:val="00643288"/>
    <w:rsid w:val="0064380F"/>
    <w:rsid w:val="00644084"/>
    <w:rsid w:val="00645968"/>
    <w:rsid w:val="00646D5A"/>
    <w:rsid w:val="0064795B"/>
    <w:rsid w:val="00647A88"/>
    <w:rsid w:val="00647BB2"/>
    <w:rsid w:val="00650187"/>
    <w:rsid w:val="00650289"/>
    <w:rsid w:val="006502FD"/>
    <w:rsid w:val="00650637"/>
    <w:rsid w:val="00650675"/>
    <w:rsid w:val="006508B6"/>
    <w:rsid w:val="00650D23"/>
    <w:rsid w:val="00652287"/>
    <w:rsid w:val="006532B1"/>
    <w:rsid w:val="006533B4"/>
    <w:rsid w:val="00655395"/>
    <w:rsid w:val="006563C7"/>
    <w:rsid w:val="00657B0F"/>
    <w:rsid w:val="006603DA"/>
    <w:rsid w:val="0066041F"/>
    <w:rsid w:val="006626C5"/>
    <w:rsid w:val="0066360B"/>
    <w:rsid w:val="006664C7"/>
    <w:rsid w:val="00667AA7"/>
    <w:rsid w:val="00667B06"/>
    <w:rsid w:val="00667C0A"/>
    <w:rsid w:val="00670177"/>
    <w:rsid w:val="006714EF"/>
    <w:rsid w:val="00672C13"/>
    <w:rsid w:val="006739EA"/>
    <w:rsid w:val="00673DC3"/>
    <w:rsid w:val="006758DE"/>
    <w:rsid w:val="00676123"/>
    <w:rsid w:val="006765D4"/>
    <w:rsid w:val="00677D9D"/>
    <w:rsid w:val="006802DD"/>
    <w:rsid w:val="00682220"/>
    <w:rsid w:val="00684831"/>
    <w:rsid w:val="00687859"/>
    <w:rsid w:val="006879AF"/>
    <w:rsid w:val="00687FB2"/>
    <w:rsid w:val="006911A8"/>
    <w:rsid w:val="006920A5"/>
    <w:rsid w:val="006928B5"/>
    <w:rsid w:val="00692D5B"/>
    <w:rsid w:val="00693BA1"/>
    <w:rsid w:val="00694C21"/>
    <w:rsid w:val="00696CAE"/>
    <w:rsid w:val="00697B43"/>
    <w:rsid w:val="006A098A"/>
    <w:rsid w:val="006A1156"/>
    <w:rsid w:val="006A326F"/>
    <w:rsid w:val="006A6948"/>
    <w:rsid w:val="006A6BC1"/>
    <w:rsid w:val="006B0B33"/>
    <w:rsid w:val="006B1230"/>
    <w:rsid w:val="006B1B82"/>
    <w:rsid w:val="006B2587"/>
    <w:rsid w:val="006B33F5"/>
    <w:rsid w:val="006B4206"/>
    <w:rsid w:val="006B4B57"/>
    <w:rsid w:val="006B4FBD"/>
    <w:rsid w:val="006B58B9"/>
    <w:rsid w:val="006B6256"/>
    <w:rsid w:val="006B7347"/>
    <w:rsid w:val="006C009F"/>
    <w:rsid w:val="006C03DE"/>
    <w:rsid w:val="006C182F"/>
    <w:rsid w:val="006C294F"/>
    <w:rsid w:val="006C2A43"/>
    <w:rsid w:val="006C4EDA"/>
    <w:rsid w:val="006C5703"/>
    <w:rsid w:val="006C5A12"/>
    <w:rsid w:val="006C5F7A"/>
    <w:rsid w:val="006C73EC"/>
    <w:rsid w:val="006D01E0"/>
    <w:rsid w:val="006D0A21"/>
    <w:rsid w:val="006D0BC4"/>
    <w:rsid w:val="006D1AFC"/>
    <w:rsid w:val="006D21FC"/>
    <w:rsid w:val="006D2362"/>
    <w:rsid w:val="006D46BD"/>
    <w:rsid w:val="006D7A21"/>
    <w:rsid w:val="006E02A4"/>
    <w:rsid w:val="006E0A34"/>
    <w:rsid w:val="006E1D50"/>
    <w:rsid w:val="006E29CB"/>
    <w:rsid w:val="006E3689"/>
    <w:rsid w:val="006E3C84"/>
    <w:rsid w:val="006E4577"/>
    <w:rsid w:val="006E5068"/>
    <w:rsid w:val="006E5928"/>
    <w:rsid w:val="006E66DE"/>
    <w:rsid w:val="006E6B36"/>
    <w:rsid w:val="006F31A7"/>
    <w:rsid w:val="006F4C4C"/>
    <w:rsid w:val="006F5978"/>
    <w:rsid w:val="006F6704"/>
    <w:rsid w:val="006F7003"/>
    <w:rsid w:val="0070074D"/>
    <w:rsid w:val="007011CE"/>
    <w:rsid w:val="00701F5B"/>
    <w:rsid w:val="00702818"/>
    <w:rsid w:val="00702D91"/>
    <w:rsid w:val="00703307"/>
    <w:rsid w:val="0070502A"/>
    <w:rsid w:val="00705C2E"/>
    <w:rsid w:val="00707BE4"/>
    <w:rsid w:val="00707D88"/>
    <w:rsid w:val="00710B40"/>
    <w:rsid w:val="00711269"/>
    <w:rsid w:val="00712204"/>
    <w:rsid w:val="0071311A"/>
    <w:rsid w:val="00714B57"/>
    <w:rsid w:val="00715142"/>
    <w:rsid w:val="00716DD6"/>
    <w:rsid w:val="00720A29"/>
    <w:rsid w:val="00722B82"/>
    <w:rsid w:val="00724D50"/>
    <w:rsid w:val="00724ED7"/>
    <w:rsid w:val="00724F90"/>
    <w:rsid w:val="0072750D"/>
    <w:rsid w:val="00730656"/>
    <w:rsid w:val="00730D58"/>
    <w:rsid w:val="00731528"/>
    <w:rsid w:val="00735970"/>
    <w:rsid w:val="00737455"/>
    <w:rsid w:val="00737A1D"/>
    <w:rsid w:val="00740499"/>
    <w:rsid w:val="00740872"/>
    <w:rsid w:val="00742819"/>
    <w:rsid w:val="007429FF"/>
    <w:rsid w:val="00742A0B"/>
    <w:rsid w:val="00743542"/>
    <w:rsid w:val="00743825"/>
    <w:rsid w:val="0074394C"/>
    <w:rsid w:val="00745730"/>
    <w:rsid w:val="007501DA"/>
    <w:rsid w:val="007527FB"/>
    <w:rsid w:val="007529AD"/>
    <w:rsid w:val="0075300C"/>
    <w:rsid w:val="00753A97"/>
    <w:rsid w:val="00753FEB"/>
    <w:rsid w:val="00754B8A"/>
    <w:rsid w:val="00755593"/>
    <w:rsid w:val="00760686"/>
    <w:rsid w:val="00761D26"/>
    <w:rsid w:val="007642C2"/>
    <w:rsid w:val="007645B4"/>
    <w:rsid w:val="00764605"/>
    <w:rsid w:val="00764C8E"/>
    <w:rsid w:val="00764ECF"/>
    <w:rsid w:val="00765AFB"/>
    <w:rsid w:val="00765CBE"/>
    <w:rsid w:val="00766AC5"/>
    <w:rsid w:val="007673B5"/>
    <w:rsid w:val="007674FC"/>
    <w:rsid w:val="00767C74"/>
    <w:rsid w:val="00770ECD"/>
    <w:rsid w:val="0077251A"/>
    <w:rsid w:val="007732D4"/>
    <w:rsid w:val="007740A3"/>
    <w:rsid w:val="00775EB8"/>
    <w:rsid w:val="007768C1"/>
    <w:rsid w:val="00776BB9"/>
    <w:rsid w:val="0077720C"/>
    <w:rsid w:val="00782229"/>
    <w:rsid w:val="0078299E"/>
    <w:rsid w:val="007853F2"/>
    <w:rsid w:val="007855A8"/>
    <w:rsid w:val="0078618F"/>
    <w:rsid w:val="00786567"/>
    <w:rsid w:val="007869F1"/>
    <w:rsid w:val="007877AE"/>
    <w:rsid w:val="007914D9"/>
    <w:rsid w:val="00796E86"/>
    <w:rsid w:val="00797EB5"/>
    <w:rsid w:val="007A508A"/>
    <w:rsid w:val="007A61A2"/>
    <w:rsid w:val="007A6977"/>
    <w:rsid w:val="007A7030"/>
    <w:rsid w:val="007A76E7"/>
    <w:rsid w:val="007B1A4C"/>
    <w:rsid w:val="007B1E81"/>
    <w:rsid w:val="007B30D3"/>
    <w:rsid w:val="007B37B4"/>
    <w:rsid w:val="007B38D1"/>
    <w:rsid w:val="007B3DD6"/>
    <w:rsid w:val="007B446E"/>
    <w:rsid w:val="007B57FD"/>
    <w:rsid w:val="007B6DE9"/>
    <w:rsid w:val="007C0383"/>
    <w:rsid w:val="007C1A5B"/>
    <w:rsid w:val="007C269B"/>
    <w:rsid w:val="007C35B9"/>
    <w:rsid w:val="007C4318"/>
    <w:rsid w:val="007C440C"/>
    <w:rsid w:val="007C66E5"/>
    <w:rsid w:val="007D194A"/>
    <w:rsid w:val="007D3469"/>
    <w:rsid w:val="007D3915"/>
    <w:rsid w:val="007D5A1E"/>
    <w:rsid w:val="007D622A"/>
    <w:rsid w:val="007D62E8"/>
    <w:rsid w:val="007D6EEE"/>
    <w:rsid w:val="007E04E8"/>
    <w:rsid w:val="007E0AD1"/>
    <w:rsid w:val="007E274D"/>
    <w:rsid w:val="007E27D5"/>
    <w:rsid w:val="007E2D5F"/>
    <w:rsid w:val="007E3D4A"/>
    <w:rsid w:val="007E3E14"/>
    <w:rsid w:val="007E41D5"/>
    <w:rsid w:val="007E4DB1"/>
    <w:rsid w:val="007E5579"/>
    <w:rsid w:val="007F046A"/>
    <w:rsid w:val="007F1277"/>
    <w:rsid w:val="007F1A8B"/>
    <w:rsid w:val="007F1F21"/>
    <w:rsid w:val="007F2BD6"/>
    <w:rsid w:val="007F404A"/>
    <w:rsid w:val="007F6FDB"/>
    <w:rsid w:val="00800FE0"/>
    <w:rsid w:val="008011A5"/>
    <w:rsid w:val="0080675F"/>
    <w:rsid w:val="00806B06"/>
    <w:rsid w:val="008113E7"/>
    <w:rsid w:val="00811984"/>
    <w:rsid w:val="00811B0F"/>
    <w:rsid w:val="00812EF8"/>
    <w:rsid w:val="00813605"/>
    <w:rsid w:val="00813967"/>
    <w:rsid w:val="008144B7"/>
    <w:rsid w:val="00816330"/>
    <w:rsid w:val="008168DF"/>
    <w:rsid w:val="00817066"/>
    <w:rsid w:val="00817731"/>
    <w:rsid w:val="00817E18"/>
    <w:rsid w:val="00817E9B"/>
    <w:rsid w:val="00820176"/>
    <w:rsid w:val="008201FB"/>
    <w:rsid w:val="008206F9"/>
    <w:rsid w:val="0082140C"/>
    <w:rsid w:val="008224BC"/>
    <w:rsid w:val="00822AEF"/>
    <w:rsid w:val="00822F6B"/>
    <w:rsid w:val="00823DD7"/>
    <w:rsid w:val="00823ECD"/>
    <w:rsid w:val="00824729"/>
    <w:rsid w:val="00825042"/>
    <w:rsid w:val="0082681A"/>
    <w:rsid w:val="008269B3"/>
    <w:rsid w:val="00826A0D"/>
    <w:rsid w:val="00830DC1"/>
    <w:rsid w:val="008312DA"/>
    <w:rsid w:val="00832D75"/>
    <w:rsid w:val="008364FA"/>
    <w:rsid w:val="00837636"/>
    <w:rsid w:val="0084077B"/>
    <w:rsid w:val="00843432"/>
    <w:rsid w:val="0084399B"/>
    <w:rsid w:val="00843C44"/>
    <w:rsid w:val="00850942"/>
    <w:rsid w:val="00853D89"/>
    <w:rsid w:val="00854534"/>
    <w:rsid w:val="00862DB9"/>
    <w:rsid w:val="00862DE8"/>
    <w:rsid w:val="00865E0F"/>
    <w:rsid w:val="008664CA"/>
    <w:rsid w:val="0086769C"/>
    <w:rsid w:val="00867833"/>
    <w:rsid w:val="008701FD"/>
    <w:rsid w:val="0087278D"/>
    <w:rsid w:val="00872C21"/>
    <w:rsid w:val="0087396B"/>
    <w:rsid w:val="00876F28"/>
    <w:rsid w:val="00877C49"/>
    <w:rsid w:val="00880255"/>
    <w:rsid w:val="00882ACE"/>
    <w:rsid w:val="00882CEB"/>
    <w:rsid w:val="00882D18"/>
    <w:rsid w:val="00882F51"/>
    <w:rsid w:val="00883BE0"/>
    <w:rsid w:val="00885381"/>
    <w:rsid w:val="00885637"/>
    <w:rsid w:val="00886434"/>
    <w:rsid w:val="00891DE6"/>
    <w:rsid w:val="00893035"/>
    <w:rsid w:val="0089304C"/>
    <w:rsid w:val="00893808"/>
    <w:rsid w:val="0089526D"/>
    <w:rsid w:val="00895451"/>
    <w:rsid w:val="00896371"/>
    <w:rsid w:val="00896AB0"/>
    <w:rsid w:val="00896E96"/>
    <w:rsid w:val="00896EF1"/>
    <w:rsid w:val="00897E1C"/>
    <w:rsid w:val="008A000F"/>
    <w:rsid w:val="008A0AC1"/>
    <w:rsid w:val="008A3BE3"/>
    <w:rsid w:val="008A4BB2"/>
    <w:rsid w:val="008A5D32"/>
    <w:rsid w:val="008A659B"/>
    <w:rsid w:val="008A6971"/>
    <w:rsid w:val="008A7602"/>
    <w:rsid w:val="008B000E"/>
    <w:rsid w:val="008B09CA"/>
    <w:rsid w:val="008B1CC9"/>
    <w:rsid w:val="008B443D"/>
    <w:rsid w:val="008B61BE"/>
    <w:rsid w:val="008B779B"/>
    <w:rsid w:val="008B7CAE"/>
    <w:rsid w:val="008C2117"/>
    <w:rsid w:val="008D017B"/>
    <w:rsid w:val="008D15D1"/>
    <w:rsid w:val="008D1A91"/>
    <w:rsid w:val="008D23C1"/>
    <w:rsid w:val="008D31A0"/>
    <w:rsid w:val="008D3F3C"/>
    <w:rsid w:val="008D4F6A"/>
    <w:rsid w:val="008D78E4"/>
    <w:rsid w:val="008E0085"/>
    <w:rsid w:val="008E047B"/>
    <w:rsid w:val="008E1E71"/>
    <w:rsid w:val="008E3CC6"/>
    <w:rsid w:val="008E4185"/>
    <w:rsid w:val="008E5BE0"/>
    <w:rsid w:val="008E631B"/>
    <w:rsid w:val="008E6472"/>
    <w:rsid w:val="008E7DD9"/>
    <w:rsid w:val="008F0EEB"/>
    <w:rsid w:val="008F3B27"/>
    <w:rsid w:val="008F5258"/>
    <w:rsid w:val="008F6008"/>
    <w:rsid w:val="008F6724"/>
    <w:rsid w:val="008F79FE"/>
    <w:rsid w:val="009032A0"/>
    <w:rsid w:val="0090386A"/>
    <w:rsid w:val="00905215"/>
    <w:rsid w:val="00905C9E"/>
    <w:rsid w:val="009061A5"/>
    <w:rsid w:val="0090698B"/>
    <w:rsid w:val="009079E5"/>
    <w:rsid w:val="00911964"/>
    <w:rsid w:val="00912352"/>
    <w:rsid w:val="00912A89"/>
    <w:rsid w:val="00914853"/>
    <w:rsid w:val="009150CF"/>
    <w:rsid w:val="00915BAD"/>
    <w:rsid w:val="00916A72"/>
    <w:rsid w:val="00917218"/>
    <w:rsid w:val="00920171"/>
    <w:rsid w:val="00920947"/>
    <w:rsid w:val="00922871"/>
    <w:rsid w:val="00922FC3"/>
    <w:rsid w:val="0092377D"/>
    <w:rsid w:val="00923D81"/>
    <w:rsid w:val="0092571C"/>
    <w:rsid w:val="00925A5F"/>
    <w:rsid w:val="00927C18"/>
    <w:rsid w:val="0093317E"/>
    <w:rsid w:val="009360DA"/>
    <w:rsid w:val="009361F5"/>
    <w:rsid w:val="0093656E"/>
    <w:rsid w:val="0093662A"/>
    <w:rsid w:val="00937954"/>
    <w:rsid w:val="00941629"/>
    <w:rsid w:val="00941711"/>
    <w:rsid w:val="0094327D"/>
    <w:rsid w:val="00943AB4"/>
    <w:rsid w:val="00944EC2"/>
    <w:rsid w:val="009451FD"/>
    <w:rsid w:val="00945262"/>
    <w:rsid w:val="0094579D"/>
    <w:rsid w:val="00946C94"/>
    <w:rsid w:val="00947EDA"/>
    <w:rsid w:val="009502DE"/>
    <w:rsid w:val="00950942"/>
    <w:rsid w:val="00950BD0"/>
    <w:rsid w:val="00951737"/>
    <w:rsid w:val="009517CB"/>
    <w:rsid w:val="00951E60"/>
    <w:rsid w:val="00954785"/>
    <w:rsid w:val="0095529E"/>
    <w:rsid w:val="009557E8"/>
    <w:rsid w:val="00955EF5"/>
    <w:rsid w:val="00963098"/>
    <w:rsid w:val="00963E81"/>
    <w:rsid w:val="009642E3"/>
    <w:rsid w:val="00966935"/>
    <w:rsid w:val="00966CC5"/>
    <w:rsid w:val="00967CF8"/>
    <w:rsid w:val="00967DB1"/>
    <w:rsid w:val="00970CD6"/>
    <w:rsid w:val="0097222C"/>
    <w:rsid w:val="0097298F"/>
    <w:rsid w:val="00972A7E"/>
    <w:rsid w:val="00974ACA"/>
    <w:rsid w:val="009755AF"/>
    <w:rsid w:val="009757EF"/>
    <w:rsid w:val="00976C85"/>
    <w:rsid w:val="00977AAE"/>
    <w:rsid w:val="00980CD7"/>
    <w:rsid w:val="0098250D"/>
    <w:rsid w:val="009843D3"/>
    <w:rsid w:val="009850BC"/>
    <w:rsid w:val="009851D1"/>
    <w:rsid w:val="0098662A"/>
    <w:rsid w:val="009868C5"/>
    <w:rsid w:val="009871DB"/>
    <w:rsid w:val="00987705"/>
    <w:rsid w:val="009877E2"/>
    <w:rsid w:val="009900ED"/>
    <w:rsid w:val="009941D0"/>
    <w:rsid w:val="0099544A"/>
    <w:rsid w:val="009A1B31"/>
    <w:rsid w:val="009A38C3"/>
    <w:rsid w:val="009A60E1"/>
    <w:rsid w:val="009A7191"/>
    <w:rsid w:val="009B1DEB"/>
    <w:rsid w:val="009B3491"/>
    <w:rsid w:val="009B4C7C"/>
    <w:rsid w:val="009B5585"/>
    <w:rsid w:val="009B6726"/>
    <w:rsid w:val="009B67ED"/>
    <w:rsid w:val="009B7E2C"/>
    <w:rsid w:val="009C0638"/>
    <w:rsid w:val="009C338B"/>
    <w:rsid w:val="009C553B"/>
    <w:rsid w:val="009C6D27"/>
    <w:rsid w:val="009C6EF3"/>
    <w:rsid w:val="009D0269"/>
    <w:rsid w:val="009D0CD9"/>
    <w:rsid w:val="009D3303"/>
    <w:rsid w:val="009D346B"/>
    <w:rsid w:val="009D4098"/>
    <w:rsid w:val="009E2258"/>
    <w:rsid w:val="009E29DD"/>
    <w:rsid w:val="009E37D4"/>
    <w:rsid w:val="009E3E9B"/>
    <w:rsid w:val="009E3F7E"/>
    <w:rsid w:val="009E41EA"/>
    <w:rsid w:val="009E421A"/>
    <w:rsid w:val="009E62FD"/>
    <w:rsid w:val="009E760A"/>
    <w:rsid w:val="009E7D12"/>
    <w:rsid w:val="009F5BA1"/>
    <w:rsid w:val="009F5BC1"/>
    <w:rsid w:val="009F63F4"/>
    <w:rsid w:val="009F747B"/>
    <w:rsid w:val="00A00B93"/>
    <w:rsid w:val="00A02FC3"/>
    <w:rsid w:val="00A039CF"/>
    <w:rsid w:val="00A044AD"/>
    <w:rsid w:val="00A050F0"/>
    <w:rsid w:val="00A06A4F"/>
    <w:rsid w:val="00A06CA1"/>
    <w:rsid w:val="00A06D77"/>
    <w:rsid w:val="00A13F89"/>
    <w:rsid w:val="00A176A8"/>
    <w:rsid w:val="00A20D91"/>
    <w:rsid w:val="00A220A9"/>
    <w:rsid w:val="00A22818"/>
    <w:rsid w:val="00A25D66"/>
    <w:rsid w:val="00A260A0"/>
    <w:rsid w:val="00A275CF"/>
    <w:rsid w:val="00A30C35"/>
    <w:rsid w:val="00A31262"/>
    <w:rsid w:val="00A3171F"/>
    <w:rsid w:val="00A3216C"/>
    <w:rsid w:val="00A33E20"/>
    <w:rsid w:val="00A3461C"/>
    <w:rsid w:val="00A35D4A"/>
    <w:rsid w:val="00A3672E"/>
    <w:rsid w:val="00A36948"/>
    <w:rsid w:val="00A3781F"/>
    <w:rsid w:val="00A37A04"/>
    <w:rsid w:val="00A37A9D"/>
    <w:rsid w:val="00A37D5C"/>
    <w:rsid w:val="00A40024"/>
    <w:rsid w:val="00A40963"/>
    <w:rsid w:val="00A415B6"/>
    <w:rsid w:val="00A42B1A"/>
    <w:rsid w:val="00A431FB"/>
    <w:rsid w:val="00A44064"/>
    <w:rsid w:val="00A44538"/>
    <w:rsid w:val="00A5010F"/>
    <w:rsid w:val="00A50936"/>
    <w:rsid w:val="00A51BAF"/>
    <w:rsid w:val="00A537EE"/>
    <w:rsid w:val="00A53C2C"/>
    <w:rsid w:val="00A53E3A"/>
    <w:rsid w:val="00A5465D"/>
    <w:rsid w:val="00A54E82"/>
    <w:rsid w:val="00A54EB5"/>
    <w:rsid w:val="00A554DE"/>
    <w:rsid w:val="00A55AD0"/>
    <w:rsid w:val="00A55B52"/>
    <w:rsid w:val="00A55D73"/>
    <w:rsid w:val="00A56492"/>
    <w:rsid w:val="00A6059D"/>
    <w:rsid w:val="00A62DD7"/>
    <w:rsid w:val="00A64568"/>
    <w:rsid w:val="00A65E92"/>
    <w:rsid w:val="00A67470"/>
    <w:rsid w:val="00A67CB9"/>
    <w:rsid w:val="00A67E5A"/>
    <w:rsid w:val="00A70455"/>
    <w:rsid w:val="00A7251B"/>
    <w:rsid w:val="00A727BA"/>
    <w:rsid w:val="00A7468A"/>
    <w:rsid w:val="00A74808"/>
    <w:rsid w:val="00A75E49"/>
    <w:rsid w:val="00A76318"/>
    <w:rsid w:val="00A768C3"/>
    <w:rsid w:val="00A8090A"/>
    <w:rsid w:val="00A82123"/>
    <w:rsid w:val="00A82CCC"/>
    <w:rsid w:val="00A872A3"/>
    <w:rsid w:val="00A90FE6"/>
    <w:rsid w:val="00A926F6"/>
    <w:rsid w:val="00A9388A"/>
    <w:rsid w:val="00A93C95"/>
    <w:rsid w:val="00A94147"/>
    <w:rsid w:val="00A941D9"/>
    <w:rsid w:val="00A94F45"/>
    <w:rsid w:val="00A9534D"/>
    <w:rsid w:val="00A95873"/>
    <w:rsid w:val="00A977AD"/>
    <w:rsid w:val="00AA0030"/>
    <w:rsid w:val="00AA09BC"/>
    <w:rsid w:val="00AA26B7"/>
    <w:rsid w:val="00AA3833"/>
    <w:rsid w:val="00AA6BE1"/>
    <w:rsid w:val="00AB13E4"/>
    <w:rsid w:val="00AB2362"/>
    <w:rsid w:val="00AB287B"/>
    <w:rsid w:val="00AB3229"/>
    <w:rsid w:val="00AB343F"/>
    <w:rsid w:val="00AB367D"/>
    <w:rsid w:val="00AB36AB"/>
    <w:rsid w:val="00AB3993"/>
    <w:rsid w:val="00AB6C14"/>
    <w:rsid w:val="00AB71EA"/>
    <w:rsid w:val="00AB7A49"/>
    <w:rsid w:val="00AC08E8"/>
    <w:rsid w:val="00AC19B5"/>
    <w:rsid w:val="00AC2201"/>
    <w:rsid w:val="00AC28E6"/>
    <w:rsid w:val="00AC2A42"/>
    <w:rsid w:val="00AC39D3"/>
    <w:rsid w:val="00AC4FF5"/>
    <w:rsid w:val="00AC519D"/>
    <w:rsid w:val="00AC794C"/>
    <w:rsid w:val="00AD1C8E"/>
    <w:rsid w:val="00AD34F9"/>
    <w:rsid w:val="00AD3DCF"/>
    <w:rsid w:val="00AD4591"/>
    <w:rsid w:val="00AE1BD2"/>
    <w:rsid w:val="00AE20A1"/>
    <w:rsid w:val="00AE273C"/>
    <w:rsid w:val="00AE4967"/>
    <w:rsid w:val="00AE750F"/>
    <w:rsid w:val="00AF08D0"/>
    <w:rsid w:val="00AF0DC1"/>
    <w:rsid w:val="00AF1A2A"/>
    <w:rsid w:val="00AF1A3C"/>
    <w:rsid w:val="00AF231F"/>
    <w:rsid w:val="00AF24C3"/>
    <w:rsid w:val="00AF3476"/>
    <w:rsid w:val="00AF38F1"/>
    <w:rsid w:val="00AF411A"/>
    <w:rsid w:val="00AF58AE"/>
    <w:rsid w:val="00AF64A5"/>
    <w:rsid w:val="00AF66F3"/>
    <w:rsid w:val="00AF7D6F"/>
    <w:rsid w:val="00B006D8"/>
    <w:rsid w:val="00B017AC"/>
    <w:rsid w:val="00B02816"/>
    <w:rsid w:val="00B0288C"/>
    <w:rsid w:val="00B02A19"/>
    <w:rsid w:val="00B05544"/>
    <w:rsid w:val="00B05959"/>
    <w:rsid w:val="00B05A36"/>
    <w:rsid w:val="00B06C42"/>
    <w:rsid w:val="00B0797F"/>
    <w:rsid w:val="00B13A08"/>
    <w:rsid w:val="00B1539F"/>
    <w:rsid w:val="00B16BF9"/>
    <w:rsid w:val="00B16D23"/>
    <w:rsid w:val="00B20F94"/>
    <w:rsid w:val="00B21601"/>
    <w:rsid w:val="00B231D3"/>
    <w:rsid w:val="00B23FF6"/>
    <w:rsid w:val="00B249FE"/>
    <w:rsid w:val="00B256A7"/>
    <w:rsid w:val="00B25DEB"/>
    <w:rsid w:val="00B26562"/>
    <w:rsid w:val="00B30B04"/>
    <w:rsid w:val="00B3345D"/>
    <w:rsid w:val="00B33DD5"/>
    <w:rsid w:val="00B379B5"/>
    <w:rsid w:val="00B379E0"/>
    <w:rsid w:val="00B37F1D"/>
    <w:rsid w:val="00B406EE"/>
    <w:rsid w:val="00B43FED"/>
    <w:rsid w:val="00B476EF"/>
    <w:rsid w:val="00B47BD0"/>
    <w:rsid w:val="00B5061B"/>
    <w:rsid w:val="00B508C4"/>
    <w:rsid w:val="00B51BE2"/>
    <w:rsid w:val="00B527EA"/>
    <w:rsid w:val="00B52831"/>
    <w:rsid w:val="00B531B5"/>
    <w:rsid w:val="00B5575B"/>
    <w:rsid w:val="00B60DB4"/>
    <w:rsid w:val="00B61220"/>
    <w:rsid w:val="00B61836"/>
    <w:rsid w:val="00B6207B"/>
    <w:rsid w:val="00B62CC6"/>
    <w:rsid w:val="00B6497F"/>
    <w:rsid w:val="00B64C54"/>
    <w:rsid w:val="00B657C9"/>
    <w:rsid w:val="00B65BC0"/>
    <w:rsid w:val="00B66441"/>
    <w:rsid w:val="00B664ED"/>
    <w:rsid w:val="00B66B90"/>
    <w:rsid w:val="00B679D9"/>
    <w:rsid w:val="00B73661"/>
    <w:rsid w:val="00B73B3E"/>
    <w:rsid w:val="00B742B6"/>
    <w:rsid w:val="00B74DDE"/>
    <w:rsid w:val="00B75C31"/>
    <w:rsid w:val="00B77830"/>
    <w:rsid w:val="00B80A43"/>
    <w:rsid w:val="00B82352"/>
    <w:rsid w:val="00B847DF"/>
    <w:rsid w:val="00B84DCF"/>
    <w:rsid w:val="00B92EE3"/>
    <w:rsid w:val="00B94B5C"/>
    <w:rsid w:val="00BA00BD"/>
    <w:rsid w:val="00BA026E"/>
    <w:rsid w:val="00BA043D"/>
    <w:rsid w:val="00BA0C76"/>
    <w:rsid w:val="00BA121F"/>
    <w:rsid w:val="00BA45B6"/>
    <w:rsid w:val="00BA4AD2"/>
    <w:rsid w:val="00BA7384"/>
    <w:rsid w:val="00BB0A66"/>
    <w:rsid w:val="00BB0A78"/>
    <w:rsid w:val="00BB170A"/>
    <w:rsid w:val="00BB1A30"/>
    <w:rsid w:val="00BB313F"/>
    <w:rsid w:val="00BB3399"/>
    <w:rsid w:val="00BB3575"/>
    <w:rsid w:val="00BB4487"/>
    <w:rsid w:val="00BB5A2B"/>
    <w:rsid w:val="00BB5D66"/>
    <w:rsid w:val="00BB6A9C"/>
    <w:rsid w:val="00BC58B8"/>
    <w:rsid w:val="00BC591F"/>
    <w:rsid w:val="00BC5D56"/>
    <w:rsid w:val="00BC767A"/>
    <w:rsid w:val="00BD1056"/>
    <w:rsid w:val="00BD3B0F"/>
    <w:rsid w:val="00BD3F8E"/>
    <w:rsid w:val="00BD455C"/>
    <w:rsid w:val="00BD4A1B"/>
    <w:rsid w:val="00BD535B"/>
    <w:rsid w:val="00BD5C21"/>
    <w:rsid w:val="00BD63D6"/>
    <w:rsid w:val="00BD680C"/>
    <w:rsid w:val="00BD6DFE"/>
    <w:rsid w:val="00BE0F66"/>
    <w:rsid w:val="00BE14AB"/>
    <w:rsid w:val="00BE1B52"/>
    <w:rsid w:val="00BE2144"/>
    <w:rsid w:val="00BE2195"/>
    <w:rsid w:val="00BE3F49"/>
    <w:rsid w:val="00BE434A"/>
    <w:rsid w:val="00BE5983"/>
    <w:rsid w:val="00BE7BE4"/>
    <w:rsid w:val="00BF0286"/>
    <w:rsid w:val="00BF0D93"/>
    <w:rsid w:val="00BF11E1"/>
    <w:rsid w:val="00BF299C"/>
    <w:rsid w:val="00BF31D4"/>
    <w:rsid w:val="00BF3D74"/>
    <w:rsid w:val="00BF4A94"/>
    <w:rsid w:val="00BF4F27"/>
    <w:rsid w:val="00BF79A3"/>
    <w:rsid w:val="00BF7ECA"/>
    <w:rsid w:val="00C00FC8"/>
    <w:rsid w:val="00C02295"/>
    <w:rsid w:val="00C04935"/>
    <w:rsid w:val="00C1326A"/>
    <w:rsid w:val="00C13624"/>
    <w:rsid w:val="00C14BC8"/>
    <w:rsid w:val="00C15D4D"/>
    <w:rsid w:val="00C17E5F"/>
    <w:rsid w:val="00C17FDA"/>
    <w:rsid w:val="00C20A7B"/>
    <w:rsid w:val="00C20BBD"/>
    <w:rsid w:val="00C21228"/>
    <w:rsid w:val="00C2136C"/>
    <w:rsid w:val="00C2170B"/>
    <w:rsid w:val="00C21789"/>
    <w:rsid w:val="00C225B4"/>
    <w:rsid w:val="00C23F9D"/>
    <w:rsid w:val="00C24C90"/>
    <w:rsid w:val="00C32F98"/>
    <w:rsid w:val="00C33229"/>
    <w:rsid w:val="00C33E88"/>
    <w:rsid w:val="00C35327"/>
    <w:rsid w:val="00C353BF"/>
    <w:rsid w:val="00C35F28"/>
    <w:rsid w:val="00C36AB6"/>
    <w:rsid w:val="00C42E5E"/>
    <w:rsid w:val="00C44D12"/>
    <w:rsid w:val="00C44E1F"/>
    <w:rsid w:val="00C46264"/>
    <w:rsid w:val="00C463C3"/>
    <w:rsid w:val="00C46D83"/>
    <w:rsid w:val="00C4729D"/>
    <w:rsid w:val="00C479C3"/>
    <w:rsid w:val="00C47C72"/>
    <w:rsid w:val="00C53811"/>
    <w:rsid w:val="00C55DA4"/>
    <w:rsid w:val="00C56A96"/>
    <w:rsid w:val="00C60197"/>
    <w:rsid w:val="00C6115C"/>
    <w:rsid w:val="00C63088"/>
    <w:rsid w:val="00C6396C"/>
    <w:rsid w:val="00C63A29"/>
    <w:rsid w:val="00C63EA2"/>
    <w:rsid w:val="00C64895"/>
    <w:rsid w:val="00C7157E"/>
    <w:rsid w:val="00C71DA9"/>
    <w:rsid w:val="00C74EF5"/>
    <w:rsid w:val="00C75196"/>
    <w:rsid w:val="00C75A47"/>
    <w:rsid w:val="00C75CC8"/>
    <w:rsid w:val="00C75EA7"/>
    <w:rsid w:val="00C7729B"/>
    <w:rsid w:val="00C80A02"/>
    <w:rsid w:val="00C81651"/>
    <w:rsid w:val="00C83E7F"/>
    <w:rsid w:val="00C855A4"/>
    <w:rsid w:val="00C86276"/>
    <w:rsid w:val="00C86740"/>
    <w:rsid w:val="00C86F99"/>
    <w:rsid w:val="00C8737B"/>
    <w:rsid w:val="00C907E5"/>
    <w:rsid w:val="00C96848"/>
    <w:rsid w:val="00CA0A77"/>
    <w:rsid w:val="00CA3102"/>
    <w:rsid w:val="00CA41F0"/>
    <w:rsid w:val="00CA4660"/>
    <w:rsid w:val="00CA5CE1"/>
    <w:rsid w:val="00CA5F24"/>
    <w:rsid w:val="00CB0917"/>
    <w:rsid w:val="00CB1143"/>
    <w:rsid w:val="00CB276B"/>
    <w:rsid w:val="00CB2925"/>
    <w:rsid w:val="00CB306D"/>
    <w:rsid w:val="00CB3ACB"/>
    <w:rsid w:val="00CB71DE"/>
    <w:rsid w:val="00CB793B"/>
    <w:rsid w:val="00CC1010"/>
    <w:rsid w:val="00CC263A"/>
    <w:rsid w:val="00CC3247"/>
    <w:rsid w:val="00CC3595"/>
    <w:rsid w:val="00CC3632"/>
    <w:rsid w:val="00CC437F"/>
    <w:rsid w:val="00CC4822"/>
    <w:rsid w:val="00CC5C79"/>
    <w:rsid w:val="00CC6CE1"/>
    <w:rsid w:val="00CD00F9"/>
    <w:rsid w:val="00CD0DE9"/>
    <w:rsid w:val="00CD20E0"/>
    <w:rsid w:val="00CD2300"/>
    <w:rsid w:val="00CD2469"/>
    <w:rsid w:val="00CD2774"/>
    <w:rsid w:val="00CD2D2D"/>
    <w:rsid w:val="00CD3DCF"/>
    <w:rsid w:val="00CD408A"/>
    <w:rsid w:val="00CD4927"/>
    <w:rsid w:val="00CD56A9"/>
    <w:rsid w:val="00CD750B"/>
    <w:rsid w:val="00CE053E"/>
    <w:rsid w:val="00CE30E0"/>
    <w:rsid w:val="00CE3814"/>
    <w:rsid w:val="00CE4DB0"/>
    <w:rsid w:val="00CE56F6"/>
    <w:rsid w:val="00CE6127"/>
    <w:rsid w:val="00CE7452"/>
    <w:rsid w:val="00CF4808"/>
    <w:rsid w:val="00CF525D"/>
    <w:rsid w:val="00CF5841"/>
    <w:rsid w:val="00CF7AC7"/>
    <w:rsid w:val="00D0243A"/>
    <w:rsid w:val="00D03DB5"/>
    <w:rsid w:val="00D044B0"/>
    <w:rsid w:val="00D04CDD"/>
    <w:rsid w:val="00D06CAB"/>
    <w:rsid w:val="00D06D37"/>
    <w:rsid w:val="00D07100"/>
    <w:rsid w:val="00D110FC"/>
    <w:rsid w:val="00D1131C"/>
    <w:rsid w:val="00D1237B"/>
    <w:rsid w:val="00D12AD6"/>
    <w:rsid w:val="00D12DF6"/>
    <w:rsid w:val="00D13350"/>
    <w:rsid w:val="00D15AE8"/>
    <w:rsid w:val="00D17273"/>
    <w:rsid w:val="00D17754"/>
    <w:rsid w:val="00D1795F"/>
    <w:rsid w:val="00D2236B"/>
    <w:rsid w:val="00D2237B"/>
    <w:rsid w:val="00D230B4"/>
    <w:rsid w:val="00D25228"/>
    <w:rsid w:val="00D25271"/>
    <w:rsid w:val="00D25468"/>
    <w:rsid w:val="00D30338"/>
    <w:rsid w:val="00D30F2B"/>
    <w:rsid w:val="00D32188"/>
    <w:rsid w:val="00D32A32"/>
    <w:rsid w:val="00D32E74"/>
    <w:rsid w:val="00D363B4"/>
    <w:rsid w:val="00D36D3A"/>
    <w:rsid w:val="00D378F5"/>
    <w:rsid w:val="00D4050A"/>
    <w:rsid w:val="00D419E4"/>
    <w:rsid w:val="00D42C25"/>
    <w:rsid w:val="00D435F2"/>
    <w:rsid w:val="00D43995"/>
    <w:rsid w:val="00D44AEC"/>
    <w:rsid w:val="00D45286"/>
    <w:rsid w:val="00D45709"/>
    <w:rsid w:val="00D45A1E"/>
    <w:rsid w:val="00D46A8B"/>
    <w:rsid w:val="00D5203E"/>
    <w:rsid w:val="00D522DE"/>
    <w:rsid w:val="00D527DF"/>
    <w:rsid w:val="00D53EB4"/>
    <w:rsid w:val="00D55389"/>
    <w:rsid w:val="00D55C1B"/>
    <w:rsid w:val="00D56AA3"/>
    <w:rsid w:val="00D61A48"/>
    <w:rsid w:val="00D61DAB"/>
    <w:rsid w:val="00D61DDA"/>
    <w:rsid w:val="00D62541"/>
    <w:rsid w:val="00D64A3C"/>
    <w:rsid w:val="00D65765"/>
    <w:rsid w:val="00D72591"/>
    <w:rsid w:val="00D72E15"/>
    <w:rsid w:val="00D73099"/>
    <w:rsid w:val="00D733C6"/>
    <w:rsid w:val="00D73C20"/>
    <w:rsid w:val="00D743A0"/>
    <w:rsid w:val="00D74B35"/>
    <w:rsid w:val="00D74B36"/>
    <w:rsid w:val="00D74CBB"/>
    <w:rsid w:val="00D753D6"/>
    <w:rsid w:val="00D760C9"/>
    <w:rsid w:val="00D765DC"/>
    <w:rsid w:val="00D812BC"/>
    <w:rsid w:val="00D824FC"/>
    <w:rsid w:val="00D825E4"/>
    <w:rsid w:val="00D836F5"/>
    <w:rsid w:val="00D84865"/>
    <w:rsid w:val="00D85DDD"/>
    <w:rsid w:val="00D86220"/>
    <w:rsid w:val="00D86889"/>
    <w:rsid w:val="00D91C7D"/>
    <w:rsid w:val="00D9406D"/>
    <w:rsid w:val="00D95378"/>
    <w:rsid w:val="00D95BF8"/>
    <w:rsid w:val="00D974B8"/>
    <w:rsid w:val="00DA1BE6"/>
    <w:rsid w:val="00DA1FB2"/>
    <w:rsid w:val="00DA2C24"/>
    <w:rsid w:val="00DA3180"/>
    <w:rsid w:val="00DA460C"/>
    <w:rsid w:val="00DA54DD"/>
    <w:rsid w:val="00DB05C3"/>
    <w:rsid w:val="00DB2D31"/>
    <w:rsid w:val="00DB410A"/>
    <w:rsid w:val="00DB461C"/>
    <w:rsid w:val="00DB495C"/>
    <w:rsid w:val="00DB4BC6"/>
    <w:rsid w:val="00DB55E9"/>
    <w:rsid w:val="00DB6900"/>
    <w:rsid w:val="00DB793E"/>
    <w:rsid w:val="00DB7C45"/>
    <w:rsid w:val="00DC1CC5"/>
    <w:rsid w:val="00DC2775"/>
    <w:rsid w:val="00DC4B67"/>
    <w:rsid w:val="00DC63E5"/>
    <w:rsid w:val="00DC6945"/>
    <w:rsid w:val="00DC7F25"/>
    <w:rsid w:val="00DD0211"/>
    <w:rsid w:val="00DD0899"/>
    <w:rsid w:val="00DD1034"/>
    <w:rsid w:val="00DD491B"/>
    <w:rsid w:val="00DD5005"/>
    <w:rsid w:val="00DD534A"/>
    <w:rsid w:val="00DD6769"/>
    <w:rsid w:val="00DD6A72"/>
    <w:rsid w:val="00DD713E"/>
    <w:rsid w:val="00DD7F80"/>
    <w:rsid w:val="00DE1544"/>
    <w:rsid w:val="00DE1EC2"/>
    <w:rsid w:val="00DE3E01"/>
    <w:rsid w:val="00DE49AB"/>
    <w:rsid w:val="00DE7347"/>
    <w:rsid w:val="00DF13C5"/>
    <w:rsid w:val="00DF194A"/>
    <w:rsid w:val="00DF3B5C"/>
    <w:rsid w:val="00DF63FB"/>
    <w:rsid w:val="00DF66EE"/>
    <w:rsid w:val="00DF7912"/>
    <w:rsid w:val="00DF7B47"/>
    <w:rsid w:val="00DF7B96"/>
    <w:rsid w:val="00E01607"/>
    <w:rsid w:val="00E019CB"/>
    <w:rsid w:val="00E03362"/>
    <w:rsid w:val="00E03A8C"/>
    <w:rsid w:val="00E03E84"/>
    <w:rsid w:val="00E047F5"/>
    <w:rsid w:val="00E06828"/>
    <w:rsid w:val="00E06B59"/>
    <w:rsid w:val="00E06F28"/>
    <w:rsid w:val="00E07581"/>
    <w:rsid w:val="00E077A7"/>
    <w:rsid w:val="00E1141F"/>
    <w:rsid w:val="00E123BE"/>
    <w:rsid w:val="00E141AD"/>
    <w:rsid w:val="00E161CB"/>
    <w:rsid w:val="00E16239"/>
    <w:rsid w:val="00E1624F"/>
    <w:rsid w:val="00E22990"/>
    <w:rsid w:val="00E23021"/>
    <w:rsid w:val="00E23A7C"/>
    <w:rsid w:val="00E23E21"/>
    <w:rsid w:val="00E248A4"/>
    <w:rsid w:val="00E25DB0"/>
    <w:rsid w:val="00E30948"/>
    <w:rsid w:val="00E3094E"/>
    <w:rsid w:val="00E32453"/>
    <w:rsid w:val="00E329F0"/>
    <w:rsid w:val="00E32C53"/>
    <w:rsid w:val="00E36417"/>
    <w:rsid w:val="00E378E4"/>
    <w:rsid w:val="00E40659"/>
    <w:rsid w:val="00E40B42"/>
    <w:rsid w:val="00E40D29"/>
    <w:rsid w:val="00E436DA"/>
    <w:rsid w:val="00E44713"/>
    <w:rsid w:val="00E4522F"/>
    <w:rsid w:val="00E51D3C"/>
    <w:rsid w:val="00E53632"/>
    <w:rsid w:val="00E54E8F"/>
    <w:rsid w:val="00E56979"/>
    <w:rsid w:val="00E6204B"/>
    <w:rsid w:val="00E62F91"/>
    <w:rsid w:val="00E64EF3"/>
    <w:rsid w:val="00E65BA1"/>
    <w:rsid w:val="00E6611C"/>
    <w:rsid w:val="00E67CF7"/>
    <w:rsid w:val="00E70328"/>
    <w:rsid w:val="00E71F58"/>
    <w:rsid w:val="00E71F7E"/>
    <w:rsid w:val="00E73BE9"/>
    <w:rsid w:val="00E73D8D"/>
    <w:rsid w:val="00E74A0F"/>
    <w:rsid w:val="00E74AE8"/>
    <w:rsid w:val="00E75183"/>
    <w:rsid w:val="00E77505"/>
    <w:rsid w:val="00E8100B"/>
    <w:rsid w:val="00E8113B"/>
    <w:rsid w:val="00E815D3"/>
    <w:rsid w:val="00E82127"/>
    <w:rsid w:val="00E849D3"/>
    <w:rsid w:val="00E85AF7"/>
    <w:rsid w:val="00E874BC"/>
    <w:rsid w:val="00E87BAE"/>
    <w:rsid w:val="00E92101"/>
    <w:rsid w:val="00E92EAC"/>
    <w:rsid w:val="00E939BF"/>
    <w:rsid w:val="00E95D3A"/>
    <w:rsid w:val="00E9600C"/>
    <w:rsid w:val="00E968F1"/>
    <w:rsid w:val="00EA0EF8"/>
    <w:rsid w:val="00EA46F0"/>
    <w:rsid w:val="00EA7B33"/>
    <w:rsid w:val="00EB05BA"/>
    <w:rsid w:val="00EB2150"/>
    <w:rsid w:val="00EB3844"/>
    <w:rsid w:val="00EB4DBF"/>
    <w:rsid w:val="00EB5671"/>
    <w:rsid w:val="00EB5A5D"/>
    <w:rsid w:val="00EB6E1D"/>
    <w:rsid w:val="00EC02B3"/>
    <w:rsid w:val="00EC0A4A"/>
    <w:rsid w:val="00EC10A7"/>
    <w:rsid w:val="00EC2EAA"/>
    <w:rsid w:val="00EC35B1"/>
    <w:rsid w:val="00EC6166"/>
    <w:rsid w:val="00EC7568"/>
    <w:rsid w:val="00EC7C62"/>
    <w:rsid w:val="00ED11F4"/>
    <w:rsid w:val="00ED3A9D"/>
    <w:rsid w:val="00ED3C49"/>
    <w:rsid w:val="00ED4BA1"/>
    <w:rsid w:val="00ED50D5"/>
    <w:rsid w:val="00EE1D95"/>
    <w:rsid w:val="00EE25C5"/>
    <w:rsid w:val="00EE2CCE"/>
    <w:rsid w:val="00EE3573"/>
    <w:rsid w:val="00EE37C6"/>
    <w:rsid w:val="00EE57FC"/>
    <w:rsid w:val="00EE6BCF"/>
    <w:rsid w:val="00EE7B42"/>
    <w:rsid w:val="00EF02D9"/>
    <w:rsid w:val="00EF30A7"/>
    <w:rsid w:val="00EF313A"/>
    <w:rsid w:val="00EF3343"/>
    <w:rsid w:val="00EF3747"/>
    <w:rsid w:val="00EF3BE8"/>
    <w:rsid w:val="00EF3C92"/>
    <w:rsid w:val="00EF58E1"/>
    <w:rsid w:val="00EF5D42"/>
    <w:rsid w:val="00EF64D7"/>
    <w:rsid w:val="00F007FE"/>
    <w:rsid w:val="00F02D81"/>
    <w:rsid w:val="00F04D86"/>
    <w:rsid w:val="00F04E12"/>
    <w:rsid w:val="00F06861"/>
    <w:rsid w:val="00F06A94"/>
    <w:rsid w:val="00F13DC7"/>
    <w:rsid w:val="00F13F2C"/>
    <w:rsid w:val="00F16C1E"/>
    <w:rsid w:val="00F17412"/>
    <w:rsid w:val="00F17598"/>
    <w:rsid w:val="00F17C8E"/>
    <w:rsid w:val="00F200D5"/>
    <w:rsid w:val="00F207BB"/>
    <w:rsid w:val="00F225CA"/>
    <w:rsid w:val="00F262A1"/>
    <w:rsid w:val="00F26BFE"/>
    <w:rsid w:val="00F27134"/>
    <w:rsid w:val="00F27995"/>
    <w:rsid w:val="00F3114F"/>
    <w:rsid w:val="00F311B0"/>
    <w:rsid w:val="00F335F8"/>
    <w:rsid w:val="00F340D4"/>
    <w:rsid w:val="00F34763"/>
    <w:rsid w:val="00F420AF"/>
    <w:rsid w:val="00F47076"/>
    <w:rsid w:val="00F47372"/>
    <w:rsid w:val="00F477DB"/>
    <w:rsid w:val="00F50560"/>
    <w:rsid w:val="00F5166D"/>
    <w:rsid w:val="00F5449C"/>
    <w:rsid w:val="00F555CA"/>
    <w:rsid w:val="00F56FDB"/>
    <w:rsid w:val="00F57C5B"/>
    <w:rsid w:val="00F57EFA"/>
    <w:rsid w:val="00F618B6"/>
    <w:rsid w:val="00F61990"/>
    <w:rsid w:val="00F61EEA"/>
    <w:rsid w:val="00F63181"/>
    <w:rsid w:val="00F6353D"/>
    <w:rsid w:val="00F6569C"/>
    <w:rsid w:val="00F663A5"/>
    <w:rsid w:val="00F67317"/>
    <w:rsid w:val="00F71432"/>
    <w:rsid w:val="00F72DF6"/>
    <w:rsid w:val="00F774B0"/>
    <w:rsid w:val="00F775BA"/>
    <w:rsid w:val="00F80E20"/>
    <w:rsid w:val="00F80F98"/>
    <w:rsid w:val="00F8177E"/>
    <w:rsid w:val="00F81953"/>
    <w:rsid w:val="00F81D5E"/>
    <w:rsid w:val="00F843D7"/>
    <w:rsid w:val="00F854E5"/>
    <w:rsid w:val="00F863D1"/>
    <w:rsid w:val="00F8732C"/>
    <w:rsid w:val="00F8739D"/>
    <w:rsid w:val="00F87F97"/>
    <w:rsid w:val="00F9031A"/>
    <w:rsid w:val="00F916F7"/>
    <w:rsid w:val="00F9174D"/>
    <w:rsid w:val="00F9285E"/>
    <w:rsid w:val="00F937FB"/>
    <w:rsid w:val="00F948DE"/>
    <w:rsid w:val="00F95552"/>
    <w:rsid w:val="00F95E75"/>
    <w:rsid w:val="00F96E5E"/>
    <w:rsid w:val="00F9776C"/>
    <w:rsid w:val="00FA0349"/>
    <w:rsid w:val="00FA1026"/>
    <w:rsid w:val="00FA3394"/>
    <w:rsid w:val="00FA3CCC"/>
    <w:rsid w:val="00FA490A"/>
    <w:rsid w:val="00FA4C49"/>
    <w:rsid w:val="00FA5336"/>
    <w:rsid w:val="00FA62B2"/>
    <w:rsid w:val="00FA6BFE"/>
    <w:rsid w:val="00FA6D12"/>
    <w:rsid w:val="00FA70E2"/>
    <w:rsid w:val="00FB1115"/>
    <w:rsid w:val="00FB1335"/>
    <w:rsid w:val="00FB1496"/>
    <w:rsid w:val="00FB204E"/>
    <w:rsid w:val="00FB2E60"/>
    <w:rsid w:val="00FB6A17"/>
    <w:rsid w:val="00FB73DB"/>
    <w:rsid w:val="00FB749C"/>
    <w:rsid w:val="00FB7832"/>
    <w:rsid w:val="00FC023F"/>
    <w:rsid w:val="00FC0ED5"/>
    <w:rsid w:val="00FC21CA"/>
    <w:rsid w:val="00FC4673"/>
    <w:rsid w:val="00FC4BD4"/>
    <w:rsid w:val="00FD09AA"/>
    <w:rsid w:val="00FD181A"/>
    <w:rsid w:val="00FD3EBF"/>
    <w:rsid w:val="00FD6EDF"/>
    <w:rsid w:val="00FD7106"/>
    <w:rsid w:val="00FD7321"/>
    <w:rsid w:val="00FD75A4"/>
    <w:rsid w:val="00FE1582"/>
    <w:rsid w:val="00FE361B"/>
    <w:rsid w:val="00FE4FFD"/>
    <w:rsid w:val="00FE53DC"/>
    <w:rsid w:val="00FE5515"/>
    <w:rsid w:val="00FE60B2"/>
    <w:rsid w:val="00FF0101"/>
    <w:rsid w:val="00FF230D"/>
    <w:rsid w:val="00FF63AD"/>
    <w:rsid w:val="00FF76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startarrow="block" endarrow="block" weight="1.5pt"/>
      <o:colormru v:ext="edit" colors="#c3cd68,#dae0a0,#e3cbd9,#f0e4eb"/>
    </o:shapedefaults>
    <o:shapelayout v:ext="edit">
      <o:idmap v:ext="edit" data="1"/>
    </o:shapelayout>
  </w:shapeDefaults>
  <w:decimalSymbol w:val="."/>
  <w:listSeparator w:val=","/>
  <w14:docId w14:val="33F97035"/>
  <w15:docId w15:val="{DF1E96F8-E0D0-440C-83A1-CA7A3AC48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622"/>
    <w:pPr>
      <w:spacing w:before="120" w:after="120"/>
    </w:pPr>
    <w:rPr>
      <w:rFonts w:ascii="Arial" w:hAnsi="Arial"/>
      <w:sz w:val="28"/>
      <w:szCs w:val="24"/>
    </w:rPr>
  </w:style>
  <w:style w:type="paragraph" w:styleId="Heading1">
    <w:name w:val="heading 1"/>
    <w:basedOn w:val="Normal"/>
    <w:next w:val="Normal"/>
    <w:qFormat/>
    <w:rsid w:val="00506622"/>
    <w:pPr>
      <w:keepNext/>
      <w:tabs>
        <w:tab w:val="left" w:pos="2156"/>
      </w:tabs>
      <w:spacing w:before="240"/>
      <w:outlineLvl w:val="0"/>
    </w:pPr>
    <w:rPr>
      <w:rFonts w:cs="Arial"/>
      <w:b/>
      <w:bCs/>
      <w:color w:val="8A3459"/>
      <w:kern w:val="32"/>
      <w:sz w:val="36"/>
      <w:szCs w:val="32"/>
    </w:rPr>
  </w:style>
  <w:style w:type="paragraph" w:styleId="Heading2">
    <w:name w:val="heading 2"/>
    <w:basedOn w:val="Normal"/>
    <w:next w:val="Normal"/>
    <w:qFormat/>
    <w:rsid w:val="00506622"/>
    <w:pPr>
      <w:tabs>
        <w:tab w:val="left" w:pos="454"/>
      </w:tabs>
      <w:spacing w:before="240"/>
      <w:outlineLvl w:val="1"/>
    </w:pPr>
    <w:rPr>
      <w:rFonts w:cs="Arial"/>
      <w:b/>
      <w:sz w:val="32"/>
      <w:szCs w:val="28"/>
    </w:rPr>
  </w:style>
  <w:style w:type="paragraph" w:styleId="Heading3">
    <w:name w:val="heading 3"/>
    <w:basedOn w:val="Heading2"/>
    <w:next w:val="Normal"/>
    <w:link w:val="Heading3Char"/>
    <w:qFormat/>
    <w:rsid w:val="00506622"/>
    <w:pPr>
      <w:spacing w:before="120"/>
      <w:outlineLvl w:val="2"/>
    </w:pPr>
    <w:rPr>
      <w:sz w:val="28"/>
    </w:rPr>
  </w:style>
  <w:style w:type="paragraph" w:styleId="Heading4">
    <w:name w:val="heading 4"/>
    <w:basedOn w:val="Normal"/>
    <w:next w:val="Normal"/>
    <w:link w:val="Heading4Char"/>
    <w:unhideWhenUsed/>
    <w:qFormat/>
    <w:rsid w:val="00367D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6622"/>
    <w:pPr>
      <w:tabs>
        <w:tab w:val="center" w:pos="4153"/>
        <w:tab w:val="right" w:pos="8306"/>
      </w:tabs>
    </w:pPr>
  </w:style>
  <w:style w:type="paragraph" w:styleId="Footer">
    <w:name w:val="footer"/>
    <w:basedOn w:val="Normal"/>
    <w:rsid w:val="00506622"/>
    <w:pPr>
      <w:tabs>
        <w:tab w:val="center" w:pos="4153"/>
        <w:tab w:val="right" w:pos="8306"/>
      </w:tabs>
    </w:pPr>
  </w:style>
  <w:style w:type="table" w:styleId="TableGrid">
    <w:name w:val="Table Grid"/>
    <w:basedOn w:val="TableNormal"/>
    <w:rsid w:val="00506622"/>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space">
    <w:name w:val="line space"/>
    <w:basedOn w:val="Normal"/>
    <w:link w:val="linespaceChar"/>
    <w:autoRedefine/>
    <w:qFormat/>
    <w:rsid w:val="004E122D"/>
    <w:pPr>
      <w:tabs>
        <w:tab w:val="left" w:pos="4820"/>
        <w:tab w:val="left" w:leader="underscore" w:pos="5954"/>
      </w:tabs>
      <w:spacing w:before="0" w:after="0"/>
    </w:pPr>
    <w:rPr>
      <w:rFonts w:cs="Arial"/>
      <w:szCs w:val="28"/>
    </w:rPr>
  </w:style>
  <w:style w:type="character" w:customStyle="1" w:styleId="Heading3Char">
    <w:name w:val="Heading 3 Char"/>
    <w:link w:val="Heading3"/>
    <w:rsid w:val="00506622"/>
    <w:rPr>
      <w:rFonts w:ascii="Arial" w:hAnsi="Arial" w:cs="Arial"/>
      <w:b/>
      <w:sz w:val="28"/>
      <w:szCs w:val="28"/>
    </w:rPr>
  </w:style>
  <w:style w:type="character" w:customStyle="1" w:styleId="linespaceChar">
    <w:name w:val="line space Char"/>
    <w:link w:val="linespace"/>
    <w:rsid w:val="004E122D"/>
    <w:rPr>
      <w:rFonts w:ascii="Arial" w:hAnsi="Arial" w:cs="Arial"/>
      <w:sz w:val="28"/>
      <w:szCs w:val="28"/>
    </w:rPr>
  </w:style>
  <w:style w:type="character" w:styleId="PageNumber">
    <w:name w:val="page number"/>
    <w:basedOn w:val="DefaultParagraphFont"/>
    <w:rsid w:val="00506622"/>
  </w:style>
  <w:style w:type="character" w:customStyle="1" w:styleId="Bold">
    <w:name w:val="Bold"/>
    <w:rsid w:val="00506622"/>
    <w:rPr>
      <w:b/>
      <w:bCs/>
    </w:rPr>
  </w:style>
  <w:style w:type="paragraph" w:styleId="DocumentMap">
    <w:name w:val="Document Map"/>
    <w:basedOn w:val="Normal"/>
    <w:semiHidden/>
    <w:rsid w:val="00506622"/>
    <w:pPr>
      <w:shd w:val="clear" w:color="auto" w:fill="000080"/>
    </w:pPr>
    <w:rPr>
      <w:rFonts w:ascii="Tahoma" w:hAnsi="Tahoma" w:cs="Tahoma"/>
      <w:sz w:val="20"/>
      <w:szCs w:val="20"/>
    </w:rPr>
  </w:style>
  <w:style w:type="paragraph" w:styleId="BalloonText">
    <w:name w:val="Balloon Text"/>
    <w:basedOn w:val="Normal"/>
    <w:link w:val="BalloonTextChar"/>
    <w:rsid w:val="00506622"/>
    <w:pPr>
      <w:spacing w:before="0" w:after="0"/>
    </w:pPr>
    <w:rPr>
      <w:rFonts w:ascii="Tahoma" w:hAnsi="Tahoma" w:cs="Tahoma"/>
      <w:sz w:val="16"/>
      <w:szCs w:val="16"/>
    </w:rPr>
  </w:style>
  <w:style w:type="character" w:customStyle="1" w:styleId="BalloonTextChar">
    <w:name w:val="Balloon Text Char"/>
    <w:link w:val="BalloonText"/>
    <w:rsid w:val="00506622"/>
    <w:rPr>
      <w:rFonts w:ascii="Tahoma" w:hAnsi="Tahoma" w:cs="Tahoma"/>
      <w:sz w:val="16"/>
      <w:szCs w:val="16"/>
    </w:rPr>
  </w:style>
  <w:style w:type="paragraph" w:customStyle="1" w:styleId="Bullet1">
    <w:name w:val="Bullet 1"/>
    <w:basedOn w:val="Normal"/>
    <w:autoRedefine/>
    <w:rsid w:val="001E268F"/>
    <w:pPr>
      <w:ind w:left="357"/>
    </w:pPr>
    <w:rPr>
      <w:w w:val="105"/>
    </w:rPr>
  </w:style>
  <w:style w:type="character" w:styleId="FollowedHyperlink">
    <w:name w:val="FollowedHyperlink"/>
    <w:rsid w:val="00506622"/>
    <w:rPr>
      <w:color w:val="800080"/>
      <w:u w:val="single"/>
    </w:rPr>
  </w:style>
  <w:style w:type="paragraph" w:customStyle="1" w:styleId="cgBodyText">
    <w:name w:val="cgBodyText"/>
    <w:basedOn w:val="Normal"/>
    <w:rsid w:val="00506622"/>
    <w:pPr>
      <w:spacing w:before="0" w:after="0"/>
    </w:pPr>
    <w:rPr>
      <w:rFonts w:cs="Arial"/>
      <w:sz w:val="24"/>
      <w:lang w:val="en-GB" w:eastAsia="en-US"/>
    </w:rPr>
  </w:style>
  <w:style w:type="paragraph" w:customStyle="1" w:styleId="cgBoxText">
    <w:name w:val="cgBoxText"/>
    <w:basedOn w:val="Normal"/>
    <w:rsid w:val="00506622"/>
    <w:pPr>
      <w:widowControl w:val="0"/>
      <w:pBdr>
        <w:top w:val="single" w:sz="4" w:space="4" w:color="auto"/>
        <w:left w:val="single" w:sz="4" w:space="4" w:color="auto"/>
        <w:bottom w:val="single" w:sz="4" w:space="4" w:color="auto"/>
        <w:right w:val="single" w:sz="4" w:space="4" w:color="auto"/>
      </w:pBdr>
      <w:suppressAutoHyphens/>
      <w:spacing w:before="0" w:after="0"/>
      <w:outlineLvl w:val="0"/>
    </w:pPr>
    <w:rPr>
      <w:rFonts w:cs="Arial"/>
      <w:color w:val="000000"/>
      <w:sz w:val="24"/>
      <w:lang w:val="en-GB" w:eastAsia="en-US"/>
    </w:rPr>
  </w:style>
  <w:style w:type="paragraph" w:customStyle="1" w:styleId="cgCaption">
    <w:name w:val="cgCaption"/>
    <w:basedOn w:val="cgBodyText"/>
    <w:autoRedefine/>
    <w:rsid w:val="00506622"/>
    <w:rPr>
      <w:color w:val="666699"/>
      <w:sz w:val="20"/>
    </w:rPr>
  </w:style>
  <w:style w:type="paragraph" w:customStyle="1" w:styleId="cgComment">
    <w:name w:val="cgComment"/>
    <w:basedOn w:val="Normal"/>
    <w:rsid w:val="00506622"/>
    <w:pPr>
      <w:widowControl w:val="0"/>
      <w:pBdr>
        <w:top w:val="dotted" w:sz="4" w:space="1" w:color="auto"/>
        <w:left w:val="dotted" w:sz="4" w:space="4" w:color="auto"/>
        <w:bottom w:val="dotted" w:sz="4" w:space="1" w:color="auto"/>
        <w:right w:val="dotted" w:sz="4" w:space="4" w:color="auto"/>
      </w:pBdr>
      <w:suppressAutoHyphens/>
      <w:spacing w:before="0" w:after="0"/>
      <w:outlineLvl w:val="0"/>
    </w:pPr>
    <w:rPr>
      <w:rFonts w:cs="Arial"/>
      <w:i/>
      <w:iCs/>
      <w:color w:val="000000"/>
      <w:sz w:val="24"/>
      <w:lang w:val="en-GB" w:eastAsia="en-US"/>
    </w:rPr>
  </w:style>
  <w:style w:type="paragraph" w:customStyle="1" w:styleId="cgDefinition">
    <w:name w:val="cgDefinition"/>
    <w:basedOn w:val="Normal"/>
    <w:rsid w:val="00506622"/>
    <w:pPr>
      <w:widowControl w:val="0"/>
      <w:shd w:val="clear" w:color="auto" w:fill="CCECFF"/>
      <w:suppressAutoHyphens/>
      <w:spacing w:before="0" w:after="0"/>
      <w:outlineLvl w:val="0"/>
    </w:pPr>
    <w:rPr>
      <w:rFonts w:cs="Arial"/>
      <w:color w:val="000000"/>
      <w:sz w:val="24"/>
      <w:lang w:val="en-GB" w:eastAsia="en-US"/>
    </w:rPr>
  </w:style>
  <w:style w:type="paragraph" w:customStyle="1" w:styleId="cgHeading">
    <w:name w:val="cgHeading"/>
    <w:basedOn w:val="Normal"/>
    <w:autoRedefine/>
    <w:rsid w:val="00506622"/>
    <w:pPr>
      <w:spacing w:before="0"/>
    </w:pPr>
    <w:rPr>
      <w:rFonts w:cs="Arial"/>
      <w:b/>
      <w:lang w:val="en-GB" w:eastAsia="en-US"/>
    </w:rPr>
  </w:style>
  <w:style w:type="paragraph" w:customStyle="1" w:styleId="cgHTMLInclude">
    <w:name w:val="cgHTMLInclude"/>
    <w:basedOn w:val="Normal"/>
    <w:rsid w:val="00506622"/>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spacing w:before="0" w:after="0"/>
      <w:outlineLvl w:val="0"/>
    </w:pPr>
    <w:rPr>
      <w:rFonts w:cs="Arial"/>
      <w:color w:val="000000"/>
      <w:sz w:val="24"/>
      <w:lang w:val="en-GB" w:eastAsia="en-US"/>
    </w:rPr>
  </w:style>
  <w:style w:type="paragraph" w:customStyle="1" w:styleId="cgHTMLHeadInclude">
    <w:name w:val="cgHTMLHeadInclude"/>
    <w:basedOn w:val="cgHTMLInclude"/>
    <w:rsid w:val="00506622"/>
  </w:style>
  <w:style w:type="paragraph" w:customStyle="1" w:styleId="cgInclude">
    <w:name w:val="cgInclude"/>
    <w:basedOn w:val="cgBodyText"/>
    <w:rsid w:val="00506622"/>
    <w:pPr>
      <w:shd w:val="clear" w:color="auto" w:fill="A4A4C2"/>
    </w:pPr>
  </w:style>
  <w:style w:type="paragraph" w:customStyle="1" w:styleId="cgLiteral">
    <w:name w:val="cgLiteral"/>
    <w:basedOn w:val="Normal"/>
    <w:rsid w:val="00506622"/>
    <w:pPr>
      <w:widowControl w:val="0"/>
      <w:shd w:val="clear" w:color="auto" w:fill="DC8688"/>
      <w:tabs>
        <w:tab w:val="left" w:pos="1134"/>
        <w:tab w:val="left" w:pos="2268"/>
        <w:tab w:val="left" w:pos="3402"/>
      </w:tabs>
      <w:suppressAutoHyphens/>
      <w:spacing w:before="0" w:after="0"/>
      <w:outlineLvl w:val="0"/>
    </w:pPr>
    <w:rPr>
      <w:rFonts w:cs="Arial"/>
      <w:color w:val="000000"/>
      <w:sz w:val="24"/>
      <w:lang w:val="en-GB" w:eastAsia="en-US"/>
    </w:rPr>
  </w:style>
  <w:style w:type="paragraph" w:customStyle="1" w:styleId="cgPageTitle">
    <w:name w:val="cgPageTitle"/>
    <w:basedOn w:val="Normal"/>
    <w:rsid w:val="00506622"/>
    <w:pPr>
      <w:widowControl w:val="0"/>
      <w:shd w:val="clear" w:color="auto" w:fill="83A8C1"/>
      <w:suppressAutoHyphens/>
      <w:spacing w:before="0" w:after="0"/>
      <w:outlineLvl w:val="0"/>
    </w:pPr>
    <w:rPr>
      <w:rFonts w:cs="Arial"/>
      <w:b/>
      <w:bCs/>
      <w:color w:val="000000"/>
      <w:lang w:val="en-GB" w:eastAsia="en-US"/>
    </w:rPr>
  </w:style>
  <w:style w:type="paragraph" w:customStyle="1" w:styleId="cgPanelText">
    <w:name w:val="cgPanelText"/>
    <w:basedOn w:val="Normal"/>
    <w:rsid w:val="00506622"/>
    <w:pPr>
      <w:shd w:val="clear" w:color="auto" w:fill="D9D9D9"/>
      <w:spacing w:before="0" w:after="0"/>
    </w:pPr>
    <w:rPr>
      <w:rFonts w:cs="Arial"/>
      <w:sz w:val="24"/>
      <w:lang w:val="en-GB" w:eastAsia="en-US"/>
    </w:rPr>
  </w:style>
  <w:style w:type="paragraph" w:customStyle="1" w:styleId="cgPopup">
    <w:name w:val="cgPopup"/>
    <w:basedOn w:val="cgBodyText"/>
    <w:rsid w:val="00506622"/>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506622"/>
    <w:pPr>
      <w:shd w:val="clear" w:color="auto" w:fill="FFFF99"/>
      <w:ind w:left="567" w:right="567"/>
    </w:pPr>
    <w:rPr>
      <w:i/>
      <w:iCs/>
    </w:rPr>
  </w:style>
  <w:style w:type="paragraph" w:customStyle="1" w:styleId="cgSectionTitle">
    <w:name w:val="cgSectionTitle"/>
    <w:basedOn w:val="cgBodyText"/>
    <w:next w:val="cgBodyText"/>
    <w:rsid w:val="00506622"/>
    <w:pPr>
      <w:shd w:val="clear" w:color="auto" w:fill="FF9900"/>
    </w:pPr>
    <w:rPr>
      <w:b/>
      <w:sz w:val="28"/>
    </w:rPr>
  </w:style>
  <w:style w:type="paragraph" w:customStyle="1" w:styleId="cgSubHeading">
    <w:name w:val="cgSubHeading"/>
    <w:basedOn w:val="Normal"/>
    <w:autoRedefine/>
    <w:rsid w:val="00506622"/>
    <w:pPr>
      <w:spacing w:before="0" w:after="60"/>
    </w:pPr>
    <w:rPr>
      <w:rFonts w:cs="Arial"/>
      <w:b/>
      <w:bCs/>
      <w:sz w:val="24"/>
      <w:lang w:val="en-GB" w:eastAsia="en-US"/>
    </w:rPr>
  </w:style>
  <w:style w:type="paragraph" w:customStyle="1" w:styleId="cgSummary">
    <w:name w:val="cgSummary"/>
    <w:basedOn w:val="Normal"/>
    <w:rsid w:val="00506622"/>
    <w:pPr>
      <w:widowControl w:val="0"/>
      <w:shd w:val="clear" w:color="auto" w:fill="FFFF00"/>
      <w:tabs>
        <w:tab w:val="left" w:pos="1134"/>
        <w:tab w:val="left" w:pos="2268"/>
        <w:tab w:val="left" w:pos="3402"/>
      </w:tabs>
      <w:suppressAutoHyphens/>
      <w:spacing w:before="0" w:after="0"/>
      <w:outlineLvl w:val="0"/>
    </w:pPr>
    <w:rPr>
      <w:rFonts w:cs="Arial"/>
      <w:color w:val="000000"/>
      <w:sz w:val="24"/>
      <w:lang w:val="en-US" w:eastAsia="en-US"/>
    </w:rPr>
  </w:style>
  <w:style w:type="paragraph" w:customStyle="1" w:styleId="cgTableColumnHead">
    <w:name w:val="cgTableColumnHead"/>
    <w:basedOn w:val="cgLiteral"/>
    <w:rsid w:val="00506622"/>
    <w:pPr>
      <w:shd w:val="clear" w:color="auto" w:fill="FFCC00"/>
    </w:pPr>
    <w:rPr>
      <w:lang w:val="en-US"/>
    </w:rPr>
  </w:style>
  <w:style w:type="paragraph" w:customStyle="1" w:styleId="cgTableRowHead">
    <w:name w:val="cgTableRowHead"/>
    <w:basedOn w:val="cgTableColumnHead"/>
    <w:rsid w:val="00506622"/>
    <w:pPr>
      <w:shd w:val="clear" w:color="auto" w:fill="FFCC99"/>
    </w:pPr>
  </w:style>
  <w:style w:type="character" w:styleId="Hyperlink">
    <w:name w:val="Hyperlink"/>
    <w:basedOn w:val="DefaultParagraphFont"/>
    <w:unhideWhenUsed/>
    <w:rsid w:val="00137F47"/>
    <w:rPr>
      <w:color w:val="0000FF"/>
      <w:u w:val="single"/>
    </w:rPr>
  </w:style>
  <w:style w:type="paragraph" w:styleId="ListParagraph">
    <w:name w:val="List Paragraph"/>
    <w:basedOn w:val="Normal"/>
    <w:uiPriority w:val="1"/>
    <w:qFormat/>
    <w:rsid w:val="0051229C"/>
    <w:pPr>
      <w:ind w:left="720"/>
      <w:contextualSpacing/>
    </w:pPr>
  </w:style>
  <w:style w:type="character" w:customStyle="1" w:styleId="Heading4Char">
    <w:name w:val="Heading 4 Char"/>
    <w:basedOn w:val="DefaultParagraphFont"/>
    <w:link w:val="Heading4"/>
    <w:rsid w:val="00367D9C"/>
    <w:rPr>
      <w:rFonts w:asciiTheme="majorHAnsi" w:eastAsiaTheme="majorEastAsia" w:hAnsiTheme="majorHAnsi" w:cstheme="majorBidi"/>
      <w:b/>
      <w:bCs/>
      <w:i/>
      <w:iCs/>
      <w:color w:val="4F81BD" w:themeColor="accent1"/>
      <w:sz w:val="28"/>
      <w:szCs w:val="24"/>
    </w:rPr>
  </w:style>
  <w:style w:type="paragraph" w:styleId="BodyText">
    <w:name w:val="Body Text"/>
    <w:basedOn w:val="Normal"/>
    <w:link w:val="BodyTextChar"/>
    <w:uiPriority w:val="1"/>
    <w:qFormat/>
    <w:rsid w:val="00AC2201"/>
    <w:pPr>
      <w:widowControl w:val="0"/>
      <w:spacing w:before="0" w:after="0"/>
      <w:ind w:left="100"/>
    </w:pPr>
    <w:rPr>
      <w:rFonts w:eastAsia="Arial" w:cstheme="minorBidi"/>
      <w:szCs w:val="28"/>
      <w:lang w:val="en-US" w:eastAsia="en-US"/>
    </w:rPr>
  </w:style>
  <w:style w:type="character" w:customStyle="1" w:styleId="BodyTextChar">
    <w:name w:val="Body Text Char"/>
    <w:basedOn w:val="DefaultParagraphFont"/>
    <w:link w:val="BodyText"/>
    <w:uiPriority w:val="1"/>
    <w:rsid w:val="00AC2201"/>
    <w:rPr>
      <w:rFonts w:ascii="Arial" w:eastAsia="Arial" w:hAnsi="Arial" w:cstheme="minorBidi"/>
      <w:sz w:val="28"/>
      <w:szCs w:val="28"/>
      <w:lang w:val="en-US" w:eastAsia="en-US"/>
    </w:rPr>
  </w:style>
  <w:style w:type="paragraph" w:customStyle="1" w:styleId="TableParagraph">
    <w:name w:val="Table Paragraph"/>
    <w:basedOn w:val="Normal"/>
    <w:uiPriority w:val="1"/>
    <w:qFormat/>
    <w:rsid w:val="00C80A02"/>
    <w:pPr>
      <w:widowControl w:val="0"/>
      <w:spacing w:before="0" w:after="0"/>
    </w:pPr>
    <w:rPr>
      <w:rFonts w:asciiTheme="minorHAnsi" w:eastAsiaTheme="minorHAnsi" w:hAnsiTheme="minorHAnsi" w:cstheme="minorBidi"/>
      <w:sz w:val="22"/>
      <w:szCs w:val="22"/>
      <w:lang w:val="en-US" w:eastAsia="en-US"/>
    </w:rPr>
  </w:style>
  <w:style w:type="paragraph" w:styleId="BodyText3">
    <w:name w:val="Body Text 3"/>
    <w:basedOn w:val="Normal"/>
    <w:link w:val="BodyText3Char"/>
    <w:uiPriority w:val="99"/>
    <w:unhideWhenUsed/>
    <w:rsid w:val="0084399B"/>
    <w:pPr>
      <w:widowControl w:val="0"/>
      <w:spacing w:before="0"/>
    </w:pPr>
    <w:rPr>
      <w:rFonts w:asciiTheme="minorHAnsi" w:eastAsiaTheme="minorHAnsi" w:hAnsiTheme="minorHAnsi" w:cstheme="minorBidi"/>
      <w:sz w:val="16"/>
      <w:szCs w:val="16"/>
      <w:lang w:val="en-US" w:eastAsia="en-US"/>
    </w:rPr>
  </w:style>
  <w:style w:type="character" w:customStyle="1" w:styleId="BodyText3Char">
    <w:name w:val="Body Text 3 Char"/>
    <w:basedOn w:val="DefaultParagraphFont"/>
    <w:link w:val="BodyText3"/>
    <w:uiPriority w:val="99"/>
    <w:rsid w:val="0084399B"/>
    <w:rPr>
      <w:rFonts w:asciiTheme="minorHAnsi" w:eastAsiaTheme="minorHAnsi" w:hAnsiTheme="minorHAnsi" w:cstheme="minorBidi"/>
      <w:sz w:val="16"/>
      <w:szCs w:val="16"/>
      <w:lang w:val="en-US" w:eastAsia="en-US"/>
    </w:rPr>
  </w:style>
  <w:style w:type="paragraph" w:customStyle="1" w:styleId="Default">
    <w:name w:val="Default"/>
    <w:rsid w:val="006C2A43"/>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412A57"/>
    <w:pPr>
      <w:spacing w:before="100" w:beforeAutospacing="1" w:after="100" w:afterAutospacing="1"/>
    </w:pPr>
    <w:rPr>
      <w:rFonts w:ascii="Times New Roman" w:hAnsi="Times New Roman"/>
      <w:sz w:val="24"/>
      <w:lang w:eastAsia="ja-JP"/>
    </w:rPr>
  </w:style>
  <w:style w:type="character" w:styleId="Emphasis">
    <w:name w:val="Emphasis"/>
    <w:basedOn w:val="DefaultParagraphFont"/>
    <w:uiPriority w:val="20"/>
    <w:qFormat/>
    <w:rsid w:val="00412A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303063">
      <w:bodyDiv w:val="1"/>
      <w:marLeft w:val="0"/>
      <w:marRight w:val="0"/>
      <w:marTop w:val="0"/>
      <w:marBottom w:val="0"/>
      <w:divBdr>
        <w:top w:val="none" w:sz="0" w:space="0" w:color="auto"/>
        <w:left w:val="none" w:sz="0" w:space="0" w:color="auto"/>
        <w:bottom w:val="none" w:sz="0" w:space="0" w:color="auto"/>
        <w:right w:val="none" w:sz="0" w:space="0" w:color="auto"/>
      </w:divBdr>
    </w:div>
    <w:div w:id="282536091">
      <w:bodyDiv w:val="1"/>
      <w:marLeft w:val="0"/>
      <w:marRight w:val="0"/>
      <w:marTop w:val="0"/>
      <w:marBottom w:val="0"/>
      <w:divBdr>
        <w:top w:val="none" w:sz="0" w:space="0" w:color="auto"/>
        <w:left w:val="none" w:sz="0" w:space="0" w:color="auto"/>
        <w:bottom w:val="none" w:sz="0" w:space="0" w:color="auto"/>
        <w:right w:val="none" w:sz="0" w:space="0" w:color="auto"/>
      </w:divBdr>
      <w:divsChild>
        <w:div w:id="1331251853">
          <w:marLeft w:val="0"/>
          <w:marRight w:val="0"/>
          <w:marTop w:val="0"/>
          <w:marBottom w:val="0"/>
          <w:divBdr>
            <w:top w:val="none" w:sz="0" w:space="0" w:color="auto"/>
            <w:left w:val="none" w:sz="0" w:space="0" w:color="auto"/>
            <w:bottom w:val="none" w:sz="0" w:space="0" w:color="auto"/>
            <w:right w:val="none" w:sz="0" w:space="0" w:color="auto"/>
          </w:divBdr>
        </w:div>
      </w:divsChild>
    </w:div>
    <w:div w:id="303581754">
      <w:bodyDiv w:val="1"/>
      <w:marLeft w:val="0"/>
      <w:marRight w:val="0"/>
      <w:marTop w:val="0"/>
      <w:marBottom w:val="0"/>
      <w:divBdr>
        <w:top w:val="none" w:sz="0" w:space="0" w:color="auto"/>
        <w:left w:val="none" w:sz="0" w:space="0" w:color="auto"/>
        <w:bottom w:val="none" w:sz="0" w:space="0" w:color="auto"/>
        <w:right w:val="none" w:sz="0" w:space="0" w:color="auto"/>
      </w:divBdr>
      <w:divsChild>
        <w:div w:id="652417887">
          <w:marLeft w:val="0"/>
          <w:marRight w:val="0"/>
          <w:marTop w:val="0"/>
          <w:marBottom w:val="0"/>
          <w:divBdr>
            <w:top w:val="none" w:sz="0" w:space="0" w:color="auto"/>
            <w:left w:val="none" w:sz="0" w:space="0" w:color="auto"/>
            <w:bottom w:val="none" w:sz="0" w:space="0" w:color="auto"/>
            <w:right w:val="none" w:sz="0" w:space="0" w:color="auto"/>
          </w:divBdr>
          <w:divsChild>
            <w:div w:id="83914727">
              <w:marLeft w:val="0"/>
              <w:marRight w:val="0"/>
              <w:marTop w:val="0"/>
              <w:marBottom w:val="0"/>
              <w:divBdr>
                <w:top w:val="none" w:sz="0" w:space="0" w:color="auto"/>
                <w:left w:val="none" w:sz="0" w:space="0" w:color="auto"/>
                <w:bottom w:val="none" w:sz="0" w:space="0" w:color="auto"/>
                <w:right w:val="none" w:sz="0" w:space="0" w:color="auto"/>
              </w:divBdr>
              <w:divsChild>
                <w:div w:id="19966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4.0/"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0.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microsoft.com/office/2007/relationships/hdphoto" Target="media/hdphoto3.wdp"/><Relationship Id="rId66"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2.png"/><Relationship Id="rId61" Type="http://schemas.openxmlformats.org/officeDocument/2006/relationships/image" Target="media/image45.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microsoft.com/office/2007/relationships/hdphoto" Target="media/hdphoto1.wdp"/><Relationship Id="rId60" Type="http://schemas.openxmlformats.org/officeDocument/2006/relationships/image" Target="media/image44.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4.0/"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3.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8.png"/><Relationship Id="rId54" Type="http://schemas.microsoft.com/office/2007/relationships/hdphoto" Target="media/hdphoto2.wdp"/><Relationship Id="rId62" Type="http://schemas.openxmlformats.org/officeDocument/2006/relationships/image" Target="media/image46.png"/></Relationships>
</file>

<file path=word/_rels/footer2.xml.rels><?xml version="1.0" encoding="UTF-8" standalone="yes"?>
<Relationships xmlns="http://schemas.openxmlformats.org/package/2006/relationships"><Relationship Id="rId1"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Q:\2Design\00000Writer_Template\yr1_maths_template\y1_Set00_AB_day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34605D8A32074CBD8F075DB5D9C132" ma:contentTypeVersion="8" ma:contentTypeDescription="Create a new document." ma:contentTypeScope="" ma:versionID="6c447dab138f0b38af721f48185db2b0">
  <xsd:schema xmlns:xsd="http://www.w3.org/2001/XMLSchema" xmlns:xs="http://www.w3.org/2001/XMLSchema" xmlns:p="http://schemas.microsoft.com/office/2006/metadata/properties" xmlns:ns2="09c01967-b217-4fdd-8d34-d6196aeb44db" targetNamespace="http://schemas.microsoft.com/office/2006/metadata/properties" ma:root="true" ma:fieldsID="57f8fe61d1bad50765104ad98066381a" ns2:_="">
    <xsd:import namespace="09c01967-b217-4fdd-8d34-d6196aeb44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01967-b217-4fdd-8d34-d6196aeb4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CA5F9-8980-44F3-AD69-A7C09E7D1F0E}"/>
</file>

<file path=customXml/itemProps2.xml><?xml version="1.0" encoding="utf-8"?>
<ds:datastoreItem xmlns:ds="http://schemas.openxmlformats.org/officeDocument/2006/customXml" ds:itemID="{A3D9C20C-9AB0-47B3-BB95-407A67FD202B}">
  <ds:schemaRefs>
    <ds:schemaRef ds:uri="http://schemas.microsoft.com/sharepoint/v3/contenttype/forms"/>
  </ds:schemaRefs>
</ds:datastoreItem>
</file>

<file path=customXml/itemProps3.xml><?xml version="1.0" encoding="utf-8"?>
<ds:datastoreItem xmlns:ds="http://schemas.openxmlformats.org/officeDocument/2006/customXml" ds:itemID="{012D46A6-13EF-4AF8-99C7-E7B852DD0A3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5CA3F8-513C-4A1C-B05D-756207991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y1_Set00_AB_day00.dot</Template>
  <TotalTime>59</TotalTime>
  <Pages>44</Pages>
  <Words>6246</Words>
  <Characters>35607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41770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E4061861</dc:creator>
  <cp:lastModifiedBy>LOW Alfred [Strategy and Projects]</cp:lastModifiedBy>
  <cp:revision>9</cp:revision>
  <cp:lastPrinted>2018-10-24T08:13:00Z</cp:lastPrinted>
  <dcterms:created xsi:type="dcterms:W3CDTF">2019-04-11T06:10:00Z</dcterms:created>
  <dcterms:modified xsi:type="dcterms:W3CDTF">2020-03-23T06:13:00Z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0x0101001634605D8A32074CBD8F075DB5D9C132</vt:lpwstr>
  </property>
  <property fmtid="{D5CDD505-2E9C-101B-9397-08002B2CF9AE}" pid="3" name="Order">
    <vt:r8>6900</vt:r8>
  </property>
  <property fmtid="{D5CDD505-2E9C-101B-9397-08002B2CF9AE}" pid="4" name="ComplianceAssetId">
    <vt:lpwstr/>
  </property>
  <property fmtid="{D5CDD505-2E9C-101B-9397-08002B2CF9AE}" pid="5" name="_SourceUrl">
    <vt:lpwstr/>
  </property>
  <property fmtid="{D5CDD505-2E9C-101B-9397-08002B2CF9AE}" pid="6" name="_SharedFileIndex">
    <vt:lpwstr/>
  </property>
</Properties>
</file>