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BE5" w:rsidRDefault="002D6BE5" w:rsidP="00137F47"/>
    <w:p w:rsidR="00137F47" w:rsidRDefault="00137F47" w:rsidP="00137F47"/>
    <w:p w:rsidR="00137F47" w:rsidRDefault="00137F47" w:rsidP="00137F47"/>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137F47" w:rsidTr="00885381">
        <w:tc>
          <w:tcPr>
            <w:tcW w:w="10031" w:type="dxa"/>
          </w:tcPr>
          <w:p w:rsidR="00137F47" w:rsidRDefault="00536C7D" w:rsidP="00137F47">
            <w:pPr>
              <w:jc w:val="center"/>
            </w:pPr>
            <w:r>
              <w:rPr>
                <w:noProof/>
              </w:rPr>
              <w:drawing>
                <wp:inline distT="0" distB="0" distL="0" distR="0">
                  <wp:extent cx="6263691" cy="6480000"/>
                  <wp:effectExtent l="0" t="0" r="3810" b="0"/>
                  <wp:docPr id="2" name="Picture 2" descr="R:\2Design_writing folder\Kath\Digital technologies\Year 4\images\SAB cov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2Design_writing folder\Kath\Digital technologies\Year 4\images\SAB cover image.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263691" cy="6480000"/>
                          </a:xfrm>
                          <a:prstGeom prst="rect">
                            <a:avLst/>
                          </a:prstGeom>
                          <a:noFill/>
                          <a:ln>
                            <a:noFill/>
                          </a:ln>
                        </pic:spPr>
                      </pic:pic>
                    </a:graphicData>
                  </a:graphic>
                </wp:inline>
              </w:drawing>
            </w:r>
          </w:p>
        </w:tc>
      </w:tr>
    </w:tbl>
    <w:p w:rsidR="002D6BE5" w:rsidRDefault="002D6BE5" w:rsidP="00137F47"/>
    <w:p w:rsidR="00137F47" w:rsidRDefault="00137F47" w:rsidP="00137F47"/>
    <w:p w:rsidR="00137F47" w:rsidRDefault="00137F47" w:rsidP="00137F47"/>
    <w:p w:rsidR="006C2A43" w:rsidRDefault="006C2A43">
      <w:pPr>
        <w:spacing w:before="0" w:after="0"/>
      </w:pPr>
      <w:r>
        <w:br w:type="page"/>
      </w:r>
    </w:p>
    <w:p w:rsidR="00137F47" w:rsidRDefault="00137F47" w:rsidP="00137F47"/>
    <w:p w:rsidR="00137F47" w:rsidRDefault="00137F47" w:rsidP="00137F47"/>
    <w:p w:rsidR="00137F47" w:rsidRDefault="00137F47" w:rsidP="00137F47"/>
    <w:p w:rsidR="006C2A43" w:rsidRPr="006C2A43" w:rsidRDefault="006C2A43" w:rsidP="006C2A43">
      <w:pPr>
        <w:pStyle w:val="Default"/>
        <w:rPr>
          <w:rFonts w:asciiTheme="minorHAnsi" w:hAnsiTheme="minorHAnsi"/>
          <w:sz w:val="22"/>
          <w:szCs w:val="22"/>
        </w:rPr>
      </w:pPr>
      <w:r w:rsidRPr="006C2A43">
        <w:rPr>
          <w:rFonts w:asciiTheme="minorHAnsi" w:hAnsiTheme="minorHAnsi"/>
          <w:sz w:val="22"/>
          <w:szCs w:val="22"/>
        </w:rPr>
        <w:t xml:space="preserve">The Western Australian Curriculum Version 8.1. © School Curriculum and Standards Authority. </w:t>
      </w:r>
    </w:p>
    <w:p w:rsidR="006C2A43" w:rsidRPr="006C2A43" w:rsidRDefault="006C2A43" w:rsidP="006C2A43">
      <w:pPr>
        <w:pStyle w:val="Default"/>
        <w:rPr>
          <w:rFonts w:asciiTheme="minorHAnsi" w:hAnsiTheme="minorHAnsi"/>
          <w:sz w:val="22"/>
          <w:szCs w:val="22"/>
        </w:rPr>
      </w:pPr>
      <w:r w:rsidRPr="006C2A43">
        <w:rPr>
          <w:rFonts w:asciiTheme="minorHAnsi" w:hAnsiTheme="minorHAnsi"/>
          <w:sz w:val="22"/>
          <w:szCs w:val="22"/>
        </w:rPr>
        <w:t xml:space="preserve">The unaltered and most up to date version of this material is located at http://wacurriculum.scsa.wa.edu.au/ </w:t>
      </w:r>
    </w:p>
    <w:p w:rsidR="006C2A43" w:rsidRPr="006C2A43" w:rsidRDefault="006C2A43" w:rsidP="006C2A43">
      <w:pPr>
        <w:pStyle w:val="Default"/>
        <w:rPr>
          <w:rFonts w:asciiTheme="minorHAnsi" w:hAnsiTheme="minorHAnsi"/>
          <w:sz w:val="22"/>
          <w:szCs w:val="22"/>
        </w:rPr>
      </w:pPr>
    </w:p>
    <w:p w:rsidR="00754979" w:rsidRDefault="00754979" w:rsidP="00754979">
      <w:pPr>
        <w:rPr>
          <w:rFonts w:asciiTheme="minorHAnsi" w:hAnsiTheme="minorHAnsi" w:cs="Arial"/>
          <w:sz w:val="22"/>
          <w:szCs w:val="22"/>
        </w:rPr>
      </w:pPr>
      <w:r w:rsidRPr="006C294F">
        <w:rPr>
          <w:rFonts w:asciiTheme="minorHAnsi" w:hAnsiTheme="minorHAnsi" w:cs="Arial"/>
          <w:sz w:val="22"/>
          <w:szCs w:val="22"/>
        </w:rPr>
        <w:t>Except where indicated, this content is © Department of Education Western Australia 2020 and released under a Creative Commons CC BY NC licence. Before re-purposing any third party content in this resource refer to the owner of that content for permission.</w:t>
      </w:r>
    </w:p>
    <w:p w:rsidR="00754979" w:rsidRDefault="00754979" w:rsidP="00754979">
      <w:pPr>
        <w:spacing w:before="0" w:after="0"/>
        <w:rPr>
          <w:rFonts w:ascii="Segoe UI" w:hAnsi="Segoe UI" w:cs="Segoe UI"/>
          <w:sz w:val="21"/>
          <w:szCs w:val="21"/>
        </w:rPr>
      </w:pPr>
      <w:r>
        <w:rPr>
          <w:rFonts w:asciiTheme="minorHAnsi" w:hAnsiTheme="minorHAnsi" w:cs="Arial"/>
          <w:noProof/>
          <w:sz w:val="22"/>
          <w:szCs w:val="22"/>
        </w:rPr>
        <w:drawing>
          <wp:anchor distT="0" distB="0" distL="114300" distR="114300" simplePos="0" relativeHeight="253373440" behindDoc="1" locked="0" layoutInCell="1" allowOverlap="1" wp14:anchorId="21EFC782" wp14:editId="06C59308">
            <wp:simplePos x="0" y="0"/>
            <wp:positionH relativeFrom="column">
              <wp:posOffset>0</wp:posOffset>
            </wp:positionH>
            <wp:positionV relativeFrom="paragraph">
              <wp:posOffset>1905</wp:posOffset>
            </wp:positionV>
            <wp:extent cx="1019175" cy="356235"/>
            <wp:effectExtent l="0" t="0" r="952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80px-Cc-by-nc_icon.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175" cy="356235"/>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Pr="0062153E">
          <w:rPr>
            <w:rStyle w:val="Hyperlink"/>
            <w:rFonts w:ascii="Segoe UI" w:hAnsi="Segoe UI" w:cs="Segoe UI"/>
            <w:sz w:val="21"/>
            <w:szCs w:val="21"/>
          </w:rPr>
          <w:t>https://creativecommons.org/licenses/by-nc/4.0/</w:t>
        </w:r>
      </w:hyperlink>
    </w:p>
    <w:p w:rsidR="00754979" w:rsidRDefault="00754979" w:rsidP="00754979">
      <w:pPr>
        <w:spacing w:before="0" w:after="0"/>
      </w:pPr>
      <w:r>
        <w:br w:type="page"/>
      </w:r>
    </w:p>
    <w:p w:rsidR="00137F47" w:rsidRDefault="00137F47">
      <w:pPr>
        <w:spacing w:before="0" w:after="0"/>
      </w:pPr>
    </w:p>
    <w:p w:rsidR="0051229C" w:rsidRDefault="006C2A43" w:rsidP="001A02D2">
      <w:pPr>
        <w:pStyle w:val="Heading1"/>
        <w:jc w:val="center"/>
        <w:rPr>
          <w:color w:val="B31E8E"/>
        </w:rPr>
      </w:pPr>
      <w:r w:rsidRPr="001C1E24">
        <w:rPr>
          <w:color w:val="B31E8E"/>
        </w:rPr>
        <w:t>Contents</w:t>
      </w:r>
    </w:p>
    <w:p w:rsidR="001A02D2" w:rsidRDefault="001A02D2" w:rsidP="001A02D2"/>
    <w:p w:rsidR="001A02D2" w:rsidRDefault="001A02D2" w:rsidP="001A02D2"/>
    <w:tbl>
      <w:tblPr>
        <w:tblStyle w:val="TableGrid"/>
        <w:tblW w:w="0" w:type="auto"/>
        <w:tblBorders>
          <w:top w:val="single" w:sz="12" w:space="0" w:color="B31E8E"/>
          <w:left w:val="single" w:sz="12" w:space="0" w:color="B31E8E"/>
          <w:bottom w:val="single" w:sz="12" w:space="0" w:color="B31E8E"/>
          <w:right w:val="single" w:sz="12" w:space="0" w:color="B31E8E"/>
          <w:insideH w:val="single" w:sz="8" w:space="0" w:color="B31E8E"/>
          <w:insideV w:val="single" w:sz="8" w:space="0" w:color="B31E8E"/>
        </w:tblBorders>
        <w:tblLook w:val="04A0" w:firstRow="1" w:lastRow="0" w:firstColumn="1" w:lastColumn="0" w:noHBand="0" w:noVBand="1"/>
      </w:tblPr>
      <w:tblGrid>
        <w:gridCol w:w="2042"/>
        <w:gridCol w:w="5388"/>
        <w:gridCol w:w="2286"/>
      </w:tblGrid>
      <w:tr w:rsidR="00092DAC" w:rsidTr="00D47377">
        <w:trPr>
          <w:trHeight w:val="794"/>
        </w:trPr>
        <w:tc>
          <w:tcPr>
            <w:tcW w:w="2093" w:type="dxa"/>
            <w:tcBorders>
              <w:top w:val="single" w:sz="12" w:space="0" w:color="B31E8E"/>
              <w:bottom w:val="single" w:sz="12" w:space="0" w:color="B31E8E"/>
            </w:tcBorders>
            <w:shd w:val="clear" w:color="auto" w:fill="FCEAF8"/>
            <w:vAlign w:val="center"/>
          </w:tcPr>
          <w:p w:rsidR="00092DAC" w:rsidRPr="008B000E" w:rsidRDefault="00092DAC" w:rsidP="00D47377">
            <w:pPr>
              <w:jc w:val="center"/>
              <w:rPr>
                <w:b/>
              </w:rPr>
            </w:pPr>
            <w:r>
              <w:rPr>
                <w:b/>
              </w:rPr>
              <w:t>Day</w:t>
            </w:r>
          </w:p>
        </w:tc>
        <w:tc>
          <w:tcPr>
            <w:tcW w:w="5528" w:type="dxa"/>
            <w:tcBorders>
              <w:top w:val="single" w:sz="12" w:space="0" w:color="B31E8E"/>
              <w:bottom w:val="single" w:sz="12" w:space="0" w:color="B31E8E"/>
            </w:tcBorders>
            <w:shd w:val="clear" w:color="auto" w:fill="FCEAF8"/>
            <w:vAlign w:val="center"/>
          </w:tcPr>
          <w:p w:rsidR="00092DAC" w:rsidRPr="008B000E" w:rsidRDefault="00092DAC" w:rsidP="00D47377">
            <w:pPr>
              <w:jc w:val="center"/>
              <w:rPr>
                <w:b/>
              </w:rPr>
            </w:pPr>
            <w:r>
              <w:rPr>
                <w:b/>
              </w:rPr>
              <w:t>Title</w:t>
            </w:r>
          </w:p>
        </w:tc>
        <w:tc>
          <w:tcPr>
            <w:tcW w:w="2341" w:type="dxa"/>
            <w:tcBorders>
              <w:top w:val="single" w:sz="12" w:space="0" w:color="B31E8E"/>
              <w:bottom w:val="single" w:sz="12" w:space="0" w:color="B31E8E"/>
            </w:tcBorders>
            <w:shd w:val="clear" w:color="auto" w:fill="FCEAF8"/>
            <w:vAlign w:val="center"/>
          </w:tcPr>
          <w:p w:rsidR="00092DAC" w:rsidRPr="008B000E" w:rsidRDefault="00092DAC" w:rsidP="00D47377">
            <w:pPr>
              <w:jc w:val="center"/>
              <w:rPr>
                <w:b/>
              </w:rPr>
            </w:pPr>
            <w:r>
              <w:rPr>
                <w:b/>
              </w:rPr>
              <w:t>Page</w:t>
            </w:r>
          </w:p>
        </w:tc>
      </w:tr>
      <w:tr w:rsidR="00092DAC" w:rsidTr="00D47377">
        <w:trPr>
          <w:trHeight w:val="794"/>
        </w:trPr>
        <w:tc>
          <w:tcPr>
            <w:tcW w:w="2093" w:type="dxa"/>
            <w:tcBorders>
              <w:top w:val="single" w:sz="12" w:space="0" w:color="B31E8E"/>
            </w:tcBorders>
            <w:vAlign w:val="center"/>
          </w:tcPr>
          <w:p w:rsidR="00092DAC" w:rsidRDefault="00092DAC" w:rsidP="00D47377">
            <w:pPr>
              <w:jc w:val="center"/>
            </w:pPr>
            <w:r>
              <w:t>1</w:t>
            </w:r>
          </w:p>
        </w:tc>
        <w:tc>
          <w:tcPr>
            <w:tcW w:w="5528" w:type="dxa"/>
            <w:tcBorders>
              <w:top w:val="single" w:sz="12" w:space="0" w:color="B31E8E"/>
            </w:tcBorders>
            <w:vAlign w:val="center"/>
          </w:tcPr>
          <w:p w:rsidR="00092DAC" w:rsidRDefault="00092DAC" w:rsidP="00D47377">
            <w:pPr>
              <w:jc w:val="center"/>
            </w:pPr>
            <w:r>
              <w:t>A digital world</w:t>
            </w:r>
          </w:p>
        </w:tc>
        <w:tc>
          <w:tcPr>
            <w:tcW w:w="2341" w:type="dxa"/>
            <w:tcBorders>
              <w:top w:val="single" w:sz="12" w:space="0" w:color="B31E8E"/>
            </w:tcBorders>
            <w:vAlign w:val="center"/>
          </w:tcPr>
          <w:p w:rsidR="00092DAC" w:rsidRDefault="00092DAC" w:rsidP="00D47377">
            <w:pPr>
              <w:jc w:val="center"/>
            </w:pPr>
            <w:r>
              <w:t>5</w:t>
            </w:r>
          </w:p>
        </w:tc>
      </w:tr>
      <w:tr w:rsidR="00092DAC" w:rsidTr="00D47377">
        <w:trPr>
          <w:trHeight w:val="794"/>
        </w:trPr>
        <w:tc>
          <w:tcPr>
            <w:tcW w:w="2093" w:type="dxa"/>
            <w:vAlign w:val="center"/>
          </w:tcPr>
          <w:p w:rsidR="00092DAC" w:rsidRDefault="00092DAC" w:rsidP="00D47377">
            <w:pPr>
              <w:jc w:val="center"/>
            </w:pPr>
            <w:r>
              <w:t>2</w:t>
            </w:r>
          </w:p>
        </w:tc>
        <w:tc>
          <w:tcPr>
            <w:tcW w:w="5528" w:type="dxa"/>
            <w:vAlign w:val="center"/>
          </w:tcPr>
          <w:p w:rsidR="00092DAC" w:rsidRDefault="00092DAC" w:rsidP="00D47377">
            <w:pPr>
              <w:jc w:val="center"/>
            </w:pPr>
            <w:r>
              <w:t>Changing technology</w:t>
            </w:r>
          </w:p>
        </w:tc>
        <w:tc>
          <w:tcPr>
            <w:tcW w:w="2341" w:type="dxa"/>
            <w:vAlign w:val="center"/>
          </w:tcPr>
          <w:p w:rsidR="00092DAC" w:rsidRDefault="00092DAC" w:rsidP="00D47377">
            <w:pPr>
              <w:jc w:val="center"/>
            </w:pPr>
            <w:r>
              <w:t>15</w:t>
            </w:r>
          </w:p>
        </w:tc>
      </w:tr>
      <w:tr w:rsidR="00092DAC" w:rsidTr="00D47377">
        <w:trPr>
          <w:trHeight w:val="794"/>
        </w:trPr>
        <w:tc>
          <w:tcPr>
            <w:tcW w:w="2093" w:type="dxa"/>
            <w:vAlign w:val="center"/>
          </w:tcPr>
          <w:p w:rsidR="00092DAC" w:rsidRDefault="00092DAC" w:rsidP="00D47377">
            <w:pPr>
              <w:jc w:val="center"/>
            </w:pPr>
            <w:r>
              <w:t>3</w:t>
            </w:r>
          </w:p>
        </w:tc>
        <w:tc>
          <w:tcPr>
            <w:tcW w:w="5528" w:type="dxa"/>
            <w:vAlign w:val="center"/>
          </w:tcPr>
          <w:p w:rsidR="00092DAC" w:rsidRDefault="00092DAC" w:rsidP="00D47377">
            <w:pPr>
              <w:jc w:val="center"/>
            </w:pPr>
            <w:r>
              <w:t>A million tiny pieces</w:t>
            </w:r>
          </w:p>
        </w:tc>
        <w:tc>
          <w:tcPr>
            <w:tcW w:w="2341" w:type="dxa"/>
            <w:vAlign w:val="center"/>
          </w:tcPr>
          <w:p w:rsidR="00092DAC" w:rsidRDefault="00092DAC" w:rsidP="00D47377">
            <w:pPr>
              <w:jc w:val="center"/>
            </w:pPr>
            <w:r>
              <w:t>22</w:t>
            </w:r>
          </w:p>
        </w:tc>
      </w:tr>
      <w:tr w:rsidR="00092DAC" w:rsidTr="00D47377">
        <w:trPr>
          <w:trHeight w:val="794"/>
        </w:trPr>
        <w:tc>
          <w:tcPr>
            <w:tcW w:w="2093" w:type="dxa"/>
            <w:vAlign w:val="center"/>
          </w:tcPr>
          <w:p w:rsidR="00092DAC" w:rsidRDefault="00092DAC" w:rsidP="00D47377">
            <w:pPr>
              <w:jc w:val="center"/>
            </w:pPr>
            <w:r>
              <w:t>4</w:t>
            </w:r>
          </w:p>
        </w:tc>
        <w:tc>
          <w:tcPr>
            <w:tcW w:w="5528" w:type="dxa"/>
            <w:vAlign w:val="center"/>
          </w:tcPr>
          <w:p w:rsidR="00092DAC" w:rsidRDefault="00092DAC" w:rsidP="00D47377">
            <w:pPr>
              <w:jc w:val="center"/>
            </w:pPr>
            <w:r>
              <w:t>Making pathways</w:t>
            </w:r>
          </w:p>
        </w:tc>
        <w:tc>
          <w:tcPr>
            <w:tcW w:w="2341" w:type="dxa"/>
            <w:vAlign w:val="center"/>
          </w:tcPr>
          <w:p w:rsidR="00092DAC" w:rsidRDefault="00092DAC" w:rsidP="00E00BBB">
            <w:pPr>
              <w:jc w:val="center"/>
            </w:pPr>
            <w:r>
              <w:t>3</w:t>
            </w:r>
            <w:r w:rsidR="00E00BBB">
              <w:t>1</w:t>
            </w:r>
          </w:p>
        </w:tc>
      </w:tr>
      <w:tr w:rsidR="00092DAC" w:rsidTr="00D47377">
        <w:trPr>
          <w:trHeight w:val="794"/>
        </w:trPr>
        <w:tc>
          <w:tcPr>
            <w:tcW w:w="2093" w:type="dxa"/>
            <w:vAlign w:val="center"/>
          </w:tcPr>
          <w:p w:rsidR="00092DAC" w:rsidRDefault="00092DAC" w:rsidP="00D47377">
            <w:pPr>
              <w:jc w:val="center"/>
            </w:pPr>
            <w:r>
              <w:t>5</w:t>
            </w:r>
          </w:p>
        </w:tc>
        <w:tc>
          <w:tcPr>
            <w:tcW w:w="5528" w:type="dxa"/>
            <w:vAlign w:val="center"/>
          </w:tcPr>
          <w:p w:rsidR="00092DAC" w:rsidRDefault="00092DAC" w:rsidP="00D47377">
            <w:pPr>
              <w:jc w:val="center"/>
            </w:pPr>
            <w:r>
              <w:t>Computer programs</w:t>
            </w:r>
          </w:p>
        </w:tc>
        <w:tc>
          <w:tcPr>
            <w:tcW w:w="2341" w:type="dxa"/>
            <w:vAlign w:val="center"/>
          </w:tcPr>
          <w:p w:rsidR="00092DAC" w:rsidRDefault="00092DAC" w:rsidP="00E00BBB">
            <w:pPr>
              <w:jc w:val="center"/>
            </w:pPr>
            <w:r>
              <w:t>3</w:t>
            </w:r>
            <w:r w:rsidR="00E00BBB">
              <w:t>9</w:t>
            </w:r>
          </w:p>
        </w:tc>
      </w:tr>
      <w:tr w:rsidR="00092DAC" w:rsidTr="00D47377">
        <w:trPr>
          <w:trHeight w:val="794"/>
        </w:trPr>
        <w:tc>
          <w:tcPr>
            <w:tcW w:w="2093" w:type="dxa"/>
            <w:vAlign w:val="center"/>
          </w:tcPr>
          <w:p w:rsidR="00092DAC" w:rsidRDefault="00092DAC" w:rsidP="00D47377">
            <w:pPr>
              <w:jc w:val="center"/>
            </w:pPr>
            <w:r>
              <w:t>6</w:t>
            </w:r>
          </w:p>
        </w:tc>
        <w:tc>
          <w:tcPr>
            <w:tcW w:w="5528" w:type="dxa"/>
            <w:vAlign w:val="center"/>
          </w:tcPr>
          <w:p w:rsidR="00092DAC" w:rsidRDefault="00092DAC" w:rsidP="00D47377">
            <w:pPr>
              <w:jc w:val="center"/>
            </w:pPr>
            <w:r>
              <w:t>Let’s get coding</w:t>
            </w:r>
          </w:p>
        </w:tc>
        <w:tc>
          <w:tcPr>
            <w:tcW w:w="2341" w:type="dxa"/>
            <w:vAlign w:val="center"/>
          </w:tcPr>
          <w:p w:rsidR="00092DAC" w:rsidRDefault="00092DAC" w:rsidP="00E00BBB">
            <w:pPr>
              <w:jc w:val="center"/>
            </w:pPr>
            <w:r>
              <w:t>4</w:t>
            </w:r>
            <w:r w:rsidR="00E00BBB">
              <w:t>4</w:t>
            </w:r>
          </w:p>
        </w:tc>
      </w:tr>
      <w:tr w:rsidR="00092DAC" w:rsidTr="00D47377">
        <w:trPr>
          <w:trHeight w:val="794"/>
        </w:trPr>
        <w:tc>
          <w:tcPr>
            <w:tcW w:w="2093" w:type="dxa"/>
            <w:vAlign w:val="center"/>
          </w:tcPr>
          <w:p w:rsidR="00092DAC" w:rsidRDefault="00092DAC" w:rsidP="00D47377">
            <w:pPr>
              <w:jc w:val="center"/>
            </w:pPr>
            <w:r>
              <w:t>7</w:t>
            </w:r>
          </w:p>
        </w:tc>
        <w:tc>
          <w:tcPr>
            <w:tcW w:w="5528" w:type="dxa"/>
            <w:vAlign w:val="center"/>
          </w:tcPr>
          <w:p w:rsidR="00092DAC" w:rsidRDefault="00092DAC" w:rsidP="00D47377">
            <w:pPr>
              <w:jc w:val="center"/>
            </w:pPr>
            <w:r>
              <w:t>Discovering more skills</w:t>
            </w:r>
          </w:p>
        </w:tc>
        <w:tc>
          <w:tcPr>
            <w:tcW w:w="2341" w:type="dxa"/>
            <w:vAlign w:val="center"/>
          </w:tcPr>
          <w:p w:rsidR="00092DAC" w:rsidRDefault="00C130EF" w:rsidP="004652A2">
            <w:pPr>
              <w:jc w:val="center"/>
            </w:pPr>
            <w:r>
              <w:t>51</w:t>
            </w:r>
          </w:p>
        </w:tc>
      </w:tr>
      <w:tr w:rsidR="00092DAC" w:rsidTr="00D47377">
        <w:trPr>
          <w:trHeight w:val="794"/>
        </w:trPr>
        <w:tc>
          <w:tcPr>
            <w:tcW w:w="2093" w:type="dxa"/>
            <w:vAlign w:val="center"/>
          </w:tcPr>
          <w:p w:rsidR="00092DAC" w:rsidRDefault="00092DAC" w:rsidP="00D47377">
            <w:pPr>
              <w:jc w:val="center"/>
            </w:pPr>
            <w:r>
              <w:t>8</w:t>
            </w:r>
          </w:p>
        </w:tc>
        <w:tc>
          <w:tcPr>
            <w:tcW w:w="5528" w:type="dxa"/>
            <w:vAlign w:val="center"/>
          </w:tcPr>
          <w:p w:rsidR="00092DAC" w:rsidRDefault="00092DAC" w:rsidP="00D47377">
            <w:pPr>
              <w:jc w:val="center"/>
            </w:pPr>
            <w:r>
              <w:t>Projects</w:t>
            </w:r>
          </w:p>
        </w:tc>
        <w:tc>
          <w:tcPr>
            <w:tcW w:w="2341" w:type="dxa"/>
            <w:vAlign w:val="center"/>
          </w:tcPr>
          <w:p w:rsidR="00092DAC" w:rsidRDefault="00C130EF" w:rsidP="004652A2">
            <w:pPr>
              <w:jc w:val="center"/>
            </w:pPr>
            <w:r>
              <w:t>57</w:t>
            </w:r>
          </w:p>
        </w:tc>
      </w:tr>
      <w:tr w:rsidR="00092DAC" w:rsidTr="00D47377">
        <w:trPr>
          <w:trHeight w:val="794"/>
        </w:trPr>
        <w:tc>
          <w:tcPr>
            <w:tcW w:w="2093" w:type="dxa"/>
            <w:vAlign w:val="center"/>
          </w:tcPr>
          <w:p w:rsidR="00092DAC" w:rsidRDefault="00092DAC" w:rsidP="00D47377">
            <w:pPr>
              <w:jc w:val="center"/>
            </w:pPr>
            <w:r>
              <w:t>9</w:t>
            </w:r>
          </w:p>
        </w:tc>
        <w:tc>
          <w:tcPr>
            <w:tcW w:w="5528" w:type="dxa"/>
            <w:vAlign w:val="center"/>
          </w:tcPr>
          <w:p w:rsidR="00092DAC" w:rsidRDefault="00092DAC" w:rsidP="00D47377">
            <w:pPr>
              <w:jc w:val="center"/>
            </w:pPr>
            <w:r>
              <w:t>I am a programmer!</w:t>
            </w:r>
          </w:p>
        </w:tc>
        <w:tc>
          <w:tcPr>
            <w:tcW w:w="2341" w:type="dxa"/>
            <w:vAlign w:val="center"/>
          </w:tcPr>
          <w:p w:rsidR="00092DAC" w:rsidRDefault="00C130EF" w:rsidP="004652A2">
            <w:pPr>
              <w:jc w:val="center"/>
            </w:pPr>
            <w:r>
              <w:t>62</w:t>
            </w:r>
          </w:p>
        </w:tc>
      </w:tr>
      <w:tr w:rsidR="00092DAC" w:rsidTr="00D47377">
        <w:trPr>
          <w:trHeight w:val="794"/>
        </w:trPr>
        <w:tc>
          <w:tcPr>
            <w:tcW w:w="2093" w:type="dxa"/>
            <w:vAlign w:val="center"/>
          </w:tcPr>
          <w:p w:rsidR="00092DAC" w:rsidRDefault="00092DAC" w:rsidP="00D47377">
            <w:pPr>
              <w:jc w:val="center"/>
            </w:pPr>
            <w:r>
              <w:t>10</w:t>
            </w:r>
          </w:p>
        </w:tc>
        <w:tc>
          <w:tcPr>
            <w:tcW w:w="5528" w:type="dxa"/>
            <w:vAlign w:val="center"/>
          </w:tcPr>
          <w:p w:rsidR="00092DAC" w:rsidRDefault="00092DAC" w:rsidP="00D47377">
            <w:pPr>
              <w:jc w:val="center"/>
            </w:pPr>
            <w:r>
              <w:t>Programmer plus!</w:t>
            </w:r>
          </w:p>
        </w:tc>
        <w:tc>
          <w:tcPr>
            <w:tcW w:w="2341" w:type="dxa"/>
            <w:vAlign w:val="center"/>
          </w:tcPr>
          <w:p w:rsidR="00092DAC" w:rsidRDefault="00C130EF" w:rsidP="004652A2">
            <w:pPr>
              <w:jc w:val="center"/>
            </w:pPr>
            <w:r>
              <w:t>68</w:t>
            </w:r>
          </w:p>
        </w:tc>
      </w:tr>
      <w:tr w:rsidR="00092DAC" w:rsidTr="00D47377">
        <w:trPr>
          <w:trHeight w:val="794"/>
        </w:trPr>
        <w:tc>
          <w:tcPr>
            <w:tcW w:w="2093" w:type="dxa"/>
            <w:vAlign w:val="center"/>
          </w:tcPr>
          <w:p w:rsidR="00092DAC" w:rsidRDefault="00092DAC" w:rsidP="00D47377">
            <w:pPr>
              <w:jc w:val="center"/>
            </w:pPr>
          </w:p>
        </w:tc>
        <w:tc>
          <w:tcPr>
            <w:tcW w:w="5528" w:type="dxa"/>
            <w:vAlign w:val="center"/>
          </w:tcPr>
          <w:p w:rsidR="00092DAC" w:rsidRDefault="00092DAC" w:rsidP="00D47377">
            <w:pPr>
              <w:jc w:val="center"/>
            </w:pPr>
            <w:r>
              <w:t>Reflection</w:t>
            </w:r>
          </w:p>
        </w:tc>
        <w:tc>
          <w:tcPr>
            <w:tcW w:w="2341" w:type="dxa"/>
            <w:vAlign w:val="center"/>
          </w:tcPr>
          <w:p w:rsidR="00092DAC" w:rsidRDefault="00C130EF" w:rsidP="004652A2">
            <w:pPr>
              <w:jc w:val="center"/>
            </w:pPr>
            <w:r>
              <w:t>77</w:t>
            </w:r>
          </w:p>
        </w:tc>
      </w:tr>
      <w:tr w:rsidR="00092DAC" w:rsidTr="00D47377">
        <w:trPr>
          <w:trHeight w:val="794"/>
        </w:trPr>
        <w:tc>
          <w:tcPr>
            <w:tcW w:w="2093" w:type="dxa"/>
            <w:vAlign w:val="center"/>
          </w:tcPr>
          <w:p w:rsidR="00092DAC" w:rsidRDefault="00092DAC" w:rsidP="00D47377">
            <w:pPr>
              <w:jc w:val="center"/>
            </w:pPr>
          </w:p>
        </w:tc>
        <w:tc>
          <w:tcPr>
            <w:tcW w:w="5528" w:type="dxa"/>
            <w:vAlign w:val="center"/>
          </w:tcPr>
          <w:p w:rsidR="00092DAC" w:rsidRDefault="00092DAC" w:rsidP="00D47377">
            <w:pPr>
              <w:jc w:val="center"/>
            </w:pPr>
            <w:r>
              <w:t>Set return checklist</w:t>
            </w:r>
          </w:p>
        </w:tc>
        <w:tc>
          <w:tcPr>
            <w:tcW w:w="2341" w:type="dxa"/>
            <w:vAlign w:val="center"/>
          </w:tcPr>
          <w:p w:rsidR="00092DAC" w:rsidRDefault="00C130EF" w:rsidP="004652A2">
            <w:pPr>
              <w:jc w:val="center"/>
            </w:pPr>
            <w:r>
              <w:t>79</w:t>
            </w:r>
          </w:p>
        </w:tc>
      </w:tr>
    </w:tbl>
    <w:p w:rsidR="001A02D2" w:rsidRDefault="001A02D2" w:rsidP="001A02D2"/>
    <w:p w:rsidR="001A02D2" w:rsidRDefault="001A02D2" w:rsidP="001A02D2"/>
    <w:p w:rsidR="001A02D2" w:rsidRPr="001A02D2" w:rsidRDefault="001A02D2" w:rsidP="001A02D2"/>
    <w:p w:rsidR="00137F47" w:rsidRDefault="00137F47" w:rsidP="00137F47"/>
    <w:p w:rsidR="0051229C" w:rsidRDefault="0051229C">
      <w:pPr>
        <w:spacing w:before="0" w:after="0"/>
      </w:pPr>
      <w:r>
        <w:lastRenderedPageBreak/>
        <w:br w:type="page"/>
      </w:r>
    </w:p>
    <w:tbl>
      <w:tblPr>
        <w:tblStyle w:val="TableGrid"/>
        <w:tblW w:w="0" w:type="auto"/>
        <w:tblLook w:val="04A0" w:firstRow="1" w:lastRow="0" w:firstColumn="1" w:lastColumn="0" w:noHBand="0" w:noVBand="1"/>
      </w:tblPr>
      <w:tblGrid>
        <w:gridCol w:w="9746"/>
      </w:tblGrid>
      <w:tr w:rsidR="0051229C" w:rsidTr="007A61A2">
        <w:trPr>
          <w:trHeight w:val="737"/>
        </w:trPr>
        <w:tc>
          <w:tcPr>
            <w:tcW w:w="9962" w:type="dxa"/>
            <w:tcBorders>
              <w:top w:val="nil"/>
              <w:left w:val="nil"/>
              <w:bottom w:val="nil"/>
              <w:right w:val="nil"/>
            </w:tcBorders>
            <w:shd w:val="clear" w:color="auto" w:fill="FCE0ED"/>
          </w:tcPr>
          <w:p w:rsidR="0051229C" w:rsidRPr="0051229C" w:rsidRDefault="006B7347" w:rsidP="006B7347">
            <w:pPr>
              <w:pStyle w:val="Heading2"/>
              <w:jc w:val="center"/>
              <w:outlineLvl w:val="1"/>
              <w:rPr>
                <w:sz w:val="36"/>
                <w:szCs w:val="36"/>
              </w:rPr>
            </w:pPr>
            <w:r>
              <w:rPr>
                <w:sz w:val="36"/>
                <w:szCs w:val="36"/>
              </w:rPr>
              <w:lastRenderedPageBreak/>
              <w:t>Home Tutor</w:t>
            </w:r>
            <w:r w:rsidR="0051229C">
              <w:rPr>
                <w:sz w:val="36"/>
                <w:szCs w:val="36"/>
              </w:rPr>
              <w:t xml:space="preserve"> information</w:t>
            </w:r>
          </w:p>
        </w:tc>
      </w:tr>
      <w:tr w:rsidR="0051229C" w:rsidTr="001C1E24">
        <w:trPr>
          <w:trHeight w:val="737"/>
        </w:trPr>
        <w:tc>
          <w:tcPr>
            <w:tcW w:w="9962" w:type="dxa"/>
            <w:tcBorders>
              <w:top w:val="nil"/>
              <w:left w:val="nil"/>
              <w:bottom w:val="single" w:sz="12" w:space="0" w:color="B31E8E"/>
              <w:right w:val="nil"/>
            </w:tcBorders>
          </w:tcPr>
          <w:p w:rsidR="0051229C" w:rsidRDefault="0051229C" w:rsidP="0051229C">
            <w:pPr>
              <w:pStyle w:val="Heading2"/>
              <w:jc w:val="center"/>
              <w:outlineLvl w:val="1"/>
              <w:rPr>
                <w:sz w:val="36"/>
                <w:szCs w:val="36"/>
              </w:rPr>
            </w:pPr>
          </w:p>
        </w:tc>
      </w:tr>
      <w:tr w:rsidR="0051229C" w:rsidTr="007A61A2">
        <w:trPr>
          <w:trHeight w:val="737"/>
        </w:trPr>
        <w:tc>
          <w:tcPr>
            <w:tcW w:w="9962" w:type="dxa"/>
            <w:tcBorders>
              <w:top w:val="single" w:sz="12" w:space="0" w:color="B31E8E"/>
              <w:left w:val="single" w:sz="12" w:space="0" w:color="B31E8E"/>
              <w:bottom w:val="single" w:sz="12" w:space="0" w:color="B31E8E"/>
              <w:right w:val="single" w:sz="12" w:space="0" w:color="B31E8E"/>
            </w:tcBorders>
            <w:shd w:val="clear" w:color="auto" w:fill="FCE0ED"/>
          </w:tcPr>
          <w:p w:rsidR="0051229C" w:rsidRDefault="0051229C" w:rsidP="0051229C">
            <w:pPr>
              <w:rPr>
                <w:rFonts w:cs="Arial"/>
                <w:szCs w:val="28"/>
              </w:rPr>
            </w:pPr>
          </w:p>
          <w:p w:rsidR="0051229C" w:rsidRPr="0051229C" w:rsidRDefault="0051229C" w:rsidP="0051229C">
            <w:pPr>
              <w:rPr>
                <w:rFonts w:cs="Arial"/>
                <w:szCs w:val="28"/>
              </w:rPr>
            </w:pPr>
            <w:r w:rsidRPr="0051229C">
              <w:rPr>
                <w:rFonts w:cs="Arial"/>
                <w:szCs w:val="28"/>
              </w:rPr>
              <w:t>It is important to:</w:t>
            </w:r>
          </w:p>
          <w:p w:rsidR="0051229C" w:rsidRPr="0051229C" w:rsidRDefault="0051229C" w:rsidP="004E122D">
            <w:pPr>
              <w:pStyle w:val="ListParagraph"/>
              <w:numPr>
                <w:ilvl w:val="0"/>
                <w:numId w:val="1"/>
              </w:numPr>
              <w:ind w:left="360"/>
            </w:pPr>
            <w:r w:rsidRPr="0051229C">
              <w:t>know what work your student will be covering before starting to deliver the lesson each day</w:t>
            </w:r>
          </w:p>
          <w:p w:rsidR="0051229C" w:rsidRPr="0051229C" w:rsidRDefault="0051229C" w:rsidP="0051229C"/>
          <w:p w:rsidR="0051229C" w:rsidRPr="0051229C" w:rsidRDefault="0051229C" w:rsidP="004E122D">
            <w:pPr>
              <w:pStyle w:val="ListParagraph"/>
              <w:numPr>
                <w:ilvl w:val="0"/>
                <w:numId w:val="1"/>
              </w:numPr>
              <w:ind w:left="360"/>
            </w:pPr>
            <w:r w:rsidRPr="0051229C">
              <w:t>mark work task by task showing ticks, comments and prompts where appropriate, to encourage your student to expand on answers, use vocabulary relevant to this topic, edit own work.</w:t>
            </w:r>
          </w:p>
          <w:p w:rsidR="0051229C" w:rsidRDefault="0051229C" w:rsidP="0051229C"/>
        </w:tc>
      </w:tr>
    </w:tbl>
    <w:p w:rsidR="0051229C" w:rsidRDefault="0051229C" w:rsidP="00137F47"/>
    <w:p w:rsidR="0051229C" w:rsidRDefault="0051229C">
      <w:pPr>
        <w:spacing w:before="0" w:after="0"/>
      </w:pPr>
      <w:r>
        <w:br w:type="page"/>
      </w:r>
    </w:p>
    <w:tbl>
      <w:tblPr>
        <w:tblStyle w:val="TableGrid"/>
        <w:tblW w:w="0" w:type="auto"/>
        <w:tblLook w:val="04A0" w:firstRow="1" w:lastRow="0" w:firstColumn="1" w:lastColumn="0" w:noHBand="0" w:noVBand="1"/>
      </w:tblPr>
      <w:tblGrid>
        <w:gridCol w:w="9746"/>
      </w:tblGrid>
      <w:tr w:rsidR="0051229C" w:rsidTr="007A61A2">
        <w:trPr>
          <w:trHeight w:val="737"/>
        </w:trPr>
        <w:tc>
          <w:tcPr>
            <w:tcW w:w="9962" w:type="dxa"/>
            <w:tcBorders>
              <w:top w:val="nil"/>
              <w:left w:val="nil"/>
              <w:bottom w:val="nil"/>
              <w:right w:val="nil"/>
            </w:tcBorders>
            <w:shd w:val="clear" w:color="auto" w:fill="FCE0ED"/>
          </w:tcPr>
          <w:p w:rsidR="0051229C" w:rsidRDefault="000E3516" w:rsidP="00577298">
            <w:pPr>
              <w:pStyle w:val="Heading2"/>
              <w:jc w:val="center"/>
              <w:outlineLvl w:val="1"/>
              <w:rPr>
                <w:sz w:val="36"/>
                <w:szCs w:val="36"/>
              </w:rPr>
            </w:pPr>
            <w:r>
              <w:rPr>
                <w:sz w:val="36"/>
                <w:szCs w:val="36"/>
              </w:rPr>
              <w:lastRenderedPageBreak/>
              <w:t>Welcome to</w:t>
            </w:r>
          </w:p>
          <w:p w:rsidR="000E3516" w:rsidRPr="000E3516" w:rsidRDefault="00554C73" w:rsidP="000E3516">
            <w:pPr>
              <w:pStyle w:val="Heading2"/>
              <w:jc w:val="center"/>
              <w:outlineLvl w:val="1"/>
            </w:pPr>
            <w:r>
              <w:t>Living in a digital world</w:t>
            </w:r>
          </w:p>
        </w:tc>
      </w:tr>
    </w:tbl>
    <w:p w:rsidR="00882085" w:rsidRPr="00882085" w:rsidRDefault="00882085" w:rsidP="00882085">
      <w:pPr>
        <w:pStyle w:val="Heading1"/>
        <w:rPr>
          <w:color w:val="B31E8E"/>
        </w:rPr>
      </w:pPr>
      <w:r w:rsidRPr="001C1E24">
        <w:rPr>
          <w:color w:val="B31E8E"/>
        </w:rPr>
        <w:t xml:space="preserve">Day 1: </w:t>
      </w:r>
      <w:r>
        <w:rPr>
          <w:color w:val="B31E8E"/>
        </w:rPr>
        <w:t>A digital world</w:t>
      </w:r>
    </w:p>
    <w:tbl>
      <w:tblPr>
        <w:tblStyle w:val="TableGrid"/>
        <w:tblW w:w="0" w:type="auto"/>
        <w:tblLook w:val="04A0" w:firstRow="1" w:lastRow="0" w:firstColumn="1" w:lastColumn="0" w:noHBand="0" w:noVBand="1"/>
      </w:tblPr>
      <w:tblGrid>
        <w:gridCol w:w="9746"/>
      </w:tblGrid>
      <w:tr w:rsidR="00967DB1" w:rsidTr="00A941D9">
        <w:trPr>
          <w:trHeight w:val="3785"/>
        </w:trPr>
        <w:tc>
          <w:tcPr>
            <w:tcW w:w="9962" w:type="dxa"/>
            <w:tcBorders>
              <w:top w:val="nil"/>
              <w:left w:val="nil"/>
              <w:bottom w:val="nil"/>
              <w:right w:val="nil"/>
            </w:tcBorders>
          </w:tcPr>
          <w:p w:rsidR="00967DB1" w:rsidRDefault="00BD673E" w:rsidP="00967DB1">
            <w:r>
              <w:rPr>
                <w:noProof/>
              </w:rPr>
              <mc:AlternateContent>
                <mc:Choice Requires="wps">
                  <w:drawing>
                    <wp:anchor distT="0" distB="0" distL="114300" distR="114300" simplePos="0" relativeHeight="251950080" behindDoc="0" locked="0" layoutInCell="1" allowOverlap="1" wp14:anchorId="51D7329C" wp14:editId="47BD64BC">
                      <wp:simplePos x="0" y="0"/>
                      <wp:positionH relativeFrom="column">
                        <wp:posOffset>106680</wp:posOffset>
                      </wp:positionH>
                      <wp:positionV relativeFrom="paragraph">
                        <wp:posOffset>760730</wp:posOffset>
                      </wp:positionV>
                      <wp:extent cx="3429000" cy="626110"/>
                      <wp:effectExtent l="57150" t="19050" r="76200" b="269240"/>
                      <wp:wrapNone/>
                      <wp:docPr id="2025" name="Cloud Callout 2025"/>
                      <wp:cNvGraphicFramePr/>
                      <a:graphic xmlns:a="http://schemas.openxmlformats.org/drawingml/2006/main">
                        <a:graphicData uri="http://schemas.microsoft.com/office/word/2010/wordprocessingShape">
                          <wps:wsp>
                            <wps:cNvSpPr/>
                            <wps:spPr>
                              <a:xfrm>
                                <a:off x="0" y="0"/>
                                <a:ext cx="3429000" cy="626110"/>
                              </a:xfrm>
                              <a:prstGeom prst="cloudCallout">
                                <a:avLst>
                                  <a:gd name="adj1" fmla="val 22500"/>
                                  <a:gd name="adj2" fmla="val 75887"/>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A941D9">
                                  <w:pPr>
                                    <w:jc w:val="center"/>
                                  </w:pPr>
                                  <w:r w:rsidRPr="00A941D9">
                                    <w:t xml:space="preserve">What is a </w:t>
                                  </w:r>
                                  <w:r>
                                    <w:t>digital system</w:t>
                                  </w:r>
                                  <w:r w:rsidRPr="00A941D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7329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025" o:spid="_x0000_s1026" type="#_x0000_t106" style="position:absolute;margin-left:8.4pt;margin-top:59.9pt;width:270pt;height:49.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xxrAIAAMQFAAAOAAAAZHJzL2Uyb0RvYy54bWysVFlvEzEQfkfiP1h+p3s06RF1U4VUQUgV&#10;rWhRnx2vnSx4PcZ2sgm/nrHX2QSohIR48c7s3N8cN7e7VpGtsK4BXdHiLKdEaA51o1cV/fK8eHdF&#10;ifNM10yBFhXdC0dvp2/f3HRmIkpYg6qFJehEu0lnKrr23kyyzPG1aJk7AyM0CiXYlnlk7SqrLevQ&#10;e6uyMs8vsg5sbSxw4Rz+veuFdBr9Sym4f5DSCU9URTE3H18b32V4s+kNm6wsM+uGpzTYP2TRskZj&#10;0MHVHfOMbGzzh6u24RYcSH/Goc1AyoaLWANWU+S/VfO0ZkbEWhAcZwaY3P9zyz9tHy1p6oqWeTmm&#10;RLMWuzRXsKnJnCn8ehIlCFRn3AT1n8yjTZxDMlS9k7YNX6yH7CK4+wFcsfOE48/zUXmd59gDjrKL&#10;8qIoIvrZ0dpY5z8IaEkgKspDEimHiC3b3jsfQa5Tnqz+WlAiW4U92zJFynKMEfqenuiUpzqX46ur&#10;y6CDkZNHpA6xg3ulw+tANfWiUSoydrWcK0swSEXfL/Lz2Si5OFFDN8E0Czj1yETK75Xo3X4WEqFG&#10;LIpYTxxyMbhlnAvty+RXadQOZhJTOBrm+au2yhfJLqkHSxHn/2j796CDRQwM2g/GbaPBvuag/jZE&#10;7vUPAPRlBwT8brlLA7OEeo/zZqFfRGf4osFm3zPnH5nFLuJ84DXxD/hIBV1FIVGUrMH+eO1/0MeF&#10;QCklHW5yRd33DbOCEvVR46pcF6NRWP3IjMaXJTL2VLI8lehNOwdsMs4VZhfJoO/VgZQW2hc8OrMQ&#10;FUVMc4yN4+rtgZn7/sLg2eJiNotquO6G+Xv9ZPih/2HmnncvzJo08R535RMctj6NZz+pR93QGg2z&#10;jQfZ+CAMEPe4JgZPBVK/3KJTPmodj+/0JwAAAP//AwBQSwMEFAAGAAgAAAAhABMW3WbgAAAACgEA&#10;AA8AAABkcnMvZG93bnJldi54bWxMj0FvwjAMhe+T+A+RJ+020jKKStcUbUxoXCYBQ9qOofHaisap&#10;mgDdv585jZP97Kfnz/lisK04Y+8bRwricQQCqXSmoUrB/nP1mILwQZPRrSNU8IseFsXoLteZcRfa&#10;4nkXKsEh5DOtoA6hy6T0ZY1W+7HrkHj343qrA8u+kqbXFw63rZxE0Uxa3RBfqHWHyxrL4+5kFTyl&#10;r91q+x6/TTepXX59zL/362St1MP98PIMIuAQ/s1wxWd0KJjp4E5kvGhZz5g8cI3n3LAhSa6Tg4JJ&#10;nE5BFrm8faH4AwAA//8DAFBLAQItABQABgAIAAAAIQC2gziS/gAAAOEBAAATAAAAAAAAAAAAAAAA&#10;AAAAAABbQ29udGVudF9UeXBlc10ueG1sUEsBAi0AFAAGAAgAAAAhADj9If/WAAAAlAEAAAsAAAAA&#10;AAAAAAAAAAAALwEAAF9yZWxzLy5yZWxzUEsBAi0AFAAGAAgAAAAhAIxdzHGsAgAAxAUAAA4AAAAA&#10;AAAAAAAAAAAALgIAAGRycy9lMm9Eb2MueG1sUEsBAi0AFAAGAAgAAAAhABMW3WbgAAAACgEAAA8A&#10;AAAAAAAAAAAAAAAABgUAAGRycy9kb3ducmV2LnhtbFBLBQYAAAAABAAEAPMAAAATBgAAAAA=&#10;" adj="15660,27192" fillcolor="white [3201]" strokecolor="#bf03a4">
                      <v:shadow on="t" color="black" opacity="24903f" origin=",.5" offset="0,.55556mm"/>
                      <v:textbox>
                        <w:txbxContent>
                          <w:p w:rsidR="0091685E" w:rsidRPr="00A941D9" w:rsidRDefault="0091685E" w:rsidP="00A941D9">
                            <w:pPr>
                              <w:jc w:val="center"/>
                            </w:pPr>
                            <w:r w:rsidRPr="00A941D9">
                              <w:t xml:space="preserve">What is a </w:t>
                            </w:r>
                            <w:r>
                              <w:t>digital system</w:t>
                            </w:r>
                            <w:r w:rsidRPr="00A941D9">
                              <w:t>?</w:t>
                            </w: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6431A144" wp14:editId="5F049939">
                      <wp:simplePos x="0" y="0"/>
                      <wp:positionH relativeFrom="column">
                        <wp:posOffset>579120</wp:posOffset>
                      </wp:positionH>
                      <wp:positionV relativeFrom="paragraph">
                        <wp:posOffset>1583690</wp:posOffset>
                      </wp:positionV>
                      <wp:extent cx="2235200" cy="626110"/>
                      <wp:effectExtent l="57150" t="19050" r="69850" b="478790"/>
                      <wp:wrapNone/>
                      <wp:docPr id="2029" name="Cloud Callout 2029"/>
                      <wp:cNvGraphicFramePr/>
                      <a:graphic xmlns:a="http://schemas.openxmlformats.org/drawingml/2006/main">
                        <a:graphicData uri="http://schemas.microsoft.com/office/word/2010/wordprocessingShape">
                          <wps:wsp>
                            <wps:cNvSpPr/>
                            <wps:spPr>
                              <a:xfrm>
                                <a:off x="0" y="0"/>
                                <a:ext cx="2235200" cy="626110"/>
                              </a:xfrm>
                              <a:prstGeom prst="cloudCallout">
                                <a:avLst>
                                  <a:gd name="adj1" fmla="val -19128"/>
                                  <a:gd name="adj2" fmla="val 109965"/>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A941D9">
                                  <w:pPr>
                                    <w:jc w:val="center"/>
                                  </w:pPr>
                                  <w:r w:rsidRPr="00A941D9">
                                    <w:t xml:space="preserve">What is </w:t>
                                  </w:r>
                                  <w:r>
                                    <w:t>data</w:t>
                                  </w:r>
                                  <w:r w:rsidRPr="00A941D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1A144" id="Cloud Callout 2029" o:spid="_x0000_s1027" type="#_x0000_t106" style="position:absolute;margin-left:45.6pt;margin-top:124.7pt;width:176pt;height:49.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gorgIAAM0FAAAOAAAAZHJzL2Uyb0RvYy54bWysVFtv0zAUfkfiP1h+33JZV9Zq6VQ6FSFN&#10;28SG9uw6dhvwDdtt0v16jh03LTAJCfHinJNz/87l+qaTAu2YdY1WFS7Oc4yYorpu1LrCX5+XZ1cY&#10;OU9UTYRWrMJ75vDN7P2769ZMWak3WtTMInCi3LQ1Fd54b6ZZ5uiGSeLOtWEKhFxbSTywdp3VlrTg&#10;XYqszPNx1mpbG6spcw7+3vZCPIv+OWfUP3DumEeiwpCbj6+N7yq82eyaTNeWmE1DUxrkH7KQpFEQ&#10;dHB1SzxBW9v84Uo21GqnuT+nWmaa84ayWANUU+S/VfO0IYbFWgAcZwaY3P9zS+93jxY1dYXLvJxg&#10;pIiELi2E3tZoQQR8PYoSAKo1bgr6T+bRJs4BGaruuJXhC/WgLoK7H8BlnUcUfpblxSV0DCMKsnE5&#10;LoqIfna0Ntb5T0xLFIgK05BEyiFiS3Z3zkeQ65Qnqb8VGHEpoGc7ItBZMSnKq9TUE6XyVKnIJ5Px&#10;ZVCC2MknUIfoIYBQ4XVaNPWyESIydr1aCIsgTIU/LvOL+Si5OFEDN8E0C0j12ETK7wXr3X5hHMAG&#10;NIpYURxzNrgllDLly+RXKNAOZhxSOBrm+Zu2whfJLqkHSxY34Gj796CDRQyslR+MZaO0fctB/X2I&#10;3OsfAOjLDgj4btXFIYua4c9K13sYPKv7jXSGLhvo+h1x/pFYaCcMCpwV/wAPF7qtsE4URhttX9/6&#10;H/RhM0CKUQsrXWH3Y0ssw0h8VrAzk2I0CjcgMqPLDyUw9lSyOpWorVxo6DUMGGQXyaDvxYHkVssX&#10;uD7zEBVERFGIDXPr7YFZ+P7UwP2ibD6ParD3hvg79WToYQzC6D13L8SaNPoeluZeH9Y/TWk/sEfd&#10;0CGl51uveeOD8IhrYuBmAPXLUTrlo9bxCs9+AgAA//8DAFBLAwQUAAYACAAAACEAjzVIyt8AAAAK&#10;AQAADwAAAGRycy9kb3ducmV2LnhtbEyPy07DMBBF90j8gzVIbBB1mliQpHEqVAmxrEj5gGk8eaix&#10;HcVOmvL1mBUsZ+bozrnFftUDW2hyvTUStpsIGJnaqt60Er5O788pMOfRKBysIQk3crAv7+8KzJW9&#10;mk9aKt+yEGJcjhI678ecc1d3pNFt7Egm3Bo7afRhnFquJryGcD3wOIpeuMbehA8djnToqL5Us5aQ&#10;2rhfbkf9+nH4xiprj00yPzVSPj6sbztgnlb/B8OvflCHMjid7WyUY4OEbBsHUkIsMgEsAEIkYXOW&#10;kIg0Al4W/H+F8gcAAP//AwBQSwECLQAUAAYACAAAACEAtoM4kv4AAADhAQAAEwAAAAAAAAAAAAAA&#10;AAAAAAAAW0NvbnRlbnRfVHlwZXNdLnhtbFBLAQItABQABgAIAAAAIQA4/SH/1gAAAJQBAAALAAAA&#10;AAAAAAAAAAAAAC8BAABfcmVscy8ucmVsc1BLAQItABQABgAIAAAAIQCAg0gorgIAAM0FAAAOAAAA&#10;AAAAAAAAAAAAAC4CAABkcnMvZTJvRG9jLnhtbFBLAQItABQABgAIAAAAIQCPNUjK3wAAAAoBAAAP&#10;AAAAAAAAAAAAAAAAAAgFAABkcnMvZG93bnJldi54bWxQSwUGAAAAAAQABADzAAAAFAYAAAAA&#10;" adj="6668,34552" fillcolor="white [3201]" strokecolor="#bf03a4">
                      <v:shadow on="t" color="black" opacity="24903f" origin=",.5" offset="0,.55556mm"/>
                      <v:textbox>
                        <w:txbxContent>
                          <w:p w:rsidR="0091685E" w:rsidRPr="00A941D9" w:rsidRDefault="0091685E" w:rsidP="00A941D9">
                            <w:pPr>
                              <w:jc w:val="center"/>
                            </w:pPr>
                            <w:r w:rsidRPr="00A941D9">
                              <w:t xml:space="preserve">What is </w:t>
                            </w:r>
                            <w:r>
                              <w:t>data</w:t>
                            </w:r>
                            <w:r w:rsidRPr="00A941D9">
                              <w:t>?</w:t>
                            </w:r>
                          </w:p>
                        </w:txbxContent>
                      </v:textbox>
                    </v:shape>
                  </w:pict>
                </mc:Fallback>
              </mc:AlternateContent>
            </w:r>
            <w:r>
              <w:rPr>
                <w:noProof/>
              </w:rPr>
              <mc:AlternateContent>
                <mc:Choice Requires="wps">
                  <w:drawing>
                    <wp:anchor distT="0" distB="0" distL="114300" distR="114300" simplePos="0" relativeHeight="251952128" behindDoc="0" locked="0" layoutInCell="1" allowOverlap="1" wp14:anchorId="4E7712A5" wp14:editId="49133635">
                      <wp:simplePos x="0" y="0"/>
                      <wp:positionH relativeFrom="column">
                        <wp:posOffset>3886200</wp:posOffset>
                      </wp:positionH>
                      <wp:positionV relativeFrom="paragraph">
                        <wp:posOffset>509270</wp:posOffset>
                      </wp:positionV>
                      <wp:extent cx="2421255" cy="626110"/>
                      <wp:effectExtent l="57150" t="19050" r="74295" b="326390"/>
                      <wp:wrapNone/>
                      <wp:docPr id="2026" name="Cloud Callout 2026"/>
                      <wp:cNvGraphicFramePr/>
                      <a:graphic xmlns:a="http://schemas.openxmlformats.org/drawingml/2006/main">
                        <a:graphicData uri="http://schemas.microsoft.com/office/word/2010/wordprocessingShape">
                          <wps:wsp>
                            <wps:cNvSpPr/>
                            <wps:spPr>
                              <a:xfrm>
                                <a:off x="0" y="0"/>
                                <a:ext cx="2421255" cy="626110"/>
                              </a:xfrm>
                              <a:prstGeom prst="cloudCallout">
                                <a:avLst>
                                  <a:gd name="adj1" fmla="val -37828"/>
                                  <a:gd name="adj2" fmla="val 84407"/>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A941D9">
                                  <w:pPr>
                                    <w:jc w:val="center"/>
                                  </w:pPr>
                                  <w:r w:rsidRPr="00A941D9">
                                    <w:t xml:space="preserve">What is </w:t>
                                  </w:r>
                                  <w:r>
                                    <w:t>coding</w:t>
                                  </w:r>
                                  <w:r w:rsidRPr="00A941D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12A5" id="Cloud Callout 2026" o:spid="_x0000_s1028" type="#_x0000_t106" style="position:absolute;margin-left:306pt;margin-top:40.1pt;width:190.65pt;height:49.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AtrwIAAMwFAAAOAAAAZHJzL2Uyb0RvYy54bWysVFtv0zAUfkfiP1h+33JZ15Vq6VQ6FSFN&#10;28SG9uw6dhvwDdtt0v16jh03LTAJCfHinJNz/87l+qaTAu2YdY1WFS7Oc4yYorpu1LrCX5+XZxOM&#10;nCeqJkIrVuE9c/hm9v7ddWumrNQbLWpmEThRbtqaCm+8N9Msc3TDJHHn2jAFQq6tJB5Yu85qS1rw&#10;LkVW5vk4a7WtjdWUOQd/b3shnkX/nDPqHzh3zCNRYcjNx9fGdxXebHZNpmtLzKahKQ3yD1lI0igI&#10;Ori6JZ6grW3+cCUbarXT3J9TLTPNeUNZrAGqKfLfqnnaEMNiLQCOMwNM7v+5pfe7R4uausJlXo4x&#10;UkRClxZCb2u0IAK+HkUJANUaNwX9J/NoE+eADFV33MrwhXpQF8HdD+CyziMKP8tRWZSXlxhRkI3L&#10;cVFE9LOjtbHOf2JaokBUmIYkUg4RW7K7cz6CXKc8Sf2twIhLAT3bEYHOLq4m5SQ19USpPFWajEb5&#10;VdCB0MklUIfgwb9Q4XVaNPWyESIydr1aCIsgSoU/LvOL+Si5OFEDN8E0C0D10ETK7wXr3X5hHLAG&#10;MIpYUJxyNrgllDLly+RXKNAOZhxSOBrm+Zu2whfJLqkHSxYX4Gj796CDRQyslR+MZaO0fctB/X2I&#10;3OsfAOjLDgj4btX1MxZyDH9Wut7D3FndL6QzdNlA0++I84/EQjdhV+Gq+Ad4uNBthXWiMNpo+/rW&#10;/6APiwFSjFrY6Aq7H1tiGUbis4KV+VBA4+EERGZ0eVUCY08lq1OJ2sqFhl7DfEF2kQz6XhxIbrV8&#10;geMzD1FBRBSF2DC23h6Yhe8vDZwvyubzqAZrb4i/U0+GHsYgjN5z90KsSZPvYWfu9WH705T2A3vU&#10;DR1Ser71mjc+CI+4JgZOBlC/3KRTPmodj/DsJwAAAP//AwBQSwMEFAAGAAgAAAAhAP4k+BTdAAAA&#10;CgEAAA8AAABkcnMvZG93bnJldi54bWxMj0FOwzAQRfdI3MEaJHbUaQptEuJUCEHFtqUHcOIhCcTj&#10;yHaacHuGFSxH8/T/++V+sYO4oA+9IwXrVQICqXGmp1bB+f31LgMRoiajB0eo4BsD7Kvrq1IXxs10&#10;xMsptoJDKBRaQRfjWEgZmg6tDis3IvHvw3mrI5++lcbrmcPtINMk2Uqre+KGTo/43GHzdZqsgunw&#10;cP/Z+TecX3w+1dIdjnWbKnV7szw9goi4xD8YfvVZHSp2qt1EJohBwXad8paoIEtSEAzk+WYDomZy&#10;l2Ugq1L+n1D9AAAA//8DAFBLAQItABQABgAIAAAAIQC2gziS/gAAAOEBAAATAAAAAAAAAAAAAAAA&#10;AAAAAABbQ29udGVudF9UeXBlc10ueG1sUEsBAi0AFAAGAAgAAAAhADj9If/WAAAAlAEAAAsAAAAA&#10;AAAAAAAAAAAALwEAAF9yZWxzLy5yZWxzUEsBAi0AFAAGAAgAAAAhAJ2R4C2vAgAAzAUAAA4AAAAA&#10;AAAAAAAAAAAALgIAAGRycy9lMm9Eb2MueG1sUEsBAi0AFAAGAAgAAAAhAP4k+BTdAAAACgEAAA8A&#10;AAAAAAAAAAAAAAAACQUAAGRycy9kb3ducmV2LnhtbFBLBQYAAAAABAAEAPMAAAATBgAAAAA=&#10;" adj="2629,29032" fillcolor="white [3201]" strokecolor="#bf03a4">
                      <v:shadow on="t" color="black" opacity="24903f" origin=",.5" offset="0,.55556mm"/>
                      <v:textbox>
                        <w:txbxContent>
                          <w:p w:rsidR="0091685E" w:rsidRPr="00A941D9" w:rsidRDefault="0091685E" w:rsidP="00A941D9">
                            <w:pPr>
                              <w:jc w:val="center"/>
                            </w:pPr>
                            <w:r w:rsidRPr="00A941D9">
                              <w:t xml:space="preserve">What is </w:t>
                            </w:r>
                            <w:r>
                              <w:t>coding</w:t>
                            </w:r>
                            <w:r w:rsidRPr="00A941D9">
                              <w:t>?</w:t>
                            </w:r>
                          </w:p>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0113692C" wp14:editId="60B66F42">
                      <wp:simplePos x="0" y="0"/>
                      <wp:positionH relativeFrom="column">
                        <wp:posOffset>3192780</wp:posOffset>
                      </wp:positionH>
                      <wp:positionV relativeFrom="paragraph">
                        <wp:posOffset>1461770</wp:posOffset>
                      </wp:positionV>
                      <wp:extent cx="2759710" cy="600710"/>
                      <wp:effectExtent l="57150" t="19050" r="78740" b="294640"/>
                      <wp:wrapNone/>
                      <wp:docPr id="2030" name="Cloud Callout 2030"/>
                      <wp:cNvGraphicFramePr/>
                      <a:graphic xmlns:a="http://schemas.openxmlformats.org/drawingml/2006/main">
                        <a:graphicData uri="http://schemas.microsoft.com/office/word/2010/wordprocessingShape">
                          <wps:wsp>
                            <wps:cNvSpPr/>
                            <wps:spPr>
                              <a:xfrm>
                                <a:off x="0" y="0"/>
                                <a:ext cx="2759710" cy="600710"/>
                              </a:xfrm>
                              <a:prstGeom prst="cloudCallout">
                                <a:avLst>
                                  <a:gd name="adj1" fmla="val -30221"/>
                                  <a:gd name="adj2" fmla="val 80259"/>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A941D9">
                                  <w:pPr>
                                    <w:jc w:val="center"/>
                                  </w:pPr>
                                  <w:r w:rsidRPr="00A941D9">
                                    <w:t>What is a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3692C" id="Cloud Callout 2030" o:spid="_x0000_s1029" type="#_x0000_t106" style="position:absolute;margin-left:251.4pt;margin-top:115.1pt;width:217.3pt;height:47.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basAIAAMwFAAAOAAAAZHJzL2Uyb0RvYy54bWysVEtv2zAMvg/YfxB0b/1I+grqFFmKDAOK&#10;Nlg79KzIUuJNFjVJiZ39+lGy42RbgQHDLjJpkh/fvL1ra0V2wroKdEGz85QSoTmUlV4X9MvL4uya&#10;EueZLpkCLQq6F47eTd+/u23MROSwAVUKSxBEu0ljCrrx3kySxPGNqJk7ByM0CiXYmnlk7TopLWsQ&#10;vVZJnqaXSQO2NBa4cA7/3ndCOo34Ugrun6R0whNVUIzNx9fGdxXeZHrLJmvLzKbifRjsH6KoWaXR&#10;6QB1zzwjW1v9AVVX3IID6c851AlIWXERc8BssvS3bJ43zIiYCxbHmaFM7v/B8sfd0pKqLGiejrBA&#10;mtXYpbmCbUnmTOHXkyjBQjXGTVD/2SxtzzkkQ9attHX4Yj6kjcXdD8UVrSccf+ZXFzdXGbrgKLtM&#10;00AjTHK0Ntb5jwJqEoiC8hBEH0OsLds9OB+LXPZxsvJrRomsFfZsxxQ5G6V5nvVNPVHKT5Wu0/zi&#10;pnfdQ2IQB+cBX+nwOlBVuaiUioxdr+bKEvRS0A+LdDQb9xAnaggTTJNQqK40kfJ7JTrYz0JirbEY&#10;WUwoTrkYYBnnQvu8x1UatYOZxBCOhmn6pq3yMW2MoFcPliIuwNH2704Hi+gYtB+M60qDfQug/DZ4&#10;7vQPBejSDhXw7aqNMzYKuYU/Kyj3OHcWuoV0hi8qbPoDc37JLHYT5wSvin/CRypoCgo9RckG7I+3&#10;/gd9XAyUUtLgRhfUfd8yKyhRnzSuzE02HocTEJnxxVWOjD2VrE4lelvPAXuN84XRRTLoe3UgpYX6&#10;FY/PLHhFEdMcfePYentg5r67NHi+uJjNohquvWH+QT8bfhiDMHov7Suzpp98jzvzCIftZ5M4pd2u&#10;HHVDhzTMth5k5YPwWNeewZOB1C836ZSPWscjPP0JAAD//wMAUEsDBBQABgAIAAAAIQDe9YP/4gAA&#10;AAsBAAAPAAAAZHJzL2Rvd25yZXYueG1sTI/BTsMwEETvSPyDtUjcqI3T0jZkU0VIoRLqhdCqVydZ&#10;kkBsh9htw99jTnAczWjmTbKZdM/ONLrOGoT7mQBGprJ1ZxqE/Vt+twLmvDK16q0hhG9ysEmvrxIV&#10;1/ZiXulc+IaFEuNihdB6P8Scu6olrdzMDmSC925HrXyQY8PrUV1Cue65FOKBa9WZsNCqgZ5aqj6L&#10;k0YoD/lhS/qjy3bHrHg+Lr8W+fYF8fZmyh6BeZr8Xxh+8QM6pIGptCdTO9YjLIQM6B5BRkICC4l1&#10;tJwDKxEiOV8BTxP+/0P6AwAA//8DAFBLAQItABQABgAIAAAAIQC2gziS/gAAAOEBAAATAAAAAAAA&#10;AAAAAAAAAAAAAABbQ29udGVudF9UeXBlc10ueG1sUEsBAi0AFAAGAAgAAAAhADj9If/WAAAAlAEA&#10;AAsAAAAAAAAAAAAAAAAALwEAAF9yZWxzLy5yZWxzUEsBAi0AFAAGAAgAAAAhANrmRtqwAgAAzAUA&#10;AA4AAAAAAAAAAAAAAAAALgIAAGRycy9lMm9Eb2MueG1sUEsBAi0AFAAGAAgAAAAhAN71g//iAAAA&#10;CwEAAA8AAAAAAAAAAAAAAAAACgUAAGRycy9kb3ducmV2LnhtbFBLBQYAAAAABAAEAPMAAAAZBgAA&#10;AAA=&#10;" adj="4272,28136" fillcolor="white [3201]" strokecolor="#bf03a4">
                      <v:shadow on="t" color="black" opacity="24903f" origin=",.5" offset="0,.55556mm"/>
                      <v:textbox>
                        <w:txbxContent>
                          <w:p w:rsidR="0091685E" w:rsidRPr="00A941D9" w:rsidRDefault="0091685E" w:rsidP="00A941D9">
                            <w:pPr>
                              <w:jc w:val="center"/>
                            </w:pPr>
                            <w:r w:rsidRPr="00A941D9">
                              <w:t>What is a network?</w:t>
                            </w:r>
                          </w:p>
                        </w:txbxContent>
                      </v:textbox>
                    </v:shape>
                  </w:pict>
                </mc:Fallback>
              </mc:AlternateContent>
            </w:r>
            <w:r w:rsidR="00A941D9">
              <w:rPr>
                <w:noProof/>
              </w:rPr>
              <mc:AlternateContent>
                <mc:Choice Requires="wps">
                  <w:drawing>
                    <wp:anchor distT="0" distB="0" distL="114300" distR="114300" simplePos="0" relativeHeight="251960320" behindDoc="0" locked="0" layoutInCell="1" allowOverlap="1" wp14:anchorId="166162D6" wp14:editId="31197134">
                      <wp:simplePos x="0" y="0"/>
                      <wp:positionH relativeFrom="column">
                        <wp:posOffset>-50800</wp:posOffset>
                      </wp:positionH>
                      <wp:positionV relativeFrom="paragraph">
                        <wp:posOffset>44450</wp:posOffset>
                      </wp:positionV>
                      <wp:extent cx="3572510" cy="626110"/>
                      <wp:effectExtent l="57150" t="19050" r="85090" b="193040"/>
                      <wp:wrapNone/>
                      <wp:docPr id="2042" name="Cloud Callout 2042"/>
                      <wp:cNvGraphicFramePr/>
                      <a:graphic xmlns:a="http://schemas.openxmlformats.org/drawingml/2006/main">
                        <a:graphicData uri="http://schemas.microsoft.com/office/word/2010/wordprocessingShape">
                          <wps:wsp>
                            <wps:cNvSpPr/>
                            <wps:spPr>
                              <a:xfrm>
                                <a:off x="0" y="0"/>
                                <a:ext cx="3572510" cy="626110"/>
                              </a:xfrm>
                              <a:prstGeom prst="cloudCallout">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A941D9">
                                  <w:pPr>
                                    <w:jc w:val="center"/>
                                  </w:pPr>
                                  <w:r w:rsidRPr="00A941D9">
                                    <w:t xml:space="preserve">What </w:t>
                                  </w:r>
                                  <w:r>
                                    <w:t>does digital mean</w:t>
                                  </w:r>
                                  <w:r w:rsidRPr="00A941D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162D6" id="Cloud Callout 2042" o:spid="_x0000_s1030" type="#_x0000_t106" style="position:absolute;margin-left:-4pt;margin-top:3.5pt;width:281.3pt;height:49.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DwjAIAAHoFAAAOAAAAZHJzL2Uyb0RvYy54bWysVN1r2zAQfx/sfxB6X/3RtNtCnZKlZAxK&#10;W9aOPiuylJhJOk1SYmd/fU+y44SuMBh7ke9833e/u6vrTiuyE843YCpanOWUCMOhbsy6oj+elh8+&#10;UeIDMzVTYERF98LT69n7d1etnYoSNqBq4Qg6MX7a2opuQrDTLPN8IzTzZ2CFQaEEp1lA1q2z2rEW&#10;vWuVlXl+mbXgauuAC+/x700vpLPkX0rBw72UXgSiKoq5hfS69K7im82u2HTtmN00fEiD/UMWmjUG&#10;g46ublhgZOuaP1zphjvwIMMZB52BlA0XqQaspshfVfO4YVakWrA53o5t8v/PLb/bPTjS1BUt80lJ&#10;iWEap7RQsK3Jgin8BpIk2KjW+inqP9oHN3AeyVh1J52OX6yHdKm5+7G5oguE48/zi4/lRYEz4Ci7&#10;LC8LpNFNdrS2zoevAjSJREV5TGLIIfWW7W596E0OqjGoMvH1oJp62SiVGLdeLZQjO4Zj/7LMz+eT&#10;IdaJGkaOplksqy8kUWGvRO/2u5DYGUy9SOETJsXolnEuTCgHv8qgdjSTmMLRMM/ftFWhGOwG9Wgp&#10;ElyPtn8POlqkwGDCaKwbA+4tB/XPMXKvf2hAX3bsQOhWXUJE6ln8s4J6jyhx0K+Pt3zZ4IhumQ8P&#10;zOG+4FTxBoR7fKSCtqIwUJRswP1+63/URxijlJIW96+i/teWOUGJ+mYQ4J+LySQubGImiB1k3Klk&#10;dSoxW70AnHWB18byREb9oA6kdKCf8VTMY1QUMcMxNoIsuAOzCP1dwGPDxXye1HBJLQu35tHyAwwi&#10;9J66Z+bsgNOACL+Dw66y6SuY9rpxQgbm2wCySRg+9nWYAC542obhGMULcsonrePJnL0AAAD//wMA&#10;UEsDBBQABgAIAAAAIQDTPtjz3wAAAAgBAAAPAAAAZHJzL2Rvd25yZXYueG1sTI9RS8MwFIXfBf9D&#10;uIIvsiWKrV1tOkRwIHuZU8Yesya2xeSmJGlX/73XJ326HM7h3O9U69lZNpkQe48SbpcCmMHG6x5b&#10;CR/vL4sCWEwKtbIejYRvE2FdX15UqtT+jG9m2qeWUQnGUknoUhpKzmPTGafi0g8Gyfv0walEMrRc&#10;B3Wmcmf5nRA5d6pH+tCpwTx3pvnaj07CKo3Tzh23r8cWg7jZ2E2x2x6kvL6anx6BJTOnvzD84hM6&#10;1MR08iPqyKyERUFTkoQHOmRn2X0O7EQ5keXA64r/H1D/AAAA//8DAFBLAQItABQABgAIAAAAIQC2&#10;gziS/gAAAOEBAAATAAAAAAAAAAAAAAAAAAAAAABbQ29udGVudF9UeXBlc10ueG1sUEsBAi0AFAAG&#10;AAgAAAAhADj9If/WAAAAlAEAAAsAAAAAAAAAAAAAAAAALwEAAF9yZWxzLy5yZWxzUEsBAi0AFAAG&#10;AAgAAAAhAAqWkPCMAgAAegUAAA4AAAAAAAAAAAAAAAAALgIAAGRycy9lMm9Eb2MueG1sUEsBAi0A&#10;FAAGAAgAAAAhANM+2PPfAAAACAEAAA8AAAAAAAAAAAAAAAAA5gQAAGRycy9kb3ducmV2LnhtbFBL&#10;BQYAAAAABAAEAPMAAADyBQAAAAA=&#10;" adj="6300,24300" fillcolor="white [3201]" strokecolor="#bf03a4">
                      <v:shadow on="t" color="black" opacity="24903f" origin=",.5" offset="0,.55556mm"/>
                      <v:textbox>
                        <w:txbxContent>
                          <w:p w:rsidR="0091685E" w:rsidRPr="00A941D9" w:rsidRDefault="0091685E" w:rsidP="00A941D9">
                            <w:pPr>
                              <w:jc w:val="center"/>
                            </w:pPr>
                            <w:r w:rsidRPr="00A941D9">
                              <w:t xml:space="preserve">What </w:t>
                            </w:r>
                            <w:r>
                              <w:t>does digital mean</w:t>
                            </w:r>
                            <w:r w:rsidRPr="00A941D9">
                              <w:t>?</w:t>
                            </w:r>
                          </w:p>
                        </w:txbxContent>
                      </v:textbox>
                    </v:shape>
                  </w:pict>
                </mc:Fallback>
              </mc:AlternateContent>
            </w:r>
          </w:p>
        </w:tc>
      </w:tr>
      <w:tr w:rsidR="0051229C" w:rsidTr="000E3516">
        <w:trPr>
          <w:trHeight w:val="737"/>
        </w:trPr>
        <w:tc>
          <w:tcPr>
            <w:tcW w:w="9962" w:type="dxa"/>
            <w:tcBorders>
              <w:top w:val="nil"/>
              <w:left w:val="nil"/>
              <w:bottom w:val="nil"/>
              <w:right w:val="nil"/>
            </w:tcBorders>
          </w:tcPr>
          <w:p w:rsidR="0051229C" w:rsidRPr="000E3516" w:rsidRDefault="00A941D9" w:rsidP="00967DB1">
            <w:pPr>
              <w:tabs>
                <w:tab w:val="center" w:pos="4873"/>
                <w:tab w:val="left" w:pos="8907"/>
              </w:tabs>
              <w:rPr>
                <w:rFonts w:cs="Arial"/>
                <w:szCs w:val="28"/>
              </w:rPr>
            </w:pPr>
            <w:r w:rsidRPr="000E3516">
              <w:rPr>
                <w:noProof/>
                <w:sz w:val="36"/>
                <w:szCs w:val="36"/>
              </w:rPr>
              <mc:AlternateContent>
                <mc:Choice Requires="wps">
                  <w:drawing>
                    <wp:anchor distT="0" distB="0" distL="114300" distR="114300" simplePos="0" relativeHeight="251663360" behindDoc="0" locked="0" layoutInCell="1" allowOverlap="1" wp14:anchorId="70E6561F" wp14:editId="4F82C51E">
                      <wp:simplePos x="0" y="0"/>
                      <wp:positionH relativeFrom="column">
                        <wp:posOffset>2476500</wp:posOffset>
                      </wp:positionH>
                      <wp:positionV relativeFrom="paragraph">
                        <wp:posOffset>210185</wp:posOffset>
                      </wp:positionV>
                      <wp:extent cx="3703955" cy="2148840"/>
                      <wp:effectExtent l="742950" t="0" r="10795" b="22860"/>
                      <wp:wrapNone/>
                      <wp:docPr id="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955" cy="2148840"/>
                              </a:xfrm>
                              <a:prstGeom prst="wedgeRoundRectCallout">
                                <a:avLst>
                                  <a:gd name="adj1" fmla="val -69494"/>
                                  <a:gd name="adj2" fmla="val 27103"/>
                                  <a:gd name="adj3" fmla="val 16667"/>
                                </a:avLst>
                              </a:prstGeom>
                              <a:noFill/>
                              <a:ln w="19050">
                                <a:solidFill>
                                  <a:srgbClr val="B31E8E"/>
                                </a:solidFill>
                                <a:miter lim="800000"/>
                                <a:headEnd/>
                                <a:tailEnd/>
                              </a:ln>
                            </wps:spPr>
                            <wps:txbx>
                              <w:txbxContent>
                                <w:p w:rsidR="0091685E" w:rsidRDefault="0091685E" w:rsidP="000E56B1">
                                  <w:pPr>
                                    <w:spacing w:before="0" w:after="0"/>
                                  </w:pPr>
                                  <w:r>
                                    <w:t xml:space="preserve">What do </w:t>
                                  </w:r>
                                  <w:r w:rsidRPr="000E56B1">
                                    <w:rPr>
                                      <w:b/>
                                    </w:rPr>
                                    <w:t>you</w:t>
                                  </w:r>
                                  <w:r>
                                    <w:t xml:space="preserve"> know about living in a digital world?</w:t>
                                  </w:r>
                                </w:p>
                                <w:p w:rsidR="0091685E" w:rsidRDefault="0091685E" w:rsidP="000E56B1">
                                  <w:pPr>
                                    <w:spacing w:before="0" w:after="0"/>
                                  </w:pPr>
                                  <w:r>
                                    <w:t>As you work through Day 1 you will find out more about this but for now let’s find out what you already know.</w:t>
                                  </w:r>
                                </w:p>
                                <w:p w:rsidR="0091685E" w:rsidRDefault="0091685E" w:rsidP="000E56B1">
                                  <w:pPr>
                                    <w:spacing w:before="0" w:after="0"/>
                                  </w:pPr>
                                  <w:r>
                                    <w:t>Discuss the questions in the brainstorm bubbles with your Home Tutor.</w:t>
                                  </w:r>
                                </w:p>
                                <w:p w:rsidR="0091685E" w:rsidRDefault="0091685E" w:rsidP="000E56B1">
                                  <w:pPr>
                                    <w:spacing w:before="0" w:after="0"/>
                                  </w:pPr>
                                  <w:r>
                                    <w:t>Write your ideas beside the bubbles on the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6561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31" type="#_x0000_t62" style="position:absolute;margin-left:195pt;margin-top:16.55pt;width:291.65pt;height:16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TbAIAAMAEAAAOAAAAZHJzL2Uyb0RvYy54bWysVNtu2zAMfR+wfxD03trOPUGdokvbYUC3&#10;Fe32AYol29pkUZPkOO3Xj5LdzF3fhuVBoEyKPDyHzMXlsVHkIKyToHOanaeUCF0Al7rK6fdvt2cr&#10;SpxnmjMFWuT0STh6uX3/7qIzGzGBGhQXlmAS7TadyWntvdkkiStq0TB3DkZodJZgG+bxaquEW9Zh&#10;9kYlkzRdJB1YbiwUwjn8et076TbmL0tR+K9l6YQnKqeIzcfTxnMfzmR7wTaVZaaWxQCD/QOKhkmN&#10;RU+prplnpLXyTapGFhYclP68gCaBspSFiD1gN1n6VzePNTMi9oLkOHOiyf2/tMWXw70lkud0SYlm&#10;DUr0AK3mgpMHJI/pqlXMkh1TClpPloGwzrgNvns09za07MwdFD8d0bCrMV5cWQtdLRhHmFmIT149&#10;CBeHT8m++wwc67HWQ+TuWNomJERWyDFK9HSSSBw9KfDjdJlO1/M5JQX6JtlstZpFERO2eXlurPMf&#10;BTQkGDntBK9E7Ck0NDQS67HDnfNRND60zviPjJKyUTgDB6bI2WI9W8+GIRkFTcZBk2WWTt/GTMcx&#10;2WKxiNwhzqEsWi9IAwYNt1KpOI5Kkw6pW6fzNOJ0oCQP3si2rfY7ZQnCy+mHaXazuokcow7jsEZ6&#10;3Cslm5yu0vDrAQZZbjSPZTyTqrcRitKDTkGaXmJ/3B/jZMzD2yDbHvgTCmehXyNcezRqsM+UdLhC&#10;OXW/WmYFJeqTRvHX2QzFIT5eZvPlBC927NmPPUwXmCqnnpLe3Pl+T1tjZVVjpSyyoeEKB6aU/mWy&#10;elQDfFwTtF7t4fgeo/788Wx/AwAA//8DAFBLAwQUAAYACAAAACEABU7J3uMAAAAKAQAADwAAAGRy&#10;cy9kb3ducmV2LnhtbEyPQU/DMAyF70j8h8hIXKYt7SoYK00nhATiwiTCNMQta01b0TglybayX485&#10;wc32e3r+XrEabS8O6EPnSEE6S0AgVa7uqFGweX2Y3oAI0VBtekeo4BsDrMrzs8LktTvSCx50bASH&#10;UMiNgjbGIZcyVC1aE2ZuQGLtw3lrIq++kbU3Rw63vZwnybW0piP+0JoB71usPvXeKphIffLzdPP2&#10;/tScntd6+6Unj0apy4vx7hZExDH+meEXn9GhZKad21MdRK8gWybcJfKQpSDYsFxkGYgdHxbpFciy&#10;kP8rlD8AAAD//wMAUEsBAi0AFAAGAAgAAAAhALaDOJL+AAAA4QEAABMAAAAAAAAAAAAAAAAAAAAA&#10;AFtDb250ZW50X1R5cGVzXS54bWxQSwECLQAUAAYACAAAACEAOP0h/9YAAACUAQAACwAAAAAAAAAA&#10;AAAAAAAvAQAAX3JlbHMvLnJlbHNQSwECLQAUAAYACAAAACEAwqf0k2wCAADABAAADgAAAAAAAAAA&#10;AAAAAAAuAgAAZHJzL2Uyb0RvYy54bWxQSwECLQAUAAYACAAAACEABU7J3uMAAAAKAQAADwAAAAAA&#10;AAAAAAAAAADGBAAAZHJzL2Rvd25yZXYueG1sUEsFBgAAAAAEAAQA8wAAANYFAAAAAA==&#10;" adj="-4211,16654" filled="f" strokecolor="#b31e8e" strokeweight="1.5pt">
                      <v:textbox>
                        <w:txbxContent>
                          <w:p w:rsidR="0091685E" w:rsidRDefault="0091685E" w:rsidP="000E56B1">
                            <w:pPr>
                              <w:spacing w:before="0" w:after="0"/>
                            </w:pPr>
                            <w:r>
                              <w:t xml:space="preserve">What do </w:t>
                            </w:r>
                            <w:r w:rsidRPr="000E56B1">
                              <w:rPr>
                                <w:b/>
                              </w:rPr>
                              <w:t>you</w:t>
                            </w:r>
                            <w:r>
                              <w:t xml:space="preserve"> know about living in a digital world?</w:t>
                            </w:r>
                          </w:p>
                          <w:p w:rsidR="0091685E" w:rsidRDefault="0091685E" w:rsidP="000E56B1">
                            <w:pPr>
                              <w:spacing w:before="0" w:after="0"/>
                            </w:pPr>
                            <w:r>
                              <w:t>As you work through Day 1 you will find out more about this but for now let’s find out what you already know.</w:t>
                            </w:r>
                          </w:p>
                          <w:p w:rsidR="0091685E" w:rsidRDefault="0091685E" w:rsidP="000E56B1">
                            <w:pPr>
                              <w:spacing w:before="0" w:after="0"/>
                            </w:pPr>
                            <w:r>
                              <w:t>Discuss the questions in the brainstorm bubbles with your Home Tutor.</w:t>
                            </w:r>
                          </w:p>
                          <w:p w:rsidR="0091685E" w:rsidRDefault="0091685E" w:rsidP="000E56B1">
                            <w:pPr>
                              <w:spacing w:before="0" w:after="0"/>
                            </w:pPr>
                            <w:r>
                              <w:t>Write your ideas beside the bubbles on the next page.</w:t>
                            </w:r>
                          </w:p>
                        </w:txbxContent>
                      </v:textbox>
                    </v:shape>
                  </w:pict>
                </mc:Fallback>
              </mc:AlternateContent>
            </w:r>
            <w:r w:rsidR="00967DB1">
              <w:rPr>
                <w:rFonts w:cs="Arial"/>
                <w:noProof/>
                <w:szCs w:val="28"/>
              </w:rPr>
              <w:drawing>
                <wp:inline distT="0" distB="0" distL="0" distR="0" wp14:anchorId="66D0F247" wp14:editId="78EB7A96">
                  <wp:extent cx="2618157" cy="4834467"/>
                  <wp:effectExtent l="0" t="0" r="0" b="4445"/>
                  <wp:docPr id="1962" name="Picture 1962"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618229" cy="4834599"/>
                          </a:xfrm>
                          <a:prstGeom prst="rect">
                            <a:avLst/>
                          </a:prstGeom>
                          <a:noFill/>
                          <a:ln>
                            <a:noFill/>
                          </a:ln>
                        </pic:spPr>
                      </pic:pic>
                    </a:graphicData>
                  </a:graphic>
                </wp:inline>
              </w:drawing>
            </w:r>
            <w:r w:rsidR="00967DB1">
              <w:rPr>
                <w:rFonts w:cs="Arial"/>
                <w:szCs w:val="28"/>
              </w:rPr>
              <w:tab/>
            </w:r>
          </w:p>
        </w:tc>
      </w:tr>
    </w:tbl>
    <w:p w:rsidR="00367D9C" w:rsidRDefault="00367D9C">
      <w:pPr>
        <w:spacing w:before="0" w:after="0"/>
        <w:rPr>
          <w:sz w:val="16"/>
          <w:szCs w:val="16"/>
        </w:rPr>
      </w:pPr>
      <w:r>
        <w:rPr>
          <w:sz w:val="16"/>
          <w:szCs w:val="16"/>
        </w:rPr>
        <w:br w:type="page"/>
      </w:r>
    </w:p>
    <w:p w:rsidR="0051229C" w:rsidRPr="001C1E24" w:rsidRDefault="00882085" w:rsidP="00882085">
      <w:pPr>
        <w:pStyle w:val="Heading2"/>
      </w:pPr>
      <w:r>
        <w:lastRenderedPageBreak/>
        <w:t>Let’s discuss</w:t>
      </w:r>
    </w:p>
    <w:tbl>
      <w:tblPr>
        <w:tblStyle w:val="TableGrid"/>
        <w:tblW w:w="0" w:type="auto"/>
        <w:tblLook w:val="04A0" w:firstRow="1" w:lastRow="0" w:firstColumn="1" w:lastColumn="0" w:noHBand="0" w:noVBand="1"/>
      </w:tblPr>
      <w:tblGrid>
        <w:gridCol w:w="9746"/>
      </w:tblGrid>
      <w:tr w:rsidR="003A1336" w:rsidTr="00556D6B">
        <w:trPr>
          <w:trHeight w:val="2211"/>
        </w:trPr>
        <w:tc>
          <w:tcPr>
            <w:tcW w:w="9962" w:type="dxa"/>
            <w:tcBorders>
              <w:top w:val="single" w:sz="12" w:space="0" w:color="B31E8E"/>
              <w:left w:val="nil"/>
              <w:bottom w:val="single" w:sz="12" w:space="0" w:color="B31E8E"/>
              <w:right w:val="nil"/>
            </w:tcBorders>
            <w:vAlign w:val="center"/>
          </w:tcPr>
          <w:p w:rsidR="003A1336" w:rsidRDefault="00C75A47" w:rsidP="00577298">
            <w:r>
              <w:rPr>
                <w:noProof/>
              </w:rPr>
              <mc:AlternateContent>
                <mc:Choice Requires="wps">
                  <w:drawing>
                    <wp:anchor distT="0" distB="0" distL="114300" distR="114300" simplePos="0" relativeHeight="251962368" behindDoc="0" locked="0" layoutInCell="1" allowOverlap="1" wp14:anchorId="7C893F5D" wp14:editId="3850BFF5">
                      <wp:simplePos x="0" y="0"/>
                      <wp:positionH relativeFrom="column">
                        <wp:posOffset>14605</wp:posOffset>
                      </wp:positionH>
                      <wp:positionV relativeFrom="paragraph">
                        <wp:posOffset>13970</wp:posOffset>
                      </wp:positionV>
                      <wp:extent cx="3403600" cy="795655"/>
                      <wp:effectExtent l="57150" t="19050" r="44450" b="480695"/>
                      <wp:wrapNone/>
                      <wp:docPr id="2043" name="Cloud Callout 2043"/>
                      <wp:cNvGraphicFramePr/>
                      <a:graphic xmlns:a="http://schemas.openxmlformats.org/drawingml/2006/main">
                        <a:graphicData uri="http://schemas.microsoft.com/office/word/2010/wordprocessingShape">
                          <wps:wsp>
                            <wps:cNvSpPr/>
                            <wps:spPr>
                              <a:xfrm>
                                <a:off x="702733" y="1515533"/>
                                <a:ext cx="3403600" cy="795655"/>
                              </a:xfrm>
                              <a:prstGeom prst="cloudCallout">
                                <a:avLst>
                                  <a:gd name="adj1" fmla="val 10319"/>
                                  <a:gd name="adj2" fmla="val 96136"/>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C75A47">
                                  <w:r>
                                    <w:t>What does digital mean?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3F5D" id="Cloud Callout 2043" o:spid="_x0000_s1032" type="#_x0000_t106" style="position:absolute;margin-left:1.15pt;margin-top:1.1pt;width:268pt;height:62.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BCuwIAANYFAAAOAAAAZHJzL2Uyb0RvYy54bWysVN1v0zAQf0fif7D8zvLVtLRaOpVORUjT&#10;NrGhPbuO3QYc29huk/LXc3bcD2ASEuLFucvd/e77rm/6VqA9M7ZRssLZVYoRk1TVjdxU+Mvz6t17&#10;jKwjsiZCSVbhA7P4Zv72zXWnZyxXWyVqZhCASDvrdIW3zulZkli6ZS2xV0ozCUKuTEscsGaT1IZ0&#10;gN6KJE/TcdIpU2ujKLMW/t4OQjwP+Jwz6h44t8whUWGIzYXXhHft32R+TWYbQ/S2oTEM8g9RtKSR&#10;4PQEdUscQTvT/AHVNtQoq7i7oqpNFOcNZSEHyCZLf8vmaUs0C7lAcaw+lcn+P1h6v380qKkrnKej&#10;AiNJWujSUqhdjZZEwNehIIFCddrOQP9JP5rIWSB91j03rf9CPqiv8CTNJwWAHWAiyqwsgQ51Zr1D&#10;FOTFKC3GKbSDgsZkWo7L0iskZyBtrPvIVIs8UWHq44nhhDKT/Z11od51DJnUXzOMeCugfXsiUJYW&#10;2TS290Inv9SZjrNiHD1HRIjh6NvDC+lfq0RTrxohAmM266UwCJxU+MMqLRajCHGhBjDeNPElG4oU&#10;KHcQbID9zDhUHWqRhXzCvLMTLKGUSZdHXCFB25txCOFsmKav2gqXRbuo7i1ZWIWz7d+dniyCYyXd&#10;ybhtpDKvAdTfTp4H/WMBhrR9BVy/7sO0hbL7P2tVH2ACjRpW02q6aqDnd8S6R2KgmTAmcF/cAzxc&#10;qK7CKlIYbZX58dp/rw8rAlKMOtjtCtvvO2IYRuKThOWZZqORPwaBGZWTHBhzKVlfSuSuXSroNYwX&#10;RBdIr+/EkeRGtS9whhbeK4iIpOAbptaZI7N0w82BQ0bZYhHU4ABo4u7kk6bHMfCj99y/EKPj4DtY&#10;mXt1vANkFqZ0WJWzru+QVIudU7xxXniua2TgeAD1y3W65IPW+RzPfwIAAP//AwBQSwMEFAAGAAgA&#10;AAAhAKEpP4LcAAAABwEAAA8AAABkcnMvZG93bnJldi54bWxMjkFLxDAQhe+C/yGM4EXc1C67LrXp&#10;IkIPKgjWvXjLNmNSbCalSbvVX+940tPweB9vvnK/+F7MOMYukIKbVQYCqQ2mI6vg8FZf70DEpMno&#10;PhAq+MII++r8rNSFCSd6xblJVvAIxUIrcCkNhZSxdeh1XIUBibuPMHqdOI5WmlGfeNz3Ms+yrfS6&#10;I/7g9IAPDtvPZvIKnv1Lva1nexi8s9PYfT82T1fvSl1eLPd3IBIu6Q+GX31Wh4qdjmEiE0WvIF8z&#10;yCcHwe1mveN8ZCy/3YCsSvnfv/oBAAD//wMAUEsBAi0AFAAGAAgAAAAhALaDOJL+AAAA4QEAABMA&#10;AAAAAAAAAAAAAAAAAAAAAFtDb250ZW50X1R5cGVzXS54bWxQSwECLQAUAAYACAAAACEAOP0h/9YA&#10;AACUAQAACwAAAAAAAAAAAAAAAAAvAQAAX3JlbHMvLnJlbHNQSwECLQAUAAYACAAAACEAuXtQQrsC&#10;AADWBQAADgAAAAAAAAAAAAAAAAAuAgAAZHJzL2Uyb0RvYy54bWxQSwECLQAUAAYACAAAACEAoSk/&#10;gtwAAAAHAQAADwAAAAAAAAAAAAAAAAAVBQAAZHJzL2Rvd25yZXYueG1sUEsFBgAAAAAEAAQA8wAA&#10;AB4GAAAAAA==&#10;" adj="13029,31565" fillcolor="white [3201]" strokecolor="#bf03a4">
                      <v:shadow on="t" color="black" opacity="24903f" origin=",.5" offset="0,.55556mm"/>
                      <v:textbox>
                        <w:txbxContent>
                          <w:p w:rsidR="0091685E" w:rsidRPr="00A941D9" w:rsidRDefault="0091685E" w:rsidP="00C75A47">
                            <w:r>
                              <w:t>What does digital mean?</w:t>
                            </w:r>
                          </w:p>
                        </w:txbxContent>
                      </v:textbox>
                    </v:shape>
                  </w:pict>
                </mc:Fallback>
              </mc:AlternateContent>
            </w:r>
          </w:p>
        </w:tc>
      </w:tr>
      <w:tr w:rsidR="003A1336" w:rsidTr="00556D6B">
        <w:trPr>
          <w:trHeight w:val="2211"/>
        </w:trPr>
        <w:tc>
          <w:tcPr>
            <w:tcW w:w="9962" w:type="dxa"/>
            <w:tcBorders>
              <w:top w:val="single" w:sz="12" w:space="0" w:color="B31E8E"/>
              <w:left w:val="nil"/>
              <w:bottom w:val="single" w:sz="12" w:space="0" w:color="B31E8E"/>
              <w:right w:val="nil"/>
            </w:tcBorders>
            <w:vAlign w:val="center"/>
          </w:tcPr>
          <w:p w:rsidR="003A1336" w:rsidRPr="00367D9C" w:rsidRDefault="00C75A47" w:rsidP="00577298">
            <w:pPr>
              <w:jc w:val="center"/>
            </w:pPr>
            <w:r>
              <w:rPr>
                <w:noProof/>
              </w:rPr>
              <mc:AlternateContent>
                <mc:Choice Requires="wps">
                  <w:drawing>
                    <wp:anchor distT="0" distB="0" distL="114300" distR="114300" simplePos="0" relativeHeight="251966464" behindDoc="0" locked="0" layoutInCell="1" allowOverlap="1" wp14:anchorId="0CE0E682" wp14:editId="2AF7CE2A">
                      <wp:simplePos x="0" y="0"/>
                      <wp:positionH relativeFrom="column">
                        <wp:posOffset>-43180</wp:posOffset>
                      </wp:positionH>
                      <wp:positionV relativeFrom="paragraph">
                        <wp:posOffset>19050</wp:posOffset>
                      </wp:positionV>
                      <wp:extent cx="3403600" cy="795655"/>
                      <wp:effectExtent l="57150" t="19050" r="44450" b="461645"/>
                      <wp:wrapNone/>
                      <wp:docPr id="242" name="Cloud Callout 242"/>
                      <wp:cNvGraphicFramePr/>
                      <a:graphic xmlns:a="http://schemas.openxmlformats.org/drawingml/2006/main">
                        <a:graphicData uri="http://schemas.microsoft.com/office/word/2010/wordprocessingShape">
                          <wps:wsp>
                            <wps:cNvSpPr/>
                            <wps:spPr>
                              <a:xfrm>
                                <a:off x="702733" y="2971800"/>
                                <a:ext cx="3403600" cy="795655"/>
                              </a:xfrm>
                              <a:prstGeom prst="cloudCallout">
                                <a:avLst>
                                  <a:gd name="adj1" fmla="val 7085"/>
                                  <a:gd name="adj2" fmla="val 92943"/>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C75A47">
                                  <w:r>
                                    <w:t>What is a digital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E682" id="Cloud Callout 242" o:spid="_x0000_s1033" type="#_x0000_t106" style="position:absolute;left:0;text-align:left;margin-left:-3.4pt;margin-top:1.5pt;width:268pt;height:62.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RpVvAIAANMFAAAOAAAAZHJzL2Uyb0RvYy54bWysVN1v2jAQf5+0/8Hy+5oEQlNQQ8WomCZV&#10;bbV26rNxbMjmr9mGhP71OzuBsK3SpGkvzl3u7nffd33TSoH2zLpaqxJnFylGTFFd1WpT4q/Pqw9X&#10;GDlPVEWEVqzEB+bwzfz9u+vGzNhIb7WomEUAotysMSXeem9mSeLolkniLrRhCoRcW0k8sHaTVJY0&#10;gC5FMkrTy6TRtjJWU+Yc/L3thHge8Tln1D9w7phHosQQm4+vje86vMn8msw2lphtTfswyD9EIUmt&#10;wOkJ6pZ4gna2/gNK1tRqp7m/oFommvOaspgDZJOlv2XztCWGxVygOM6cyuT+Hyy93z9aVFclHuUj&#10;jBSR0KSl0LsKLYmAr0dBAGVqjJuB9pN5tD3ngAw5t9zK8IVsUFviIh0V4zFGB8CcFtlV2leZtR5R&#10;kI/zdHwJPxEFjWI6uZxMAn4yABnr/CemJQpEiWkIp48mFpns75yP1a76iEn1LcOISwHN2xOBivQq&#10;gkJDzlQgwUFlOprm495xDwghHF0HdKHC67Soq1UtRGTsZr0UFoGPEn9cpeNF3kOcqQFMME1Cxboa&#10;RcofBOtgvzAOJYdSZDGdOOzsBEsoZcrHmkck0A5mHEIYDNP0TVvhsz6eXj1YsrgHg+3fnZ4somOt&#10;/MlY1krbtwCq7yfPnf6xAF3aoQK+Xbdx1IoQY/iz1tUBxs/qbi+doasaWn5HnH8kFnoJUwLHxT/A&#10;w4VuSqx7CqOttq9v/Q/6sB8gxaiBxS6x+7EjlmEkPivYnGmW5+ESRCafFCNg7LlkfS5RO7nU0GuY&#10;LogukkHfiyPJrZYvcIMWwSuIiKLgG4bW2yOz9N3BgStG2WIR1WD7DfF36snQ4xiE0XtuX4g1/dx7&#10;2Jh7fTwCZBantNuUQTd0SOnFzmte+yAc6tozcDmA+uU0nfNRa7jF858AAAD//wMAUEsDBBQABgAI&#10;AAAAIQCHGcMS4AAAAAgBAAAPAAAAZHJzL2Rvd25yZXYueG1sTI/BTsMwEETvSPyDtUjcWodEFDfE&#10;qQqoUi8U2nLg6CZLEhGvQ+ymga/vcoLjaEYzb7LFaFsxYO8bRxpuphEIpMKVDVUa3variQLhg6HS&#10;tI5Qwzd6WOSXF5lJS3eiLQ67UAkuIZ8aDXUIXSqlL2q0xk9dh8Teh+utCSz7Spa9OXG5bWUcRTNp&#10;TUO8UJsOH2ssPndHq+FZJfPN5vXnSz2snpbq5W69tsO71tdX4/IeRMAx/IXhF5/RIWemgztS6UWr&#10;YTJj8qAh4Uds38bzGMSBc7FKQOaZ/H8gPwMAAP//AwBQSwECLQAUAAYACAAAACEAtoM4kv4AAADh&#10;AQAAEwAAAAAAAAAAAAAAAAAAAAAAW0NvbnRlbnRfVHlwZXNdLnhtbFBLAQItABQABgAIAAAAIQA4&#10;/SH/1gAAAJQBAAALAAAAAAAAAAAAAAAAAC8BAABfcmVscy8ucmVsc1BLAQItABQABgAIAAAAIQB3&#10;1RpVvAIAANMFAAAOAAAAAAAAAAAAAAAAAC4CAABkcnMvZTJvRG9jLnhtbFBLAQItABQABgAIAAAA&#10;IQCHGcMS4AAAAAgBAAAPAAAAAAAAAAAAAAAAABYFAABkcnMvZG93bnJldi54bWxQSwUGAAAAAAQA&#10;BADzAAAAIwYAAAAA&#10;" adj="12330,30876" fillcolor="white [3201]" strokecolor="#bf03a4">
                      <v:shadow on="t" color="black" opacity="24903f" origin=",.5" offset="0,.55556mm"/>
                      <v:textbox>
                        <w:txbxContent>
                          <w:p w:rsidR="0091685E" w:rsidRPr="00A941D9" w:rsidRDefault="0091685E" w:rsidP="00C75A47">
                            <w:r>
                              <w:t>What is a digital world?</w:t>
                            </w:r>
                          </w:p>
                        </w:txbxContent>
                      </v:textbox>
                    </v:shape>
                  </w:pict>
                </mc:Fallback>
              </mc:AlternateContent>
            </w:r>
          </w:p>
        </w:tc>
      </w:tr>
      <w:tr w:rsidR="00C75A47" w:rsidTr="00556D6B">
        <w:trPr>
          <w:trHeight w:val="2211"/>
        </w:trPr>
        <w:tc>
          <w:tcPr>
            <w:tcW w:w="9962" w:type="dxa"/>
            <w:tcBorders>
              <w:top w:val="single" w:sz="12" w:space="0" w:color="B31E8E"/>
              <w:left w:val="nil"/>
              <w:bottom w:val="single" w:sz="12" w:space="0" w:color="B31E8E"/>
              <w:right w:val="nil"/>
            </w:tcBorders>
            <w:vAlign w:val="center"/>
          </w:tcPr>
          <w:p w:rsidR="00C75A47" w:rsidRPr="00367D9C" w:rsidRDefault="00C75A47" w:rsidP="00577298">
            <w:pPr>
              <w:jc w:val="center"/>
            </w:pPr>
            <w:r>
              <w:rPr>
                <w:noProof/>
              </w:rPr>
              <mc:AlternateContent>
                <mc:Choice Requires="wps">
                  <w:drawing>
                    <wp:anchor distT="0" distB="0" distL="114300" distR="114300" simplePos="0" relativeHeight="251964416" behindDoc="0" locked="0" layoutInCell="1" allowOverlap="1" wp14:anchorId="6EB4BCD8" wp14:editId="26BD99D0">
                      <wp:simplePos x="0" y="0"/>
                      <wp:positionH relativeFrom="column">
                        <wp:posOffset>16510</wp:posOffset>
                      </wp:positionH>
                      <wp:positionV relativeFrom="paragraph">
                        <wp:posOffset>78740</wp:posOffset>
                      </wp:positionV>
                      <wp:extent cx="3343910" cy="795655"/>
                      <wp:effectExtent l="57150" t="19050" r="46990" b="404495"/>
                      <wp:wrapNone/>
                      <wp:docPr id="241" name="Cloud Callout 241"/>
                      <wp:cNvGraphicFramePr/>
                      <a:graphic xmlns:a="http://schemas.openxmlformats.org/drawingml/2006/main">
                        <a:graphicData uri="http://schemas.microsoft.com/office/word/2010/wordprocessingShape">
                          <wps:wsp>
                            <wps:cNvSpPr/>
                            <wps:spPr>
                              <a:xfrm>
                                <a:off x="702733" y="4470400"/>
                                <a:ext cx="3343910" cy="795655"/>
                              </a:xfrm>
                              <a:prstGeom prst="cloudCallout">
                                <a:avLst>
                                  <a:gd name="adj1" fmla="val 31477"/>
                                  <a:gd name="adj2" fmla="val 85494"/>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C75A47">
                                  <w:r>
                                    <w:t>What is a digital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BCD8" id="Cloud Callout 241" o:spid="_x0000_s1034" type="#_x0000_t106" style="position:absolute;left:0;text-align:left;margin-left:1.3pt;margin-top:6.2pt;width:263.3pt;height:62.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mrvAIAANQFAAAOAAAAZHJzL2Uyb0RvYy54bWysVN1v0zAQf0fif7D8zvLZZa2WTqVTEdK0&#10;TWxoz65jtwHHNrbbpPvrOTtJW2ASEuLFucvd/e77rm+6RqA9M7ZWssTJRYwRk1RVtdyU+Ovz6sMV&#10;RtYRWRGhJCvxgVl8M3//7rrVM5aqrRIVMwhApJ21usRb5/QsiizdsobYC6WZBCFXpiEOWLOJKkNa&#10;QG9ElMbxZdQqU2mjKLMW/t72QjwP+Jwz6h44t8whUWKIzYXXhHft32h+TWYbQ/S2pkMY5B+iaEgt&#10;wekR6pY4gnam/gOqqalRVnF3QVUTKc5rykIOkE0S/5bN05ZoFnKB4lh9LJP9f7D0fv9oUF2VOM0T&#10;jCRpoElLoXYVWhIBX4e8AMrUajsD7Sf9aAbOAulz7rhp/BeyQV2JizgtsgyjQ4nzvIjzeKgy6xyi&#10;IM+yPJsm0AwKGsV0cjmZePzoBKSNdZ+YapAnSkx9OEM0ochkf2ddqHY1REyqbxA9bwQ0b08EypK8&#10;KIbmnumk5zpXk3yaD54HRIhh9O3hhfSvVaKuVrUQgTGb9VIYBE5K/HEVZ4sR4kwNYLxp5EvWFylQ&#10;7iBYD/uFcag51CIJ+YRpZ0dYQimTLh1CExK0vRmHEE6GcfymrXChWRDBoO4tWViEk+3fnR4tgmMl&#10;3dG4qaUybwFU34+ee/2xAH3avgKuW3dh1q58bv7PWlUHmD+j+sW0mq5q6Pkdse6RGGgmjAlcF/cA&#10;DxeqLbEaKIy2yry+9d/rw4KAFKMWNrvE9seOGIaR+CxhdaZJnvtTEJh8UqTAmHPJ+lwid81SQa9h&#10;vCC6QHp9J0aSG9W8wBFaeK8gIpKCb5haZ0Zm6fqLA2eMssUiqMH6a+Lu5JOm4xj40XvuXojRw+A7&#10;WJl7NV4BMgtT2q/KSdd3SKrFzileOy881XVg4HQA9cttOueD1ukYz38CAAD//wMAUEsDBBQABgAI&#10;AAAAIQCiVejV3QAAAAgBAAAPAAAAZHJzL2Rvd25yZXYueG1sTI/NTsMwEITvSLyDtUhcEHVIS39C&#10;nAqh8gCUHuDmxkscEa9D7DSmT89yguPOjGa/KbfJdeKEQ2g9KbibZSCQam9aahQcXp9v1yBC1GR0&#10;5wkVfGOAbXV5UerC+Ile8LSPjeASCoVWYGPsCylDbdHpMPM9EnsffnA68jk00gx64nLXyTzLltLp&#10;lviD1T0+Waw/96NTcH5LC/113tl+ovFmLg+7kN4zpa6v0uMDiIgp/oXhF5/RoWKmox/JBNEpyJcc&#10;ZDlfgGD7Pt/kII4szFcrkFUp/w+ofgAAAP//AwBQSwECLQAUAAYACAAAACEAtoM4kv4AAADhAQAA&#10;EwAAAAAAAAAAAAAAAAAAAAAAW0NvbnRlbnRfVHlwZXNdLnhtbFBLAQItABQABgAIAAAAIQA4/SH/&#10;1gAAAJQBAAALAAAAAAAAAAAAAAAAAC8BAABfcmVscy8ucmVsc1BLAQItABQABgAIAAAAIQCWvnmr&#10;vAIAANQFAAAOAAAAAAAAAAAAAAAAAC4CAABkcnMvZTJvRG9jLnhtbFBLAQItABQABgAIAAAAIQCi&#10;VejV3QAAAAgBAAAPAAAAAAAAAAAAAAAAABYFAABkcnMvZG93bnJldi54bWxQSwUGAAAAAAQABADz&#10;AAAAIAYAAAAA&#10;" adj="17599,29267" fillcolor="white [3201]" strokecolor="#bf03a4">
                      <v:shadow on="t" color="black" opacity="24903f" origin=",.5" offset="0,.55556mm"/>
                      <v:textbox>
                        <w:txbxContent>
                          <w:p w:rsidR="0091685E" w:rsidRPr="00A941D9" w:rsidRDefault="0091685E" w:rsidP="00C75A47">
                            <w:r>
                              <w:t>What is a digital system?</w:t>
                            </w:r>
                          </w:p>
                        </w:txbxContent>
                      </v:textbox>
                    </v:shape>
                  </w:pict>
                </mc:Fallback>
              </mc:AlternateContent>
            </w:r>
          </w:p>
        </w:tc>
      </w:tr>
      <w:tr w:rsidR="00C75A47" w:rsidTr="00556D6B">
        <w:trPr>
          <w:trHeight w:val="2211"/>
        </w:trPr>
        <w:tc>
          <w:tcPr>
            <w:tcW w:w="9962" w:type="dxa"/>
            <w:tcBorders>
              <w:top w:val="single" w:sz="12" w:space="0" w:color="B31E8E"/>
              <w:left w:val="nil"/>
              <w:bottom w:val="single" w:sz="12" w:space="0" w:color="B31E8E"/>
              <w:right w:val="nil"/>
            </w:tcBorders>
            <w:vAlign w:val="center"/>
          </w:tcPr>
          <w:p w:rsidR="00C75A47" w:rsidRPr="00367D9C" w:rsidRDefault="00C75A47" w:rsidP="00577298">
            <w:pPr>
              <w:jc w:val="center"/>
            </w:pPr>
            <w:r>
              <w:rPr>
                <w:noProof/>
              </w:rPr>
              <mc:AlternateContent>
                <mc:Choice Requires="wps">
                  <w:drawing>
                    <wp:anchor distT="0" distB="0" distL="114300" distR="114300" simplePos="0" relativeHeight="251970560" behindDoc="0" locked="0" layoutInCell="1" allowOverlap="1" wp14:anchorId="0F50784B" wp14:editId="1D23904B">
                      <wp:simplePos x="0" y="0"/>
                      <wp:positionH relativeFrom="column">
                        <wp:posOffset>16510</wp:posOffset>
                      </wp:positionH>
                      <wp:positionV relativeFrom="paragraph">
                        <wp:posOffset>12700</wp:posOffset>
                      </wp:positionV>
                      <wp:extent cx="2768600" cy="617855"/>
                      <wp:effectExtent l="57150" t="19050" r="69850" b="410845"/>
                      <wp:wrapNone/>
                      <wp:docPr id="244" name="Cloud Callout 244"/>
                      <wp:cNvGraphicFramePr/>
                      <a:graphic xmlns:a="http://schemas.openxmlformats.org/drawingml/2006/main">
                        <a:graphicData uri="http://schemas.microsoft.com/office/word/2010/wordprocessingShape">
                          <wps:wsp>
                            <wps:cNvSpPr/>
                            <wps:spPr>
                              <a:xfrm>
                                <a:off x="702733" y="5918200"/>
                                <a:ext cx="2768600" cy="617855"/>
                              </a:xfrm>
                              <a:prstGeom prst="cloudCallout">
                                <a:avLst>
                                  <a:gd name="adj1" fmla="val 39615"/>
                                  <a:gd name="adj2" fmla="val 102735"/>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C75A47">
                                  <w:r>
                                    <w:t>What is a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784B" id="Cloud Callout 244" o:spid="_x0000_s1035" type="#_x0000_t106" style="position:absolute;left:0;text-align:left;margin-left:1.3pt;margin-top:1pt;width:218pt;height:48.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JjugIAANUFAAAOAAAAZHJzL2Uyb0RvYy54bWysVFtv0zAUfkfiP1h+Z7n0Xi2dSqcipGmb&#10;2NCeXcduA75hu026X8+xk7QFJiEhXpxzcu7fuVzfNFKgA7Ou0qrA2VWKEVNUl5XaFvjr8/rDFCPn&#10;iSqJ0IoV+Mgcvlm8f3ddmznL9U6LklkETpSb16bAO+/NPEkc3TFJ3JU2TIGQayuJB9Zuk9KSGrxL&#10;keRpOk5qbUtjNWXOwd/bVogX0T/njPoHzh3zSBQYcvPxtfHdhDdZXJP51hKzq2iXBvmHLCSpFAQ9&#10;ubolnqC9rf5wJStqtdPcX1EtE815RVmsAarJ0t+qedoRw2ItAI4zJ5jc/3NL7w+PFlVlgfPhECNF&#10;JDRpJfS+RCsi4OtREABMtXFz0H4yj7bjHJCh5oZbGb5QDWoKPEnzyWCA0bHAo1k2hS61KLPGIwry&#10;fDKejuEnoqAxzibT0SgoJGdHxjr/iWmJAlFgGtLpsokgk8Od8xHtssuYlN8yjLgU0LwDEWgwG2fR&#10;K3TkQie/1MlCnn3oziUk0QcP/oUKr9OiKteVEJGx281KWARRCvxxnQ6WER0wvFADLpgmAbMWpUj5&#10;o2Ct2y+MA+gARhYLiuPOTm4JpUz5vENFKNAOZhxSOBum6Zu2wmedXaceLFnchLPt34OeLGJgrfzJ&#10;WFZK27cclN9PkVv9HoC27ICAbzZNHLZZyDH82ejyCANodbuZztB1BU2/I84/EgvdhDmB8+If4OFC&#10;1wXWHYXRTtvXt/4HfdgQkGJUw2oX2P3YE8swEp8V7M4sGw7DLYjMcDTJgbGXks2lRO3lSkOvYb4g&#10;u0gGfS96klstX+AKLUNUEBFFITaMrbc9s/LtyYE7RtlyGdVg/w3xd+rJ0H4Mwug9Ny/Emm7yPezM&#10;ve7PAJnHKW135awbOqT0cu81r3wQnnHtGLgdQP1ynC75qHW+xoufAAAA//8DAFBLAwQUAAYACAAA&#10;ACEA5cI0CdwAAAAGAQAADwAAAGRycy9kb3ducmV2LnhtbEyPzU7DMBCE70i8g7VI3KhDA1UT4lQI&#10;8XOr1EBVcdvGSxIRr0PstuHtWU5wWo1mNPtNsZpcr440hs6zgetZAoq49rbjxsDb69PVElSIyBZ7&#10;z2TgmwKsyvOzAnPrT7yhYxUbJSUccjTQxjjkWoe6JYdh5gdi8T786DCKHBttRzxJuev1PEkW2mHH&#10;8qHFgR5aqj+rgzOQPPdV9jg174jr9Zbc7YtLv3bGXF5M93egIk3xLwy/+IIOpTDt/YFtUL2B+UKC&#10;cmSQuDfpUvTeQJaloMtC/8cvfwAAAP//AwBQSwECLQAUAAYACAAAACEAtoM4kv4AAADhAQAAEwAA&#10;AAAAAAAAAAAAAAAAAAAAW0NvbnRlbnRfVHlwZXNdLnhtbFBLAQItABQABgAIAAAAIQA4/SH/1gAA&#10;AJQBAAALAAAAAAAAAAAAAAAAAC8BAABfcmVscy8ucmVsc1BLAQItABQABgAIAAAAIQD1ZlJjugIA&#10;ANUFAAAOAAAAAAAAAAAAAAAAAC4CAABkcnMvZTJvRG9jLnhtbFBLAQItABQABgAIAAAAIQDlwjQJ&#10;3AAAAAYBAAAPAAAAAAAAAAAAAAAAABQFAABkcnMvZG93bnJldi54bWxQSwUGAAAAAAQABADzAAAA&#10;HQYAAAAA&#10;" adj="19357,32991" fillcolor="white [3201]" strokecolor="#bf03a4">
                      <v:shadow on="t" color="black" opacity="24903f" origin=",.5" offset="0,.55556mm"/>
                      <v:textbox>
                        <w:txbxContent>
                          <w:p w:rsidR="0091685E" w:rsidRPr="00A941D9" w:rsidRDefault="0091685E" w:rsidP="00C75A47">
                            <w:r>
                              <w:t>What is a network?</w:t>
                            </w:r>
                          </w:p>
                        </w:txbxContent>
                      </v:textbox>
                    </v:shape>
                  </w:pict>
                </mc:Fallback>
              </mc:AlternateContent>
            </w:r>
          </w:p>
        </w:tc>
      </w:tr>
      <w:tr w:rsidR="00C75A47" w:rsidTr="00556D6B">
        <w:trPr>
          <w:trHeight w:val="2211"/>
        </w:trPr>
        <w:tc>
          <w:tcPr>
            <w:tcW w:w="9962" w:type="dxa"/>
            <w:tcBorders>
              <w:top w:val="single" w:sz="12" w:space="0" w:color="B31E8E"/>
              <w:left w:val="nil"/>
              <w:bottom w:val="single" w:sz="12" w:space="0" w:color="B31E8E"/>
              <w:right w:val="nil"/>
            </w:tcBorders>
            <w:vAlign w:val="center"/>
          </w:tcPr>
          <w:p w:rsidR="00C75A47" w:rsidRPr="00367D9C" w:rsidRDefault="00C75A47" w:rsidP="00577298">
            <w:pPr>
              <w:jc w:val="center"/>
            </w:pPr>
            <w:r>
              <w:rPr>
                <w:noProof/>
              </w:rPr>
              <mc:AlternateContent>
                <mc:Choice Requires="wps">
                  <w:drawing>
                    <wp:anchor distT="0" distB="0" distL="114300" distR="114300" simplePos="0" relativeHeight="251972608" behindDoc="0" locked="0" layoutInCell="1" allowOverlap="1" wp14:anchorId="6A9EDF6C" wp14:editId="6BEE13F0">
                      <wp:simplePos x="0" y="0"/>
                      <wp:positionH relativeFrom="column">
                        <wp:posOffset>41910</wp:posOffset>
                      </wp:positionH>
                      <wp:positionV relativeFrom="paragraph">
                        <wp:posOffset>12065</wp:posOffset>
                      </wp:positionV>
                      <wp:extent cx="2480310" cy="795655"/>
                      <wp:effectExtent l="57150" t="19050" r="53340" b="347345"/>
                      <wp:wrapNone/>
                      <wp:docPr id="245" name="Cloud Callout 245"/>
                      <wp:cNvGraphicFramePr/>
                      <a:graphic xmlns:a="http://schemas.openxmlformats.org/drawingml/2006/main">
                        <a:graphicData uri="http://schemas.microsoft.com/office/word/2010/wordprocessingShape">
                          <wps:wsp>
                            <wps:cNvSpPr/>
                            <wps:spPr>
                              <a:xfrm>
                                <a:off x="728133" y="7247467"/>
                                <a:ext cx="2480310" cy="795655"/>
                              </a:xfrm>
                              <a:prstGeom prst="cloudCallout">
                                <a:avLst>
                                  <a:gd name="adj1" fmla="val 48676"/>
                                  <a:gd name="adj2" fmla="val 80174"/>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C75A47">
                                  <w:r>
                                    <w:t>What is 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EDF6C" id="Cloud Callout 245" o:spid="_x0000_s1036" type="#_x0000_t106" style="position:absolute;left:0;text-align:left;margin-left:3.3pt;margin-top:.95pt;width:195.3pt;height:62.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6sugIAANUFAAAOAAAAZHJzL2Uyb0RvYy54bWysVN1v0zAQf0fif7D8zvLR9GPV0ql0KkKa&#10;2MSG9uw6dhtwbGO7Tcpfz9lx2gKTkBAvzl3u7nffd3PbNQIdmLG1kiXOrlKMmKSqquW2xF+e1+9m&#10;GFlHZEWEkqzER2bx7eLtm5tWz1mudkpUzCAAkXbe6hLvnNPzJLF0xxpir5RmEoRcmYY4YM02qQxp&#10;Ab0RSZ6mk6RVptJGUWYt/L3rhXgR8Dln1D1wbplDosQQmwuvCe/Gv8nihsy3huhdTWMY5B+iaEgt&#10;wekJ6o44gvam/gOqqalRVnF3RVWTKM5rykIOkE2W/pbN045oFnKB4lh9KpP9f7D00+HRoLoqcV6M&#10;MZKkgSathNpXaEUEfB3yAihTq+0ctJ/0o4mcBdLn3HHT+C9kg7oST/NZNhphdPRkMS0m077KrHOI&#10;gjwvZukog2ZQr3E9nowDfnIG0sa6D0w1yBMlpj6cGE0oMjncWxeqXcWISfU1w4g3App3IAIVs8l0&#10;Ept7oZNf6szSbFp4HfAcEYEafHt4If1rlairdS1EYMx2sxIGgZMSv1+no+UAcaEGMN408SXrixQo&#10;dxSsh/3MONQcapGFfMK0sxMsoZRJl8fQhARtb8YhhLNhmr5qK1wW7aK6t2RhEc62f3d6sgiOlXQn&#10;46aWyrwGUH07ee71hwL0afsKuG7ThVmD7scZ2qjqCANoVL+ZVtN1DU2/J9Y9EgPdhDmB8+Ie4OFC&#10;tSVWkcJop8yP1/57fdgQkGLUwmqX2H7fE8MwEh8l7M51VhT+FgSmGE9zYMylZHMpkftmpaDZMF8Q&#10;XSC9vhMDyY1qXuAKLb1XEBFJwTeMrTMDs3L9yYE7RtlyGdRg/zVx9/JJ02EO/Ow9dy/E6Dj5Dnbm&#10;kxrOQBzTfmLPur5FUi33TvHaeaEvdV/XyMDtAOqX43TJB63zNV78BAAA//8DAFBLAwQUAAYACAAA&#10;ACEAIGjkqNwAAAAHAQAADwAAAGRycy9kb3ducmV2LnhtbEyOwU7DMBBE70j8g7VI3KhDkAINcSpA&#10;9FZRtcCBmxtv4oC9DrHbpn/PcoLbzs5o5lWLyTtxwDH2gRRczzIQSE0wPXUK3l6XV3cgYtJktAuE&#10;Ck4YYVGfn1W6NOFIGzxsUye4hGKpFdiUhlLK2Fj0Os7CgMReG0avE8uxk2bURy73TuZZVkive+IF&#10;qwd8sth8bfdewePnevm9sS8r+fy+8qe2WbsP2yp1eTE93INIOKW/MPziMzrUzLQLezJROAVFwUF+&#10;z0GwezO/zUHsWOd8yLqS//nrHwAAAP//AwBQSwECLQAUAAYACAAAACEAtoM4kv4AAADhAQAAEwAA&#10;AAAAAAAAAAAAAAAAAAAAW0NvbnRlbnRfVHlwZXNdLnhtbFBLAQItABQABgAIAAAAIQA4/SH/1gAA&#10;AJQBAAALAAAAAAAAAAAAAAAAAC8BAABfcmVscy8ucmVsc1BLAQItABQABgAIAAAAIQCCcG6sugIA&#10;ANUFAAAOAAAAAAAAAAAAAAAAAC4CAABkcnMvZTJvRG9jLnhtbFBLAQItABQABgAIAAAAIQAgaOSo&#10;3AAAAAcBAAAPAAAAAAAAAAAAAAAAABQFAABkcnMvZG93bnJldi54bWxQSwUGAAAAAAQABADzAAAA&#10;HQYAAAAA&#10;" adj="21314,28118" fillcolor="white [3201]" strokecolor="#bf03a4">
                      <v:shadow on="t" color="black" opacity="24903f" origin=",.5" offset="0,.55556mm"/>
                      <v:textbox>
                        <w:txbxContent>
                          <w:p w:rsidR="0091685E" w:rsidRPr="00A941D9" w:rsidRDefault="0091685E" w:rsidP="00C75A47">
                            <w:r>
                              <w:t>What is coding?</w:t>
                            </w:r>
                          </w:p>
                        </w:txbxContent>
                      </v:textbox>
                    </v:shape>
                  </w:pict>
                </mc:Fallback>
              </mc:AlternateContent>
            </w:r>
          </w:p>
        </w:tc>
      </w:tr>
      <w:tr w:rsidR="00C75A47" w:rsidTr="00556D6B">
        <w:trPr>
          <w:trHeight w:val="2211"/>
        </w:trPr>
        <w:tc>
          <w:tcPr>
            <w:tcW w:w="9962" w:type="dxa"/>
            <w:tcBorders>
              <w:top w:val="single" w:sz="12" w:space="0" w:color="B31E8E"/>
              <w:left w:val="nil"/>
              <w:bottom w:val="single" w:sz="12" w:space="0" w:color="B31E8E"/>
              <w:right w:val="nil"/>
            </w:tcBorders>
            <w:vAlign w:val="center"/>
          </w:tcPr>
          <w:p w:rsidR="00C75A47" w:rsidRPr="00367D9C" w:rsidRDefault="00C75A47" w:rsidP="00577298">
            <w:pPr>
              <w:jc w:val="center"/>
            </w:pPr>
            <w:r>
              <w:rPr>
                <w:noProof/>
              </w:rPr>
              <mc:AlternateContent>
                <mc:Choice Requires="wps">
                  <w:drawing>
                    <wp:anchor distT="0" distB="0" distL="114300" distR="114300" simplePos="0" relativeHeight="251968512" behindDoc="0" locked="0" layoutInCell="1" allowOverlap="1" wp14:anchorId="277FD8FF" wp14:editId="6EB47D62">
                      <wp:simplePos x="0" y="0"/>
                      <wp:positionH relativeFrom="column">
                        <wp:posOffset>152400</wp:posOffset>
                      </wp:positionH>
                      <wp:positionV relativeFrom="paragraph">
                        <wp:posOffset>-103505</wp:posOffset>
                      </wp:positionV>
                      <wp:extent cx="2302510" cy="838200"/>
                      <wp:effectExtent l="57150" t="19050" r="78740" b="323850"/>
                      <wp:wrapNone/>
                      <wp:docPr id="243" name="Cloud Callout 243"/>
                      <wp:cNvGraphicFramePr/>
                      <a:graphic xmlns:a="http://schemas.openxmlformats.org/drawingml/2006/main">
                        <a:graphicData uri="http://schemas.microsoft.com/office/word/2010/wordprocessingShape">
                          <wps:wsp>
                            <wps:cNvSpPr/>
                            <wps:spPr>
                              <a:xfrm>
                                <a:off x="838200" y="8627533"/>
                                <a:ext cx="2302510" cy="838200"/>
                              </a:xfrm>
                              <a:prstGeom prst="cloudCallout">
                                <a:avLst>
                                  <a:gd name="adj1" fmla="val 49720"/>
                                  <a:gd name="adj2" fmla="val 75513"/>
                                </a:avLst>
                              </a:prstGeom>
                              <a:ln>
                                <a:solidFill>
                                  <a:srgbClr val="BF03A4"/>
                                </a:solidFill>
                              </a:ln>
                            </wps:spPr>
                            <wps:style>
                              <a:lnRef idx="1">
                                <a:schemeClr val="accent2"/>
                              </a:lnRef>
                              <a:fillRef idx="1001">
                                <a:schemeClr val="lt1"/>
                              </a:fillRef>
                              <a:effectRef idx="1">
                                <a:schemeClr val="accent2"/>
                              </a:effectRef>
                              <a:fontRef idx="minor">
                                <a:schemeClr val="dk1"/>
                              </a:fontRef>
                            </wps:style>
                            <wps:txbx>
                              <w:txbxContent>
                                <w:p w:rsidR="0091685E" w:rsidRPr="00A941D9" w:rsidRDefault="0091685E" w:rsidP="00C75A47">
                                  <w:r>
                                    <w:t>What 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D8FF" id="Cloud Callout 243" o:spid="_x0000_s1037" type="#_x0000_t106" style="position:absolute;left:0;text-align:left;margin-left:12pt;margin-top:-8.15pt;width:181.3pt;height:6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CQtgIAANUFAAAOAAAAZHJzL2Uyb0RvYy54bWysVFtv0zAUfkfiP1h+Z7m03aVaOpVORUjT&#10;NrGhPbuO3QYcH2O7Tbpfz7GTtAUmISFenHNyvnO/XN+0tSI7YV0FuqDZWUqJ0BzKSq8L+vV5+eGS&#10;EueZLpkCLQq6F47ezN6/u27MVOSwAVUKS9CIdtPGFHTjvZkmieMbUTN3BkZoFEqwNfPI2nVSWtag&#10;9VoleZqeJw3Y0ljgwjn8e9sJ6Szal1Jw/yClE56ogmJsPr42vqvwJrNrNl1bZjYV78Ng/xBFzSqN&#10;Tg+mbplnZGurP0zVFbfgQPozDnUCUlZcxBwwmyz9LZunDTMi5oLFceZQJvf/zPL73aMlVVnQfDyi&#10;RLMam7RQsC3Jgin8ehIEWKbGuCmin8yj7TmHZMi5lbYOX8yGtAW9HF1iZyjZI3meX0xGUZ1NResJ&#10;R3k+SvNJhgAeEB0YLSZHQ8Y6/0lATQJRUB7C6aOJRWa7O+djtcs+YlZ+yyiRtcLm7Zgi46uLfGju&#10;CSY/xVxMJlkMDT33FpEafAfzSofXgarKZaVUZOx6tVCWoJOCflymo/k4FAcVT2DIBdUklKwrUqT8&#10;XonO7BchseZYiyzmE6ddHMwyzoX2eW9XaUQHNYkhHBXT9E1d5bNer4cHTREX4aj7d6cHjegYtD8o&#10;15UG+5aB8vvBc4cfCtClHSrg21UbZy2L0PBrBeUeB9BCt5nO8GWFTb9jzj8yi93EOcHz4h/wkQqa&#10;gkJPUbIB+/rW/4DHDUEpJQ2udkHdjy2zghL1WePuXGXjcbgFkRlPwqQQeypZnUr0tl4ANhvnC6OL&#10;ZMB7NZDSQv2CV2gevKKIaY6+cWy9HZiF704O3jEu5vMIw/03zN/pJ8OHOQiz99y+MGv6yfe4M/cw&#10;nIF+TLtxO2JDizTMtx5k5YPwWNeewduB1C/H6ZSPqOM1nv0EAAD//wMAUEsDBBQABgAIAAAAIQAB&#10;uc3/4AAAAAoBAAAPAAAAZHJzL2Rvd25yZXYueG1sTI/BTsMwEETvSPyDtUjcWictCW2IU6FKnDhR&#10;QKg3J16S0HgdYrc1fD3LCY6rfZp5U26iHcQJJ987UpDOExBIjTM9tQpenh9mKxA+aDJ6cIQKvtDD&#10;prq8KHVh3Jme8LQLreAQ8oVW0IUwFlL6pkOr/dyNSPx7d5PVgc+plWbSZw63g1wkSS6t7okbOj3i&#10;tsPmsDtaBR/p237ta7eO8XF7iPvXLP/+zJS6vor3dyACxvAHw68+q0PFTrU7kvFiULC44SlBwSzN&#10;lyAYWK7yHETNZJrdgqxK+X9C9QMAAP//AwBQSwECLQAUAAYACAAAACEAtoM4kv4AAADhAQAAEwAA&#10;AAAAAAAAAAAAAAAAAAAAW0NvbnRlbnRfVHlwZXNdLnhtbFBLAQItABQABgAIAAAAIQA4/SH/1gAA&#10;AJQBAAALAAAAAAAAAAAAAAAAAC8BAABfcmVscy8ucmVsc1BLAQItABQABgAIAAAAIQDFnSCQtgIA&#10;ANUFAAAOAAAAAAAAAAAAAAAAAC4CAABkcnMvZTJvRG9jLnhtbFBLAQItABQABgAIAAAAIQABuc3/&#10;4AAAAAoBAAAPAAAAAAAAAAAAAAAAABAFAABkcnMvZG93bnJldi54bWxQSwUGAAAAAAQABADzAAAA&#10;HQYAAAAA&#10;" adj="21540,27111" fillcolor="white [3201]" strokecolor="#bf03a4">
                      <v:shadow on="t" color="black" opacity="24903f" origin=",.5" offset="0,.55556mm"/>
                      <v:textbox>
                        <w:txbxContent>
                          <w:p w:rsidR="0091685E" w:rsidRPr="00A941D9" w:rsidRDefault="0091685E" w:rsidP="00C75A47">
                            <w:r>
                              <w:t>What is data?</w:t>
                            </w:r>
                          </w:p>
                        </w:txbxContent>
                      </v:textbox>
                    </v:shape>
                  </w:pict>
                </mc:Fallback>
              </mc:AlternateContent>
            </w:r>
          </w:p>
        </w:tc>
      </w:tr>
    </w:tbl>
    <w:p w:rsidR="00DD534A" w:rsidRDefault="00DD534A">
      <w:pPr>
        <w:spacing w:before="0" w:after="0"/>
      </w:pPr>
      <w:r>
        <w:br w:type="page"/>
      </w:r>
    </w:p>
    <w:p w:rsidR="006508B6" w:rsidRDefault="006E66DE" w:rsidP="00DD534A">
      <w:pPr>
        <w:pStyle w:val="Heading2"/>
      </w:pPr>
      <w:r>
        <w:lastRenderedPageBreak/>
        <w:t>Finding some answers</w:t>
      </w:r>
    </w:p>
    <w:tbl>
      <w:tblPr>
        <w:tblStyle w:val="TableGrid"/>
        <w:tblW w:w="0" w:type="auto"/>
        <w:tblLook w:val="04A0" w:firstRow="1" w:lastRow="0" w:firstColumn="1" w:lastColumn="0" w:noHBand="0" w:noVBand="1"/>
      </w:tblPr>
      <w:tblGrid>
        <w:gridCol w:w="9746"/>
      </w:tblGrid>
      <w:tr w:rsidR="006508B6" w:rsidTr="006D7FD9">
        <w:trPr>
          <w:trHeight w:val="1191"/>
        </w:trPr>
        <w:tc>
          <w:tcPr>
            <w:tcW w:w="9962" w:type="dxa"/>
            <w:tcBorders>
              <w:top w:val="nil"/>
              <w:left w:val="nil"/>
              <w:bottom w:val="nil"/>
              <w:right w:val="nil"/>
            </w:tcBorders>
            <w:vAlign w:val="center"/>
          </w:tcPr>
          <w:p w:rsidR="006508B6" w:rsidRDefault="006508B6" w:rsidP="006368AC">
            <w:pPr>
              <w:pStyle w:val="Bullet1"/>
            </w:pPr>
            <w:r w:rsidRPr="000E3516">
              <w:rPr>
                <w:noProof/>
                <w:sz w:val="36"/>
              </w:rPr>
              <mc:AlternateContent>
                <mc:Choice Requires="wps">
                  <w:drawing>
                    <wp:anchor distT="0" distB="0" distL="114300" distR="114300" simplePos="0" relativeHeight="251978752" behindDoc="0" locked="0" layoutInCell="1" allowOverlap="1" wp14:anchorId="2B30AE6B" wp14:editId="05A0156B">
                      <wp:simplePos x="0" y="0"/>
                      <wp:positionH relativeFrom="column">
                        <wp:posOffset>1196340</wp:posOffset>
                      </wp:positionH>
                      <wp:positionV relativeFrom="paragraph">
                        <wp:posOffset>61595</wp:posOffset>
                      </wp:positionV>
                      <wp:extent cx="4834255" cy="815340"/>
                      <wp:effectExtent l="704850" t="0" r="23495" b="22860"/>
                      <wp:wrapNone/>
                      <wp:docPr id="251" name="Rounded Rectangular Callout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882140" y="1242060"/>
                                <a:ext cx="4834255" cy="815340"/>
                              </a:xfrm>
                              <a:prstGeom prst="wedgeRoundRectCallout">
                                <a:avLst>
                                  <a:gd name="adj1" fmla="val -63715"/>
                                  <a:gd name="adj2" fmla="val -18886"/>
                                  <a:gd name="adj3" fmla="val 16667"/>
                                </a:avLst>
                              </a:prstGeom>
                              <a:noFill/>
                              <a:ln w="19050">
                                <a:solidFill>
                                  <a:srgbClr val="B31E8E"/>
                                </a:solidFill>
                                <a:miter lim="800000"/>
                                <a:headEnd/>
                                <a:tailEnd/>
                              </a:ln>
                            </wps:spPr>
                            <wps:txbx>
                              <w:txbxContent>
                                <w:p w:rsidR="0091685E" w:rsidRPr="0018082C" w:rsidRDefault="0091685E" w:rsidP="006508B6">
                                  <w:pPr>
                                    <w:spacing w:before="0" w:after="0"/>
                                  </w:pPr>
                                  <w:r>
                                    <w:t xml:space="preserve">Data is a collection of information. Data can be represented in different ways including pictures, symbols, diagrams, words and numbers.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0AE6B" id="Rounded Rectangular Callout 251" o:spid="_x0000_s1038" type="#_x0000_t62" style="position:absolute;margin-left:94.2pt;margin-top:4.85pt;width:380.65pt;height:64.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EmdwIAANEEAAAOAAAAZHJzL2Uyb0RvYy54bWysVNtu2zAMfR+wfxD03vqS2HWDOkWXtsOA&#10;biva7QMUS7a1yaInyXGyrx8lu226vg3Lg0CGt8ND0heX+06RnTBWgi5pchpTInQFXOqmpN+/3Z4U&#10;lFjHNGcKtCjpQVh6uX7/7mLsVyKFFhQXhmASbVdjX9LWuX4VRbZqRcfsKfRCo7EG0zGHqmkibtiI&#10;2TsVpXGcRyMY3huohLX47/VkpOuQv65F5b7WtRWOqJIiNhdeE96tf6P1BVs1hvWtrGYY7B9QdExq&#10;LPqc6po5RgYj36TqZGXAQu1OK+giqGtZidADdpPEf3Xz2LJehF6QHNs/02T/X9rqy+7eEMlLmmYJ&#10;JZp1OKQHGDQXnDwgfUw3g2KGbJhSMDji3ZC0sbcrjH3s741v2/Z3UP20RMOmxQhxZQyMrWAcoQb/&#10;6FWAVyyGku34GThWZIODwN++Np1PiMyQPcYWRZoscXAHlNNlGufzyMTekQodlsVimWYZJRV6FEm2&#10;QGeEF7HVU6beWPdRQEe8UNJR8EaEBn13c1ehNNvdWRdmyGceGP+BnNSdwpXYMUVO8sVZks07c+SU&#10;vnJCzEX+1mlx7JTkeX42A53rIuQnqB6EhlupVFhPpcmI7Z/HWRyAWlCSe2tg3jTbjTIE8ZX0wyK5&#10;KW7mvK/cOunwzpTskKXY/yaAfkQ3mocyjkk1yQhFaSTxaUzTuN1+uw+bkqQ+2Bu3wA84RQPTXeF3&#10;AIUWzG9KRrypktpfAzOCEvVJ4yacJ0s/SxeUZXaWomKOLdtjC9MVpiqpo2QSN2463KE3smmxUhLo&#10;0HCF21NL5+f+gmpW8G7COsw37g/zWA9eL1+i9R8AAAD//wMAUEsDBBQABgAIAAAAIQC1xdyZ3gAA&#10;AAkBAAAPAAAAZHJzL2Rvd25yZXYueG1sTI/BTsMwEETvSPyDtUjcqBMIxQlxKlSEkDiVgARHN9km&#10;EfY6it02/Xu2J7jt6I1mZ8rV7Kw44BQGTxrSRQICqfHtQJ2Gz4+XGwUiREOtsZ5QwwkDrKrLi9IU&#10;rT/SOx7q2AkOoVAYDX2MYyFlaHp0Jiz8iMRs5ydnIsupk+1kjhzurLxNkqV0ZiD+0JsR1z02P/Xe&#10;aRjuN8/Nt1d2Xb9+ZfPutMw36ZvW11fz0yOIiHP8M8O5PleHijtt/Z7aICxrpTK2asgfQDDPs/Ox&#10;ZXCnUpBVKf8vqH4BAAD//wMAUEsBAi0AFAAGAAgAAAAhALaDOJL+AAAA4QEAABMAAAAAAAAAAAAA&#10;AAAAAAAAAFtDb250ZW50X1R5cGVzXS54bWxQSwECLQAUAAYACAAAACEAOP0h/9YAAACUAQAACwAA&#10;AAAAAAAAAAAAAAAvAQAAX3JlbHMvLnJlbHNQSwECLQAUAAYACAAAACEAjIcxJncCAADRBAAADgAA&#10;AAAAAAAAAAAAAAAuAgAAZHJzL2Uyb0RvYy54bWxQSwECLQAUAAYACAAAACEAtcXcmd4AAAAJAQAA&#10;DwAAAAAAAAAAAAAAAADRBAAAZHJzL2Rvd25yZXYueG1sUEsFBgAAAAAEAAQA8wAAANwFAAAAAA==&#10;" adj="-2962,6721" filled="f" strokecolor="#b31e8e" strokeweight="1.5pt">
                      <v:textbox>
                        <w:txbxContent>
                          <w:p w:rsidR="0091685E" w:rsidRPr="0018082C" w:rsidRDefault="0091685E" w:rsidP="006508B6">
                            <w:pPr>
                              <w:spacing w:before="0" w:after="0"/>
                            </w:pPr>
                            <w:r>
                              <w:t xml:space="preserve">Data is a collection of information. Data can be represented in different ways including pictures, symbols, diagrams, words and numbers. </w:t>
                            </w:r>
                          </w:p>
                        </w:txbxContent>
                      </v:textbox>
                    </v:shape>
                  </w:pict>
                </mc:Fallback>
              </mc:AlternateContent>
            </w:r>
            <w:r>
              <w:rPr>
                <w:rFonts w:cs="Arial"/>
                <w:noProof/>
                <w:szCs w:val="28"/>
              </w:rPr>
              <w:drawing>
                <wp:inline distT="0" distB="0" distL="0" distR="0" wp14:anchorId="6962557A" wp14:editId="7C761E94">
                  <wp:extent cx="467462" cy="863176"/>
                  <wp:effectExtent l="0" t="0" r="8890" b="0"/>
                  <wp:docPr id="252" name="Picture 252"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70586" cy="868945"/>
                          </a:xfrm>
                          <a:prstGeom prst="rect">
                            <a:avLst/>
                          </a:prstGeom>
                          <a:noFill/>
                          <a:ln>
                            <a:noFill/>
                          </a:ln>
                        </pic:spPr>
                      </pic:pic>
                    </a:graphicData>
                  </a:graphic>
                </wp:inline>
              </w:drawing>
            </w:r>
          </w:p>
        </w:tc>
      </w:tr>
      <w:tr w:rsidR="006368AC" w:rsidTr="006368AC">
        <w:trPr>
          <w:trHeight w:val="907"/>
        </w:trPr>
        <w:tc>
          <w:tcPr>
            <w:tcW w:w="9962" w:type="dxa"/>
            <w:tcBorders>
              <w:top w:val="nil"/>
              <w:left w:val="nil"/>
              <w:bottom w:val="nil"/>
              <w:right w:val="nil"/>
            </w:tcBorders>
            <w:vAlign w:val="center"/>
          </w:tcPr>
          <w:p w:rsidR="006368AC" w:rsidRPr="000E3516" w:rsidRDefault="006368AC" w:rsidP="006368AC">
            <w:pPr>
              <w:jc w:val="right"/>
              <w:rPr>
                <w:noProof/>
                <w:lang w:eastAsia="ja-JP"/>
              </w:rPr>
            </w:pPr>
            <w:r w:rsidRPr="000E3516">
              <w:rPr>
                <w:noProof/>
              </w:rPr>
              <mc:AlternateContent>
                <mc:Choice Requires="wps">
                  <w:drawing>
                    <wp:anchor distT="0" distB="0" distL="114300" distR="114300" simplePos="0" relativeHeight="252864512" behindDoc="0" locked="0" layoutInCell="1" allowOverlap="1" wp14:anchorId="5A801E3B" wp14:editId="0014B10D">
                      <wp:simplePos x="0" y="0"/>
                      <wp:positionH relativeFrom="column">
                        <wp:posOffset>152400</wp:posOffset>
                      </wp:positionH>
                      <wp:positionV relativeFrom="paragraph">
                        <wp:posOffset>206375</wp:posOffset>
                      </wp:positionV>
                      <wp:extent cx="5047615" cy="381000"/>
                      <wp:effectExtent l="0" t="0" r="534035" b="19050"/>
                      <wp:wrapNone/>
                      <wp:docPr id="20542" name="Rounded Rectangular Callout 20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38200" y="2400300"/>
                                <a:ext cx="5047615" cy="381000"/>
                              </a:xfrm>
                              <a:prstGeom prst="wedgeRoundRectCallout">
                                <a:avLst>
                                  <a:gd name="adj1" fmla="val 58931"/>
                                  <a:gd name="adj2" fmla="val 21295"/>
                                  <a:gd name="adj3" fmla="val 16667"/>
                                </a:avLst>
                              </a:prstGeom>
                              <a:noFill/>
                              <a:ln w="19050">
                                <a:solidFill>
                                  <a:srgbClr val="B31E8E"/>
                                </a:solidFill>
                                <a:miter lim="800000"/>
                                <a:headEnd/>
                                <a:tailEnd/>
                              </a:ln>
                            </wps:spPr>
                            <wps:txbx>
                              <w:txbxContent>
                                <w:p w:rsidR="0091685E" w:rsidRPr="0018082C" w:rsidRDefault="0091685E" w:rsidP="006368AC">
                                  <w:pPr>
                                    <w:spacing w:before="0" w:after="0"/>
                                  </w:pPr>
                                  <w:r>
                                    <w:t>Computers store and use data to give the user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1E3B" id="Rounded Rectangular Callout 20542" o:spid="_x0000_s1039" type="#_x0000_t62" style="position:absolute;left:0;text-align:left;margin-left:12pt;margin-top:16.25pt;width:397.45pt;height:30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uNfQIAANIEAAAOAAAAZHJzL2Uyb0RvYy54bWysVNtu2zAMfR+wfxD0vvoWp4lRp+jSdhjQ&#10;bUW7fYBiybY2WfQkOU729aNkt023t2EvAmVS5OE5pC8uD50ie2GsBF3S5CymROgKuNRNSb99vX23&#10;osQ6pjlToEVJj8LSy83bNxdjX4gUWlBcGIJJtC3GvqStc30RRbZqRcfsGfRCo7MG0zGHV9NE3LAR&#10;s3cqSuN4GY1geG+gEtbi1+vJSTchf12Lyn2payscUSVFbC6cJpw7f0abC1Y0hvWtrGYY7B9QdExq&#10;LPqc6po5RgYj/0rVycqAhdqdVdBFUNeyEqEH7CaJ/+jmsWW9CL0gObZ/psn+v7TV5/29IZKXNI3z&#10;RUqJZh3K9ACD5oKTBySQ6WZQzJAtUwoGR6ZAJG7sbYHvH/t741u3/R1UPyzRsG3xjbgyBsZWMI5w&#10;E0909OqBv1h8SnbjJ+BYkw0OAoeH2nQ+IbJDDiVdZStUmpIjYlzEcYZ2UE0cHKnQn8eL82WSU1Jh&#10;RLZK4ikgYsVTot5Y90FAR7xR0lHwRoQOfXtzW6Ey299ZF2TkMxGMf08oqTuFU7FniuSrdRaaQalP&#10;YpC4l5g0Sdf5PFknMdlpTLJcLs8DKayYqyLgJ6AegoZbqVToVGkyIofrOI8DTAtKcu8NtJtmt1WG&#10;ILqSvs+Sm9XNnPdVWCcdLpqSHRKKDD2R6PW50TyUcUyqyUYoSs+CeY0mrd1hdwijkmS+ghdwB/yI&#10;EhqYFgt/BGi0YH5RMuJSldT+HJgRlKiPGsdgnSwWfgvDZZGfp3gxp57dqYfpClOV1FEymVs3be7Q&#10;G9m0WCkJdGi4wtGppUNQYcYmVPMFFwetV5t5eg9RL7+izW8AAAD//wMAUEsDBBQABgAIAAAAIQDX&#10;uZt83wAAAAgBAAAPAAAAZHJzL2Rvd25yZXYueG1sTI/dSsNAEIXvBd9hGcEbsZumKknMpBRBxB+o&#10;Vh9gk4zZYHY2ZLdtfHvHK708c4ZzvlOuZzeoA02h94ywXCSgiBvf9twhfLzfX2agQjTcmsEzIXxT&#10;gHV1elKaovVHfqPDLnZKQjgUBsHGOBZah8aSM2HhR2LxPv3kTBQ5dbqdzFHC3aDTJLnRzvQsDdaM&#10;dGep+drtHcLY2YfwvKltvnL99sk96ouX1y3i+dm8uQUVaY5/z/CLL+hQCVPt99wGNSCkVzIlIqzS&#10;a1DiZ8ssB1Uj5HLQVan/D6h+AAAA//8DAFBLAQItABQABgAIAAAAIQC2gziS/gAAAOEBAAATAAAA&#10;AAAAAAAAAAAAAAAAAABbQ29udGVudF9UeXBlc10ueG1sUEsBAi0AFAAGAAgAAAAhADj9If/WAAAA&#10;lAEAAAsAAAAAAAAAAAAAAAAALwEAAF9yZWxzLy5yZWxzUEsBAi0AFAAGAAgAAAAhAHwR+419AgAA&#10;0gQAAA4AAAAAAAAAAAAAAAAALgIAAGRycy9lMm9Eb2MueG1sUEsBAi0AFAAGAAgAAAAhANe5m3zf&#10;AAAACAEAAA8AAAAAAAAAAAAAAAAA1wQAAGRycy9kb3ducmV2LnhtbFBLBQYAAAAABAAEAPMAAADj&#10;BQAAAAA=&#10;" adj="23529,15400" filled="f" strokecolor="#b31e8e" strokeweight="1.5pt">
                      <v:textbox>
                        <w:txbxContent>
                          <w:p w:rsidR="0091685E" w:rsidRPr="0018082C" w:rsidRDefault="0091685E" w:rsidP="006368AC">
                            <w:pPr>
                              <w:spacing w:before="0" w:after="0"/>
                            </w:pPr>
                            <w:r>
                              <w:t>Computers store and use data to give the user information.</w:t>
                            </w:r>
                          </w:p>
                        </w:txbxContent>
                      </v:textbox>
                    </v:shape>
                  </w:pict>
                </mc:Fallback>
              </mc:AlternateContent>
            </w:r>
            <w:r>
              <w:rPr>
                <w:noProof/>
              </w:rPr>
              <w:drawing>
                <wp:inline distT="0" distB="0" distL="0" distR="0" wp14:anchorId="34D8FD9D" wp14:editId="03864B3A">
                  <wp:extent cx="533385" cy="541020"/>
                  <wp:effectExtent l="0" t="0" r="635" b="0"/>
                  <wp:docPr id="20544" name="Picture 2054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33409" cy="541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8B6" w:rsidTr="006D7FD9">
        <w:trPr>
          <w:trHeight w:val="454"/>
        </w:trPr>
        <w:tc>
          <w:tcPr>
            <w:tcW w:w="9962" w:type="dxa"/>
            <w:tcBorders>
              <w:top w:val="nil"/>
              <w:left w:val="nil"/>
              <w:bottom w:val="single" w:sz="8" w:space="0" w:color="B31E8E"/>
              <w:right w:val="nil"/>
            </w:tcBorders>
            <w:vAlign w:val="center"/>
          </w:tcPr>
          <w:p w:rsidR="006508B6" w:rsidRDefault="006E66DE" w:rsidP="0058367F">
            <w:r>
              <w:t xml:space="preserve">What </w:t>
            </w:r>
            <w:r w:rsidR="00C45FC4">
              <w:t xml:space="preserve">data or </w:t>
            </w:r>
            <w:r>
              <w:t>information have you searched for on your computer?</w:t>
            </w:r>
          </w:p>
        </w:tc>
      </w:tr>
      <w:tr w:rsidR="006508B6" w:rsidTr="006D7FD9">
        <w:trPr>
          <w:trHeight w:val="794"/>
        </w:trPr>
        <w:tc>
          <w:tcPr>
            <w:tcW w:w="9962" w:type="dxa"/>
            <w:tcBorders>
              <w:top w:val="single" w:sz="8" w:space="0" w:color="B31E8E"/>
              <w:left w:val="nil"/>
              <w:bottom w:val="single" w:sz="8" w:space="0" w:color="B31E8E"/>
              <w:right w:val="nil"/>
            </w:tcBorders>
            <w:vAlign w:val="center"/>
          </w:tcPr>
          <w:p w:rsidR="006508B6" w:rsidRPr="00367D9C" w:rsidRDefault="006508B6" w:rsidP="0058367F">
            <w:pPr>
              <w:jc w:val="center"/>
            </w:pPr>
          </w:p>
        </w:tc>
      </w:tr>
      <w:tr w:rsidR="006E66DE" w:rsidTr="006D7FD9">
        <w:trPr>
          <w:trHeight w:val="794"/>
        </w:trPr>
        <w:tc>
          <w:tcPr>
            <w:tcW w:w="9962" w:type="dxa"/>
            <w:tcBorders>
              <w:top w:val="single" w:sz="8" w:space="0" w:color="B31E8E"/>
              <w:left w:val="nil"/>
              <w:bottom w:val="single" w:sz="8" w:space="0" w:color="B31E8E"/>
              <w:right w:val="nil"/>
            </w:tcBorders>
            <w:vAlign w:val="center"/>
          </w:tcPr>
          <w:p w:rsidR="006E66DE" w:rsidRPr="00367D9C" w:rsidRDefault="006E66DE" w:rsidP="006E66DE"/>
        </w:tc>
      </w:tr>
      <w:tr w:rsidR="005462FB" w:rsidTr="006D7FD9">
        <w:trPr>
          <w:trHeight w:val="794"/>
        </w:trPr>
        <w:tc>
          <w:tcPr>
            <w:tcW w:w="9962" w:type="dxa"/>
            <w:tcBorders>
              <w:top w:val="single" w:sz="8" w:space="0" w:color="B31E8E"/>
              <w:left w:val="nil"/>
              <w:bottom w:val="single" w:sz="8" w:space="0" w:color="B31E8E"/>
              <w:right w:val="nil"/>
            </w:tcBorders>
            <w:vAlign w:val="center"/>
          </w:tcPr>
          <w:p w:rsidR="005462FB" w:rsidRPr="00367D9C" w:rsidRDefault="005462FB" w:rsidP="006E66DE">
            <w:r w:rsidRPr="000E3516">
              <w:rPr>
                <w:noProof/>
                <w:sz w:val="36"/>
                <w:szCs w:val="36"/>
              </w:rPr>
              <mc:AlternateContent>
                <mc:Choice Requires="wps">
                  <w:drawing>
                    <wp:anchor distT="0" distB="0" distL="114300" distR="114300" simplePos="0" relativeHeight="251982848" behindDoc="0" locked="0" layoutInCell="1" allowOverlap="1" wp14:anchorId="5200B35B" wp14:editId="7FED883D">
                      <wp:simplePos x="0" y="0"/>
                      <wp:positionH relativeFrom="column">
                        <wp:posOffset>1196340</wp:posOffset>
                      </wp:positionH>
                      <wp:positionV relativeFrom="paragraph">
                        <wp:posOffset>180975</wp:posOffset>
                      </wp:positionV>
                      <wp:extent cx="4834255" cy="434340"/>
                      <wp:effectExtent l="533400" t="0" r="23495" b="22860"/>
                      <wp:wrapNone/>
                      <wp:docPr id="1217" name="Rounded Rectangular Callout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4255" cy="434340"/>
                              </a:xfrm>
                              <a:prstGeom prst="wedgeRoundRectCallout">
                                <a:avLst>
                                  <a:gd name="adj1" fmla="val -60089"/>
                                  <a:gd name="adj2" fmla="val 7795"/>
                                  <a:gd name="adj3" fmla="val 16667"/>
                                </a:avLst>
                              </a:prstGeom>
                              <a:noFill/>
                              <a:ln w="19050">
                                <a:solidFill>
                                  <a:srgbClr val="B31E8E"/>
                                </a:solidFill>
                                <a:miter lim="800000"/>
                                <a:headEnd/>
                                <a:tailEnd/>
                              </a:ln>
                            </wps:spPr>
                            <wps:txbx>
                              <w:txbxContent>
                                <w:p w:rsidR="0091685E" w:rsidRPr="0018082C" w:rsidRDefault="0091685E" w:rsidP="006E66DE">
                                  <w:pPr>
                                    <w:spacing w:before="0" w:after="0"/>
                                  </w:pPr>
                                  <w:r>
                                    <w:t>How did you get to the data you wanted?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0B35B" id="Rounded Rectangular Callout 1217" o:spid="_x0000_s1040" type="#_x0000_t62" style="position:absolute;margin-left:94.2pt;margin-top:14.25pt;width:380.65pt;height:34.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jRawIAAMUEAAAOAAAAZHJzL2Uyb0RvYy54bWysVNtu1DAQfUfiHyy/t0n2vlGzVdm2CKlA&#10;1cIHeGMnMTgeYzub3X49YyctW/qG2JUiO3M7c85MLi4PrSJ7YZ0EXdDsPKVE6BK41HVBv3+7PVtR&#10;4jzTnCnQoqBH4ejl5v27i97kYgINKC4swSTa5b0paOO9yZPElY1omTsHIzQaK7At83i1dcIt6zF7&#10;q5JJmi6SHiw3FkrhHL69Hox0E/NXlSj916pywhNVUMTm49PG5y48k80Fy2vLTCPLEQb7BxQtkxqL&#10;vqS6Zp6Rzso3qVpZWnBQ+fMS2gSqSpYi9oDdZOlf3Tw2zIjYC5LjzAtN7v+lLb/s7y2RHLWbZEtK&#10;NGtRpQfoNBecPCB/TNedYpZsmVLQeRL9kLbeuByjH829DY07cwflT0c0bBsMEVfWQt8IxhFsFmhO&#10;XgWEi8NQsus/A8eSrPMQGTxUtg0JkRtyiEIdX4QSB09KfDlbTWeT+ZySEm2zKf6jkgnLn6ONdf6j&#10;gJaEQ0F7wWsRuwotja3Ecmx/53xUjo/NM/4jo6RqFQ7CnilytkjT1XqclBOnyanTcrmev3WZnrpk&#10;i8ViGZlg+VgVAT8DDRA03Eql4kgqTXokbp3O0wjTgZI8WCPXtt5tlSWIrqAfptnN6mbM+8qtlR53&#10;S8m2oKs0/AaAQZQbzWMZz6QazghF6VGlIMwgsD/sDsN0zEJwUG0H/Ii6WRh2CXcfDw3YJ0p63KOC&#10;ul8ds4IS9Umj9utshuIQHy+z+XKCF3tq2Z1amC4xVUE9JcNx64dl7YyVdYOVskiHhiucl0r658Ea&#10;UI34cVfw9GoZT+/R68/XZ/MbAAD//wMAUEsDBBQABgAIAAAAIQDC2xir3wAAAAkBAAAPAAAAZHJz&#10;L2Rvd25yZXYueG1sTI/BToNAEIbvJr7DZky8mHaxthWQpTEm3kys2Gi8LewIKDtL2G2Bt3c86W3+&#10;zJd/vsl2k+3ECQffOlJwvYxAIFXOtFQrOLw+LmIQPmgyunOECmb0sMvPzzKdGjfSC56KUAsuIZ9q&#10;BU0IfSqlrxq02i9dj8S7TzdYHTgOtTSDHrncdnIVRVtpdUt8odE9PjRYfRdHq2DzNny0/fMcvvbl&#10;+J5cFfQ02xulLi+m+zsQAafwB8OvPqtDzk6lO5LxouMcx2tGFaziDQgGknVyC6LkYZuAzDP5/4P8&#10;BwAA//8DAFBLAQItABQABgAIAAAAIQC2gziS/gAAAOEBAAATAAAAAAAAAAAAAAAAAAAAAABbQ29u&#10;dGVudF9UeXBlc10ueG1sUEsBAi0AFAAGAAgAAAAhADj9If/WAAAAlAEAAAsAAAAAAAAAAAAAAAAA&#10;LwEAAF9yZWxzLy5yZWxzUEsBAi0AFAAGAAgAAAAhABCbiNFrAgAAxQQAAA4AAAAAAAAAAAAAAAAA&#10;LgIAAGRycy9lMm9Eb2MueG1sUEsBAi0AFAAGAAgAAAAhAMLbGKvfAAAACQEAAA8AAAAAAAAAAAAA&#10;AAAAxQQAAGRycy9kb3ducmV2LnhtbFBLBQYAAAAABAAEAPMAAADRBQAAAAA=&#10;" adj="-2179,12484" filled="f" strokecolor="#b31e8e" strokeweight="1.5pt">
                      <v:textbox>
                        <w:txbxContent>
                          <w:p w:rsidR="0091685E" w:rsidRPr="0018082C" w:rsidRDefault="0091685E" w:rsidP="006E66DE">
                            <w:pPr>
                              <w:spacing w:before="0" w:after="0"/>
                            </w:pPr>
                            <w:r>
                              <w:t>How did you get to the data you wanted?</w:t>
                            </w:r>
                          </w:p>
                        </w:txbxContent>
                      </v:textbox>
                    </v:shape>
                  </w:pict>
                </mc:Fallback>
              </mc:AlternateContent>
            </w:r>
            <w:r>
              <w:rPr>
                <w:rFonts w:cs="Arial"/>
                <w:noProof/>
                <w:szCs w:val="28"/>
              </w:rPr>
              <w:drawing>
                <wp:inline distT="0" distB="0" distL="0" distR="0" wp14:anchorId="569098B9" wp14:editId="043FE81F">
                  <wp:extent cx="685800" cy="633171"/>
                  <wp:effectExtent l="0" t="0" r="0" b="0"/>
                  <wp:docPr id="1216" name="Picture 1216"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692714" cy="6395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2FB" w:rsidTr="006D7FD9">
        <w:trPr>
          <w:trHeight w:val="794"/>
        </w:trPr>
        <w:tc>
          <w:tcPr>
            <w:tcW w:w="9962" w:type="dxa"/>
            <w:tcBorders>
              <w:top w:val="single" w:sz="8" w:space="0" w:color="B31E8E"/>
              <w:left w:val="nil"/>
              <w:bottom w:val="single" w:sz="8" w:space="0" w:color="B31E8E"/>
              <w:right w:val="nil"/>
            </w:tcBorders>
            <w:vAlign w:val="center"/>
          </w:tcPr>
          <w:p w:rsidR="005462FB" w:rsidRPr="00367D9C" w:rsidRDefault="005462FB" w:rsidP="006E66DE"/>
        </w:tc>
      </w:tr>
      <w:tr w:rsidR="005462FB" w:rsidTr="006D7FD9">
        <w:trPr>
          <w:trHeight w:val="794"/>
        </w:trPr>
        <w:tc>
          <w:tcPr>
            <w:tcW w:w="9962" w:type="dxa"/>
            <w:tcBorders>
              <w:top w:val="single" w:sz="8" w:space="0" w:color="B31E8E"/>
              <w:left w:val="nil"/>
              <w:bottom w:val="single" w:sz="8" w:space="0" w:color="B31E8E"/>
              <w:right w:val="nil"/>
            </w:tcBorders>
            <w:vAlign w:val="center"/>
          </w:tcPr>
          <w:p w:rsidR="005462FB" w:rsidRPr="00367D9C" w:rsidRDefault="005462FB" w:rsidP="006E66DE"/>
        </w:tc>
      </w:tr>
      <w:tr w:rsidR="005462FB" w:rsidTr="006D7FD9">
        <w:trPr>
          <w:trHeight w:val="794"/>
        </w:trPr>
        <w:tc>
          <w:tcPr>
            <w:tcW w:w="9962" w:type="dxa"/>
            <w:tcBorders>
              <w:top w:val="single" w:sz="8" w:space="0" w:color="B31E8E"/>
              <w:left w:val="nil"/>
              <w:bottom w:val="single" w:sz="8" w:space="0" w:color="B31E8E"/>
              <w:right w:val="nil"/>
            </w:tcBorders>
            <w:vAlign w:val="center"/>
          </w:tcPr>
          <w:p w:rsidR="005462FB" w:rsidRPr="00367D9C" w:rsidRDefault="005462FB" w:rsidP="006E66DE"/>
        </w:tc>
      </w:tr>
      <w:tr w:rsidR="006E66DE" w:rsidTr="006D7FD9">
        <w:trPr>
          <w:trHeight w:val="454"/>
        </w:trPr>
        <w:tc>
          <w:tcPr>
            <w:tcW w:w="9962" w:type="dxa"/>
            <w:tcBorders>
              <w:top w:val="single" w:sz="8" w:space="0" w:color="B31E8E"/>
              <w:left w:val="nil"/>
              <w:bottom w:val="nil"/>
              <w:right w:val="nil"/>
            </w:tcBorders>
            <w:vAlign w:val="center"/>
          </w:tcPr>
          <w:p w:rsidR="006E66DE" w:rsidRPr="00367D9C" w:rsidRDefault="006E66DE" w:rsidP="006E66DE">
            <w:r w:rsidRPr="000E3516">
              <w:rPr>
                <w:noProof/>
                <w:sz w:val="36"/>
                <w:szCs w:val="36"/>
              </w:rPr>
              <mc:AlternateContent>
                <mc:Choice Requires="wps">
                  <w:drawing>
                    <wp:anchor distT="0" distB="0" distL="114300" distR="114300" simplePos="0" relativeHeight="251980800" behindDoc="0" locked="0" layoutInCell="1" allowOverlap="1" wp14:anchorId="22B8AADB" wp14:editId="217F52E0">
                      <wp:simplePos x="0" y="0"/>
                      <wp:positionH relativeFrom="column">
                        <wp:posOffset>1244600</wp:posOffset>
                      </wp:positionH>
                      <wp:positionV relativeFrom="paragraph">
                        <wp:posOffset>64770</wp:posOffset>
                      </wp:positionV>
                      <wp:extent cx="4834255" cy="871855"/>
                      <wp:effectExtent l="781050" t="0" r="23495" b="23495"/>
                      <wp:wrapNone/>
                      <wp:docPr id="254" name="Rounded Rectangular Callout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4255" cy="871855"/>
                              </a:xfrm>
                              <a:prstGeom prst="wedgeRoundRectCallout">
                                <a:avLst>
                                  <a:gd name="adj1" fmla="val -65291"/>
                                  <a:gd name="adj2" fmla="val -14705"/>
                                  <a:gd name="adj3" fmla="val 16667"/>
                                </a:avLst>
                              </a:prstGeom>
                              <a:noFill/>
                              <a:ln w="19050">
                                <a:solidFill>
                                  <a:srgbClr val="B31E8E"/>
                                </a:solidFill>
                                <a:miter lim="800000"/>
                                <a:headEnd/>
                                <a:tailEnd/>
                              </a:ln>
                            </wps:spPr>
                            <wps:txbx>
                              <w:txbxContent>
                                <w:p w:rsidR="0091685E" w:rsidRPr="0018082C" w:rsidRDefault="0091685E" w:rsidP="006E66DE">
                                  <w:pPr>
                                    <w:spacing w:before="0" w:after="0"/>
                                  </w:pPr>
                                  <w:r>
                                    <w:t>Coding is a list of step by step instructions that tell computers what to do. Coding is used to create computer software, games, apps and websites.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AADB" id="Rounded Rectangular Callout 254" o:spid="_x0000_s1041" type="#_x0000_t62" style="position:absolute;margin-left:98pt;margin-top:5.1pt;width:380.65pt;height:68.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8CbwIAAMUEAAAOAAAAZHJzL2Uyb0RvYy54bWysVNtu2zAMfR+wfxD03vpS51KjTtGl7TCg&#10;24p2+wBFkm1tsuhJcpz260cpbptsb8PyIJAmRZ7DI+bictdpspXWKTAVzU5TSqThIJRpKvr92+3J&#10;khLnmRFMg5EVfZKOXq7ev7sY+1Lm0IIW0hIsYlw59hVtve/LJHG8lR1zp9BLg8EabMc8urZJhGUj&#10;Vu90kqfpPBnBit4Cl87h1+t9kK5i/bqW3H+tayc90RVFbD6eNp6bcCarC1Y2lvWt4hMM9g8oOqYM&#10;Nn0tdc08I4NVf5XqFLfgoPanHLoE6lpxGTkgmyz9g81jy3oZueBwXP86Jvf/yvIv23tLlKhoPiso&#10;MaxDkR5gMEIK8oDjY6YZNLNkzbSGwZOQhkMbe1fi3cf+3gbarr8D/tMRA+sWb8gra2FsJRMINQv5&#10;ydGF4Di8SjbjZxDYkQ0e4vx2te1CQZwM2UWZnl5lkjtPOH4slmdFPptRwjG2XGRLtEMLVr7c7q3z&#10;HyV0JBgVHaVoZCQVGE1MYju2vXM+6iYm7kz8yCipO43PYMs0OZnP8vNIAcU9SMqPkrJikUYQx0ln&#10;h0nZfD5fTECnvgj5BWoAYeBWaR2fpDZkxNGdp7M0AnWglQjROG3bbNbaEsRX0Q9n2c3yZqp7lNYp&#10;j7ulVYdTSsMvJLEyyHJjRLQ9U3pvIxRtJp2CNHuJ/W6zi68ji+yCbhsQT6ichf0u4e6j0YJ9pmTE&#10;Paqo+zUwKynRnwyqf54VRVi86BSzRY6OPYxsDiPMcCxVUU/J3lz7/bIOvVVNi52yOA4DV/hiauWD&#10;7m+oJgd3JT6Haa/DMh76Mevt32f1GwAA//8DAFBLAwQUAAYACAAAACEADCZhEeAAAAAKAQAADwAA&#10;AGRycy9kb3ducmV2LnhtbEyPzU7DMBCE70i8g7VI3KjT0qQ0xKkQqHDgAP15ADfexoF4HcVuk749&#10;ywluO7uj2W+K1ehaccY+NJ4UTCcJCKTKm4ZqBfvd+u4BRIiajG49oYILBliV11eFzo0faIPnbawF&#10;h1DItQIbY5dLGSqLToeJ75D4dvS905FlX0vT64HDXStnSZJJpxviD1Z3+Gyx+t6enAJ/senX59v7&#10;Bl/nQ7fPtHxZ7z6Uur0Znx5BRBzjnxl+8RkdSmY6+BOZIFrWy4y7RB6SGQg2LNPFPYgDL+aLFGRZ&#10;yP8Vyh8AAAD//wMAUEsBAi0AFAAGAAgAAAAhALaDOJL+AAAA4QEAABMAAAAAAAAAAAAAAAAAAAAA&#10;AFtDb250ZW50X1R5cGVzXS54bWxQSwECLQAUAAYACAAAACEAOP0h/9YAAACUAQAACwAAAAAAAAAA&#10;AAAAAAAvAQAAX3JlbHMvLnJlbHNQSwECLQAUAAYACAAAACEAeQOPAm8CAADFBAAADgAAAAAAAAAA&#10;AAAAAAAuAgAAZHJzL2Uyb0RvYy54bWxQSwECLQAUAAYACAAAACEADCZhEeAAAAAKAQAADwAAAAAA&#10;AAAAAAAAAADJBAAAZHJzL2Rvd25yZXYueG1sUEsFBgAAAAAEAAQA8wAAANYFAAAAAA==&#10;" adj="-3303,7624" filled="f" strokecolor="#b31e8e" strokeweight="1.5pt">
                      <v:textbox>
                        <w:txbxContent>
                          <w:p w:rsidR="0091685E" w:rsidRPr="0018082C" w:rsidRDefault="0091685E" w:rsidP="006E66DE">
                            <w:pPr>
                              <w:spacing w:before="0" w:after="0"/>
                            </w:pPr>
                            <w:r>
                              <w:t>Coding is a list of step by step instructions that tell computers what to do. Coding is used to create computer software, games, apps and websites.</w:t>
                            </w:r>
                          </w:p>
                        </w:txbxContent>
                      </v:textbox>
                    </v:shape>
                  </w:pict>
                </mc:Fallback>
              </mc:AlternateContent>
            </w:r>
            <w:r>
              <w:rPr>
                <w:rFonts w:cs="Arial"/>
                <w:noProof/>
                <w:szCs w:val="28"/>
              </w:rPr>
              <w:drawing>
                <wp:inline distT="0" distB="0" distL="0" distR="0" wp14:anchorId="2C9B2182" wp14:editId="566152AA">
                  <wp:extent cx="467462" cy="863176"/>
                  <wp:effectExtent l="0" t="0" r="8890" b="0"/>
                  <wp:docPr id="253" name="Picture 253"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70586" cy="868945"/>
                          </a:xfrm>
                          <a:prstGeom prst="rect">
                            <a:avLst/>
                          </a:prstGeom>
                          <a:noFill/>
                          <a:ln>
                            <a:noFill/>
                          </a:ln>
                        </pic:spPr>
                      </pic:pic>
                    </a:graphicData>
                  </a:graphic>
                </wp:inline>
              </w:drawing>
            </w:r>
          </w:p>
        </w:tc>
      </w:tr>
      <w:tr w:rsidR="006E66DE" w:rsidTr="006D7FD9">
        <w:trPr>
          <w:trHeight w:val="454"/>
        </w:trPr>
        <w:tc>
          <w:tcPr>
            <w:tcW w:w="9962" w:type="dxa"/>
            <w:tcBorders>
              <w:top w:val="nil"/>
              <w:left w:val="nil"/>
              <w:bottom w:val="single" w:sz="8" w:space="0" w:color="B31E8E"/>
              <w:right w:val="nil"/>
            </w:tcBorders>
            <w:vAlign w:val="center"/>
          </w:tcPr>
          <w:p w:rsidR="006E66DE" w:rsidRPr="00367D9C" w:rsidRDefault="006E66DE" w:rsidP="006E66DE">
            <w:r>
              <w:t>List some games, apps and websites that you use.</w:t>
            </w:r>
          </w:p>
        </w:tc>
      </w:tr>
      <w:tr w:rsidR="006E66DE" w:rsidTr="006D7FD9">
        <w:trPr>
          <w:trHeight w:val="794"/>
        </w:trPr>
        <w:tc>
          <w:tcPr>
            <w:tcW w:w="9962" w:type="dxa"/>
            <w:tcBorders>
              <w:top w:val="single" w:sz="8" w:space="0" w:color="B31E8E"/>
              <w:left w:val="nil"/>
              <w:bottom w:val="single" w:sz="8" w:space="0" w:color="B31E8E"/>
              <w:right w:val="nil"/>
            </w:tcBorders>
            <w:vAlign w:val="center"/>
          </w:tcPr>
          <w:p w:rsidR="006E66DE" w:rsidRPr="00367D9C" w:rsidRDefault="006E66DE" w:rsidP="006E66DE"/>
        </w:tc>
      </w:tr>
      <w:tr w:rsidR="006E66DE" w:rsidTr="006D7FD9">
        <w:trPr>
          <w:trHeight w:val="794"/>
        </w:trPr>
        <w:tc>
          <w:tcPr>
            <w:tcW w:w="9962" w:type="dxa"/>
            <w:tcBorders>
              <w:top w:val="single" w:sz="8" w:space="0" w:color="B31E8E"/>
              <w:left w:val="nil"/>
              <w:bottom w:val="single" w:sz="8" w:space="0" w:color="B31E8E"/>
              <w:right w:val="nil"/>
            </w:tcBorders>
            <w:vAlign w:val="center"/>
          </w:tcPr>
          <w:p w:rsidR="006E66DE" w:rsidRPr="00367D9C" w:rsidRDefault="006E66DE" w:rsidP="006E66DE"/>
        </w:tc>
      </w:tr>
      <w:tr w:rsidR="006E66DE" w:rsidTr="006D7FD9">
        <w:trPr>
          <w:trHeight w:val="794"/>
        </w:trPr>
        <w:tc>
          <w:tcPr>
            <w:tcW w:w="9962" w:type="dxa"/>
            <w:tcBorders>
              <w:top w:val="single" w:sz="8" w:space="0" w:color="B31E8E"/>
              <w:left w:val="nil"/>
              <w:bottom w:val="single" w:sz="8" w:space="0" w:color="B31E8E"/>
              <w:right w:val="nil"/>
            </w:tcBorders>
            <w:vAlign w:val="center"/>
          </w:tcPr>
          <w:p w:rsidR="006E66DE" w:rsidRDefault="006E66DE" w:rsidP="006E66DE"/>
        </w:tc>
      </w:tr>
    </w:tbl>
    <w:p w:rsidR="00882085" w:rsidRPr="006368AC" w:rsidRDefault="00882085">
      <w:pPr>
        <w:spacing w:before="0" w:after="0"/>
        <w:rPr>
          <w:sz w:val="16"/>
          <w:szCs w:val="16"/>
        </w:rPr>
      </w:pPr>
      <w:r>
        <w:br w:type="page"/>
      </w:r>
    </w:p>
    <w:p w:rsidR="006508B6" w:rsidRDefault="00412A57" w:rsidP="00556D6B">
      <w:pPr>
        <w:pStyle w:val="Heading2"/>
      </w:pPr>
      <w:r>
        <w:lastRenderedPageBreak/>
        <w:t>Digital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78"/>
      </w:tblGrid>
      <w:tr w:rsidR="006D7FD9" w:rsidTr="006D7FD9">
        <w:tc>
          <w:tcPr>
            <w:tcW w:w="9962" w:type="dxa"/>
            <w:gridSpan w:val="2"/>
            <w:vAlign w:val="center"/>
          </w:tcPr>
          <w:p w:rsidR="006D7FD9" w:rsidRDefault="006D7FD9" w:rsidP="006D7FD9">
            <w:r w:rsidRPr="000E3516">
              <w:rPr>
                <w:noProof/>
              </w:rPr>
              <mc:AlternateContent>
                <mc:Choice Requires="wps">
                  <w:drawing>
                    <wp:anchor distT="0" distB="0" distL="114300" distR="114300" simplePos="0" relativeHeight="251984896" behindDoc="0" locked="0" layoutInCell="1" allowOverlap="1" wp14:anchorId="10D405B3" wp14:editId="30EB5256">
                      <wp:simplePos x="0" y="0"/>
                      <wp:positionH relativeFrom="column">
                        <wp:posOffset>1228090</wp:posOffset>
                      </wp:positionH>
                      <wp:positionV relativeFrom="paragraph">
                        <wp:posOffset>181610</wp:posOffset>
                      </wp:positionV>
                      <wp:extent cx="4834255" cy="829310"/>
                      <wp:effectExtent l="781050" t="0" r="23495" b="27940"/>
                      <wp:wrapNone/>
                      <wp:docPr id="1220" name="Rounded Rectangular Callout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4255" cy="829310"/>
                              </a:xfrm>
                              <a:prstGeom prst="wedgeRoundRectCallout">
                                <a:avLst>
                                  <a:gd name="adj1" fmla="val -65291"/>
                                  <a:gd name="adj2" fmla="val -14705"/>
                                  <a:gd name="adj3" fmla="val 16667"/>
                                </a:avLst>
                              </a:prstGeom>
                              <a:noFill/>
                              <a:ln w="19050">
                                <a:solidFill>
                                  <a:srgbClr val="B31E8E"/>
                                </a:solidFill>
                                <a:miter lim="800000"/>
                                <a:headEnd/>
                                <a:tailEnd/>
                              </a:ln>
                            </wps:spPr>
                            <wps:txbx>
                              <w:txbxContent>
                                <w:p w:rsidR="0091685E" w:rsidRPr="00CC6CE1" w:rsidRDefault="0091685E" w:rsidP="00CC6CE1">
                                  <w:pPr>
                                    <w:spacing w:before="0" w:after="0"/>
                                  </w:pPr>
                                  <w:r w:rsidRPr="00CC6CE1">
                                    <w:rPr>
                                      <w:shd w:val="clear" w:color="auto" w:fill="FFFFFF"/>
                                    </w:rPr>
                                    <w:t xml:space="preserve">Digital describes electronic technology that generates, stores, and processes data </w:t>
                                  </w:r>
                                  <w:r>
                                    <w:rPr>
                                      <w:shd w:val="clear" w:color="auto" w:fill="FFFFFF"/>
                                    </w:rPr>
                                    <w:t>as numbers. Digital systems are electronic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405B3" id="Rounded Rectangular Callout 1220" o:spid="_x0000_s1042" type="#_x0000_t62" style="position:absolute;margin-left:96.7pt;margin-top:14.3pt;width:380.65pt;height:65.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smbwIAAMcEAAAOAAAAZHJzL2Uyb0RvYy54bWysVNty0zAQfWeGf9DovfUllyaeOp2Stgwz&#10;BTotfIBiybZA1gpJjlO+npXslgTeGPKgkby3s+fs5vLq0CmyF9ZJ0CXNzlNKhK6AS92U9OuXu7MV&#10;Jc4zzZkCLUr6LBy92rx9czmYQuTQguLCEkyiXTGYkrbemyJJXNWKjrlzMEKjsQbbMY9P2yTcsgGz&#10;dyrJ03SZDGC5sVAJ5/DrzWikm5i/rkXlP9e1E56okiI2H08bz104k80lKxrLTCurCQb7BxQdkxqL&#10;vqa6YZ6R3sq/UnWysuCg9ucVdAnUtaxE7AG7ydI/unlqmRGxFyTHmVea3P9LW33aP1giOWqX50iQ&#10;Zh2q9Ai95oKTR+SP6aZXzJItUwp6T6If0jYYV2D0k3mwoXFn7qH67oiGbYsh4tpaGFrBOILNAs3J&#10;SUB4OAwlu+EjcCzJeg+RwUNtu5AQuSGHKNTzq1Di4EmFH+er2TxfLCip0LbK17MsKpmw4iXaWOff&#10;C+hIuJR0ELwRsavQ0tRKLMf2985H5fjUPOPfMkrqTuEg7JkiZ8tFvo4toLxHTvmJUza/SBfTOB05&#10;zY6dsuVyeRG5YMVUFyG/QA0gNNxJpeJQKk0GpG6dLtII1IGSPFgj27bZbZUliK+k72bZ7ep2ynvi&#10;1kmP26Vkhyyl4TcCDLLcah7LeCbVeEcoSk86BWlGif1hdxjnYxmCg2474M+onIVxm3D78dKC/UnJ&#10;gJtUUvejZ1ZQoj5oVH+dzedh9eJjvrgIY2aPLbtjC9MVpiqpp2S8bv24rr2xsmmxUhbp0HCNE1NL&#10;/zJaI6oJP24L3k7W8fgdvX7//2x+AQAA//8DAFBLAwQUAAYACAAAACEAGRJezN8AAAAKAQAADwAA&#10;AGRycy9kb3ducmV2LnhtbEyPy07DMBBF90j8gzVI7KhDSEIT4lQIVFiwgD4+wE2GOBCPo9ht0r9n&#10;WMHy6h7dOVOuZtuLE46+c6TgdhGBQKpd01GrYL9b3yxB+KCp0b0jVHBGD6vq8qLUReMm2uBpG1rB&#10;I+QLrcCEMBRS+tqg1X7hBiTuPt1odeA4trIZ9cTjtpdxFGXS6o74gtEDPhmsv7dHq8CdTfr18fq2&#10;wZdkGvaZls/r3btS11fz4wOIgHP4g+FXn9WhYqeDO1LjRc85v0sYVRAvMxAM5GlyD+LATZrHIKtS&#10;/n+h+gEAAP//AwBQSwECLQAUAAYACAAAACEAtoM4kv4AAADhAQAAEwAAAAAAAAAAAAAAAAAAAAAA&#10;W0NvbnRlbnRfVHlwZXNdLnhtbFBLAQItABQABgAIAAAAIQA4/SH/1gAAAJQBAAALAAAAAAAAAAAA&#10;AAAAAC8BAABfcmVscy8ucmVsc1BLAQItABQABgAIAAAAIQCGSCsmbwIAAMcEAAAOAAAAAAAAAAAA&#10;AAAAAC4CAABkcnMvZTJvRG9jLnhtbFBLAQItABQABgAIAAAAIQAZEl7M3wAAAAoBAAAPAAAAAAAA&#10;AAAAAAAAAMkEAABkcnMvZG93bnJldi54bWxQSwUGAAAAAAQABADzAAAA1QUAAAAA&#10;" adj="-3303,7624" filled="f" strokecolor="#b31e8e" strokeweight="1.5pt">
                      <v:textbox>
                        <w:txbxContent>
                          <w:p w:rsidR="0091685E" w:rsidRPr="00CC6CE1" w:rsidRDefault="0091685E" w:rsidP="00CC6CE1">
                            <w:pPr>
                              <w:spacing w:before="0" w:after="0"/>
                            </w:pPr>
                            <w:r w:rsidRPr="00CC6CE1">
                              <w:rPr>
                                <w:shd w:val="clear" w:color="auto" w:fill="FFFFFF"/>
                              </w:rPr>
                              <w:t xml:space="preserve">Digital describes electronic technology that generates, stores, and processes data </w:t>
                            </w:r>
                            <w:r>
                              <w:rPr>
                                <w:shd w:val="clear" w:color="auto" w:fill="FFFFFF"/>
                              </w:rPr>
                              <w:t>as numbers. Digital systems are electronic systems.</w:t>
                            </w:r>
                          </w:p>
                        </w:txbxContent>
                      </v:textbox>
                    </v:shape>
                  </w:pict>
                </mc:Fallback>
              </mc:AlternateContent>
            </w:r>
            <w:r>
              <w:rPr>
                <w:rFonts w:cs="Arial"/>
                <w:noProof/>
                <w:szCs w:val="28"/>
              </w:rPr>
              <w:drawing>
                <wp:inline distT="0" distB="0" distL="0" distR="0" wp14:anchorId="4EC26A75" wp14:editId="137AF3B5">
                  <wp:extent cx="533400" cy="984931"/>
                  <wp:effectExtent l="0" t="0" r="0" b="5715"/>
                  <wp:docPr id="1218" name="Picture 1218"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37385" cy="992290"/>
                          </a:xfrm>
                          <a:prstGeom prst="rect">
                            <a:avLst/>
                          </a:prstGeom>
                          <a:noFill/>
                          <a:ln>
                            <a:noFill/>
                          </a:ln>
                        </pic:spPr>
                      </pic:pic>
                    </a:graphicData>
                  </a:graphic>
                </wp:inline>
              </w:drawing>
            </w:r>
          </w:p>
        </w:tc>
      </w:tr>
      <w:tr w:rsidR="006D7FD9" w:rsidTr="00882085">
        <w:trPr>
          <w:trHeight w:val="2268"/>
        </w:trPr>
        <w:tc>
          <w:tcPr>
            <w:tcW w:w="9962" w:type="dxa"/>
            <w:gridSpan w:val="2"/>
            <w:vAlign w:val="center"/>
          </w:tcPr>
          <w:p w:rsidR="006D7FD9" w:rsidRDefault="006D7FD9" w:rsidP="006D7FD9">
            <w:pPr>
              <w:jc w:val="right"/>
            </w:pPr>
            <w:r w:rsidRPr="000E3516">
              <w:rPr>
                <w:noProof/>
              </w:rPr>
              <mc:AlternateContent>
                <mc:Choice Requires="wps">
                  <w:drawing>
                    <wp:anchor distT="0" distB="0" distL="114300" distR="114300" simplePos="0" relativeHeight="251976704" behindDoc="0" locked="0" layoutInCell="1" allowOverlap="1" wp14:anchorId="6EE41B20" wp14:editId="3FF1998E">
                      <wp:simplePos x="0" y="0"/>
                      <wp:positionH relativeFrom="column">
                        <wp:posOffset>30480</wp:posOffset>
                      </wp:positionH>
                      <wp:positionV relativeFrom="paragraph">
                        <wp:posOffset>79375</wp:posOffset>
                      </wp:positionV>
                      <wp:extent cx="5333365" cy="1270000"/>
                      <wp:effectExtent l="0" t="0" r="324485" b="25400"/>
                      <wp:wrapNone/>
                      <wp:docPr id="250" name="Rounded Rectangular Callout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3365" cy="1270000"/>
                              </a:xfrm>
                              <a:prstGeom prst="wedgeRoundRectCallout">
                                <a:avLst>
                                  <a:gd name="adj1" fmla="val 55380"/>
                                  <a:gd name="adj2" fmla="val -14140"/>
                                  <a:gd name="adj3" fmla="val 16667"/>
                                </a:avLst>
                              </a:prstGeom>
                              <a:noFill/>
                              <a:ln w="19050">
                                <a:solidFill>
                                  <a:srgbClr val="B31E8E"/>
                                </a:solidFill>
                                <a:miter lim="800000"/>
                                <a:headEnd/>
                                <a:tailEnd/>
                              </a:ln>
                            </wps:spPr>
                            <wps:txbx>
                              <w:txbxContent>
                                <w:p w:rsidR="0091685E" w:rsidRPr="0018082C" w:rsidRDefault="0091685E" w:rsidP="00412A57">
                                  <w:pPr>
                                    <w:spacing w:before="0" w:after="0"/>
                                  </w:pPr>
                                  <w:r>
                                    <w:t>Think about our solar system, the Milky Way. The planets, moons and other astral bodies move and interact with each other in certain ways. Moons rotate around planets and planets revolve as they rotate around the sun. The elements in our solar system are connected and work together in 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41B20" id="Rounded Rectangular Callout 250" o:spid="_x0000_s1043" type="#_x0000_t62" style="position:absolute;left:0;text-align:left;margin-left:2.4pt;margin-top:6.25pt;width:419.95pt;height:10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zwaQIAAMUEAAAOAAAAZHJzL2Uyb0RvYy54bWysVNtu2zAMfR+wfxD03jjOralRp+jSdhjQ&#10;bUW7fYBiybY2SfQkOU769aNkp3O3PQ3zgyGaFHl4DunLq4NWZC+sk2Bymk6mlAhTAJemyunXL3dn&#10;a0qcZ4YzBUbk9Cgcvdq8fXPZNZmYQQ2KC0swiXFZ1+S09r7JksQVtdDMTaARBp0lWM08mrZKuGUd&#10;ZtcqmU2nq6QDyxsLhXAOv970TrqJ+ctSFP5zWTrhicopYvPxbeN7F97J5pJllWVNLYsBBvsHFJpJ&#10;g0VfUt0wz0hr5R+ptCwsOCj9pACdQFnKQsQesJt0+ls3TzVrROwFyXHNC03u/6UtPu0fLJE8p7Ml&#10;8mOYRpEeoTVccPKI9DFTtYpZsmVKQetJCEPSusZlePepebChbdfcQ/HdEQPbGm+Ia2uhqwXjCDUN&#10;8cmrC8FweJXsuo/AsSJrPUT+DqXVISEyQw5RpuOLTOLgSYEfl3N8VktKCvSls/MpPrEGy07XG+v8&#10;ewGahENOO8ErEbsKLQ2txHpsf+98FI4PzTP+LaWk1ArnYM8UWS7n69OcjGJm45izdJEu/hI0Hwel&#10;q9XqfMA5lE1YdkIaMBi4k0rFkVSGdNjcxRTpjgSDkjx4o2Gr3VZZgvBy+m6e3q5vh7xuHKalx91S&#10;Uud0HTgaAAZZbg2PZTyTqj8jFGUGnYI0vcT+sDvE6Ugj8qDbDvgRlbPQ7xLuPh5qsM+UdLhHOXU/&#10;WmYFJeqDQfUv0gUyQ3w0FsvzGRp27NmNPcwUmCqnnpL+uPX9sraNlVWNldJIh4FrnJhS+tNo9agG&#10;/LgreHq1jGM7Rv36+2x+AgAA//8DAFBLAwQUAAYACAAAACEAazbwQt4AAAAIAQAADwAAAGRycy9k&#10;b3ducmV2LnhtbEyPwU7DMBBE70j8g7VI3KhDmpIqxKkqJHoDtQUhcXPjJYmw1yF22vD3bE/lODOr&#10;mbflanJWHHEInScF97MEBFLtTUeNgve357sliBA1GW09oYJfDLCqrq9KXRh/oh0e97ERXEKh0Ara&#10;GPtCylC36HSY+R6Jsy8/OB1ZDo00gz5xubMyTZIH6XRHvNDqHp9arL/3o1Ow2eXNuDAyf9l+2nXY&#10;vM4/frZzpW5vpvUjiIhTvBzDGZ/RoWKmgx/JBGEVZAwe2U4XIDheZlkO4qAgPTuyKuX/B6o/AAAA&#10;//8DAFBLAQItABQABgAIAAAAIQC2gziS/gAAAOEBAAATAAAAAAAAAAAAAAAAAAAAAABbQ29udGVu&#10;dF9UeXBlc10ueG1sUEsBAi0AFAAGAAgAAAAhADj9If/WAAAAlAEAAAsAAAAAAAAAAAAAAAAALwEA&#10;AF9yZWxzLy5yZWxzUEsBAi0AFAAGAAgAAAAhAKg1fPBpAgAAxQQAAA4AAAAAAAAAAAAAAAAALgIA&#10;AGRycy9lMm9Eb2MueG1sUEsBAi0AFAAGAAgAAAAhAGs28ELeAAAACAEAAA8AAAAAAAAAAAAAAAAA&#10;wwQAAGRycy9kb3ducmV2LnhtbFBLBQYAAAAABAAEAPMAAADOBQAAAAA=&#10;" adj="22762,7746" filled="f" strokecolor="#b31e8e" strokeweight="1.5pt">
                      <v:textbox>
                        <w:txbxContent>
                          <w:p w:rsidR="0091685E" w:rsidRPr="0018082C" w:rsidRDefault="0091685E" w:rsidP="00412A57">
                            <w:pPr>
                              <w:spacing w:before="0" w:after="0"/>
                            </w:pPr>
                            <w:r>
                              <w:t>Think about our solar system, the Milky Way. The planets, moons and other astral bodies move and interact with each other in certain ways. Moons rotate around planets and planets revolve as they rotate around the sun. The elements in our solar system are connected and work together in space.</w:t>
                            </w:r>
                          </w:p>
                        </w:txbxContent>
                      </v:textbox>
                    </v:shape>
                  </w:pict>
                </mc:Fallback>
              </mc:AlternateContent>
            </w:r>
            <w:r>
              <w:rPr>
                <w:noProof/>
              </w:rPr>
              <w:drawing>
                <wp:inline distT="0" distB="0" distL="0" distR="0" wp14:anchorId="329CAAE3" wp14:editId="3F549930">
                  <wp:extent cx="811320" cy="1193800"/>
                  <wp:effectExtent l="0" t="0" r="8255" b="6350"/>
                  <wp:docPr id="1223" name="Picture 122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814478" cy="1198447"/>
                          </a:xfrm>
                          <a:prstGeom prst="rect">
                            <a:avLst/>
                          </a:prstGeom>
                          <a:noFill/>
                          <a:ln>
                            <a:noFill/>
                          </a:ln>
                        </pic:spPr>
                      </pic:pic>
                    </a:graphicData>
                  </a:graphic>
                </wp:inline>
              </w:drawing>
            </w:r>
          </w:p>
        </w:tc>
      </w:tr>
      <w:tr w:rsidR="00EC2EAA" w:rsidTr="006D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7"/>
        </w:trPr>
        <w:tc>
          <w:tcPr>
            <w:tcW w:w="9962" w:type="dxa"/>
            <w:gridSpan w:val="2"/>
            <w:tcBorders>
              <w:top w:val="nil"/>
              <w:left w:val="nil"/>
              <w:bottom w:val="single" w:sz="12" w:space="0" w:color="BF03A4"/>
              <w:right w:val="nil"/>
            </w:tcBorders>
            <w:vAlign w:val="center"/>
          </w:tcPr>
          <w:p w:rsidR="00EC2EAA" w:rsidRDefault="00BF299C" w:rsidP="006368AC">
            <w:pPr>
              <w:pStyle w:val="Bullet1"/>
            </w:pPr>
            <w:r>
              <w:t>Look at these pictures of digital systems.</w:t>
            </w:r>
          </w:p>
          <w:p w:rsidR="00BF299C" w:rsidRDefault="00BF299C" w:rsidP="006368AC">
            <w:pPr>
              <w:pStyle w:val="Bullet1"/>
            </w:pPr>
            <w:r>
              <w:t>Write the names of those you recognise.</w:t>
            </w:r>
          </w:p>
          <w:p w:rsidR="00BF299C" w:rsidRDefault="00BF299C" w:rsidP="006368AC">
            <w:pPr>
              <w:pStyle w:val="Bullet1"/>
            </w:pPr>
            <w:r>
              <w:t>Tick those you have used or seen in real life.</w:t>
            </w:r>
          </w:p>
        </w:tc>
      </w:tr>
      <w:tr w:rsidR="00BF299C" w:rsidTr="006D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4"/>
        </w:trPr>
        <w:tc>
          <w:tcPr>
            <w:tcW w:w="4981" w:type="dxa"/>
            <w:tcBorders>
              <w:top w:val="single" w:sz="12" w:space="0" w:color="BF03A4"/>
              <w:left w:val="single" w:sz="12" w:space="0" w:color="BF03A4"/>
              <w:bottom w:val="single" w:sz="8" w:space="0" w:color="B31E8E"/>
              <w:right w:val="single" w:sz="8" w:space="0" w:color="B31E8E"/>
            </w:tcBorders>
            <w:vAlign w:val="center"/>
          </w:tcPr>
          <w:p w:rsidR="00BF299C" w:rsidRDefault="00A06A4F" w:rsidP="00DD534A">
            <w:r w:rsidRPr="00F83EB4">
              <w:rPr>
                <w:rFonts w:cs="Arial"/>
                <w:noProof/>
                <w:szCs w:val="28"/>
              </w:rPr>
              <w:drawing>
                <wp:inline distT="0" distB="0" distL="0" distR="0" wp14:anchorId="3FB567F0" wp14:editId="2D6139EE">
                  <wp:extent cx="1072340" cy="9000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1072340" cy="900000"/>
                          </a:xfrm>
                          <a:prstGeom prst="rect">
                            <a:avLst/>
                          </a:prstGeom>
                        </pic:spPr>
                      </pic:pic>
                    </a:graphicData>
                  </a:graphic>
                </wp:inline>
              </w:drawing>
            </w:r>
          </w:p>
        </w:tc>
        <w:tc>
          <w:tcPr>
            <w:tcW w:w="4981" w:type="dxa"/>
            <w:tcBorders>
              <w:top w:val="single" w:sz="12" w:space="0" w:color="BF03A4"/>
              <w:left w:val="single" w:sz="8" w:space="0" w:color="B31E8E"/>
              <w:bottom w:val="single" w:sz="8" w:space="0" w:color="B31E8E"/>
              <w:right w:val="single" w:sz="12" w:space="0" w:color="BF03A4"/>
            </w:tcBorders>
            <w:vAlign w:val="center"/>
          </w:tcPr>
          <w:p w:rsidR="00BF299C" w:rsidRDefault="00BF299C" w:rsidP="00DD534A">
            <w:r w:rsidRPr="00581776">
              <w:rPr>
                <w:rFonts w:cs="Arial"/>
                <w:noProof/>
                <w:szCs w:val="28"/>
              </w:rPr>
              <w:drawing>
                <wp:inline distT="0" distB="0" distL="0" distR="0" wp14:anchorId="05F82DD7" wp14:editId="1D03446F">
                  <wp:extent cx="1432895" cy="9000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1432895" cy="900000"/>
                          </a:xfrm>
                          <a:prstGeom prst="rect">
                            <a:avLst/>
                          </a:prstGeom>
                        </pic:spPr>
                      </pic:pic>
                    </a:graphicData>
                  </a:graphic>
                </wp:inline>
              </w:drawing>
            </w:r>
          </w:p>
        </w:tc>
      </w:tr>
      <w:tr w:rsidR="00BF299C" w:rsidTr="006D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4"/>
        </w:trPr>
        <w:tc>
          <w:tcPr>
            <w:tcW w:w="4981" w:type="dxa"/>
            <w:tcBorders>
              <w:top w:val="single" w:sz="8" w:space="0" w:color="B31E8E"/>
              <w:left w:val="single" w:sz="12" w:space="0" w:color="BF03A4"/>
              <w:bottom w:val="single" w:sz="8" w:space="0" w:color="B31E8E"/>
              <w:right w:val="single" w:sz="8" w:space="0" w:color="B31E8E"/>
            </w:tcBorders>
            <w:vAlign w:val="center"/>
          </w:tcPr>
          <w:p w:rsidR="00BF299C" w:rsidRDefault="00A06A4F" w:rsidP="00DD534A">
            <w:r w:rsidRPr="00F83EB4">
              <w:rPr>
                <w:rFonts w:cs="Arial"/>
                <w:noProof/>
                <w:szCs w:val="28"/>
              </w:rPr>
              <w:drawing>
                <wp:inline distT="0" distB="0" distL="0" distR="0" wp14:anchorId="21651A10" wp14:editId="3EA59315">
                  <wp:extent cx="450001" cy="900000"/>
                  <wp:effectExtent l="0" t="0" r="762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450001" cy="900000"/>
                          </a:xfrm>
                          <a:prstGeom prst="rect">
                            <a:avLst/>
                          </a:prstGeom>
                        </pic:spPr>
                      </pic:pic>
                    </a:graphicData>
                  </a:graphic>
                </wp:inline>
              </w:drawing>
            </w:r>
          </w:p>
        </w:tc>
        <w:tc>
          <w:tcPr>
            <w:tcW w:w="4981" w:type="dxa"/>
            <w:tcBorders>
              <w:top w:val="single" w:sz="8" w:space="0" w:color="B31E8E"/>
              <w:left w:val="single" w:sz="8" w:space="0" w:color="B31E8E"/>
              <w:bottom w:val="single" w:sz="8" w:space="0" w:color="B31E8E"/>
              <w:right w:val="single" w:sz="12" w:space="0" w:color="BF03A4"/>
            </w:tcBorders>
            <w:vAlign w:val="center"/>
          </w:tcPr>
          <w:p w:rsidR="00BF299C" w:rsidRDefault="00BF299C" w:rsidP="00DD534A">
            <w:r w:rsidRPr="00581776">
              <w:rPr>
                <w:rFonts w:cs="Arial"/>
                <w:noProof/>
                <w:szCs w:val="28"/>
              </w:rPr>
              <w:drawing>
                <wp:inline distT="0" distB="0" distL="0" distR="0" wp14:anchorId="71085A1A" wp14:editId="6875909A">
                  <wp:extent cx="770270" cy="90000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770270" cy="900000"/>
                          </a:xfrm>
                          <a:prstGeom prst="rect">
                            <a:avLst/>
                          </a:prstGeom>
                        </pic:spPr>
                      </pic:pic>
                    </a:graphicData>
                  </a:graphic>
                </wp:inline>
              </w:drawing>
            </w:r>
          </w:p>
        </w:tc>
      </w:tr>
      <w:tr w:rsidR="00BF299C" w:rsidTr="006D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4"/>
        </w:trPr>
        <w:tc>
          <w:tcPr>
            <w:tcW w:w="4981" w:type="dxa"/>
            <w:tcBorders>
              <w:top w:val="single" w:sz="8" w:space="0" w:color="B31E8E"/>
              <w:left w:val="single" w:sz="12" w:space="0" w:color="BF03A4"/>
              <w:bottom w:val="single" w:sz="8" w:space="0" w:color="B31E8E"/>
              <w:right w:val="single" w:sz="8" w:space="0" w:color="B31E8E"/>
            </w:tcBorders>
            <w:vAlign w:val="center"/>
          </w:tcPr>
          <w:p w:rsidR="00BF299C" w:rsidRDefault="00A06A4F" w:rsidP="00DD534A">
            <w:r w:rsidRPr="00F83EB4">
              <w:rPr>
                <w:rFonts w:cs="Arial"/>
                <w:noProof/>
                <w:szCs w:val="28"/>
              </w:rPr>
              <w:drawing>
                <wp:inline distT="0" distB="0" distL="0" distR="0" wp14:anchorId="01395936" wp14:editId="10202A5D">
                  <wp:extent cx="1275000" cy="900000"/>
                  <wp:effectExtent l="0" t="0" r="190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1275000" cy="900000"/>
                          </a:xfrm>
                          <a:prstGeom prst="rect">
                            <a:avLst/>
                          </a:prstGeom>
                        </pic:spPr>
                      </pic:pic>
                    </a:graphicData>
                  </a:graphic>
                </wp:inline>
              </w:drawing>
            </w:r>
          </w:p>
        </w:tc>
        <w:tc>
          <w:tcPr>
            <w:tcW w:w="4981" w:type="dxa"/>
            <w:tcBorders>
              <w:top w:val="single" w:sz="8" w:space="0" w:color="B31E8E"/>
              <w:left w:val="single" w:sz="8" w:space="0" w:color="B31E8E"/>
              <w:bottom w:val="single" w:sz="8" w:space="0" w:color="B31E8E"/>
              <w:right w:val="single" w:sz="12" w:space="0" w:color="BF03A4"/>
            </w:tcBorders>
            <w:vAlign w:val="center"/>
          </w:tcPr>
          <w:p w:rsidR="00BF299C" w:rsidRDefault="00BF299C" w:rsidP="00DD534A">
            <w:r w:rsidRPr="00581776">
              <w:rPr>
                <w:rFonts w:cs="Arial"/>
                <w:noProof/>
                <w:szCs w:val="28"/>
              </w:rPr>
              <w:drawing>
                <wp:inline distT="0" distB="0" distL="0" distR="0" wp14:anchorId="3D05D8AD" wp14:editId="24562E3E">
                  <wp:extent cx="900000" cy="9000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a:ext>
                            </a:extLst>
                          </a:blip>
                          <a:stretch>
                            <a:fillRect/>
                          </a:stretch>
                        </pic:blipFill>
                        <pic:spPr>
                          <a:xfrm>
                            <a:off x="0" y="0"/>
                            <a:ext cx="900000" cy="900000"/>
                          </a:xfrm>
                          <a:prstGeom prst="rect">
                            <a:avLst/>
                          </a:prstGeom>
                        </pic:spPr>
                      </pic:pic>
                    </a:graphicData>
                  </a:graphic>
                </wp:inline>
              </w:drawing>
            </w:r>
          </w:p>
        </w:tc>
      </w:tr>
      <w:tr w:rsidR="00BF299C" w:rsidTr="006D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4"/>
        </w:trPr>
        <w:tc>
          <w:tcPr>
            <w:tcW w:w="4981" w:type="dxa"/>
            <w:tcBorders>
              <w:top w:val="single" w:sz="8" w:space="0" w:color="B31E8E"/>
              <w:left w:val="single" w:sz="12" w:space="0" w:color="BF03A4"/>
              <w:bottom w:val="single" w:sz="12" w:space="0" w:color="BF03A4"/>
              <w:right w:val="single" w:sz="8" w:space="0" w:color="B31E8E"/>
            </w:tcBorders>
            <w:vAlign w:val="center"/>
          </w:tcPr>
          <w:p w:rsidR="00BF299C" w:rsidRDefault="00A06A4F" w:rsidP="00DD534A">
            <w:r w:rsidRPr="00F83EB4">
              <w:rPr>
                <w:rFonts w:cs="Arial"/>
                <w:noProof/>
                <w:szCs w:val="28"/>
              </w:rPr>
              <w:drawing>
                <wp:inline distT="0" distB="0" distL="0" distR="0" wp14:anchorId="1938C409" wp14:editId="31C559FF">
                  <wp:extent cx="1105435" cy="9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a:xfrm>
                            <a:off x="0" y="0"/>
                            <a:ext cx="1105435" cy="900000"/>
                          </a:xfrm>
                          <a:prstGeom prst="rect">
                            <a:avLst/>
                          </a:prstGeom>
                        </pic:spPr>
                      </pic:pic>
                    </a:graphicData>
                  </a:graphic>
                </wp:inline>
              </w:drawing>
            </w:r>
          </w:p>
        </w:tc>
        <w:tc>
          <w:tcPr>
            <w:tcW w:w="4981" w:type="dxa"/>
            <w:tcBorders>
              <w:top w:val="single" w:sz="8" w:space="0" w:color="B31E8E"/>
              <w:left w:val="single" w:sz="8" w:space="0" w:color="B31E8E"/>
              <w:bottom w:val="single" w:sz="12" w:space="0" w:color="BF03A4"/>
              <w:right w:val="single" w:sz="12" w:space="0" w:color="BF03A4"/>
            </w:tcBorders>
            <w:vAlign w:val="center"/>
          </w:tcPr>
          <w:p w:rsidR="00BF299C" w:rsidRDefault="00BF299C" w:rsidP="00DD534A">
            <w:r w:rsidRPr="005D0426">
              <w:rPr>
                <w:rFonts w:cs="Arial"/>
                <w:noProof/>
                <w:szCs w:val="28"/>
              </w:rPr>
              <w:drawing>
                <wp:inline distT="0" distB="0" distL="0" distR="0" wp14:anchorId="7B1A6579" wp14:editId="3EB3CAFE">
                  <wp:extent cx="1249412" cy="9000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1249412" cy="900000"/>
                          </a:xfrm>
                          <a:prstGeom prst="rect">
                            <a:avLst/>
                          </a:prstGeom>
                        </pic:spPr>
                      </pic:pic>
                    </a:graphicData>
                  </a:graphic>
                </wp:inline>
              </w:drawing>
            </w:r>
          </w:p>
        </w:tc>
      </w:tr>
    </w:tbl>
    <w:p w:rsidR="00AF1A2A" w:rsidRDefault="00AF1A2A">
      <w:pPr>
        <w:spacing w:before="0" w:after="0"/>
      </w:pPr>
      <w:r>
        <w:br w:type="page"/>
      </w:r>
    </w:p>
    <w:p w:rsidR="003A1336" w:rsidRDefault="00210B58" w:rsidP="003A1336">
      <w:pPr>
        <w:pStyle w:val="Heading2"/>
      </w:pPr>
      <w:r>
        <w:lastRenderedPageBreak/>
        <w:t xml:space="preserve">What I know </w:t>
      </w:r>
      <w:r w:rsidR="00B14580">
        <w:t>and wonder</w:t>
      </w:r>
    </w:p>
    <w:tbl>
      <w:tblPr>
        <w:tblStyle w:val="TableGrid"/>
        <w:tblW w:w="0" w:type="auto"/>
        <w:tblLook w:val="04A0" w:firstRow="1" w:lastRow="0" w:firstColumn="1" w:lastColumn="0" w:noHBand="0" w:noVBand="1"/>
      </w:tblPr>
      <w:tblGrid>
        <w:gridCol w:w="2172"/>
        <w:gridCol w:w="1099"/>
        <w:gridCol w:w="3240"/>
        <w:gridCol w:w="3235"/>
      </w:tblGrid>
      <w:tr w:rsidR="00367D9C" w:rsidTr="00210B58">
        <w:tc>
          <w:tcPr>
            <w:tcW w:w="9962" w:type="dxa"/>
            <w:gridSpan w:val="4"/>
            <w:tcBorders>
              <w:top w:val="nil"/>
              <w:left w:val="nil"/>
              <w:bottom w:val="single" w:sz="12" w:space="0" w:color="BF03A4"/>
              <w:right w:val="nil"/>
            </w:tcBorders>
          </w:tcPr>
          <w:p w:rsidR="00367D9C" w:rsidRPr="00367D9C" w:rsidRDefault="00210B58" w:rsidP="00367D9C">
            <w:pPr>
              <w:spacing w:before="167"/>
              <w:ind w:left="217" w:right="331"/>
              <w:jc w:val="both"/>
              <w:rPr>
                <w:rFonts w:eastAsia="Arial" w:cs="Arial"/>
                <w:szCs w:val="28"/>
              </w:rPr>
            </w:pPr>
            <w:r w:rsidRPr="000E3516">
              <w:rPr>
                <w:noProof/>
                <w:sz w:val="36"/>
                <w:szCs w:val="36"/>
              </w:rPr>
              <mc:AlternateContent>
                <mc:Choice Requires="wps">
                  <w:drawing>
                    <wp:anchor distT="0" distB="0" distL="114300" distR="114300" simplePos="0" relativeHeight="251974656" behindDoc="0" locked="0" layoutInCell="1" allowOverlap="1" wp14:anchorId="127F4BAA" wp14:editId="388686FC">
                      <wp:simplePos x="0" y="0"/>
                      <wp:positionH relativeFrom="column">
                        <wp:posOffset>1249681</wp:posOffset>
                      </wp:positionH>
                      <wp:positionV relativeFrom="paragraph">
                        <wp:posOffset>147320</wp:posOffset>
                      </wp:positionV>
                      <wp:extent cx="3771900" cy="601980"/>
                      <wp:effectExtent l="495300" t="0" r="19050" b="26670"/>
                      <wp:wrapNone/>
                      <wp:docPr id="249" name="Rounded Rectangular Callout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01980"/>
                              </a:xfrm>
                              <a:prstGeom prst="wedgeRoundRectCallout">
                                <a:avLst>
                                  <a:gd name="adj1" fmla="val -62138"/>
                                  <a:gd name="adj2" fmla="val -7458"/>
                                  <a:gd name="adj3" fmla="val 16667"/>
                                </a:avLst>
                              </a:prstGeom>
                              <a:noFill/>
                              <a:ln w="19050">
                                <a:solidFill>
                                  <a:srgbClr val="B31E8E"/>
                                </a:solidFill>
                                <a:miter lim="800000"/>
                                <a:headEnd/>
                                <a:tailEnd/>
                              </a:ln>
                            </wps:spPr>
                            <wps:txbx>
                              <w:txbxContent>
                                <w:p w:rsidR="0091685E" w:rsidRPr="0018082C" w:rsidRDefault="0091685E" w:rsidP="006508B6">
                                  <w:pPr>
                                    <w:spacing w:before="0" w:after="0"/>
                                  </w:pPr>
                                  <w:r>
                                    <w:t xml:space="preserve">What do you know about digital systems? What do you want to know?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F4BAA" id="Rounded Rectangular Callout 249" o:spid="_x0000_s1044" type="#_x0000_t62" style="position:absolute;left:0;text-align:left;margin-left:98.4pt;margin-top:11.6pt;width:297pt;height:47.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dAbQIAAMQEAAAOAAAAZHJzL2Uyb0RvYy54bWysVNtu2zAMfR+wfxD03tpO0lyMOkWXtsOA&#10;biva7QMUSba1yaInyXHSrx8lu12y7WlYHgTRpMhzeMhcXu0bTXbSOgWmoNl5Sok0HIQyVUG/frk7&#10;W1LiPDOCaTCyoAfp6NX67ZvLvs3lBGrQQlqCSYzL+7agtfdtniSO17Jh7hxaadBZgm2YR9NWibCs&#10;x+yNTiZpOk96sKK1wKVz+PVmcNJ1zF+WkvvPZemkJ7qgiM3H08ZzG85kfcnyyrK2VnyEwf4BRcOU&#10;waKvqW6YZ6Sz6o9UjeIWHJT+nEOTQFkqLiMHZJOlv7F5qlkrIxdsjmtf2+T+X1r+afdgiRIFncxW&#10;lBjWoEiP0BkhBXnE9jFTdZpZsmFaQ+dJCMOm9a3L8e1T+2ADbdfeA//uiIFNjS/ktbXQ15IJhJqF&#10;+OTkQTAcPiXb/iMIrMg6D7F/+9I2ISF2huyjTIdXmeTeE44fp4tFtkpRTY6+eZqtllHHhOUvr1vr&#10;/HsJDQmXgvZSVDKSCoxGJrEc2907H3UTI3cmvmWUlI3GMdgxTc7mk2y6HOfkKGhyErSYXfwlZnoc&#10;k83n80VsBcvHsoj4BWnAYOBOaR0nUhvSY+dW6UUacTrQSgRvbLatthttCcIr6Ltpdru8HfOehDXK&#10;42pp1RR0mYbfQCKocmtELOOZ0sMdoWgzyhSUGRT2++0+DkcW2QXZtiAOKJyFYZVw9fFSg32mpMc1&#10;Kqj70TErKdEfDIq/ymazsHfRmF0sJmjYY8/22MMMx1QF9ZQM140fdrVrrapqrJTFdhi4xoEplX+Z&#10;rAHViB9XBW8nu3hsx6hffz7rnwAAAP//AwBQSwMEFAAGAAgAAAAhAOPHZc3fAAAACgEAAA8AAABk&#10;cnMvZG93bnJldi54bWxMj81OwzAQhO9IvIO1SFwQdRqgtCFOhZCqSEg9EHgAN17yg71OY7cJb89y&#10;guPsjGa/ybezs+KMY+g8KVguEhBItTcdNQo+3ne3axAhajLaekIF3xhgW1xe5DozfqI3PFexEVxC&#10;IdMK2hiHTMpQt+h0WPgBib1PPzodWY6NNKOeuNxZmSbJSjrdEX9o9YAvLdZf1ckpOO4DHvudrfuH&#10;1z6UVVfe30ylUtdX8/MTiIhz/AvDLz6jQ8FMB38iE4RlvVkxelSQ3qUgOPC4SfhwYGe5TkAWufw/&#10;ofgBAAD//wMAUEsBAi0AFAAGAAgAAAAhALaDOJL+AAAA4QEAABMAAAAAAAAAAAAAAAAAAAAAAFtD&#10;b250ZW50X1R5cGVzXS54bWxQSwECLQAUAAYACAAAACEAOP0h/9YAAACUAQAACwAAAAAAAAAAAAAA&#10;AAAvAQAAX3JlbHMvLnJlbHNQSwECLQAUAAYACAAAACEAeiLHQG0CAADEBAAADgAAAAAAAAAAAAAA&#10;AAAuAgAAZHJzL2Uyb0RvYy54bWxQSwECLQAUAAYACAAAACEA48dlzd8AAAAKAQAADwAAAAAAAAAA&#10;AAAAAADHBAAAZHJzL2Rvd25yZXYueG1sUEsFBgAAAAAEAAQA8wAAANMFAAAAAA==&#10;" adj="-2622,9189" filled="f" strokecolor="#b31e8e" strokeweight="1.5pt">
                      <v:textbox>
                        <w:txbxContent>
                          <w:p w:rsidR="0091685E" w:rsidRPr="0018082C" w:rsidRDefault="0091685E" w:rsidP="006508B6">
                            <w:pPr>
                              <w:spacing w:before="0" w:after="0"/>
                            </w:pPr>
                            <w:r>
                              <w:t xml:space="preserve">What do you know about digital systems? What do you want to know? </w:t>
                            </w:r>
                          </w:p>
                        </w:txbxContent>
                      </v:textbox>
                    </v:shape>
                  </w:pict>
                </mc:Fallback>
              </mc:AlternateContent>
            </w:r>
            <w:r>
              <w:rPr>
                <w:rFonts w:cs="Arial"/>
                <w:noProof/>
                <w:szCs w:val="28"/>
              </w:rPr>
              <w:drawing>
                <wp:inline distT="0" distB="0" distL="0" distR="0" wp14:anchorId="1BF53D4D" wp14:editId="2A3D7EF4">
                  <wp:extent cx="491066" cy="906762"/>
                  <wp:effectExtent l="0" t="0" r="4445" b="8255"/>
                  <wp:docPr id="1238" name="Picture 1238"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92805" cy="909974"/>
                          </a:xfrm>
                          <a:prstGeom prst="rect">
                            <a:avLst/>
                          </a:prstGeom>
                          <a:noFill/>
                          <a:ln>
                            <a:noFill/>
                          </a:ln>
                        </pic:spPr>
                      </pic:pic>
                    </a:graphicData>
                  </a:graphic>
                </wp:inline>
              </w:drawing>
            </w:r>
          </w:p>
        </w:tc>
      </w:tr>
      <w:tr w:rsidR="00B4034F" w:rsidTr="00B4034F">
        <w:tc>
          <w:tcPr>
            <w:tcW w:w="2172" w:type="dxa"/>
            <w:tcBorders>
              <w:top w:val="single" w:sz="12" w:space="0" w:color="BF03A4"/>
              <w:left w:val="single" w:sz="12" w:space="0" w:color="BF03A4"/>
              <w:bottom w:val="single" w:sz="12" w:space="0" w:color="BF03A4"/>
              <w:right w:val="nil"/>
            </w:tcBorders>
            <w:vAlign w:val="center"/>
          </w:tcPr>
          <w:p w:rsidR="00B4034F" w:rsidRDefault="00B4034F" w:rsidP="00B4034F">
            <w:pPr>
              <w:jc w:val="center"/>
              <w:rPr>
                <w:noProof/>
                <w:lang w:eastAsia="ja-JP"/>
              </w:rPr>
            </w:pPr>
            <w:r>
              <w:rPr>
                <w:noProof/>
              </w:rPr>
              <w:drawing>
                <wp:inline distT="0" distB="0" distL="0" distR="0" wp14:anchorId="143C112A" wp14:editId="5F6B2669">
                  <wp:extent cx="1242060" cy="289560"/>
                  <wp:effectExtent l="0" t="0" r="0" b="0"/>
                  <wp:docPr id="31" name="Picture 31"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Symbols_signs\talk icon _transparent.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42060" cy="289560"/>
                          </a:xfrm>
                          <a:prstGeom prst="rect">
                            <a:avLst/>
                          </a:prstGeom>
                          <a:noFill/>
                          <a:ln>
                            <a:noFill/>
                          </a:ln>
                        </pic:spPr>
                      </pic:pic>
                    </a:graphicData>
                  </a:graphic>
                </wp:inline>
              </w:drawing>
            </w:r>
          </w:p>
        </w:tc>
        <w:tc>
          <w:tcPr>
            <w:tcW w:w="7790" w:type="dxa"/>
            <w:gridSpan w:val="3"/>
            <w:tcBorders>
              <w:top w:val="single" w:sz="12" w:space="0" w:color="BF03A4"/>
              <w:left w:val="nil"/>
              <w:bottom w:val="single" w:sz="12" w:space="0" w:color="BF03A4"/>
              <w:right w:val="single" w:sz="12" w:space="0" w:color="BF03A4"/>
            </w:tcBorders>
            <w:vAlign w:val="center"/>
          </w:tcPr>
          <w:p w:rsidR="00B4034F" w:rsidRDefault="00B4034F" w:rsidP="00B4034F">
            <w:r>
              <w:t>Discuss your ideas with your Home Tutor and write your ideas into the first and second columns.</w:t>
            </w:r>
          </w:p>
        </w:tc>
      </w:tr>
      <w:tr w:rsidR="00210B58" w:rsidTr="00B14580">
        <w:tc>
          <w:tcPr>
            <w:tcW w:w="3320" w:type="dxa"/>
            <w:gridSpan w:val="2"/>
            <w:tcBorders>
              <w:top w:val="single" w:sz="12" w:space="0" w:color="BF03A4"/>
              <w:left w:val="single" w:sz="12" w:space="0" w:color="BF03A4"/>
              <w:bottom w:val="single" w:sz="12" w:space="0" w:color="BF03A4"/>
              <w:right w:val="single" w:sz="12" w:space="0" w:color="BF03A4"/>
            </w:tcBorders>
          </w:tcPr>
          <w:p w:rsidR="00210B58" w:rsidRDefault="00B14580" w:rsidP="00696CAE">
            <w:pPr>
              <w:jc w:val="center"/>
            </w:pPr>
            <w:bookmarkStart w:id="0" w:name="What_if?"/>
            <w:bookmarkEnd w:id="0"/>
            <w:r>
              <w:rPr>
                <w:noProof/>
              </w:rPr>
              <w:drawing>
                <wp:inline distT="0" distB="0" distL="0" distR="0" wp14:anchorId="2CAD8627" wp14:editId="18005140">
                  <wp:extent cx="684000" cy="684000"/>
                  <wp:effectExtent l="0" t="0" r="1905" b="1905"/>
                  <wp:docPr id="20603" name="Picture 20603" descr="R:\Operational\Resources\graphics_library\DoE_owned\general_graphics\Emoticons\fa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perational\Resources\graphics_library\DoE_owned\general_graphics\Emoticons\face3.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684000" cy="684000"/>
                          </a:xfrm>
                          <a:prstGeom prst="rect">
                            <a:avLst/>
                          </a:prstGeom>
                          <a:noFill/>
                          <a:ln>
                            <a:noFill/>
                          </a:ln>
                        </pic:spPr>
                      </pic:pic>
                    </a:graphicData>
                  </a:graphic>
                </wp:inline>
              </w:drawing>
            </w:r>
            <w:r w:rsidR="00210B58">
              <w:br/>
              <w:t>I know</w:t>
            </w:r>
          </w:p>
        </w:tc>
        <w:tc>
          <w:tcPr>
            <w:tcW w:w="3321" w:type="dxa"/>
            <w:tcBorders>
              <w:top w:val="single" w:sz="12" w:space="0" w:color="BF03A4"/>
              <w:left w:val="single" w:sz="12" w:space="0" w:color="BF03A4"/>
              <w:bottom w:val="single" w:sz="12" w:space="0" w:color="BF03A4"/>
              <w:right w:val="single" w:sz="12" w:space="0" w:color="BF03A4"/>
            </w:tcBorders>
          </w:tcPr>
          <w:p w:rsidR="00210B58" w:rsidRDefault="00210B58" w:rsidP="00210B58">
            <w:pPr>
              <w:jc w:val="center"/>
            </w:pPr>
            <w:r>
              <w:rPr>
                <w:noProof/>
              </w:rPr>
              <w:drawing>
                <wp:inline distT="0" distB="0" distL="0" distR="0" wp14:anchorId="5F39B7E0" wp14:editId="444FEBFC">
                  <wp:extent cx="684000" cy="684000"/>
                  <wp:effectExtent l="0" t="0" r="1905" b="1905"/>
                  <wp:docPr id="1240" name="Picture 1240" descr="R:\Operational\Resources\graphics_library\DoE_owned\general_graphics\Emoticons\fa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Emoticons\face2.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684000" cy="684000"/>
                          </a:xfrm>
                          <a:prstGeom prst="rect">
                            <a:avLst/>
                          </a:prstGeom>
                          <a:noFill/>
                          <a:ln>
                            <a:noFill/>
                          </a:ln>
                        </pic:spPr>
                      </pic:pic>
                    </a:graphicData>
                  </a:graphic>
                </wp:inline>
              </w:drawing>
            </w:r>
            <w:r>
              <w:br/>
              <w:t>I wonder</w:t>
            </w:r>
          </w:p>
        </w:tc>
        <w:tc>
          <w:tcPr>
            <w:tcW w:w="3321" w:type="dxa"/>
            <w:tcBorders>
              <w:top w:val="single" w:sz="12" w:space="0" w:color="BF03A4"/>
              <w:left w:val="single" w:sz="12" w:space="0" w:color="BF03A4"/>
              <w:bottom w:val="single" w:sz="12" w:space="0" w:color="BF03A4"/>
              <w:right w:val="single" w:sz="12" w:space="0" w:color="BF03A4"/>
            </w:tcBorders>
            <w:vAlign w:val="center"/>
          </w:tcPr>
          <w:p w:rsidR="00210B58" w:rsidRDefault="00B14580" w:rsidP="00B14580">
            <w:pPr>
              <w:jc w:val="center"/>
            </w:pPr>
            <w:r>
              <w:rPr>
                <w:noProof/>
              </w:rPr>
              <w:drawing>
                <wp:inline distT="0" distB="0" distL="0" distR="0" wp14:anchorId="491CF3B2" wp14:editId="76BDC2A3">
                  <wp:extent cx="684000" cy="684000"/>
                  <wp:effectExtent l="0" t="0" r="1905" b="1905"/>
                  <wp:docPr id="20602" name="Picture 20602" descr="R:\Operational\Resources\graphics_library\DoE_owned\general_graphics\Emoticons\fa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perational\Resources\graphics_library\DoE_owned\general_graphics\Emoticons\face5.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684000" cy="684000"/>
                          </a:xfrm>
                          <a:prstGeom prst="rect">
                            <a:avLst/>
                          </a:prstGeom>
                          <a:noFill/>
                          <a:ln>
                            <a:noFill/>
                          </a:ln>
                        </pic:spPr>
                      </pic:pic>
                    </a:graphicData>
                  </a:graphic>
                </wp:inline>
              </w:drawing>
            </w:r>
            <w:r>
              <w:br/>
              <w:t>I learnt</w:t>
            </w:r>
          </w:p>
        </w:tc>
      </w:tr>
      <w:tr w:rsidR="00210B58" w:rsidTr="00E977FE">
        <w:trPr>
          <w:trHeight w:val="907"/>
        </w:trPr>
        <w:tc>
          <w:tcPr>
            <w:tcW w:w="3320" w:type="dxa"/>
            <w:gridSpan w:val="2"/>
            <w:tcBorders>
              <w:top w:val="single" w:sz="12" w:space="0" w:color="BF03A4"/>
              <w:left w:val="single" w:sz="12" w:space="0" w:color="BF03A4"/>
              <w:bottom w:val="single" w:sz="8" w:space="0" w:color="B31E8E"/>
              <w:right w:val="single" w:sz="12" w:space="0" w:color="B31E8E"/>
            </w:tcBorders>
            <w:vAlign w:val="center"/>
          </w:tcPr>
          <w:p w:rsidR="00210B58" w:rsidRDefault="00BC3669" w:rsidP="00BC3669">
            <w:pPr>
              <w:jc w:val="center"/>
              <w:rPr>
                <w:noProof/>
                <w:lang w:eastAsia="ja-JP"/>
              </w:rPr>
            </w:pPr>
            <w:r>
              <w:rPr>
                <w:noProof/>
                <w:lang w:eastAsia="ja-JP"/>
              </w:rPr>
              <w:t>Digital systems are all around us</w:t>
            </w:r>
          </w:p>
        </w:tc>
        <w:tc>
          <w:tcPr>
            <w:tcW w:w="3321" w:type="dxa"/>
            <w:tcBorders>
              <w:top w:val="single" w:sz="12" w:space="0" w:color="BF03A4"/>
              <w:left w:val="single" w:sz="12" w:space="0" w:color="B31E8E"/>
              <w:bottom w:val="single" w:sz="8" w:space="0" w:color="B31E8E"/>
              <w:right w:val="single" w:sz="12" w:space="0" w:color="B31E8E"/>
            </w:tcBorders>
            <w:vAlign w:val="center"/>
          </w:tcPr>
          <w:p w:rsidR="00210B58" w:rsidRDefault="00BC3669" w:rsidP="00BC3669">
            <w:pPr>
              <w:jc w:val="center"/>
              <w:rPr>
                <w:noProof/>
                <w:lang w:eastAsia="ja-JP"/>
              </w:rPr>
            </w:pPr>
            <w:r>
              <w:rPr>
                <w:noProof/>
                <w:lang w:eastAsia="ja-JP"/>
              </w:rPr>
              <w:t>When was the first digital system invented?</w:t>
            </w:r>
          </w:p>
        </w:tc>
        <w:tc>
          <w:tcPr>
            <w:tcW w:w="3321" w:type="dxa"/>
            <w:tcBorders>
              <w:top w:val="single" w:sz="12" w:space="0" w:color="BF03A4"/>
              <w:left w:val="single" w:sz="12" w:space="0" w:color="B31E8E"/>
              <w:bottom w:val="single" w:sz="8" w:space="0" w:color="B31E8E"/>
              <w:right w:val="single" w:sz="12" w:space="0" w:color="BF03A4"/>
            </w:tcBorders>
            <w:vAlign w:val="center"/>
          </w:tcPr>
          <w:p w:rsidR="00210B58" w:rsidRDefault="00210B58" w:rsidP="00BC3669">
            <w:pPr>
              <w:jc w:val="center"/>
            </w:pPr>
          </w:p>
        </w:tc>
      </w:tr>
      <w:tr w:rsidR="00210B58" w:rsidTr="00E977FE">
        <w:trPr>
          <w:trHeight w:val="2024"/>
        </w:trPr>
        <w:tc>
          <w:tcPr>
            <w:tcW w:w="3320" w:type="dxa"/>
            <w:gridSpan w:val="2"/>
            <w:tcBorders>
              <w:top w:val="single" w:sz="8" w:space="0" w:color="B31E8E"/>
              <w:left w:val="single" w:sz="12" w:space="0" w:color="BF03A4"/>
              <w:bottom w:val="single" w:sz="8" w:space="0" w:color="B31E8E"/>
              <w:right w:val="single" w:sz="12" w:space="0" w:color="B31E8E"/>
            </w:tcBorders>
          </w:tcPr>
          <w:p w:rsidR="00210B58" w:rsidRDefault="00210B58" w:rsidP="00696CAE">
            <w:pPr>
              <w:jc w:val="center"/>
              <w:rPr>
                <w:noProof/>
                <w:lang w:eastAsia="ja-JP"/>
              </w:rPr>
            </w:pPr>
          </w:p>
        </w:tc>
        <w:tc>
          <w:tcPr>
            <w:tcW w:w="3321" w:type="dxa"/>
            <w:tcBorders>
              <w:top w:val="single" w:sz="8" w:space="0" w:color="B31E8E"/>
              <w:left w:val="single" w:sz="12" w:space="0" w:color="B31E8E"/>
              <w:bottom w:val="single" w:sz="8" w:space="0" w:color="B31E8E"/>
              <w:right w:val="single" w:sz="12" w:space="0" w:color="B31E8E"/>
            </w:tcBorders>
          </w:tcPr>
          <w:p w:rsidR="00210B58" w:rsidRDefault="00210B58" w:rsidP="00696CAE">
            <w:pPr>
              <w:jc w:val="center"/>
              <w:rPr>
                <w:noProof/>
                <w:lang w:eastAsia="ja-JP"/>
              </w:rPr>
            </w:pPr>
          </w:p>
        </w:tc>
        <w:tc>
          <w:tcPr>
            <w:tcW w:w="3321" w:type="dxa"/>
            <w:tcBorders>
              <w:top w:val="single" w:sz="8" w:space="0" w:color="B31E8E"/>
              <w:left w:val="single" w:sz="12" w:space="0" w:color="B31E8E"/>
              <w:bottom w:val="single" w:sz="8" w:space="0" w:color="B31E8E"/>
              <w:right w:val="single" w:sz="12" w:space="0" w:color="BF03A4"/>
            </w:tcBorders>
          </w:tcPr>
          <w:p w:rsidR="00210B58" w:rsidRDefault="00210B58" w:rsidP="00696CAE">
            <w:pPr>
              <w:jc w:val="center"/>
            </w:pPr>
          </w:p>
        </w:tc>
      </w:tr>
      <w:tr w:rsidR="00210B58" w:rsidTr="00E977FE">
        <w:trPr>
          <w:trHeight w:val="2024"/>
        </w:trPr>
        <w:tc>
          <w:tcPr>
            <w:tcW w:w="3320" w:type="dxa"/>
            <w:gridSpan w:val="2"/>
            <w:tcBorders>
              <w:top w:val="single" w:sz="8" w:space="0" w:color="B31E8E"/>
              <w:left w:val="single" w:sz="12" w:space="0" w:color="BF03A4"/>
              <w:bottom w:val="single" w:sz="8" w:space="0" w:color="B31E8E"/>
              <w:right w:val="single" w:sz="12" w:space="0" w:color="B31E8E"/>
            </w:tcBorders>
          </w:tcPr>
          <w:p w:rsidR="00210B58" w:rsidRDefault="00210B58" w:rsidP="00696CAE">
            <w:pPr>
              <w:jc w:val="center"/>
              <w:rPr>
                <w:noProof/>
                <w:lang w:eastAsia="ja-JP"/>
              </w:rPr>
            </w:pPr>
          </w:p>
        </w:tc>
        <w:tc>
          <w:tcPr>
            <w:tcW w:w="3321" w:type="dxa"/>
            <w:tcBorders>
              <w:top w:val="single" w:sz="8" w:space="0" w:color="B31E8E"/>
              <w:left w:val="single" w:sz="12" w:space="0" w:color="B31E8E"/>
              <w:bottom w:val="single" w:sz="8" w:space="0" w:color="B31E8E"/>
              <w:right w:val="single" w:sz="12" w:space="0" w:color="B31E8E"/>
            </w:tcBorders>
          </w:tcPr>
          <w:p w:rsidR="00210B58" w:rsidRDefault="00210B58" w:rsidP="00696CAE">
            <w:pPr>
              <w:jc w:val="center"/>
              <w:rPr>
                <w:noProof/>
                <w:lang w:eastAsia="ja-JP"/>
              </w:rPr>
            </w:pPr>
          </w:p>
        </w:tc>
        <w:tc>
          <w:tcPr>
            <w:tcW w:w="3321" w:type="dxa"/>
            <w:tcBorders>
              <w:top w:val="single" w:sz="8" w:space="0" w:color="B31E8E"/>
              <w:left w:val="single" w:sz="12" w:space="0" w:color="B31E8E"/>
              <w:bottom w:val="single" w:sz="8" w:space="0" w:color="B31E8E"/>
              <w:right w:val="single" w:sz="12" w:space="0" w:color="BF03A4"/>
            </w:tcBorders>
          </w:tcPr>
          <w:p w:rsidR="00210B58" w:rsidRDefault="00210B58" w:rsidP="00696CAE">
            <w:pPr>
              <w:jc w:val="center"/>
            </w:pPr>
          </w:p>
        </w:tc>
      </w:tr>
      <w:tr w:rsidR="00210B58" w:rsidTr="00E977FE">
        <w:trPr>
          <w:trHeight w:val="2024"/>
        </w:trPr>
        <w:tc>
          <w:tcPr>
            <w:tcW w:w="3320" w:type="dxa"/>
            <w:gridSpan w:val="2"/>
            <w:tcBorders>
              <w:top w:val="single" w:sz="8" w:space="0" w:color="B31E8E"/>
              <w:left w:val="single" w:sz="12" w:space="0" w:color="BF03A4"/>
              <w:bottom w:val="single" w:sz="8" w:space="0" w:color="B31E8E"/>
              <w:right w:val="single" w:sz="12" w:space="0" w:color="B31E8E"/>
            </w:tcBorders>
          </w:tcPr>
          <w:p w:rsidR="00210B58" w:rsidRDefault="00210B58" w:rsidP="00696CAE">
            <w:pPr>
              <w:jc w:val="center"/>
              <w:rPr>
                <w:noProof/>
                <w:lang w:eastAsia="ja-JP"/>
              </w:rPr>
            </w:pPr>
          </w:p>
        </w:tc>
        <w:tc>
          <w:tcPr>
            <w:tcW w:w="3321" w:type="dxa"/>
            <w:tcBorders>
              <w:top w:val="single" w:sz="8" w:space="0" w:color="B31E8E"/>
              <w:left w:val="single" w:sz="12" w:space="0" w:color="B31E8E"/>
              <w:bottom w:val="single" w:sz="8" w:space="0" w:color="B31E8E"/>
              <w:right w:val="single" w:sz="12" w:space="0" w:color="B31E8E"/>
            </w:tcBorders>
          </w:tcPr>
          <w:p w:rsidR="00210B58" w:rsidRDefault="00210B58" w:rsidP="00696CAE">
            <w:pPr>
              <w:jc w:val="center"/>
              <w:rPr>
                <w:noProof/>
                <w:lang w:eastAsia="ja-JP"/>
              </w:rPr>
            </w:pPr>
          </w:p>
        </w:tc>
        <w:tc>
          <w:tcPr>
            <w:tcW w:w="3321" w:type="dxa"/>
            <w:tcBorders>
              <w:top w:val="single" w:sz="8" w:space="0" w:color="B31E8E"/>
              <w:left w:val="single" w:sz="12" w:space="0" w:color="B31E8E"/>
              <w:bottom w:val="single" w:sz="8" w:space="0" w:color="B31E8E"/>
              <w:right w:val="single" w:sz="12" w:space="0" w:color="BF03A4"/>
            </w:tcBorders>
          </w:tcPr>
          <w:p w:rsidR="00210B58" w:rsidRDefault="00210B58" w:rsidP="00696CAE">
            <w:pPr>
              <w:jc w:val="center"/>
            </w:pPr>
          </w:p>
        </w:tc>
      </w:tr>
      <w:tr w:rsidR="00210B58" w:rsidTr="00E977FE">
        <w:trPr>
          <w:trHeight w:val="2024"/>
        </w:trPr>
        <w:tc>
          <w:tcPr>
            <w:tcW w:w="3320" w:type="dxa"/>
            <w:gridSpan w:val="2"/>
            <w:tcBorders>
              <w:top w:val="single" w:sz="8" w:space="0" w:color="B31E8E"/>
              <w:left w:val="single" w:sz="12" w:space="0" w:color="BF03A4"/>
              <w:bottom w:val="single" w:sz="12" w:space="0" w:color="BF03A4"/>
              <w:right w:val="single" w:sz="12" w:space="0" w:color="B31E8E"/>
            </w:tcBorders>
          </w:tcPr>
          <w:p w:rsidR="00210B58" w:rsidRDefault="00210B58" w:rsidP="00696CAE">
            <w:pPr>
              <w:jc w:val="center"/>
              <w:rPr>
                <w:noProof/>
                <w:lang w:eastAsia="ja-JP"/>
              </w:rPr>
            </w:pPr>
          </w:p>
        </w:tc>
        <w:tc>
          <w:tcPr>
            <w:tcW w:w="3321" w:type="dxa"/>
            <w:tcBorders>
              <w:top w:val="single" w:sz="8" w:space="0" w:color="B31E8E"/>
              <w:left w:val="single" w:sz="12" w:space="0" w:color="B31E8E"/>
              <w:bottom w:val="single" w:sz="12" w:space="0" w:color="BF03A4"/>
              <w:right w:val="single" w:sz="12" w:space="0" w:color="B31E8E"/>
            </w:tcBorders>
          </w:tcPr>
          <w:p w:rsidR="00210B58" w:rsidRDefault="00210B58" w:rsidP="00696CAE">
            <w:pPr>
              <w:jc w:val="center"/>
              <w:rPr>
                <w:noProof/>
                <w:lang w:eastAsia="ja-JP"/>
              </w:rPr>
            </w:pPr>
          </w:p>
        </w:tc>
        <w:tc>
          <w:tcPr>
            <w:tcW w:w="3321" w:type="dxa"/>
            <w:tcBorders>
              <w:top w:val="single" w:sz="8" w:space="0" w:color="B31E8E"/>
              <w:left w:val="single" w:sz="12" w:space="0" w:color="B31E8E"/>
              <w:bottom w:val="single" w:sz="12" w:space="0" w:color="BF03A4"/>
              <w:right w:val="single" w:sz="12" w:space="0" w:color="BF03A4"/>
            </w:tcBorders>
          </w:tcPr>
          <w:p w:rsidR="00210B58" w:rsidRDefault="00210B58" w:rsidP="00696CAE">
            <w:pPr>
              <w:jc w:val="center"/>
            </w:pPr>
          </w:p>
        </w:tc>
      </w:tr>
    </w:tbl>
    <w:p w:rsidR="000631E3" w:rsidRDefault="000631E3">
      <w:pPr>
        <w:spacing w:before="0" w:after="0"/>
      </w:pPr>
      <w:r>
        <w:br w:type="page"/>
      </w:r>
    </w:p>
    <w:p w:rsidR="00312F92" w:rsidRDefault="00A23D48" w:rsidP="00312F92">
      <w:pPr>
        <w:pStyle w:val="Heading2"/>
      </w:pPr>
      <w:r>
        <w:lastRenderedPageBreak/>
        <w:t>What is a</w:t>
      </w:r>
      <w:r w:rsidR="00312F92">
        <w:t xml:space="preserve"> digital system</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426"/>
        <w:gridCol w:w="1107"/>
        <w:gridCol w:w="168"/>
        <w:gridCol w:w="1276"/>
        <w:gridCol w:w="425"/>
        <w:gridCol w:w="1418"/>
        <w:gridCol w:w="1249"/>
        <w:gridCol w:w="1161"/>
        <w:gridCol w:w="283"/>
        <w:gridCol w:w="1207"/>
      </w:tblGrid>
      <w:tr w:rsidR="00312F92" w:rsidTr="009238D5">
        <w:tc>
          <w:tcPr>
            <w:tcW w:w="9962" w:type="dxa"/>
            <w:gridSpan w:val="11"/>
          </w:tcPr>
          <w:p w:rsidR="00312F92" w:rsidRDefault="0027431A" w:rsidP="00312F92">
            <w:r w:rsidRPr="000E3516">
              <w:rPr>
                <w:noProof/>
                <w:sz w:val="36"/>
                <w:szCs w:val="36"/>
              </w:rPr>
              <mc:AlternateContent>
                <mc:Choice Requires="wps">
                  <w:drawing>
                    <wp:anchor distT="0" distB="0" distL="114300" distR="114300" simplePos="0" relativeHeight="252086272" behindDoc="0" locked="0" layoutInCell="1" allowOverlap="1" wp14:anchorId="68E0D249" wp14:editId="13F02A17">
                      <wp:simplePos x="0" y="0"/>
                      <wp:positionH relativeFrom="column">
                        <wp:posOffset>922020</wp:posOffset>
                      </wp:positionH>
                      <wp:positionV relativeFrom="paragraph">
                        <wp:posOffset>97790</wp:posOffset>
                      </wp:positionV>
                      <wp:extent cx="4846320" cy="617220"/>
                      <wp:effectExtent l="533400" t="0" r="11430" b="11430"/>
                      <wp:wrapNone/>
                      <wp:docPr id="35" name="Rounded Rectangular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617220"/>
                              </a:xfrm>
                              <a:prstGeom prst="wedgeRoundRectCallout">
                                <a:avLst>
                                  <a:gd name="adj1" fmla="val -60260"/>
                                  <a:gd name="adj2" fmla="val -2910"/>
                                  <a:gd name="adj3" fmla="val 16667"/>
                                </a:avLst>
                              </a:prstGeom>
                              <a:noFill/>
                              <a:ln w="19050">
                                <a:solidFill>
                                  <a:srgbClr val="B31E8E"/>
                                </a:solidFill>
                                <a:miter lim="800000"/>
                                <a:headEnd/>
                                <a:tailEnd/>
                              </a:ln>
                            </wps:spPr>
                            <wps:txbx>
                              <w:txbxContent>
                                <w:p w:rsidR="0091685E" w:rsidRPr="0018082C" w:rsidRDefault="0091685E" w:rsidP="00312F92">
                                  <w:pPr>
                                    <w:spacing w:before="0" w:after="0"/>
                                  </w:pPr>
                                  <w:r>
                                    <w:t>A d</w:t>
                                  </w:r>
                                  <w:r w:rsidRPr="00412A57">
                                    <w:t xml:space="preserve">igital system </w:t>
                                  </w:r>
                                  <w:r>
                                    <w:t>is a combination of</w:t>
                                  </w:r>
                                  <w:r w:rsidRPr="00412A57">
                                    <w:t xml:space="preserve"> </w:t>
                                  </w:r>
                                  <w:r>
                                    <w:t>hardware and software components used to store and share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0D249" id="Rounded Rectangular Callout 35" o:spid="_x0000_s1045" type="#_x0000_t62" style="position:absolute;margin-left:72.6pt;margin-top:7.7pt;width:381.6pt;height:48.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3xbQIAAMIEAAAOAAAAZHJzL2Uyb0RvYy54bWysVNtu2zAMfR+wfxD03vqS1E2MOkWXtsOA&#10;XYp2+wDFkm1tkuhJcpzu60fJbpduexqWB4E0b4c8ZC4uD1qRvbBOgqlodppSIkwNXJq2ol8+356s&#10;KHGeGc4UGFHRR+Ho5eb1q4uxL0UOHSguLMEkxpVjX9HO+75MEld3QjN3Cr0waGzAauZRtW3CLRsx&#10;u1ZJnqZFMoLlvYVaOIdfrycj3cT8TSNq/6lpnPBEVRSx+fja+O7Cm2wuWNla1neynmGwf0ChmTRY&#10;9DnVNfOMDFb+kUrL2oKDxp/WoBNoGlmL2AN2k6W/dfPQsV7EXnA4rn8ek/t/aeuP+ztLJK/o4owS&#10;wzRydA+D4YKTe5weM+2gmCVbphQMnqAXjmzsXYmRD/2dDU27/j3U3xwxsO0wQFxZC2MnGEegWfBP&#10;XgQExWEo2Y0fgGNBNniI0zs0VoeEOBdyiCQ9PpMkDp7U+HG5WhaLHLms0VZk5znKoQQrn6J76/xb&#10;AZoEoaKj4K2IPYWG5kZiObZ/73xkjc+tM/41o6TRCpdgzxQ5KdK8eNqSI6f8hVO+zv7iszj2yYqi&#10;OJ9xzmUR8RPSgMHArVQq7qMyZMTJrdOzNOJ0oCQP1jhs2+62yhKEV9E3i+xmdTPnfeGmpcfDUlJX&#10;dJWGX3BiZWDlxvAoeybVJCMUZWaaAjMTw/6wO8TVyNYhONC2A/6IxFmYDgkPH4UO7A9KRjyiirrv&#10;A7OCEvXOIPnrbLkMVxeV5dl5oM0eW3bHFmZqTFVRT8kkbv10qUNvZdthpSyOw8AVLkwjPYKKmzWh&#10;mhU8lLgN81GHSzzWo9evv57NTwAAAP//AwBQSwMEFAAGAAgAAAAhADTKxJ7gAAAACgEAAA8AAABk&#10;cnMvZG93bnJldi54bWxMj0FPwzAMhe9I/IfISFwmlq7qRilNp2mIsSuDgbhljddWNE5psq78e8wJ&#10;bu/ZT8+f8+VoWzFg7xtHCmbTCARS6UxDlYLXl8ebFIQPmoxuHaGCb/SwLC4vcp0Zd6ZnHHahElxC&#10;PtMK6hC6TEpf1mi1n7oOiXdH11sd2PaVNL0+c7ltZRxFC2l1Q3yh1h2uayw/dyer4H27v90/fKTH&#10;yWaSrFdPdhN9DW9KXV+Nq3sQAcfwF4ZffEaHgpkO7kTGi5Z9Mo85ymKegODAXZSyOPBgFi9AFrn8&#10;/0LxAwAA//8DAFBLAQItABQABgAIAAAAIQC2gziS/gAAAOEBAAATAAAAAAAAAAAAAAAAAAAAAABb&#10;Q29udGVudF9UeXBlc10ueG1sUEsBAi0AFAAGAAgAAAAhADj9If/WAAAAlAEAAAsAAAAAAAAAAAAA&#10;AAAALwEAAF9yZWxzLy5yZWxzUEsBAi0AFAAGAAgAAAAhAExHbfFtAgAAwgQAAA4AAAAAAAAAAAAA&#10;AAAALgIAAGRycy9lMm9Eb2MueG1sUEsBAi0AFAAGAAgAAAAhADTKxJ7gAAAACgEAAA8AAAAAAAAA&#10;AAAAAAAAxwQAAGRycy9kb3ducmV2LnhtbFBLBQYAAAAABAAEAPMAAADUBQAAAAA=&#10;" adj="-2216,10171" filled="f" strokecolor="#b31e8e" strokeweight="1.5pt">
                      <v:textbox>
                        <w:txbxContent>
                          <w:p w:rsidR="0091685E" w:rsidRPr="0018082C" w:rsidRDefault="0091685E" w:rsidP="00312F92">
                            <w:pPr>
                              <w:spacing w:before="0" w:after="0"/>
                            </w:pPr>
                            <w:r>
                              <w:t>A d</w:t>
                            </w:r>
                            <w:r w:rsidRPr="00412A57">
                              <w:t xml:space="preserve">igital system </w:t>
                            </w:r>
                            <w:r>
                              <w:t>is a combination of</w:t>
                            </w:r>
                            <w:r w:rsidRPr="00412A57">
                              <w:t xml:space="preserve"> </w:t>
                            </w:r>
                            <w:r>
                              <w:t>hardware and software components used to store and share data.</w:t>
                            </w:r>
                          </w:p>
                        </w:txbxContent>
                      </v:textbox>
                    </v:shape>
                  </w:pict>
                </mc:Fallback>
              </mc:AlternateContent>
            </w:r>
            <w:r w:rsidR="00312F92">
              <w:rPr>
                <w:rFonts w:cs="Arial"/>
                <w:noProof/>
                <w:szCs w:val="28"/>
              </w:rPr>
              <w:drawing>
                <wp:inline distT="0" distB="0" distL="0" distR="0" wp14:anchorId="7F8B7996" wp14:editId="24C46967">
                  <wp:extent cx="408541" cy="754380"/>
                  <wp:effectExtent l="0" t="0" r="0" b="7620"/>
                  <wp:docPr id="34" name="Picture 34"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12834" cy="762308"/>
                          </a:xfrm>
                          <a:prstGeom prst="rect">
                            <a:avLst/>
                          </a:prstGeom>
                          <a:noFill/>
                          <a:ln>
                            <a:noFill/>
                          </a:ln>
                        </pic:spPr>
                      </pic:pic>
                    </a:graphicData>
                  </a:graphic>
                </wp:inline>
              </w:drawing>
            </w:r>
          </w:p>
        </w:tc>
      </w:tr>
      <w:tr w:rsidR="00312F92" w:rsidTr="009238D5">
        <w:tc>
          <w:tcPr>
            <w:tcW w:w="9962" w:type="dxa"/>
            <w:gridSpan w:val="11"/>
          </w:tcPr>
          <w:p w:rsidR="00312F92" w:rsidRPr="000E3516" w:rsidRDefault="00312F92" w:rsidP="00312F92">
            <w:pPr>
              <w:jc w:val="right"/>
              <w:rPr>
                <w:noProof/>
                <w:sz w:val="36"/>
                <w:szCs w:val="36"/>
                <w:lang w:eastAsia="ja-JP"/>
              </w:rPr>
            </w:pPr>
            <w:r w:rsidRPr="000E3516">
              <w:rPr>
                <w:noProof/>
                <w:sz w:val="36"/>
                <w:szCs w:val="36"/>
              </w:rPr>
              <mc:AlternateContent>
                <mc:Choice Requires="wps">
                  <w:drawing>
                    <wp:anchor distT="0" distB="0" distL="114300" distR="114300" simplePos="0" relativeHeight="252088320" behindDoc="0" locked="0" layoutInCell="1" allowOverlap="1" wp14:anchorId="1E0C5C47" wp14:editId="5B3CCAAF">
                      <wp:simplePos x="0" y="0"/>
                      <wp:positionH relativeFrom="column">
                        <wp:posOffset>60960</wp:posOffset>
                      </wp:positionH>
                      <wp:positionV relativeFrom="paragraph">
                        <wp:posOffset>154940</wp:posOffset>
                      </wp:positionV>
                      <wp:extent cx="5402580" cy="640080"/>
                      <wp:effectExtent l="0" t="0" r="464820" b="26670"/>
                      <wp:wrapNone/>
                      <wp:docPr id="39" name="Rounded Rectangular Callou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2580" cy="640080"/>
                              </a:xfrm>
                              <a:prstGeom prst="wedgeRoundRectCallout">
                                <a:avLst>
                                  <a:gd name="adj1" fmla="val 57547"/>
                                  <a:gd name="adj2" fmla="val -14963"/>
                                  <a:gd name="adj3" fmla="val 16667"/>
                                </a:avLst>
                              </a:prstGeom>
                              <a:noFill/>
                              <a:ln w="19050">
                                <a:solidFill>
                                  <a:srgbClr val="B31E8E"/>
                                </a:solidFill>
                                <a:miter lim="800000"/>
                                <a:headEnd/>
                                <a:tailEnd/>
                              </a:ln>
                            </wps:spPr>
                            <wps:txbx>
                              <w:txbxContent>
                                <w:p w:rsidR="0091685E" w:rsidRPr="00312F92" w:rsidRDefault="0091685E" w:rsidP="00726625">
                                  <w:pPr>
                                    <w:spacing w:before="0"/>
                                  </w:pPr>
                                  <w:r w:rsidRPr="00312F92">
                                    <w:rPr>
                                      <w:rStyle w:val="Emphasis"/>
                                      <w:rFonts w:cs="Arial"/>
                                      <w:bCs/>
                                      <w:i w:val="0"/>
                                      <w:iCs w:val="0"/>
                                      <w:shd w:val="clear" w:color="auto" w:fill="FFFFFF"/>
                                    </w:rPr>
                                    <w:t>Computer hardware</w:t>
                                  </w:r>
                                  <w:r>
                                    <w:rPr>
                                      <w:rStyle w:val="Emphasis"/>
                                      <w:rFonts w:cs="Arial"/>
                                      <w:bCs/>
                                      <w:i w:val="0"/>
                                      <w:iCs w:val="0"/>
                                      <w:shd w:val="clear" w:color="auto" w:fill="FFFFFF"/>
                                    </w:rPr>
                                    <w:t xml:space="preserve"> </w:t>
                                  </w:r>
                                  <w:r w:rsidRPr="00312F92">
                                    <w:rPr>
                                      <w:shd w:val="clear" w:color="auto" w:fill="FFFFFF"/>
                                    </w:rPr>
                                    <w:t xml:space="preserve">is the </w:t>
                                  </w:r>
                                  <w:r>
                                    <w:rPr>
                                      <w:rFonts w:cs="Arial"/>
                                      <w:szCs w:val="28"/>
                                    </w:rPr>
                                    <w:t>physical items (including peripherals) that make up a digital system. You can touch these 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C5C47" id="Rounded Rectangular Callout 39" o:spid="_x0000_s1046" type="#_x0000_t62" style="position:absolute;left:0;text-align:left;margin-left:4.8pt;margin-top:12.2pt;width:425.4pt;height:50.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FVbQIAAMIEAAAOAAAAZHJzL2Uyb0RvYy54bWysVM1u2zAMvg/YOwi6N7YTJ02COkWXtsOA&#10;biva7QEUS7a1SaInyXHSpx8lu1263ob5IFDi30d+pC8uD1qRvbBOgiloNkkpEaYELk1d0O/fbs+W&#10;lDjPDGcKjCjoUTh6uXn/7qJv12IKDSguLMEgxq37tqCN9+06SVzZCM3cBFphUFmB1czj1dYJt6zH&#10;6Fol0zRdJD1Y3loohXP4ej0o6SbGrypR+q9V5YQnqqCIzcfTxnMXzmRzwda1ZW0jyxEG+wcUmkmD&#10;SV9CXTPPSGflm1BalhYcVH5Sgk6gqmQpYg1YTZb+Vc1jw1oRa8HmuPalTe7/hS2/7O8tkbygsxUl&#10;hmnk6AE6wwUnD9g9ZupOMUu2TCnoPEErbFnfujV6Prb3NhTt2jsofzpiYNugg7iyFvpGMI5As2Cf&#10;vHIIF4euZNd/Bo4JWechdu9QWR0CYl/IIZJ0fCFJHDwp8XGep9P5ErksUbfI0xTlkIKtn71b6/xH&#10;AZoEoaC94LWINYWCxkJiOra/cz6yxsfSGf+RUVJphUOwZ4rMz+f5+TgkJzbTU5uzLF8tZm+NZqdG&#10;2WKxiIEQ55gWpWekAYOBW6lUnEdlSI+dW6XzNOJ0oCQP2thsW++2yhKEV9APs+xmeTPW/8pMS4+L&#10;paQu6DIN3wAwsHJjeEzjmVSDjFCUGWkKzAwM+8PuEEdjGp0DbTvgRyTOwrBIuPgoNGCfKOlxiQrq&#10;fnXMCkrUJ4Pkr7I8D1sXL/n8HAMRe6rZnWqYKTFUQT0lg7j1w6Z2rZV1g5my2A4DVzgwlfTPkzWg&#10;GvHjosRpGJc6bOLpPVr9+fVsfgMAAP//AwBQSwMEFAAGAAgAAAAhALVJKRneAAAACAEAAA8AAABk&#10;cnMvZG93bnJldi54bWxMj8FOwzAMhu9IvENkJG4sXTVKW5pOaNIuHEAMhDi6TdZWa5zSZFt4e8yJ&#10;3Wz9n35/rtbRjuJkZj84UrBcJCAMtU4P1Cn4eN/e5SB8QNI4OjIKfoyHdX19VWGp3ZnezGkXOsEl&#10;5EtU0IcwlVL6tjcW/cJNhjjbu9li4HXupJ7xzOV2lGmSZNLiQHyhx8lsetMedkeroMH49Vkctt8v&#10;r89Lb4uHPG72rVK3N/HpEUQwMfzD8KfP6lCzU+OOpL0YFRQZgwrS1QoEx3mW8NAwl96nIOtKXj5Q&#10;/wIAAP//AwBQSwECLQAUAAYACAAAACEAtoM4kv4AAADhAQAAEwAAAAAAAAAAAAAAAAAAAAAAW0Nv&#10;bnRlbnRfVHlwZXNdLnhtbFBLAQItABQABgAIAAAAIQA4/SH/1gAAAJQBAAALAAAAAAAAAAAAAAAA&#10;AC8BAABfcmVscy8ucmVsc1BLAQItABQABgAIAAAAIQDTtIFVbQIAAMIEAAAOAAAAAAAAAAAAAAAA&#10;AC4CAABkcnMvZTJvRG9jLnhtbFBLAQItABQABgAIAAAAIQC1SSkZ3gAAAAgBAAAPAAAAAAAAAAAA&#10;AAAAAMcEAABkcnMvZG93bnJldi54bWxQSwUGAAAAAAQABADzAAAA0gUAAAAA&#10;" adj="23230,7568" filled="f" strokecolor="#b31e8e" strokeweight="1.5pt">
                      <v:textbox>
                        <w:txbxContent>
                          <w:p w:rsidR="0091685E" w:rsidRPr="00312F92" w:rsidRDefault="0091685E" w:rsidP="00726625">
                            <w:pPr>
                              <w:spacing w:before="0"/>
                            </w:pPr>
                            <w:r w:rsidRPr="00312F92">
                              <w:rPr>
                                <w:rStyle w:val="Emphasis"/>
                                <w:rFonts w:cs="Arial"/>
                                <w:bCs/>
                                <w:i w:val="0"/>
                                <w:iCs w:val="0"/>
                                <w:shd w:val="clear" w:color="auto" w:fill="FFFFFF"/>
                              </w:rPr>
                              <w:t>Computer hardware</w:t>
                            </w:r>
                            <w:r>
                              <w:rPr>
                                <w:rStyle w:val="Emphasis"/>
                                <w:rFonts w:cs="Arial"/>
                                <w:bCs/>
                                <w:i w:val="0"/>
                                <w:iCs w:val="0"/>
                                <w:shd w:val="clear" w:color="auto" w:fill="FFFFFF"/>
                              </w:rPr>
                              <w:t xml:space="preserve"> </w:t>
                            </w:r>
                            <w:r w:rsidRPr="00312F92">
                              <w:rPr>
                                <w:shd w:val="clear" w:color="auto" w:fill="FFFFFF"/>
                              </w:rPr>
                              <w:t xml:space="preserve">is the </w:t>
                            </w:r>
                            <w:r>
                              <w:rPr>
                                <w:rFonts w:cs="Arial"/>
                                <w:szCs w:val="28"/>
                              </w:rPr>
                              <w:t>physical items (including peripherals) that make up a digital system. You can touch these items.</w:t>
                            </w:r>
                          </w:p>
                        </w:txbxContent>
                      </v:textbox>
                    </v:shape>
                  </w:pict>
                </mc:Fallback>
              </mc:AlternateContent>
            </w:r>
            <w:r>
              <w:rPr>
                <w:noProof/>
                <w:sz w:val="36"/>
                <w:szCs w:val="36"/>
              </w:rPr>
              <w:drawing>
                <wp:inline distT="0" distB="0" distL="0" distR="0" wp14:anchorId="463892EF" wp14:editId="0369C23B">
                  <wp:extent cx="528221" cy="777240"/>
                  <wp:effectExtent l="0" t="0" r="5715" b="3810"/>
                  <wp:docPr id="37" name="Picture 37"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29357" cy="778911"/>
                          </a:xfrm>
                          <a:prstGeom prst="rect">
                            <a:avLst/>
                          </a:prstGeom>
                          <a:noFill/>
                          <a:ln>
                            <a:noFill/>
                          </a:ln>
                        </pic:spPr>
                      </pic:pic>
                    </a:graphicData>
                  </a:graphic>
                </wp:inline>
              </w:drawing>
            </w:r>
          </w:p>
        </w:tc>
      </w:tr>
      <w:tr w:rsidR="00312F92" w:rsidTr="00E977FE">
        <w:trPr>
          <w:trHeight w:val="1304"/>
        </w:trPr>
        <w:tc>
          <w:tcPr>
            <w:tcW w:w="9962" w:type="dxa"/>
            <w:gridSpan w:val="11"/>
          </w:tcPr>
          <w:p w:rsidR="00312F92" w:rsidRPr="000E3516" w:rsidRDefault="005266B8" w:rsidP="00312F92">
            <w:pPr>
              <w:rPr>
                <w:noProof/>
                <w:sz w:val="36"/>
                <w:szCs w:val="36"/>
                <w:lang w:eastAsia="ja-JP"/>
              </w:rPr>
            </w:pPr>
            <w:r w:rsidRPr="000E3516">
              <w:rPr>
                <w:noProof/>
                <w:sz w:val="36"/>
                <w:szCs w:val="36"/>
              </w:rPr>
              <mc:AlternateContent>
                <mc:Choice Requires="wps">
                  <w:drawing>
                    <wp:anchor distT="0" distB="0" distL="114300" distR="114300" simplePos="0" relativeHeight="252090368" behindDoc="0" locked="0" layoutInCell="1" allowOverlap="1" wp14:anchorId="0B4CF806" wp14:editId="22D3C690">
                      <wp:simplePos x="0" y="0"/>
                      <wp:positionH relativeFrom="column">
                        <wp:posOffset>967740</wp:posOffset>
                      </wp:positionH>
                      <wp:positionV relativeFrom="paragraph">
                        <wp:posOffset>137795</wp:posOffset>
                      </wp:positionV>
                      <wp:extent cx="4556760" cy="579120"/>
                      <wp:effectExtent l="514350" t="0" r="15240" b="11430"/>
                      <wp:wrapNone/>
                      <wp:docPr id="41" name="Rounded Rectangular Callou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760" cy="579120"/>
                              </a:xfrm>
                              <a:prstGeom prst="wedgeRoundRectCallout">
                                <a:avLst>
                                  <a:gd name="adj1" fmla="val -60260"/>
                                  <a:gd name="adj2" fmla="val -2910"/>
                                  <a:gd name="adj3" fmla="val 16667"/>
                                </a:avLst>
                              </a:prstGeom>
                              <a:noFill/>
                              <a:ln w="19050">
                                <a:solidFill>
                                  <a:srgbClr val="B31E8E"/>
                                </a:solidFill>
                                <a:miter lim="800000"/>
                                <a:headEnd/>
                                <a:tailEnd/>
                              </a:ln>
                            </wps:spPr>
                            <wps:txbx>
                              <w:txbxContent>
                                <w:p w:rsidR="0091685E" w:rsidRPr="0018082C" w:rsidRDefault="0091685E" w:rsidP="005266B8">
                                  <w:pPr>
                                    <w:spacing w:before="0" w:after="0"/>
                                  </w:pPr>
                                  <w:r>
                                    <w:t xml:space="preserve">Peripheral devices connect to the computer system so you can do things, such as printing.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F806" id="Rounded Rectangular Callout 41" o:spid="_x0000_s1047" type="#_x0000_t62" style="position:absolute;margin-left:76.2pt;margin-top:10.85pt;width:358.8pt;height:45.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jiawIAAMIEAAAOAAAAZHJzL2Uyb0RvYy54bWysVNty0zAQfWeGf9DovfWlidNk6nRK2jLM&#10;FOi08AGKJNsCWWskOU779axkN6TAE0MeNFrv7ew52lxc7ltNdtI6Baak2WlKiTQchDJ1Sb9+uT05&#10;p8R5ZgTTYGRJn6Sjl+u3by6GbiVzaEALaQkWMW41dCVtvO9WSeJ4I1vmTqGTBp0V2JZ5NG2dCMsG&#10;rN7qJE/TIhnAis4Cl87h1+vRSdexflVJ7j9XlZOe6JIiNh9PG89tOJP1BVvVlnWN4hMM9g8oWqYM&#10;Nj2Uumaekd6qP0q1iltwUPlTDm0CVaW4jDPgNFn62zSPDetknAXJcd2BJvf/yvJPu3tLlCjpLKPE&#10;sBY1eoDeCCnIA7LHTN1rZsmGaQ29JxiFlA2dW2HmY3dvw9CuuwP+3REDmwYT5JW1MDSSCQQa45NX&#10;CcFwmEq2w0cQ2JD1HiJ7+8q2oSDyQvZRpKeDSHLvCcePs/m8WBSoJUfffLHM8qhiwlYv2Z11/r2E&#10;loRLSQcpahlnCgNNg8R2bHfnfFRNTKMz8Q1pqFqNj2DHNDkp0hx7ja/kKCh/FZQvs7/EnB3HZEVR&#10;LEIdxDm1xdsL0oDBwK3SOnbShgzI3DKdpxGnA61E8Eaybb3daEsQXknfnWU35zdT3VdhrfK4WFq1&#10;JT1Pw28cIqhyY0Rs45nS4x2haIPYXpQZFfb77T4+jfwg+hbEEwpnYVwkXHy8NGCfKRlwiUrqfvTM&#10;Skr0B4PiL7PZLGxdNGbzBUpF7LFne+xhhmOpknpKxuvGj5vad1bVDXbKIh0GrvDBVMoHOgPkEdVk&#10;4KJElqelDpt4bMeoX389658AAAD//wMAUEsDBBQABgAIAAAAIQDiwD2u4AAAAAoBAAAPAAAAZHJz&#10;L2Rvd25yZXYueG1sTI9BT4NAFITvJv6HzTPx0tgFUgWRpWlqrF6tVuNty74CkX2L7Jbiv/d50uNk&#10;JjPfFMvJdmLEwbeOFMTzCARS5UxLtYLXl4erDIQPmozuHKGCb/SwLM/PCp0bd6JnHLehFlxCPtcK&#10;mhD6XEpfNWi1n7seib2DG6wOLIdamkGfuNx2MomiG2l1S7zQ6B7XDVaf26NV8P60S3f3H9lhtpkt&#10;1qtHu4m+xjelLi+m1R2IgFP4C8MvPqNDyUx7dyTjRcf6OllwVEESpyA4kKURn9uzEye3IMtC/r9Q&#10;/gAAAP//AwBQSwECLQAUAAYACAAAACEAtoM4kv4AAADhAQAAEwAAAAAAAAAAAAAAAAAAAAAAW0Nv&#10;bnRlbnRfVHlwZXNdLnhtbFBLAQItABQABgAIAAAAIQA4/SH/1gAAAJQBAAALAAAAAAAAAAAAAAAA&#10;AC8BAABfcmVscy8ucmVsc1BLAQItABQABgAIAAAAIQAjxUjiawIAAMIEAAAOAAAAAAAAAAAAAAAA&#10;AC4CAABkcnMvZTJvRG9jLnhtbFBLAQItABQABgAIAAAAIQDiwD2u4AAAAAoBAAAPAAAAAAAAAAAA&#10;AAAAAMUEAABkcnMvZG93bnJldi54bWxQSwUGAAAAAAQABADzAAAA0gUAAAAA&#10;" adj="-2216,10171" filled="f" strokecolor="#b31e8e" strokeweight="1.5pt">
                      <v:textbox>
                        <w:txbxContent>
                          <w:p w:rsidR="0091685E" w:rsidRPr="0018082C" w:rsidRDefault="0091685E" w:rsidP="005266B8">
                            <w:pPr>
                              <w:spacing w:before="0" w:after="0"/>
                            </w:pPr>
                            <w:r>
                              <w:t xml:space="preserve">Peripheral devices connect to the computer system so you can do things, such as printing.  </w:t>
                            </w:r>
                          </w:p>
                        </w:txbxContent>
                      </v:textbox>
                    </v:shape>
                  </w:pict>
                </mc:Fallback>
              </mc:AlternateContent>
            </w:r>
            <w:r>
              <w:rPr>
                <w:rFonts w:cs="Arial"/>
                <w:noProof/>
                <w:szCs w:val="28"/>
              </w:rPr>
              <w:drawing>
                <wp:inline distT="0" distB="0" distL="0" distR="0" wp14:anchorId="3175479F" wp14:editId="7B497946">
                  <wp:extent cx="408541" cy="754380"/>
                  <wp:effectExtent l="0" t="0" r="0" b="7620"/>
                  <wp:docPr id="40" name="Picture 40"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12834" cy="762308"/>
                          </a:xfrm>
                          <a:prstGeom prst="rect">
                            <a:avLst/>
                          </a:prstGeom>
                          <a:noFill/>
                          <a:ln>
                            <a:noFill/>
                          </a:ln>
                        </pic:spPr>
                      </pic:pic>
                    </a:graphicData>
                  </a:graphic>
                </wp:inline>
              </w:drawing>
            </w:r>
          </w:p>
        </w:tc>
      </w:tr>
      <w:tr w:rsidR="00A23D48" w:rsidTr="00A23D48">
        <w:trPr>
          <w:trHeight w:val="1361"/>
        </w:trPr>
        <w:tc>
          <w:tcPr>
            <w:tcW w:w="9962" w:type="dxa"/>
            <w:gridSpan w:val="11"/>
            <w:tcBorders>
              <w:bottom w:val="single" w:sz="12" w:space="0" w:color="B31E8E"/>
            </w:tcBorders>
          </w:tcPr>
          <w:p w:rsidR="00A23D48" w:rsidRDefault="00A23D48" w:rsidP="00A23D48">
            <w:pPr>
              <w:rPr>
                <w:noProof/>
                <w:lang w:eastAsia="ja-JP"/>
              </w:rPr>
            </w:pPr>
            <w:r>
              <w:rPr>
                <w:noProof/>
                <w:lang w:eastAsia="ja-JP"/>
              </w:rPr>
              <w:t>Read each label.</w:t>
            </w:r>
          </w:p>
          <w:p w:rsidR="00A23D48" w:rsidRPr="000E3516" w:rsidRDefault="00A23D48" w:rsidP="00A23D48">
            <w:pPr>
              <w:rPr>
                <w:noProof/>
                <w:lang w:eastAsia="ja-JP"/>
              </w:rPr>
            </w:pPr>
            <w:r>
              <w:rPr>
                <w:noProof/>
                <w:lang w:eastAsia="ja-JP"/>
              </w:rPr>
              <w:t>Use different coloured pencils to match each label to the correct component in the digital system.</w:t>
            </w:r>
          </w:p>
        </w:tc>
      </w:tr>
      <w:tr w:rsidR="009238D5" w:rsidTr="009238D5">
        <w:tc>
          <w:tcPr>
            <w:tcW w:w="1668" w:type="dxa"/>
            <w:gridSpan w:val="2"/>
            <w:tcBorders>
              <w:top w:val="single" w:sz="12" w:space="0" w:color="B31E8E"/>
              <w:left w:val="single" w:sz="12" w:space="0" w:color="B31E8E"/>
              <w:bottom w:val="single" w:sz="12" w:space="0" w:color="B31E8E"/>
              <w:right w:val="single" w:sz="12" w:space="0" w:color="B31E8E"/>
            </w:tcBorders>
          </w:tcPr>
          <w:p w:rsidR="009238D5" w:rsidRPr="00291C19" w:rsidRDefault="009238D5" w:rsidP="0098295E">
            <w:pPr>
              <w:jc w:val="center"/>
              <w:rPr>
                <w:noProof/>
                <w:sz w:val="34"/>
                <w:szCs w:val="34"/>
                <w:lang w:eastAsia="ja-JP"/>
              </w:rPr>
            </w:pPr>
            <w:r w:rsidRPr="00291C19">
              <w:rPr>
                <w:noProof/>
                <w:sz w:val="34"/>
                <w:szCs w:val="34"/>
                <w:lang w:eastAsia="ja-JP"/>
              </w:rPr>
              <w:t>monitor</w:t>
            </w:r>
          </w:p>
        </w:tc>
        <w:tc>
          <w:tcPr>
            <w:tcW w:w="2551" w:type="dxa"/>
            <w:gridSpan w:val="3"/>
            <w:tcBorders>
              <w:top w:val="single" w:sz="12" w:space="0" w:color="B31E8E"/>
              <w:left w:val="single" w:sz="12" w:space="0" w:color="B31E8E"/>
              <w:bottom w:val="single" w:sz="12" w:space="0" w:color="B31E8E"/>
              <w:right w:val="single" w:sz="12" w:space="0" w:color="B31E8E"/>
            </w:tcBorders>
          </w:tcPr>
          <w:p w:rsidR="009238D5" w:rsidRPr="00291C19" w:rsidRDefault="009238D5" w:rsidP="0098295E">
            <w:pPr>
              <w:jc w:val="center"/>
              <w:rPr>
                <w:noProof/>
                <w:sz w:val="34"/>
                <w:szCs w:val="34"/>
                <w:lang w:eastAsia="ja-JP"/>
              </w:rPr>
            </w:pPr>
            <w:r w:rsidRPr="00291C19">
              <w:rPr>
                <w:noProof/>
                <w:sz w:val="34"/>
                <w:szCs w:val="34"/>
                <w:lang w:eastAsia="ja-JP"/>
              </w:rPr>
              <w:t>on/off button</w:t>
            </w:r>
          </w:p>
        </w:tc>
        <w:tc>
          <w:tcPr>
            <w:tcW w:w="1843" w:type="dxa"/>
            <w:gridSpan w:val="2"/>
            <w:tcBorders>
              <w:top w:val="single" w:sz="12" w:space="0" w:color="B31E8E"/>
              <w:left w:val="single" w:sz="12" w:space="0" w:color="B31E8E"/>
              <w:bottom w:val="single" w:sz="12" w:space="0" w:color="B31E8E"/>
              <w:right w:val="single" w:sz="12" w:space="0" w:color="B31E8E"/>
            </w:tcBorders>
          </w:tcPr>
          <w:p w:rsidR="009238D5" w:rsidRPr="00291C19" w:rsidRDefault="009238D5" w:rsidP="0098295E">
            <w:pPr>
              <w:jc w:val="center"/>
              <w:rPr>
                <w:noProof/>
                <w:sz w:val="34"/>
                <w:szCs w:val="34"/>
                <w:lang w:eastAsia="ja-JP"/>
              </w:rPr>
            </w:pPr>
            <w:r w:rsidRPr="00291C19">
              <w:rPr>
                <w:noProof/>
                <w:sz w:val="34"/>
                <w:szCs w:val="34"/>
                <w:lang w:eastAsia="ja-JP"/>
              </w:rPr>
              <w:t>USB port</w:t>
            </w:r>
          </w:p>
        </w:tc>
        <w:tc>
          <w:tcPr>
            <w:tcW w:w="2410" w:type="dxa"/>
            <w:gridSpan w:val="2"/>
            <w:tcBorders>
              <w:top w:val="single" w:sz="12" w:space="0" w:color="B31E8E"/>
              <w:left w:val="single" w:sz="12" w:space="0" w:color="B31E8E"/>
              <w:bottom w:val="single" w:sz="12" w:space="0" w:color="B31E8E"/>
              <w:right w:val="single" w:sz="12" w:space="0" w:color="B31E8E"/>
            </w:tcBorders>
          </w:tcPr>
          <w:p w:rsidR="009238D5" w:rsidRPr="00291C19" w:rsidRDefault="009238D5" w:rsidP="0098295E">
            <w:pPr>
              <w:jc w:val="center"/>
              <w:rPr>
                <w:noProof/>
                <w:sz w:val="34"/>
                <w:szCs w:val="34"/>
                <w:lang w:eastAsia="ja-JP"/>
              </w:rPr>
            </w:pPr>
            <w:r w:rsidRPr="00291C19">
              <w:rPr>
                <w:noProof/>
                <w:sz w:val="34"/>
                <w:szCs w:val="34"/>
                <w:lang w:eastAsia="ja-JP"/>
              </w:rPr>
              <w:t>mobile phone</w:t>
            </w:r>
          </w:p>
        </w:tc>
        <w:tc>
          <w:tcPr>
            <w:tcW w:w="1490" w:type="dxa"/>
            <w:gridSpan w:val="2"/>
            <w:tcBorders>
              <w:top w:val="single" w:sz="12" w:space="0" w:color="B31E8E"/>
              <w:left w:val="single" w:sz="12" w:space="0" w:color="B31E8E"/>
              <w:bottom w:val="single" w:sz="12" w:space="0" w:color="B31E8E"/>
              <w:right w:val="single" w:sz="12" w:space="0" w:color="B31E8E"/>
            </w:tcBorders>
          </w:tcPr>
          <w:p w:rsidR="009238D5" w:rsidRPr="00291C19" w:rsidRDefault="009238D5" w:rsidP="0098295E">
            <w:pPr>
              <w:jc w:val="center"/>
              <w:rPr>
                <w:noProof/>
                <w:sz w:val="34"/>
                <w:szCs w:val="34"/>
                <w:lang w:eastAsia="ja-JP"/>
              </w:rPr>
            </w:pPr>
            <w:r w:rsidRPr="00291C19">
              <w:rPr>
                <w:noProof/>
                <w:sz w:val="34"/>
                <w:szCs w:val="34"/>
                <w:lang w:eastAsia="ja-JP"/>
              </w:rPr>
              <w:t>camera</w:t>
            </w:r>
          </w:p>
        </w:tc>
      </w:tr>
      <w:tr w:rsidR="0098295E" w:rsidTr="00EF3644">
        <w:trPr>
          <w:trHeight w:val="3515"/>
        </w:trPr>
        <w:tc>
          <w:tcPr>
            <w:tcW w:w="2775" w:type="dxa"/>
            <w:gridSpan w:val="3"/>
            <w:tcBorders>
              <w:top w:val="single" w:sz="12" w:space="0" w:color="B31E8E"/>
            </w:tcBorders>
            <w:vAlign w:val="center"/>
          </w:tcPr>
          <w:p w:rsidR="00832538" w:rsidRDefault="00832538" w:rsidP="00832538">
            <w:pPr>
              <w:jc w:val="center"/>
              <w:rPr>
                <w:noProof/>
                <w:sz w:val="36"/>
                <w:szCs w:val="36"/>
                <w:lang w:eastAsia="ja-JP"/>
              </w:rPr>
            </w:pPr>
            <w:r>
              <w:rPr>
                <w:noProof/>
                <w:sz w:val="36"/>
                <w:szCs w:val="36"/>
              </w:rPr>
              <mc:AlternateContent>
                <mc:Choice Requires="wpg">
                  <w:drawing>
                    <wp:inline distT="0" distB="0" distL="0" distR="0" wp14:anchorId="0A843096" wp14:editId="0C48AF34">
                      <wp:extent cx="1318260" cy="1234440"/>
                      <wp:effectExtent l="0" t="0" r="15240" b="22860"/>
                      <wp:docPr id="1971" name="Group 1971"/>
                      <wp:cNvGraphicFramePr/>
                      <a:graphic xmlns:a="http://schemas.openxmlformats.org/drawingml/2006/main">
                        <a:graphicData uri="http://schemas.microsoft.com/office/word/2010/wordprocessingGroup">
                          <wpg:wgp>
                            <wpg:cNvGrpSpPr/>
                            <wpg:grpSpPr>
                              <a:xfrm>
                                <a:off x="0" y="0"/>
                                <a:ext cx="1318260" cy="1234440"/>
                                <a:chOff x="0" y="0"/>
                                <a:chExt cx="1318260" cy="1234440"/>
                              </a:xfrm>
                            </wpg:grpSpPr>
                            <wps:wsp>
                              <wps:cNvPr id="20497" name="Rounded Rectangle 20497"/>
                              <wps:cNvSpPr/>
                              <wps:spPr>
                                <a:xfrm>
                                  <a:off x="0" y="502920"/>
                                  <a:ext cx="1318260" cy="502920"/>
                                </a:xfrm>
                                <a:prstGeom prst="round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0" name="Group 1970"/>
                              <wpg:cNvGrpSpPr/>
                              <wpg:grpSpPr>
                                <a:xfrm>
                                  <a:off x="167640" y="0"/>
                                  <a:ext cx="937260" cy="1234440"/>
                                  <a:chOff x="0" y="0"/>
                                  <a:chExt cx="937260" cy="1234440"/>
                                </a:xfrm>
                              </wpg:grpSpPr>
                              <wps:wsp>
                                <wps:cNvPr id="20498" name="Rectangle 20498"/>
                                <wps:cNvSpPr/>
                                <wps:spPr>
                                  <a:xfrm>
                                    <a:off x="0" y="685800"/>
                                    <a:ext cx="937260" cy="533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6" name="Rectangle 20506"/>
                                <wps:cNvSpPr/>
                                <wps:spPr>
                                  <a:xfrm>
                                    <a:off x="167640" y="0"/>
                                    <a:ext cx="640080" cy="5029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 name="Rectangle 1966"/>
                                <wps:cNvSpPr/>
                                <wps:spPr>
                                  <a:xfrm>
                                    <a:off x="167640" y="731520"/>
                                    <a:ext cx="640080" cy="5029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9" name="Picture 1969" descr="R:\Operational\Resources\graphics_library\DoE_owned\general_graphics\People\boy hat2.png"/>
                                  <pic:cNvPicPr>
                                    <a:picLocks noChangeAspect="1"/>
                                  </pic:cNvPicPr>
                                </pic:nvPicPr>
                                <pic:blipFill rotWithShape="1">
                                  <a:blip r:embed="rId35" cstate="print">
                                    <a:extLst>
                                      <a:ext uri="{28A0092B-C50C-407E-A947-70E740481C1C}">
                                        <a14:useLocalDpi xmlns:a14="http://schemas.microsoft.com/office/drawing/2010/main"/>
                                      </a:ext>
                                    </a:extLst>
                                  </a:blip>
                                  <a:srcRect/>
                                  <a:stretch/>
                                </pic:blipFill>
                                <pic:spPr bwMode="auto">
                                  <a:xfrm rot="10800000">
                                    <a:off x="365760" y="731520"/>
                                    <a:ext cx="297180" cy="36576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046EFE0A" id="Group 1971" o:spid="_x0000_s1026" style="width:103.8pt;height:97.2pt;mso-position-horizontal-relative:char;mso-position-vertical-relative:line" coordsize="13182,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gBbwQUAACYZAAAOAAAAZHJzL2Uyb0RvYy54bWzsWU1v2zgQvS+w/0HQ&#10;3bEky5Zt1ClcOy0KpE2QdpGLgYCmKEuoRHJJOo53sf99Z0hJThxnm6ZoFwV8qEvxYzh8JB9nXl69&#10;vqtK75YpXQg+8cOTwPcYpyIt+Gri//H5bWfoe9oQnpJScDbxt0z7r09//+3VRo5ZJHJRpkx5YITr&#10;8UZO/NwYOe52Nc1ZRfSJkIxDYyZURQx8qlU3VWQD1quyGwXBoLsRKpVKUKY11M5do39q7WcZo+Yi&#10;yzQzXjnxwTdjf5X9XeJv9/QVGa8UkXlBazfIC7yoSMFh0tbUnBjirVXxyFRVUCW0yMwJFVVXZFlB&#10;mV0DrCYM9lbzTom1tGtZjTcr2cIE0O7h9GKz9OPtpfKKFPZulIS+x0kFu2Qn9mwNALSRqzH0e6fk&#10;J3mp6oqV+8I132Wqwv9hNd6dhXbbQsvujEehMuyFw2gAO0ChLYx6cRzX4NMcdujROJqffWVkt5m4&#10;i/617mwkHCS9w0p/H1afciKZ3QKNGNRYRUE8ShqwrsSapyz1ruCwEb4qmeeaLVB2VAubHmtA8EnM&#10;+kE0impYDgK369Cunoyl0uYdE5WHhYkPZ4an6Is9j+T2XBvwBPo3/XB6LcoifVuUpf3Ay8ZmpfJu&#10;CVyT5Sq0Q8t19UGkri7pB4F1DOzYu4ndrdUHlkr+EuNo+6vGYWK0DpvdgGhLZlsynLPkVyyDcwxH&#10;LbLet166BRBKGTduYTonKXPVT09tDaLlDFBqbdcGHgLW2HYw1/1xKLME1A4O/ssxN7gdYWcW3LSD&#10;q4ILdchACauqZ3b9G5AcNIjSUqRbOLlKOPrTkr4t4KycE20uiQK+g3sJHG4u4CcrxWbii7rke7lQ&#10;fx2qx/5wtaDV9zbAnxNf/7kmivle+Z7DpRuFeMM9Yz/ifgLn2lP3W5b3W/i6mgk4e8BA4J0tYn9T&#10;NsVMieoaqH6Ks0IT4RTmnvjUqOZjZhyvw2NB2XRquwHJSmLO+SdJ0Tiiitfg8901UbK+MAau2kfR&#10;XHQy3rsyri+O5GK6NiIr7H3a4VrjDaTjqNJSUcuaO3YFr/fY1R76b2TXcJAMENjHFDvqJS9j2CcG&#10;thTzPxEsRA4Or4fEOsTTjugDHT+XWAfD/tBRDFzK+l25v+p+r+eeo3bNO7psaPU7GNXcNVf0G9ny&#10;4MAjEx6Z8Fdgwp8Sh/WDwSGawOpvoYmnWRXINhgC32Lc+qzw6zt4AiMv95Tv8YQHT3IYJUBh+A49&#10;aNyLc46MwbJj7ATn9VeMnX4CY4SjwQHCsLUv5IukF/b3k7YjafhNUmQJ65hwHROuH5NwyYKO4V8t&#10;jUHpkdzzdQkRRpk1Zq5OhqyeZaMi6stadlyCWSyLsjBbq0jCE41O8dvLgqLWgx875QiYZtQELNAB&#10;5wWdDetSpikksFfjxYVkihgQVEm5uGJarCGf1YtapNQ3ZbFURG0Xc3F2IzacpYsV4zCivGm6LC6Z&#10;kCVbLMXWy4mJTiRfYWDRuOIcgxSnoOeCftEeF7McpCs21RLCF8yUMQx52N1+PljVsiwkakgoLFwX&#10;JrcpdJNmY2MNKKxqT648sCdOCp0Luq5AqHHarmKlxUHnhdTwpI1ZtWQpSFzvUxAKKOjKBsRKqQru&#10;xC5I7UDtQsbBJM/Kr39Hw2kQjKI3nVk/mHXiIDnrTEdx0kmCsyQO4mE4C2f/YFgVxuO1ZoAHKeey&#10;qF2H2kfOH9Raa1XaqbhWDXaBHDgCSFqHrGtQRGQsKyqKmS30g5DOKGZo3qDeIOu2DDVDb7kBMQ5W&#10;S0CCsFEgqq5O0gkhQLUSGlqqRdjeoJ+g3ApR66EHKgKxt4lq667O30bLbcTCZ2a/XOBBsEtxGmBb&#10;UWerOwTub06/By/lKBp0ptN50onj+bDz5g2UZrOzUdwLB3H/rN0cVO3E5mKpKdyZ9IftDx56J9La&#10;Aw+fVt+pFea6DGK83dX6wqHaf//b9tr9eeP0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r8i9XdAAAABQEAAA8AAABkcnMvZG93bnJldi54bWxMj0FLw0AQhe+C/2EZwZvdpNZa&#10;YzalFPVUBFtBepsm0yQ0Oxuy2yT9945e9PJgeI/3vkmXo21UT52vHRuIJxEo4twVNZcGPnevdwtQ&#10;PiAX2DgmAxfysMyur1JMCjfwB/XbUCopYZ+ggSqENtHa5xVZ9BPXEot3dJ3FIGdX6qLDQcpto6dR&#10;NNcWa5aFCltaV5Sftmdr4G3AYXUfv/Sb03F92e8e3r82MRlzezOunkEFGsNfGH7wBR0yYTq4Mxde&#10;NQbkkfCr4k2jxzmog4SeZjPQWar/02ffAAAA//8DAFBLAwQKAAAAAAAAACEAc1OhzKIdAACiHQAA&#10;FAAAAGRycy9tZWRpYS9pbWFnZTEucG5niVBORw0KGgoAAAANSUhEUgAAAEcAAABYCAYAAACnMOpR&#10;AAAAAXNSR0IArs4c6QAAAARnQU1BAACxjwv8YQUAAAAJcEhZcwAAIdUAACHVAQSctJ0AAB03SURB&#10;VHhe7VwHVJRX01bpZVnKLmxjd6mCSK8iIKiIigpi7713jTGW2HuiJvbexW6isXfzaayJiUa/WGLP&#10;p7Frmibq889cBSkvTSHxPydzzhxx9y3zPnfuzDNz77ul8K/kKf+Ck4/8C04+8i84+cg/Ds7Tp0/x&#10;ww8/YNmyZRgwYACaNWuGunXrIi0tDfXq1RN/p6SkiH+bNGmCPn36YPny5bh69SqePXv26iolI/8I&#10;OL/99hsOHTqEvn37wsfHByYmJrAwNYdWaYcQHxViA90QG2BETIBB/F0pyEP8G+argk7pAHM61tzc&#10;HEFBQXjvvfewd+9ePHz4EC9evHh1h+KRvw0cNvzKlSuYPHkywsPDYWlhSWDI0LyODium6XHxqApP&#10;blkDj0uTkll56JObMpze54qZo/WoW9kAFwc7Aa7RaESPHj1w8uRJ/Pnnn6/u+nZCdyxZef78Oc6d&#10;O4d+/fpBrVbD3tYKyZXUWDVTjzvnHPHiUf5g5KcvHpng6d0yOLxZhY6N9FArbCCTydC5c2dcuHBB&#10;3PtthO5ScnLz5k1MmDABBr0BGvKSPm0NOHXABc/vWUo+7NvqtdMyDOmpglppBQ8PD6Snp+OXX355&#10;ZU3Rha5a/PLkyRPs2LED0dHRcLSzQZt6Onz/pQIvHppIPlRxKnvT8R1qVK+ohp2tjQjgPEhvInTF&#10;4pVHjx5h9uzZUDm7ICbEGduW6/DsnoXkg5Sk/nLdFkN7q6B0NEfVqlXx/fffF3ma0ZWKTzgLcUp2&#10;1ajROk2Hm2ecJQ3/u/T5fTOsptjm4SpDYGAgvv766yKlf7pK8QiPyoEDB+DnWxYNk51w+wcnYeCL&#10;R2XwjIx89sA0l/HFpX/etsSMkW4I99Wgc0sZrpzOOn1L49AmLcp72yAiPExwqsKmfDq7eOT8+fOo&#10;m1oXFUPscWqPXhj2+CczLJuhQGQ5PTo31uPayZLxpOM7tAgPtEVERARUKhf0a+OF/52R03evM+Ge&#10;1Xq4uVqjY8eOuHPnziur8xc68+2FbzZq1Ch4GWRYMZWAEd5iji3pCngbNVAqlQjws8SqheaZxhan&#10;3rlgi6R4K/j6+gq6EBPojtNfOgg7Mo97VAqj+mngTOl+z549heJCdNbbCd9k69atcDeo0K+DM6Xp&#10;l8H3wVVLTBzmCFtbW7i4uKBytAwn9ypeG1vMenizDg2qGVEhQIttS7zw5CcHvLhDAD18PZ1/PuuM&#10;ED85GjVsVCjvobPeTn788Uek0XSKj7LHjVMv4wzrX3fNsXOVGuE+RiRF67FrteqtCF9h9AV56/P7&#10;liLOif/fs8sGDuvY93XQqOQiOBeUveiMN5fff/8dK1euhLveBgsnczzJ/vAMxrP7JhSMS57fFFYv&#10;Hnei2GMmwkBBBJHOeHO5ePEialSvjhrx9nh8lUZJwph3UVMSHVClcjxu37796kmkhY5+M2GvWbFi&#10;BTz0tlj2qVbSiHdVJw5RQq9zFDVffmmdjn4zYa9JJOZZo5Ijfrvx/8drWHdvcISL0gTbtm3LN2vR&#10;0UUXrp02bNgAo84a6dN0kga8y3rpqBY6tSmmTZsmZkBeQkcXXW7duoVOHTshJtwWDy4x2cptwLus&#10;v900hY+nFQYPGpxvUKajiy7cK4mODEavNirJm+fU53dt8MslNa59o8LhL1yxZo4as0d7YeawAMwY&#10;6o9JA70wsq8WH3R3Qr/OMvTpZIu+nW3Rr4sM73ezx4e9nDG2vwHTR+qRPssJu1ZpcWqfimo3BZ78&#10;T07VftFKk6e3LRDm54SuXbqKQjkvoaOLJhzAmCN4GOwxb2L2KfX8YWk8uWWFS0cMWDNLj37t1UiI&#10;oODnbA+Zla1ob5YuXRplSpeBSRmTTDUzNYGttSWc7e2hU9DxShe4Kpyhc1JC5eAERzsZrCzMYWpi&#10;Is4tXaqUuI6lmQUUchv4u2lQO16Fbs0MmDTUGZsWaXHuoAG/37Qm4LKw5Ff61x0rIosqtG/XXrRX&#10;8xI6umjCAWz79u3wdLPAjrV2+OOmFQ5uUqF7cz0CPJ0ht5YJw81MTKFVOKJatBq922owcaABS6cp&#10;cWC9DpePa/Dgvx54dM4Tj8954el1DV48yL+0eH5Hjl8v6nHjWxVO7laLVsi8ia74sIcOreqqUCnM&#10;Be5aB9hZW6NMmTIoRQDKreVU1+nQvYUOS2dZ4MhWFzy+Zou/blujYqAGrVu2Kl5w/vjjD6xbtw4O&#10;duaoW0WH2GC1GEGNwh6NaxgweoATVk434vsDaspiNlTT/H0E8NldKzy4bI3v9+mwfo4Bw/uqkJro&#10;Ag+1SgwWD5pB5YT2DdyJCNohpU4d3L9//9WT5Ra6auGFp9SlS5dQu3ZtWFmawaCRoWqkKxZP0VJg&#10;ticgSrY8eDMtjefE0H+YMwMTmw6Fs52CpnIZ4V0Gg0Ekl7yEzi6ccJOIO/vc+tSrrLFquoeEIe+u&#10;HpnVB7HlQih2WSLM3xfB5bxhZmYqiua//vrr1VNmFzqzYGFes3HjRhj0evh5OGL3SnfRApAy4l1T&#10;7gYu+8QLRq0dBX0rqsp9kFgxAlWjw2Fna402bdrg8ePHr540u9AV8hduffJak1xmS8FVi0vH1JJG&#10;vIvKzbX2DQ0EggVUSifEhgcjKTYqU91dtXB11eU5tegqeQtzgN69exPi5ujYyA2PLv//IHxPfrLH&#10;wome8DE60DSygI+HEVXIU7ICwxpa3heW9P3hw4cle8t0NWm5e/euWJuWE+pj+/rg2T0zSUPeJeWl&#10;n682uqF6rBrWlDBUCidEhwSgWkxkLmBY46NCYW5uhqVLl4o1+5xCV80tnN548d5Rbo55E4zEQbIv&#10;rXD0v39eia82ueKzJfZYOd8Ky2bZYPoYFYb0cCGWK8fCSRpcPOqC7/ZosHm5UjS7Lh3VEAErmWWa&#10;O+cdiPMY4OJkDTsbGwT6elFciZAEJUOrUuyxIHA++ugjQVFyCl05u3BwatSoEeztzLBimqtoWD2/&#10;b4o7/1Xhy43OWPGJB9o11EBhJyemWlpwhwzl9GhuZiZclVmvpbmpYMBMyEqXLkWjaYHoADU6NTKg&#10;c1MNRvRyxYqpOhzfYsTdc07knUQEi0AH2LZ751ywab4v4iN0sLGyhptOi0oRIeLhE8ljPAw6RAWV&#10;l/Qe/szC3BwjR44sGBxOaWPGjIHM2hSLPtaLDj5zmJoxOkH0Xj5kaeI4FkSitIgM9ENcRDDiI0OQ&#10;QC7K87oa3ZQDn1ZFbFlmgyBfb8SGBSE6OAA+7kYKjrYia2idlaIsMCUQ+bpmJmbQODqiQqAzGtXQ&#10;oldbJUb2d8TU4W5YPEmP1fNtsHqBBRZNcsWkITpi3SokRqmhpPJBlBU0MHq1SyYwrHH0t8zGGn5e&#10;7qhGXlIrIQY14irkAmfs2LH5g8MEj3mMXGaHSr4RaF7Dj6i4FRlvipCQEIwfPx5r164VHX6jTpN5&#10;g5zKrupf1ksYVd7bI9t3YQHl4EIlRas6STi5dgG+W7cQ++Z/gmVjB2Nkt3Zon1YLSTQVAr09oXNx&#10;pmvYiB0UDF5WZe9UKxUEpB+6NErFqonD0DApAToakOgQ/8z7BdDAWNJAeup1BExFpFWLR81K0Znf&#10;J8ZECXBmzJgh6EpOyQSHaybeLMQ356mg0WgwfPhwnDlzJrMRff36dcTFxUJLhmfcIKdyAFQ4OgjP&#10;YbfO+Dwq2B8KJ0ckkFdtnTER579Ykaee27QcP2xchrOfL8Xp9YtwPH0uDi2ZgUNLZ+DEyrk4vWGx&#10;+D7rOcM6t4GbVoUIGgC+Xwx5K6+VK+zlYqDYq9MIQPae6q9sYs9ioNesWSPZ9MoEh6O1n58ftFot&#10;hg0bJrl0wQvyDRo0gNLBXlw8mUajTpU4ql8qoXaVWISTYZZUPbMxPOXYkOT4ijStgolnKBDlXw5r&#10;Ph6R7aGKS+cPHwBvg6uwIYXs8TIaEEQevHzcEPi4GcibPcjWWNSuHIvqr6ZWJA0YZ6uDBw8WnMqZ&#10;8OXXGbt37x769+9P6d0GtQmYejQSrDwi8ZGhcCLQ1ES27CmWVAwNEN8xE9W4KBFOnGLL9Al4/NVW&#10;3PvyC/y873Pc2LUOl7auwoXN6ZIPXJDyedd2rBXXu/BFOmJDAuFt1IsU7SC3w+ju7XCb7pNKgBg0&#10;KjGlUqrGZYJTvqwn5HZ2ouUr1UvOBk5BwsDxfjwbKysRgDPA4SBnpAAdSvXKe60ak2EyCspBoobh&#10;oBxBwGydORHPT+7Di2/3Z9PnJ/fjr2/24vdjO/Hg4BYB2k+71wvgXut6/G/3BvEdA/H4q2347egO&#10;/Pn1nsxr8r/vt2kqBseFvNSo1eDwsll4Rp+P6dkBGvqMy4bUqpUywXGnWOTr4yMGXUqKBA7HnhMn&#10;TkCpUCDIx1sAw1MqnKaQB4EzrmdHtEmtCWsrSwq8TmJ6Na5eBd9TjMgJSknole1rUL1ipMim43p1&#10;EkDy5xzjDGoVeXNgNs9RUHZs2LBhnt3AIoHDcu3aNVSvngSNs0JEf07druSyNSj4jurengyzFPM4&#10;mEjYktED8cexXbke4m312Tf78PTEbvp3b67vOjVIQTI9/JnPlmR+dmXbavgSjQigaVS78st0zgHa&#10;mmbAxx9/nGcoKTI4TBKnT58OW/KKOMo8nIW8KBCunjgce+ZNwfRBfcT8f3J8tzCM3f/gkuk0kh1F&#10;MP71yI5Mo99Eeao0SqoMD6IT6eM/pPtkB3/m4L5YPHoQ7hzYlPnZn1/vpbRfHp5ECJPjowU4FSgm&#10;8iDyTtS3allkFQ5cZ8+ehbe3N1TkPV7uBlSNCsMvh7dnM5KVvWbZ2CFwptTO7YHWKTVwfee6XMcV&#10;VtkbahI3CfDyoPjSRKR6qTgmpc1qVqU4RB4eFyWmVQWiHJzGU1NT8wSoyDGHuc6QIUNEymdOxMXd&#10;pH7dJA06tW6RyBT1KAhe37kWjw5tlQSxsDq+dydEUJBf+9EI7CUvXTBiAM5+tlQEZqnjs+rg9s2J&#10;WCqJKUeiCgVmjWDwtlSLOQiQFixYkIvrFBocRvbo0aOCIdtTCVCfHrhd3WTiFjosJ++QMuhY+hzB&#10;eie/153SanvBjyrSNOQAKXV8QfrjlpUExhIxdZjT8OBEBfjh6PLZksdn1blD36OSRQEPylC21tZw&#10;tLfD7A/74etV81CZyp9QqgJyrmEVCpyM3nFISDDCyvkIlso3PLl6PmKIrjP9z2lMhrLb76USIZCC&#10;4Uvqb4quRPl/O7pT8viClFP/wHbNYU+jztdzJJ6yaeo4kbKljs/QfQs+FbWXGZVDVYmT9WpeXwAc&#10;SCVOQ8qobgZDro5gocBhcjhz5ky4kluunzwSUz/ohUUjB+LW3s9w/z+b8bQAtz66YjYqE1Xnh2FK&#10;P4hcvDBTIS/9Yto4BPt4ievViq2AU2sXSR6XVTPAGUuJoW/LhnAgohru5yNiV4/GaSKt50zphQKH&#10;S4kG9esjhAwa3KGl6N5bU8qOpUp75+xJIpZIGZShnFEOLJyKbo3r4qM+XXCdWK3UcYVV9kZm1gz6&#10;7f0bCxWUv6T7GwgcBoW9h5+Bp/zJNQtosFoQq7d7M3CY2wSU90PTmomIDvJH81rVsJlKAb3KBUbi&#10;OKs/Gi5p0LukTAHY1jDyFg7kqVT3BdCUOkLxqlODOjAa9EWfVlzKr1q1Ck5U3fZv3Rj9yQ33L/hE&#10;ELGHRPevkhc8PfHmU+TvUC5P1k8eJQLy3GH9BSVoUC2BWL4Xvlo2U2TAOrVri/CRVQoEh9M3ty28&#10;PdwpEDYT3IUzxmVinXxjDoTPcxhTGP2LYg5PtXWTRopaSeoYVp4ya8gzlxCx4xgndUxBysGfq3Ou&#10;u9jbI/3LUX1oKTxmxbihIrjPmTPnzVI5bw+rS2SJozyDwqQvktDeT0GuSY0qeK9lI/yRg6kWpLeo&#10;iOzXqhHqU212ftMKyWNYGZyxVDhGBZTDF5SVpI4pSLnGmjWkH9TEySqFBZEGEg2pJaZaffIgnlI3&#10;btzIVZkXChx2t1mzZonu3J65k2nEPxWEqjrVU6mV4yi9l830pMIqN7Ra1k4SherNPZ+JciNrrcTT&#10;lkFbMe5DtKxTQ7QiuFaTqqfyU74OV/mfDuhJ2dZZeGpGo2zLzIlQOMhFU0+qvioUOBk8JzgoCDWp&#10;0OQWwjRK5w4ymUinIVRkXtycLmlcXsqjOaRjS9hYW4meMveIfNz0iKd6rRoVhSG+3uIzXh3gEedM&#10;xw8lda389HeaUlx4MnHkmMM14H/pOtye5Taru5ubeEnurfo5HJh5dwW3QHs3ayBuembDEnRumAJ/&#10;L3d8Q0xTyrj8lBtVi0Z+IJpSrB3r10ad+Iqi7cDT9ZP3e4h2BxevBZG8vPT2/s9xcUs6xvfqJLyE&#10;6zxO6dZWFnBycsLmzZslW6QshQaHhXnAuHHjxGhzA2tA26ZoRcVkeQLnCHEOKeP+SWV+dXXHGjGF&#10;61Dq9ilbFu3bt0fXrl3FWhW/RJvfRu0igcPy66+/ioZ0tWrVoFAoxIuo5TyM+HLRVEkD/ynl2MTZ&#10;jaf7WoozBg2x47Fj892slFOKDE6G8BzlqcbrzGFUc3VukFIopvp36cNDWwSL5rZGbZqq/uXLi1aL&#10;VGzJS94YnAzhND9o0CDRQOcml5ShUsp9HU6lnEmkQOXs9b89G0SRu37SKMwb2h+d6tfB0jGDCyxX&#10;OB7ydOKMxKSPsyxn26K+7/nW4PCSxq5du+Dj4UYFaU9JY3MqP/iU/t1hSZmIWx5tUmugbd2aYrGP&#10;iWa7tGT40VTlTZK8OZIzIquryhmLqeD9LZ9uIpNLBpxXJjiYJ1YIR3SFCuJ9sKLKW4PDwmm+aZMm&#10;iAsNxNXtaySNzqm/HtmOg4unE42PhyUVsfw2r7+/P5ydneHl5YWWLVsK1spdOl5tLV/OF5P6dcUv&#10;+bBprvRv7eXstFJ4zbAubcSy0JIlS3KVBoWRYgGHUyG/DexJnIF7NezWUsZLKa9lVQwJFL8swNte&#10;uKmWdYHtyJEjSExMFIXiN6vnS16DlZd2mH9lrIFxH5k3J7Vq1Uqw3zeRYgGH5cGDB5gyZYpYKh7e&#10;ubVIo1IPkVMfkSdweaCh83g/EP+MA48yZxVeI+N1+lBi4NuIzUpxHY5XXABf3r5agHKOlKtubvrH&#10;xcWJurAoQTirFBs4LLxcPHDgQKiJiXLsyK+gzKr3D27GjEF94K3XiV6Lvb095HK5WH+qFVcBh5ZM&#10;lywbeABuUtBmksfAcMuTFxWdnRyQkJCAU6dO5ctjCpJiBYeF99fxWrvSyREtaiUKo3M+lJRyZc81&#10;1sZPx2JMjw5iUW733CmUkqUzEzfqMzISp+spxKb9vT1gY2ONbt265VkSFEWKHRwWZtLz58+HXq+H&#10;m1Ytpg2n7oJaG3+e2INjxLRnUR00jKYmr0/VrRKLHbM/znbck2O7xDIxA3N6/WJ0qFdbrNNzbNq9&#10;e7fkXps3kRIBh4WD6nfffSe2strTFPFw1WAcgcRpNuuDZlWutTqk1RJ7ZhT0sBxruMebczmZsxEv&#10;EibHVkAwFai8j6d58+ZiQ0BxSqm8iq7iEr4+r6+3bt0aTo6OoqnNDaYH/9mSB/nbJaYMN9W43ZD1&#10;Oz7+2Io5SKoYISp2bnvyerydlT1k1jIMHToUP//886s7v72U4t+def/997Fv37583wN4W2GQuCZz&#10;d3cXW+d4uvVoWg8rJwwTSzwFLfbd3reRqvTu8OKdEW4GzBrSFysnDhOrEI3Kt0dV9xQ42DiJH/Z4&#10;09SdU0o18ZLBzvzlWyb82zOhoaHo2bOnKOXz26tTVOHUzGTOqPBEokcqyilfLtWwcoZipty9cZpY&#10;8OOtJuw1DNjhZTPFOpWPUS+2vqQmxGLztPGi0uaU7efhjjbBffBp9VVILdsC9paOSE5OFlv4pDYk&#10;FUVKPe7gjjvt3LCzthajIp2Q4mYLrQ0vXZQWL8t36NBB/A7N8ePHcfr0aXFTdl2pFJlXdmByx7sZ&#10;dC561PJujCnV05HkWQ+VI0OxfNyHIo3XT4wXzSjx0gZ5FgP2ciNkabF1jZeV0ycMFVveOBCz9m7R&#10;AL5aH/SLHos5tTZhdvJGdAwdALXMFSoXlajCOXsySLxzjfkTB+uCshgfx8tRApyceqetG3bV0aBj&#10;OTmMMn4V53V9w1PChgJg2bJlERUVhcjISAQEBAjKz5sL+MWRdu3aYdGiReKFfP5pFi4FHGydCJgm&#10;WJSyA/PrbEFdnxaICQ4QqwIZD8sMmNuYvCb+QdtmImMtGjUQh5fPEp6ScRzriZXzUI3qpgquCRiV&#10;MFuAk6GjK89BjGsirE1txJo+/y6YTqcTzS0uT/hnsbg1euzYMdHTYRa+cOFC8RoD/5AaH8OtGElw&#10;suq9du4428SA7eRZn9dUY2OyBuMrOKFtOTvU85QJbVFWho5+duhAn9Uhzytrbw4Lk9KwomnAhE4j&#10;06NL+GCsbXgEm5p8g9X1D6J1UC+EktG8hp31oQujV4gNLxz5AcrTlGoR0A3TaqzNBg7rzOQNKOcc&#10;DDd7K9Q02qCbvxzDIpwwKIymncEGcgol7KVmZmZiwMuQA5iSl/o6WqB/sCOmxSoLBudN9D5N068b&#10;uqK7vz2McgN6R40kUE5m00FxkxHiFoSRXduKhpQUCDmVNxLwvhvuP7dJTUZ5dRAGxkzKBQzr8MrT&#10;oZMb8UGIA843NeBR++w2Xm5hwMaaGiyqqsJmGvC9qVr8J80VD7McVyLgsD6gmyxNVMNX6YUBMRNz&#10;gTMpaTkqGOLRh+IGs2Du0XDnjlkvN8SFkodc27kWN3lNnkoMTvNMJBcMHwAfgxEdQt/HotSdWJiy&#10;DXNrfZENnBZB3cljleLB2RYpGwvSEgPncks3DI5Qwt85DDNqrs8FzvK0vUjzbSW2qH27ZoFk+pbS&#10;C5tXinNiDUmZ1/288QmsbbYf6Q33YUXafiyvtw8VjVVQVS/HyUaukvYVRksMnHPN9OgRIEe4NhYr&#10;yNic4Gyk2NO3whh4qz1F4OWpIgUGKxedvNIxtFMrsXxjbmaOFoHdkV7vQK7rsk5NXgU3B2+MjXLC&#10;9VZGSfsKoyUGzpWWRnwYoUCASzhmJX+W6wEYnMHxk+Hq6CZStqdeKzZDcYDm9sSuOZOwesJwjOjS&#10;BpUjggUjtrN0QIyhGso7hxKfUaCJf2csrbs717W7Rg6Gu4OKkogmWwwpqpYYOHcpKM9NcEZZhS9G&#10;xM/MZjwDMz5pAQK14QhURaJdyHtI8kiDzs4IMxNKoa9oA79DbmdhLwDm+DKPKMDnjb8WHpNWrhXk&#10;RPgSjLUE+HxNvjZPsTj3JCTSlPqGkoKUbYXVEgPnEem66moEKN3QK3JEJjBs/LCEafBQ+FC6t0QN&#10;z/oioHKK39DoOJak7qFYsgHTaq7DAvp8TYND2EiAZAJLf49PXIhw11jILKxgSmk4VF0RU2uuEd9/&#10;VH0xjA6emEB048ZbTCnWEgOHdXeKFjFaJRr4tROGf9b4uJhKRkd3BCoskaS3gb1FGViZWUMv90CY&#10;JgYpPs0p9Y/A4NjJGFBxAgbGfkw6SQDckGooP+IufLyH3BwToxUYR3HFi/6O0SdiVq3P0SK4K/yU&#10;SpGaeYCk7Cqslig4pxrr0dJHjihdApal7cHoqnNQ1rkcKmmtsaa6CicauJJ3qTCYiFlTb5n4XG9r&#10;CrMyrxn56ylGZYSVCSqqrTAk3BE762hFJmIdQwAZZBZI8kmDm5MXmnjb4Xu6t5RNRdESBed2GzdM&#10;JaZZ1skH7cP6IcGrJsKcLbG0qgu+pYdi/Y70SsvXJI1Ll/NN9ThND3eumYHYuR5nSC+3MNJ37vip&#10;tVF8lnE+K8eWLsSAHS1NRBG9OklFzN4tlz1F1RIFh5UzRrCzLazNreEmt8DISEcx2hkPdpaAuNmm&#10;8LGBpwoDxIBlBehEQx3qeshQjabqsfo6yXOLqiUOzi3ynpXVVGhe1g6TYhTiITIe6HRjV1yjlJ+T&#10;2hdG75KHXWhuoKn78lo8hUdFKtC1vFz8X+qcomqJg5Oh7OYX6WEygOGR/4myyZsAk6F8LoPPAP9M&#10;YL3NtXKrO/4P/Mytsj0NnfoAAAAASUVORK5CYIJQSwECLQAUAAYACAAAACEAsYJntgoBAAATAgAA&#10;EwAAAAAAAAAAAAAAAAAAAAAAW0NvbnRlbnRfVHlwZXNdLnhtbFBLAQItABQABgAIAAAAIQA4/SH/&#10;1gAAAJQBAAALAAAAAAAAAAAAAAAAADsBAABfcmVscy8ucmVsc1BLAQItABQABgAIAAAAIQBRogBb&#10;wQUAACYZAAAOAAAAAAAAAAAAAAAAADoCAABkcnMvZTJvRG9jLnhtbFBLAQItABQABgAIAAAAIQCq&#10;Jg6+vAAAACEBAAAZAAAAAAAAAAAAAAAAACcIAABkcnMvX3JlbHMvZTJvRG9jLnhtbC5yZWxzUEsB&#10;Ai0AFAAGAAgAAAAhAAr8i9XdAAAABQEAAA8AAAAAAAAAAAAAAAAAGgkAAGRycy9kb3ducmV2Lnht&#10;bFBLAQItAAoAAAAAAAAAIQBzU6HMoh0AAKIdAAAUAAAAAAAAAAAAAAAAACQKAABkcnMvbWVkaWEv&#10;aW1hZ2UxLnBuZ1BLBQYAAAAABgAGAHwBAAD4JwAAAAA=&#10;">
                      <v:roundrect id="Rounded Rectangle 20497" o:spid="_x0000_s1027" style="position:absolute;top:5029;width:13182;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i1xwAAAN4AAAAPAAAAZHJzL2Rvd25yZXYueG1sRI/disIw&#10;FITvBd8hHMEb0dQiu9o1ioqyIizizwMcm7NtsTkpTdT69psFwcthZr5hpvPGlOJOtSssKxgOIhDE&#10;qdUFZwrOp01/DMJ5ZI2lZVLwJAfzWbs1xUTbBx/ofvSZCBB2CSrIva8SKV2ak0E3sBVx8H5tbdAH&#10;WWdS1/gIcFPKOIo+pMGCw0KOFa1ySq/Hm1GwpHh92Pd2zf5yuW3l9fmz+h5OlOp2msUXCE+Nf4df&#10;7a1WEEejySf83wlXQM7+AAAA//8DAFBLAQItABQABgAIAAAAIQDb4fbL7gAAAIUBAAATAAAAAAAA&#10;AAAAAAAAAAAAAABbQ29udGVudF9UeXBlc10ueG1sUEsBAi0AFAAGAAgAAAAhAFr0LFu/AAAAFQEA&#10;AAsAAAAAAAAAAAAAAAAAHwEAAF9yZWxzLy5yZWxzUEsBAi0AFAAGAAgAAAAhAO+p2LXHAAAA3gAA&#10;AA8AAAAAAAAAAAAAAAAABwIAAGRycy9kb3ducmV2LnhtbFBLBQYAAAAAAwADALcAAAD7AgAAAAA=&#10;" fillcolor="#bfbfbf [2412]" strokecolor="#7f7f7f [1612]" strokeweight="2pt"/>
                      <v:group id="Group 1970" o:spid="_x0000_s1028" style="position:absolute;left:1676;width:9373;height:12344" coordsize="9372,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rect id="Rectangle 20498" o:spid="_x0000_s1029" style="position:absolute;top:6858;width:937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ewgAAAN4AAAAPAAAAZHJzL2Rvd25yZXYueG1sRE89T8Mw&#10;EN2R+A/WIbFRp1UVaKhbVUipgI3SgfEUX+Oo8Tm1jzT8ezwgMT697/V28r0aKaYusIH5rABF3ATb&#10;cWvg+Fk/PIFKgmyxD0wGfijBdnN7s8bKhit/0HiQVuUQThUacCJDpXVqHHlMszAQZ+4UokfJMLba&#10;RrzmcN/rRVGU2mPHucHhQC+OmvPh2xso5fiFcnmLZ1ztexwfy9rV78bc3027Z1BCk/yL/9yv1sCi&#10;WK7y3nwnXwG9+QUAAP//AwBQSwECLQAUAAYACAAAACEA2+H2y+4AAACFAQAAEwAAAAAAAAAAAAAA&#10;AAAAAAAAW0NvbnRlbnRfVHlwZXNdLnhtbFBLAQItABQABgAIAAAAIQBa9CxbvwAAABUBAAALAAAA&#10;AAAAAAAAAAAAAB8BAABfcmVscy8ucmVsc1BLAQItABQABgAIAAAAIQB+pDEewgAAAN4AAAAPAAAA&#10;AAAAAAAAAAAAAAcCAABkcnMvZG93bnJldi54bWxQSwUGAAAAAAMAAwC3AAAA9gIAAAAA&#10;" fillcolor="black [3213]" strokecolor="black [3213]" strokeweight="2pt"/>
                        <v:rect id="Rectangle 20506" o:spid="_x0000_s1030" style="position:absolute;left:1676;width:6401;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QuxQAAAN4AAAAPAAAAZHJzL2Rvd25yZXYueG1sRI9BS8NA&#10;FITvQv/D8gre7K4Bo6TdFttSq96sbc+P7DMJ5r0N2bVN/fWuIHgcZuYbZrYYuFUn6kPjxcLtxIAi&#10;Kb1rpLKwf9/cPIAKEcVh64UsXCjAYj66mmHh/Fne6LSLlUoQCQVaqGPsCq1DWRNjmPiOJHkfvmeM&#10;SfaVdj2eE5xbnRmTa8ZG0kKNHa1qKj93X2yBX2XZHbYGOctfvgOXT/fr5mjt9Xh4nIKKNMT/8F/7&#10;2VnIzJ3J4fdOugJ6/gMAAP//AwBQSwECLQAUAAYACAAAACEA2+H2y+4AAACFAQAAEwAAAAAAAAAA&#10;AAAAAAAAAAAAW0NvbnRlbnRfVHlwZXNdLnhtbFBLAQItABQABgAIAAAAIQBa9CxbvwAAABUBAAAL&#10;AAAAAAAAAAAAAAAAAB8BAABfcmVscy8ucmVsc1BLAQItABQABgAIAAAAIQBKKyQuxQAAAN4AAAAP&#10;AAAAAAAAAAAAAAAAAAcCAABkcnMvZG93bnJldi54bWxQSwUGAAAAAAMAAwC3AAAA+QIAAAAA&#10;" fillcolor="white [3212]" strokecolor="black [3213]" strokeweight="1pt"/>
                        <v:rect id="Rectangle 1966" o:spid="_x0000_s1031" style="position:absolute;left:1676;top:7315;width:6401;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mwgAAAN0AAAAPAAAAZHJzL2Rvd25yZXYueG1sRE9LT8JA&#10;EL6b8B82Q+JNtnKoUliIYFTgxvM86Q5tQ2e26a5Q+fWsiYm3+fI9ZzLruFYXan3lxMDzIAFFkjtb&#10;SWFgv/t4egXlA4rF2gkZ+CEPs2nvYYKZdVfZ0GUbChVDxGdooAyhybT2eUmMfuAaksidXMsYImwL&#10;bVu8xnCu9TBJUs1YSWwosaFFSfl5+80GeC3z5vCVIA/T1c1z/vnyXh2Neex3b2NQgbrwL/5zL22c&#10;P0pT+P0mnqCndwAAAP//AwBQSwECLQAUAAYACAAAACEA2+H2y+4AAACFAQAAEwAAAAAAAAAAAAAA&#10;AAAAAAAAW0NvbnRlbnRfVHlwZXNdLnhtbFBLAQItABQABgAIAAAAIQBa9CxbvwAAABUBAAALAAAA&#10;AAAAAAAAAAAAAB8BAABfcmVscy8ucmVsc1BLAQItABQABgAIAAAAIQB/LyOmwgAAAN0AAAAPAAAA&#10;AAAAAAAAAAAAAAcCAABkcnMvZG93bnJldi54bWxQSwUGAAAAAAMAAwC3AAAA9gIAAAAA&#10;" fillcolor="white [32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9" o:spid="_x0000_s1032" type="#_x0000_t75" style="position:absolute;left:3657;top:7315;width:2972;height:365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qVxAAAAN0AAAAPAAAAZHJzL2Rvd25yZXYueG1sRE9Na8JA&#10;EL0X+h+WKfRWNy0lmJiNiFRQkYq2Qo9DdpqEZmdDdk3iv3eFgrd5vM/J5qNpRE+dqy0reJ1EIIgL&#10;q2suFXx/rV6mIJxH1thYJgUXcjDPHx8yTLUd+ED90ZcihLBLUUHlfZtK6YqKDLqJbYkD92s7gz7A&#10;rpS6wyGEm0a+RVEsDdYcGipsaVlR8Xc8GwWLbe/GrfnYUzTsN6f35S7++Zwq9fw0LmYgPI3+Lv53&#10;r3WYn8QJ3L4JJ8j8CgAA//8DAFBLAQItABQABgAIAAAAIQDb4fbL7gAAAIUBAAATAAAAAAAAAAAA&#10;AAAAAAAAAABbQ29udGVudF9UeXBlc10ueG1sUEsBAi0AFAAGAAgAAAAhAFr0LFu/AAAAFQEAAAsA&#10;AAAAAAAAAAAAAAAAHwEAAF9yZWxzLy5yZWxzUEsBAi0AFAAGAAgAAAAhABC5upXEAAAA3QAAAA8A&#10;AAAAAAAAAAAAAAAABwIAAGRycy9kb3ducmV2LnhtbFBLBQYAAAAAAwADALcAAAD4AgAAAAA=&#10;">
                          <v:imagedata r:id="rId36" o:title="boy hat2"/>
                          <v:path arrowok="t"/>
                        </v:shape>
                      </v:group>
                      <w10:anchorlock/>
                    </v:group>
                  </w:pict>
                </mc:Fallback>
              </mc:AlternateContent>
            </w:r>
          </w:p>
          <w:p w:rsidR="00832538" w:rsidRPr="000E3516" w:rsidRDefault="00832538" w:rsidP="00832538">
            <w:pPr>
              <w:jc w:val="center"/>
              <w:rPr>
                <w:noProof/>
                <w:sz w:val="36"/>
                <w:szCs w:val="36"/>
                <w:lang w:eastAsia="ja-JP"/>
              </w:rPr>
            </w:pPr>
          </w:p>
        </w:tc>
        <w:tc>
          <w:tcPr>
            <w:tcW w:w="4536" w:type="dxa"/>
            <w:gridSpan w:val="5"/>
            <w:tcBorders>
              <w:top w:val="single" w:sz="12" w:space="0" w:color="B31E8E"/>
            </w:tcBorders>
            <w:vAlign w:val="center"/>
          </w:tcPr>
          <w:p w:rsidR="00832538" w:rsidRPr="000E3516" w:rsidRDefault="00EF3644" w:rsidP="00EF3644">
            <w:pPr>
              <w:jc w:val="center"/>
              <w:rPr>
                <w:noProof/>
                <w:sz w:val="36"/>
                <w:szCs w:val="36"/>
                <w:lang w:eastAsia="ja-JP"/>
              </w:rPr>
            </w:pPr>
            <w:r>
              <w:rPr>
                <w:noProof/>
                <w:sz w:val="36"/>
                <w:szCs w:val="36"/>
              </w:rPr>
              <w:drawing>
                <wp:inline distT="0" distB="0" distL="0" distR="0">
                  <wp:extent cx="2468880" cy="1813560"/>
                  <wp:effectExtent l="0" t="0" r="7620" b="0"/>
                  <wp:docPr id="20720" name="Picture 20720" descr="R:\Operational\Resources\graphics_library\DoE_owned\general_graphics\Digital technologies\monitor with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monitor with camera.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468880" cy="1813560"/>
                          </a:xfrm>
                          <a:prstGeom prst="rect">
                            <a:avLst/>
                          </a:prstGeom>
                          <a:noFill/>
                          <a:ln>
                            <a:noFill/>
                          </a:ln>
                        </pic:spPr>
                      </pic:pic>
                    </a:graphicData>
                  </a:graphic>
                </wp:inline>
              </w:drawing>
            </w:r>
          </w:p>
        </w:tc>
        <w:tc>
          <w:tcPr>
            <w:tcW w:w="2651" w:type="dxa"/>
            <w:gridSpan w:val="3"/>
            <w:tcBorders>
              <w:top w:val="single" w:sz="12" w:space="0" w:color="B31E8E"/>
            </w:tcBorders>
            <w:vAlign w:val="center"/>
          </w:tcPr>
          <w:p w:rsidR="00832538" w:rsidRPr="000E3516" w:rsidRDefault="001F3FDC" w:rsidP="00106561">
            <w:pPr>
              <w:jc w:val="center"/>
              <w:rPr>
                <w:noProof/>
                <w:sz w:val="36"/>
                <w:szCs w:val="36"/>
                <w:lang w:eastAsia="ja-JP"/>
              </w:rPr>
            </w:pPr>
            <w:r>
              <w:rPr>
                <w:noProof/>
                <w:sz w:val="36"/>
                <w:szCs w:val="36"/>
              </w:rPr>
              <mc:AlternateContent>
                <mc:Choice Requires="wpg">
                  <w:drawing>
                    <wp:inline distT="0" distB="0" distL="0" distR="0" wp14:anchorId="73087014" wp14:editId="25C098FE">
                      <wp:extent cx="716280" cy="1737360"/>
                      <wp:effectExtent l="0" t="0" r="26670" b="15240"/>
                      <wp:docPr id="1246" name="Group 1246"/>
                      <wp:cNvGraphicFramePr/>
                      <a:graphic xmlns:a="http://schemas.openxmlformats.org/drawingml/2006/main">
                        <a:graphicData uri="http://schemas.microsoft.com/office/word/2010/wordprocessingGroup">
                          <wpg:wgp>
                            <wpg:cNvGrpSpPr/>
                            <wpg:grpSpPr>
                              <a:xfrm>
                                <a:off x="0" y="0"/>
                                <a:ext cx="716280" cy="1737360"/>
                                <a:chOff x="0" y="0"/>
                                <a:chExt cx="716280" cy="1737360"/>
                              </a:xfrm>
                            </wpg:grpSpPr>
                            <wps:wsp>
                              <wps:cNvPr id="66" name="Rectangle 66"/>
                              <wps:cNvSpPr/>
                              <wps:spPr>
                                <a:xfrm>
                                  <a:off x="0" y="0"/>
                                  <a:ext cx="716280" cy="1737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4" name="Group 1974"/>
                              <wpg:cNvGrpSpPr/>
                              <wpg:grpSpPr>
                                <a:xfrm>
                                  <a:off x="99060" y="106680"/>
                                  <a:ext cx="533400" cy="1402080"/>
                                  <a:chOff x="0" y="0"/>
                                  <a:chExt cx="533400" cy="1402080"/>
                                </a:xfrm>
                              </wpg:grpSpPr>
                              <wps:wsp>
                                <wps:cNvPr id="67" name="Rectangle 67"/>
                                <wps:cNvSpPr/>
                                <wps:spPr>
                                  <a:xfrm>
                                    <a:off x="0" y="0"/>
                                    <a:ext cx="533400" cy="106680"/>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198120" y="1310640"/>
                                    <a:ext cx="99060" cy="9144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45720" y="228600"/>
                                    <a:ext cx="45720" cy="1600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90500" y="220980"/>
                                    <a:ext cx="45720" cy="1600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3" name="Rectangle 20493"/>
                                <wps:cNvSpPr/>
                                <wps:spPr>
                                  <a:xfrm>
                                    <a:off x="320040" y="228600"/>
                                    <a:ext cx="45720" cy="1600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5" name="Rectangle 20495"/>
                                <wps:cNvSpPr/>
                                <wps:spPr>
                                  <a:xfrm>
                                    <a:off x="441960" y="228600"/>
                                    <a:ext cx="45720" cy="1600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B287DD5" id="Group 1246" o:spid="_x0000_s1026" style="width:56.4pt;height:136.8pt;mso-position-horizontal-relative:char;mso-position-vertical-relative:line" coordsize="7162,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9TbgQAANYgAAAOAAAAZHJzL2Uyb0RvYy54bWzsmlFv4ygQgN9Puv+A/H6N7ThOHDVdVd1r&#10;dVJvW233tM8U48QSBg5Ik96vvwFskk3a7KZVe7eS++AaGAYYhs8D5PTDumHogSpdCz6LkpM4QpQT&#10;UdZ8Pov++nL52yRC2mBeYiY4nUWPVEcfzn795XQlpzQVC8FKqhAo4Xq6krNoYYycDgaaLGiD9YmQ&#10;lENhJVSDDSTVfFAqvALtDRukcZwPVkKVUglCtYbcj74wOnP6q4oSc1NVmhrEZhH0zbincs97+xyc&#10;neLpXGG5qEnbDfyCXjS45tBoUPURG4yWqt5T1dRECS0qc0JEMxBVVRPqxgCjSeKd0VwpsZRuLPPp&#10;ai6DmcC0O3Z6sVry6eFWobqEuUuzPEIcNzBLrmHkcsBAKzmfgtyVknfyVrUZc5+yY15XqrH/YTRo&#10;7Uz7GExL1wYRyBwneTqBCSBQlIyH42He2p4sYIL2qpHF74crDrpmB7Z3oTMrCW6kN5bSr7PU3QJL&#10;6iZAWwu0lsqDnT6Df2E+ZxRBnjOMkwtm0lMNFnuljcJQ8VQqba6oaJB9mUUKmndehx+utYH2QbQT&#10;gYQ1hm/fvZlHRm1XGP9MK5hymJXU1XaLjV4whR4wLBNMCOUm8UULXFKfPYrhzw4SGgk1XMoptJqr&#10;mrGgu1VgF/K+bq+mlbdVqVuroXJ8qGO+cqjhWhbchMpNzYV6SgGDUbUte/nOSN401kr3onyEaVbC&#10;k0JLclmDra+xNrdYARrAhwF35gYeFROrWSTatwgthPrnqXwrD34IpRFaAWpmkf57iRWNEPuDg4cW&#10;SZZZNrlENhqnkFDbJffbJXzZXAiYpgTAKol7tfKGda+VEs1XoOK5bRWKMCfQ9iwiRnWJC+MRCFwl&#10;9PzciQGPJDbX/E4Sq9xa1frSl/VXrGTrcAaW8yfRrQo83fE7L2trcnG+NKKqnVNu7NraG1aop4pb&#10;twEwHYiKcbYDIpsDE3ckiIoiBsogS5w4z4E+oAI8rQXLaDjMwKE9kbI4jTuB7xHpmYphmf4XRBp3&#10;Btsi0tib7DVE+maowYZhpBva/BCQgBuC1eUlUMJORICI58v93DsdWzZ/itLnjS102iUbxD2BtjUx&#10;7vRtZwXp55U/D7StbsJYrfaepbvT1bO0Bev/g6XvEfZAKO/DwxuIE1A+OYovSTFJ7IfN0ngIPIYv&#10;3jc4bmFt40P/PfQf6i627MKaFjSUsVpqG5rtfYRsfPQSHLwpa/IfAVnPmj5u+xnitvdgTdGxZiug&#10;KY4CThtIA0/SdJL7MGIT/bWlbjsKhUCmg7w5vNM6HNiYdbfr2IorfFjxgoo9JHpI9JBwJ1ZjCCd8&#10;QLKBBOTBQrY7Tjiv+f45TFLE8GV2UUmaxkW3Bez2iD0lgFD9EVB/BPRWR0DvEEqkcVYM90Hhs49h&#10;xRDuG+w5XR9RPHmk6/ZcPSt6VvzkrBg9zYrRUXFFliVFe/bc7z72r396VrjLm54Vb8OKzQ2MO7l3&#10;l+fu1qC96Le389tpJ7X5OcLZvwAAAP//AwBQSwMEFAAGAAgAAAAhALB6/rncAAAABQEAAA8AAABk&#10;cnMvZG93bnJldi54bWxMj0FrwkAQhe+F/odlCr3VTSLVkmYjItqTFKpC6W3MjkkwOxuyaxL/fdde&#10;6uXB8Ib3vpctRtOInjpXW1YQTyIQxIXVNZcKDvvNyxsI55E1NpZJwZUcLPLHhwxTbQf+on7nSxFC&#10;2KWooPK+TaV0RUUG3cS2xME72c6gD2dXSt3hEMJNI5MomkmDNYeGCltaVVScdxej4GPAYTmN1/32&#10;fFpdf/avn9/bmJR6fhqX7yA8jf7/GW74AR3ywHS0F9ZONArCEP+nNy9OwoyjgmQ+nYHMM3lPn/8C&#10;AAD//wMAUEsBAi0AFAAGAAgAAAAhALaDOJL+AAAA4QEAABMAAAAAAAAAAAAAAAAAAAAAAFtDb250&#10;ZW50X1R5cGVzXS54bWxQSwECLQAUAAYACAAAACEAOP0h/9YAAACUAQAACwAAAAAAAAAAAAAAAAAv&#10;AQAAX3JlbHMvLnJlbHNQSwECLQAUAAYACAAAACEA+xO/U24EAADWIAAADgAAAAAAAAAAAAAAAAAu&#10;AgAAZHJzL2Uyb0RvYy54bWxQSwECLQAUAAYACAAAACEAsHr+udwAAAAFAQAADwAAAAAAAAAAAAAA&#10;AADIBgAAZHJzL2Rvd25yZXYueG1sUEsFBgAAAAAEAAQA8wAAANEHAAAAAA==&#10;">
                      <v:rect id="Rectangle 66" o:spid="_x0000_s1027" style="position:absolute;width:7162;height:1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8hwgAAANsAAAAPAAAAZHJzL2Rvd25yZXYueG1sRI/disIw&#10;FITvF3yHcATv1lSRbqlGEUF28Ub8eYBDc2yrzUlJou3u0xtB2MthZr5hFqveNOJBzteWFUzGCQji&#10;wuqaSwXn0/YzA+EDssbGMin4JQ+r5eBjgbm2HR/ocQyliBD2OSqoQmhzKX1RkUE/ti1x9C7WGQxR&#10;ulJqh12Em0ZOkySVBmuOCxW2tKmouB3vRoGd7MPu1M3uTJ37zupr0fx9ZUqNhv16DiJQH/7D7/aP&#10;VpCm8PoSf4BcPgEAAP//AwBQSwECLQAUAAYACAAAACEA2+H2y+4AAACFAQAAEwAAAAAAAAAAAAAA&#10;AAAAAAAAW0NvbnRlbnRfVHlwZXNdLnhtbFBLAQItABQABgAIAAAAIQBa9CxbvwAAABUBAAALAAAA&#10;AAAAAAAAAAAAAB8BAABfcmVscy8ucmVsc1BLAQItABQABgAIAAAAIQB8js8hwgAAANsAAAAPAAAA&#10;AAAAAAAAAAAAAAcCAABkcnMvZG93bnJldi54bWxQSwUGAAAAAAMAAwC3AAAA9gIAAAAA&#10;" fillcolor="#4f81bd [3204]" strokecolor="#243f60 [1604]" strokeweight="2pt"/>
                      <v:group id="Group 1974" o:spid="_x0000_s1028" style="position:absolute;left:990;top:1066;width:5334;height:14021" coordsize="533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rect id="Rectangle 67" o:spid="_x0000_s1029" style="position:absolute;width:5334;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xBxAAAANsAAAAPAAAAZHJzL2Rvd25yZXYueG1sRI9Ba8JA&#10;FITvQv/D8gredNMerERXEWulBws1iudH9pkEs2/T7Ktu/323UPA4zMw3zHwZXauu1IfGs4GncQaK&#10;uPS24crA8fA2moIKgmyx9UwGfijAcvEwmGNu/Y33dC2kUgnCIUcDtUiXax3KmhyGse+Ik3f2vUNJ&#10;sq+07fGW4K7Vz1k20Q4bTgs1drSuqbwU387A1yluPo67YrWRnWQxvsbp53ZvzPAxrmaghKLcw//t&#10;d2tg8gJ/X9IP0ItfAAAA//8DAFBLAQItABQABgAIAAAAIQDb4fbL7gAAAIUBAAATAAAAAAAAAAAA&#10;AAAAAAAAAABbQ29udGVudF9UeXBlc10ueG1sUEsBAi0AFAAGAAgAAAAhAFr0LFu/AAAAFQEAAAsA&#10;AAAAAAAAAAAAAAAAHwEAAF9yZWxzLy5yZWxzUEsBAi0AFAAGAAgAAAAhALWkXEHEAAAA2wAAAA8A&#10;AAAAAAAAAAAAAAAABwIAAGRycy9kb3ducmV2LnhtbFBLBQYAAAAAAwADALcAAAD4AgAAAAA=&#10;" fillcolor="#bfbfbf [2412]" strokecolor="#7f7f7f [1612]" strokeweight="2pt"/>
                        <v:oval id="Oval 68" o:spid="_x0000_s1030" style="position:absolute;left:1981;top:13106;width:990;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2TvgAAANsAAAAPAAAAZHJzL2Rvd25yZXYueG1sRE89b8Iw&#10;EN2R+h+sQ+oGDh1CGzAItYqaFUr3U3zEkeNzZLsk7a+vh0odn973/ji7QdwpxN6zgs26AEHcet1z&#10;p+D6Ua+eQcSErHHwTAq+KcLx8LDYY6X9xGe6X1IncgjHChWYlMZKytgachjXfiTO3M0HhynD0Ekd&#10;cMrhbpBPRVFKhz3nBoMjvRpq7eXLKfB68/5Tt1u2Vtvw9ilfbGOSUo/L+bQDkWhO/+I/d6MVlHls&#10;/pJ/gDz8AgAA//8DAFBLAQItABQABgAIAAAAIQDb4fbL7gAAAIUBAAATAAAAAAAAAAAAAAAAAAAA&#10;AABbQ29udGVudF9UeXBlc10ueG1sUEsBAi0AFAAGAAgAAAAhAFr0LFu/AAAAFQEAAAsAAAAAAAAA&#10;AAAAAAAAHwEAAF9yZWxzLy5yZWxzUEsBAi0AFAAGAAgAAAAhAAcc3ZO+AAAA2wAAAA8AAAAAAAAA&#10;AAAAAAAABwIAAGRycy9kb3ducmV2LnhtbFBLBQYAAAAAAwADALcAAADyAgAAAAA=&#10;" fillcolor="#bfbfbf [2412]" strokecolor="#a5a5a5 [2092]" strokeweight="2pt"/>
                        <v:rect id="Rectangle 69" o:spid="_x0000_s1031" style="position:absolute;left:457;top:2286;width:457;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OjwgAAANsAAAAPAAAAZHJzL2Rvd25yZXYueG1sRI/BTsMw&#10;EETvSP0Ha5F6ow4cAg11qwopqHCj7YHjKt7GUeN1ai9p+HuMhMRxNPNmNKvN5Hs1UkxdYAP3iwIU&#10;cRNsx62B46G+ewKVBNliH5gMfFOCzXp2s8LKhit/0LiXVuUSThUacCJDpXVqHHlMizAQZ+8UokfJ&#10;MrbaRrzmct/rh6IotceO84LDgV4cNef9lzdQyvET5fIWz7h87XF8LGtXvxszv522z6CEJvkP/9E7&#10;m7kl/H7JP0CvfwAAAP//AwBQSwECLQAUAAYACAAAACEA2+H2y+4AAACFAQAAEwAAAAAAAAAAAAAA&#10;AAAAAAAAW0NvbnRlbnRfVHlwZXNdLnhtbFBLAQItABQABgAIAAAAIQBa9CxbvwAAABUBAAALAAAA&#10;AAAAAAAAAAAAAB8BAABfcmVscy8ucmVsc1BLAQItABQABgAIAAAAIQAyGrOjwgAAANsAAAAPAAAA&#10;AAAAAAAAAAAAAAcCAABkcnMvZG93bnJldi54bWxQSwUGAAAAAAMAAwC3AAAA9gIAAAAA&#10;" fillcolor="black [3213]" strokecolor="black [3213]" strokeweight="2pt"/>
                        <v:rect id="Rectangle 70" o:spid="_x0000_s1032" style="position:absolute;left:1905;top:2209;width:457;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jvwAAANsAAAAPAAAAZHJzL2Rvd25yZXYueG1sRE89T8Mw&#10;EN2R+A/WIbFRhw5pCXUrVCmIsrV0YDzFRxw1Pgf7SNN/j4dKHZ/e92oz+V6NFFMX2MDzrABF3ATb&#10;cWvg+FU/LUElQbbYByYDF0qwWd/frbCy4cx7Gg/SqhzCqUIDTmSotE6NI49pFgbizP2E6FEyjK22&#10;Ec853Pd6XhSl9thxbnA40NZRczr8eQOlHL9RfnfxhC/vPY6Lsnb1pzGPD9PbKyihSW7iq/vDGljk&#10;9flL/gF6/Q8AAP//AwBQSwECLQAUAAYACAAAACEA2+H2y+4AAACFAQAAEwAAAAAAAAAAAAAAAAAA&#10;AAAAW0NvbnRlbnRfVHlwZXNdLnhtbFBLAQItABQABgAIAAAAIQBa9CxbvwAAABUBAAALAAAAAAAA&#10;AAAAAAAAAB8BAABfcmVscy8ucmVsc1BLAQItABQABgAIAAAAIQAm+YzjvwAAANsAAAAPAAAAAAAA&#10;AAAAAAAAAAcCAABkcnMvZG93bnJldi54bWxQSwUGAAAAAAMAAwC3AAAA8wIAAAAA&#10;" fillcolor="black [3213]" strokecolor="black [3213]" strokeweight="2pt"/>
                        <v:rect id="Rectangle 20493" o:spid="_x0000_s1033" style="position:absolute;left:3200;top:2286;width:457;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NvxQAAAN4AAAAPAAAAZHJzL2Rvd25yZXYueG1sRI9BS8NA&#10;FITvgv9heYI3u7FKtLHbUgoR9WbtweMj+8yGZt+mu69p/PeuIHgcZuYbZrmefK9GiqkLbOB2VoAi&#10;boLtuDWw/6hvHkElQbbYByYD35Rgvbq8WGJlw5nfadxJqzKEU4UGnMhQaZ0aRx7TLAzE2fsK0aNk&#10;GVttI54z3Pd6XhSl9thxXnA40NZRc9idvIFS9p8ox9d4wMVzj+NDWbv6zZjrq2nzBEpokv/wX/vF&#10;GpgX94s7+L2Tr4Be/QAAAP//AwBQSwECLQAUAAYACAAAACEA2+H2y+4AAACFAQAAEwAAAAAAAAAA&#10;AAAAAAAAAAAAW0NvbnRlbnRfVHlwZXNdLnhtbFBLAQItABQABgAIAAAAIQBa9CxbvwAAABUBAAAL&#10;AAAAAAAAAAAAAAAAAB8BAABfcmVscy8ucmVsc1BLAQItABQABgAIAAAAIQBwAKNvxQAAAN4AAAAP&#10;AAAAAAAAAAAAAAAAAAcCAABkcnMvZG93bnJldi54bWxQSwUGAAAAAAMAAwC3AAAA+QIAAAAA&#10;" fillcolor="black [3213]" strokecolor="black [3213]" strokeweight="2pt"/>
                        <v:rect id="Rectangle 20495" o:spid="_x0000_s1034" style="position:absolute;left:4419;top:2286;width:457;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6AxQAAAN4AAAAPAAAAZHJzL2Rvd25yZXYueG1sRI9BS8NA&#10;FITvgv9heYI3u7FotLHbUgoR9WbtweMj+8yGZt+mu69p/PeuIHgcZuYbZrmefK9GiqkLbOB2VoAi&#10;boLtuDWw/6hvHkElQbbYByYD35Rgvbq8WGJlw5nfadxJqzKEU4UGnMhQaZ0aRx7TLAzE2fsK0aNk&#10;GVttI54z3Pd6XhSl9thxXnA40NZRc9idvIFS9p8ox9d4wMVzj+NDWbv6zZjrq2nzBEpokv/wX/vF&#10;GpgXd4t7+L2Tr4Be/QAAAP//AwBQSwECLQAUAAYACAAAACEA2+H2y+4AAACFAQAAEwAAAAAAAAAA&#10;AAAAAAAAAAAAW0NvbnRlbnRfVHlwZXNdLnhtbFBLAQItABQABgAIAAAAIQBa9CxbvwAAABUBAAAL&#10;AAAAAAAAAAAAAAAAAB8BAABfcmVscy8ucmVsc1BLAQItABQABgAIAAAAIQCQpZ6AxQAAAN4AAAAP&#10;AAAAAAAAAAAAAAAAAAcCAABkcnMvZG93bnJldi54bWxQSwUGAAAAAAMAAwC3AAAA+QIAAAAA&#10;" fillcolor="black [3213]" strokecolor="black [3213]" strokeweight="2pt"/>
                      </v:group>
                      <w10:anchorlock/>
                    </v:group>
                  </w:pict>
                </mc:Fallback>
              </mc:AlternateContent>
            </w:r>
          </w:p>
        </w:tc>
      </w:tr>
      <w:tr w:rsidR="00832538" w:rsidTr="009238D5">
        <w:trPr>
          <w:trHeight w:val="692"/>
        </w:trPr>
        <w:tc>
          <w:tcPr>
            <w:tcW w:w="2775" w:type="dxa"/>
            <w:gridSpan w:val="3"/>
            <w:vAlign w:val="center"/>
          </w:tcPr>
          <w:p w:rsidR="00832538" w:rsidRDefault="001F3FDC" w:rsidP="00A700DD">
            <w:pPr>
              <w:jc w:val="center"/>
              <w:rPr>
                <w:rFonts w:cs="Arial"/>
                <w:noProof/>
                <w:lang w:eastAsia="ja-JP"/>
              </w:rPr>
            </w:pPr>
            <w:r>
              <w:rPr>
                <w:noProof/>
                <w:sz w:val="36"/>
                <w:szCs w:val="36"/>
              </w:rPr>
              <w:drawing>
                <wp:inline distT="0" distB="0" distL="0" distR="0" wp14:anchorId="7A818512" wp14:editId="55DAF6DA">
                  <wp:extent cx="413396" cy="769620"/>
                  <wp:effectExtent l="0" t="0" r="5715" b="0"/>
                  <wp:docPr id="65" name="Picture 65" descr="R:\Operational\Resources\graphics_library\DoE_owned\general_graphics\Household\mobile_phone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Household\mobile_phone_©_SIDE@150.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13396" cy="769620"/>
                          </a:xfrm>
                          <a:prstGeom prst="rect">
                            <a:avLst/>
                          </a:prstGeom>
                          <a:noFill/>
                          <a:ln>
                            <a:noFill/>
                          </a:ln>
                        </pic:spPr>
                      </pic:pic>
                    </a:graphicData>
                  </a:graphic>
                </wp:inline>
              </w:drawing>
            </w:r>
          </w:p>
        </w:tc>
        <w:tc>
          <w:tcPr>
            <w:tcW w:w="4536" w:type="dxa"/>
            <w:gridSpan w:val="5"/>
            <w:vAlign w:val="center"/>
          </w:tcPr>
          <w:p w:rsidR="00832538" w:rsidRDefault="001F3FDC" w:rsidP="00A700DD">
            <w:pPr>
              <w:jc w:val="center"/>
              <w:rPr>
                <w:rFonts w:cs="Arial"/>
                <w:noProof/>
                <w:lang w:eastAsia="ja-JP"/>
              </w:rPr>
            </w:pPr>
            <w:r>
              <w:rPr>
                <w:rFonts w:cs="Arial"/>
                <w:noProof/>
              </w:rPr>
              <w:drawing>
                <wp:inline distT="0" distB="0" distL="0" distR="0" wp14:anchorId="4C3CF804" wp14:editId="5A037DBB">
                  <wp:extent cx="2735580" cy="667452"/>
                  <wp:effectExtent l="0" t="0" r="7620" b="0"/>
                  <wp:docPr id="238" name="Picture 238" descr="R:\Operational\Resources\graphics_library\DoE_owned\general_graphics\Household\key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perational\Resources\graphics_library\DoE_owned\general_graphics\Household\keyboard2.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743970" cy="669499"/>
                          </a:xfrm>
                          <a:prstGeom prst="rect">
                            <a:avLst/>
                          </a:prstGeom>
                          <a:noFill/>
                          <a:ln>
                            <a:noFill/>
                          </a:ln>
                        </pic:spPr>
                      </pic:pic>
                    </a:graphicData>
                  </a:graphic>
                </wp:inline>
              </w:drawing>
            </w:r>
          </w:p>
        </w:tc>
        <w:tc>
          <w:tcPr>
            <w:tcW w:w="2651" w:type="dxa"/>
            <w:gridSpan w:val="3"/>
            <w:vAlign w:val="center"/>
          </w:tcPr>
          <w:p w:rsidR="00832538" w:rsidRDefault="001F3FDC" w:rsidP="00A700DD">
            <w:pPr>
              <w:jc w:val="center"/>
              <w:rPr>
                <w:rFonts w:cs="Arial"/>
                <w:noProof/>
                <w:lang w:eastAsia="ja-JP"/>
              </w:rPr>
            </w:pPr>
            <w:r>
              <w:rPr>
                <w:rFonts w:cs="Arial"/>
                <w:noProof/>
              </w:rPr>
              <w:drawing>
                <wp:inline distT="0" distB="0" distL="0" distR="0" wp14:anchorId="52FB4553" wp14:editId="0C9F6B8E">
                  <wp:extent cx="416705" cy="502920"/>
                  <wp:effectExtent l="0" t="0" r="2540" b="0"/>
                  <wp:docPr id="247" name="Picture 247" descr="R:\Operational\Resources\graphics_library\DoE_owned\general_graphics\Household\Mouse_green2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perational\Resources\graphics_library\DoE_owned\general_graphics\Household\Mouse_green2_©_SIDE@150.png"/>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flipH="1">
                            <a:off x="0" y="0"/>
                            <a:ext cx="416705" cy="502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38D5" w:rsidTr="009238D5">
        <w:trPr>
          <w:trHeight w:val="692"/>
        </w:trPr>
        <w:tc>
          <w:tcPr>
            <w:tcW w:w="2775" w:type="dxa"/>
            <w:gridSpan w:val="3"/>
            <w:tcBorders>
              <w:bottom w:val="single" w:sz="12" w:space="0" w:color="B31E8E"/>
            </w:tcBorders>
            <w:vAlign w:val="center"/>
          </w:tcPr>
          <w:p w:rsidR="00832538" w:rsidRDefault="0098295E" w:rsidP="0098295E">
            <w:pPr>
              <w:jc w:val="right"/>
              <w:rPr>
                <w:rFonts w:cs="Arial"/>
                <w:noProof/>
                <w:lang w:eastAsia="ja-JP"/>
              </w:rPr>
            </w:pPr>
            <w:r>
              <w:rPr>
                <w:noProof/>
                <w:sz w:val="36"/>
                <w:szCs w:val="36"/>
              </w:rPr>
              <w:drawing>
                <wp:inline distT="0" distB="0" distL="0" distR="0" wp14:anchorId="5AEDD75D" wp14:editId="716BEE23">
                  <wp:extent cx="845820" cy="531259"/>
                  <wp:effectExtent l="0" t="0" r="0" b="2540"/>
                  <wp:docPr id="1247" name="Picture 1247" descr="R:\Operational\Resources\graphics_library\DoE_owned\general_graphics\Household\game conso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Household\game console2.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845820" cy="531259"/>
                          </a:xfrm>
                          <a:prstGeom prst="rect">
                            <a:avLst/>
                          </a:prstGeom>
                          <a:noFill/>
                          <a:ln>
                            <a:noFill/>
                          </a:ln>
                        </pic:spPr>
                      </pic:pic>
                    </a:graphicData>
                  </a:graphic>
                </wp:inline>
              </w:drawing>
            </w:r>
          </w:p>
        </w:tc>
        <w:tc>
          <w:tcPr>
            <w:tcW w:w="4536" w:type="dxa"/>
            <w:gridSpan w:val="5"/>
            <w:tcBorders>
              <w:bottom w:val="single" w:sz="12" w:space="0" w:color="B31E8E"/>
            </w:tcBorders>
            <w:vAlign w:val="center"/>
          </w:tcPr>
          <w:p w:rsidR="00832538" w:rsidRDefault="00291C19" w:rsidP="0027431A">
            <w:pPr>
              <w:jc w:val="right"/>
              <w:rPr>
                <w:rFonts w:cs="Arial"/>
                <w:noProof/>
                <w:lang w:eastAsia="ja-JP"/>
              </w:rPr>
            </w:pPr>
            <w:r>
              <w:rPr>
                <w:rFonts w:cs="Arial"/>
                <w:noProof/>
              </w:rPr>
              <w:drawing>
                <wp:inline distT="0" distB="0" distL="0" distR="0" wp14:anchorId="549BAF5F" wp14:editId="73A3B6AF">
                  <wp:extent cx="899947" cy="814310"/>
                  <wp:effectExtent l="0" t="0" r="0" b="5080"/>
                  <wp:docPr id="2144" name="Picture 2144" descr="R:\Operational\Resources\graphics_library\DoE_owned\general_graphics\Digital technologies\hea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perational\Resources\graphics_library\DoE_owned\general_graphics\Digital technologies\headset.pn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899947" cy="814310"/>
                          </a:xfrm>
                          <a:prstGeom prst="rect">
                            <a:avLst/>
                          </a:prstGeom>
                          <a:noFill/>
                          <a:ln>
                            <a:noFill/>
                          </a:ln>
                        </pic:spPr>
                      </pic:pic>
                    </a:graphicData>
                  </a:graphic>
                </wp:inline>
              </w:drawing>
            </w:r>
          </w:p>
        </w:tc>
        <w:tc>
          <w:tcPr>
            <w:tcW w:w="2651" w:type="dxa"/>
            <w:gridSpan w:val="3"/>
            <w:tcBorders>
              <w:bottom w:val="single" w:sz="12" w:space="0" w:color="B31E8E"/>
            </w:tcBorders>
            <w:vAlign w:val="center"/>
          </w:tcPr>
          <w:p w:rsidR="00832538" w:rsidRDefault="00832538" w:rsidP="00A700DD">
            <w:pPr>
              <w:jc w:val="center"/>
              <w:rPr>
                <w:rFonts w:cs="Arial"/>
                <w:noProof/>
                <w:lang w:eastAsia="ja-JP"/>
              </w:rPr>
            </w:pPr>
          </w:p>
        </w:tc>
      </w:tr>
      <w:tr w:rsidR="00291C19" w:rsidTr="00291C19">
        <w:tc>
          <w:tcPr>
            <w:tcW w:w="1242" w:type="dxa"/>
            <w:tcBorders>
              <w:top w:val="single" w:sz="12" w:space="0" w:color="B31E8E"/>
              <w:left w:val="single" w:sz="12" w:space="0" w:color="B31E8E"/>
              <w:bottom w:val="single" w:sz="12" w:space="0" w:color="B31E8E"/>
              <w:right w:val="single" w:sz="12" w:space="0" w:color="B31E8E"/>
            </w:tcBorders>
          </w:tcPr>
          <w:p w:rsidR="00291C19" w:rsidRPr="00291C19" w:rsidRDefault="00291C19" w:rsidP="0098295E">
            <w:pPr>
              <w:jc w:val="center"/>
              <w:rPr>
                <w:noProof/>
                <w:sz w:val="34"/>
                <w:szCs w:val="34"/>
                <w:lang w:eastAsia="ja-JP"/>
              </w:rPr>
            </w:pPr>
            <w:r w:rsidRPr="00291C19">
              <w:rPr>
                <w:noProof/>
                <w:sz w:val="34"/>
                <w:szCs w:val="34"/>
                <w:lang w:eastAsia="ja-JP"/>
              </w:rPr>
              <w:t>printer</w:t>
            </w:r>
          </w:p>
        </w:tc>
        <w:tc>
          <w:tcPr>
            <w:tcW w:w="1701" w:type="dxa"/>
            <w:gridSpan w:val="3"/>
            <w:tcBorders>
              <w:top w:val="single" w:sz="12" w:space="0" w:color="B31E8E"/>
              <w:left w:val="single" w:sz="12" w:space="0" w:color="B31E8E"/>
              <w:bottom w:val="single" w:sz="12" w:space="0" w:color="B31E8E"/>
              <w:right w:val="single" w:sz="12" w:space="0" w:color="B31E8E"/>
            </w:tcBorders>
          </w:tcPr>
          <w:p w:rsidR="00291C19" w:rsidRPr="00291C19" w:rsidRDefault="00291C19" w:rsidP="0098295E">
            <w:pPr>
              <w:jc w:val="center"/>
              <w:rPr>
                <w:noProof/>
                <w:sz w:val="34"/>
                <w:szCs w:val="34"/>
                <w:lang w:eastAsia="ja-JP"/>
              </w:rPr>
            </w:pPr>
            <w:r w:rsidRPr="00291C19">
              <w:rPr>
                <w:noProof/>
                <w:sz w:val="34"/>
                <w:szCs w:val="34"/>
                <w:lang w:eastAsia="ja-JP"/>
              </w:rPr>
              <w:t>headset</w:t>
            </w:r>
          </w:p>
        </w:tc>
        <w:tc>
          <w:tcPr>
            <w:tcW w:w="1701" w:type="dxa"/>
            <w:gridSpan w:val="2"/>
            <w:tcBorders>
              <w:top w:val="single" w:sz="12" w:space="0" w:color="B31E8E"/>
              <w:left w:val="single" w:sz="12" w:space="0" w:color="B31E8E"/>
              <w:bottom w:val="single" w:sz="12" w:space="0" w:color="B31E8E"/>
              <w:right w:val="single" w:sz="12" w:space="0" w:color="B31E8E"/>
            </w:tcBorders>
          </w:tcPr>
          <w:p w:rsidR="00291C19" w:rsidRPr="00291C19" w:rsidRDefault="00291C19" w:rsidP="0098295E">
            <w:pPr>
              <w:jc w:val="center"/>
              <w:rPr>
                <w:noProof/>
                <w:sz w:val="34"/>
                <w:szCs w:val="34"/>
                <w:lang w:eastAsia="ja-JP"/>
              </w:rPr>
            </w:pPr>
            <w:r w:rsidRPr="00291C19">
              <w:rPr>
                <w:noProof/>
                <w:sz w:val="34"/>
                <w:szCs w:val="34"/>
                <w:lang w:eastAsia="ja-JP"/>
              </w:rPr>
              <w:t>keyboard</w:t>
            </w:r>
          </w:p>
        </w:tc>
        <w:tc>
          <w:tcPr>
            <w:tcW w:w="1418" w:type="dxa"/>
            <w:tcBorders>
              <w:top w:val="single" w:sz="12" w:space="0" w:color="B31E8E"/>
              <w:left w:val="single" w:sz="12" w:space="0" w:color="B31E8E"/>
              <w:bottom w:val="single" w:sz="12" w:space="0" w:color="B31E8E"/>
              <w:right w:val="single" w:sz="12" w:space="0" w:color="B31E8E"/>
            </w:tcBorders>
          </w:tcPr>
          <w:p w:rsidR="00291C19" w:rsidRPr="00291C19" w:rsidRDefault="00291C19" w:rsidP="0098295E">
            <w:pPr>
              <w:jc w:val="center"/>
              <w:rPr>
                <w:noProof/>
                <w:sz w:val="34"/>
                <w:szCs w:val="34"/>
                <w:lang w:eastAsia="ja-JP"/>
              </w:rPr>
            </w:pPr>
            <w:r w:rsidRPr="00291C19">
              <w:rPr>
                <w:noProof/>
                <w:sz w:val="34"/>
                <w:szCs w:val="34"/>
                <w:lang w:eastAsia="ja-JP"/>
              </w:rPr>
              <w:t>mouse</w:t>
            </w:r>
          </w:p>
        </w:tc>
        <w:tc>
          <w:tcPr>
            <w:tcW w:w="2693" w:type="dxa"/>
            <w:gridSpan w:val="3"/>
            <w:tcBorders>
              <w:top w:val="single" w:sz="12" w:space="0" w:color="B31E8E"/>
              <w:left w:val="single" w:sz="12" w:space="0" w:color="B31E8E"/>
              <w:bottom w:val="single" w:sz="12" w:space="0" w:color="B31E8E"/>
              <w:right w:val="single" w:sz="12" w:space="0" w:color="B31E8E"/>
            </w:tcBorders>
          </w:tcPr>
          <w:p w:rsidR="00291C19" w:rsidRPr="00291C19" w:rsidRDefault="00291C19" w:rsidP="00F55AEB">
            <w:pPr>
              <w:jc w:val="center"/>
              <w:rPr>
                <w:noProof/>
                <w:sz w:val="34"/>
                <w:szCs w:val="34"/>
                <w:lang w:eastAsia="ja-JP"/>
              </w:rPr>
            </w:pPr>
            <w:r w:rsidRPr="00291C19">
              <w:rPr>
                <w:noProof/>
                <w:sz w:val="34"/>
                <w:szCs w:val="34"/>
                <w:lang w:eastAsia="ja-JP"/>
              </w:rPr>
              <w:t>game con</w:t>
            </w:r>
            <w:r w:rsidR="00F55AEB">
              <w:rPr>
                <w:noProof/>
                <w:sz w:val="34"/>
                <w:szCs w:val="34"/>
                <w:lang w:eastAsia="ja-JP"/>
              </w:rPr>
              <w:t>trol</w:t>
            </w:r>
          </w:p>
        </w:tc>
        <w:tc>
          <w:tcPr>
            <w:tcW w:w="1207" w:type="dxa"/>
            <w:tcBorders>
              <w:top w:val="single" w:sz="12" w:space="0" w:color="B31E8E"/>
              <w:left w:val="single" w:sz="12" w:space="0" w:color="B31E8E"/>
              <w:bottom w:val="single" w:sz="12" w:space="0" w:color="B31E8E"/>
              <w:right w:val="single" w:sz="12" w:space="0" w:color="B31E8E"/>
            </w:tcBorders>
          </w:tcPr>
          <w:p w:rsidR="00291C19" w:rsidRPr="00291C19" w:rsidRDefault="00291C19" w:rsidP="0098295E">
            <w:pPr>
              <w:jc w:val="center"/>
              <w:rPr>
                <w:noProof/>
                <w:sz w:val="34"/>
                <w:szCs w:val="34"/>
                <w:lang w:eastAsia="ja-JP"/>
              </w:rPr>
            </w:pPr>
            <w:r w:rsidRPr="00291C19">
              <w:rPr>
                <w:noProof/>
                <w:sz w:val="34"/>
                <w:szCs w:val="34"/>
                <w:lang w:eastAsia="ja-JP"/>
              </w:rPr>
              <w:t>tower</w:t>
            </w:r>
          </w:p>
        </w:tc>
      </w:tr>
    </w:tbl>
    <w:p w:rsidR="00A23D48" w:rsidRDefault="00A23D48">
      <w:pPr>
        <w:spacing w:before="0" w:after="0"/>
      </w:pPr>
      <w:r>
        <w:br w:type="page"/>
      </w:r>
    </w:p>
    <w:p w:rsidR="003A1336" w:rsidRDefault="0027431A" w:rsidP="00FF230D">
      <w:pPr>
        <w:pStyle w:val="Heading2"/>
      </w:pPr>
      <w:r>
        <w:lastRenderedPageBreak/>
        <w:t>The parts of a digital system</w:t>
      </w:r>
    </w:p>
    <w:tbl>
      <w:tblPr>
        <w:tblStyle w:val="TableGrid"/>
        <w:tblW w:w="0" w:type="auto"/>
        <w:tblLook w:val="04A0" w:firstRow="1" w:lastRow="0" w:firstColumn="1" w:lastColumn="0" w:noHBand="0" w:noVBand="1"/>
      </w:tblPr>
      <w:tblGrid>
        <w:gridCol w:w="2079"/>
        <w:gridCol w:w="4461"/>
        <w:gridCol w:w="3206"/>
      </w:tblGrid>
      <w:tr w:rsidR="00367D9C" w:rsidTr="00BC3669">
        <w:tc>
          <w:tcPr>
            <w:tcW w:w="9962" w:type="dxa"/>
            <w:gridSpan w:val="3"/>
            <w:tcBorders>
              <w:top w:val="nil"/>
              <w:left w:val="nil"/>
              <w:bottom w:val="nil"/>
              <w:right w:val="nil"/>
            </w:tcBorders>
          </w:tcPr>
          <w:p w:rsidR="00367D9C" w:rsidRDefault="00AF58AE" w:rsidP="00367D9C">
            <w:r w:rsidRPr="000E3516">
              <w:rPr>
                <w:noProof/>
                <w:sz w:val="36"/>
                <w:szCs w:val="36"/>
              </w:rPr>
              <mc:AlternateContent>
                <mc:Choice Requires="wps">
                  <w:drawing>
                    <wp:anchor distT="0" distB="0" distL="114300" distR="114300" simplePos="0" relativeHeight="251986944" behindDoc="0" locked="0" layoutInCell="1" allowOverlap="1" wp14:anchorId="6AB2784A" wp14:editId="5BBDA99D">
                      <wp:simplePos x="0" y="0"/>
                      <wp:positionH relativeFrom="column">
                        <wp:posOffset>1074420</wp:posOffset>
                      </wp:positionH>
                      <wp:positionV relativeFrom="paragraph">
                        <wp:posOffset>78741</wp:posOffset>
                      </wp:positionV>
                      <wp:extent cx="4091940" cy="586740"/>
                      <wp:effectExtent l="457200" t="0" r="22860" b="22860"/>
                      <wp:wrapNone/>
                      <wp:docPr id="1237" name="Rounded Rectangular Callout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940" cy="586740"/>
                              </a:xfrm>
                              <a:prstGeom prst="wedgeRoundRectCallout">
                                <a:avLst>
                                  <a:gd name="adj1" fmla="val -60260"/>
                                  <a:gd name="adj2" fmla="val -2910"/>
                                  <a:gd name="adj3" fmla="val 16667"/>
                                </a:avLst>
                              </a:prstGeom>
                              <a:noFill/>
                              <a:ln w="19050">
                                <a:solidFill>
                                  <a:srgbClr val="B31E8E"/>
                                </a:solidFill>
                                <a:miter lim="800000"/>
                                <a:headEnd/>
                                <a:tailEnd/>
                              </a:ln>
                            </wps:spPr>
                            <wps:txbx>
                              <w:txbxContent>
                                <w:p w:rsidR="0091685E" w:rsidRPr="0018082C" w:rsidRDefault="0091685E" w:rsidP="00210B58">
                                  <w:pPr>
                                    <w:spacing w:before="0" w:after="0"/>
                                  </w:pPr>
                                  <w:r>
                                    <w:t xml:space="preserve">There are many different </w:t>
                                  </w:r>
                                  <w:r w:rsidRPr="0027431A">
                                    <w:rPr>
                                      <w:b/>
                                    </w:rPr>
                                    <w:t>components</w:t>
                                  </w:r>
                                  <w:r>
                                    <w:t xml:space="preserve"> in a digital system.</w:t>
                                  </w:r>
                                  <w:r w:rsidRPr="00412A5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2784A" id="Rounded Rectangular Callout 1237" o:spid="_x0000_s1048" type="#_x0000_t62" style="position:absolute;margin-left:84.6pt;margin-top:6.2pt;width:322.2pt;height:46.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YebgIAAMYEAAAOAAAAZHJzL2Uyb0RvYy54bWysVNtu2zAMfR+wfxD03vrS1EmMOkWXtsOA&#10;XYp2+wDFkm1tkuhJcpzu60fJbpduexqWB4E0b4c8ZC4uD1qRvbBOgqlodppSIkwNXJq2ol8+356s&#10;KHGeGc4UGFHRR+Ho5eb1q4uxL0UOHSguLMEkxpVjX9HO+75MEld3QjN3Cr0waGzAauZRtW3CLRsx&#10;u1ZJnqZFMoLlvYVaOIdfrycj3cT8TSNq/6lpnPBEVRSx+fja+O7Cm2wuWNla1neynmGwf0ChmTRY&#10;9DnVNfOMDFb+kUrL2oKDxp/WoBNoGlmL2AN2k6W/dfPQsV7EXnA4rn8ek/t/aeuP+ztLJEfu8rMl&#10;JYZpZOkeBsMFJ/c4P2baQTFLtkwpGDyJfji2sXclRj/0dzY07vr3UH9zxMC2wxBxZS2MnWAcwWZh&#10;zMmLgKA4DCW78QNwLMkGD3GCh8bqkBBnQw6RqMdnosTBkxo/LtJ1tl4gnzXazlfFEuVQgpVP0b11&#10;/q0ATYJQ0VHwVsSuQktzK7Ec2793PjLH5+YZ/5pR0miFi7BnipwUaV48bcqRU/7CKV9nf/E5O/bJ&#10;iqJYzjjnsoj4CWnAYOBWKhV3Uhky4uTW6XkacTpQkgdrHLZtd1tlCcKr6Juz7GZ1M+d94aalx+NS&#10;Uld0lYZfcGJlYOXG8Ch7JtUkIxRlZpoCMxPD/rA7xPXI8xAcaNsBf0TiLEzHhMePQgf2ByUjHlJF&#10;3feBWUGJemeQ/HW2CEz5qCzOlzkq9tiyO7YwU2OqinpKJnHrp2sdeivbDitlcRwGrnBhGukRVNys&#10;CdWs4LHEbZgPO1zjsR69fv39bH4CAAD//wMAUEsDBBQABgAIAAAAIQA1ziuD4QAAAAoBAAAPAAAA&#10;ZHJzL2Rvd25yZXYueG1sTI9BT8MwDIXvSPyHyEhcJpasVKWUptM0xODKYCBuWeu1FY1Tmqwr/x5z&#10;gpuf/fT8vXw52U6MOPjWkYbFXIFAKl3VUq3h9eXhKgXhg6HKdI5Qwzd6WBbnZ7nJKneiZxy3oRYc&#10;Qj4zGpoQ+kxKXzZojZ+7HolvBzdYE1gOtawGc+Jw28lIqURa0xJ/aEyP6wbLz+3Ranh/2t3s7j/S&#10;w2wzi9erR7tRX+Ob1pcX0+oORMAp/JnhF5/RoWCmvTtS5UXHOrmN2MpDFINgQ7q4TkDseaHiFGSR&#10;y/8Vih8AAAD//wMAUEsBAi0AFAAGAAgAAAAhALaDOJL+AAAA4QEAABMAAAAAAAAAAAAAAAAAAAAA&#10;AFtDb250ZW50X1R5cGVzXS54bWxQSwECLQAUAAYACAAAACEAOP0h/9YAAACUAQAACwAAAAAAAAAA&#10;AAAAAAAvAQAAX3JlbHMvLnJlbHNQSwECLQAUAAYACAAAACEAy4zWHm4CAADGBAAADgAAAAAAAAAA&#10;AAAAAAAuAgAAZHJzL2Uyb0RvYy54bWxQSwECLQAUAAYACAAAACEANc4rg+EAAAAKAQAADwAAAAAA&#10;AAAAAAAAAADIBAAAZHJzL2Rvd25yZXYueG1sUEsFBgAAAAAEAAQA8wAAANYFAAAAAA==&#10;" adj="-2216,10171" filled="f" strokecolor="#b31e8e" strokeweight="1.5pt">
                      <v:textbox>
                        <w:txbxContent>
                          <w:p w:rsidR="0091685E" w:rsidRPr="0018082C" w:rsidRDefault="0091685E" w:rsidP="00210B58">
                            <w:pPr>
                              <w:spacing w:before="0" w:after="0"/>
                            </w:pPr>
                            <w:r>
                              <w:t xml:space="preserve">There are many different </w:t>
                            </w:r>
                            <w:r w:rsidRPr="0027431A">
                              <w:rPr>
                                <w:b/>
                              </w:rPr>
                              <w:t>components</w:t>
                            </w:r>
                            <w:r>
                              <w:t xml:space="preserve"> in a digital system.</w:t>
                            </w:r>
                            <w:r w:rsidRPr="00412A57">
                              <w:t xml:space="preserve"> </w:t>
                            </w:r>
                          </w:p>
                        </w:txbxContent>
                      </v:textbox>
                    </v:shape>
                  </w:pict>
                </mc:Fallback>
              </mc:AlternateContent>
            </w:r>
            <w:r>
              <w:rPr>
                <w:rFonts w:cs="Arial"/>
                <w:noProof/>
                <w:szCs w:val="28"/>
              </w:rPr>
              <w:drawing>
                <wp:inline distT="0" distB="0" distL="0" distR="0" wp14:anchorId="1620DA1C" wp14:editId="055C1122">
                  <wp:extent cx="371401" cy="685800"/>
                  <wp:effectExtent l="0" t="0" r="0" b="0"/>
                  <wp:docPr id="1241" name="Picture 1241"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75304" cy="693007"/>
                          </a:xfrm>
                          <a:prstGeom prst="rect">
                            <a:avLst/>
                          </a:prstGeom>
                          <a:noFill/>
                          <a:ln>
                            <a:noFill/>
                          </a:ln>
                        </pic:spPr>
                      </pic:pic>
                    </a:graphicData>
                  </a:graphic>
                </wp:inline>
              </w:drawing>
            </w:r>
          </w:p>
        </w:tc>
      </w:tr>
      <w:tr w:rsidR="00696CAE" w:rsidTr="002B4644">
        <w:tc>
          <w:tcPr>
            <w:tcW w:w="9962" w:type="dxa"/>
            <w:gridSpan w:val="3"/>
            <w:tcBorders>
              <w:top w:val="nil"/>
              <w:left w:val="nil"/>
              <w:bottom w:val="single" w:sz="12" w:space="0" w:color="BF03A4"/>
              <w:right w:val="nil"/>
            </w:tcBorders>
          </w:tcPr>
          <w:p w:rsidR="00696CAE" w:rsidRDefault="008D4F6A" w:rsidP="00161FB4">
            <w:pPr>
              <w:jc w:val="right"/>
            </w:pPr>
            <w:r w:rsidRPr="000E3516">
              <w:rPr>
                <w:noProof/>
                <w:sz w:val="36"/>
                <w:szCs w:val="36"/>
              </w:rPr>
              <mc:AlternateContent>
                <mc:Choice Requires="wps">
                  <w:drawing>
                    <wp:anchor distT="0" distB="0" distL="114300" distR="114300" simplePos="0" relativeHeight="251988992" behindDoc="0" locked="0" layoutInCell="1" allowOverlap="1" wp14:anchorId="3809F83B" wp14:editId="7184AFB8">
                      <wp:simplePos x="0" y="0"/>
                      <wp:positionH relativeFrom="column">
                        <wp:posOffset>60960</wp:posOffset>
                      </wp:positionH>
                      <wp:positionV relativeFrom="paragraph">
                        <wp:posOffset>-1270</wp:posOffset>
                      </wp:positionV>
                      <wp:extent cx="5105400" cy="1051560"/>
                      <wp:effectExtent l="0" t="0" r="419100" b="15240"/>
                      <wp:wrapNone/>
                      <wp:docPr id="1243" name="Rounded Rectangular Callout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051560"/>
                              </a:xfrm>
                              <a:prstGeom prst="wedgeRoundRectCallout">
                                <a:avLst>
                                  <a:gd name="adj1" fmla="val 57124"/>
                                  <a:gd name="adj2" fmla="val -3974"/>
                                  <a:gd name="adj3" fmla="val 16667"/>
                                </a:avLst>
                              </a:prstGeom>
                              <a:noFill/>
                              <a:ln w="19050">
                                <a:solidFill>
                                  <a:srgbClr val="B31E8E"/>
                                </a:solidFill>
                                <a:miter lim="800000"/>
                                <a:headEnd/>
                                <a:tailEnd/>
                              </a:ln>
                            </wps:spPr>
                            <wps:txbx>
                              <w:txbxContent>
                                <w:p w:rsidR="0091685E" w:rsidRPr="008D4F6A" w:rsidRDefault="0091685E" w:rsidP="008D4F6A">
                                  <w:pPr>
                                    <w:spacing w:before="0" w:after="0"/>
                                  </w:pPr>
                                  <w:r w:rsidRPr="0027431A">
                                    <w:rPr>
                                      <w:b/>
                                    </w:rPr>
                                    <w:t>Components</w:t>
                                  </w:r>
                                  <w:r w:rsidRPr="008D4F6A">
                                    <w:t xml:space="preserve"> are all the parts that make up a </w:t>
                                  </w:r>
                                  <w:r>
                                    <w:t>d</w:t>
                                  </w:r>
                                  <w:r w:rsidRPr="008D4F6A">
                                    <w:t xml:space="preserve">igital </w:t>
                                  </w:r>
                                  <w:r>
                                    <w:t>s</w:t>
                                  </w:r>
                                  <w:r w:rsidRPr="008D4F6A">
                                    <w:t>ystem. This includes hardware and software. The software tells the hardware what to do.</w:t>
                                  </w:r>
                                  <w:r>
                                    <w:t xml:space="preserve"> Read and complete the table below by adding another example of each component.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9F83B" id="Rounded Rectangular Callout 1243" o:spid="_x0000_s1049" type="#_x0000_t62" style="position:absolute;left:0;text-align:left;margin-left:4.8pt;margin-top:-.1pt;width:402pt;height:82.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p4bAIAAMYEAAAOAAAAZHJzL2Uyb0RvYy54bWysVNty0zAQfWeGf9DovbWda+uJ0ylpyzBT&#10;oNPCByiSbAtkrZHkOOHrWclOmwJPDHnQSN7bOXt2s7raN5rspHUKTEGz85QSaTgIZaqCfv1yd3ZB&#10;ifPMCKbByIIepKNX67dvVn2bywnUoIW0BJMYl/dtQWvv2zxJHK9lw9w5tNKgsQTbMI9PWyXCsh6z&#10;NzqZpOki6cGK1gKXzuHXm8FI1zF/WUruP5elk57ogiI2H08bz204k/WK5ZVlba34CIP9A4qGKYNF&#10;n1PdMM9IZ9UfqRrFLTgo/TmHJoGyVFxGDsgmS39j81SzVkYu2BzXPrfJ/b+0/NPuwRIlULvJbEqJ&#10;YQ2q9AidEVKQR+wfM1WnmSUbpjV0nkQ/bFvfuhyjn9oHG4i79h74d0cMbGoMkdfWQl9LJhBsFtqc&#10;vAoID4ehZNt/BIElWechdnBf2iYkxN6QfRTq8CyU3HvC8eM8S+ezFPXkaMN7Nl9EKROWH8Nb6/x7&#10;CQ0Jl4L2UlQy0gqcRi6xHtvdOx+lEyN7Jr5llJSNxknYMU3mS+Q8TsqJz+TU52x6ufyLD3b0JU+2&#10;WCyWsRUsH6si4CPQAMHAndI6zqQ2pEdul+k8jTAdaCWCNTbbVtuNtgTRFfTdNLu9uB3zvnJrlMfl&#10;0qop6EUafgOJoMqtEbGMZ0oPd4SizShTUGZQ2O+3+zgek2kIDrJtQRxQOAvDMuHy46UG+5OSHhep&#10;oO5Hx6ykRH8wKP5lNpuFzYuP2Xw5wYc9tWxPLcxwTFVQT8lw3fhhW7vWqqrGSllsh4FrHJhS+eNk&#10;DahG/LgseHu1jafv6PXy97P+BQAA//8DAFBLAwQUAAYACAAAACEAsCCdKtwAAAAHAQAADwAAAGRy&#10;cy9kb3ducmV2LnhtbEyOy07DMBBF90j8gzVI7Fqnr9CGOFUFgiUSpV10N4ndJGo8jmLnwd8zrGB5&#10;dY/uPel+so0YTOdrRwoW8wiEocLpmkoFp6+32RaED0gaG0dGwbfxsM/u71JMtBvp0wzHUAoeIZ+g&#10;giqENpHSF5Wx6OeuNcTd1XUWA8eulLrDkcdtI5dRFEuLNfFDha15qUxxO/ZWwerc727v68M4Xj+G&#10;p1NTbjB/vSj1+DAdnkEEM4U/GH71WR0ydspdT9qLRsEuZlDBbAmC2+1ixTlnLN6sQWap/O+f/QAA&#10;AP//AwBQSwECLQAUAAYACAAAACEAtoM4kv4AAADhAQAAEwAAAAAAAAAAAAAAAAAAAAAAW0NvbnRl&#10;bnRfVHlwZXNdLnhtbFBLAQItABQABgAIAAAAIQA4/SH/1gAAAJQBAAALAAAAAAAAAAAAAAAAAC8B&#10;AABfcmVscy8ucmVsc1BLAQItABQABgAIAAAAIQA6Rlp4bAIAAMYEAAAOAAAAAAAAAAAAAAAAAC4C&#10;AABkcnMvZTJvRG9jLnhtbFBLAQItABQABgAIAAAAIQCwIJ0q3AAAAAcBAAAPAAAAAAAAAAAAAAAA&#10;AMYEAABkcnMvZG93bnJldi54bWxQSwUGAAAAAAQABADzAAAAzwUAAAAA&#10;" adj="23139,9942" filled="f" strokecolor="#b31e8e" strokeweight="1.5pt">
                      <v:textbox>
                        <w:txbxContent>
                          <w:p w:rsidR="0091685E" w:rsidRPr="008D4F6A" w:rsidRDefault="0091685E" w:rsidP="008D4F6A">
                            <w:pPr>
                              <w:spacing w:before="0" w:after="0"/>
                            </w:pPr>
                            <w:r w:rsidRPr="0027431A">
                              <w:rPr>
                                <w:b/>
                              </w:rPr>
                              <w:t>Components</w:t>
                            </w:r>
                            <w:r w:rsidRPr="008D4F6A">
                              <w:t xml:space="preserve"> are all the parts that make up a </w:t>
                            </w:r>
                            <w:r>
                              <w:t>d</w:t>
                            </w:r>
                            <w:r w:rsidRPr="008D4F6A">
                              <w:t xml:space="preserve">igital </w:t>
                            </w:r>
                            <w:r>
                              <w:t>s</w:t>
                            </w:r>
                            <w:r w:rsidRPr="008D4F6A">
                              <w:t>ystem. This includes hardware and software. The software tells the hardware what to do.</w:t>
                            </w:r>
                            <w:r>
                              <w:t xml:space="preserve"> Read and complete the table below by adding another example of each component.</w:t>
                            </w:r>
                          </w:p>
                        </w:txbxContent>
                      </v:textbox>
                    </v:shape>
                  </w:pict>
                </mc:Fallback>
              </mc:AlternateContent>
            </w:r>
            <w:r w:rsidR="00161FB4">
              <w:rPr>
                <w:noProof/>
                <w:sz w:val="36"/>
                <w:szCs w:val="36"/>
              </w:rPr>
              <w:drawing>
                <wp:inline distT="0" distB="0" distL="0" distR="0" wp14:anchorId="0A562035" wp14:editId="251E3632">
                  <wp:extent cx="661715" cy="973667"/>
                  <wp:effectExtent l="0" t="0" r="5080" b="0"/>
                  <wp:docPr id="1242" name="Picture 1242"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664291" cy="977457"/>
                          </a:xfrm>
                          <a:prstGeom prst="rect">
                            <a:avLst/>
                          </a:prstGeom>
                          <a:noFill/>
                          <a:ln>
                            <a:noFill/>
                          </a:ln>
                        </pic:spPr>
                      </pic:pic>
                    </a:graphicData>
                  </a:graphic>
                </wp:inline>
              </w:drawing>
            </w:r>
          </w:p>
        </w:tc>
      </w:tr>
      <w:tr w:rsidR="008D4F6A" w:rsidTr="00E977FE">
        <w:trPr>
          <w:trHeight w:val="737"/>
        </w:trPr>
        <w:tc>
          <w:tcPr>
            <w:tcW w:w="2093" w:type="dxa"/>
            <w:tcBorders>
              <w:top w:val="single" w:sz="12" w:space="0" w:color="BF03A4"/>
              <w:left w:val="single" w:sz="12" w:space="0" w:color="BF03A4"/>
              <w:bottom w:val="single" w:sz="12" w:space="0" w:color="BF03A4"/>
              <w:right w:val="single" w:sz="12" w:space="0" w:color="BF03A4"/>
            </w:tcBorders>
            <w:vAlign w:val="center"/>
          </w:tcPr>
          <w:p w:rsidR="008D4F6A" w:rsidRPr="002B4644" w:rsidRDefault="008D4F6A" w:rsidP="002B4644">
            <w:pPr>
              <w:jc w:val="center"/>
              <w:rPr>
                <w:b/>
              </w:rPr>
            </w:pPr>
            <w:r w:rsidRPr="002B4644">
              <w:rPr>
                <w:b/>
              </w:rPr>
              <w:t>Component</w:t>
            </w:r>
          </w:p>
        </w:tc>
        <w:tc>
          <w:tcPr>
            <w:tcW w:w="4586" w:type="dxa"/>
            <w:tcBorders>
              <w:top w:val="single" w:sz="12" w:space="0" w:color="BF03A4"/>
              <w:left w:val="single" w:sz="12" w:space="0" w:color="BF03A4"/>
              <w:bottom w:val="single" w:sz="12" w:space="0" w:color="BF03A4"/>
              <w:right w:val="single" w:sz="12" w:space="0" w:color="BF03A4"/>
            </w:tcBorders>
            <w:vAlign w:val="center"/>
          </w:tcPr>
          <w:p w:rsidR="008D4F6A" w:rsidRPr="002B4644" w:rsidRDefault="008D4F6A" w:rsidP="002B4644">
            <w:pPr>
              <w:jc w:val="center"/>
              <w:rPr>
                <w:b/>
              </w:rPr>
            </w:pPr>
            <w:r w:rsidRPr="002B4644">
              <w:rPr>
                <w:b/>
              </w:rPr>
              <w:t>Definition</w:t>
            </w:r>
          </w:p>
        </w:tc>
        <w:tc>
          <w:tcPr>
            <w:tcW w:w="3283" w:type="dxa"/>
            <w:tcBorders>
              <w:top w:val="single" w:sz="12" w:space="0" w:color="BF03A4"/>
              <w:left w:val="single" w:sz="12" w:space="0" w:color="BF03A4"/>
              <w:bottom w:val="single" w:sz="12" w:space="0" w:color="BF03A4"/>
              <w:right w:val="single" w:sz="12" w:space="0" w:color="BF03A4"/>
            </w:tcBorders>
            <w:vAlign w:val="center"/>
          </w:tcPr>
          <w:p w:rsidR="008D4F6A" w:rsidRPr="002B4644" w:rsidRDefault="008D4F6A" w:rsidP="002B4644">
            <w:pPr>
              <w:jc w:val="center"/>
              <w:rPr>
                <w:b/>
              </w:rPr>
            </w:pPr>
            <w:r w:rsidRPr="002B4644">
              <w:rPr>
                <w:b/>
              </w:rPr>
              <w:t>Example</w:t>
            </w:r>
          </w:p>
        </w:tc>
      </w:tr>
      <w:tr w:rsidR="008D4F6A" w:rsidTr="007F3FD2">
        <w:trPr>
          <w:trHeight w:val="1247"/>
        </w:trPr>
        <w:tc>
          <w:tcPr>
            <w:tcW w:w="2093" w:type="dxa"/>
            <w:tcBorders>
              <w:top w:val="single" w:sz="12" w:space="0" w:color="BF03A4"/>
              <w:left w:val="single" w:sz="12" w:space="0" w:color="BF03A4"/>
              <w:bottom w:val="single" w:sz="8" w:space="0" w:color="B31E8E"/>
              <w:right w:val="single" w:sz="12" w:space="0" w:color="BF03A4"/>
            </w:tcBorders>
            <w:vAlign w:val="center"/>
          </w:tcPr>
          <w:p w:rsidR="008D4F6A" w:rsidRDefault="008D4F6A" w:rsidP="008D4F6A">
            <w:r>
              <w:t>hardware</w:t>
            </w:r>
          </w:p>
        </w:tc>
        <w:tc>
          <w:tcPr>
            <w:tcW w:w="4586" w:type="dxa"/>
            <w:tcBorders>
              <w:top w:val="single" w:sz="12" w:space="0" w:color="BF03A4"/>
              <w:left w:val="single" w:sz="12" w:space="0" w:color="BF03A4"/>
              <w:bottom w:val="single" w:sz="8" w:space="0" w:color="B31E8E"/>
              <w:right w:val="single" w:sz="12" w:space="0" w:color="BF03A4"/>
            </w:tcBorders>
            <w:vAlign w:val="center"/>
          </w:tcPr>
          <w:p w:rsidR="008D4F6A" w:rsidRDefault="00351A0B" w:rsidP="00281E7A">
            <w:r>
              <w:rPr>
                <w:rFonts w:cs="Arial"/>
                <w:szCs w:val="28"/>
              </w:rPr>
              <w:t>T</w:t>
            </w:r>
            <w:r w:rsidR="008D4F6A">
              <w:rPr>
                <w:rFonts w:cs="Arial"/>
                <w:szCs w:val="28"/>
              </w:rPr>
              <w:t xml:space="preserve">he physical </w:t>
            </w:r>
            <w:r w:rsidR="002B4644">
              <w:rPr>
                <w:rFonts w:cs="Arial"/>
                <w:szCs w:val="28"/>
              </w:rPr>
              <w:t>items</w:t>
            </w:r>
            <w:r w:rsidR="008D4F6A">
              <w:rPr>
                <w:rFonts w:cs="Arial"/>
                <w:szCs w:val="28"/>
              </w:rPr>
              <w:t xml:space="preserve"> </w:t>
            </w:r>
            <w:r w:rsidR="00A700DD">
              <w:rPr>
                <w:rFonts w:cs="Arial"/>
                <w:szCs w:val="28"/>
              </w:rPr>
              <w:t>(including peripherals) that make a digital system.</w:t>
            </w:r>
          </w:p>
        </w:tc>
        <w:tc>
          <w:tcPr>
            <w:tcW w:w="3283" w:type="dxa"/>
            <w:tcBorders>
              <w:top w:val="single" w:sz="12" w:space="0" w:color="BF03A4"/>
              <w:left w:val="single" w:sz="12" w:space="0" w:color="BF03A4"/>
              <w:bottom w:val="single" w:sz="8" w:space="0" w:color="B31E8E"/>
              <w:right w:val="single" w:sz="12" w:space="0" w:color="BF03A4"/>
            </w:tcBorders>
          </w:tcPr>
          <w:p w:rsidR="008D4F6A" w:rsidRDefault="007F3FD2" w:rsidP="007F3FD2">
            <w:pPr>
              <w:pStyle w:val="ListParagraph"/>
              <w:numPr>
                <w:ilvl w:val="0"/>
                <w:numId w:val="30"/>
              </w:numPr>
            </w:pPr>
            <w:r>
              <w:t>monitor</w:t>
            </w:r>
          </w:p>
        </w:tc>
      </w:tr>
      <w:tr w:rsidR="008D4F6A" w:rsidRPr="008D4F6A" w:rsidTr="007F3FD2">
        <w:trPr>
          <w:trHeight w:val="1247"/>
        </w:trPr>
        <w:tc>
          <w:tcPr>
            <w:tcW w:w="2093" w:type="dxa"/>
            <w:tcBorders>
              <w:top w:val="single" w:sz="8" w:space="0" w:color="B31E8E"/>
              <w:left w:val="single" w:sz="12" w:space="0" w:color="BF03A4"/>
              <w:bottom w:val="single" w:sz="8" w:space="0" w:color="B31E8E"/>
              <w:right w:val="single" w:sz="12" w:space="0" w:color="BF03A4"/>
            </w:tcBorders>
            <w:vAlign w:val="center"/>
          </w:tcPr>
          <w:p w:rsidR="008D4F6A" w:rsidRDefault="008D4F6A" w:rsidP="008D4F6A">
            <w:r>
              <w:t>software</w:t>
            </w:r>
          </w:p>
        </w:tc>
        <w:tc>
          <w:tcPr>
            <w:tcW w:w="4586" w:type="dxa"/>
            <w:tcBorders>
              <w:top w:val="single" w:sz="8" w:space="0" w:color="B31E8E"/>
              <w:left w:val="single" w:sz="12" w:space="0" w:color="BF03A4"/>
              <w:bottom w:val="single" w:sz="8" w:space="0" w:color="B31E8E"/>
              <w:right w:val="single" w:sz="12" w:space="0" w:color="BF03A4"/>
            </w:tcBorders>
            <w:vAlign w:val="center"/>
          </w:tcPr>
          <w:p w:rsidR="008D4F6A" w:rsidRDefault="00351A0B" w:rsidP="008D4F6A">
            <w:r>
              <w:rPr>
                <w:rFonts w:cs="Arial"/>
                <w:color w:val="222222"/>
                <w:shd w:val="clear" w:color="auto" w:fill="FFFFFF"/>
              </w:rPr>
              <w:t>T</w:t>
            </w:r>
            <w:r w:rsidR="008D4F6A">
              <w:rPr>
                <w:rFonts w:cs="Arial"/>
                <w:color w:val="222222"/>
                <w:shd w:val="clear" w:color="auto" w:fill="FFFFFF"/>
              </w:rPr>
              <w:t>he programs used to operate computers and related devices</w:t>
            </w:r>
            <w:r>
              <w:rPr>
                <w:rFonts w:cs="Arial"/>
                <w:color w:val="222222"/>
                <w:shd w:val="clear" w:color="auto" w:fill="FFFFFF"/>
              </w:rPr>
              <w:t>.</w:t>
            </w:r>
          </w:p>
        </w:tc>
        <w:tc>
          <w:tcPr>
            <w:tcW w:w="3283" w:type="dxa"/>
            <w:tcBorders>
              <w:top w:val="single" w:sz="8" w:space="0" w:color="B31E8E"/>
              <w:left w:val="single" w:sz="12" w:space="0" w:color="BF03A4"/>
              <w:bottom w:val="single" w:sz="8" w:space="0" w:color="B31E8E"/>
              <w:right w:val="single" w:sz="12" w:space="0" w:color="BF03A4"/>
            </w:tcBorders>
          </w:tcPr>
          <w:p w:rsidR="008D4F6A" w:rsidRDefault="007F3FD2" w:rsidP="007F3FD2">
            <w:pPr>
              <w:pStyle w:val="ListParagraph"/>
              <w:numPr>
                <w:ilvl w:val="0"/>
                <w:numId w:val="30"/>
              </w:numPr>
            </w:pPr>
            <w:r>
              <w:t>Word</w:t>
            </w:r>
          </w:p>
        </w:tc>
      </w:tr>
      <w:tr w:rsidR="008D4F6A" w:rsidRPr="008D4F6A" w:rsidTr="007F3FD2">
        <w:trPr>
          <w:trHeight w:val="1247"/>
        </w:trPr>
        <w:tc>
          <w:tcPr>
            <w:tcW w:w="2093" w:type="dxa"/>
            <w:tcBorders>
              <w:top w:val="single" w:sz="8" w:space="0" w:color="B31E8E"/>
              <w:left w:val="single" w:sz="12" w:space="0" w:color="BF03A4"/>
              <w:bottom w:val="single" w:sz="8" w:space="0" w:color="B31E8E"/>
              <w:right w:val="single" w:sz="12" w:space="0" w:color="BF03A4"/>
            </w:tcBorders>
            <w:vAlign w:val="center"/>
          </w:tcPr>
          <w:p w:rsidR="008D4F6A" w:rsidRDefault="008D4F6A" w:rsidP="008D4F6A">
            <w:r>
              <w:rPr>
                <w:rFonts w:cs="Arial"/>
                <w:szCs w:val="28"/>
              </w:rPr>
              <w:t>application</w:t>
            </w:r>
          </w:p>
        </w:tc>
        <w:tc>
          <w:tcPr>
            <w:tcW w:w="4586" w:type="dxa"/>
            <w:tcBorders>
              <w:top w:val="single" w:sz="8" w:space="0" w:color="B31E8E"/>
              <w:left w:val="single" w:sz="12" w:space="0" w:color="BF03A4"/>
              <w:bottom w:val="single" w:sz="8" w:space="0" w:color="B31E8E"/>
              <w:right w:val="single" w:sz="12" w:space="0" w:color="BF03A4"/>
            </w:tcBorders>
            <w:vAlign w:val="center"/>
          </w:tcPr>
          <w:p w:rsidR="008D4F6A" w:rsidRDefault="008D4F6A" w:rsidP="008D4F6A">
            <w:pPr>
              <w:rPr>
                <w:rFonts w:cs="Arial"/>
                <w:color w:val="222222"/>
                <w:shd w:val="clear" w:color="auto" w:fill="FFFFFF"/>
              </w:rPr>
            </w:pPr>
            <w:r>
              <w:rPr>
                <w:rFonts w:cs="Arial"/>
                <w:szCs w:val="28"/>
              </w:rPr>
              <w:t>another name for software</w:t>
            </w:r>
          </w:p>
        </w:tc>
        <w:tc>
          <w:tcPr>
            <w:tcW w:w="3283" w:type="dxa"/>
            <w:tcBorders>
              <w:top w:val="single" w:sz="8" w:space="0" w:color="B31E8E"/>
              <w:left w:val="single" w:sz="12" w:space="0" w:color="BF03A4"/>
              <w:bottom w:val="single" w:sz="8" w:space="0" w:color="B31E8E"/>
              <w:right w:val="single" w:sz="12" w:space="0" w:color="BF03A4"/>
            </w:tcBorders>
          </w:tcPr>
          <w:p w:rsidR="008D4F6A" w:rsidRDefault="007F3FD2" w:rsidP="007F3FD2">
            <w:pPr>
              <w:pStyle w:val="ListParagraph"/>
              <w:numPr>
                <w:ilvl w:val="0"/>
                <w:numId w:val="30"/>
              </w:numPr>
            </w:pPr>
            <w:r>
              <w:t>Firefox</w:t>
            </w:r>
          </w:p>
        </w:tc>
      </w:tr>
      <w:tr w:rsidR="00602AF3" w:rsidRPr="008D4F6A" w:rsidTr="007F3FD2">
        <w:trPr>
          <w:trHeight w:val="1247"/>
        </w:trPr>
        <w:tc>
          <w:tcPr>
            <w:tcW w:w="2093" w:type="dxa"/>
            <w:tcBorders>
              <w:top w:val="single" w:sz="8" w:space="0" w:color="B31E8E"/>
              <w:left w:val="single" w:sz="12" w:space="0" w:color="BF03A4"/>
              <w:bottom w:val="single" w:sz="8" w:space="0" w:color="B31E8E"/>
              <w:right w:val="single" w:sz="12" w:space="0" w:color="BF03A4"/>
            </w:tcBorders>
            <w:vAlign w:val="center"/>
          </w:tcPr>
          <w:p w:rsidR="00602AF3" w:rsidRDefault="00602AF3" w:rsidP="00602AF3">
            <w:pPr>
              <w:rPr>
                <w:rFonts w:cs="Arial"/>
                <w:szCs w:val="28"/>
              </w:rPr>
            </w:pPr>
            <w:r>
              <w:rPr>
                <w:rFonts w:cs="Arial"/>
                <w:szCs w:val="28"/>
              </w:rPr>
              <w:t>storage device</w:t>
            </w:r>
          </w:p>
        </w:tc>
        <w:tc>
          <w:tcPr>
            <w:tcW w:w="4586" w:type="dxa"/>
            <w:tcBorders>
              <w:top w:val="single" w:sz="8" w:space="0" w:color="B31E8E"/>
              <w:left w:val="single" w:sz="12" w:space="0" w:color="BF03A4"/>
              <w:bottom w:val="single" w:sz="8" w:space="0" w:color="B31E8E"/>
              <w:right w:val="single" w:sz="12" w:space="0" w:color="BF03A4"/>
            </w:tcBorders>
            <w:vAlign w:val="center"/>
          </w:tcPr>
          <w:p w:rsidR="00602AF3" w:rsidRDefault="00602AF3" w:rsidP="00602AF3">
            <w:pPr>
              <w:rPr>
                <w:rFonts w:cs="Arial"/>
                <w:szCs w:val="28"/>
              </w:rPr>
            </w:pPr>
            <w:r>
              <w:rPr>
                <w:rFonts w:cs="Arial"/>
                <w:color w:val="222222"/>
                <w:shd w:val="clear" w:color="auto" w:fill="FFFFFF"/>
              </w:rPr>
              <w:t>Any computing hardware that is used for storing information.</w:t>
            </w:r>
          </w:p>
        </w:tc>
        <w:tc>
          <w:tcPr>
            <w:tcW w:w="3283" w:type="dxa"/>
            <w:tcBorders>
              <w:top w:val="single" w:sz="8" w:space="0" w:color="B31E8E"/>
              <w:left w:val="single" w:sz="12" w:space="0" w:color="BF03A4"/>
              <w:bottom w:val="single" w:sz="8" w:space="0" w:color="B31E8E"/>
              <w:right w:val="single" w:sz="12" w:space="0" w:color="BF03A4"/>
            </w:tcBorders>
          </w:tcPr>
          <w:p w:rsidR="00602AF3" w:rsidRDefault="007F3FD2" w:rsidP="007F3FD2">
            <w:pPr>
              <w:pStyle w:val="ListParagraph"/>
              <w:numPr>
                <w:ilvl w:val="0"/>
                <w:numId w:val="30"/>
              </w:numPr>
            </w:pPr>
            <w:r>
              <w:t>hard drive</w:t>
            </w:r>
          </w:p>
        </w:tc>
      </w:tr>
      <w:tr w:rsidR="008D4F6A" w:rsidTr="001348C2">
        <w:trPr>
          <w:trHeight w:val="1247"/>
        </w:trPr>
        <w:tc>
          <w:tcPr>
            <w:tcW w:w="2093" w:type="dxa"/>
            <w:tcBorders>
              <w:top w:val="single" w:sz="8" w:space="0" w:color="B31E8E"/>
              <w:left w:val="single" w:sz="12" w:space="0" w:color="BF03A4"/>
              <w:bottom w:val="single" w:sz="12" w:space="0" w:color="BF03A4"/>
              <w:right w:val="single" w:sz="12" w:space="0" w:color="BF03A4"/>
            </w:tcBorders>
            <w:vAlign w:val="center"/>
          </w:tcPr>
          <w:p w:rsidR="008D4F6A" w:rsidRDefault="008D4F6A" w:rsidP="008D4F6A">
            <w:r>
              <w:t>peripheral</w:t>
            </w:r>
          </w:p>
        </w:tc>
        <w:tc>
          <w:tcPr>
            <w:tcW w:w="4586" w:type="dxa"/>
            <w:tcBorders>
              <w:top w:val="single" w:sz="8" w:space="0" w:color="B31E8E"/>
              <w:left w:val="single" w:sz="12" w:space="0" w:color="BF03A4"/>
              <w:bottom w:val="single" w:sz="12" w:space="0" w:color="BF03A4"/>
              <w:right w:val="single" w:sz="12" w:space="0" w:color="BF03A4"/>
            </w:tcBorders>
            <w:vAlign w:val="center"/>
          </w:tcPr>
          <w:p w:rsidR="008D4F6A" w:rsidRPr="008D4F6A" w:rsidRDefault="00351A0B" w:rsidP="008D4F6A">
            <w:r>
              <w:t>A</w:t>
            </w:r>
            <w:r w:rsidR="008D4F6A">
              <w:t xml:space="preserve"> digital component that can be connected to a digital system</w:t>
            </w:r>
            <w:r>
              <w:t>.</w:t>
            </w:r>
          </w:p>
        </w:tc>
        <w:tc>
          <w:tcPr>
            <w:tcW w:w="3283" w:type="dxa"/>
            <w:tcBorders>
              <w:top w:val="single" w:sz="8" w:space="0" w:color="B31E8E"/>
              <w:left w:val="single" w:sz="12" w:space="0" w:color="BF03A4"/>
              <w:bottom w:val="single" w:sz="12" w:space="0" w:color="BF03A4"/>
              <w:right w:val="single" w:sz="12" w:space="0" w:color="BF03A4"/>
            </w:tcBorders>
          </w:tcPr>
          <w:p w:rsidR="008D4F6A" w:rsidRDefault="007F3FD2" w:rsidP="007F3FD2">
            <w:pPr>
              <w:pStyle w:val="ListParagraph"/>
              <w:numPr>
                <w:ilvl w:val="0"/>
                <w:numId w:val="30"/>
              </w:numPr>
            </w:pPr>
            <w:r>
              <w:t>camera</w:t>
            </w:r>
          </w:p>
        </w:tc>
      </w:tr>
      <w:tr w:rsidR="001348C2" w:rsidTr="001348C2">
        <w:trPr>
          <w:trHeight w:val="283"/>
        </w:trPr>
        <w:tc>
          <w:tcPr>
            <w:tcW w:w="9962" w:type="dxa"/>
            <w:gridSpan w:val="3"/>
            <w:tcBorders>
              <w:top w:val="single" w:sz="12" w:space="0" w:color="BF03A4"/>
              <w:left w:val="nil"/>
              <w:bottom w:val="nil"/>
              <w:right w:val="nil"/>
            </w:tcBorders>
            <w:vAlign w:val="center"/>
          </w:tcPr>
          <w:p w:rsidR="001348C2" w:rsidRDefault="001348C2" w:rsidP="001348C2">
            <w:r>
              <w:t>You use some devices that communicate or talk to each other.</w:t>
            </w:r>
          </w:p>
        </w:tc>
      </w:tr>
      <w:tr w:rsidR="001348C2" w:rsidTr="001348C2">
        <w:trPr>
          <w:trHeight w:val="283"/>
        </w:trPr>
        <w:tc>
          <w:tcPr>
            <w:tcW w:w="9962" w:type="dxa"/>
            <w:gridSpan w:val="3"/>
            <w:tcBorders>
              <w:top w:val="nil"/>
              <w:left w:val="nil"/>
              <w:bottom w:val="single" w:sz="12" w:space="0" w:color="BF03A4"/>
              <w:right w:val="nil"/>
            </w:tcBorders>
            <w:vAlign w:val="center"/>
          </w:tcPr>
          <w:p w:rsidR="001348C2" w:rsidRDefault="001348C2" w:rsidP="001348C2">
            <w:r>
              <w:t>List them and explain how they communicate.</w:t>
            </w:r>
          </w:p>
        </w:tc>
      </w:tr>
      <w:tr w:rsidR="001348C2" w:rsidTr="001348C2">
        <w:trPr>
          <w:trHeight w:val="794"/>
        </w:trPr>
        <w:tc>
          <w:tcPr>
            <w:tcW w:w="9962" w:type="dxa"/>
            <w:gridSpan w:val="3"/>
            <w:tcBorders>
              <w:top w:val="single" w:sz="12" w:space="0" w:color="BF03A4"/>
              <w:left w:val="nil"/>
              <w:bottom w:val="single" w:sz="12" w:space="0" w:color="BF03A4"/>
              <w:right w:val="nil"/>
            </w:tcBorders>
            <w:vAlign w:val="center"/>
          </w:tcPr>
          <w:p w:rsidR="001348C2" w:rsidRDefault="001348C2" w:rsidP="001348C2"/>
        </w:tc>
      </w:tr>
      <w:tr w:rsidR="001348C2" w:rsidTr="001348C2">
        <w:trPr>
          <w:trHeight w:val="794"/>
        </w:trPr>
        <w:tc>
          <w:tcPr>
            <w:tcW w:w="9962" w:type="dxa"/>
            <w:gridSpan w:val="3"/>
            <w:tcBorders>
              <w:top w:val="single" w:sz="12" w:space="0" w:color="BF03A4"/>
              <w:left w:val="nil"/>
              <w:bottom w:val="single" w:sz="12" w:space="0" w:color="BF03A4"/>
              <w:right w:val="nil"/>
            </w:tcBorders>
            <w:vAlign w:val="center"/>
          </w:tcPr>
          <w:p w:rsidR="001348C2" w:rsidRDefault="001348C2" w:rsidP="001348C2"/>
        </w:tc>
      </w:tr>
      <w:tr w:rsidR="001348C2" w:rsidTr="001348C2">
        <w:trPr>
          <w:trHeight w:val="794"/>
        </w:trPr>
        <w:tc>
          <w:tcPr>
            <w:tcW w:w="9962" w:type="dxa"/>
            <w:gridSpan w:val="3"/>
            <w:tcBorders>
              <w:top w:val="single" w:sz="12" w:space="0" w:color="BF03A4"/>
              <w:left w:val="nil"/>
              <w:bottom w:val="single" w:sz="12" w:space="0" w:color="BF03A4"/>
              <w:right w:val="nil"/>
            </w:tcBorders>
            <w:vAlign w:val="center"/>
          </w:tcPr>
          <w:p w:rsidR="001348C2" w:rsidRDefault="001348C2" w:rsidP="001348C2"/>
        </w:tc>
      </w:tr>
    </w:tbl>
    <w:p w:rsidR="00967CF8" w:rsidRPr="00967CF8" w:rsidRDefault="00B16D23" w:rsidP="00B16D23">
      <w:pPr>
        <w:spacing w:before="0" w:after="0"/>
        <w:rPr>
          <w:rFonts w:eastAsia="Arial"/>
          <w:sz w:val="16"/>
          <w:szCs w:val="16"/>
        </w:rPr>
      </w:pPr>
      <w:r>
        <w:rPr>
          <w:rFonts w:eastAsia="Arial"/>
          <w:sz w:val="16"/>
          <w:szCs w:val="16"/>
        </w:rPr>
        <w:lastRenderedPageBreak/>
        <w:br w:type="page"/>
      </w:r>
    </w:p>
    <w:p w:rsidR="003A1336" w:rsidRDefault="00351A0B" w:rsidP="00FF230D">
      <w:pPr>
        <w:pStyle w:val="Heading2"/>
      </w:pPr>
      <w:r>
        <w:rPr>
          <w:rFonts w:eastAsia="Arial"/>
        </w:rPr>
        <w:lastRenderedPageBreak/>
        <w:t>Making a digital</w:t>
      </w:r>
      <w:r w:rsidR="00D435F2">
        <w:rPr>
          <w:rFonts w:eastAsia="Arial"/>
        </w:rPr>
        <w:t xml:space="preserve"> system work</w:t>
      </w:r>
    </w:p>
    <w:tbl>
      <w:tblPr>
        <w:tblStyle w:val="TableGrid"/>
        <w:tblW w:w="0" w:type="auto"/>
        <w:tblLook w:val="04A0" w:firstRow="1" w:lastRow="0" w:firstColumn="1" w:lastColumn="0" w:noHBand="0" w:noVBand="1"/>
      </w:tblPr>
      <w:tblGrid>
        <w:gridCol w:w="1117"/>
        <w:gridCol w:w="1326"/>
        <w:gridCol w:w="677"/>
        <w:gridCol w:w="3313"/>
        <w:gridCol w:w="3313"/>
      </w:tblGrid>
      <w:tr w:rsidR="00E23E21" w:rsidTr="00625492">
        <w:tc>
          <w:tcPr>
            <w:tcW w:w="9962" w:type="dxa"/>
            <w:gridSpan w:val="5"/>
            <w:tcBorders>
              <w:top w:val="nil"/>
              <w:left w:val="nil"/>
              <w:bottom w:val="single" w:sz="12" w:space="0" w:color="B31E8E"/>
              <w:right w:val="nil"/>
            </w:tcBorders>
          </w:tcPr>
          <w:p w:rsidR="00E23E21" w:rsidRDefault="00351A0B" w:rsidP="00351A0B">
            <w:r w:rsidRPr="000E3516">
              <w:rPr>
                <w:noProof/>
                <w:sz w:val="36"/>
                <w:szCs w:val="36"/>
              </w:rPr>
              <mc:AlternateContent>
                <mc:Choice Requires="wps">
                  <w:drawing>
                    <wp:anchor distT="0" distB="0" distL="114300" distR="114300" simplePos="0" relativeHeight="251991040" behindDoc="0" locked="0" layoutInCell="1" allowOverlap="1" wp14:anchorId="71B4E626" wp14:editId="43EE31B2">
                      <wp:simplePos x="0" y="0"/>
                      <wp:positionH relativeFrom="column">
                        <wp:posOffset>990600</wp:posOffset>
                      </wp:positionH>
                      <wp:positionV relativeFrom="paragraph">
                        <wp:posOffset>135890</wp:posOffset>
                      </wp:positionV>
                      <wp:extent cx="5198533" cy="518160"/>
                      <wp:effectExtent l="571500" t="0" r="21590" b="15240"/>
                      <wp:wrapNone/>
                      <wp:docPr id="1245" name="Rounded Rectangular Callout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8533" cy="518160"/>
                              </a:xfrm>
                              <a:prstGeom prst="wedgeRoundRectCallout">
                                <a:avLst>
                                  <a:gd name="adj1" fmla="val -60260"/>
                                  <a:gd name="adj2" fmla="val -2910"/>
                                  <a:gd name="adj3" fmla="val 16667"/>
                                </a:avLst>
                              </a:prstGeom>
                              <a:noFill/>
                              <a:ln w="19050">
                                <a:solidFill>
                                  <a:srgbClr val="B31E8E"/>
                                </a:solidFill>
                                <a:miter lim="800000"/>
                                <a:headEnd/>
                                <a:tailEnd/>
                              </a:ln>
                            </wps:spPr>
                            <wps:txbx>
                              <w:txbxContent>
                                <w:p w:rsidR="0091685E" w:rsidRPr="00071FA4" w:rsidRDefault="0091685E" w:rsidP="00351A0B">
                                  <w:pPr>
                                    <w:spacing w:before="0" w:after="0"/>
                                    <w:rPr>
                                      <w:sz w:val="26"/>
                                      <w:szCs w:val="26"/>
                                    </w:rPr>
                                  </w:pPr>
                                  <w:r w:rsidRPr="00071FA4">
                                    <w:rPr>
                                      <w:sz w:val="26"/>
                                      <w:szCs w:val="26"/>
                                    </w:rPr>
                                    <w:t xml:space="preserve">A digital system has other components to help it work. Do you know what they are? Tell your Home Tutor your ideas.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4E626" id="Rounded Rectangular Callout 1245" o:spid="_x0000_s1050" type="#_x0000_t62" style="position:absolute;margin-left:78pt;margin-top:10.7pt;width:409.35pt;height:40.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7rcAIAAMYEAAAOAAAAZHJzL2Uyb0RvYy54bWysVNtu2zAMfR+wfxD03vrSJE2MOkWXtsOA&#10;XYp2+wDFkm1tsqhJcpzu60fJTptsb8PyIEgmeXjIQ+bqet8pshPWSdAlzc5TSoSugEvdlPTb1/uz&#10;JSXOM82ZAi1K+iwcvV6/fXM1mELk0ILiwhIE0a4YTElb702RJK5qRcfcORih0ViD7ZjHp20SbtmA&#10;6J1K8jRdJANYbixUwjn8ejsa6Tri17Wo/Je6dsITVVLk5uNp47kNZ7K+YkVjmWllNdFg/8CiY1Jj&#10;0heoW+YZ6a38C6qTlQUHtT+voEugrmUlYg1YTZb+Uc1Ty4yItWBznHlpk/t/sNXn3YMlkqN2+WxO&#10;iWYdqvQIveaCk0fsH9NNr5glG6YU9J5EP2zbYFyB0U/mwYbCnfkI1Q9HNGxaDBE31sLQCsaRbBba&#10;nJwEhIfDULIdPgHHlKz3EDu4r20XALE3ZB+Fen4RSuw9qfDjPFst5xcXlFRom2fLbBGVTFhxiDbW&#10;+fcCOhIuJR0Eb0SsKpQ0lRLTsd1H56NyfCqe8e8ZJXWncBB2TJGzRZqP+CjvkVN+4pSvssM0Hfkg&#10;xVegbLFYXMZWsGJKi4wPTAMHDfdSqTiTSpMBO7dK52nk6UBJHqyx2bbZbpQlSK+k7y6yu+XdhHvi&#10;1kmPy6VkV9JlGn7juAdV7jSPaTyTarwjFaUnmYIyo8J+v93H8chnITjItgX+jMJZGJcJlx8vLdhf&#10;lAy4SCV1P3tmBSXqg0bxV9lsFjYvPmbzyxwf9tiyPbYwXSFUST0l43Xjx23tjZVNi5my2A4NNzgw&#10;tfSHyRpZTfxxWfB2so3H7+j1+vez/g0AAP//AwBQSwMEFAAGAAgAAAAhACpgvkrhAAAACgEAAA8A&#10;AABkcnMvZG93bnJldi54bWxMj81OwzAQhO9IvIO1SFwqareEpoQ4VVVE4Up/QNzcZJtExOsQu2l4&#10;e5YTHEczmvkmXQy2ET12vnakYTJWIJByV9RUathtn27mIHwwVJjGEWr4Rg+L7PIiNUnhzvSK/SaU&#10;gkvIJ0ZDFUKbSOnzCq3xY9cisXd0nTWBZVfKojNnLreNnCo1k9bUxAuVaXFVYf65OVkN7y/7eP/4&#10;MT+O1qNotXy2a/XVv2l9fTUsH0AEHMJfGH7xGR0yZjq4ExVeNKzvZvwlaJhOIhAcuI+jGMSBHXWr&#10;QGap/H8h+wEAAP//AwBQSwECLQAUAAYACAAAACEAtoM4kv4AAADhAQAAEwAAAAAAAAAAAAAAAAAA&#10;AAAAW0NvbnRlbnRfVHlwZXNdLnhtbFBLAQItABQABgAIAAAAIQA4/SH/1gAAAJQBAAALAAAAAAAA&#10;AAAAAAAAAC8BAABfcmVscy8ucmVsc1BLAQItABQABgAIAAAAIQDc6X7rcAIAAMYEAAAOAAAAAAAA&#10;AAAAAAAAAC4CAABkcnMvZTJvRG9jLnhtbFBLAQItABQABgAIAAAAIQAqYL5K4QAAAAoBAAAPAAAA&#10;AAAAAAAAAAAAAMoEAABkcnMvZG93bnJldi54bWxQSwUGAAAAAAQABADzAAAA2AUAAAAA&#10;" adj="-2216,10171" filled="f" strokecolor="#b31e8e" strokeweight="1.5pt">
                      <v:textbox>
                        <w:txbxContent>
                          <w:p w:rsidR="0091685E" w:rsidRPr="00071FA4" w:rsidRDefault="0091685E" w:rsidP="00351A0B">
                            <w:pPr>
                              <w:spacing w:before="0" w:after="0"/>
                              <w:rPr>
                                <w:sz w:val="26"/>
                                <w:szCs w:val="26"/>
                              </w:rPr>
                            </w:pPr>
                            <w:r w:rsidRPr="00071FA4">
                              <w:rPr>
                                <w:sz w:val="26"/>
                                <w:szCs w:val="26"/>
                              </w:rPr>
                              <w:t xml:space="preserve">A digital system has other components to help it work. Do you know what they are? Tell your Home Tutor your ideas. </w:t>
                            </w:r>
                          </w:p>
                        </w:txbxContent>
                      </v:textbox>
                    </v:shape>
                  </w:pict>
                </mc:Fallback>
              </mc:AlternateContent>
            </w:r>
            <w:r>
              <w:rPr>
                <w:rFonts w:cs="Arial"/>
                <w:noProof/>
                <w:szCs w:val="28"/>
              </w:rPr>
              <w:drawing>
                <wp:inline distT="0" distB="0" distL="0" distR="0" wp14:anchorId="23F5657D" wp14:editId="18432E80">
                  <wp:extent cx="357417" cy="659977"/>
                  <wp:effectExtent l="0" t="0" r="5080" b="6985"/>
                  <wp:docPr id="1244" name="Picture 1244"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59011" cy="662921"/>
                          </a:xfrm>
                          <a:prstGeom prst="rect">
                            <a:avLst/>
                          </a:prstGeom>
                          <a:noFill/>
                          <a:ln>
                            <a:noFill/>
                          </a:ln>
                        </pic:spPr>
                      </pic:pic>
                    </a:graphicData>
                  </a:graphic>
                </wp:inline>
              </w:drawing>
            </w:r>
          </w:p>
        </w:tc>
      </w:tr>
      <w:tr w:rsidR="001C3FC4" w:rsidRPr="00367D9C" w:rsidTr="00E977FE">
        <w:tc>
          <w:tcPr>
            <w:tcW w:w="2518" w:type="dxa"/>
            <w:gridSpan w:val="2"/>
            <w:tcBorders>
              <w:top w:val="single" w:sz="12" w:space="0" w:color="B31E8E"/>
              <w:left w:val="single" w:sz="12" w:space="0" w:color="B31E8E"/>
              <w:bottom w:val="single" w:sz="12" w:space="0" w:color="B31E8E"/>
              <w:right w:val="single" w:sz="12" w:space="0" w:color="B31E8E"/>
            </w:tcBorders>
            <w:vAlign w:val="center"/>
          </w:tcPr>
          <w:p w:rsidR="001C3FC4" w:rsidRPr="002B4644" w:rsidRDefault="001C3FC4" w:rsidP="0058367F">
            <w:pPr>
              <w:jc w:val="center"/>
              <w:rPr>
                <w:b/>
              </w:rPr>
            </w:pPr>
            <w:r w:rsidRPr="002B4644">
              <w:rPr>
                <w:b/>
              </w:rPr>
              <w:t>Component</w:t>
            </w:r>
          </w:p>
        </w:tc>
        <w:tc>
          <w:tcPr>
            <w:tcW w:w="4123" w:type="dxa"/>
            <w:gridSpan w:val="2"/>
            <w:tcBorders>
              <w:top w:val="single" w:sz="12" w:space="0" w:color="B31E8E"/>
              <w:left w:val="single" w:sz="12" w:space="0" w:color="B31E8E"/>
              <w:bottom w:val="single" w:sz="12" w:space="0" w:color="B31E8E"/>
              <w:right w:val="single" w:sz="12" w:space="0" w:color="B31E8E"/>
            </w:tcBorders>
            <w:vAlign w:val="center"/>
          </w:tcPr>
          <w:p w:rsidR="001C3FC4" w:rsidRPr="002B4644" w:rsidRDefault="001C3FC4" w:rsidP="0058367F">
            <w:pPr>
              <w:jc w:val="center"/>
              <w:rPr>
                <w:b/>
              </w:rPr>
            </w:pPr>
            <w:r w:rsidRPr="002B4644">
              <w:rPr>
                <w:b/>
              </w:rPr>
              <w:t>Definition</w:t>
            </w:r>
          </w:p>
        </w:tc>
        <w:tc>
          <w:tcPr>
            <w:tcW w:w="3321" w:type="dxa"/>
            <w:tcBorders>
              <w:top w:val="single" w:sz="12" w:space="0" w:color="B31E8E"/>
              <w:left w:val="single" w:sz="12" w:space="0" w:color="B31E8E"/>
              <w:bottom w:val="single" w:sz="12" w:space="0" w:color="B31E8E"/>
              <w:right w:val="single" w:sz="12" w:space="0" w:color="B31E8E"/>
            </w:tcBorders>
            <w:vAlign w:val="center"/>
          </w:tcPr>
          <w:p w:rsidR="001C3FC4" w:rsidRPr="002B4644" w:rsidRDefault="001C3FC4" w:rsidP="0058367F">
            <w:pPr>
              <w:jc w:val="center"/>
              <w:rPr>
                <w:b/>
              </w:rPr>
            </w:pPr>
            <w:r w:rsidRPr="002B4644">
              <w:rPr>
                <w:b/>
              </w:rPr>
              <w:t>Example</w:t>
            </w:r>
          </w:p>
        </w:tc>
      </w:tr>
      <w:tr w:rsidR="001C3FC4" w:rsidRPr="00367D9C" w:rsidTr="00E977FE">
        <w:tc>
          <w:tcPr>
            <w:tcW w:w="2518" w:type="dxa"/>
            <w:gridSpan w:val="2"/>
            <w:tcBorders>
              <w:top w:val="single" w:sz="12" w:space="0" w:color="B31E8E"/>
              <w:left w:val="single" w:sz="12" w:space="0" w:color="B31E8E"/>
              <w:bottom w:val="single" w:sz="8" w:space="0" w:color="B31E8E"/>
              <w:right w:val="single" w:sz="12" w:space="0" w:color="B31E8E"/>
            </w:tcBorders>
            <w:vAlign w:val="center"/>
          </w:tcPr>
          <w:p w:rsidR="001C3FC4" w:rsidRPr="004A3181" w:rsidRDefault="001C3FC4" w:rsidP="001C3FC4">
            <w:pPr>
              <w:rPr>
                <w:sz w:val="26"/>
                <w:szCs w:val="26"/>
              </w:rPr>
            </w:pPr>
            <w:r w:rsidRPr="004A3181">
              <w:rPr>
                <w:sz w:val="26"/>
                <w:szCs w:val="26"/>
              </w:rPr>
              <w:t>power or charge</w:t>
            </w:r>
          </w:p>
        </w:tc>
        <w:tc>
          <w:tcPr>
            <w:tcW w:w="4123" w:type="dxa"/>
            <w:gridSpan w:val="2"/>
            <w:tcBorders>
              <w:top w:val="single" w:sz="12" w:space="0" w:color="B31E8E"/>
              <w:left w:val="single" w:sz="12" w:space="0" w:color="B31E8E"/>
              <w:bottom w:val="single" w:sz="8" w:space="0" w:color="B31E8E"/>
              <w:right w:val="single" w:sz="12" w:space="0" w:color="B31E8E"/>
            </w:tcBorders>
            <w:vAlign w:val="center"/>
          </w:tcPr>
          <w:p w:rsidR="001C3FC4" w:rsidRPr="004A3181" w:rsidRDefault="001C3FC4" w:rsidP="001C3FC4">
            <w:pPr>
              <w:rPr>
                <w:sz w:val="26"/>
                <w:szCs w:val="26"/>
              </w:rPr>
            </w:pPr>
            <w:r w:rsidRPr="004A3181">
              <w:rPr>
                <w:sz w:val="26"/>
                <w:szCs w:val="26"/>
              </w:rPr>
              <w:t>current to make the computer and its parts work</w:t>
            </w:r>
          </w:p>
        </w:tc>
        <w:tc>
          <w:tcPr>
            <w:tcW w:w="3321" w:type="dxa"/>
            <w:tcBorders>
              <w:top w:val="single" w:sz="12" w:space="0" w:color="B31E8E"/>
              <w:left w:val="single" w:sz="12" w:space="0" w:color="B31E8E"/>
              <w:bottom w:val="single" w:sz="8" w:space="0" w:color="B31E8E"/>
              <w:right w:val="single" w:sz="12" w:space="0" w:color="B31E8E"/>
            </w:tcBorders>
            <w:vAlign w:val="center"/>
          </w:tcPr>
          <w:p w:rsidR="001C3FC4" w:rsidRPr="002B4644" w:rsidRDefault="001C3FC4" w:rsidP="001C3FC4"/>
        </w:tc>
      </w:tr>
      <w:tr w:rsidR="001C3FC4" w:rsidRPr="00367D9C" w:rsidTr="00E977FE">
        <w:tc>
          <w:tcPr>
            <w:tcW w:w="2518" w:type="dxa"/>
            <w:gridSpan w:val="2"/>
            <w:tcBorders>
              <w:top w:val="single" w:sz="8" w:space="0" w:color="B31E8E"/>
              <w:left w:val="single" w:sz="12" w:space="0" w:color="B31E8E"/>
              <w:bottom w:val="single" w:sz="8" w:space="0" w:color="B31E8E"/>
              <w:right w:val="single" w:sz="12" w:space="0" w:color="B31E8E"/>
            </w:tcBorders>
            <w:vAlign w:val="center"/>
          </w:tcPr>
          <w:p w:rsidR="001C3FC4" w:rsidRPr="004A3181" w:rsidRDefault="001C3FC4" w:rsidP="001C3FC4">
            <w:pPr>
              <w:rPr>
                <w:sz w:val="26"/>
                <w:szCs w:val="26"/>
              </w:rPr>
            </w:pPr>
            <w:r w:rsidRPr="004A3181">
              <w:rPr>
                <w:sz w:val="26"/>
                <w:szCs w:val="26"/>
              </w:rPr>
              <w:t>input</w:t>
            </w:r>
          </w:p>
        </w:tc>
        <w:tc>
          <w:tcPr>
            <w:tcW w:w="4123" w:type="dxa"/>
            <w:gridSpan w:val="2"/>
            <w:tcBorders>
              <w:top w:val="single" w:sz="8" w:space="0" w:color="B31E8E"/>
              <w:left w:val="single" w:sz="12" w:space="0" w:color="B31E8E"/>
              <w:bottom w:val="single" w:sz="8" w:space="0" w:color="B31E8E"/>
              <w:right w:val="single" w:sz="12" w:space="0" w:color="B31E8E"/>
            </w:tcBorders>
            <w:vAlign w:val="center"/>
          </w:tcPr>
          <w:p w:rsidR="001C3FC4" w:rsidRPr="004A3181" w:rsidRDefault="004565AB" w:rsidP="001C3FC4">
            <w:pPr>
              <w:rPr>
                <w:sz w:val="26"/>
                <w:szCs w:val="26"/>
              </w:rPr>
            </w:pPr>
            <w:r>
              <w:rPr>
                <w:rFonts w:cs="Arial"/>
                <w:sz w:val="26"/>
                <w:szCs w:val="26"/>
              </w:rPr>
              <w:t>w</w:t>
            </w:r>
            <w:r w:rsidR="001C3FC4" w:rsidRPr="004A3181">
              <w:rPr>
                <w:rFonts w:cs="Arial"/>
                <w:sz w:val="26"/>
                <w:szCs w:val="26"/>
              </w:rPr>
              <w:t>ays of getting information into a digital device.</w:t>
            </w:r>
          </w:p>
        </w:tc>
        <w:tc>
          <w:tcPr>
            <w:tcW w:w="3321" w:type="dxa"/>
            <w:tcBorders>
              <w:top w:val="single" w:sz="8" w:space="0" w:color="B31E8E"/>
              <w:left w:val="single" w:sz="12" w:space="0" w:color="B31E8E"/>
              <w:bottom w:val="single" w:sz="8" w:space="0" w:color="B31E8E"/>
              <w:right w:val="single" w:sz="12" w:space="0" w:color="B31E8E"/>
            </w:tcBorders>
            <w:vAlign w:val="center"/>
          </w:tcPr>
          <w:p w:rsidR="001C3FC4" w:rsidRPr="002B4644" w:rsidRDefault="001C3FC4" w:rsidP="001C3FC4"/>
        </w:tc>
      </w:tr>
      <w:tr w:rsidR="001C3FC4" w:rsidRPr="00367D9C" w:rsidTr="00E977FE">
        <w:tc>
          <w:tcPr>
            <w:tcW w:w="2518" w:type="dxa"/>
            <w:gridSpan w:val="2"/>
            <w:tcBorders>
              <w:top w:val="single" w:sz="8" w:space="0" w:color="B31E8E"/>
              <w:left w:val="single" w:sz="12" w:space="0" w:color="B31E8E"/>
              <w:bottom w:val="single" w:sz="8" w:space="0" w:color="B31E8E"/>
              <w:right w:val="single" w:sz="12" w:space="0" w:color="B31E8E"/>
            </w:tcBorders>
            <w:vAlign w:val="center"/>
          </w:tcPr>
          <w:p w:rsidR="001C3FC4" w:rsidRPr="004A3181" w:rsidRDefault="001C3FC4" w:rsidP="001C3FC4">
            <w:pPr>
              <w:rPr>
                <w:sz w:val="26"/>
                <w:szCs w:val="26"/>
              </w:rPr>
            </w:pPr>
            <w:r w:rsidRPr="004A3181">
              <w:rPr>
                <w:sz w:val="26"/>
                <w:szCs w:val="26"/>
              </w:rPr>
              <w:t>output</w:t>
            </w:r>
          </w:p>
        </w:tc>
        <w:tc>
          <w:tcPr>
            <w:tcW w:w="4123" w:type="dxa"/>
            <w:gridSpan w:val="2"/>
            <w:tcBorders>
              <w:top w:val="single" w:sz="8" w:space="0" w:color="B31E8E"/>
              <w:left w:val="single" w:sz="12" w:space="0" w:color="B31E8E"/>
              <w:bottom w:val="single" w:sz="8" w:space="0" w:color="B31E8E"/>
              <w:right w:val="single" w:sz="12" w:space="0" w:color="B31E8E"/>
            </w:tcBorders>
            <w:vAlign w:val="center"/>
          </w:tcPr>
          <w:p w:rsidR="001C3FC4" w:rsidRPr="004A3181" w:rsidRDefault="004565AB" w:rsidP="001C3FC4">
            <w:pPr>
              <w:rPr>
                <w:sz w:val="26"/>
                <w:szCs w:val="26"/>
              </w:rPr>
            </w:pPr>
            <w:r>
              <w:rPr>
                <w:rFonts w:cs="Arial"/>
                <w:sz w:val="26"/>
                <w:szCs w:val="26"/>
              </w:rPr>
              <w:t>w</w:t>
            </w:r>
            <w:r w:rsidR="001C3FC4" w:rsidRPr="004A3181">
              <w:rPr>
                <w:rFonts w:cs="Arial"/>
                <w:sz w:val="26"/>
                <w:szCs w:val="26"/>
              </w:rPr>
              <w:t>ays of getting information from a digital device so you can see, hear or touch it.</w:t>
            </w:r>
          </w:p>
        </w:tc>
        <w:tc>
          <w:tcPr>
            <w:tcW w:w="3321" w:type="dxa"/>
            <w:tcBorders>
              <w:top w:val="single" w:sz="8" w:space="0" w:color="B31E8E"/>
              <w:left w:val="single" w:sz="12" w:space="0" w:color="B31E8E"/>
              <w:bottom w:val="single" w:sz="8" w:space="0" w:color="B31E8E"/>
              <w:right w:val="single" w:sz="12" w:space="0" w:color="B31E8E"/>
            </w:tcBorders>
            <w:vAlign w:val="center"/>
          </w:tcPr>
          <w:p w:rsidR="001C3FC4" w:rsidRPr="002B4644" w:rsidRDefault="001C3FC4" w:rsidP="001C3FC4"/>
        </w:tc>
      </w:tr>
      <w:tr w:rsidR="001C3FC4" w:rsidRPr="00367D9C" w:rsidTr="00E977FE">
        <w:tc>
          <w:tcPr>
            <w:tcW w:w="2518" w:type="dxa"/>
            <w:gridSpan w:val="2"/>
            <w:tcBorders>
              <w:top w:val="single" w:sz="8" w:space="0" w:color="B31E8E"/>
              <w:left w:val="single" w:sz="12" w:space="0" w:color="BF03A4"/>
              <w:bottom w:val="single" w:sz="12" w:space="0" w:color="BF03A4"/>
              <w:right w:val="single" w:sz="12" w:space="0" w:color="BF03A4"/>
            </w:tcBorders>
            <w:vAlign w:val="center"/>
          </w:tcPr>
          <w:p w:rsidR="001C3FC4" w:rsidRPr="004A3181" w:rsidRDefault="001C3FC4" w:rsidP="001C3FC4">
            <w:pPr>
              <w:rPr>
                <w:sz w:val="26"/>
                <w:szCs w:val="26"/>
              </w:rPr>
            </w:pPr>
            <w:r w:rsidRPr="004A3181">
              <w:rPr>
                <w:sz w:val="26"/>
                <w:szCs w:val="26"/>
              </w:rPr>
              <w:t>connection</w:t>
            </w:r>
          </w:p>
        </w:tc>
        <w:tc>
          <w:tcPr>
            <w:tcW w:w="4123" w:type="dxa"/>
            <w:gridSpan w:val="2"/>
            <w:tcBorders>
              <w:top w:val="single" w:sz="8" w:space="0" w:color="B31E8E"/>
              <w:left w:val="single" w:sz="12" w:space="0" w:color="BF03A4"/>
              <w:bottom w:val="single" w:sz="12" w:space="0" w:color="BF03A4"/>
              <w:right w:val="single" w:sz="12" w:space="0" w:color="BF03A4"/>
            </w:tcBorders>
            <w:vAlign w:val="center"/>
          </w:tcPr>
          <w:p w:rsidR="001C3FC4" w:rsidRPr="004A3181" w:rsidRDefault="004565AB" w:rsidP="001C3FC4">
            <w:pPr>
              <w:rPr>
                <w:sz w:val="26"/>
                <w:szCs w:val="26"/>
              </w:rPr>
            </w:pPr>
            <w:r>
              <w:rPr>
                <w:rFonts w:cs="Arial"/>
                <w:sz w:val="26"/>
                <w:szCs w:val="26"/>
              </w:rPr>
              <w:t>a</w:t>
            </w:r>
            <w:r w:rsidR="001C3FC4" w:rsidRPr="004A3181">
              <w:rPr>
                <w:rFonts w:cs="Arial"/>
                <w:sz w:val="26"/>
                <w:szCs w:val="26"/>
              </w:rPr>
              <w:t>llows the flow of data into and out of a digital device.</w:t>
            </w:r>
          </w:p>
        </w:tc>
        <w:tc>
          <w:tcPr>
            <w:tcW w:w="3321" w:type="dxa"/>
            <w:tcBorders>
              <w:top w:val="single" w:sz="8" w:space="0" w:color="B31E8E"/>
              <w:left w:val="single" w:sz="12" w:space="0" w:color="BF03A4"/>
              <w:bottom w:val="single" w:sz="12" w:space="0" w:color="BF03A4"/>
              <w:right w:val="single" w:sz="12" w:space="0" w:color="BF03A4"/>
            </w:tcBorders>
            <w:vAlign w:val="center"/>
          </w:tcPr>
          <w:p w:rsidR="001C3FC4" w:rsidRPr="002B4644" w:rsidRDefault="001C3FC4" w:rsidP="001C3FC4"/>
        </w:tc>
      </w:tr>
      <w:tr w:rsidR="004A3181" w:rsidRPr="00367D9C" w:rsidTr="00071FA4">
        <w:trPr>
          <w:trHeight w:val="1020"/>
        </w:trPr>
        <w:tc>
          <w:tcPr>
            <w:tcW w:w="9962" w:type="dxa"/>
            <w:gridSpan w:val="5"/>
            <w:tcBorders>
              <w:top w:val="single" w:sz="8" w:space="0" w:color="B31E8E"/>
              <w:left w:val="nil"/>
              <w:bottom w:val="single" w:sz="12" w:space="0" w:color="BF03A4"/>
              <w:right w:val="nil"/>
            </w:tcBorders>
            <w:vAlign w:val="center"/>
          </w:tcPr>
          <w:p w:rsidR="004A3181" w:rsidRPr="002B4644" w:rsidRDefault="00071FA4" w:rsidP="00071FA4">
            <w:pPr>
              <w:spacing w:before="0" w:after="0"/>
            </w:pPr>
            <w:r w:rsidRPr="000E3516">
              <w:rPr>
                <w:noProof/>
                <w:sz w:val="36"/>
                <w:szCs w:val="36"/>
              </w:rPr>
              <mc:AlternateContent>
                <mc:Choice Requires="wps">
                  <w:drawing>
                    <wp:anchor distT="0" distB="0" distL="114300" distR="114300" simplePos="0" relativeHeight="252868608" behindDoc="0" locked="0" layoutInCell="1" allowOverlap="1" wp14:anchorId="60BE447A" wp14:editId="7E55EA16">
                      <wp:simplePos x="0" y="0"/>
                      <wp:positionH relativeFrom="column">
                        <wp:posOffset>998220</wp:posOffset>
                      </wp:positionH>
                      <wp:positionV relativeFrom="paragraph">
                        <wp:posOffset>635</wp:posOffset>
                      </wp:positionV>
                      <wp:extent cx="5198110" cy="548640"/>
                      <wp:effectExtent l="571500" t="0" r="21590" b="22860"/>
                      <wp:wrapNone/>
                      <wp:docPr id="20561" name="Rounded Rectangular Callout 20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8110" cy="548640"/>
                              </a:xfrm>
                              <a:prstGeom prst="wedgeRoundRectCallout">
                                <a:avLst>
                                  <a:gd name="adj1" fmla="val -60260"/>
                                  <a:gd name="adj2" fmla="val -2910"/>
                                  <a:gd name="adj3" fmla="val 16667"/>
                                </a:avLst>
                              </a:prstGeom>
                              <a:noFill/>
                              <a:ln w="19050">
                                <a:solidFill>
                                  <a:srgbClr val="B31E8E"/>
                                </a:solidFill>
                                <a:miter lim="800000"/>
                                <a:headEnd/>
                                <a:tailEnd/>
                              </a:ln>
                            </wps:spPr>
                            <wps:txbx>
                              <w:txbxContent>
                                <w:p w:rsidR="0091685E" w:rsidRPr="00281E7A" w:rsidRDefault="0091685E" w:rsidP="00071FA4">
                                  <w:pPr>
                                    <w:spacing w:before="0" w:after="0"/>
                                    <w:rPr>
                                      <w:sz w:val="26"/>
                                      <w:szCs w:val="26"/>
                                    </w:rPr>
                                  </w:pPr>
                                  <w:r w:rsidRPr="00281E7A">
                                    <w:rPr>
                                      <w:sz w:val="26"/>
                                      <w:szCs w:val="26"/>
                                    </w:rPr>
                                    <w:t xml:space="preserve">When digital systems connect, communicate and share data, they create a </w:t>
                                  </w:r>
                                  <w:r w:rsidRPr="00605371">
                                    <w:rPr>
                                      <w:b/>
                                      <w:sz w:val="26"/>
                                      <w:szCs w:val="26"/>
                                    </w:rPr>
                                    <w:t>network</w:t>
                                  </w:r>
                                  <w:r w:rsidRPr="00281E7A">
                                    <w:rPr>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E447A" id="Rounded Rectangular Callout 20561" o:spid="_x0000_s1051" type="#_x0000_t62" style="position:absolute;margin-left:78.6pt;margin-top:.05pt;width:409.3pt;height:43.2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R6bwIAAMgEAAAOAAAAZHJzL2Uyb0RvYy54bWysVNty0zAQfWeGf9DovfGliZt46nRKmjLM&#10;FOi08AGKJdsCWWskOU75elayGxJ4Y8iDRuu9nT1Hm+ubQ6vIXhgrQRc0mcWUCF0Cl7ou6Ncv9xdL&#10;SqxjmjMFWhT0RVh6s3775nrocpFCA4oLQ7CItvnQFbRxrsujyJaNaJmdQSc0OiswLXNomjrihg1Y&#10;vVVRGsdZNIDhnYFSWItf70YnXYf6VSVK97mqrHBEFRSxuXCacO78Ga2vWV4b1jWynGCwf0DRMqmx&#10;6bHUHXOM9Eb+VaqVpQELlZuV0EZQVbIUYQacJon/mOa5YZ0IsyA5tjvSZP9f2fLT/tEQyQuaxoss&#10;oUSzFmV6gl5zwckTEsh03StmyIYpBb0jYyASN3Q2x/zn7tH40W33AOV3SzRsGswRt8bA0AjGEW7i&#10;iY7OErxhMZXsho/AsSfrHQQOD5VpfUFkhxyCVC9HqcTBkRI/LpLVMklQ0RJ9i/kymwctI5a/ZnfG&#10;uvcCWuIvBR0Er0UYy880zRLasf2DdUE7Pk3P+DdkomoVPoU9U+Qii9Ps9a2cBKVnQekK8Yzv6STm&#10;8jQmybLsKlDB8qktIn5F6jFouJdKhSpKkwGZW8WLOOC0oCT33kC2qXcbZQjCK+i7y2S73E51z8Ja&#10;6XC9lGwLuoz9bwToVdlqHto4JtV4RyhKTzJ5ZUaF3WF3GB/Iwid72XbAX1A4A+M64frjpQHzk5IB&#10;V6mg9kfPjKBEfdAo/iqZozrEBWO+uErRMKee3amH6RJLFdRRMl43btzXvjOybrBTEujQcIsPppIO&#10;QYWXNaKaDFwXvJ3t46kdon7/Aa1/AQAA//8DAFBLAwQUAAYACAAAACEAewWUBt4AAAAHAQAADwAA&#10;AGRycy9kb3ducmV2LnhtbEyPwU7DMBBE70j8g7VIXCrqUJEmhDhVVUTplUJB3Nx4m0TE6xC7afh7&#10;tic4jt5o9m2+GG0rBux940jB7TQCgVQ601Cl4O316SYF4YMmo1tHqOAHPSyKy4tcZ8ad6AWHbagE&#10;j5DPtII6hC6T0pc1Wu2nrkNidnC91YFjX0nT6xOP21bOomgurW6IL9S6w1WN5df2aBV8bHbJ7vEz&#10;PUzWk7vV8tmuo+/hXanrq3H5ACLgGP7KcNZndSjYae+OZLxoOcfJjKtnIBjfJzF/sleQzmOQRS7/&#10;+xe/AAAA//8DAFBLAQItABQABgAIAAAAIQC2gziS/gAAAOEBAAATAAAAAAAAAAAAAAAAAAAAAABb&#10;Q29udGVudF9UeXBlc10ueG1sUEsBAi0AFAAGAAgAAAAhADj9If/WAAAAlAEAAAsAAAAAAAAAAAAA&#10;AAAALwEAAF9yZWxzLy5yZWxzUEsBAi0AFAAGAAgAAAAhANIcxHpvAgAAyAQAAA4AAAAAAAAAAAAA&#10;AAAALgIAAGRycy9lMm9Eb2MueG1sUEsBAi0AFAAGAAgAAAAhAHsFlAbeAAAABwEAAA8AAAAAAAAA&#10;AAAAAAAAyQQAAGRycy9kb3ducmV2LnhtbFBLBQYAAAAABAAEAPMAAADUBQAAAAA=&#10;" adj="-2216,10171" filled="f" strokecolor="#b31e8e" strokeweight="1.5pt">
                      <v:textbox>
                        <w:txbxContent>
                          <w:p w:rsidR="0091685E" w:rsidRPr="00281E7A" w:rsidRDefault="0091685E" w:rsidP="00071FA4">
                            <w:pPr>
                              <w:spacing w:before="0" w:after="0"/>
                              <w:rPr>
                                <w:sz w:val="26"/>
                                <w:szCs w:val="26"/>
                              </w:rPr>
                            </w:pPr>
                            <w:r w:rsidRPr="00281E7A">
                              <w:rPr>
                                <w:sz w:val="26"/>
                                <w:szCs w:val="26"/>
                              </w:rPr>
                              <w:t xml:space="preserve">When digital systems connect, communicate and share data, they create a </w:t>
                            </w:r>
                            <w:r w:rsidRPr="00605371">
                              <w:rPr>
                                <w:b/>
                                <w:sz w:val="26"/>
                                <w:szCs w:val="26"/>
                              </w:rPr>
                              <w:t>network</w:t>
                            </w:r>
                            <w:r w:rsidRPr="00281E7A">
                              <w:rPr>
                                <w:sz w:val="26"/>
                                <w:szCs w:val="26"/>
                              </w:rPr>
                              <w:t xml:space="preserve">. </w:t>
                            </w:r>
                          </w:p>
                        </w:txbxContent>
                      </v:textbox>
                    </v:shape>
                  </w:pict>
                </mc:Fallback>
              </mc:AlternateContent>
            </w:r>
            <w:r>
              <w:rPr>
                <w:rFonts w:cs="Arial"/>
                <w:noProof/>
                <w:szCs w:val="28"/>
              </w:rPr>
              <w:drawing>
                <wp:inline distT="0" distB="0" distL="0" distR="0" wp14:anchorId="4102522A" wp14:editId="1116FEFC">
                  <wp:extent cx="476250" cy="449580"/>
                  <wp:effectExtent l="0" t="0" r="0" b="7620"/>
                  <wp:docPr id="20558" name="Picture 20558"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477408" cy="450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5492" w:rsidTr="00071FA4">
        <w:trPr>
          <w:trHeight w:val="1928"/>
        </w:trPr>
        <w:tc>
          <w:tcPr>
            <w:tcW w:w="1116" w:type="dxa"/>
            <w:tcBorders>
              <w:top w:val="single" w:sz="12" w:space="0" w:color="BF03A4"/>
              <w:left w:val="nil"/>
              <w:bottom w:val="single" w:sz="12" w:space="0" w:color="BF03A4"/>
              <w:right w:val="nil"/>
            </w:tcBorders>
            <w:vAlign w:val="center"/>
          </w:tcPr>
          <w:p w:rsidR="00625492" w:rsidRDefault="00625492" w:rsidP="00071FA4">
            <w:r>
              <w:rPr>
                <w:noProof/>
                <w:sz w:val="36"/>
                <w:szCs w:val="36"/>
              </w:rPr>
              <w:drawing>
                <wp:inline distT="0" distB="0" distL="0" distR="0" wp14:anchorId="1FACF36E" wp14:editId="4903953B">
                  <wp:extent cx="564472" cy="830580"/>
                  <wp:effectExtent l="0" t="0" r="7620" b="7620"/>
                  <wp:docPr id="2161" name="Picture 2161"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flipH="1">
                            <a:off x="0" y="0"/>
                            <a:ext cx="565686" cy="832366"/>
                          </a:xfrm>
                          <a:prstGeom prst="rect">
                            <a:avLst/>
                          </a:prstGeom>
                          <a:noFill/>
                          <a:ln>
                            <a:noFill/>
                          </a:ln>
                        </pic:spPr>
                      </pic:pic>
                    </a:graphicData>
                  </a:graphic>
                </wp:inline>
              </w:drawing>
            </w:r>
          </w:p>
        </w:tc>
        <w:tc>
          <w:tcPr>
            <w:tcW w:w="8846" w:type="dxa"/>
            <w:gridSpan w:val="4"/>
            <w:tcBorders>
              <w:top w:val="single" w:sz="12" w:space="0" w:color="BF03A4"/>
              <w:left w:val="nil"/>
              <w:bottom w:val="single" w:sz="12" w:space="0" w:color="BF03A4"/>
              <w:right w:val="nil"/>
            </w:tcBorders>
          </w:tcPr>
          <w:p w:rsidR="00F10EE0" w:rsidRPr="00071FA4" w:rsidRDefault="00625492" w:rsidP="00F10EE0">
            <w:pPr>
              <w:rPr>
                <w:sz w:val="26"/>
                <w:szCs w:val="26"/>
              </w:rPr>
            </w:pPr>
            <w:r w:rsidRPr="00071FA4">
              <w:rPr>
                <w:sz w:val="26"/>
                <w:szCs w:val="26"/>
              </w:rPr>
              <w:t xml:space="preserve">Jaxon is searching for information about bats on the web. </w:t>
            </w:r>
          </w:p>
          <w:p w:rsidR="00071FA4" w:rsidRDefault="006D16E6" w:rsidP="00071FA4">
            <w:pPr>
              <w:rPr>
                <w:sz w:val="26"/>
                <w:szCs w:val="26"/>
              </w:rPr>
            </w:pPr>
            <w:r w:rsidRPr="00071FA4">
              <w:rPr>
                <w:sz w:val="26"/>
                <w:szCs w:val="26"/>
              </w:rPr>
              <w:t>Label</w:t>
            </w:r>
            <w:r w:rsidR="00625492" w:rsidRPr="00071FA4">
              <w:rPr>
                <w:sz w:val="26"/>
                <w:szCs w:val="26"/>
              </w:rPr>
              <w:t xml:space="preserve"> the components of the digital system he is using.</w:t>
            </w:r>
          </w:p>
          <w:p w:rsidR="00071FA4" w:rsidRDefault="00625492" w:rsidP="00071FA4">
            <w:pPr>
              <w:rPr>
                <w:sz w:val="26"/>
                <w:szCs w:val="26"/>
              </w:rPr>
            </w:pPr>
            <w:r w:rsidRPr="00071FA4">
              <w:rPr>
                <w:sz w:val="26"/>
                <w:szCs w:val="26"/>
              </w:rPr>
              <w:t>Draw arrows to show how Jaxon’s req</w:t>
            </w:r>
            <w:r w:rsidR="00071FA4" w:rsidRPr="00071FA4">
              <w:rPr>
                <w:sz w:val="26"/>
                <w:szCs w:val="26"/>
              </w:rPr>
              <w:t xml:space="preserve">uest travels </w:t>
            </w:r>
            <w:r w:rsidR="00071FA4">
              <w:rPr>
                <w:sz w:val="26"/>
                <w:szCs w:val="26"/>
              </w:rPr>
              <w:t>from his digital</w:t>
            </w:r>
            <w:r w:rsidR="00071FA4" w:rsidRPr="00071FA4">
              <w:rPr>
                <w:sz w:val="26"/>
                <w:szCs w:val="26"/>
              </w:rPr>
              <w:t xml:space="preserve"> system, into the network and on</w:t>
            </w:r>
            <w:r w:rsidR="00071FA4">
              <w:rPr>
                <w:sz w:val="26"/>
                <w:szCs w:val="26"/>
              </w:rPr>
              <w:t xml:space="preserve"> </w:t>
            </w:r>
            <w:r w:rsidR="00071FA4" w:rsidRPr="00071FA4">
              <w:rPr>
                <w:sz w:val="26"/>
                <w:szCs w:val="26"/>
              </w:rPr>
              <w:t>to</w:t>
            </w:r>
            <w:r w:rsidRPr="00071FA4">
              <w:rPr>
                <w:sz w:val="26"/>
                <w:szCs w:val="26"/>
              </w:rPr>
              <w:t xml:space="preserve"> the computer that has </w:t>
            </w:r>
            <w:r w:rsidR="00071FA4" w:rsidRPr="00071FA4">
              <w:rPr>
                <w:sz w:val="26"/>
                <w:szCs w:val="26"/>
              </w:rPr>
              <w:t xml:space="preserve">stored </w:t>
            </w:r>
            <w:r w:rsidRPr="00071FA4">
              <w:rPr>
                <w:sz w:val="26"/>
                <w:szCs w:val="26"/>
              </w:rPr>
              <w:t xml:space="preserve">the </w:t>
            </w:r>
            <w:r w:rsidR="00071FA4">
              <w:rPr>
                <w:sz w:val="26"/>
                <w:szCs w:val="26"/>
              </w:rPr>
              <w:t>information</w:t>
            </w:r>
            <w:r w:rsidRPr="00071FA4">
              <w:rPr>
                <w:sz w:val="26"/>
                <w:szCs w:val="26"/>
              </w:rPr>
              <w:t>.</w:t>
            </w:r>
          </w:p>
          <w:p w:rsidR="00625492" w:rsidRPr="00E2292E" w:rsidRDefault="00625492" w:rsidP="00071FA4">
            <w:pPr>
              <w:rPr>
                <w:sz w:val="26"/>
                <w:szCs w:val="26"/>
              </w:rPr>
            </w:pPr>
            <w:r w:rsidRPr="00071FA4">
              <w:rPr>
                <w:sz w:val="26"/>
                <w:szCs w:val="26"/>
              </w:rPr>
              <w:t>Use a different colour to draw arrows to show the information going back to Jaxon</w:t>
            </w:r>
            <w:r w:rsidR="00071FA4">
              <w:rPr>
                <w:sz w:val="26"/>
                <w:szCs w:val="26"/>
              </w:rPr>
              <w:t>’s digital system</w:t>
            </w:r>
            <w:r w:rsidRPr="00071FA4">
              <w:rPr>
                <w:sz w:val="26"/>
                <w:szCs w:val="26"/>
              </w:rPr>
              <w:t>.</w:t>
            </w:r>
          </w:p>
        </w:tc>
      </w:tr>
      <w:tr w:rsidR="001B4334" w:rsidRPr="00AC2201" w:rsidTr="004565AB">
        <w:trPr>
          <w:trHeight w:val="1587"/>
        </w:trPr>
        <w:tc>
          <w:tcPr>
            <w:tcW w:w="3320" w:type="dxa"/>
            <w:gridSpan w:val="3"/>
            <w:tcBorders>
              <w:top w:val="single" w:sz="12" w:space="0" w:color="BF03A4"/>
              <w:left w:val="single" w:sz="12" w:space="0" w:color="BF03A4"/>
              <w:bottom w:val="nil"/>
              <w:right w:val="nil"/>
            </w:tcBorders>
            <w:vAlign w:val="center"/>
          </w:tcPr>
          <w:p w:rsidR="001B4334" w:rsidRDefault="001B4334" w:rsidP="001B4334">
            <w:pPr>
              <w:jc w:val="center"/>
              <w:rPr>
                <w:rFonts w:eastAsia="Arial"/>
              </w:rPr>
            </w:pPr>
            <w:r>
              <w:rPr>
                <w:rFonts w:eastAsia="Arial"/>
                <w:noProof/>
              </w:rPr>
              <w:drawing>
                <wp:inline distT="0" distB="0" distL="0" distR="0" wp14:anchorId="00E76BC0" wp14:editId="491D6869">
                  <wp:extent cx="702733" cy="587170"/>
                  <wp:effectExtent l="0" t="0" r="2540" b="3810"/>
                  <wp:docPr id="2149" name="Picture 2149" descr="R:\Operational\Resources\graphics_library\DoE_owned\general_graphics\Household\Mouse_green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perational\Resources\graphics_library\DoE_owned\general_graphics\Household\Mouse_green_©_SIDE@150.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702735" cy="587171"/>
                          </a:xfrm>
                          <a:prstGeom prst="rect">
                            <a:avLst/>
                          </a:prstGeom>
                          <a:noFill/>
                          <a:ln>
                            <a:noFill/>
                          </a:ln>
                        </pic:spPr>
                      </pic:pic>
                    </a:graphicData>
                  </a:graphic>
                </wp:inline>
              </w:drawing>
            </w:r>
          </w:p>
        </w:tc>
        <w:tc>
          <w:tcPr>
            <w:tcW w:w="3321" w:type="dxa"/>
            <w:tcBorders>
              <w:top w:val="single" w:sz="12" w:space="0" w:color="BF03A4"/>
              <w:left w:val="nil"/>
              <w:bottom w:val="nil"/>
              <w:right w:val="nil"/>
            </w:tcBorders>
            <w:vAlign w:val="center"/>
          </w:tcPr>
          <w:p w:rsidR="001B4334" w:rsidRPr="00E23E21" w:rsidRDefault="001B4334" w:rsidP="001B4334">
            <w:pPr>
              <w:jc w:val="center"/>
              <w:rPr>
                <w:rFonts w:eastAsia="Arial"/>
              </w:rPr>
            </w:pPr>
            <w:r>
              <w:rPr>
                <w:rFonts w:eastAsia="Arial"/>
                <w:noProof/>
              </w:rPr>
              <w:drawing>
                <wp:inline distT="0" distB="0" distL="0" distR="0" wp14:anchorId="083B5ED0" wp14:editId="68B10842">
                  <wp:extent cx="1059180" cy="878156"/>
                  <wp:effectExtent l="0" t="0" r="7620" b="0"/>
                  <wp:docPr id="2150" name="Picture 2150" descr="R:\Operational\Resources\graphics_library\DoE_owned\general_graphics\Househo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Household\computer.pn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064218" cy="882333"/>
                          </a:xfrm>
                          <a:prstGeom prst="rect">
                            <a:avLst/>
                          </a:prstGeom>
                          <a:noFill/>
                          <a:ln>
                            <a:noFill/>
                          </a:ln>
                        </pic:spPr>
                      </pic:pic>
                    </a:graphicData>
                  </a:graphic>
                </wp:inline>
              </w:drawing>
            </w:r>
          </w:p>
        </w:tc>
        <w:tc>
          <w:tcPr>
            <w:tcW w:w="3321" w:type="dxa"/>
            <w:tcBorders>
              <w:top w:val="single" w:sz="12" w:space="0" w:color="BF03A4"/>
              <w:left w:val="nil"/>
              <w:bottom w:val="nil"/>
              <w:right w:val="single" w:sz="12" w:space="0" w:color="BF03A4"/>
            </w:tcBorders>
            <w:vAlign w:val="center"/>
          </w:tcPr>
          <w:p w:rsidR="001B4334" w:rsidRPr="00E23E21" w:rsidRDefault="0021093E" w:rsidP="001B4334">
            <w:pPr>
              <w:jc w:val="center"/>
              <w:rPr>
                <w:rFonts w:eastAsia="Arial"/>
              </w:rPr>
            </w:pPr>
            <w:r>
              <w:rPr>
                <w:rFonts w:eastAsia="Arial"/>
                <w:noProof/>
              </w:rPr>
              <w:drawing>
                <wp:inline distT="0" distB="0" distL="0" distR="0" wp14:anchorId="272690C2" wp14:editId="0D8C29D0">
                  <wp:extent cx="1943100" cy="196850"/>
                  <wp:effectExtent l="0" t="0" r="0" b="0"/>
                  <wp:docPr id="20938" name="Picture 20938" descr="R:\2Design_writing folder\Kath\Digital technologies\Year 4\images\Mandy\Day 1\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2Design_writing folder\Kath\Digital technologies\Year 4\images\Mandy\Day 1\Cable.PN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943100" cy="196850"/>
                          </a:xfrm>
                          <a:prstGeom prst="rect">
                            <a:avLst/>
                          </a:prstGeom>
                          <a:noFill/>
                          <a:ln>
                            <a:noFill/>
                          </a:ln>
                        </pic:spPr>
                      </pic:pic>
                    </a:graphicData>
                  </a:graphic>
                </wp:inline>
              </w:drawing>
            </w:r>
          </w:p>
        </w:tc>
      </w:tr>
      <w:tr w:rsidR="001B4334" w:rsidRPr="00AC2201" w:rsidTr="004565AB">
        <w:trPr>
          <w:trHeight w:val="454"/>
        </w:trPr>
        <w:tc>
          <w:tcPr>
            <w:tcW w:w="3320" w:type="dxa"/>
            <w:gridSpan w:val="3"/>
            <w:tcBorders>
              <w:top w:val="nil"/>
              <w:left w:val="single" w:sz="12" w:space="0" w:color="BF03A4"/>
              <w:bottom w:val="nil"/>
              <w:right w:val="nil"/>
            </w:tcBorders>
            <w:vAlign w:val="center"/>
          </w:tcPr>
          <w:p w:rsidR="001B4334" w:rsidRDefault="001B4334" w:rsidP="001B4334">
            <w:pPr>
              <w:jc w:val="center"/>
              <w:rPr>
                <w:rFonts w:eastAsia="Arial"/>
                <w:noProof/>
                <w:lang w:eastAsia="ja-JP"/>
              </w:rPr>
            </w:pPr>
          </w:p>
        </w:tc>
        <w:tc>
          <w:tcPr>
            <w:tcW w:w="3321" w:type="dxa"/>
            <w:tcBorders>
              <w:top w:val="nil"/>
              <w:left w:val="nil"/>
              <w:bottom w:val="nil"/>
              <w:right w:val="nil"/>
            </w:tcBorders>
            <w:vAlign w:val="center"/>
          </w:tcPr>
          <w:p w:rsidR="001B4334" w:rsidRDefault="001B4334" w:rsidP="001B4334">
            <w:pPr>
              <w:jc w:val="center"/>
              <w:rPr>
                <w:rFonts w:eastAsia="Arial"/>
                <w:noProof/>
                <w:lang w:eastAsia="ja-JP"/>
              </w:rPr>
            </w:pPr>
          </w:p>
        </w:tc>
        <w:tc>
          <w:tcPr>
            <w:tcW w:w="3321" w:type="dxa"/>
            <w:tcBorders>
              <w:top w:val="nil"/>
              <w:left w:val="nil"/>
              <w:bottom w:val="nil"/>
              <w:right w:val="single" w:sz="12" w:space="0" w:color="BF03A4"/>
            </w:tcBorders>
            <w:vAlign w:val="center"/>
          </w:tcPr>
          <w:p w:rsidR="001B4334" w:rsidRDefault="001B4334" w:rsidP="001B4334">
            <w:pPr>
              <w:jc w:val="center"/>
              <w:rPr>
                <w:rFonts w:eastAsia="Arial"/>
                <w:noProof/>
                <w:lang w:eastAsia="ja-JP"/>
              </w:rPr>
            </w:pPr>
          </w:p>
        </w:tc>
      </w:tr>
      <w:tr w:rsidR="001B4334" w:rsidRPr="00AC2201" w:rsidTr="004565AB">
        <w:trPr>
          <w:trHeight w:val="1644"/>
        </w:trPr>
        <w:tc>
          <w:tcPr>
            <w:tcW w:w="3320" w:type="dxa"/>
            <w:gridSpan w:val="3"/>
            <w:tcBorders>
              <w:top w:val="nil"/>
              <w:left w:val="single" w:sz="12" w:space="0" w:color="BF03A4"/>
              <w:bottom w:val="single" w:sz="12" w:space="0" w:color="B31E8E"/>
              <w:right w:val="nil"/>
            </w:tcBorders>
            <w:vAlign w:val="center"/>
          </w:tcPr>
          <w:p w:rsidR="001B4334" w:rsidRDefault="0021093E" w:rsidP="001B4334">
            <w:pPr>
              <w:jc w:val="center"/>
              <w:rPr>
                <w:rFonts w:eastAsia="Arial"/>
                <w:noProof/>
                <w:lang w:eastAsia="ja-JP"/>
              </w:rPr>
            </w:pPr>
            <w:r>
              <w:rPr>
                <w:rFonts w:eastAsia="Arial"/>
                <w:noProof/>
              </w:rPr>
              <w:drawing>
                <wp:inline distT="0" distB="0" distL="0" distR="0">
                  <wp:extent cx="1226820" cy="960121"/>
                  <wp:effectExtent l="0" t="0" r="0" b="0"/>
                  <wp:docPr id="20873" name="Picture 20873" descr="C:\Users\E0321456\Desktop\laptop_bat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laptop_bat_image.PN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229299" cy="962061"/>
                          </a:xfrm>
                          <a:prstGeom prst="rect">
                            <a:avLst/>
                          </a:prstGeom>
                          <a:noFill/>
                          <a:ln>
                            <a:noFill/>
                          </a:ln>
                        </pic:spPr>
                      </pic:pic>
                    </a:graphicData>
                  </a:graphic>
                </wp:inline>
              </w:drawing>
            </w:r>
          </w:p>
        </w:tc>
        <w:tc>
          <w:tcPr>
            <w:tcW w:w="3321" w:type="dxa"/>
            <w:tcBorders>
              <w:top w:val="nil"/>
              <w:left w:val="nil"/>
              <w:bottom w:val="single" w:sz="12" w:space="0" w:color="B31E8E"/>
              <w:right w:val="nil"/>
            </w:tcBorders>
            <w:vAlign w:val="center"/>
          </w:tcPr>
          <w:p w:rsidR="001B4334" w:rsidRDefault="0021093E" w:rsidP="001B4334">
            <w:pPr>
              <w:jc w:val="center"/>
              <w:rPr>
                <w:rFonts w:eastAsia="Arial"/>
                <w:noProof/>
                <w:lang w:eastAsia="ja-JP"/>
              </w:rPr>
            </w:pPr>
            <w:r>
              <w:rPr>
                <w:rFonts w:eastAsia="Arial"/>
                <w:noProof/>
              </w:rPr>
              <w:drawing>
                <wp:inline distT="0" distB="0" distL="0" distR="0" wp14:anchorId="10965602" wp14:editId="726E528B">
                  <wp:extent cx="1943100" cy="196850"/>
                  <wp:effectExtent l="0" t="0" r="0" b="0"/>
                  <wp:docPr id="20940" name="Picture 20940" descr="R:\2Design_writing folder\Kath\Digital technologies\Year 4\images\Mandy\Day 1\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2Design_writing folder\Kath\Digital technologies\Year 4\images\Mandy\Day 1\Cable.PN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943100" cy="196850"/>
                          </a:xfrm>
                          <a:prstGeom prst="rect">
                            <a:avLst/>
                          </a:prstGeom>
                          <a:noFill/>
                          <a:ln>
                            <a:noFill/>
                          </a:ln>
                        </pic:spPr>
                      </pic:pic>
                    </a:graphicData>
                  </a:graphic>
                </wp:inline>
              </w:drawing>
            </w:r>
          </w:p>
        </w:tc>
        <w:tc>
          <w:tcPr>
            <w:tcW w:w="3321" w:type="dxa"/>
            <w:tcBorders>
              <w:top w:val="nil"/>
              <w:left w:val="nil"/>
              <w:bottom w:val="single" w:sz="12" w:space="0" w:color="B31E8E"/>
              <w:right w:val="single" w:sz="12" w:space="0" w:color="BF03A4"/>
            </w:tcBorders>
            <w:vAlign w:val="center"/>
          </w:tcPr>
          <w:p w:rsidR="001B4334" w:rsidRDefault="001B4334" w:rsidP="001B4334">
            <w:pPr>
              <w:jc w:val="center"/>
              <w:rPr>
                <w:rFonts w:eastAsia="Arial"/>
                <w:noProof/>
                <w:lang w:eastAsia="ja-JP"/>
              </w:rPr>
            </w:pPr>
            <w:r>
              <w:rPr>
                <w:rFonts w:eastAsia="Arial"/>
                <w:noProof/>
              </w:rPr>
              <w:drawing>
                <wp:inline distT="0" distB="0" distL="0" distR="0" wp14:anchorId="4C368912" wp14:editId="633543AB">
                  <wp:extent cx="762000" cy="762000"/>
                  <wp:effectExtent l="0" t="0" r="0" b="0"/>
                  <wp:docPr id="2155" name="Picture 2155" descr="R:\Operational\Resources\graphics_library\DoE_owned\general_graphics\Space_Universe\satel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perational\Resources\graphics_library\DoE_owned\general_graphics\Space_Universe\satellite.p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a:graphicData>
                  </a:graphic>
                </wp:inline>
              </w:drawing>
            </w:r>
          </w:p>
        </w:tc>
      </w:tr>
      <w:tr w:rsidR="00071FA4" w:rsidRPr="00AC2201" w:rsidTr="00276E4E">
        <w:trPr>
          <w:trHeight w:val="113"/>
        </w:trPr>
        <w:tc>
          <w:tcPr>
            <w:tcW w:w="9962" w:type="dxa"/>
            <w:gridSpan w:val="5"/>
            <w:tcBorders>
              <w:top w:val="single" w:sz="12" w:space="0" w:color="B31E8E"/>
              <w:left w:val="nil"/>
              <w:bottom w:val="nil"/>
              <w:right w:val="nil"/>
            </w:tcBorders>
            <w:vAlign w:val="center"/>
          </w:tcPr>
          <w:p w:rsidR="00071FA4" w:rsidRDefault="00071FA4" w:rsidP="00071FA4">
            <w:pPr>
              <w:rPr>
                <w:rFonts w:eastAsia="Arial"/>
                <w:noProof/>
                <w:lang w:eastAsia="ja-JP"/>
              </w:rPr>
            </w:pPr>
            <w:r>
              <w:rPr>
                <w:rFonts w:eastAsia="Arial"/>
                <w:noProof/>
                <w:lang w:eastAsia="ja-JP"/>
              </w:rPr>
              <w:t>You have created a network.</w:t>
            </w:r>
          </w:p>
        </w:tc>
      </w:tr>
    </w:tbl>
    <w:p w:rsidR="003A1336" w:rsidRDefault="00B16D23" w:rsidP="00B16D23">
      <w:pPr>
        <w:spacing w:before="0" w:after="0"/>
        <w:rPr>
          <w:sz w:val="16"/>
          <w:szCs w:val="16"/>
        </w:rPr>
      </w:pPr>
      <w:r>
        <w:rPr>
          <w:sz w:val="16"/>
          <w:szCs w:val="16"/>
        </w:rPr>
        <w:lastRenderedPageBreak/>
        <w:br w:type="page"/>
      </w:r>
    </w:p>
    <w:p w:rsidR="002247C5" w:rsidRPr="003A1336" w:rsidRDefault="004E2237" w:rsidP="002247C5">
      <w:pPr>
        <w:pStyle w:val="Heading2"/>
        <w:rPr>
          <w:sz w:val="16"/>
          <w:szCs w:val="16"/>
        </w:rPr>
      </w:pPr>
      <w:r>
        <w:lastRenderedPageBreak/>
        <w:t>What is a</w:t>
      </w:r>
      <w:r w:rsidR="00362CBA">
        <w:t xml:space="preserve"> digital world</w:t>
      </w:r>
      <w:r>
        <w:t>?</w:t>
      </w:r>
    </w:p>
    <w:tbl>
      <w:tblPr>
        <w:tblStyle w:val="TableGrid"/>
        <w:tblW w:w="0" w:type="auto"/>
        <w:tblLook w:val="04A0" w:firstRow="1" w:lastRow="0" w:firstColumn="1" w:lastColumn="0" w:noHBand="0" w:noVBand="1"/>
      </w:tblPr>
      <w:tblGrid>
        <w:gridCol w:w="4556"/>
        <w:gridCol w:w="2253"/>
        <w:gridCol w:w="1320"/>
        <w:gridCol w:w="1617"/>
      </w:tblGrid>
      <w:tr w:rsidR="00FD75A4" w:rsidTr="000F7A8A">
        <w:trPr>
          <w:trHeight w:val="1361"/>
        </w:trPr>
        <w:tc>
          <w:tcPr>
            <w:tcW w:w="8330" w:type="dxa"/>
            <w:gridSpan w:val="3"/>
            <w:tcBorders>
              <w:top w:val="nil"/>
              <w:left w:val="nil"/>
              <w:bottom w:val="nil"/>
              <w:right w:val="nil"/>
            </w:tcBorders>
          </w:tcPr>
          <w:p w:rsidR="00FD75A4" w:rsidRPr="00FF230D" w:rsidRDefault="00FD75A4" w:rsidP="00FD75A4">
            <w:pPr>
              <w:rPr>
                <w:rFonts w:eastAsia="Arial"/>
              </w:rPr>
            </w:pPr>
            <w:r w:rsidRPr="000E3516">
              <w:rPr>
                <w:noProof/>
                <w:sz w:val="36"/>
                <w:szCs w:val="36"/>
              </w:rPr>
              <mc:AlternateContent>
                <mc:Choice Requires="wps">
                  <w:drawing>
                    <wp:anchor distT="0" distB="0" distL="114300" distR="114300" simplePos="0" relativeHeight="252002304" behindDoc="0" locked="0" layoutInCell="1" allowOverlap="1" wp14:anchorId="2015D183" wp14:editId="001354CD">
                      <wp:simplePos x="0" y="0"/>
                      <wp:positionH relativeFrom="column">
                        <wp:posOffset>815340</wp:posOffset>
                      </wp:positionH>
                      <wp:positionV relativeFrom="paragraph">
                        <wp:posOffset>204470</wp:posOffset>
                      </wp:positionV>
                      <wp:extent cx="4320540" cy="414867"/>
                      <wp:effectExtent l="495300" t="0" r="22860" b="23495"/>
                      <wp:wrapNone/>
                      <wp:docPr id="2163" name="Rounded Rectangular Callout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414867"/>
                              </a:xfrm>
                              <a:prstGeom prst="wedgeRoundRectCallout">
                                <a:avLst>
                                  <a:gd name="adj1" fmla="val -60260"/>
                                  <a:gd name="adj2" fmla="val -2910"/>
                                  <a:gd name="adj3" fmla="val 16667"/>
                                </a:avLst>
                              </a:prstGeom>
                              <a:noFill/>
                              <a:ln w="19050">
                                <a:solidFill>
                                  <a:srgbClr val="B31E8E"/>
                                </a:solidFill>
                                <a:miter lim="800000"/>
                                <a:headEnd/>
                                <a:tailEnd/>
                              </a:ln>
                            </wps:spPr>
                            <wps:txbx>
                              <w:txbxContent>
                                <w:p w:rsidR="0091685E" w:rsidRPr="0018082C" w:rsidRDefault="0091685E" w:rsidP="00362CBA">
                                  <w:pPr>
                                    <w:spacing w:before="0" w:after="0"/>
                                  </w:pPr>
                                  <w:r>
                                    <w:t>We live in a digital world, but what does this mean?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5D183" id="Rounded Rectangular Callout 2163" o:spid="_x0000_s1052" type="#_x0000_t62" style="position:absolute;margin-left:64.2pt;margin-top:16.1pt;width:340.2pt;height:32.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O6agIAAMYEAAAOAAAAZHJzL2Uyb0RvYy54bWysVNty0zAQfWeGf9DovfGliZt66nRK2jLM&#10;FOi08AGKJdsCWWskOU75elaykybAE0MeNJL3dvac3Vxd71pFtsJYCbqgySymROgSuNR1Qb9+uT9b&#10;UmId05wp0KKgL8LS69XbN1dDl4sUGlBcGIJJtM2HrqCNc10eRbZsRMvsDDqh0ViBaZnDp6kjbtiA&#10;2VsVpXGcRQMY3hkohbX49XY00lXIX1WidJ+rygpHVEERmwunCefGn9HqiuW1YV0jywkG+wcULZMa&#10;ix5S3TLHSG/kH6laWRqwULlZCW0EVSVLEXrAbpL4t26eG9aJ0AuSY7sDTfb/pS0/bR8NkbygaZKd&#10;U6JZiyo9Qa+54OQJ+WO67hUzZM2Ugt6R4Ie0DZ3NMfq5ezS+cds9QPndEg3rBkPEjTEwNIJxBJt4&#10;mqOTAP+wGEo2w0fgWJL1DgKDu8q0PiFyQ3ZBqJeDUGLnSIkf5+dpvJijniXa5sl8mV2EEizfR3fG&#10;uvcCWuIvBR0Er0Xoyrc0tRLKse2DdUE5PjXP+LeEkqpVOAhbpshZFqfZflKOnNITp/Qy+YsPMvqa&#10;KMmyA86pbMTyPVKPQcO9VCrMpNJkQOYu40UccFpQkntrINvUm7UyBOEV9N15cre8m/o/cWulw+VS&#10;si3oMva/cdy9KneahzKOSTXeEYrSk0xemVFht9vsxvHIfLCXbQP8BYUzMC4TLj9eGjA/KRlwkQpq&#10;f/TMCErUB43iXyZzr5QLj/niIsWHObZsji1Ml5iqoI6S8bp247b2nZF1g5WSQIeGGxyYSrr9ZI2o&#10;Jvy4LHg72cbjd/B6/ftZ/QIAAP//AwBQSwMEFAAGAAgAAAAhAKPgx3TgAAAACQEAAA8AAABkcnMv&#10;ZG93bnJldi54bWxMj8FOwzAQRO9I/IO1SFwqahMKDSFOVRVRuFIoiJsbb5OIeB1iNw1/z3KC42if&#10;Zt/ki9G1YsA+NJ40XE4VCKTS24YqDa8vDxcpiBANWdN6Qg3fGGBRnJ7kJrP+SM84bGIluIRCZjTU&#10;MXaZlKGs0Zkw9R0S3/a+dyZy7Ctpe3PkctfKRKkb6UxD/KE2Ha5qLD83B6fh/Wk7395/pPvJejJb&#10;LR/dWn0Nb1qfn43LOxARx/gHw68+q0PBTjt/IBtEyzlJZ4xquEoSEAykKuUtOw2382uQRS7/Lyh+&#10;AAAA//8DAFBLAQItABQABgAIAAAAIQC2gziS/gAAAOEBAAATAAAAAAAAAAAAAAAAAAAAAABbQ29u&#10;dGVudF9UeXBlc10ueG1sUEsBAi0AFAAGAAgAAAAhADj9If/WAAAAlAEAAAsAAAAAAAAAAAAAAAAA&#10;LwEAAF9yZWxzLy5yZWxzUEsBAi0AFAAGAAgAAAAhABNdQ7pqAgAAxgQAAA4AAAAAAAAAAAAAAAAA&#10;LgIAAGRycy9lMm9Eb2MueG1sUEsBAi0AFAAGAAgAAAAhAKPgx3TgAAAACQEAAA8AAAAAAAAAAAAA&#10;AAAAxAQAAGRycy9kb3ducmV2LnhtbFBLBQYAAAAABAAEAPMAAADRBQAAAAA=&#10;" adj="-2216,10171" filled="f" strokecolor="#b31e8e" strokeweight="1.5pt">
                      <v:textbox>
                        <w:txbxContent>
                          <w:p w:rsidR="0091685E" w:rsidRPr="0018082C" w:rsidRDefault="0091685E" w:rsidP="00362CBA">
                            <w:pPr>
                              <w:spacing w:before="0" w:after="0"/>
                            </w:pPr>
                            <w:r>
                              <w:t>We live in a digital world, but what does this mean?</w:t>
                            </w:r>
                          </w:p>
                        </w:txbxContent>
                      </v:textbox>
                    </v:shape>
                  </w:pict>
                </mc:Fallback>
              </mc:AlternateContent>
            </w:r>
            <w:r>
              <w:rPr>
                <w:rFonts w:cs="Arial"/>
                <w:noProof/>
                <w:szCs w:val="28"/>
              </w:rPr>
              <w:drawing>
                <wp:inline distT="0" distB="0" distL="0" distR="0" wp14:anchorId="00A8F785" wp14:editId="6D2C61E3">
                  <wp:extent cx="357417" cy="659977"/>
                  <wp:effectExtent l="0" t="0" r="5080" b="6985"/>
                  <wp:docPr id="2162" name="Picture 2162"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59011" cy="662921"/>
                          </a:xfrm>
                          <a:prstGeom prst="rect">
                            <a:avLst/>
                          </a:prstGeom>
                          <a:noFill/>
                          <a:ln>
                            <a:noFill/>
                          </a:ln>
                        </pic:spPr>
                      </pic:pic>
                    </a:graphicData>
                  </a:graphic>
                </wp:inline>
              </w:drawing>
            </w:r>
            <w:r>
              <w:rPr>
                <w:rFonts w:eastAsia="Arial"/>
              </w:rPr>
              <w:t xml:space="preserve"> </w:t>
            </w:r>
          </w:p>
        </w:tc>
        <w:tc>
          <w:tcPr>
            <w:tcW w:w="1632" w:type="dxa"/>
            <w:tcBorders>
              <w:top w:val="nil"/>
              <w:left w:val="nil"/>
              <w:bottom w:val="nil"/>
              <w:right w:val="nil"/>
            </w:tcBorders>
            <w:vAlign w:val="center"/>
          </w:tcPr>
          <w:p w:rsidR="00FD75A4" w:rsidRPr="00FF230D" w:rsidRDefault="00FD75A4" w:rsidP="00FD75A4">
            <w:pPr>
              <w:jc w:val="center"/>
              <w:rPr>
                <w:rFonts w:eastAsia="Arial"/>
              </w:rPr>
            </w:pPr>
            <w:r>
              <w:rPr>
                <w:rFonts w:eastAsia="Arial"/>
                <w:noProof/>
              </w:rPr>
              <w:drawing>
                <wp:inline distT="0" distB="0" distL="0" distR="0" wp14:anchorId="5AB42E47" wp14:editId="4D604278">
                  <wp:extent cx="685800" cy="685800"/>
                  <wp:effectExtent l="0" t="0" r="0" b="0"/>
                  <wp:docPr id="2166" name="Picture 2166" descr="R:\Operational\Resources\graphics_library\DoE_owned\general_graphics\Space_Universe\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perational\Resources\graphics_library\DoE_owned\general_graphics\Space_Universe\earth.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86205" cy="686205"/>
                          </a:xfrm>
                          <a:prstGeom prst="rect">
                            <a:avLst/>
                          </a:prstGeom>
                          <a:noFill/>
                          <a:ln>
                            <a:noFill/>
                          </a:ln>
                        </pic:spPr>
                      </pic:pic>
                    </a:graphicData>
                  </a:graphic>
                </wp:inline>
              </w:drawing>
            </w:r>
          </w:p>
        </w:tc>
      </w:tr>
      <w:tr w:rsidR="002247C5" w:rsidRPr="00367D9C" w:rsidTr="00E977FE">
        <w:trPr>
          <w:trHeight w:val="1928"/>
        </w:trPr>
        <w:tc>
          <w:tcPr>
            <w:tcW w:w="9962" w:type="dxa"/>
            <w:gridSpan w:val="4"/>
            <w:tcBorders>
              <w:top w:val="nil"/>
              <w:left w:val="nil"/>
              <w:bottom w:val="nil"/>
              <w:right w:val="nil"/>
            </w:tcBorders>
            <w:vAlign w:val="center"/>
          </w:tcPr>
          <w:p w:rsidR="002247C5" w:rsidRDefault="00362CBA" w:rsidP="00362CBA">
            <w:pPr>
              <w:jc w:val="right"/>
              <w:rPr>
                <w:rFonts w:eastAsia="Arial"/>
              </w:rPr>
            </w:pPr>
            <w:r w:rsidRPr="000E3516">
              <w:rPr>
                <w:noProof/>
                <w:sz w:val="36"/>
                <w:szCs w:val="36"/>
              </w:rPr>
              <mc:AlternateContent>
                <mc:Choice Requires="wps">
                  <w:drawing>
                    <wp:anchor distT="0" distB="0" distL="114300" distR="114300" simplePos="0" relativeHeight="252000256" behindDoc="0" locked="0" layoutInCell="1" allowOverlap="1" wp14:anchorId="6043B59A" wp14:editId="209ACFDE">
                      <wp:simplePos x="0" y="0"/>
                      <wp:positionH relativeFrom="column">
                        <wp:posOffset>66675</wp:posOffset>
                      </wp:positionH>
                      <wp:positionV relativeFrom="paragraph">
                        <wp:posOffset>71120</wp:posOffset>
                      </wp:positionV>
                      <wp:extent cx="5240655" cy="1032510"/>
                      <wp:effectExtent l="0" t="0" r="436245" b="15240"/>
                      <wp:wrapNone/>
                      <wp:docPr id="2165" name="Rounded Rectangular Callout 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655" cy="1032510"/>
                              </a:xfrm>
                              <a:prstGeom prst="wedgeRoundRectCallout">
                                <a:avLst>
                                  <a:gd name="adj1" fmla="val 57548"/>
                                  <a:gd name="adj2" fmla="val -4235"/>
                                  <a:gd name="adj3" fmla="val 16667"/>
                                </a:avLst>
                              </a:prstGeom>
                              <a:noFill/>
                              <a:ln w="19050">
                                <a:solidFill>
                                  <a:srgbClr val="B31E8E"/>
                                </a:solidFill>
                                <a:miter lim="800000"/>
                                <a:headEnd/>
                                <a:tailEnd/>
                              </a:ln>
                            </wps:spPr>
                            <wps:txbx>
                              <w:txbxContent>
                                <w:p w:rsidR="0091685E" w:rsidRPr="0018082C" w:rsidRDefault="0091685E" w:rsidP="00362CBA">
                                  <w:pPr>
                                    <w:spacing w:before="0" w:after="0"/>
                                  </w:pPr>
                                  <w:r>
                                    <w:rPr>
                                      <w:rFonts w:cs="Arial"/>
                                      <w:b/>
                                      <w:bCs/>
                                      <w:color w:val="222222"/>
                                      <w:shd w:val="clear" w:color="auto" w:fill="FFFFFF"/>
                                    </w:rPr>
                                    <w:t>A digital world</w:t>
                                  </w:r>
                                  <w:r>
                                    <w:rPr>
                                      <w:rFonts w:cs="Arial"/>
                                      <w:color w:val="222222"/>
                                      <w:shd w:val="clear" w:color="auto" w:fill="FFFFFF"/>
                                    </w:rPr>
                                    <w:t xml:space="preserve"> is a world where we can connect and communicate using </w:t>
                                  </w:r>
                                  <w:r>
                                    <w:rPr>
                                      <w:rFonts w:cs="Arial"/>
                                      <w:b/>
                                      <w:bCs/>
                                      <w:color w:val="222222"/>
                                      <w:shd w:val="clear" w:color="auto" w:fill="FFFFFF"/>
                                    </w:rPr>
                                    <w:t xml:space="preserve">digital </w:t>
                                  </w:r>
                                  <w:r>
                                    <w:rPr>
                                      <w:rFonts w:cs="Arial"/>
                                      <w:color w:val="222222"/>
                                      <w:shd w:val="clear" w:color="auto" w:fill="FFFFFF"/>
                                    </w:rPr>
                                    <w:t>devices. This world is</w:t>
                                  </w:r>
                                  <w:r>
                                    <w:rPr>
                                      <w:rFonts w:cs="Arial"/>
                                      <w:b/>
                                      <w:bCs/>
                                      <w:color w:val="222222"/>
                                      <w:shd w:val="clear" w:color="auto" w:fill="FFFFFF"/>
                                    </w:rPr>
                                    <w:t xml:space="preserve"> </w:t>
                                  </w:r>
                                  <w:r>
                                    <w:rPr>
                                      <w:rFonts w:cs="Arial"/>
                                      <w:color w:val="222222"/>
                                      <w:shd w:val="clear" w:color="auto" w:fill="FFFFFF"/>
                                    </w:rPr>
                                    <w:t>full of ideas, opinions, learning and opportunities. The Internet has made it possible for all of us to connect whenever we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B59A" id="Rounded Rectangular Callout 2165" o:spid="_x0000_s1053" type="#_x0000_t62" style="position:absolute;left:0;text-align:left;margin-left:5.25pt;margin-top:5.6pt;width:412.65pt;height:81.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5GbAIAAMYEAAAOAAAAZHJzL2Uyb0RvYy54bWysVNtu2zAMfR+wfxD03vqSOE2NOkWXtsOA&#10;XYp2+wDFkm1tkuhJcpzu60fJbpeub8PyIJDm7ZCHzMXlQSuyF9ZJMBXNTlNKhKmBS9NW9NvX25M1&#10;Jc4zw5kCIyr6KBy93Lx9czH2pcihA8WFJZjEuHLsK9p535dJ4upOaOZOoRcGjQ1YzTyqtk24ZSNm&#10;1yrJ03SVjGB5b6EWzuHX68lINzF/04jaf2kaJzxRFUVsPr42vrvwJpsLVraW9Z2sZxjsH1BoJg0W&#10;fU51zTwjg5WvUmlZW3DQ+NMadAJNI2sRe8BusvSvbh461ovYCw7H9c9jcv8vbf15f2eJ5BXNs1VB&#10;iWEaWbqHwXDByT3Oj5l2UMySLVMKBk+iH45t7F2J0Q/9nQ2Nu/4j1D8cMbDtMERcWQtjJxhHsFkY&#10;c/IiICgOQ8lu/AQcS7LBQ5zgobE6JMTZkEMk6vGZKHHwpMaPRb5MVwXCrdGWpYu8yCKVCSufwnvr&#10;/HsBmgShoqPgrYhthZ7mXmI9tv/ofKSOz90z/j2jpNEKN2HPFCnOiuV63pQjn/zY52SZL4rXPotj&#10;n2y1Wp3FUbByroqAn4AGCAZupVJxJ5UhI/Z2nhZphOlASR6scdi23W2VJYiuou8W2c36Zs77wk1L&#10;j8elpK7oOg2/CWBg5cbwWMYzqSYZoSgz0xSYmRj2h91hWo+IPNC2A/6IxFmYjgmPH4UO7C9KRjyk&#10;irqfA7OCEvXBIPnn2XIZLi8qy+IsR8UeW3bHFmZqTFVRT8kkbv10rUNvZdthpSyOw8AVLkwj/dNm&#10;Tahm/HgsKL24xmM9ev35+9n8BgAA//8DAFBLAwQUAAYACAAAACEAdtAiftsAAAAJAQAADwAAAGRy&#10;cy9kb3ducmV2LnhtbExPy07DMBC8I/EP1iJxo3YblYQ0ToUQnFEDB3pzYzcOxOvIdtLw9ywnOK1m&#10;ZzSPar+4gc0mxN6jhPVKADPYet1jJ+H97eWuABaTQq0Gj0bCt4mwr6+vKlVqf8GDmZvUMTLBWCoJ&#10;NqWx5Dy21jgVV340SNzZB6cSwdBxHdSFzN3AN0Lcc6d6pASrRvNkTfvVTE7CpxJhttOxeXjtD92x&#10;+cjb5yyX8vZmedwBS2ZJf2L4rU/VoaZOJz+hjmwgLLakpLveACO+yLY05USPPCuA1xX/v6D+AQAA&#10;//8DAFBLAQItABQABgAIAAAAIQC2gziS/gAAAOEBAAATAAAAAAAAAAAAAAAAAAAAAABbQ29udGVu&#10;dF9UeXBlc10ueG1sUEsBAi0AFAAGAAgAAAAhADj9If/WAAAAlAEAAAsAAAAAAAAAAAAAAAAALwEA&#10;AF9yZWxzLy5yZWxzUEsBAi0AFAAGAAgAAAAhAJEV3kZsAgAAxgQAAA4AAAAAAAAAAAAAAAAALgIA&#10;AGRycy9lMm9Eb2MueG1sUEsBAi0AFAAGAAgAAAAhAHbQIn7bAAAACQEAAA8AAAAAAAAAAAAAAAAA&#10;xgQAAGRycy9kb3ducmV2LnhtbFBLBQYAAAAABAAEAPMAAADOBQAAAAA=&#10;" adj="23230,9885" filled="f" strokecolor="#b31e8e" strokeweight="1.5pt">
                      <v:textbox>
                        <w:txbxContent>
                          <w:p w:rsidR="0091685E" w:rsidRPr="0018082C" w:rsidRDefault="0091685E" w:rsidP="00362CBA">
                            <w:pPr>
                              <w:spacing w:before="0" w:after="0"/>
                            </w:pPr>
                            <w:r>
                              <w:rPr>
                                <w:rFonts w:cs="Arial"/>
                                <w:b/>
                                <w:bCs/>
                                <w:color w:val="222222"/>
                                <w:shd w:val="clear" w:color="auto" w:fill="FFFFFF"/>
                              </w:rPr>
                              <w:t>A digital world</w:t>
                            </w:r>
                            <w:r>
                              <w:rPr>
                                <w:rFonts w:cs="Arial"/>
                                <w:color w:val="222222"/>
                                <w:shd w:val="clear" w:color="auto" w:fill="FFFFFF"/>
                              </w:rPr>
                              <w:t xml:space="preserve"> is a world where we can connect and communicate using </w:t>
                            </w:r>
                            <w:r>
                              <w:rPr>
                                <w:rFonts w:cs="Arial"/>
                                <w:b/>
                                <w:bCs/>
                                <w:color w:val="222222"/>
                                <w:shd w:val="clear" w:color="auto" w:fill="FFFFFF"/>
                              </w:rPr>
                              <w:t xml:space="preserve">digital </w:t>
                            </w:r>
                            <w:r>
                              <w:rPr>
                                <w:rFonts w:cs="Arial"/>
                                <w:color w:val="222222"/>
                                <w:shd w:val="clear" w:color="auto" w:fill="FFFFFF"/>
                              </w:rPr>
                              <w:t>devices. This world is</w:t>
                            </w:r>
                            <w:r>
                              <w:rPr>
                                <w:rFonts w:cs="Arial"/>
                                <w:b/>
                                <w:bCs/>
                                <w:color w:val="222222"/>
                                <w:shd w:val="clear" w:color="auto" w:fill="FFFFFF"/>
                              </w:rPr>
                              <w:t xml:space="preserve"> </w:t>
                            </w:r>
                            <w:r>
                              <w:rPr>
                                <w:rFonts w:cs="Arial"/>
                                <w:color w:val="222222"/>
                                <w:shd w:val="clear" w:color="auto" w:fill="FFFFFF"/>
                              </w:rPr>
                              <w:t>full of ideas, opinions, learning and opportunities. The Internet has made it possible for all of us to connect whenever we like.</w:t>
                            </w:r>
                          </w:p>
                        </w:txbxContent>
                      </v:textbox>
                    </v:shape>
                  </w:pict>
                </mc:Fallback>
              </mc:AlternateContent>
            </w:r>
            <w:r>
              <w:rPr>
                <w:noProof/>
                <w:sz w:val="36"/>
                <w:szCs w:val="36"/>
              </w:rPr>
              <w:drawing>
                <wp:inline distT="0" distB="0" distL="0" distR="0" wp14:anchorId="6E253DA1" wp14:editId="25BA3C5B">
                  <wp:extent cx="661715" cy="973667"/>
                  <wp:effectExtent l="0" t="0" r="5080" b="0"/>
                  <wp:docPr id="2164" name="Picture 216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664291" cy="977457"/>
                          </a:xfrm>
                          <a:prstGeom prst="rect">
                            <a:avLst/>
                          </a:prstGeom>
                          <a:noFill/>
                          <a:ln>
                            <a:noFill/>
                          </a:ln>
                        </pic:spPr>
                      </pic:pic>
                    </a:graphicData>
                  </a:graphic>
                </wp:inline>
              </w:drawing>
            </w:r>
          </w:p>
        </w:tc>
      </w:tr>
      <w:tr w:rsidR="00602AF3" w:rsidRPr="00367D9C" w:rsidTr="00E977FE">
        <w:trPr>
          <w:trHeight w:val="454"/>
        </w:trPr>
        <w:tc>
          <w:tcPr>
            <w:tcW w:w="9962" w:type="dxa"/>
            <w:gridSpan w:val="4"/>
            <w:tcBorders>
              <w:top w:val="nil"/>
              <w:left w:val="nil"/>
              <w:bottom w:val="single" w:sz="12" w:space="0" w:color="BF03A4"/>
              <w:right w:val="nil"/>
            </w:tcBorders>
            <w:vAlign w:val="center"/>
          </w:tcPr>
          <w:p w:rsidR="00602AF3" w:rsidRPr="00BA547E" w:rsidRDefault="00602AF3" w:rsidP="00BA547E">
            <w:pPr>
              <w:rPr>
                <w:noProof/>
                <w:szCs w:val="28"/>
                <w:lang w:eastAsia="ja-JP"/>
              </w:rPr>
            </w:pPr>
            <w:r w:rsidRPr="00BA547E">
              <w:rPr>
                <w:noProof/>
                <w:szCs w:val="28"/>
                <w:lang w:eastAsia="ja-JP"/>
              </w:rPr>
              <w:t xml:space="preserve">Use the picture of the digital system to </w:t>
            </w:r>
            <w:r w:rsidR="00BA547E" w:rsidRPr="00BA547E">
              <w:rPr>
                <w:noProof/>
                <w:szCs w:val="28"/>
                <w:lang w:eastAsia="ja-JP"/>
              </w:rPr>
              <w:t>complete the tasks</w:t>
            </w:r>
            <w:r w:rsidRPr="00BA547E">
              <w:rPr>
                <w:noProof/>
                <w:szCs w:val="28"/>
                <w:lang w:eastAsia="ja-JP"/>
              </w:rPr>
              <w:t>.</w:t>
            </w:r>
          </w:p>
        </w:tc>
      </w:tr>
      <w:tr w:rsidR="005204F1" w:rsidRPr="00367D9C" w:rsidTr="00E977FE">
        <w:trPr>
          <w:trHeight w:val="4554"/>
        </w:trPr>
        <w:tc>
          <w:tcPr>
            <w:tcW w:w="4644" w:type="dxa"/>
            <w:tcBorders>
              <w:top w:val="single" w:sz="12" w:space="0" w:color="BF03A4"/>
              <w:left w:val="single" w:sz="12" w:space="0" w:color="BF03A4"/>
              <w:bottom w:val="single" w:sz="12" w:space="0" w:color="BF03A4"/>
              <w:right w:val="nil"/>
            </w:tcBorders>
            <w:vAlign w:val="center"/>
          </w:tcPr>
          <w:p w:rsidR="005204F1" w:rsidRPr="000E3516" w:rsidRDefault="005204F1" w:rsidP="005204F1">
            <w:pPr>
              <w:jc w:val="center"/>
              <w:rPr>
                <w:noProof/>
                <w:sz w:val="36"/>
                <w:szCs w:val="36"/>
                <w:lang w:eastAsia="ja-JP"/>
              </w:rPr>
            </w:pPr>
            <w:r>
              <w:rPr>
                <w:rFonts w:cs="Arial"/>
                <w:noProof/>
              </w:rPr>
              <w:drawing>
                <wp:inline distT="0" distB="0" distL="0" distR="0" wp14:anchorId="6AA73BA3" wp14:editId="2CA7C38B">
                  <wp:extent cx="2348870" cy="26416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8-05-02 at 3.21.18 pm.png"/>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2349651" cy="26424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334" w:type="dxa"/>
            <w:tcBorders>
              <w:top w:val="single" w:sz="12" w:space="0" w:color="BF03A4"/>
              <w:left w:val="nil"/>
              <w:bottom w:val="single" w:sz="12" w:space="0" w:color="BF03A4"/>
              <w:right w:val="nil"/>
            </w:tcBorders>
            <w:vAlign w:val="center"/>
          </w:tcPr>
          <w:p w:rsidR="005204F1" w:rsidRPr="000E3516" w:rsidRDefault="005204F1" w:rsidP="00FD75A4">
            <w:pPr>
              <w:jc w:val="center"/>
              <w:rPr>
                <w:noProof/>
                <w:sz w:val="36"/>
                <w:szCs w:val="36"/>
                <w:lang w:eastAsia="ja-JP"/>
              </w:rPr>
            </w:pPr>
            <w:r>
              <w:rPr>
                <w:noProof/>
                <w:sz w:val="36"/>
                <w:szCs w:val="36"/>
              </w:rPr>
              <w:drawing>
                <wp:inline distT="0" distB="0" distL="0" distR="0" wp14:anchorId="3B05717B" wp14:editId="5ADF482F">
                  <wp:extent cx="922020" cy="1889760"/>
                  <wp:effectExtent l="0" t="0" r="0" b="0"/>
                  <wp:docPr id="2145" name="Picture 2145" descr="R:\Operational\Resources\graphics_library\DoE_owned\general_graphics\Digital technologies\Computer 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perational\Resources\graphics_library\DoE_owned\general_graphics\Digital technologies\Computer tower.PN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922020" cy="1889760"/>
                          </a:xfrm>
                          <a:prstGeom prst="rect">
                            <a:avLst/>
                          </a:prstGeom>
                          <a:noFill/>
                          <a:ln>
                            <a:noFill/>
                          </a:ln>
                        </pic:spPr>
                      </pic:pic>
                    </a:graphicData>
                  </a:graphic>
                </wp:inline>
              </w:drawing>
            </w:r>
          </w:p>
        </w:tc>
        <w:tc>
          <w:tcPr>
            <w:tcW w:w="2984" w:type="dxa"/>
            <w:gridSpan w:val="2"/>
            <w:tcBorders>
              <w:top w:val="single" w:sz="12" w:space="0" w:color="BF03A4"/>
              <w:left w:val="nil"/>
              <w:bottom w:val="single" w:sz="12" w:space="0" w:color="BF03A4"/>
              <w:right w:val="single" w:sz="12" w:space="0" w:color="BF03A4"/>
            </w:tcBorders>
          </w:tcPr>
          <w:p w:rsidR="005204F1" w:rsidRPr="000E3516" w:rsidRDefault="0021093E" w:rsidP="0021093E">
            <w:pPr>
              <w:jc w:val="center"/>
              <w:rPr>
                <w:noProof/>
                <w:sz w:val="36"/>
                <w:szCs w:val="36"/>
                <w:lang w:eastAsia="ja-JP"/>
              </w:rPr>
            </w:pPr>
            <w:r>
              <w:rPr>
                <w:noProof/>
                <w:sz w:val="36"/>
                <w:szCs w:val="36"/>
              </w:rPr>
              <w:drawing>
                <wp:inline distT="0" distB="0" distL="0" distR="0" wp14:anchorId="7E332F80" wp14:editId="0CB23172">
                  <wp:extent cx="1178955" cy="1091053"/>
                  <wp:effectExtent l="0" t="0" r="2540" b="0"/>
                  <wp:docPr id="2167" name="Picture 2167" descr="R:\Operational\Resources\graphics_library\DoE_owned\general_graphics\People\boy_hea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perational\Resources\graphics_library\DoE_owned\general_graphics\People\boy_headset.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178955" cy="1091053"/>
                          </a:xfrm>
                          <a:prstGeom prst="rect">
                            <a:avLst/>
                          </a:prstGeom>
                          <a:noFill/>
                          <a:ln>
                            <a:noFill/>
                          </a:ln>
                        </pic:spPr>
                      </pic:pic>
                    </a:graphicData>
                  </a:graphic>
                </wp:inline>
              </w:drawing>
            </w:r>
            <w:r>
              <w:rPr>
                <w:rFonts w:cs="Arial"/>
                <w:noProof/>
              </w:rPr>
              <w:drawing>
                <wp:inline distT="0" distB="0" distL="0" distR="0" wp14:anchorId="550C03DE" wp14:editId="48FD3962">
                  <wp:extent cx="1508760" cy="1463040"/>
                  <wp:effectExtent l="0" t="0" r="0" b="3810"/>
                  <wp:docPr id="20941" name="Picture 20941" descr="R:\Operational\Resources\graphics_library\DoE_owned\general_graphics\Digital technologies\drawing_tablet_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Digital technologies\drawing_tablet_pen.pn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508760" cy="1463040"/>
                          </a:xfrm>
                          <a:prstGeom prst="rect">
                            <a:avLst/>
                          </a:prstGeom>
                          <a:noFill/>
                          <a:ln>
                            <a:noFill/>
                          </a:ln>
                        </pic:spPr>
                      </pic:pic>
                    </a:graphicData>
                  </a:graphic>
                </wp:inline>
              </w:drawing>
            </w:r>
          </w:p>
        </w:tc>
      </w:tr>
      <w:tr w:rsidR="00FD75A4" w:rsidRPr="00367D9C" w:rsidTr="00E977FE">
        <w:trPr>
          <w:trHeight w:val="850"/>
        </w:trPr>
        <w:tc>
          <w:tcPr>
            <w:tcW w:w="9962" w:type="dxa"/>
            <w:gridSpan w:val="4"/>
            <w:tcBorders>
              <w:top w:val="single" w:sz="12" w:space="0" w:color="BF03A4"/>
              <w:left w:val="nil"/>
              <w:bottom w:val="single" w:sz="8" w:space="0" w:color="B31E8E"/>
              <w:right w:val="nil"/>
            </w:tcBorders>
            <w:vAlign w:val="bottom"/>
          </w:tcPr>
          <w:p w:rsidR="00FD75A4" w:rsidRDefault="00BA547E" w:rsidP="00602AF3">
            <w:pPr>
              <w:rPr>
                <w:rFonts w:cs="Arial"/>
                <w:noProof/>
                <w:lang w:eastAsia="ja-JP"/>
              </w:rPr>
            </w:pPr>
            <w:r>
              <w:rPr>
                <w:rFonts w:cs="Arial"/>
                <w:noProof/>
                <w:lang w:eastAsia="ja-JP"/>
              </w:rPr>
              <w:t>List the hardware.</w:t>
            </w:r>
          </w:p>
        </w:tc>
      </w:tr>
      <w:tr w:rsidR="00FD75A4" w:rsidRPr="00367D9C" w:rsidTr="00E977FE">
        <w:trPr>
          <w:trHeight w:val="850"/>
        </w:trPr>
        <w:tc>
          <w:tcPr>
            <w:tcW w:w="9962" w:type="dxa"/>
            <w:gridSpan w:val="4"/>
            <w:tcBorders>
              <w:top w:val="single" w:sz="8" w:space="0" w:color="B31E8E"/>
              <w:left w:val="nil"/>
              <w:bottom w:val="single" w:sz="8" w:space="0" w:color="B31E8E"/>
              <w:right w:val="nil"/>
            </w:tcBorders>
            <w:vAlign w:val="bottom"/>
          </w:tcPr>
          <w:p w:rsidR="00FD75A4" w:rsidRDefault="00BA547E" w:rsidP="00602AF3">
            <w:pPr>
              <w:rPr>
                <w:rFonts w:cs="Arial"/>
                <w:noProof/>
                <w:lang w:eastAsia="ja-JP"/>
              </w:rPr>
            </w:pPr>
            <w:r>
              <w:rPr>
                <w:rFonts w:cs="Arial"/>
                <w:noProof/>
                <w:lang w:eastAsia="ja-JP"/>
              </w:rPr>
              <w:t>List the peripherals.</w:t>
            </w:r>
            <w:r w:rsidR="00FD75A4">
              <w:rPr>
                <w:rFonts w:cs="Arial"/>
                <w:noProof/>
                <w:lang w:eastAsia="ja-JP"/>
              </w:rPr>
              <w:t xml:space="preserve"> </w:t>
            </w:r>
          </w:p>
        </w:tc>
      </w:tr>
      <w:tr w:rsidR="00FD75A4" w:rsidRPr="00367D9C" w:rsidTr="00E977FE">
        <w:trPr>
          <w:trHeight w:val="850"/>
        </w:trPr>
        <w:tc>
          <w:tcPr>
            <w:tcW w:w="9962" w:type="dxa"/>
            <w:gridSpan w:val="4"/>
            <w:tcBorders>
              <w:top w:val="single" w:sz="8" w:space="0" w:color="B31E8E"/>
              <w:left w:val="nil"/>
              <w:bottom w:val="single" w:sz="8" w:space="0" w:color="B31E8E"/>
              <w:right w:val="nil"/>
            </w:tcBorders>
            <w:vAlign w:val="bottom"/>
          </w:tcPr>
          <w:p w:rsidR="00FD75A4" w:rsidRDefault="00FD75A4" w:rsidP="00602AF3">
            <w:pPr>
              <w:rPr>
                <w:rFonts w:cs="Arial"/>
                <w:noProof/>
                <w:lang w:eastAsia="ja-JP"/>
              </w:rPr>
            </w:pPr>
            <w:r>
              <w:rPr>
                <w:rFonts w:cs="Arial"/>
                <w:noProof/>
                <w:lang w:eastAsia="ja-JP"/>
              </w:rPr>
              <w:t>Which peripherals are used to input data into the computer?</w:t>
            </w:r>
          </w:p>
        </w:tc>
      </w:tr>
      <w:tr w:rsidR="00602AF3" w:rsidRPr="00367D9C" w:rsidTr="00E977FE">
        <w:trPr>
          <w:trHeight w:val="850"/>
        </w:trPr>
        <w:tc>
          <w:tcPr>
            <w:tcW w:w="9962" w:type="dxa"/>
            <w:gridSpan w:val="4"/>
            <w:tcBorders>
              <w:top w:val="single" w:sz="8" w:space="0" w:color="B31E8E"/>
              <w:left w:val="nil"/>
              <w:bottom w:val="single" w:sz="8" w:space="0" w:color="B31E8E"/>
              <w:right w:val="nil"/>
            </w:tcBorders>
            <w:vAlign w:val="bottom"/>
          </w:tcPr>
          <w:p w:rsidR="00602AF3" w:rsidRDefault="00602AF3" w:rsidP="00602AF3">
            <w:pPr>
              <w:rPr>
                <w:rFonts w:cs="Arial"/>
                <w:noProof/>
                <w:lang w:eastAsia="ja-JP"/>
              </w:rPr>
            </w:pPr>
          </w:p>
        </w:tc>
      </w:tr>
      <w:tr w:rsidR="00FD75A4" w:rsidRPr="00367D9C" w:rsidTr="00E977FE">
        <w:trPr>
          <w:trHeight w:val="850"/>
        </w:trPr>
        <w:tc>
          <w:tcPr>
            <w:tcW w:w="9962" w:type="dxa"/>
            <w:gridSpan w:val="4"/>
            <w:tcBorders>
              <w:top w:val="single" w:sz="8" w:space="0" w:color="B31E8E"/>
              <w:left w:val="nil"/>
              <w:bottom w:val="single" w:sz="8" w:space="0" w:color="B31E8E"/>
              <w:right w:val="nil"/>
            </w:tcBorders>
            <w:vAlign w:val="bottom"/>
          </w:tcPr>
          <w:p w:rsidR="00FD75A4" w:rsidRDefault="00602AF3" w:rsidP="00602AF3">
            <w:pPr>
              <w:rPr>
                <w:rFonts w:cs="Arial"/>
                <w:noProof/>
                <w:lang w:eastAsia="ja-JP"/>
              </w:rPr>
            </w:pPr>
            <w:r>
              <w:rPr>
                <w:rFonts w:cs="Arial"/>
                <w:noProof/>
                <w:lang w:eastAsia="ja-JP"/>
              </w:rPr>
              <w:t xml:space="preserve">The computer outputs information to the </w:t>
            </w:r>
          </w:p>
        </w:tc>
      </w:tr>
      <w:tr w:rsidR="00602AF3" w:rsidRPr="00367D9C" w:rsidTr="00E977FE">
        <w:trPr>
          <w:trHeight w:val="850"/>
        </w:trPr>
        <w:tc>
          <w:tcPr>
            <w:tcW w:w="9962" w:type="dxa"/>
            <w:gridSpan w:val="4"/>
            <w:tcBorders>
              <w:top w:val="single" w:sz="8" w:space="0" w:color="B31E8E"/>
              <w:left w:val="nil"/>
              <w:bottom w:val="single" w:sz="8" w:space="0" w:color="B31E8E"/>
              <w:right w:val="nil"/>
            </w:tcBorders>
            <w:vAlign w:val="bottom"/>
          </w:tcPr>
          <w:p w:rsidR="00602AF3" w:rsidRDefault="00602AF3" w:rsidP="00602AF3">
            <w:pPr>
              <w:rPr>
                <w:rFonts w:cs="Arial"/>
                <w:noProof/>
                <w:lang w:eastAsia="ja-JP"/>
              </w:rPr>
            </w:pPr>
            <w:r>
              <w:rPr>
                <w:rFonts w:cs="Arial"/>
                <w:noProof/>
                <w:lang w:eastAsia="ja-JP"/>
              </w:rPr>
              <w:t xml:space="preserve">The digital system connects to the </w:t>
            </w:r>
          </w:p>
        </w:tc>
      </w:tr>
    </w:tbl>
    <w:p w:rsidR="00B16D23" w:rsidRDefault="00B16D23">
      <w:pPr>
        <w:spacing w:before="0" w:after="0"/>
        <w:rPr>
          <w:lang w:val="en-US"/>
        </w:rPr>
      </w:pPr>
      <w:r>
        <w:rPr>
          <w:lang w:val="en-US"/>
        </w:rPr>
        <w:br w:type="page"/>
      </w:r>
    </w:p>
    <w:p w:rsidR="006667C0" w:rsidRPr="003A1336" w:rsidRDefault="006667C0" w:rsidP="006667C0">
      <w:pPr>
        <w:pStyle w:val="Heading2"/>
        <w:rPr>
          <w:sz w:val="16"/>
          <w:szCs w:val="16"/>
        </w:rPr>
      </w:pPr>
      <w:r>
        <w:lastRenderedPageBreak/>
        <w:t>My word wall</w:t>
      </w:r>
    </w:p>
    <w:tbl>
      <w:tblPr>
        <w:tblStyle w:val="TableGrid"/>
        <w:tblW w:w="0" w:type="auto"/>
        <w:tblLook w:val="04A0" w:firstRow="1" w:lastRow="0" w:firstColumn="1" w:lastColumn="0" w:noHBand="0" w:noVBand="1"/>
      </w:tblPr>
      <w:tblGrid>
        <w:gridCol w:w="9716"/>
      </w:tblGrid>
      <w:tr w:rsidR="006667C0" w:rsidTr="00B11478">
        <w:tc>
          <w:tcPr>
            <w:tcW w:w="9962" w:type="dxa"/>
            <w:tcBorders>
              <w:top w:val="single" w:sz="12" w:space="0" w:color="B31E8E"/>
              <w:left w:val="single" w:sz="12" w:space="0" w:color="B31E8E"/>
              <w:bottom w:val="single" w:sz="12" w:space="0" w:color="B31E8E"/>
              <w:right w:val="single" w:sz="12" w:space="0" w:color="B31E8E"/>
            </w:tcBorders>
            <w:vAlign w:val="center"/>
          </w:tcPr>
          <w:p w:rsidR="006667C0" w:rsidRDefault="006667C0" w:rsidP="00B11478">
            <w:pPr>
              <w:rPr>
                <w:noProof/>
                <w:lang w:eastAsia="ja-JP"/>
              </w:rPr>
            </w:pPr>
            <w:r>
              <w:rPr>
                <w:rFonts w:eastAsia="Arial"/>
                <w:noProof/>
              </w:rPr>
              <w:drawing>
                <wp:anchor distT="0" distB="0" distL="114300" distR="114300" simplePos="0" relativeHeight="253023232" behindDoc="0" locked="0" layoutInCell="1" allowOverlap="1" wp14:anchorId="7F1B1C4A" wp14:editId="4E1943E9">
                  <wp:simplePos x="0" y="0"/>
                  <wp:positionH relativeFrom="column">
                    <wp:posOffset>5438140</wp:posOffset>
                  </wp:positionH>
                  <wp:positionV relativeFrom="paragraph">
                    <wp:posOffset>48260</wp:posOffset>
                  </wp:positionV>
                  <wp:extent cx="640080" cy="530225"/>
                  <wp:effectExtent l="0" t="0" r="7620" b="3175"/>
                  <wp:wrapNone/>
                  <wp:docPr id="20601" name="Picture 20601" descr="R:\Operational\Resources\graphics_library\DoE_owned\general_graphics\Househo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Household\computer.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6400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noProof/>
                <w:lang w:eastAsia="ja-JP"/>
              </w:rPr>
              <w:t>Materials:</w:t>
            </w:r>
          </w:p>
          <w:p w:rsidR="006667C0" w:rsidRPr="000E3516" w:rsidRDefault="006667C0" w:rsidP="00276B96">
            <w:pPr>
              <w:pStyle w:val="ListParagraph"/>
              <w:numPr>
                <w:ilvl w:val="0"/>
                <w:numId w:val="24"/>
              </w:numPr>
              <w:rPr>
                <w:noProof/>
                <w:lang w:eastAsia="ja-JP"/>
              </w:rPr>
            </w:pPr>
            <w:r>
              <w:rPr>
                <w:noProof/>
                <w:lang w:eastAsia="ja-JP"/>
              </w:rPr>
              <w:t>computer</w:t>
            </w:r>
            <w:r w:rsidR="00276B96">
              <w:rPr>
                <w:noProof/>
                <w:lang w:eastAsia="ja-JP"/>
              </w:rPr>
              <w:t>,</w:t>
            </w:r>
            <w:r>
              <w:rPr>
                <w:noProof/>
                <w:lang w:eastAsia="ja-JP"/>
              </w:rPr>
              <w:t xml:space="preserve"> laptop</w:t>
            </w:r>
            <w:r w:rsidR="00276B96">
              <w:rPr>
                <w:noProof/>
                <w:lang w:eastAsia="ja-JP"/>
              </w:rPr>
              <w:t xml:space="preserve"> or tablet with a document making</w:t>
            </w:r>
            <w:r>
              <w:rPr>
                <w:noProof/>
                <w:lang w:eastAsia="ja-JP"/>
              </w:rPr>
              <w:t xml:space="preserve"> </w:t>
            </w:r>
            <w:r w:rsidR="00276B96">
              <w:rPr>
                <w:noProof/>
                <w:lang w:eastAsia="ja-JP"/>
              </w:rPr>
              <w:t>program.</w:t>
            </w:r>
            <w:r>
              <w:rPr>
                <w:noProof/>
                <w:lang w:eastAsia="ja-JP"/>
              </w:rPr>
              <w:t xml:space="preserve"> </w:t>
            </w:r>
          </w:p>
        </w:tc>
      </w:tr>
      <w:tr w:rsidR="006667C0" w:rsidTr="00B11478">
        <w:tc>
          <w:tcPr>
            <w:tcW w:w="9962" w:type="dxa"/>
            <w:tcBorders>
              <w:top w:val="single" w:sz="12" w:space="0" w:color="B31E8E"/>
              <w:left w:val="nil"/>
              <w:bottom w:val="nil"/>
              <w:right w:val="nil"/>
            </w:tcBorders>
            <w:vAlign w:val="center"/>
          </w:tcPr>
          <w:p w:rsidR="006667C0" w:rsidRDefault="006667C0" w:rsidP="00B11478">
            <w:pPr>
              <w:rPr>
                <w:lang w:val="en-US"/>
              </w:rPr>
            </w:pPr>
            <w:r w:rsidRPr="000E3516">
              <w:rPr>
                <w:noProof/>
                <w:sz w:val="36"/>
                <w:szCs w:val="36"/>
              </w:rPr>
              <mc:AlternateContent>
                <mc:Choice Requires="wps">
                  <w:drawing>
                    <wp:anchor distT="0" distB="0" distL="114300" distR="114300" simplePos="0" relativeHeight="253021184" behindDoc="0" locked="0" layoutInCell="1" allowOverlap="1" wp14:anchorId="3A4F133E" wp14:editId="06A203F3">
                      <wp:simplePos x="0" y="0"/>
                      <wp:positionH relativeFrom="column">
                        <wp:posOffset>434340</wp:posOffset>
                      </wp:positionH>
                      <wp:positionV relativeFrom="paragraph">
                        <wp:posOffset>133985</wp:posOffset>
                      </wp:positionV>
                      <wp:extent cx="5807710" cy="601980"/>
                      <wp:effectExtent l="114300" t="0" r="21590" b="26670"/>
                      <wp:wrapNone/>
                      <wp:docPr id="6" name="Rounded 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120140" y="2080260"/>
                                <a:ext cx="5807710" cy="601980"/>
                              </a:xfrm>
                              <a:prstGeom prst="wedgeRoundRectCallout">
                                <a:avLst>
                                  <a:gd name="adj1" fmla="val -51660"/>
                                  <a:gd name="adj2" fmla="val -14303"/>
                                  <a:gd name="adj3" fmla="val 16667"/>
                                </a:avLst>
                              </a:prstGeom>
                              <a:noFill/>
                              <a:ln w="19050">
                                <a:solidFill>
                                  <a:srgbClr val="B31E8E"/>
                                </a:solidFill>
                                <a:miter lim="800000"/>
                                <a:headEnd/>
                                <a:tailEnd/>
                              </a:ln>
                            </wps:spPr>
                            <wps:txbx>
                              <w:txbxContent>
                                <w:p w:rsidR="0091685E" w:rsidRPr="0018082C" w:rsidRDefault="0091685E" w:rsidP="006667C0">
                                  <w:pPr>
                                    <w:spacing w:before="0" w:after="0"/>
                                  </w:pPr>
                                  <w:r>
                                    <w:t>Today we learnt and used many new words that are part of our digital world. Tell your Home Tutor four new words or terms you learnt.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F133E" id="Rounded Rectangular Callout 6" o:spid="_x0000_s1054" type="#_x0000_t62" style="position:absolute;margin-left:34.2pt;margin-top:10.55pt;width:457.3pt;height:47.4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w5dQIAAM0EAAAOAAAAZHJzL2Uyb0RvYy54bWysVNty0zAQfWeGf9DovfUlN8dTp1PSlmGm&#10;QKeFD1As2RbIWiPJccrXs5KdksAbQx40UnR09uzZXV9dH1pF9sJYCbqgyWVMidAlcKnrgn79cn+R&#10;UWId05wp0KKgL8LS683bN1dDl4sUGlBcGIIk2uZDV9DGuS6PIls2omX2Ejqh8bIC0zKHR1NH3LAB&#10;2VsVpXG8jAYwvDNQCmvx39vxkm4Cf1WJ0n2uKiscUQVFbS6sJqw7v0abK5bXhnWNLCcZ7B9UtExq&#10;DPpKdcscI72Rf1G1sjRgoXKXJbQRVJUsRcgBs0niP7J5blgnQi5oju1ebbL/j7b8tH80RPKCLinR&#10;rMUSPUGvueDkCc1juu4VM2TLlILekaU3bOhsju+eu0fjU7bdA5TfLdGwbRAvboyBoRGMo8zE46Oz&#10;B/5g8SnZDR+BYzzWOwjeHSrTekJ0hRzwbYKWzLFoLwVN4yxOl1O5xMGREgGLLF6tEgSUiFjGyToL&#10;gIjlR6bOWPdeQEv8pqCD4LUI6fncppxCaLZ/sC7Uj08uMP4toaRqFbbDnilysUiWRwH1CSg9AyXz&#10;WTybmuoENDsFIc9yFXxh+RQXJR+lehEa7qVSoTWVJgNasY4XcRBqQUnub4Pzpt5tlSGor6DvZsld&#10;djfxnsFa6XDGlGwLmsX+Nwr0JbrTPIRxTKpxj1KUnmrmyzSW2x12h9AlaeYf+xrugL9gFQ2MM4Xf&#10;ANw0YH5SMuA8FdT+6JkRlKgPGjthncx9LV04zBerFA/m9GZ3esN0iVQFdZSM260bh7bvjKwbjJQE&#10;OzTcYPdU0h3bbFQ16ceZwd3ZUJ6eA+r3V2jzCwAA//8DAFBLAwQUAAYACAAAACEAe1MbRN4AAAAJ&#10;AQAADwAAAGRycy9kb3ducmV2LnhtbEyPwU7DMBBE70j8g7VI3KiTFkoS4lQICUUqpxbE2U22ScBe&#10;R7bTBr6e5QTH1TzNvik3szXihD4MjhSkiwQEUuPagToFb6/PNxmIEDW12jhCBV8YYFNdXpS6aN2Z&#10;dnjax05wCYVCK+hjHAspQ9Oj1WHhRiTOjs5bHfn0nWy9PnO5NXKZJGtp9UD8odcjPvXYfO4nq2B1&#10;b2ucam90/rH9fnnvaHvsa6Wur+bHBxAR5/gHw68+q0PFTgc3URuEUbDObplUsExTEJzn2Yq3HRhM&#10;73KQVSn/L6h+AAAA//8DAFBLAQItABQABgAIAAAAIQC2gziS/gAAAOEBAAATAAAAAAAAAAAAAAAA&#10;AAAAAABbQ29udGVudF9UeXBlc10ueG1sUEsBAi0AFAAGAAgAAAAhADj9If/WAAAAlAEAAAsAAAAA&#10;AAAAAAAAAAAALwEAAF9yZWxzLy5yZWxzUEsBAi0AFAAGAAgAAAAhAErCXDl1AgAAzQQAAA4AAAAA&#10;AAAAAAAAAAAALgIAAGRycy9lMm9Eb2MueG1sUEsBAi0AFAAGAAgAAAAhAHtTG0TeAAAACQEAAA8A&#10;AAAAAAAAAAAAAAAAzwQAAGRycy9kb3ducmV2LnhtbFBLBQYAAAAABAAEAPMAAADaBQAAAAA=&#10;" adj="-359,7711" filled="f" strokecolor="#b31e8e" strokeweight="1.5pt">
                      <v:textbox>
                        <w:txbxContent>
                          <w:p w:rsidR="0091685E" w:rsidRPr="0018082C" w:rsidRDefault="0091685E" w:rsidP="006667C0">
                            <w:pPr>
                              <w:spacing w:before="0" w:after="0"/>
                            </w:pPr>
                            <w:r>
                              <w:t>Today we learnt and used many new words that are part of our digital world. Tell your Home Tutor four new words or terms you learnt.</w:t>
                            </w:r>
                          </w:p>
                        </w:txbxContent>
                      </v:textbox>
                    </v:shape>
                  </w:pict>
                </mc:Fallback>
              </mc:AlternateContent>
            </w:r>
            <w:r>
              <w:rPr>
                <w:rFonts w:cs="Arial"/>
                <w:noProof/>
                <w:szCs w:val="28"/>
              </w:rPr>
              <w:drawing>
                <wp:inline distT="0" distB="0" distL="0" distR="0" wp14:anchorId="107E2D43" wp14:editId="539B2EB8">
                  <wp:extent cx="357417" cy="659977"/>
                  <wp:effectExtent l="0" t="0" r="5080" b="6985"/>
                  <wp:docPr id="1981" name="Picture 1981"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59011" cy="662921"/>
                          </a:xfrm>
                          <a:prstGeom prst="rect">
                            <a:avLst/>
                          </a:prstGeom>
                          <a:noFill/>
                          <a:ln>
                            <a:noFill/>
                          </a:ln>
                        </pic:spPr>
                      </pic:pic>
                    </a:graphicData>
                  </a:graphic>
                </wp:inline>
              </w:drawing>
            </w:r>
          </w:p>
        </w:tc>
      </w:tr>
      <w:tr w:rsidR="006667C0" w:rsidTr="00B11478">
        <w:trPr>
          <w:trHeight w:val="1644"/>
        </w:trPr>
        <w:tc>
          <w:tcPr>
            <w:tcW w:w="9962" w:type="dxa"/>
            <w:tcBorders>
              <w:top w:val="nil"/>
              <w:left w:val="nil"/>
              <w:bottom w:val="single" w:sz="12" w:space="0" w:color="B31E8E"/>
              <w:right w:val="nil"/>
            </w:tcBorders>
            <w:vAlign w:val="center"/>
          </w:tcPr>
          <w:p w:rsidR="006667C0" w:rsidRDefault="006667C0" w:rsidP="00B11478">
            <w:pPr>
              <w:jc w:val="right"/>
              <w:rPr>
                <w:lang w:val="en-US"/>
              </w:rPr>
            </w:pPr>
            <w:r w:rsidRPr="000E3516">
              <w:rPr>
                <w:noProof/>
                <w:sz w:val="36"/>
                <w:szCs w:val="36"/>
              </w:rPr>
              <mc:AlternateContent>
                <mc:Choice Requires="wps">
                  <w:drawing>
                    <wp:anchor distT="0" distB="0" distL="114300" distR="114300" simplePos="0" relativeHeight="253022208" behindDoc="0" locked="0" layoutInCell="1" allowOverlap="1" wp14:anchorId="035C1859" wp14:editId="7F1EB717">
                      <wp:simplePos x="0" y="0"/>
                      <wp:positionH relativeFrom="column">
                        <wp:posOffset>0</wp:posOffset>
                      </wp:positionH>
                      <wp:positionV relativeFrom="paragraph">
                        <wp:posOffset>26035</wp:posOffset>
                      </wp:positionV>
                      <wp:extent cx="5364480" cy="800100"/>
                      <wp:effectExtent l="0" t="0" r="179070" b="19050"/>
                      <wp:wrapNone/>
                      <wp:docPr id="71" name="Rounded Rectangular Callou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4480" cy="800100"/>
                              </a:xfrm>
                              <a:prstGeom prst="wedgeRoundRectCallout">
                                <a:avLst>
                                  <a:gd name="adj1" fmla="val 52532"/>
                                  <a:gd name="adj2" fmla="val -13037"/>
                                  <a:gd name="adj3" fmla="val 16667"/>
                                </a:avLst>
                              </a:prstGeom>
                              <a:noFill/>
                              <a:ln w="19050">
                                <a:solidFill>
                                  <a:srgbClr val="B31E8E"/>
                                </a:solidFill>
                                <a:miter lim="800000"/>
                                <a:headEnd/>
                                <a:tailEnd/>
                              </a:ln>
                            </wps:spPr>
                            <wps:txbx>
                              <w:txbxContent>
                                <w:p w:rsidR="0091685E" w:rsidRPr="0018082C" w:rsidRDefault="0091685E" w:rsidP="006667C0">
                                  <w:pPr>
                                    <w:spacing w:before="0" w:after="0"/>
                                  </w:pPr>
                                  <w:r>
                                    <w:t>Follow the steps below to create a word wall on the computer to record all the new words you learnt and used today. We will use a landscape oriented page to do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C1859" id="Rounded Rectangular Callout 71" o:spid="_x0000_s1055" type="#_x0000_t62" style="position:absolute;left:0;text-align:left;margin-left:0;margin-top:2.05pt;width:422.4pt;height:63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B2awIAAMIEAAAOAAAAZHJzL2Uyb0RvYy54bWysVNtO3DAQfa/Uf7D8DrnshSUii+gCVSXa&#10;Img/wBs7iVvH49rOZuHrO3aydClvVV8sT+Z25hxPLi73nSI7YZ0EXdLsNKVE6Aq41E1Jv3+7PVlR&#10;4jzTnCnQoqRPwtHL9ft3F4MpRA4tKC4swSLaFYMpaeu9KZLEVa3omDsFIzQ6a7Ad82jaJuGWDVi9&#10;U0mepstkAMuNhUo4h1+vRyddx/p1LSr/ta6d8ESVFLH5eNp4bsOZrC9Y0VhmWllNMNg/oOiY1Nj0&#10;pdQ184z0Vr4p1cnKgoPan1bQJVDXshJxBpwmS/+a5rFlRsRZkBxnXmhy/69s9WV3b4nkJT3LKNGs&#10;Q40eoNdccPKA7DHd9IpZsmFKQe8JRiFlg3EFZj6aexuGduYOqp+OaNi0mCCurIWhFYwj0BifvEoI&#10;hsNUsh0+A8eGrPcQ2dvXtgsFkReyjyI9vYgk9p5U+HExW87nK9SyQt8qRdaiigkrDtnGOv9RQEfC&#10;paSD4I2IM4WBpkFiO7a7cz6qxqfRGf+BNNSdwkewY4os8sUsnx7JUUx+HHOSzdLZ2dug2XFQtlwu&#10;YwzinNri7YA0YNBwK5WK71FpMiBz5+kijTgdKMmDN5Jtm+1GWYLwSvphlt2sbkJvrPYqrJMeF0vJ&#10;LpKUjiSxIqhyo3ls45lU4x2TlcYaB2VGhf1+u49PIz8/iL4F/oTCWRgXCRcfLy3YZ0oGXKKSul89&#10;s4IS9Umj+OfZfB62LhrzxVmOhj32bI89TFdYqqSekvG68eOm9sbKpsVOWaRDwxU+mFr6MHaAPKKa&#10;DFyUyMa01GETj+0Y9efXs/4NAAD//wMAUEsDBBQABgAIAAAAIQAwijiS2gAAAAYBAAAPAAAAZHJz&#10;L2Rvd25yZXYueG1sTI9fS8NAEMTfBb/DsYJv9pIapKS5lKAoiCBY/zxfc9skmNsLuU0Tv73rk30c&#10;Zpj5TbFbfK9OOMYukIF0lYBCqoPrqDHw8f54swEV2ZKzfSA08IMRduXlRWFzF2Z6w9OeGyUlFHNr&#10;oGUecq1j3aK3cRUGJPGOYfSWRY6NdqOdpdz3ep0kd9rbjmShtQPet1h/7ycvI+6zilPCL9Uzx5of&#10;Xp/WYf4y5vpqqbagGBf+D8MfvqBDKUyHMJGLqjcgR9hAloISc5Nl8uMgqdskBV0W+hy//AUAAP//&#10;AwBQSwECLQAUAAYACAAAACEAtoM4kv4AAADhAQAAEwAAAAAAAAAAAAAAAAAAAAAAW0NvbnRlbnRf&#10;VHlwZXNdLnhtbFBLAQItABQABgAIAAAAIQA4/SH/1gAAAJQBAAALAAAAAAAAAAAAAAAAAC8BAABf&#10;cmVscy8ucmVsc1BLAQItABQABgAIAAAAIQBVCGB2awIAAMIEAAAOAAAAAAAAAAAAAAAAAC4CAABk&#10;cnMvZTJvRG9jLnhtbFBLAQItABQABgAIAAAAIQAwijiS2gAAAAYBAAAPAAAAAAAAAAAAAAAAAMUE&#10;AABkcnMvZG93bnJldi54bWxQSwUGAAAAAAQABADzAAAAzAUAAAAA&#10;" adj="22147,7984" filled="f" strokecolor="#b31e8e" strokeweight="1.5pt">
                      <v:textbox>
                        <w:txbxContent>
                          <w:p w:rsidR="0091685E" w:rsidRPr="0018082C" w:rsidRDefault="0091685E" w:rsidP="006667C0">
                            <w:pPr>
                              <w:spacing w:before="0" w:after="0"/>
                            </w:pPr>
                            <w:r>
                              <w:t>Follow the steps below to create a word wall on the computer to record all the new words you learnt and used today. We will use a landscape oriented page to do this.</w:t>
                            </w:r>
                          </w:p>
                        </w:txbxContent>
                      </v:textbox>
                    </v:shape>
                  </w:pict>
                </mc:Fallback>
              </mc:AlternateContent>
            </w:r>
            <w:r>
              <w:rPr>
                <w:noProof/>
                <w:sz w:val="36"/>
                <w:szCs w:val="36"/>
              </w:rPr>
              <w:drawing>
                <wp:inline distT="0" distB="0" distL="0" distR="0" wp14:anchorId="5862E65D" wp14:editId="652C651C">
                  <wp:extent cx="476435" cy="701040"/>
                  <wp:effectExtent l="0" t="0" r="0" b="3810"/>
                  <wp:docPr id="2028" name="Picture 2028"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477459" cy="702547"/>
                          </a:xfrm>
                          <a:prstGeom prst="rect">
                            <a:avLst/>
                          </a:prstGeom>
                          <a:noFill/>
                          <a:ln>
                            <a:noFill/>
                          </a:ln>
                        </pic:spPr>
                      </pic:pic>
                    </a:graphicData>
                  </a:graphic>
                </wp:inline>
              </w:drawing>
            </w:r>
          </w:p>
        </w:tc>
      </w:tr>
      <w:tr w:rsidR="006667C0" w:rsidTr="00B11478">
        <w:tc>
          <w:tcPr>
            <w:tcW w:w="9962" w:type="dxa"/>
            <w:tcBorders>
              <w:top w:val="single" w:sz="12" w:space="0" w:color="B31E8E"/>
              <w:left w:val="single" w:sz="12" w:space="0" w:color="B31E8E"/>
              <w:bottom w:val="nil"/>
              <w:right w:val="single" w:sz="12" w:space="0" w:color="B31E8E"/>
            </w:tcBorders>
            <w:vAlign w:val="center"/>
          </w:tcPr>
          <w:p w:rsidR="006667C0" w:rsidRPr="00341275" w:rsidRDefault="006667C0" w:rsidP="00B11478">
            <w:pPr>
              <w:pStyle w:val="ListParagraph"/>
              <w:numPr>
                <w:ilvl w:val="0"/>
                <w:numId w:val="23"/>
              </w:numPr>
              <w:rPr>
                <w:lang w:val="en-US"/>
              </w:rPr>
            </w:pPr>
            <w:r>
              <w:rPr>
                <w:lang w:val="en-US"/>
              </w:rPr>
              <w:t>Open a word document on the computer.</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6667C0" w:rsidP="00B11478">
            <w:pPr>
              <w:pStyle w:val="ListParagraph"/>
              <w:numPr>
                <w:ilvl w:val="0"/>
                <w:numId w:val="23"/>
              </w:numPr>
              <w:rPr>
                <w:lang w:val="en-US"/>
              </w:rPr>
            </w:pPr>
            <w:r>
              <w:rPr>
                <w:lang w:val="en-US"/>
              </w:rPr>
              <w:t xml:space="preserve">Read across the top tab line to find and select </w:t>
            </w:r>
            <w:r w:rsidR="00A561FF">
              <w:rPr>
                <w:i/>
                <w:lang w:val="en-US"/>
              </w:rPr>
              <w:t>Page Layout</w:t>
            </w:r>
            <w:r>
              <w:rPr>
                <w:lang w:val="en-US"/>
              </w:rPr>
              <w:t>.</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6667C0" w:rsidP="00B11478">
            <w:pPr>
              <w:pStyle w:val="ListParagraph"/>
              <w:numPr>
                <w:ilvl w:val="0"/>
                <w:numId w:val="23"/>
              </w:numPr>
              <w:rPr>
                <w:lang w:val="en-US"/>
              </w:rPr>
            </w:pPr>
            <w:r>
              <w:rPr>
                <w:lang w:val="en-US"/>
              </w:rPr>
              <w:t xml:space="preserve">Find and select the </w:t>
            </w:r>
            <w:r w:rsidR="00A561FF">
              <w:rPr>
                <w:i/>
                <w:lang w:val="en-US"/>
              </w:rPr>
              <w:t>Orientation</w:t>
            </w:r>
            <w:r w:rsidRPr="00A561FF">
              <w:rPr>
                <w:i/>
                <w:lang w:val="en-US"/>
              </w:rPr>
              <w:t xml:space="preserve"> </w:t>
            </w:r>
            <w:r>
              <w:rPr>
                <w:lang w:val="en-US"/>
              </w:rPr>
              <w:t>drop down arrow.</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A561FF" w:rsidP="00B11478">
            <w:pPr>
              <w:pStyle w:val="ListParagraph"/>
              <w:numPr>
                <w:ilvl w:val="0"/>
                <w:numId w:val="23"/>
              </w:numPr>
              <w:rPr>
                <w:lang w:val="en-US"/>
              </w:rPr>
            </w:pPr>
            <w:r>
              <w:rPr>
                <w:lang w:val="en-US"/>
              </w:rPr>
              <w:t xml:space="preserve">Select </w:t>
            </w:r>
            <w:r w:rsidRPr="00A561FF">
              <w:rPr>
                <w:i/>
                <w:lang w:val="en-US"/>
              </w:rPr>
              <w:t>Landscape</w:t>
            </w:r>
            <w:r w:rsidR="006667C0">
              <w:rPr>
                <w:lang w:val="en-US"/>
              </w:rPr>
              <w:t xml:space="preserve"> from the menu.</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6667C0" w:rsidP="00B11478">
            <w:pPr>
              <w:pStyle w:val="ListParagraph"/>
              <w:numPr>
                <w:ilvl w:val="0"/>
                <w:numId w:val="23"/>
              </w:numPr>
              <w:rPr>
                <w:lang w:val="en-US"/>
              </w:rPr>
            </w:pPr>
            <w:r>
              <w:rPr>
                <w:lang w:val="en-US"/>
              </w:rPr>
              <w:t xml:space="preserve">Type the title </w:t>
            </w:r>
            <w:r w:rsidR="00A561FF">
              <w:rPr>
                <w:i/>
                <w:lang w:val="en-US"/>
              </w:rPr>
              <w:t>My Word Wall</w:t>
            </w:r>
            <w:r>
              <w:rPr>
                <w:lang w:val="en-US"/>
              </w:rPr>
              <w:t xml:space="preserve"> into the top of the document.</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6667C0" w:rsidP="00B11478">
            <w:pPr>
              <w:pStyle w:val="ListParagraph"/>
              <w:numPr>
                <w:ilvl w:val="0"/>
                <w:numId w:val="23"/>
              </w:numPr>
              <w:rPr>
                <w:lang w:val="en-US"/>
              </w:rPr>
            </w:pPr>
            <w:r>
              <w:rPr>
                <w:lang w:val="en-US"/>
              </w:rPr>
              <w:t xml:space="preserve">Press the </w:t>
            </w:r>
            <w:r w:rsidR="00A561FF" w:rsidRPr="00A561FF">
              <w:rPr>
                <w:i/>
                <w:lang w:val="en-US"/>
              </w:rPr>
              <w:t>enter</w:t>
            </w:r>
            <w:r>
              <w:rPr>
                <w:lang w:val="en-US"/>
              </w:rPr>
              <w:t xml:space="preserve"> key.</w:t>
            </w:r>
          </w:p>
        </w:tc>
      </w:tr>
      <w:tr w:rsidR="006667C0" w:rsidTr="00B11478">
        <w:tc>
          <w:tcPr>
            <w:tcW w:w="9962" w:type="dxa"/>
            <w:tcBorders>
              <w:top w:val="nil"/>
              <w:left w:val="single" w:sz="12" w:space="0" w:color="B31E8E"/>
              <w:bottom w:val="nil"/>
              <w:right w:val="single" w:sz="12" w:space="0" w:color="B31E8E"/>
            </w:tcBorders>
            <w:vAlign w:val="center"/>
          </w:tcPr>
          <w:p w:rsidR="006667C0" w:rsidRPr="00096DC7" w:rsidRDefault="006667C0" w:rsidP="00B11478">
            <w:pPr>
              <w:pStyle w:val="ListParagraph"/>
              <w:numPr>
                <w:ilvl w:val="0"/>
                <w:numId w:val="23"/>
              </w:numPr>
              <w:rPr>
                <w:lang w:val="en-US"/>
              </w:rPr>
            </w:pPr>
            <w:r>
              <w:rPr>
                <w:lang w:val="en-US"/>
              </w:rPr>
              <w:t>Read across the top tab line to find and select ‘Insert’.</w:t>
            </w:r>
          </w:p>
        </w:tc>
      </w:tr>
      <w:tr w:rsidR="006667C0" w:rsidTr="00B11478">
        <w:tc>
          <w:tcPr>
            <w:tcW w:w="9962" w:type="dxa"/>
            <w:tcBorders>
              <w:top w:val="nil"/>
              <w:left w:val="single" w:sz="12" w:space="0" w:color="B31E8E"/>
              <w:bottom w:val="nil"/>
              <w:right w:val="single" w:sz="12" w:space="0" w:color="B31E8E"/>
            </w:tcBorders>
            <w:vAlign w:val="center"/>
          </w:tcPr>
          <w:p w:rsidR="006667C0" w:rsidRPr="00096DC7" w:rsidRDefault="006667C0" w:rsidP="00B11478">
            <w:pPr>
              <w:pStyle w:val="ListParagraph"/>
              <w:numPr>
                <w:ilvl w:val="0"/>
                <w:numId w:val="23"/>
              </w:numPr>
              <w:rPr>
                <w:lang w:val="en-US"/>
              </w:rPr>
            </w:pPr>
            <w:r>
              <w:rPr>
                <w:lang w:val="en-US"/>
              </w:rPr>
              <w:t xml:space="preserve">Find and select the </w:t>
            </w:r>
            <w:r w:rsidR="00A561FF">
              <w:rPr>
                <w:i/>
                <w:lang w:val="en-US"/>
              </w:rPr>
              <w:t>SmartArt</w:t>
            </w:r>
            <w:r>
              <w:rPr>
                <w:lang w:val="en-US"/>
              </w:rPr>
              <w:t>.</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A561FF" w:rsidP="00B11478">
            <w:pPr>
              <w:pStyle w:val="ListParagraph"/>
              <w:numPr>
                <w:ilvl w:val="0"/>
                <w:numId w:val="23"/>
              </w:numPr>
              <w:rPr>
                <w:lang w:val="en-US"/>
              </w:rPr>
            </w:pPr>
            <w:r>
              <w:rPr>
                <w:lang w:val="en-US"/>
              </w:rPr>
              <w:t xml:space="preserve">Select </w:t>
            </w:r>
            <w:r w:rsidRPr="00A561FF">
              <w:rPr>
                <w:i/>
                <w:lang w:val="en-US"/>
              </w:rPr>
              <w:t>Basic Block List</w:t>
            </w:r>
            <w:r w:rsidR="006667C0">
              <w:rPr>
                <w:lang w:val="en-US"/>
              </w:rPr>
              <w:t xml:space="preserve"> from the </w:t>
            </w:r>
            <w:r>
              <w:rPr>
                <w:lang w:val="en-US"/>
              </w:rPr>
              <w:t xml:space="preserve">pop up window by selecting the </w:t>
            </w:r>
            <w:r w:rsidR="006667C0" w:rsidRPr="00A561FF">
              <w:rPr>
                <w:i/>
                <w:lang w:val="en-US"/>
              </w:rPr>
              <w:t>ok</w:t>
            </w:r>
            <w:r w:rsidR="006667C0">
              <w:rPr>
                <w:lang w:val="en-US"/>
              </w:rPr>
              <w:t xml:space="preserve"> button on the pop up window. A block list table will appear on your document.</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6667C0" w:rsidP="00B11478">
            <w:pPr>
              <w:pStyle w:val="ListParagraph"/>
              <w:numPr>
                <w:ilvl w:val="0"/>
                <w:numId w:val="23"/>
              </w:numPr>
              <w:rPr>
                <w:lang w:val="en-US"/>
              </w:rPr>
            </w:pPr>
            <w:r>
              <w:rPr>
                <w:lang w:val="en-US"/>
              </w:rPr>
              <w:t>Enlarge the table by dragging it (from the right hand bottom corner) to fit inside the margins of the document.</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6667C0" w:rsidP="00B11478">
            <w:pPr>
              <w:pStyle w:val="ListParagraph"/>
              <w:numPr>
                <w:ilvl w:val="0"/>
                <w:numId w:val="23"/>
              </w:numPr>
              <w:rPr>
                <w:lang w:val="en-US"/>
              </w:rPr>
            </w:pPr>
            <w:r>
              <w:rPr>
                <w:lang w:val="en-US"/>
              </w:rPr>
              <w:t>Click anywhere inside the table.</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6667C0" w:rsidP="00B11478">
            <w:pPr>
              <w:pStyle w:val="ListParagraph"/>
              <w:numPr>
                <w:ilvl w:val="0"/>
                <w:numId w:val="23"/>
              </w:numPr>
              <w:rPr>
                <w:lang w:val="en-US"/>
              </w:rPr>
            </w:pPr>
            <w:r>
              <w:rPr>
                <w:lang w:val="en-US"/>
              </w:rPr>
              <w:t>Find</w:t>
            </w:r>
            <w:r w:rsidR="00A561FF">
              <w:rPr>
                <w:lang w:val="en-US"/>
              </w:rPr>
              <w:t xml:space="preserve"> the </w:t>
            </w:r>
            <w:r w:rsidR="00A561FF">
              <w:rPr>
                <w:i/>
                <w:lang w:val="en-US"/>
              </w:rPr>
              <w:t>File</w:t>
            </w:r>
            <w:r>
              <w:rPr>
                <w:lang w:val="en-US"/>
              </w:rPr>
              <w:t xml:space="preserve"> tab at the top tab line and look for </w:t>
            </w:r>
            <w:r w:rsidR="00A561FF">
              <w:rPr>
                <w:i/>
                <w:lang w:val="en-US"/>
              </w:rPr>
              <w:t>Add Shape</w:t>
            </w:r>
            <w:r>
              <w:rPr>
                <w:lang w:val="en-US"/>
              </w:rPr>
              <w:t xml:space="preserve"> directly below the tab</w:t>
            </w:r>
          </w:p>
        </w:tc>
      </w:tr>
      <w:tr w:rsidR="006667C0" w:rsidTr="00B11478">
        <w:tc>
          <w:tcPr>
            <w:tcW w:w="9962" w:type="dxa"/>
            <w:tcBorders>
              <w:top w:val="nil"/>
              <w:left w:val="single" w:sz="12" w:space="0" w:color="B31E8E"/>
              <w:bottom w:val="nil"/>
              <w:right w:val="single" w:sz="12" w:space="0" w:color="B31E8E"/>
            </w:tcBorders>
            <w:vAlign w:val="center"/>
          </w:tcPr>
          <w:p w:rsidR="006667C0" w:rsidRDefault="006667C0" w:rsidP="00B11478">
            <w:pPr>
              <w:pStyle w:val="ListParagraph"/>
              <w:numPr>
                <w:ilvl w:val="0"/>
                <w:numId w:val="23"/>
              </w:numPr>
              <w:rPr>
                <w:lang w:val="en-US"/>
              </w:rPr>
            </w:pPr>
            <w:r>
              <w:rPr>
                <w:lang w:val="en-US"/>
              </w:rPr>
              <w:t xml:space="preserve">Click </w:t>
            </w:r>
            <w:r w:rsidR="00A561FF">
              <w:rPr>
                <w:i/>
                <w:lang w:val="en-US"/>
              </w:rPr>
              <w:t>Add Shape</w:t>
            </w:r>
            <w:r>
              <w:rPr>
                <w:lang w:val="en-US"/>
              </w:rPr>
              <w:t xml:space="preserve"> repeatedly until the table is a 4 row by 4 column grid.</w:t>
            </w:r>
          </w:p>
        </w:tc>
      </w:tr>
      <w:tr w:rsidR="006667C0" w:rsidTr="00B11478">
        <w:tc>
          <w:tcPr>
            <w:tcW w:w="9962" w:type="dxa"/>
            <w:tcBorders>
              <w:top w:val="single" w:sz="12" w:space="0" w:color="B31E8E"/>
              <w:left w:val="nil"/>
              <w:bottom w:val="nil"/>
              <w:right w:val="nil"/>
            </w:tcBorders>
            <w:vAlign w:val="center"/>
          </w:tcPr>
          <w:p w:rsidR="006667C0" w:rsidRDefault="006667C0" w:rsidP="00B11478">
            <w:pPr>
              <w:rPr>
                <w:lang w:val="en-US"/>
              </w:rPr>
            </w:pPr>
            <w:r w:rsidRPr="000E3516">
              <w:rPr>
                <w:noProof/>
                <w:sz w:val="36"/>
                <w:szCs w:val="36"/>
              </w:rPr>
              <mc:AlternateContent>
                <mc:Choice Requires="wps">
                  <w:drawing>
                    <wp:anchor distT="0" distB="0" distL="114300" distR="114300" simplePos="0" relativeHeight="253024256" behindDoc="0" locked="0" layoutInCell="1" allowOverlap="1" wp14:anchorId="732FCF84" wp14:editId="0C38EDD2">
                      <wp:simplePos x="0" y="0"/>
                      <wp:positionH relativeFrom="column">
                        <wp:posOffset>573405</wp:posOffset>
                      </wp:positionH>
                      <wp:positionV relativeFrom="paragraph">
                        <wp:posOffset>133985</wp:posOffset>
                      </wp:positionV>
                      <wp:extent cx="5547360" cy="601980"/>
                      <wp:effectExtent l="114300" t="0" r="15240" b="26670"/>
                      <wp:wrapNone/>
                      <wp:docPr id="20579" name="Rounded Rectangular Callout 20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601980"/>
                              </a:xfrm>
                              <a:prstGeom prst="wedgeRoundRectCallout">
                                <a:avLst>
                                  <a:gd name="adj1" fmla="val -51660"/>
                                  <a:gd name="adj2" fmla="val -14303"/>
                                  <a:gd name="adj3" fmla="val 16667"/>
                                </a:avLst>
                              </a:prstGeom>
                              <a:noFill/>
                              <a:ln w="19050">
                                <a:solidFill>
                                  <a:srgbClr val="B31E8E"/>
                                </a:solidFill>
                                <a:miter lim="800000"/>
                                <a:headEnd/>
                                <a:tailEnd/>
                              </a:ln>
                            </wps:spPr>
                            <wps:txbx>
                              <w:txbxContent>
                                <w:p w:rsidR="0091685E" w:rsidRPr="0018082C" w:rsidRDefault="0091685E" w:rsidP="006667C0">
                                  <w:pPr>
                                    <w:spacing w:before="0" w:after="0"/>
                                  </w:pPr>
                                  <w:r>
                                    <w:t>Now you are ready to begin your wall. Ask your Home Tutor what to do next and where to save the word 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CF84" id="Rounded Rectangular Callout 20579" o:spid="_x0000_s1056" type="#_x0000_t62" style="position:absolute;margin-left:45.15pt;margin-top:10.55pt;width:436.8pt;height:47.4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LHbAIAAMkEAAAOAAAAZHJzL2Uyb0RvYy54bWysVMtu2zAQvBfoPxC8J5L8thA5SJ2kKJC2&#10;QdJ+AC1SEluKy5KU5eTru6SU1G5uRX0guNrX7AzXF5eHVpG9sE6CLmh2nlIidAlc6rqg37/dnq0o&#10;cZ5pzhRoUdAn4ejl5v27i97kYgINKC4swSLa5b0paOO9yZPElY1omTsHIzQ6K7At82jaOuGW9Vi9&#10;VckkTRdJD5YbC6VwDr9eD066ifWrSpT+a1U54YkqKGLz8bTx3IUz2VywvLbMNLIcYbB/QNEyqbHp&#10;a6lr5hnprHxTqpWlBQeVPy+hTaCqZCniDDhNlv41zWPDjIizIDnOvNLk/l/Z8sv+3hLJCzpJ58s1&#10;JZq1KNMDdJoLTh6QQKbrTjFLtkwp6DwZApG43rgc8x/NvQ2jO3MH5U9HNGwbzBFX1kLfCMYRbhaI&#10;Tk4SguEwlez6z8CxJ+s8RA4PlW1DQWSHHKJUT69SiYMnJX6cz2fL6QIVLdG3SLP1KmqZsPwl21jn&#10;PwpoSbgUtBe8FnGsMNM4S2zH9nfOR+34OD3jPzJKqlbhU9gzRc7m2QJ7DW/lKGhyEpTNpun0bdD0&#10;OAjrLJaRC5aPfRHyC9QAQsOtVCq2Upr0SN06nacRqAMlefBGtm292ypLEF9BP0yzm9XNWPckrJUe&#10;90vJtqCrNPwGgEGWG81jG8+kGu4IRelRpyDNILE/7A7xhUxjctBtB/wJlbMw7BPuP14asM+U9LhL&#10;BXW/OmYFJeqTRvXX2WwWli8as/lygoY99uyOPUyXWKqgnpLhuvXDwnbGyrrBTlmkQ8MVvphK+pen&#10;NaAa8eO+4O1kIY/tGPXnH2jzGwAA//8DAFBLAwQUAAYACAAAACEAE3avVd4AAAAJAQAADwAAAGRy&#10;cy9kb3ducmV2LnhtbEyPwU7DMBBE70j8g7VI3KiTRpQ6jVMhJBSpnCiIsxtv44C9jmKnDXw95kSP&#10;q3maeVttZ2fZCcfQe5KQLzJgSK3XPXUS3t+e79bAQlSklfWEEr4xwLa+vqpUqf2ZXvG0jx1LJRRK&#10;JcHEOJSch9agU2HhB6SUHf3oVEzn2HE9qnMqd5Yvs2zFneopLRg14JPB9ms/OQnFg2twakarxOfu&#10;5+Wjo93RNFLe3syPG2AR5/gPw59+Uoc6OR38RDowK0FkRSIlLPMcWMrFqhDADgnM7wXwuuKXH9S/&#10;AAAA//8DAFBLAQItABQABgAIAAAAIQC2gziS/gAAAOEBAAATAAAAAAAAAAAAAAAAAAAAAABbQ29u&#10;dGVudF9UeXBlc10ueG1sUEsBAi0AFAAGAAgAAAAhADj9If/WAAAAlAEAAAsAAAAAAAAAAAAAAAAA&#10;LwEAAF9yZWxzLy5yZWxzUEsBAi0AFAAGAAgAAAAhAJFlQsdsAgAAyQQAAA4AAAAAAAAAAAAAAAAA&#10;LgIAAGRycy9lMm9Eb2MueG1sUEsBAi0AFAAGAAgAAAAhABN2r1XeAAAACQEAAA8AAAAAAAAAAAAA&#10;AAAAxgQAAGRycy9kb3ducmV2LnhtbFBLBQYAAAAABAAEAPMAAADRBQAAAAA=&#10;" adj="-359,7711" filled="f" strokecolor="#b31e8e" strokeweight="1.5pt">
                      <v:textbox>
                        <w:txbxContent>
                          <w:p w:rsidR="0091685E" w:rsidRPr="0018082C" w:rsidRDefault="0091685E" w:rsidP="006667C0">
                            <w:pPr>
                              <w:spacing w:before="0" w:after="0"/>
                            </w:pPr>
                            <w:r>
                              <w:t>Now you are ready to begin your wall. Ask your Home Tutor what to do next and where to save the word wall.</w:t>
                            </w:r>
                          </w:p>
                        </w:txbxContent>
                      </v:textbox>
                    </v:shape>
                  </w:pict>
                </mc:Fallback>
              </mc:AlternateContent>
            </w:r>
            <w:r>
              <w:rPr>
                <w:noProof/>
              </w:rPr>
              <w:drawing>
                <wp:inline distT="0" distB="0" distL="0" distR="0" wp14:anchorId="7F08564B" wp14:editId="7DE3869C">
                  <wp:extent cx="357417" cy="659977"/>
                  <wp:effectExtent l="0" t="0" r="5080" b="6985"/>
                  <wp:docPr id="2040" name="Picture 2040"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59011" cy="662921"/>
                          </a:xfrm>
                          <a:prstGeom prst="rect">
                            <a:avLst/>
                          </a:prstGeom>
                          <a:noFill/>
                          <a:ln>
                            <a:noFill/>
                          </a:ln>
                        </pic:spPr>
                      </pic:pic>
                    </a:graphicData>
                  </a:graphic>
                </wp:inline>
              </w:drawing>
            </w:r>
          </w:p>
        </w:tc>
      </w:tr>
    </w:tbl>
    <w:p w:rsidR="006667C0" w:rsidRDefault="006667C0" w:rsidP="006667C0">
      <w:pPr>
        <w:spacing w:before="0" w:after="0"/>
      </w:pPr>
      <w:r>
        <w:br w:type="page"/>
      </w:r>
    </w:p>
    <w:p w:rsidR="005534AB" w:rsidRPr="004838F7" w:rsidRDefault="006907FE" w:rsidP="006907FE">
      <w:pPr>
        <w:pStyle w:val="Heading1"/>
        <w:rPr>
          <w:color w:val="B31E8E"/>
          <w:lang w:val="en-US"/>
        </w:rPr>
      </w:pPr>
      <w:r w:rsidRPr="004838F7">
        <w:rPr>
          <w:color w:val="B31E8E"/>
          <w:lang w:val="en-US"/>
        </w:rPr>
        <w:lastRenderedPageBreak/>
        <w:t xml:space="preserve">Day 2: </w:t>
      </w:r>
      <w:r w:rsidR="005534AB" w:rsidRPr="004838F7">
        <w:rPr>
          <w:color w:val="B31E8E"/>
          <w:lang w:val="en-US"/>
        </w:rPr>
        <w:t>Chang</w:t>
      </w:r>
      <w:r w:rsidR="00BD6595">
        <w:rPr>
          <w:color w:val="B31E8E"/>
          <w:lang w:val="en-US"/>
        </w:rPr>
        <w:t xml:space="preserve">ing </w:t>
      </w:r>
      <w:r w:rsidR="005534AB" w:rsidRPr="004838F7">
        <w:rPr>
          <w:color w:val="B31E8E"/>
          <w:lang w:val="en-US"/>
        </w:rPr>
        <w:t>technology</w:t>
      </w:r>
    </w:p>
    <w:tbl>
      <w:tblPr>
        <w:tblStyle w:val="TableGrid"/>
        <w:tblW w:w="0" w:type="auto"/>
        <w:tblLook w:val="04A0" w:firstRow="1" w:lastRow="0" w:firstColumn="1" w:lastColumn="0" w:noHBand="0" w:noVBand="1"/>
      </w:tblPr>
      <w:tblGrid>
        <w:gridCol w:w="3200"/>
        <w:gridCol w:w="4131"/>
        <w:gridCol w:w="2415"/>
      </w:tblGrid>
      <w:tr w:rsidR="005534AB" w:rsidTr="00201D22">
        <w:tc>
          <w:tcPr>
            <w:tcW w:w="9962" w:type="dxa"/>
            <w:gridSpan w:val="3"/>
            <w:tcBorders>
              <w:top w:val="nil"/>
              <w:left w:val="nil"/>
              <w:bottom w:val="nil"/>
              <w:right w:val="nil"/>
            </w:tcBorders>
          </w:tcPr>
          <w:p w:rsidR="005534AB" w:rsidRDefault="005534AB" w:rsidP="005534AB">
            <w:pPr>
              <w:rPr>
                <w:lang w:val="en-US"/>
              </w:rPr>
            </w:pPr>
            <w:r w:rsidRPr="000E3516">
              <w:rPr>
                <w:noProof/>
                <w:sz w:val="36"/>
                <w:szCs w:val="36"/>
              </w:rPr>
              <mc:AlternateContent>
                <mc:Choice Requires="wps">
                  <w:drawing>
                    <wp:anchor distT="0" distB="0" distL="114300" distR="114300" simplePos="0" relativeHeight="252980224" behindDoc="0" locked="0" layoutInCell="1" allowOverlap="1" wp14:anchorId="14D8A894" wp14:editId="56C7FA66">
                      <wp:simplePos x="0" y="0"/>
                      <wp:positionH relativeFrom="column">
                        <wp:posOffset>563880</wp:posOffset>
                      </wp:positionH>
                      <wp:positionV relativeFrom="paragraph">
                        <wp:posOffset>129540</wp:posOffset>
                      </wp:positionV>
                      <wp:extent cx="3284220" cy="563880"/>
                      <wp:effectExtent l="171450" t="0" r="11430" b="26670"/>
                      <wp:wrapNone/>
                      <wp:docPr id="20933" name="Rounded Rectangular Callout 20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563880"/>
                              </a:xfrm>
                              <a:prstGeom prst="wedgeRoundRectCallout">
                                <a:avLst>
                                  <a:gd name="adj1" fmla="val -54513"/>
                                  <a:gd name="adj2" fmla="val -9891"/>
                                  <a:gd name="adj3" fmla="val 16667"/>
                                </a:avLst>
                              </a:prstGeom>
                              <a:noFill/>
                              <a:ln w="19050">
                                <a:solidFill>
                                  <a:srgbClr val="B31E8E"/>
                                </a:solidFill>
                                <a:miter lim="800000"/>
                                <a:headEnd/>
                                <a:tailEnd/>
                              </a:ln>
                            </wps:spPr>
                            <wps:txbx>
                              <w:txbxContent>
                                <w:p w:rsidR="0091685E" w:rsidRPr="005534AB" w:rsidRDefault="0091685E" w:rsidP="005534AB">
                                  <w:pPr>
                                    <w:spacing w:before="0" w:after="0"/>
                                    <w:rPr>
                                      <w:sz w:val="26"/>
                                      <w:szCs w:val="26"/>
                                    </w:rPr>
                                  </w:pPr>
                                  <w:r w:rsidRPr="005534AB">
                                    <w:rPr>
                                      <w:sz w:val="26"/>
                                      <w:szCs w:val="26"/>
                                    </w:rPr>
                                    <w:t>Technology is constantly changing and the way we do things is changing 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8A894" id="Rounded Rectangular Callout 20933" o:spid="_x0000_s1057" type="#_x0000_t62" style="position:absolute;margin-left:44.4pt;margin-top:10.2pt;width:258.6pt;height:44.4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pxcQIAAMgEAAAOAAAAZHJzL2Uyb0RvYy54bWysVMlu2zAQvRfoPxC8J9psRxYiB6mTFAW6&#10;BEn7AbRISWwpjkpSltOv75BSEru9FfWBIDXkzFtmfHl16BTZC2Ml6JIm5zElQlfApW5K+u3r3VlO&#10;iXVMc6ZAi5I+CUuvNm/fXI59IVJoQXFhCCbRthj7krbO9UUU2aoVHbPn0AuNwRpMxxweTRNxw0bM&#10;3qkojeNVNILhvYFKWItfb6Yg3YT8dS0q96WurXBElRSxubCasO78Gm0uWdEY1reymmGwf0DRMamx&#10;6EuqG+YYGYz8K1UnKwMWandeQRdBXctKBA7IJon/YPPYsl4ELiiO7V9ksv8vbfV5f2+I5CVN43WW&#10;UaJZhzY9wKC54OQBBWS6GRQzZMuUgsGR6SIKN/a2wPeP/b3x1G3/EaoflmjYtvhGXBsDYysYR7iJ&#10;Fzo6eeAPFp+S3fgJONZkg4Og4aE2nU+I6pBDsOrpxSpxcKTCj1maL9IUHa0wtlxleR68jFjx/Lo3&#10;1r0X0BG/KekoeCMCLc9p5hLKsf1H64J3fGbP+PeEkrpT2Ap7psjZcrFMsrlXji6lJ5fW+TrQxCY4&#10;uoOSviZKVqvVRZCCFXNZRPyM1GPQcCeVCl2pNBlRuXW8jANOC0pyHw1im2a3VYYgvJK+y5Lb/HbO&#10;e3Ktkw7HS8mupHnsfxMJ78qt5qGMY1JNe4Si9GyTd2Zy2B12h9AgWWDnbdsBf0LjDEzjhOOPmxbM&#10;L0pGHKWS2p8DM4IS9UGj+etksfCzFw6L5YW3zRxHdscRpitMVVJHybTdumleh97IpsVKSZBDwzU2&#10;TC3dc2dNqGb8OC64O5nH43O49foHtPkNAAD//wMAUEsDBBQABgAIAAAAIQAv3gE43QAAAAkBAAAP&#10;AAAAZHJzL2Rvd25yZXYueG1sTI9BS8QwFITvgv8hPMGbm2yRUmvTRRYFL6K7CuIt27xNi81LadJt&#10;/fc+T+5xmGHmm2qz+F6ccIxdIA3rlQKB1ATbkdPw8f50U4CIyZA1fSDU8IMRNvXlRWVKG2ba4Wmf&#10;nOASiqXR0KY0lFLGpkVv4ioMSOwdw+hNYjk6aUczc7nvZaZULr3piBdaM+C2xeZ7P3kNr5+dO27f&#10;JrTuS6693T3Ozy9K6+ur5eEeRMIl/YfhD5/RoWamQ5jIRtFrKAomTxoydQuC/Vzl/O3AQXWXgawr&#10;ef6g/gUAAP//AwBQSwECLQAUAAYACAAAACEAtoM4kv4AAADhAQAAEwAAAAAAAAAAAAAAAAAAAAAA&#10;W0NvbnRlbnRfVHlwZXNdLnhtbFBLAQItABQABgAIAAAAIQA4/SH/1gAAAJQBAAALAAAAAAAAAAAA&#10;AAAAAC8BAABfcmVscy8ucmVsc1BLAQItABQABgAIAAAAIQAJ3upxcQIAAMgEAAAOAAAAAAAAAAAA&#10;AAAAAC4CAABkcnMvZTJvRG9jLnhtbFBLAQItABQABgAIAAAAIQAv3gE43QAAAAkBAAAPAAAAAAAA&#10;AAAAAAAAAMsEAABkcnMvZG93bnJldi54bWxQSwUGAAAAAAQABADzAAAA1QUAAAAA&#10;" adj="-975,8664" filled="f" strokecolor="#b31e8e" strokeweight="1.5pt">
                      <v:textbox>
                        <w:txbxContent>
                          <w:p w:rsidR="0091685E" w:rsidRPr="005534AB" w:rsidRDefault="0091685E" w:rsidP="005534AB">
                            <w:pPr>
                              <w:spacing w:before="0" w:after="0"/>
                              <w:rPr>
                                <w:sz w:val="26"/>
                                <w:szCs w:val="26"/>
                              </w:rPr>
                            </w:pPr>
                            <w:r w:rsidRPr="005534AB">
                              <w:rPr>
                                <w:sz w:val="26"/>
                                <w:szCs w:val="26"/>
                              </w:rPr>
                              <w:t>Technology is constantly changing and the way we do things is changing too.</w:t>
                            </w:r>
                          </w:p>
                        </w:txbxContent>
                      </v:textbox>
                    </v:shape>
                  </w:pict>
                </mc:Fallback>
              </mc:AlternateContent>
            </w:r>
            <w:r>
              <w:rPr>
                <w:rFonts w:cs="Arial"/>
                <w:noProof/>
                <w:szCs w:val="28"/>
              </w:rPr>
              <w:drawing>
                <wp:inline distT="0" distB="0" distL="0" distR="0" wp14:anchorId="50DE0394" wp14:editId="703C2D83">
                  <wp:extent cx="357417" cy="659977"/>
                  <wp:effectExtent l="0" t="0" r="5080" b="6985"/>
                  <wp:docPr id="20932" name="Picture 20932"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59011" cy="662921"/>
                          </a:xfrm>
                          <a:prstGeom prst="rect">
                            <a:avLst/>
                          </a:prstGeom>
                          <a:noFill/>
                          <a:ln>
                            <a:noFill/>
                          </a:ln>
                        </pic:spPr>
                      </pic:pic>
                    </a:graphicData>
                  </a:graphic>
                </wp:inline>
              </w:drawing>
            </w:r>
          </w:p>
        </w:tc>
      </w:tr>
      <w:tr w:rsidR="005534AB" w:rsidTr="00201D22">
        <w:tc>
          <w:tcPr>
            <w:tcW w:w="9962" w:type="dxa"/>
            <w:gridSpan w:val="3"/>
            <w:tcBorders>
              <w:top w:val="nil"/>
              <w:left w:val="nil"/>
              <w:bottom w:val="single" w:sz="12" w:space="0" w:color="B31E8E"/>
              <w:right w:val="nil"/>
            </w:tcBorders>
          </w:tcPr>
          <w:p w:rsidR="00201D22" w:rsidRPr="008802B2" w:rsidRDefault="005534AB" w:rsidP="00201D22">
            <w:pPr>
              <w:rPr>
                <w:noProof/>
                <w:sz w:val="26"/>
                <w:szCs w:val="26"/>
                <w:lang w:eastAsia="ja-JP"/>
              </w:rPr>
            </w:pPr>
            <w:r w:rsidRPr="008802B2">
              <w:rPr>
                <w:noProof/>
                <w:sz w:val="26"/>
                <w:szCs w:val="26"/>
                <w:lang w:eastAsia="ja-JP"/>
              </w:rPr>
              <w:t xml:space="preserve">Look at these pictures of old technology. </w:t>
            </w:r>
            <w:r w:rsidR="008802B2">
              <w:rPr>
                <w:noProof/>
                <w:sz w:val="26"/>
                <w:szCs w:val="26"/>
                <w:lang w:eastAsia="ja-JP"/>
              </w:rPr>
              <w:br/>
            </w:r>
            <w:r w:rsidR="008802B2" w:rsidRPr="008802B2">
              <w:rPr>
                <w:noProof/>
                <w:sz w:val="26"/>
                <w:szCs w:val="26"/>
                <w:lang w:eastAsia="ja-JP"/>
              </w:rPr>
              <w:t>Read the column headings and complete the table.</w:t>
            </w:r>
          </w:p>
        </w:tc>
      </w:tr>
      <w:tr w:rsidR="00592FE7" w:rsidTr="007A30C0">
        <w:trPr>
          <w:trHeight w:val="680"/>
        </w:trPr>
        <w:tc>
          <w:tcPr>
            <w:tcW w:w="3216" w:type="dxa"/>
            <w:tcBorders>
              <w:top w:val="single" w:sz="12" w:space="0" w:color="B31E8E"/>
              <w:left w:val="single" w:sz="12" w:space="0" w:color="B31E8E"/>
              <w:bottom w:val="single" w:sz="12" w:space="0" w:color="B31E8E"/>
              <w:right w:val="single" w:sz="12" w:space="0" w:color="B31E8E"/>
            </w:tcBorders>
            <w:vAlign w:val="center"/>
          </w:tcPr>
          <w:p w:rsidR="00201D22" w:rsidRPr="00201D22" w:rsidRDefault="00201D22" w:rsidP="00201D22">
            <w:pPr>
              <w:rPr>
                <w:b/>
                <w:noProof/>
                <w:lang w:eastAsia="ja-JP"/>
              </w:rPr>
            </w:pPr>
            <w:r w:rsidRPr="00201D22">
              <w:rPr>
                <w:b/>
                <w:noProof/>
                <w:lang w:eastAsia="ja-JP"/>
              </w:rPr>
              <w:t>Technology</w:t>
            </w:r>
          </w:p>
        </w:tc>
        <w:tc>
          <w:tcPr>
            <w:tcW w:w="4263" w:type="dxa"/>
            <w:tcBorders>
              <w:top w:val="single" w:sz="12" w:space="0" w:color="B31E8E"/>
              <w:left w:val="single" w:sz="12" w:space="0" w:color="B31E8E"/>
              <w:bottom w:val="single" w:sz="12" w:space="0" w:color="B31E8E"/>
              <w:right w:val="single" w:sz="12" w:space="0" w:color="B31E8E"/>
            </w:tcBorders>
            <w:vAlign w:val="center"/>
          </w:tcPr>
          <w:p w:rsidR="00201D22" w:rsidRPr="00201D22" w:rsidRDefault="00201D22" w:rsidP="00201D22">
            <w:pPr>
              <w:rPr>
                <w:b/>
                <w:lang w:val="en-US"/>
              </w:rPr>
            </w:pPr>
            <w:r w:rsidRPr="00201D22">
              <w:rPr>
                <w:b/>
                <w:lang w:val="en-US"/>
              </w:rPr>
              <w:t>Name and what it did</w:t>
            </w:r>
          </w:p>
        </w:tc>
        <w:tc>
          <w:tcPr>
            <w:tcW w:w="2483" w:type="dxa"/>
            <w:tcBorders>
              <w:top w:val="single" w:sz="12" w:space="0" w:color="B31E8E"/>
              <w:left w:val="single" w:sz="12" w:space="0" w:color="B31E8E"/>
              <w:bottom w:val="single" w:sz="12" w:space="0" w:color="B31E8E"/>
              <w:right w:val="single" w:sz="12" w:space="0" w:color="B31E8E"/>
            </w:tcBorders>
            <w:vAlign w:val="center"/>
          </w:tcPr>
          <w:p w:rsidR="00201D22" w:rsidRPr="00201D22" w:rsidRDefault="00201D22" w:rsidP="00201D22">
            <w:pPr>
              <w:rPr>
                <w:b/>
                <w:lang w:val="en-US"/>
              </w:rPr>
            </w:pPr>
            <w:r w:rsidRPr="00201D22">
              <w:rPr>
                <w:b/>
                <w:lang w:val="en-US"/>
              </w:rPr>
              <w:t>Item we use now</w:t>
            </w:r>
          </w:p>
        </w:tc>
      </w:tr>
      <w:tr w:rsidR="00592FE7" w:rsidTr="007A30C0">
        <w:trPr>
          <w:trHeight w:val="1757"/>
        </w:trPr>
        <w:tc>
          <w:tcPr>
            <w:tcW w:w="3216" w:type="dxa"/>
            <w:tcBorders>
              <w:top w:val="single" w:sz="12" w:space="0" w:color="B31E8E"/>
              <w:left w:val="single" w:sz="12" w:space="0" w:color="B31E8E"/>
              <w:bottom w:val="single" w:sz="8" w:space="0" w:color="8A3459"/>
              <w:right w:val="single" w:sz="8" w:space="0" w:color="B31E8E"/>
            </w:tcBorders>
            <w:vAlign w:val="center"/>
          </w:tcPr>
          <w:p w:rsidR="00201D22" w:rsidRDefault="00201D22" w:rsidP="004A4BDB">
            <w:pPr>
              <w:spacing w:before="0" w:after="0"/>
              <w:jc w:val="center"/>
              <w:rPr>
                <w:lang w:val="en-US"/>
              </w:rPr>
            </w:pPr>
            <w:r>
              <w:rPr>
                <w:noProof/>
              </w:rPr>
              <w:drawing>
                <wp:inline distT="0" distB="0" distL="0" distR="0" wp14:anchorId="5275499B" wp14:editId="789598B2">
                  <wp:extent cx="1169800" cy="967740"/>
                  <wp:effectExtent l="0" t="0" r="0" b="3810"/>
                  <wp:docPr id="20935" name="Picture 20935" descr="R:\2Design_writing folder\ECE_PP_2_Mighty museums\photographs\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2Design_writing folder\ECE_PP_2_Mighty museums\photographs\camera.png"/>
                          <pic:cNvPicPr>
                            <a:picLocks noChangeAspect="1" noChangeArrowheads="1"/>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1173772" cy="971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3" w:type="dxa"/>
            <w:tcBorders>
              <w:top w:val="single" w:sz="12" w:space="0" w:color="B31E8E"/>
              <w:left w:val="single" w:sz="8" w:space="0" w:color="B31E8E"/>
              <w:bottom w:val="single" w:sz="8" w:space="0" w:color="8A3459"/>
              <w:right w:val="single" w:sz="8" w:space="0" w:color="B31E8E"/>
            </w:tcBorders>
          </w:tcPr>
          <w:p w:rsidR="00201D22" w:rsidRDefault="00201D22" w:rsidP="004A4BDB">
            <w:pPr>
              <w:spacing w:before="0" w:after="0"/>
              <w:rPr>
                <w:lang w:val="en-US"/>
              </w:rPr>
            </w:pPr>
          </w:p>
        </w:tc>
        <w:tc>
          <w:tcPr>
            <w:tcW w:w="2483" w:type="dxa"/>
            <w:tcBorders>
              <w:top w:val="single" w:sz="12" w:space="0" w:color="B31E8E"/>
              <w:left w:val="single" w:sz="8" w:space="0" w:color="B31E8E"/>
              <w:bottom w:val="single" w:sz="8" w:space="0" w:color="8A3459"/>
              <w:right w:val="single" w:sz="12" w:space="0" w:color="B31E8E"/>
            </w:tcBorders>
          </w:tcPr>
          <w:p w:rsidR="00201D22" w:rsidRDefault="00201D22" w:rsidP="004A4BDB">
            <w:pPr>
              <w:spacing w:before="0" w:after="0"/>
              <w:rPr>
                <w:lang w:val="en-US"/>
              </w:rPr>
            </w:pPr>
          </w:p>
        </w:tc>
      </w:tr>
      <w:tr w:rsidR="004A4BDB" w:rsidTr="007A30C0">
        <w:trPr>
          <w:trHeight w:val="1757"/>
        </w:trPr>
        <w:tc>
          <w:tcPr>
            <w:tcW w:w="3216" w:type="dxa"/>
            <w:tcBorders>
              <w:top w:val="single" w:sz="8" w:space="0" w:color="8A3459"/>
              <w:left w:val="single" w:sz="12" w:space="0" w:color="B31E8E"/>
              <w:bottom w:val="single" w:sz="8" w:space="0" w:color="B31E8E"/>
              <w:right w:val="single" w:sz="8" w:space="0" w:color="B31E8E"/>
            </w:tcBorders>
            <w:vAlign w:val="center"/>
          </w:tcPr>
          <w:p w:rsidR="004A4BDB" w:rsidRDefault="004A4BDB" w:rsidP="004A4BDB">
            <w:pPr>
              <w:spacing w:before="0" w:after="0"/>
              <w:jc w:val="center"/>
              <w:rPr>
                <w:noProof/>
                <w:lang w:eastAsia="ja-JP"/>
              </w:rPr>
            </w:pPr>
            <w:r>
              <w:rPr>
                <w:noProof/>
              </w:rPr>
              <w:drawing>
                <wp:inline distT="0" distB="0" distL="0" distR="0" wp14:anchorId="1E0FD941" wp14:editId="610E5E5D">
                  <wp:extent cx="1283970" cy="960674"/>
                  <wp:effectExtent l="0" t="0" r="0" b="0"/>
                  <wp:docPr id="20709" name="Picture 20709" descr="R:\2Design_writing folder\Kath\Digital technologies\Year 4\images\Mandy\cassette d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2Design_writing folder\Kath\Digital technologies\Year 4\images\Mandy\cassette deck.png"/>
                          <pic:cNvPicPr>
                            <a:picLocks noChangeAspect="1" noChangeArrowheads="1"/>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1288379" cy="963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3" w:type="dxa"/>
            <w:tcBorders>
              <w:top w:val="single" w:sz="8" w:space="0" w:color="8A3459"/>
              <w:left w:val="single" w:sz="8" w:space="0" w:color="B31E8E"/>
              <w:bottom w:val="single" w:sz="8" w:space="0" w:color="B31E8E"/>
              <w:right w:val="single" w:sz="8" w:space="0" w:color="B31E8E"/>
            </w:tcBorders>
          </w:tcPr>
          <w:p w:rsidR="004A4BDB" w:rsidRDefault="004A4BDB" w:rsidP="004A4BDB">
            <w:pPr>
              <w:spacing w:before="0" w:after="0"/>
              <w:rPr>
                <w:lang w:val="en-US"/>
              </w:rPr>
            </w:pPr>
          </w:p>
        </w:tc>
        <w:tc>
          <w:tcPr>
            <w:tcW w:w="2483" w:type="dxa"/>
            <w:tcBorders>
              <w:top w:val="single" w:sz="8" w:space="0" w:color="8A3459"/>
              <w:left w:val="single" w:sz="8" w:space="0" w:color="B31E8E"/>
              <w:bottom w:val="single" w:sz="8" w:space="0" w:color="B31E8E"/>
              <w:right w:val="single" w:sz="12" w:space="0" w:color="B31E8E"/>
            </w:tcBorders>
          </w:tcPr>
          <w:p w:rsidR="004A4BDB" w:rsidRDefault="004A4BDB" w:rsidP="004A4BDB">
            <w:pPr>
              <w:spacing w:before="0" w:after="0"/>
              <w:rPr>
                <w:lang w:val="en-US"/>
              </w:rPr>
            </w:pPr>
          </w:p>
        </w:tc>
      </w:tr>
      <w:tr w:rsidR="00592FE7" w:rsidTr="006F3886">
        <w:trPr>
          <w:trHeight w:val="1757"/>
        </w:trPr>
        <w:tc>
          <w:tcPr>
            <w:tcW w:w="3216" w:type="dxa"/>
            <w:tcBorders>
              <w:top w:val="single" w:sz="8" w:space="0" w:color="B31E8E"/>
              <w:left w:val="single" w:sz="12" w:space="0" w:color="B31E8E"/>
              <w:bottom w:val="single" w:sz="8" w:space="0" w:color="B31E8E"/>
              <w:right w:val="single" w:sz="8" w:space="0" w:color="B31E8E"/>
            </w:tcBorders>
            <w:vAlign w:val="center"/>
          </w:tcPr>
          <w:p w:rsidR="00201D22" w:rsidRDefault="00B21F0F" w:rsidP="004A4BDB">
            <w:pPr>
              <w:spacing w:before="0" w:after="0"/>
              <w:jc w:val="center"/>
              <w:rPr>
                <w:noProof/>
                <w:lang w:eastAsia="ja-JP"/>
              </w:rPr>
            </w:pPr>
            <w:r>
              <w:rPr>
                <w:noProof/>
              </w:rPr>
              <w:drawing>
                <wp:inline distT="0" distB="0" distL="0" distR="0" wp14:anchorId="7F47081F" wp14:editId="630F9481">
                  <wp:extent cx="1394460" cy="937108"/>
                  <wp:effectExtent l="0" t="0" r="0" b="0"/>
                  <wp:docPr id="20504" name="Picture 20504" descr="P:\AUDIO FILES FROM MULTIMEDIA\radio-362329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UDIO FILES FROM MULTIMEDIA\radio-3623299_960_720.pn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flipH="1">
                            <a:off x="0" y="0"/>
                            <a:ext cx="1400481" cy="941154"/>
                          </a:xfrm>
                          <a:prstGeom prst="rect">
                            <a:avLst/>
                          </a:prstGeom>
                          <a:noFill/>
                          <a:ln>
                            <a:noFill/>
                          </a:ln>
                        </pic:spPr>
                      </pic:pic>
                    </a:graphicData>
                  </a:graphic>
                </wp:inline>
              </w:drawing>
            </w:r>
          </w:p>
        </w:tc>
        <w:tc>
          <w:tcPr>
            <w:tcW w:w="4263" w:type="dxa"/>
            <w:tcBorders>
              <w:top w:val="single" w:sz="8" w:space="0" w:color="B31E8E"/>
              <w:left w:val="single" w:sz="8" w:space="0" w:color="B31E8E"/>
              <w:bottom w:val="single" w:sz="8" w:space="0" w:color="B31E8E"/>
              <w:right w:val="single" w:sz="8" w:space="0" w:color="B31E8E"/>
            </w:tcBorders>
          </w:tcPr>
          <w:p w:rsidR="00201D22" w:rsidRDefault="00201D22" w:rsidP="004A4BDB">
            <w:pPr>
              <w:spacing w:before="0" w:after="0"/>
              <w:rPr>
                <w:lang w:val="en-US"/>
              </w:rPr>
            </w:pPr>
          </w:p>
        </w:tc>
        <w:tc>
          <w:tcPr>
            <w:tcW w:w="2483" w:type="dxa"/>
            <w:tcBorders>
              <w:top w:val="single" w:sz="8" w:space="0" w:color="B31E8E"/>
              <w:left w:val="single" w:sz="8" w:space="0" w:color="B31E8E"/>
              <w:bottom w:val="single" w:sz="8" w:space="0" w:color="B31E8E"/>
              <w:right w:val="single" w:sz="12" w:space="0" w:color="B31E8E"/>
            </w:tcBorders>
          </w:tcPr>
          <w:p w:rsidR="00201D22" w:rsidRDefault="00201D22" w:rsidP="004A4BDB">
            <w:pPr>
              <w:spacing w:before="0" w:after="0"/>
              <w:rPr>
                <w:lang w:val="en-US"/>
              </w:rPr>
            </w:pPr>
          </w:p>
        </w:tc>
      </w:tr>
      <w:tr w:rsidR="00592FE7" w:rsidTr="006F3886">
        <w:trPr>
          <w:trHeight w:val="1757"/>
        </w:trPr>
        <w:tc>
          <w:tcPr>
            <w:tcW w:w="3216" w:type="dxa"/>
            <w:tcBorders>
              <w:top w:val="single" w:sz="8" w:space="0" w:color="B31E8E"/>
              <w:left w:val="single" w:sz="12" w:space="0" w:color="B31E8E"/>
              <w:bottom w:val="single" w:sz="8" w:space="0" w:color="B31E8E"/>
              <w:right w:val="single" w:sz="8" w:space="0" w:color="B31E8E"/>
            </w:tcBorders>
            <w:vAlign w:val="center"/>
          </w:tcPr>
          <w:p w:rsidR="00201D22" w:rsidRDefault="00B21F0F" w:rsidP="004A4BDB">
            <w:pPr>
              <w:spacing w:before="0" w:after="0"/>
              <w:jc w:val="center"/>
              <w:rPr>
                <w:noProof/>
                <w:lang w:eastAsia="ja-JP"/>
              </w:rPr>
            </w:pPr>
            <w:r>
              <w:rPr>
                <w:noProof/>
              </w:rPr>
              <w:drawing>
                <wp:inline distT="0" distB="0" distL="0" distR="0" wp14:anchorId="67C113D2" wp14:editId="75223BE6">
                  <wp:extent cx="1028700" cy="1091029"/>
                  <wp:effectExtent l="0" t="0" r="0" b="0"/>
                  <wp:docPr id="20508" name="Picture 20508" descr="P:\AUDIO FILES FROM MULTIMEDIA\IMG_9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UDIO FILES FROM MULTIMEDIA\IMG_9786.pn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029580" cy="1091963"/>
                          </a:xfrm>
                          <a:prstGeom prst="rect">
                            <a:avLst/>
                          </a:prstGeom>
                          <a:noFill/>
                          <a:ln>
                            <a:noFill/>
                          </a:ln>
                        </pic:spPr>
                      </pic:pic>
                    </a:graphicData>
                  </a:graphic>
                </wp:inline>
              </w:drawing>
            </w:r>
          </w:p>
        </w:tc>
        <w:tc>
          <w:tcPr>
            <w:tcW w:w="4263" w:type="dxa"/>
            <w:tcBorders>
              <w:top w:val="single" w:sz="8" w:space="0" w:color="B31E8E"/>
              <w:left w:val="single" w:sz="8" w:space="0" w:color="B31E8E"/>
              <w:bottom w:val="single" w:sz="8" w:space="0" w:color="B31E8E"/>
              <w:right w:val="single" w:sz="8" w:space="0" w:color="B31E8E"/>
            </w:tcBorders>
          </w:tcPr>
          <w:p w:rsidR="00201D22" w:rsidRDefault="00201D22" w:rsidP="004A4BDB">
            <w:pPr>
              <w:spacing w:before="0" w:after="0"/>
              <w:rPr>
                <w:lang w:val="en-US"/>
              </w:rPr>
            </w:pPr>
          </w:p>
        </w:tc>
        <w:tc>
          <w:tcPr>
            <w:tcW w:w="2483" w:type="dxa"/>
            <w:tcBorders>
              <w:top w:val="single" w:sz="8" w:space="0" w:color="B31E8E"/>
              <w:left w:val="single" w:sz="8" w:space="0" w:color="B31E8E"/>
              <w:bottom w:val="single" w:sz="8" w:space="0" w:color="B31E8E"/>
              <w:right w:val="single" w:sz="12" w:space="0" w:color="B31E8E"/>
            </w:tcBorders>
          </w:tcPr>
          <w:p w:rsidR="00201D22" w:rsidRDefault="00201D22" w:rsidP="004A4BDB">
            <w:pPr>
              <w:spacing w:before="0" w:after="0"/>
              <w:rPr>
                <w:lang w:val="en-US"/>
              </w:rPr>
            </w:pPr>
          </w:p>
        </w:tc>
      </w:tr>
      <w:tr w:rsidR="00592FE7" w:rsidTr="006F3886">
        <w:trPr>
          <w:trHeight w:val="1757"/>
        </w:trPr>
        <w:tc>
          <w:tcPr>
            <w:tcW w:w="3216" w:type="dxa"/>
            <w:tcBorders>
              <w:top w:val="single" w:sz="8" w:space="0" w:color="B31E8E"/>
              <w:left w:val="single" w:sz="12" w:space="0" w:color="B31E8E"/>
              <w:bottom w:val="single" w:sz="8" w:space="0" w:color="B31E8E"/>
              <w:right w:val="single" w:sz="8" w:space="0" w:color="B31E8E"/>
            </w:tcBorders>
            <w:vAlign w:val="center"/>
          </w:tcPr>
          <w:p w:rsidR="00201D22" w:rsidRDefault="004A4BDB" w:rsidP="004A4BDB">
            <w:pPr>
              <w:spacing w:before="0" w:after="0"/>
              <w:jc w:val="center"/>
              <w:rPr>
                <w:lang w:val="en-US"/>
              </w:rPr>
            </w:pPr>
            <w:r>
              <w:rPr>
                <w:noProof/>
              </w:rPr>
              <w:drawing>
                <wp:inline distT="0" distB="0" distL="0" distR="0" wp14:anchorId="3D60D3E0" wp14:editId="46AD12D0">
                  <wp:extent cx="1246801" cy="1013460"/>
                  <wp:effectExtent l="0" t="0" r="0" b="0"/>
                  <wp:docPr id="1953" name="Picture 1953" descr="R:\2Design_writing folder\Kath\Digital technologies\Year 4\images\Mandy\turn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2Design_writing folder\Kath\Digital technologies\Year 4\images\Mandy\turntable.png"/>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1250049" cy="1016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3" w:type="dxa"/>
            <w:tcBorders>
              <w:top w:val="single" w:sz="8" w:space="0" w:color="B31E8E"/>
              <w:left w:val="single" w:sz="8" w:space="0" w:color="B31E8E"/>
              <w:bottom w:val="single" w:sz="8" w:space="0" w:color="B31E8E"/>
              <w:right w:val="single" w:sz="8" w:space="0" w:color="B31E8E"/>
            </w:tcBorders>
          </w:tcPr>
          <w:p w:rsidR="00201D22" w:rsidRDefault="00201D22" w:rsidP="004A4BDB">
            <w:pPr>
              <w:spacing w:before="0" w:after="0"/>
              <w:rPr>
                <w:lang w:val="en-US"/>
              </w:rPr>
            </w:pPr>
          </w:p>
        </w:tc>
        <w:tc>
          <w:tcPr>
            <w:tcW w:w="2483" w:type="dxa"/>
            <w:tcBorders>
              <w:top w:val="single" w:sz="8" w:space="0" w:color="B31E8E"/>
              <w:left w:val="single" w:sz="8" w:space="0" w:color="B31E8E"/>
              <w:bottom w:val="single" w:sz="8" w:space="0" w:color="B31E8E"/>
              <w:right w:val="single" w:sz="12" w:space="0" w:color="B31E8E"/>
            </w:tcBorders>
          </w:tcPr>
          <w:p w:rsidR="00201D22" w:rsidRDefault="00201D22" w:rsidP="004A4BDB">
            <w:pPr>
              <w:spacing w:before="0" w:after="0"/>
              <w:rPr>
                <w:lang w:val="en-US"/>
              </w:rPr>
            </w:pPr>
          </w:p>
        </w:tc>
      </w:tr>
      <w:tr w:rsidR="00592FE7" w:rsidTr="006F3886">
        <w:trPr>
          <w:trHeight w:val="1757"/>
        </w:trPr>
        <w:tc>
          <w:tcPr>
            <w:tcW w:w="3216" w:type="dxa"/>
            <w:tcBorders>
              <w:top w:val="single" w:sz="8" w:space="0" w:color="B31E8E"/>
              <w:left w:val="single" w:sz="12" w:space="0" w:color="B31E8E"/>
              <w:bottom w:val="single" w:sz="12" w:space="0" w:color="B31E8E"/>
              <w:right w:val="single" w:sz="8" w:space="0" w:color="B31E8E"/>
            </w:tcBorders>
            <w:vAlign w:val="center"/>
          </w:tcPr>
          <w:p w:rsidR="00201D22" w:rsidRDefault="004A4BDB" w:rsidP="004A4BDB">
            <w:pPr>
              <w:jc w:val="center"/>
              <w:rPr>
                <w:lang w:val="en-US"/>
              </w:rPr>
            </w:pPr>
            <w:r>
              <w:rPr>
                <w:noProof/>
              </w:rPr>
              <w:drawing>
                <wp:inline distT="0" distB="0" distL="0" distR="0" wp14:anchorId="78B7989D" wp14:editId="3666C42F">
                  <wp:extent cx="1644956" cy="1008000"/>
                  <wp:effectExtent l="0" t="0" r="0" b="1905"/>
                  <wp:docPr id="20725" name="Picture 20725" descr="R:\2Design_writing folder\Kath\Digital technologies\Year 4\images\Mandy\vidoe player_t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2Design_writing folder\Kath\Digital technologies\Year 4\images\Mandy\vidoe player_tape.PN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644956" cy="1008000"/>
                          </a:xfrm>
                          <a:prstGeom prst="rect">
                            <a:avLst/>
                          </a:prstGeom>
                          <a:noFill/>
                          <a:ln>
                            <a:noFill/>
                          </a:ln>
                        </pic:spPr>
                      </pic:pic>
                    </a:graphicData>
                  </a:graphic>
                </wp:inline>
              </w:drawing>
            </w:r>
          </w:p>
        </w:tc>
        <w:tc>
          <w:tcPr>
            <w:tcW w:w="4263" w:type="dxa"/>
            <w:tcBorders>
              <w:top w:val="single" w:sz="8" w:space="0" w:color="B31E8E"/>
              <w:left w:val="single" w:sz="8" w:space="0" w:color="B31E8E"/>
              <w:bottom w:val="single" w:sz="12" w:space="0" w:color="B31E8E"/>
              <w:right w:val="single" w:sz="8" w:space="0" w:color="B31E8E"/>
            </w:tcBorders>
          </w:tcPr>
          <w:p w:rsidR="00201D22" w:rsidRDefault="00201D22" w:rsidP="004A4BDB">
            <w:pPr>
              <w:spacing w:before="0" w:after="0"/>
              <w:rPr>
                <w:lang w:val="en-US"/>
              </w:rPr>
            </w:pPr>
          </w:p>
        </w:tc>
        <w:tc>
          <w:tcPr>
            <w:tcW w:w="2483" w:type="dxa"/>
            <w:tcBorders>
              <w:top w:val="single" w:sz="8" w:space="0" w:color="B31E8E"/>
              <w:left w:val="single" w:sz="8" w:space="0" w:color="B31E8E"/>
              <w:bottom w:val="single" w:sz="12" w:space="0" w:color="B31E8E"/>
              <w:right w:val="single" w:sz="12" w:space="0" w:color="B31E8E"/>
            </w:tcBorders>
          </w:tcPr>
          <w:p w:rsidR="00201D22" w:rsidRDefault="00201D22" w:rsidP="004A4BDB">
            <w:pPr>
              <w:spacing w:before="0" w:after="0"/>
              <w:rPr>
                <w:lang w:val="en-US"/>
              </w:rPr>
            </w:pPr>
          </w:p>
        </w:tc>
      </w:tr>
    </w:tbl>
    <w:p w:rsidR="00201D22" w:rsidRDefault="00201D22">
      <w:pPr>
        <w:spacing w:before="0" w:after="0"/>
        <w:rPr>
          <w:sz w:val="16"/>
          <w:szCs w:val="16"/>
          <w:lang w:val="en-US"/>
        </w:rPr>
      </w:pPr>
      <w:r>
        <w:rPr>
          <w:sz w:val="16"/>
          <w:szCs w:val="16"/>
          <w:lang w:val="en-US"/>
        </w:rPr>
        <w:lastRenderedPageBreak/>
        <w:br w:type="page"/>
      </w:r>
    </w:p>
    <w:p w:rsidR="00CE61B7" w:rsidRDefault="00CE61B7" w:rsidP="00CE61B7">
      <w:pPr>
        <w:pStyle w:val="Heading2"/>
        <w:rPr>
          <w:lang w:val="en-US"/>
        </w:rPr>
      </w:pPr>
      <w:r>
        <w:rPr>
          <w:lang w:val="en-US"/>
        </w:rPr>
        <w:lastRenderedPageBreak/>
        <w:t>Telephone technology</w:t>
      </w:r>
    </w:p>
    <w:tbl>
      <w:tblPr>
        <w:tblStyle w:val="TableGrid"/>
        <w:tblW w:w="0" w:type="auto"/>
        <w:tblLook w:val="04A0" w:firstRow="1" w:lastRow="0" w:firstColumn="1" w:lastColumn="0" w:noHBand="0" w:noVBand="1"/>
      </w:tblPr>
      <w:tblGrid>
        <w:gridCol w:w="3364"/>
        <w:gridCol w:w="6382"/>
      </w:tblGrid>
      <w:tr w:rsidR="00CE61B7" w:rsidTr="00CE61B7">
        <w:tc>
          <w:tcPr>
            <w:tcW w:w="9962" w:type="dxa"/>
            <w:gridSpan w:val="2"/>
            <w:tcBorders>
              <w:top w:val="nil"/>
              <w:left w:val="nil"/>
              <w:bottom w:val="nil"/>
              <w:right w:val="nil"/>
            </w:tcBorders>
          </w:tcPr>
          <w:p w:rsidR="00CE61B7" w:rsidRDefault="00CE61B7" w:rsidP="00CE61B7">
            <w:pPr>
              <w:rPr>
                <w:lang w:val="en-US"/>
              </w:rPr>
            </w:pPr>
            <w:r w:rsidRPr="000E3516">
              <w:rPr>
                <w:noProof/>
                <w:sz w:val="36"/>
                <w:szCs w:val="36"/>
              </w:rPr>
              <mc:AlternateContent>
                <mc:Choice Requires="wps">
                  <w:drawing>
                    <wp:anchor distT="0" distB="0" distL="114300" distR="114300" simplePos="0" relativeHeight="252984320" behindDoc="0" locked="0" layoutInCell="1" allowOverlap="1" wp14:anchorId="599EF44D" wp14:editId="420F1706">
                      <wp:simplePos x="0" y="0"/>
                      <wp:positionH relativeFrom="column">
                        <wp:posOffset>563880</wp:posOffset>
                      </wp:positionH>
                      <wp:positionV relativeFrom="paragraph">
                        <wp:posOffset>129540</wp:posOffset>
                      </wp:positionV>
                      <wp:extent cx="4808220" cy="563880"/>
                      <wp:effectExtent l="247650" t="0" r="11430" b="26670"/>
                      <wp:wrapNone/>
                      <wp:docPr id="20496" name="Rounded Rectangular Callout 20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8220" cy="563880"/>
                              </a:xfrm>
                              <a:prstGeom prst="wedgeRoundRectCallout">
                                <a:avLst>
                                  <a:gd name="adj1" fmla="val -54513"/>
                                  <a:gd name="adj2" fmla="val -9891"/>
                                  <a:gd name="adj3" fmla="val 16667"/>
                                </a:avLst>
                              </a:prstGeom>
                              <a:noFill/>
                              <a:ln w="19050">
                                <a:solidFill>
                                  <a:srgbClr val="B31E8E"/>
                                </a:solidFill>
                                <a:miter lim="800000"/>
                                <a:headEnd/>
                                <a:tailEnd/>
                              </a:ln>
                            </wps:spPr>
                            <wps:txbx>
                              <w:txbxContent>
                                <w:p w:rsidR="0091685E" w:rsidRPr="005534AB" w:rsidRDefault="0091685E" w:rsidP="00CE61B7">
                                  <w:pPr>
                                    <w:spacing w:before="0" w:after="0"/>
                                    <w:rPr>
                                      <w:sz w:val="26"/>
                                      <w:szCs w:val="26"/>
                                    </w:rPr>
                                  </w:pPr>
                                  <w:r>
                                    <w:rPr>
                                      <w:sz w:val="26"/>
                                      <w:szCs w:val="26"/>
                                    </w:rPr>
                                    <w:t>Over the years telephones have changed. Look at the dial telephone below. Have you ever seen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EF44D" id="Rounded Rectangular Callout 20496" o:spid="_x0000_s1058" type="#_x0000_t62" style="position:absolute;margin-left:44.4pt;margin-top:10.2pt;width:378.6pt;height:44.4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nIcQIAAMgEAAAOAAAAZHJzL2Uyb0RvYy54bWysVNty0zAQfWeGf9DovfEllzqeOJ2Stgwz&#10;BTotfIBiybZA1hpJjlO+npXslgTeGPKgkby3s+fsZnN1bBU5CGMl6IIms5gSoUvgUtcF/frl7iKj&#10;xDqmOVOgRUGfhaVX27dvNkOXixQaUFwYgkm0zYeuoI1zXR5FtmxEy+wMOqHRWIFpmcOnqSNu2IDZ&#10;WxWlcbyKBjC8M1AKa/HrzWik25C/qkTpPleVFY6ogiI2F04Tzr0/o+2G5bVhXSPLCQb7BxQtkxqL&#10;vqa6YY6R3si/UrWyNGChcrMS2giqSpYi9IDdJPEf3Tw1rBOhFyTHdq802f+Xtvx0eDBE8oKm8WK9&#10;okSzFmV6hF5zwckjEsh03StmyI4pBb0joyMSN3Q2x/in7sH41m13D+V3SzTsGowR18bA0AjGEW7i&#10;iY7OAvzDYijZDx+BY03WOwgcHivT+oTIDjkGqZ5fpRJHR0r8uMjiLE1R0RJty9U8y4KWEctfojtj&#10;3XsBLfGXgg6C1yK05Xuaegnl2OHeuqAdn7pn/FtCSdUqHIUDU+RiuVgm82lWTpzSM6d1tg5t4hCc&#10;+MxPfZLVanUZqGD5VBYRvyD1GDTcSaXCVCpNBmRuHS/jgNOCktxbA9mm3u+UIQivoO/myW12O+U9&#10;c2ulw/VSsi1oFvvf2IRX5VbzUMYxqcY7QlF6kskrMyrsjvtjGJB56oO9bHvgzyicgXGdcP3x0oD5&#10;ScmAq1RQ+6NnRlCiPmgUf50sFn73wmOxvPSymVPL/tTCdImpCuooGa87N+5r3xlZN1gpCXRouMaB&#10;qaR7mawR1YQf1wVvZ/t4+g5ev/+Atr8AAAD//wMAUEsDBBQABgAIAAAAIQBhZu2Y3gAAAAkBAAAP&#10;AAAAZHJzL2Rvd25yZXYueG1sTI9BS8NAFITvgv9heYI3u9tQSkyzKVIUvIi2CuJtm33dhGbfhuym&#10;if/e50mPwwwz35Tb2XfigkNsA2lYLhQIpDrYlpyGj/enuxxETIas6QKhhm+MsK2ur0pT2DDRHi+H&#10;5ASXUCyMhialvpAy1g16ExehR2LvFAZvEsvBSTuYict9JzOl1tKblnihMT3uGqzPh9FreP1s3Wn3&#10;NqJ1X3Lp7f5xen5RWt/ezA8bEAnn9BeGX3xGh4qZjmEkG0WnIc+ZPGnI1AoE+/lqzd+OHFT3Gciq&#10;lP8fVD8AAAD//wMAUEsBAi0AFAAGAAgAAAAhALaDOJL+AAAA4QEAABMAAAAAAAAAAAAAAAAAAAAA&#10;AFtDb250ZW50X1R5cGVzXS54bWxQSwECLQAUAAYACAAAACEAOP0h/9YAAACUAQAACwAAAAAAAAAA&#10;AAAAAAAvAQAAX3JlbHMvLnJlbHNQSwECLQAUAAYACAAAACEAXVWJyHECAADIBAAADgAAAAAAAAAA&#10;AAAAAAAuAgAAZHJzL2Uyb0RvYy54bWxQSwECLQAUAAYACAAAACEAYWbtmN4AAAAJAQAADwAAAAAA&#10;AAAAAAAAAADLBAAAZHJzL2Rvd25yZXYueG1sUEsFBgAAAAAEAAQA8wAAANYFAAAAAA==&#10;" adj="-975,8664" filled="f" strokecolor="#b31e8e" strokeweight="1.5pt">
                      <v:textbox>
                        <w:txbxContent>
                          <w:p w:rsidR="0091685E" w:rsidRPr="005534AB" w:rsidRDefault="0091685E" w:rsidP="00CE61B7">
                            <w:pPr>
                              <w:spacing w:before="0" w:after="0"/>
                              <w:rPr>
                                <w:sz w:val="26"/>
                                <w:szCs w:val="26"/>
                              </w:rPr>
                            </w:pPr>
                            <w:r>
                              <w:rPr>
                                <w:sz w:val="26"/>
                                <w:szCs w:val="26"/>
                              </w:rPr>
                              <w:t xml:space="preserve">Over the </w:t>
                            </w:r>
                            <w:proofErr w:type="gramStart"/>
                            <w:r>
                              <w:rPr>
                                <w:sz w:val="26"/>
                                <w:szCs w:val="26"/>
                              </w:rPr>
                              <w:t>years</w:t>
                            </w:r>
                            <w:proofErr w:type="gramEnd"/>
                            <w:r>
                              <w:rPr>
                                <w:sz w:val="26"/>
                                <w:szCs w:val="26"/>
                              </w:rPr>
                              <w:t xml:space="preserve"> telephones have changed. Look at the dial telephone below. Have you ever seen one?</w:t>
                            </w:r>
                          </w:p>
                        </w:txbxContent>
                      </v:textbox>
                    </v:shape>
                  </w:pict>
                </mc:Fallback>
              </mc:AlternateContent>
            </w:r>
            <w:r>
              <w:rPr>
                <w:rFonts w:cs="Arial"/>
                <w:noProof/>
                <w:szCs w:val="28"/>
              </w:rPr>
              <w:drawing>
                <wp:inline distT="0" distB="0" distL="0" distR="0" wp14:anchorId="57F30DFB" wp14:editId="226C36FE">
                  <wp:extent cx="357417" cy="659977"/>
                  <wp:effectExtent l="0" t="0" r="5080" b="6985"/>
                  <wp:docPr id="20514" name="Picture 20514"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59011" cy="662921"/>
                          </a:xfrm>
                          <a:prstGeom prst="rect">
                            <a:avLst/>
                          </a:prstGeom>
                          <a:noFill/>
                          <a:ln>
                            <a:noFill/>
                          </a:ln>
                        </pic:spPr>
                      </pic:pic>
                    </a:graphicData>
                  </a:graphic>
                </wp:inline>
              </w:drawing>
            </w:r>
          </w:p>
        </w:tc>
      </w:tr>
      <w:tr w:rsidR="007802D8" w:rsidTr="007A30C0">
        <w:trPr>
          <w:trHeight w:val="756"/>
        </w:trPr>
        <w:tc>
          <w:tcPr>
            <w:tcW w:w="3369" w:type="dxa"/>
            <w:vMerge w:val="restart"/>
            <w:tcBorders>
              <w:top w:val="single" w:sz="12" w:space="0" w:color="B31E8E"/>
              <w:left w:val="single" w:sz="12" w:space="0" w:color="B31E8E"/>
              <w:bottom w:val="single" w:sz="12" w:space="0" w:color="B31E8E"/>
              <w:right w:val="single" w:sz="12" w:space="0" w:color="B31E8E"/>
            </w:tcBorders>
            <w:vAlign w:val="center"/>
          </w:tcPr>
          <w:p w:rsidR="007802D8" w:rsidRPr="000E3516" w:rsidRDefault="00F674AF" w:rsidP="00F674AF">
            <w:pPr>
              <w:jc w:val="center"/>
              <w:rPr>
                <w:noProof/>
                <w:lang w:eastAsia="ja-JP"/>
              </w:rPr>
            </w:pPr>
            <w:r>
              <w:rPr>
                <w:noProof/>
              </w:rPr>
              <w:drawing>
                <wp:inline distT="0" distB="0" distL="0" distR="0">
                  <wp:extent cx="1932952" cy="1188000"/>
                  <wp:effectExtent l="0" t="0" r="0" b="0"/>
                  <wp:docPr id="20501" name="Picture 20501" descr="P:\AUDIO FILES FROM MULTIMEDIA\IMG_9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DIO FILES FROM MULTIMEDIA\IMG_9682.pn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932952" cy="1188000"/>
                          </a:xfrm>
                          <a:prstGeom prst="rect">
                            <a:avLst/>
                          </a:prstGeom>
                          <a:noFill/>
                          <a:ln>
                            <a:noFill/>
                          </a:ln>
                        </pic:spPr>
                      </pic:pic>
                    </a:graphicData>
                  </a:graphic>
                </wp:inline>
              </w:drawing>
            </w:r>
          </w:p>
        </w:tc>
        <w:tc>
          <w:tcPr>
            <w:tcW w:w="6593" w:type="dxa"/>
            <w:tcBorders>
              <w:top w:val="nil"/>
              <w:left w:val="single" w:sz="12" w:space="0" w:color="B31E8E"/>
              <w:bottom w:val="single" w:sz="8" w:space="0" w:color="8A3459"/>
              <w:right w:val="nil"/>
            </w:tcBorders>
            <w:vAlign w:val="bottom"/>
          </w:tcPr>
          <w:p w:rsidR="007802D8" w:rsidRPr="000E3516" w:rsidRDefault="007802D8" w:rsidP="007802D8">
            <w:pPr>
              <w:rPr>
                <w:noProof/>
                <w:lang w:eastAsia="ja-JP"/>
              </w:rPr>
            </w:pPr>
            <w:r>
              <w:rPr>
                <w:noProof/>
                <w:lang w:eastAsia="ja-JP"/>
              </w:rPr>
              <w:t>What is the purpose of this telephone?</w:t>
            </w:r>
          </w:p>
        </w:tc>
      </w:tr>
      <w:tr w:rsidR="007802D8" w:rsidTr="007A30C0">
        <w:trPr>
          <w:trHeight w:val="737"/>
        </w:trPr>
        <w:tc>
          <w:tcPr>
            <w:tcW w:w="3369" w:type="dxa"/>
            <w:vMerge/>
            <w:tcBorders>
              <w:top w:val="single" w:sz="8" w:space="0" w:color="8A3459"/>
              <w:left w:val="single" w:sz="12" w:space="0" w:color="B31E8E"/>
              <w:bottom w:val="single" w:sz="12" w:space="0" w:color="B31E8E"/>
              <w:right w:val="single" w:sz="12" w:space="0" w:color="B31E8E"/>
            </w:tcBorders>
          </w:tcPr>
          <w:p w:rsidR="007802D8" w:rsidRPr="000E3516" w:rsidRDefault="007802D8" w:rsidP="007802D8">
            <w:pPr>
              <w:rPr>
                <w:noProof/>
                <w:lang w:eastAsia="ja-JP"/>
              </w:rPr>
            </w:pPr>
          </w:p>
        </w:tc>
        <w:tc>
          <w:tcPr>
            <w:tcW w:w="6593" w:type="dxa"/>
            <w:tcBorders>
              <w:top w:val="single" w:sz="8" w:space="0" w:color="8A3459"/>
              <w:left w:val="single" w:sz="12" w:space="0" w:color="B31E8E"/>
              <w:bottom w:val="single" w:sz="8" w:space="0" w:color="8A3459"/>
              <w:right w:val="nil"/>
            </w:tcBorders>
          </w:tcPr>
          <w:p w:rsidR="007802D8" w:rsidRDefault="007802D8" w:rsidP="007802D8">
            <w:pPr>
              <w:rPr>
                <w:noProof/>
                <w:lang w:eastAsia="ja-JP"/>
              </w:rPr>
            </w:pPr>
          </w:p>
        </w:tc>
      </w:tr>
      <w:tr w:rsidR="007802D8" w:rsidTr="007A30C0">
        <w:trPr>
          <w:trHeight w:val="737"/>
        </w:trPr>
        <w:tc>
          <w:tcPr>
            <w:tcW w:w="3369" w:type="dxa"/>
            <w:vMerge/>
            <w:tcBorders>
              <w:top w:val="single" w:sz="12" w:space="0" w:color="B31E8E"/>
              <w:left w:val="single" w:sz="12" w:space="0" w:color="B31E8E"/>
              <w:bottom w:val="single" w:sz="12" w:space="0" w:color="B31E8E"/>
              <w:right w:val="single" w:sz="12" w:space="0" w:color="B31E8E"/>
            </w:tcBorders>
          </w:tcPr>
          <w:p w:rsidR="007802D8" w:rsidRPr="000E3516" w:rsidRDefault="007802D8" w:rsidP="007802D8">
            <w:pPr>
              <w:rPr>
                <w:noProof/>
                <w:lang w:eastAsia="ja-JP"/>
              </w:rPr>
            </w:pPr>
          </w:p>
        </w:tc>
        <w:tc>
          <w:tcPr>
            <w:tcW w:w="6593" w:type="dxa"/>
            <w:tcBorders>
              <w:top w:val="single" w:sz="8" w:space="0" w:color="8A3459"/>
              <w:left w:val="single" w:sz="12" w:space="0" w:color="B31E8E"/>
              <w:bottom w:val="single" w:sz="12" w:space="0" w:color="B31E8E"/>
              <w:right w:val="nil"/>
            </w:tcBorders>
          </w:tcPr>
          <w:p w:rsidR="007802D8" w:rsidRDefault="007802D8" w:rsidP="007802D8">
            <w:pPr>
              <w:rPr>
                <w:noProof/>
                <w:lang w:eastAsia="ja-JP"/>
              </w:rPr>
            </w:pPr>
          </w:p>
        </w:tc>
      </w:tr>
      <w:tr w:rsidR="00CE61B7" w:rsidTr="007A30C0">
        <w:trPr>
          <w:trHeight w:val="737"/>
        </w:trPr>
        <w:tc>
          <w:tcPr>
            <w:tcW w:w="9962" w:type="dxa"/>
            <w:gridSpan w:val="2"/>
            <w:tcBorders>
              <w:top w:val="nil"/>
              <w:left w:val="nil"/>
              <w:bottom w:val="single" w:sz="8" w:space="0" w:color="8A3459"/>
              <w:right w:val="nil"/>
            </w:tcBorders>
            <w:vAlign w:val="bottom"/>
          </w:tcPr>
          <w:p w:rsidR="00CE61B7" w:rsidRPr="000E3516" w:rsidRDefault="007802D8" w:rsidP="007802D8">
            <w:pPr>
              <w:rPr>
                <w:noProof/>
                <w:lang w:eastAsia="ja-JP"/>
              </w:rPr>
            </w:pPr>
            <w:r>
              <w:rPr>
                <w:noProof/>
                <w:lang w:eastAsia="ja-JP"/>
              </w:rPr>
              <w:t>How do you use it?</w:t>
            </w:r>
          </w:p>
        </w:tc>
      </w:tr>
      <w:tr w:rsidR="007802D8" w:rsidTr="007A30C0">
        <w:trPr>
          <w:trHeight w:val="737"/>
        </w:trPr>
        <w:tc>
          <w:tcPr>
            <w:tcW w:w="9962" w:type="dxa"/>
            <w:gridSpan w:val="2"/>
            <w:tcBorders>
              <w:top w:val="single" w:sz="8" w:space="0" w:color="8A3459"/>
              <w:left w:val="nil"/>
              <w:bottom w:val="single" w:sz="8" w:space="0" w:color="8A3459"/>
              <w:right w:val="nil"/>
            </w:tcBorders>
            <w:vAlign w:val="bottom"/>
          </w:tcPr>
          <w:p w:rsidR="007802D8" w:rsidRDefault="007802D8" w:rsidP="007802D8">
            <w:pPr>
              <w:rPr>
                <w:noProof/>
                <w:lang w:eastAsia="ja-JP"/>
              </w:rPr>
            </w:pPr>
          </w:p>
        </w:tc>
      </w:tr>
      <w:tr w:rsidR="007802D8" w:rsidTr="007A30C0">
        <w:trPr>
          <w:trHeight w:val="737"/>
        </w:trPr>
        <w:tc>
          <w:tcPr>
            <w:tcW w:w="9962" w:type="dxa"/>
            <w:gridSpan w:val="2"/>
            <w:tcBorders>
              <w:top w:val="single" w:sz="8" w:space="0" w:color="8A3459"/>
              <w:left w:val="nil"/>
              <w:bottom w:val="single" w:sz="8" w:space="0" w:color="8A3459"/>
              <w:right w:val="nil"/>
            </w:tcBorders>
            <w:vAlign w:val="bottom"/>
          </w:tcPr>
          <w:p w:rsidR="007802D8" w:rsidRDefault="007802D8" w:rsidP="007802D8">
            <w:pPr>
              <w:rPr>
                <w:noProof/>
                <w:lang w:eastAsia="ja-JP"/>
              </w:rPr>
            </w:pPr>
          </w:p>
        </w:tc>
      </w:tr>
      <w:tr w:rsidR="007802D8" w:rsidTr="007A30C0">
        <w:trPr>
          <w:trHeight w:val="737"/>
        </w:trPr>
        <w:tc>
          <w:tcPr>
            <w:tcW w:w="9962" w:type="dxa"/>
            <w:gridSpan w:val="2"/>
            <w:tcBorders>
              <w:top w:val="single" w:sz="8" w:space="0" w:color="8A3459"/>
              <w:left w:val="nil"/>
              <w:bottom w:val="single" w:sz="8" w:space="0" w:color="8A3459"/>
              <w:right w:val="nil"/>
            </w:tcBorders>
            <w:vAlign w:val="bottom"/>
          </w:tcPr>
          <w:p w:rsidR="007802D8" w:rsidRDefault="007802D8" w:rsidP="007802D8">
            <w:pPr>
              <w:rPr>
                <w:noProof/>
                <w:lang w:eastAsia="ja-JP"/>
              </w:rPr>
            </w:pPr>
            <w:r>
              <w:rPr>
                <w:noProof/>
                <w:lang w:eastAsia="ja-JP"/>
              </w:rPr>
              <w:t>How does it work?</w:t>
            </w:r>
          </w:p>
        </w:tc>
      </w:tr>
      <w:tr w:rsidR="007802D8" w:rsidTr="007A30C0">
        <w:trPr>
          <w:trHeight w:val="737"/>
        </w:trPr>
        <w:tc>
          <w:tcPr>
            <w:tcW w:w="9962" w:type="dxa"/>
            <w:gridSpan w:val="2"/>
            <w:tcBorders>
              <w:top w:val="single" w:sz="8" w:space="0" w:color="8A3459"/>
              <w:left w:val="nil"/>
              <w:bottom w:val="single" w:sz="12" w:space="0" w:color="B31E8E"/>
              <w:right w:val="nil"/>
            </w:tcBorders>
            <w:vAlign w:val="bottom"/>
          </w:tcPr>
          <w:p w:rsidR="007802D8" w:rsidRDefault="007802D8" w:rsidP="007802D8">
            <w:pPr>
              <w:rPr>
                <w:noProof/>
                <w:lang w:eastAsia="ja-JP"/>
              </w:rPr>
            </w:pPr>
          </w:p>
        </w:tc>
      </w:tr>
      <w:tr w:rsidR="007802D8" w:rsidTr="007A30C0">
        <w:trPr>
          <w:trHeight w:val="800"/>
        </w:trPr>
        <w:tc>
          <w:tcPr>
            <w:tcW w:w="3369" w:type="dxa"/>
            <w:vMerge w:val="restart"/>
            <w:tcBorders>
              <w:top w:val="single" w:sz="12" w:space="0" w:color="B31E8E"/>
              <w:left w:val="single" w:sz="12" w:space="0" w:color="B31E8E"/>
              <w:bottom w:val="single" w:sz="12" w:space="0" w:color="B31E8E"/>
              <w:right w:val="single" w:sz="12" w:space="0" w:color="B31E8E"/>
            </w:tcBorders>
            <w:vAlign w:val="center"/>
          </w:tcPr>
          <w:p w:rsidR="007802D8" w:rsidRDefault="00CD2916" w:rsidP="007802D8">
            <w:pPr>
              <w:jc w:val="center"/>
              <w:rPr>
                <w:noProof/>
                <w:lang w:eastAsia="ja-JP"/>
              </w:rPr>
            </w:pPr>
            <w:r>
              <w:rPr>
                <w:noProof/>
              </w:rPr>
              <w:drawing>
                <wp:inline distT="0" distB="0" distL="0" distR="0">
                  <wp:extent cx="1826935" cy="1368000"/>
                  <wp:effectExtent l="0" t="0" r="1905" b="3810"/>
                  <wp:docPr id="20897" name="Picture 20897" descr="R:\2Design_writing folder\Kath\Digital technologies\Year 4\images\Mandy\Day 2\cordless ph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2Design_writing folder\Kath\Digital technologies\Year 4\images\Mandy\Day 2\cordless phone .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6935" cy="1368000"/>
                          </a:xfrm>
                          <a:prstGeom prst="rect">
                            <a:avLst/>
                          </a:prstGeom>
                          <a:noFill/>
                          <a:ln>
                            <a:noFill/>
                          </a:ln>
                        </pic:spPr>
                      </pic:pic>
                    </a:graphicData>
                  </a:graphic>
                </wp:inline>
              </w:drawing>
            </w:r>
          </w:p>
        </w:tc>
        <w:tc>
          <w:tcPr>
            <w:tcW w:w="6593" w:type="dxa"/>
            <w:tcBorders>
              <w:top w:val="single" w:sz="12" w:space="0" w:color="B31E8E"/>
              <w:left w:val="single" w:sz="12" w:space="0" w:color="B31E8E"/>
              <w:bottom w:val="single" w:sz="8" w:space="0" w:color="8A3459"/>
              <w:right w:val="nil"/>
            </w:tcBorders>
            <w:vAlign w:val="center"/>
          </w:tcPr>
          <w:p w:rsidR="007802D8" w:rsidRPr="00276B96" w:rsidRDefault="00B21F0F" w:rsidP="00276B96">
            <w:pPr>
              <w:spacing w:before="0" w:after="0"/>
              <w:rPr>
                <w:sz w:val="26"/>
                <w:szCs w:val="26"/>
              </w:rPr>
            </w:pPr>
            <w:r>
              <w:rPr>
                <w:noProof/>
                <w:lang w:eastAsia="ja-JP"/>
              </w:rPr>
              <w:t>What is the purpose of this telephone?</w:t>
            </w:r>
          </w:p>
        </w:tc>
      </w:tr>
      <w:tr w:rsidR="007802D8" w:rsidTr="007A30C0">
        <w:trPr>
          <w:trHeight w:val="800"/>
        </w:trPr>
        <w:tc>
          <w:tcPr>
            <w:tcW w:w="3369" w:type="dxa"/>
            <w:vMerge/>
            <w:tcBorders>
              <w:top w:val="single" w:sz="12" w:space="0" w:color="B31E8E"/>
              <w:left w:val="single" w:sz="12" w:space="0" w:color="B31E8E"/>
              <w:bottom w:val="single" w:sz="12" w:space="0" w:color="B31E8E"/>
              <w:right w:val="single" w:sz="12" w:space="0" w:color="B31E8E"/>
            </w:tcBorders>
            <w:vAlign w:val="center"/>
          </w:tcPr>
          <w:p w:rsidR="007802D8" w:rsidRDefault="007802D8" w:rsidP="007802D8">
            <w:pPr>
              <w:jc w:val="center"/>
              <w:rPr>
                <w:noProof/>
                <w:lang w:eastAsia="ja-JP"/>
              </w:rPr>
            </w:pPr>
          </w:p>
        </w:tc>
        <w:tc>
          <w:tcPr>
            <w:tcW w:w="6593" w:type="dxa"/>
            <w:tcBorders>
              <w:top w:val="single" w:sz="8" w:space="0" w:color="8A3459"/>
              <w:left w:val="single" w:sz="12" w:space="0" w:color="B31E8E"/>
              <w:bottom w:val="single" w:sz="8" w:space="0" w:color="8A3459"/>
              <w:right w:val="nil"/>
            </w:tcBorders>
          </w:tcPr>
          <w:p w:rsidR="007802D8" w:rsidRPr="000E3516" w:rsidRDefault="007802D8" w:rsidP="007802D8">
            <w:pPr>
              <w:jc w:val="right"/>
              <w:rPr>
                <w:noProof/>
                <w:sz w:val="36"/>
                <w:szCs w:val="36"/>
                <w:lang w:eastAsia="ja-JP"/>
              </w:rPr>
            </w:pPr>
          </w:p>
        </w:tc>
      </w:tr>
      <w:tr w:rsidR="007802D8" w:rsidTr="007A30C0">
        <w:trPr>
          <w:trHeight w:val="800"/>
        </w:trPr>
        <w:tc>
          <w:tcPr>
            <w:tcW w:w="3369" w:type="dxa"/>
            <w:vMerge/>
            <w:tcBorders>
              <w:top w:val="single" w:sz="12" w:space="0" w:color="B31E8E"/>
              <w:left w:val="single" w:sz="12" w:space="0" w:color="B31E8E"/>
              <w:bottom w:val="single" w:sz="12" w:space="0" w:color="B31E8E"/>
              <w:right w:val="single" w:sz="12" w:space="0" w:color="B31E8E"/>
            </w:tcBorders>
            <w:vAlign w:val="center"/>
          </w:tcPr>
          <w:p w:rsidR="007802D8" w:rsidRDefault="007802D8" w:rsidP="007802D8">
            <w:pPr>
              <w:jc w:val="center"/>
              <w:rPr>
                <w:noProof/>
                <w:lang w:eastAsia="ja-JP"/>
              </w:rPr>
            </w:pPr>
          </w:p>
        </w:tc>
        <w:tc>
          <w:tcPr>
            <w:tcW w:w="6593" w:type="dxa"/>
            <w:tcBorders>
              <w:top w:val="single" w:sz="8" w:space="0" w:color="8A3459"/>
              <w:left w:val="single" w:sz="12" w:space="0" w:color="B31E8E"/>
              <w:bottom w:val="single" w:sz="12" w:space="0" w:color="B31E8E"/>
              <w:right w:val="nil"/>
            </w:tcBorders>
          </w:tcPr>
          <w:p w:rsidR="007802D8" w:rsidRPr="000E3516" w:rsidRDefault="007802D8" w:rsidP="007802D8">
            <w:pPr>
              <w:jc w:val="right"/>
              <w:rPr>
                <w:noProof/>
                <w:sz w:val="36"/>
                <w:szCs w:val="36"/>
                <w:lang w:eastAsia="ja-JP"/>
              </w:rPr>
            </w:pPr>
          </w:p>
        </w:tc>
      </w:tr>
      <w:tr w:rsidR="007802D8" w:rsidTr="007A30C0">
        <w:trPr>
          <w:trHeight w:val="737"/>
        </w:trPr>
        <w:tc>
          <w:tcPr>
            <w:tcW w:w="9962" w:type="dxa"/>
            <w:gridSpan w:val="2"/>
            <w:tcBorders>
              <w:top w:val="nil"/>
              <w:left w:val="nil"/>
              <w:bottom w:val="single" w:sz="8" w:space="0" w:color="8A3459"/>
              <w:right w:val="nil"/>
            </w:tcBorders>
            <w:vAlign w:val="bottom"/>
          </w:tcPr>
          <w:p w:rsidR="007802D8" w:rsidRDefault="007802D8" w:rsidP="0061201D">
            <w:pPr>
              <w:rPr>
                <w:noProof/>
                <w:lang w:eastAsia="ja-JP"/>
              </w:rPr>
            </w:pPr>
            <w:r>
              <w:rPr>
                <w:noProof/>
                <w:lang w:eastAsia="ja-JP"/>
              </w:rPr>
              <w:t>How do you use it?</w:t>
            </w:r>
          </w:p>
        </w:tc>
      </w:tr>
      <w:tr w:rsidR="007802D8" w:rsidTr="007A30C0">
        <w:trPr>
          <w:trHeight w:val="737"/>
        </w:trPr>
        <w:tc>
          <w:tcPr>
            <w:tcW w:w="9962" w:type="dxa"/>
            <w:gridSpan w:val="2"/>
            <w:tcBorders>
              <w:top w:val="single" w:sz="8" w:space="0" w:color="8A3459"/>
              <w:left w:val="nil"/>
              <w:bottom w:val="single" w:sz="8" w:space="0" w:color="8A3459"/>
              <w:right w:val="nil"/>
            </w:tcBorders>
            <w:vAlign w:val="bottom"/>
          </w:tcPr>
          <w:p w:rsidR="007802D8" w:rsidRDefault="007802D8" w:rsidP="0061201D">
            <w:pPr>
              <w:rPr>
                <w:noProof/>
                <w:lang w:eastAsia="ja-JP"/>
              </w:rPr>
            </w:pPr>
          </w:p>
        </w:tc>
      </w:tr>
      <w:tr w:rsidR="007802D8" w:rsidTr="007A30C0">
        <w:trPr>
          <w:trHeight w:val="737"/>
        </w:trPr>
        <w:tc>
          <w:tcPr>
            <w:tcW w:w="9962" w:type="dxa"/>
            <w:gridSpan w:val="2"/>
            <w:tcBorders>
              <w:top w:val="single" w:sz="8" w:space="0" w:color="8A3459"/>
              <w:left w:val="nil"/>
              <w:bottom w:val="single" w:sz="8" w:space="0" w:color="8A3459"/>
              <w:right w:val="nil"/>
            </w:tcBorders>
            <w:vAlign w:val="bottom"/>
          </w:tcPr>
          <w:p w:rsidR="007802D8" w:rsidRDefault="007802D8" w:rsidP="0061201D">
            <w:pPr>
              <w:rPr>
                <w:noProof/>
                <w:lang w:eastAsia="ja-JP"/>
              </w:rPr>
            </w:pPr>
            <w:r>
              <w:rPr>
                <w:noProof/>
                <w:lang w:eastAsia="ja-JP"/>
              </w:rPr>
              <w:t>How does it work?</w:t>
            </w:r>
          </w:p>
        </w:tc>
      </w:tr>
      <w:tr w:rsidR="007802D8" w:rsidTr="007A30C0">
        <w:trPr>
          <w:trHeight w:val="737"/>
        </w:trPr>
        <w:tc>
          <w:tcPr>
            <w:tcW w:w="9962" w:type="dxa"/>
            <w:gridSpan w:val="2"/>
            <w:tcBorders>
              <w:top w:val="single" w:sz="8" w:space="0" w:color="8A3459"/>
              <w:left w:val="nil"/>
              <w:bottom w:val="single" w:sz="8" w:space="0" w:color="8A3459"/>
              <w:right w:val="nil"/>
            </w:tcBorders>
            <w:vAlign w:val="bottom"/>
          </w:tcPr>
          <w:p w:rsidR="007802D8" w:rsidRDefault="007802D8" w:rsidP="0061201D">
            <w:pPr>
              <w:rPr>
                <w:noProof/>
                <w:lang w:eastAsia="ja-JP"/>
              </w:rPr>
            </w:pPr>
            <w:r>
              <w:rPr>
                <w:noProof/>
                <w:lang w:eastAsia="ja-JP"/>
              </w:rPr>
              <w:t>What else can it do?</w:t>
            </w:r>
          </w:p>
        </w:tc>
      </w:tr>
      <w:tr w:rsidR="0061201D" w:rsidTr="007A30C0">
        <w:trPr>
          <w:trHeight w:val="737"/>
        </w:trPr>
        <w:tc>
          <w:tcPr>
            <w:tcW w:w="9962" w:type="dxa"/>
            <w:gridSpan w:val="2"/>
            <w:tcBorders>
              <w:top w:val="single" w:sz="8" w:space="0" w:color="8A3459"/>
              <w:left w:val="nil"/>
              <w:bottom w:val="single" w:sz="8" w:space="0" w:color="8A3459"/>
              <w:right w:val="nil"/>
            </w:tcBorders>
            <w:vAlign w:val="bottom"/>
          </w:tcPr>
          <w:p w:rsidR="0061201D" w:rsidRDefault="0061201D" w:rsidP="0061201D">
            <w:pPr>
              <w:rPr>
                <w:noProof/>
                <w:lang w:eastAsia="ja-JP"/>
              </w:rPr>
            </w:pPr>
          </w:p>
        </w:tc>
      </w:tr>
    </w:tbl>
    <w:p w:rsidR="0061201D" w:rsidRPr="0061201D" w:rsidRDefault="0061201D">
      <w:pPr>
        <w:spacing w:before="0" w:after="0"/>
        <w:rPr>
          <w:sz w:val="16"/>
          <w:szCs w:val="16"/>
        </w:rPr>
      </w:pPr>
      <w:r>
        <w:br w:type="page"/>
      </w:r>
    </w:p>
    <w:p w:rsidR="00CE61B7" w:rsidRPr="0061201D" w:rsidRDefault="0061201D" w:rsidP="0061201D">
      <w:pPr>
        <w:pStyle w:val="Heading2"/>
      </w:pPr>
      <w:r>
        <w:lastRenderedPageBreak/>
        <w:t>Smartphones</w:t>
      </w:r>
    </w:p>
    <w:tbl>
      <w:tblPr>
        <w:tblStyle w:val="TableGrid"/>
        <w:tblW w:w="0" w:type="auto"/>
        <w:tblLook w:val="04A0" w:firstRow="1" w:lastRow="0" w:firstColumn="1" w:lastColumn="0" w:noHBand="0" w:noVBand="1"/>
      </w:tblPr>
      <w:tblGrid>
        <w:gridCol w:w="3595"/>
        <w:gridCol w:w="6151"/>
      </w:tblGrid>
      <w:tr w:rsidR="0061201D" w:rsidTr="00431353">
        <w:tc>
          <w:tcPr>
            <w:tcW w:w="9962" w:type="dxa"/>
            <w:gridSpan w:val="2"/>
            <w:tcBorders>
              <w:top w:val="nil"/>
              <w:left w:val="nil"/>
              <w:bottom w:val="nil"/>
              <w:right w:val="nil"/>
            </w:tcBorders>
          </w:tcPr>
          <w:p w:rsidR="0061201D" w:rsidRDefault="0061201D" w:rsidP="00431353">
            <w:pPr>
              <w:rPr>
                <w:lang w:val="en-US"/>
              </w:rPr>
            </w:pPr>
            <w:r w:rsidRPr="000E3516">
              <w:rPr>
                <w:noProof/>
                <w:sz w:val="36"/>
                <w:szCs w:val="36"/>
              </w:rPr>
              <mc:AlternateContent>
                <mc:Choice Requires="wps">
                  <w:drawing>
                    <wp:anchor distT="0" distB="0" distL="114300" distR="114300" simplePos="0" relativeHeight="252992512" behindDoc="0" locked="0" layoutInCell="1" allowOverlap="1" wp14:anchorId="34F553C0" wp14:editId="429AC431">
                      <wp:simplePos x="0" y="0"/>
                      <wp:positionH relativeFrom="column">
                        <wp:posOffset>792480</wp:posOffset>
                      </wp:positionH>
                      <wp:positionV relativeFrom="paragraph">
                        <wp:posOffset>29210</wp:posOffset>
                      </wp:positionV>
                      <wp:extent cx="5334000" cy="548640"/>
                      <wp:effectExtent l="266700" t="0" r="19050" b="22860"/>
                      <wp:wrapNone/>
                      <wp:docPr id="20684" name="Rounded Rectangular Callout 20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548640"/>
                              </a:xfrm>
                              <a:prstGeom prst="wedgeRoundRectCallout">
                                <a:avLst>
                                  <a:gd name="adj1" fmla="val -54513"/>
                                  <a:gd name="adj2" fmla="val -9891"/>
                                  <a:gd name="adj3" fmla="val 16667"/>
                                </a:avLst>
                              </a:prstGeom>
                              <a:noFill/>
                              <a:ln w="19050">
                                <a:solidFill>
                                  <a:srgbClr val="B31E8E"/>
                                </a:solidFill>
                                <a:miter lim="800000"/>
                                <a:headEnd/>
                                <a:tailEnd/>
                              </a:ln>
                            </wps:spPr>
                            <wps:txbx>
                              <w:txbxContent>
                                <w:p w:rsidR="0091685E" w:rsidRPr="005534AB" w:rsidRDefault="0091685E" w:rsidP="0061201D">
                                  <w:pPr>
                                    <w:spacing w:before="0" w:after="0"/>
                                    <w:rPr>
                                      <w:sz w:val="26"/>
                                      <w:szCs w:val="26"/>
                                    </w:rPr>
                                  </w:pPr>
                                  <w:r>
                                    <w:rPr>
                                      <w:sz w:val="26"/>
                                      <w:szCs w:val="26"/>
                                    </w:rPr>
                                    <w:t>Around the world people use mobile or smart phones. If you have one available, place it where you can see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553C0" id="Rounded Rectangular Callout 20684" o:spid="_x0000_s1059" type="#_x0000_t62" style="position:absolute;margin-left:62.4pt;margin-top:2.3pt;width:420pt;height:43.2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15cgIAAMgEAAAOAAAAZHJzL2Uyb0RvYy54bWysVMFu2zAMvQ/YPwi6t7YTJ02MOkWXtsOA&#10;biva7QMUSba1yaImyXG6rx8tu12y3YZdBMqkyMf3SF9eHVpN9tJ5Baak2XlKiTQchDJ1Sb9+uTtb&#10;UeIDM4JpMLKkz9LTq83bN5e9LeQMGtBCOoJJjC96W9ImBFskieeNbJk/BysNOitwLQt4dXUiHOsx&#10;e6uTWZoukx6csA649B6/3oxOuon5q0ry8LmqvAxElxSxhXi6eO6GM9lcsqJ2zDaKTzDYP6BomTJY&#10;9DXVDQuMdE79lapV3IGHKpxzaBOoKsVl7AG7ydI/unlqmJWxFyTH21ea/P9Lyz/tHxxRoqSzdLnK&#10;KTGsRZkeoTNCCvKIBDJTd5o5smVaQxfIGIjE9dYX+P7JPrihdW/vgX/3xMC2wTfy2jnoG8kEws0G&#10;opOTB8PF41Oy6z+CwJqsCxA5PFSuHRIiO+QQpXp+lUoeAuH4cTGf52mKinL0LfLVMo9aJqx4eW2d&#10;D+8ltGQwStpLUcvY1tDT1Essx/b3PkTtxNQ9E98ySqpW4yjsmSZni3yRzadZOQqanQStV+vYJg7B&#10;Ucz8OCZbLpcXkQpWTGUR8QvSAYOBO6V1nEptSI/MrdNFGnF60EoM3ki2q3db7QjCK+m7eXa7up3y&#10;noS1KuB6adWWdIV0IWEx9aDKrRHRDkzp0UYo2kwyDcqMCofD7hAHZB4ZGGTbgXhG4RyM64Trj0YD&#10;7iclPa5SSf2PjjlJif5gUPx1lqM6JMRLvriY4cUde3bHHmY4pippoGQ0t2Hc1846VTdYKYt0GLjG&#10;galUeJmsEdWEH9cFrZN9PL7HqN8/oM0vAAAA//8DAFBLAwQUAAYACAAAACEApJpodNwAAAAIAQAA&#10;DwAAAGRycy9kb3ducmV2LnhtbEyPwUrDQBCG74LvsIzgze6mlKBpNkWKghfRVkG8bbPTTWh2NmQ3&#10;TXx7pye9zcc//PNNuZl9J844xDaQhmyhQCDVwbbkNHx+PN/dg4jJkDVdINTwgxE21fVVaQobJtrh&#10;eZ+c4BKKhdHQpNQXUsa6QW/iIvRInB3D4E1iHJy0g5m43HdyqVQuvWmJLzSmx22D9Wk/eg1vX607&#10;bt9HtO5bZt7unqaXV6X17c38uAaRcE5/y3DRZ3Wo2OkQRrJRdMzLFasnDascBOcP+YUPPGQKZFXK&#10;/w9UvwAAAP//AwBQSwECLQAUAAYACAAAACEAtoM4kv4AAADhAQAAEwAAAAAAAAAAAAAAAAAAAAAA&#10;W0NvbnRlbnRfVHlwZXNdLnhtbFBLAQItABQABgAIAAAAIQA4/SH/1gAAAJQBAAALAAAAAAAAAAAA&#10;AAAAAC8BAABfcmVscy8ucmVsc1BLAQItABQABgAIAAAAIQBVDt15cgIAAMgEAAAOAAAAAAAAAAAA&#10;AAAAAC4CAABkcnMvZTJvRG9jLnhtbFBLAQItABQABgAIAAAAIQCkmmh03AAAAAgBAAAPAAAAAAAA&#10;AAAAAAAAAMwEAABkcnMvZG93bnJldi54bWxQSwUGAAAAAAQABADzAAAA1QUAAAAA&#10;" adj="-975,8664" filled="f" strokecolor="#b31e8e" strokeweight="1.5pt">
                      <v:textbox>
                        <w:txbxContent>
                          <w:p w:rsidR="0091685E" w:rsidRPr="005534AB" w:rsidRDefault="0091685E" w:rsidP="0061201D">
                            <w:pPr>
                              <w:spacing w:before="0" w:after="0"/>
                              <w:rPr>
                                <w:sz w:val="26"/>
                                <w:szCs w:val="26"/>
                              </w:rPr>
                            </w:pPr>
                            <w:r>
                              <w:rPr>
                                <w:sz w:val="26"/>
                                <w:szCs w:val="26"/>
                              </w:rPr>
                              <w:t>Around the world people use mobile or smart phones. If you have one available, place it where you can see it.</w:t>
                            </w:r>
                          </w:p>
                        </w:txbxContent>
                      </v:textbox>
                    </v:shape>
                  </w:pict>
                </mc:Fallback>
              </mc:AlternateContent>
            </w:r>
            <w:r>
              <w:rPr>
                <w:rFonts w:cs="Arial"/>
                <w:noProof/>
                <w:szCs w:val="28"/>
              </w:rPr>
              <w:drawing>
                <wp:inline distT="0" distB="0" distL="0" distR="0" wp14:anchorId="466564AA" wp14:editId="3AD3B7EF">
                  <wp:extent cx="565533" cy="533400"/>
                  <wp:effectExtent l="0" t="0" r="6350" b="0"/>
                  <wp:docPr id="20708" name="Picture 20708"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66909" cy="534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201D" w:rsidTr="007A30C0">
        <w:trPr>
          <w:trHeight w:val="737"/>
        </w:trPr>
        <w:tc>
          <w:tcPr>
            <w:tcW w:w="3606" w:type="dxa"/>
            <w:vMerge w:val="restart"/>
            <w:tcBorders>
              <w:top w:val="single" w:sz="12" w:space="0" w:color="B31E8E"/>
              <w:left w:val="single" w:sz="12" w:space="0" w:color="B31E8E"/>
              <w:bottom w:val="single" w:sz="12" w:space="0" w:color="B31E8E"/>
              <w:right w:val="single" w:sz="12" w:space="0" w:color="B31E8E"/>
            </w:tcBorders>
            <w:vAlign w:val="center"/>
          </w:tcPr>
          <w:p w:rsidR="0061201D" w:rsidRPr="000E3516" w:rsidRDefault="0061201D" w:rsidP="0061201D">
            <w:pPr>
              <w:jc w:val="center"/>
              <w:rPr>
                <w:noProof/>
                <w:lang w:eastAsia="ja-JP"/>
              </w:rPr>
            </w:pPr>
            <w:r>
              <w:rPr>
                <w:noProof/>
              </w:rPr>
              <w:drawing>
                <wp:inline distT="0" distB="0" distL="0" distR="0" wp14:anchorId="76E26C9C" wp14:editId="676D9AD9">
                  <wp:extent cx="2005584" cy="3733800"/>
                  <wp:effectExtent l="0" t="0" r="0" b="0"/>
                  <wp:docPr id="20835" name="Picture 20835" descr="R:\Operational\Resources\graphics_library\DoE_owned\general_graphics\Digital technologies\mobile_phone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mobile_phone_©_SIDE@150.png"/>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005584" cy="3733800"/>
                          </a:xfrm>
                          <a:prstGeom prst="rect">
                            <a:avLst/>
                          </a:prstGeom>
                          <a:noFill/>
                          <a:ln>
                            <a:noFill/>
                          </a:ln>
                        </pic:spPr>
                      </pic:pic>
                    </a:graphicData>
                  </a:graphic>
                </wp:inline>
              </w:drawing>
            </w:r>
          </w:p>
        </w:tc>
        <w:tc>
          <w:tcPr>
            <w:tcW w:w="6356" w:type="dxa"/>
            <w:tcBorders>
              <w:top w:val="nil"/>
              <w:left w:val="single" w:sz="12" w:space="0" w:color="B31E8E"/>
              <w:bottom w:val="single" w:sz="8" w:space="0" w:color="8A3459"/>
              <w:right w:val="nil"/>
            </w:tcBorders>
            <w:vAlign w:val="bottom"/>
          </w:tcPr>
          <w:p w:rsidR="0061201D" w:rsidRPr="000E3516" w:rsidRDefault="0061201D" w:rsidP="0061201D">
            <w:pPr>
              <w:rPr>
                <w:noProof/>
                <w:lang w:eastAsia="ja-JP"/>
              </w:rPr>
            </w:pPr>
            <w:r>
              <w:rPr>
                <w:noProof/>
                <w:lang w:eastAsia="ja-JP"/>
              </w:rPr>
              <w:t>What does ‘mobile’ mean?</w:t>
            </w:r>
          </w:p>
        </w:tc>
      </w:tr>
      <w:tr w:rsidR="0061201D" w:rsidTr="007A30C0">
        <w:trPr>
          <w:trHeight w:val="737"/>
        </w:trPr>
        <w:tc>
          <w:tcPr>
            <w:tcW w:w="3606" w:type="dxa"/>
            <w:vMerge/>
            <w:tcBorders>
              <w:top w:val="single" w:sz="8" w:space="0" w:color="8A3459"/>
              <w:left w:val="single" w:sz="12" w:space="0" w:color="B31E8E"/>
              <w:bottom w:val="single" w:sz="12" w:space="0" w:color="B31E8E"/>
              <w:right w:val="single" w:sz="12" w:space="0" w:color="B31E8E"/>
            </w:tcBorders>
          </w:tcPr>
          <w:p w:rsidR="0061201D" w:rsidRPr="000E3516" w:rsidRDefault="0061201D" w:rsidP="00431353">
            <w:pPr>
              <w:rPr>
                <w:noProof/>
                <w:lang w:eastAsia="ja-JP"/>
              </w:rPr>
            </w:pPr>
          </w:p>
        </w:tc>
        <w:tc>
          <w:tcPr>
            <w:tcW w:w="6356" w:type="dxa"/>
            <w:tcBorders>
              <w:top w:val="single" w:sz="8" w:space="0" w:color="8A3459"/>
              <w:left w:val="single" w:sz="12" w:space="0" w:color="B31E8E"/>
              <w:bottom w:val="single" w:sz="8" w:space="0" w:color="8A3459"/>
              <w:right w:val="nil"/>
            </w:tcBorders>
            <w:vAlign w:val="bottom"/>
          </w:tcPr>
          <w:p w:rsidR="0061201D" w:rsidRDefault="0061201D" w:rsidP="0061201D">
            <w:pPr>
              <w:rPr>
                <w:noProof/>
                <w:lang w:eastAsia="ja-JP"/>
              </w:rPr>
            </w:pPr>
          </w:p>
        </w:tc>
      </w:tr>
      <w:tr w:rsidR="0061201D" w:rsidTr="007A30C0">
        <w:trPr>
          <w:trHeight w:val="737"/>
        </w:trPr>
        <w:tc>
          <w:tcPr>
            <w:tcW w:w="3606" w:type="dxa"/>
            <w:vMerge/>
            <w:tcBorders>
              <w:top w:val="single" w:sz="12" w:space="0" w:color="B31E8E"/>
              <w:left w:val="single" w:sz="12" w:space="0" w:color="B31E8E"/>
              <w:bottom w:val="single" w:sz="12" w:space="0" w:color="B31E8E"/>
              <w:right w:val="single" w:sz="12" w:space="0" w:color="B31E8E"/>
            </w:tcBorders>
          </w:tcPr>
          <w:p w:rsidR="0061201D" w:rsidRPr="000E3516" w:rsidRDefault="0061201D" w:rsidP="00431353">
            <w:pPr>
              <w:rPr>
                <w:noProof/>
                <w:lang w:eastAsia="ja-JP"/>
              </w:rPr>
            </w:pPr>
          </w:p>
        </w:tc>
        <w:tc>
          <w:tcPr>
            <w:tcW w:w="6356" w:type="dxa"/>
            <w:tcBorders>
              <w:top w:val="single" w:sz="8" w:space="0" w:color="8A3459"/>
              <w:left w:val="single" w:sz="12" w:space="0" w:color="B31E8E"/>
              <w:bottom w:val="single" w:sz="8" w:space="0" w:color="8A3459"/>
              <w:right w:val="nil"/>
            </w:tcBorders>
            <w:vAlign w:val="bottom"/>
          </w:tcPr>
          <w:p w:rsidR="0061201D" w:rsidRDefault="0061201D" w:rsidP="0061201D">
            <w:pPr>
              <w:rPr>
                <w:noProof/>
                <w:lang w:eastAsia="ja-JP"/>
              </w:rPr>
            </w:pPr>
            <w:r>
              <w:rPr>
                <w:noProof/>
                <w:lang w:eastAsia="ja-JP"/>
              </w:rPr>
              <w:t>What is the main purpose of a mobile phone?</w:t>
            </w:r>
          </w:p>
        </w:tc>
      </w:tr>
      <w:tr w:rsidR="0061201D" w:rsidTr="007A30C0">
        <w:trPr>
          <w:trHeight w:val="737"/>
        </w:trPr>
        <w:tc>
          <w:tcPr>
            <w:tcW w:w="3606" w:type="dxa"/>
            <w:vMerge/>
            <w:tcBorders>
              <w:top w:val="single" w:sz="12" w:space="0" w:color="B31E8E"/>
              <w:left w:val="single" w:sz="12" w:space="0" w:color="B31E8E"/>
              <w:bottom w:val="single" w:sz="12" w:space="0" w:color="B31E8E"/>
              <w:right w:val="single" w:sz="12" w:space="0" w:color="B31E8E"/>
            </w:tcBorders>
          </w:tcPr>
          <w:p w:rsidR="0061201D" w:rsidRPr="000E3516" w:rsidRDefault="0061201D" w:rsidP="00431353">
            <w:pPr>
              <w:rPr>
                <w:noProof/>
                <w:lang w:eastAsia="ja-JP"/>
              </w:rPr>
            </w:pPr>
          </w:p>
        </w:tc>
        <w:tc>
          <w:tcPr>
            <w:tcW w:w="6356" w:type="dxa"/>
            <w:tcBorders>
              <w:top w:val="single" w:sz="8" w:space="0" w:color="8A3459"/>
              <w:left w:val="single" w:sz="12" w:space="0" w:color="B31E8E"/>
              <w:bottom w:val="single" w:sz="8" w:space="0" w:color="8A3459"/>
              <w:right w:val="nil"/>
            </w:tcBorders>
            <w:vAlign w:val="bottom"/>
          </w:tcPr>
          <w:p w:rsidR="0061201D" w:rsidRDefault="0061201D" w:rsidP="0061201D">
            <w:pPr>
              <w:rPr>
                <w:noProof/>
                <w:lang w:eastAsia="ja-JP"/>
              </w:rPr>
            </w:pPr>
          </w:p>
        </w:tc>
      </w:tr>
      <w:tr w:rsidR="0061201D" w:rsidTr="007A30C0">
        <w:trPr>
          <w:trHeight w:val="737"/>
        </w:trPr>
        <w:tc>
          <w:tcPr>
            <w:tcW w:w="3606" w:type="dxa"/>
            <w:vMerge/>
            <w:tcBorders>
              <w:top w:val="single" w:sz="12" w:space="0" w:color="B31E8E"/>
              <w:left w:val="single" w:sz="12" w:space="0" w:color="B31E8E"/>
              <w:bottom w:val="single" w:sz="12" w:space="0" w:color="B31E8E"/>
              <w:right w:val="single" w:sz="12" w:space="0" w:color="B31E8E"/>
            </w:tcBorders>
          </w:tcPr>
          <w:p w:rsidR="0061201D" w:rsidRPr="000E3516" w:rsidRDefault="0061201D" w:rsidP="00431353">
            <w:pPr>
              <w:rPr>
                <w:noProof/>
                <w:lang w:eastAsia="ja-JP"/>
              </w:rPr>
            </w:pPr>
          </w:p>
        </w:tc>
        <w:tc>
          <w:tcPr>
            <w:tcW w:w="6356" w:type="dxa"/>
            <w:tcBorders>
              <w:top w:val="single" w:sz="8" w:space="0" w:color="8A3459"/>
              <w:left w:val="single" w:sz="12" w:space="0" w:color="B31E8E"/>
              <w:bottom w:val="single" w:sz="8" w:space="0" w:color="8A3459"/>
              <w:right w:val="nil"/>
            </w:tcBorders>
            <w:vAlign w:val="bottom"/>
          </w:tcPr>
          <w:p w:rsidR="0061201D" w:rsidRDefault="0061201D" w:rsidP="0061201D">
            <w:pPr>
              <w:rPr>
                <w:noProof/>
                <w:lang w:eastAsia="ja-JP"/>
              </w:rPr>
            </w:pPr>
          </w:p>
        </w:tc>
      </w:tr>
      <w:tr w:rsidR="0061201D" w:rsidTr="007A30C0">
        <w:trPr>
          <w:trHeight w:val="737"/>
        </w:trPr>
        <w:tc>
          <w:tcPr>
            <w:tcW w:w="3606" w:type="dxa"/>
            <w:vMerge/>
            <w:tcBorders>
              <w:top w:val="single" w:sz="12" w:space="0" w:color="B31E8E"/>
              <w:left w:val="single" w:sz="12" w:space="0" w:color="B31E8E"/>
              <w:bottom w:val="single" w:sz="12" w:space="0" w:color="B31E8E"/>
              <w:right w:val="single" w:sz="12" w:space="0" w:color="B31E8E"/>
            </w:tcBorders>
          </w:tcPr>
          <w:p w:rsidR="0061201D" w:rsidRPr="000E3516" w:rsidRDefault="0061201D" w:rsidP="00431353">
            <w:pPr>
              <w:rPr>
                <w:noProof/>
                <w:lang w:eastAsia="ja-JP"/>
              </w:rPr>
            </w:pPr>
          </w:p>
        </w:tc>
        <w:tc>
          <w:tcPr>
            <w:tcW w:w="6356" w:type="dxa"/>
            <w:tcBorders>
              <w:top w:val="single" w:sz="8" w:space="0" w:color="8A3459"/>
              <w:left w:val="single" w:sz="12" w:space="0" w:color="B31E8E"/>
              <w:bottom w:val="single" w:sz="8" w:space="0" w:color="8A3459"/>
              <w:right w:val="nil"/>
            </w:tcBorders>
            <w:vAlign w:val="bottom"/>
          </w:tcPr>
          <w:p w:rsidR="0061201D" w:rsidRDefault="0061201D" w:rsidP="00602A8F">
            <w:pPr>
              <w:rPr>
                <w:noProof/>
                <w:lang w:eastAsia="ja-JP"/>
              </w:rPr>
            </w:pPr>
            <w:r>
              <w:rPr>
                <w:noProof/>
                <w:lang w:eastAsia="ja-JP"/>
              </w:rPr>
              <w:t>List some ways we use mobile phones to communicate.</w:t>
            </w:r>
          </w:p>
        </w:tc>
      </w:tr>
      <w:tr w:rsidR="0061201D" w:rsidTr="007A30C0">
        <w:trPr>
          <w:trHeight w:val="737"/>
        </w:trPr>
        <w:tc>
          <w:tcPr>
            <w:tcW w:w="3606" w:type="dxa"/>
            <w:vMerge/>
            <w:tcBorders>
              <w:top w:val="single" w:sz="12" w:space="0" w:color="B31E8E"/>
              <w:left w:val="single" w:sz="12" w:space="0" w:color="B31E8E"/>
              <w:bottom w:val="single" w:sz="12" w:space="0" w:color="B31E8E"/>
              <w:right w:val="single" w:sz="12" w:space="0" w:color="B31E8E"/>
            </w:tcBorders>
          </w:tcPr>
          <w:p w:rsidR="0061201D" w:rsidRPr="000E3516" w:rsidRDefault="0061201D" w:rsidP="00431353">
            <w:pPr>
              <w:rPr>
                <w:noProof/>
                <w:lang w:eastAsia="ja-JP"/>
              </w:rPr>
            </w:pPr>
          </w:p>
        </w:tc>
        <w:tc>
          <w:tcPr>
            <w:tcW w:w="6356" w:type="dxa"/>
            <w:tcBorders>
              <w:top w:val="single" w:sz="8" w:space="0" w:color="8A3459"/>
              <w:left w:val="single" w:sz="12" w:space="0" w:color="B31E8E"/>
              <w:bottom w:val="single" w:sz="8" w:space="0" w:color="8A3459"/>
              <w:right w:val="nil"/>
            </w:tcBorders>
            <w:vAlign w:val="bottom"/>
          </w:tcPr>
          <w:p w:rsidR="0061201D" w:rsidRDefault="0061201D" w:rsidP="0061201D">
            <w:pPr>
              <w:rPr>
                <w:noProof/>
                <w:lang w:eastAsia="ja-JP"/>
              </w:rPr>
            </w:pPr>
          </w:p>
        </w:tc>
      </w:tr>
      <w:tr w:rsidR="00602A8F" w:rsidTr="007A30C0">
        <w:trPr>
          <w:trHeight w:val="737"/>
        </w:trPr>
        <w:tc>
          <w:tcPr>
            <w:tcW w:w="3606" w:type="dxa"/>
            <w:vMerge/>
            <w:tcBorders>
              <w:top w:val="single" w:sz="12" w:space="0" w:color="B31E8E"/>
              <w:left w:val="single" w:sz="12" w:space="0" w:color="B31E8E"/>
              <w:bottom w:val="single" w:sz="12" w:space="0" w:color="B31E8E"/>
              <w:right w:val="single" w:sz="12" w:space="0" w:color="B31E8E"/>
            </w:tcBorders>
          </w:tcPr>
          <w:p w:rsidR="00602A8F" w:rsidRPr="000E3516" w:rsidRDefault="00602A8F" w:rsidP="00431353">
            <w:pPr>
              <w:rPr>
                <w:noProof/>
                <w:lang w:eastAsia="ja-JP"/>
              </w:rPr>
            </w:pPr>
          </w:p>
        </w:tc>
        <w:tc>
          <w:tcPr>
            <w:tcW w:w="6356" w:type="dxa"/>
            <w:tcBorders>
              <w:top w:val="single" w:sz="8" w:space="0" w:color="8A3459"/>
              <w:left w:val="single" w:sz="12" w:space="0" w:color="B31E8E"/>
              <w:bottom w:val="single" w:sz="8" w:space="0" w:color="8A3459"/>
              <w:right w:val="nil"/>
            </w:tcBorders>
            <w:vAlign w:val="bottom"/>
          </w:tcPr>
          <w:p w:rsidR="00602A8F" w:rsidRDefault="00602A8F" w:rsidP="0061201D">
            <w:pPr>
              <w:rPr>
                <w:noProof/>
                <w:lang w:eastAsia="ja-JP"/>
              </w:rPr>
            </w:pPr>
          </w:p>
        </w:tc>
      </w:tr>
      <w:tr w:rsidR="0061201D" w:rsidTr="007A30C0">
        <w:trPr>
          <w:trHeight w:val="794"/>
        </w:trPr>
        <w:tc>
          <w:tcPr>
            <w:tcW w:w="9962" w:type="dxa"/>
            <w:gridSpan w:val="2"/>
            <w:tcBorders>
              <w:top w:val="nil"/>
              <w:left w:val="nil"/>
              <w:bottom w:val="single" w:sz="8" w:space="0" w:color="8A3459"/>
              <w:right w:val="nil"/>
            </w:tcBorders>
            <w:vAlign w:val="bottom"/>
          </w:tcPr>
          <w:p w:rsidR="0061201D" w:rsidRPr="000E3516" w:rsidRDefault="0061201D" w:rsidP="00431353">
            <w:pPr>
              <w:rPr>
                <w:noProof/>
                <w:lang w:eastAsia="ja-JP"/>
              </w:rPr>
            </w:pPr>
            <w:r>
              <w:rPr>
                <w:noProof/>
                <w:lang w:eastAsia="ja-JP"/>
              </w:rPr>
              <w:t>What else can you do using a mobile phone?</w:t>
            </w:r>
          </w:p>
        </w:tc>
      </w:tr>
      <w:tr w:rsidR="0061201D" w:rsidTr="007A30C0">
        <w:trPr>
          <w:trHeight w:val="794"/>
        </w:trPr>
        <w:tc>
          <w:tcPr>
            <w:tcW w:w="9962" w:type="dxa"/>
            <w:gridSpan w:val="2"/>
            <w:tcBorders>
              <w:top w:val="single" w:sz="8" w:space="0" w:color="8A3459"/>
              <w:left w:val="nil"/>
              <w:bottom w:val="single" w:sz="8" w:space="0" w:color="8A3459"/>
              <w:right w:val="nil"/>
            </w:tcBorders>
            <w:vAlign w:val="bottom"/>
          </w:tcPr>
          <w:p w:rsidR="0061201D" w:rsidRDefault="0061201D" w:rsidP="00431353">
            <w:pPr>
              <w:rPr>
                <w:noProof/>
                <w:lang w:eastAsia="ja-JP"/>
              </w:rPr>
            </w:pPr>
          </w:p>
        </w:tc>
      </w:tr>
      <w:tr w:rsidR="0061201D" w:rsidTr="007A30C0">
        <w:trPr>
          <w:trHeight w:val="794"/>
        </w:trPr>
        <w:tc>
          <w:tcPr>
            <w:tcW w:w="9962" w:type="dxa"/>
            <w:gridSpan w:val="2"/>
            <w:tcBorders>
              <w:top w:val="single" w:sz="8" w:space="0" w:color="8A3459"/>
              <w:left w:val="nil"/>
              <w:bottom w:val="single" w:sz="12" w:space="0" w:color="B31E8E"/>
              <w:right w:val="nil"/>
            </w:tcBorders>
            <w:vAlign w:val="bottom"/>
          </w:tcPr>
          <w:p w:rsidR="0061201D" w:rsidRDefault="0061201D" w:rsidP="00431353">
            <w:pPr>
              <w:rPr>
                <w:noProof/>
                <w:lang w:eastAsia="ja-JP"/>
              </w:rPr>
            </w:pPr>
          </w:p>
        </w:tc>
      </w:tr>
      <w:tr w:rsidR="0061201D" w:rsidTr="00602A8F">
        <w:trPr>
          <w:trHeight w:val="567"/>
        </w:trPr>
        <w:tc>
          <w:tcPr>
            <w:tcW w:w="9962" w:type="dxa"/>
            <w:gridSpan w:val="2"/>
            <w:tcBorders>
              <w:top w:val="single" w:sz="12" w:space="0" w:color="B31E8E"/>
              <w:left w:val="nil"/>
              <w:bottom w:val="single" w:sz="12" w:space="0" w:color="B31E8E"/>
              <w:right w:val="nil"/>
            </w:tcBorders>
            <w:vAlign w:val="bottom"/>
          </w:tcPr>
          <w:p w:rsidR="0061201D" w:rsidRDefault="0061201D" w:rsidP="00431353">
            <w:pPr>
              <w:rPr>
                <w:noProof/>
                <w:lang w:eastAsia="ja-JP"/>
              </w:rPr>
            </w:pPr>
            <w:r>
              <w:rPr>
                <w:noProof/>
                <w:lang w:eastAsia="ja-JP"/>
              </w:rPr>
              <w:t>Mobile phones are sometimes called ‘smartphones’. What does this mean?</w:t>
            </w:r>
          </w:p>
        </w:tc>
      </w:tr>
      <w:tr w:rsidR="0061201D" w:rsidTr="007A30C0">
        <w:trPr>
          <w:trHeight w:val="794"/>
        </w:trPr>
        <w:tc>
          <w:tcPr>
            <w:tcW w:w="9962" w:type="dxa"/>
            <w:gridSpan w:val="2"/>
            <w:tcBorders>
              <w:top w:val="single" w:sz="12" w:space="0" w:color="B31E8E"/>
              <w:left w:val="nil"/>
              <w:bottom w:val="single" w:sz="8" w:space="0" w:color="8A3459"/>
              <w:right w:val="nil"/>
            </w:tcBorders>
            <w:vAlign w:val="bottom"/>
          </w:tcPr>
          <w:p w:rsidR="0061201D" w:rsidRDefault="0061201D" w:rsidP="00431353">
            <w:pPr>
              <w:rPr>
                <w:noProof/>
                <w:lang w:eastAsia="ja-JP"/>
              </w:rPr>
            </w:pPr>
          </w:p>
        </w:tc>
      </w:tr>
      <w:tr w:rsidR="0061201D" w:rsidTr="007A30C0">
        <w:trPr>
          <w:trHeight w:val="794"/>
        </w:trPr>
        <w:tc>
          <w:tcPr>
            <w:tcW w:w="9962" w:type="dxa"/>
            <w:gridSpan w:val="2"/>
            <w:tcBorders>
              <w:top w:val="single" w:sz="8" w:space="0" w:color="8A3459"/>
              <w:left w:val="nil"/>
              <w:bottom w:val="single" w:sz="8" w:space="0" w:color="8A3459"/>
              <w:right w:val="nil"/>
            </w:tcBorders>
            <w:vAlign w:val="bottom"/>
          </w:tcPr>
          <w:p w:rsidR="0061201D" w:rsidRDefault="0061201D" w:rsidP="00602A8F">
            <w:pPr>
              <w:rPr>
                <w:noProof/>
                <w:lang w:eastAsia="ja-JP"/>
              </w:rPr>
            </w:pPr>
          </w:p>
        </w:tc>
      </w:tr>
      <w:tr w:rsidR="0061201D" w:rsidTr="007A30C0">
        <w:trPr>
          <w:trHeight w:val="794"/>
        </w:trPr>
        <w:tc>
          <w:tcPr>
            <w:tcW w:w="9962" w:type="dxa"/>
            <w:gridSpan w:val="2"/>
            <w:tcBorders>
              <w:top w:val="single" w:sz="8" w:space="0" w:color="8A3459"/>
              <w:left w:val="nil"/>
              <w:bottom w:val="single" w:sz="8" w:space="0" w:color="8A3459"/>
              <w:right w:val="nil"/>
            </w:tcBorders>
            <w:vAlign w:val="bottom"/>
          </w:tcPr>
          <w:p w:rsidR="0061201D" w:rsidRDefault="00602A8F" w:rsidP="00431353">
            <w:pPr>
              <w:rPr>
                <w:noProof/>
                <w:lang w:eastAsia="ja-JP"/>
              </w:rPr>
            </w:pPr>
            <w:r>
              <w:rPr>
                <w:noProof/>
                <w:lang w:eastAsia="ja-JP"/>
              </w:rPr>
              <w:t>How does a mobile phone work?</w:t>
            </w:r>
          </w:p>
        </w:tc>
      </w:tr>
      <w:tr w:rsidR="0061201D" w:rsidTr="007A30C0">
        <w:trPr>
          <w:trHeight w:val="794"/>
        </w:trPr>
        <w:tc>
          <w:tcPr>
            <w:tcW w:w="9962" w:type="dxa"/>
            <w:gridSpan w:val="2"/>
            <w:tcBorders>
              <w:top w:val="single" w:sz="8" w:space="0" w:color="8A3459"/>
              <w:left w:val="nil"/>
              <w:bottom w:val="single" w:sz="8" w:space="0" w:color="8A3459"/>
              <w:right w:val="nil"/>
            </w:tcBorders>
            <w:vAlign w:val="bottom"/>
          </w:tcPr>
          <w:p w:rsidR="0061201D" w:rsidRDefault="0061201D" w:rsidP="00431353">
            <w:pPr>
              <w:rPr>
                <w:noProof/>
                <w:lang w:eastAsia="ja-JP"/>
              </w:rPr>
            </w:pPr>
          </w:p>
        </w:tc>
      </w:tr>
    </w:tbl>
    <w:p w:rsidR="00602A8F" w:rsidRDefault="00602A8F">
      <w:pPr>
        <w:spacing w:before="0" w:after="0"/>
        <w:rPr>
          <w:sz w:val="16"/>
          <w:szCs w:val="16"/>
        </w:rPr>
      </w:pPr>
      <w:r>
        <w:rPr>
          <w:sz w:val="16"/>
          <w:szCs w:val="16"/>
        </w:rPr>
        <w:br w:type="page"/>
      </w:r>
    </w:p>
    <w:p w:rsidR="00BB7EAB" w:rsidRPr="0061201D" w:rsidRDefault="00BB7EAB" w:rsidP="00BB7EAB">
      <w:pPr>
        <w:pStyle w:val="Heading2"/>
      </w:pPr>
      <w:r>
        <w:lastRenderedPageBreak/>
        <w:t>Family agreements</w:t>
      </w:r>
    </w:p>
    <w:tbl>
      <w:tblPr>
        <w:tblStyle w:val="TableGrid"/>
        <w:tblW w:w="0" w:type="auto"/>
        <w:tblLayout w:type="fixed"/>
        <w:tblLook w:val="04A0" w:firstRow="1" w:lastRow="0" w:firstColumn="1" w:lastColumn="0" w:noHBand="0" w:noVBand="1"/>
      </w:tblPr>
      <w:tblGrid>
        <w:gridCol w:w="1242"/>
        <w:gridCol w:w="567"/>
        <w:gridCol w:w="2239"/>
        <w:gridCol w:w="1965"/>
        <w:gridCol w:w="1974"/>
        <w:gridCol w:w="1975"/>
      </w:tblGrid>
      <w:tr w:rsidR="00BD673E" w:rsidTr="00300EE4">
        <w:tc>
          <w:tcPr>
            <w:tcW w:w="9962" w:type="dxa"/>
            <w:gridSpan w:val="6"/>
            <w:tcBorders>
              <w:top w:val="nil"/>
              <w:left w:val="nil"/>
              <w:bottom w:val="single" w:sz="8" w:space="0" w:color="8A3459"/>
              <w:right w:val="nil"/>
            </w:tcBorders>
          </w:tcPr>
          <w:p w:rsidR="00BD673E" w:rsidRPr="000E3516" w:rsidRDefault="00BD673E" w:rsidP="00BD673E">
            <w:pPr>
              <w:rPr>
                <w:noProof/>
                <w:sz w:val="36"/>
                <w:szCs w:val="36"/>
                <w:lang w:eastAsia="ja-JP"/>
              </w:rPr>
            </w:pPr>
            <w:r w:rsidRPr="000E3516">
              <w:rPr>
                <w:noProof/>
                <w:sz w:val="36"/>
                <w:szCs w:val="36"/>
              </w:rPr>
              <mc:AlternateContent>
                <mc:Choice Requires="wps">
                  <w:drawing>
                    <wp:anchor distT="0" distB="0" distL="114300" distR="114300" simplePos="0" relativeHeight="253002752" behindDoc="0" locked="0" layoutInCell="1" allowOverlap="1" wp14:anchorId="6906CC2D" wp14:editId="44D3C605">
                      <wp:simplePos x="0" y="0"/>
                      <wp:positionH relativeFrom="column">
                        <wp:posOffset>792480</wp:posOffset>
                      </wp:positionH>
                      <wp:positionV relativeFrom="paragraph">
                        <wp:posOffset>67310</wp:posOffset>
                      </wp:positionV>
                      <wp:extent cx="5273040" cy="541020"/>
                      <wp:effectExtent l="266700" t="0" r="22860" b="11430"/>
                      <wp:wrapNone/>
                      <wp:docPr id="20917" name="Rounded Rectangular Callout 20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040" cy="541020"/>
                              </a:xfrm>
                              <a:prstGeom prst="wedgeRoundRectCallout">
                                <a:avLst>
                                  <a:gd name="adj1" fmla="val -54513"/>
                                  <a:gd name="adj2" fmla="val -9891"/>
                                  <a:gd name="adj3" fmla="val 16667"/>
                                </a:avLst>
                              </a:prstGeom>
                              <a:noFill/>
                              <a:ln w="19050">
                                <a:solidFill>
                                  <a:srgbClr val="B31E8E"/>
                                </a:solidFill>
                                <a:miter lim="800000"/>
                                <a:headEnd/>
                                <a:tailEnd/>
                              </a:ln>
                            </wps:spPr>
                            <wps:txbx>
                              <w:txbxContent>
                                <w:p w:rsidR="0091685E" w:rsidRDefault="0091685E" w:rsidP="00BD673E">
                                  <w:pPr>
                                    <w:spacing w:before="0" w:after="0"/>
                                    <w:rPr>
                                      <w:sz w:val="26"/>
                                      <w:szCs w:val="26"/>
                                    </w:rPr>
                                  </w:pPr>
                                  <w:r>
                                    <w:rPr>
                                      <w:sz w:val="26"/>
                                      <w:szCs w:val="26"/>
                                    </w:rPr>
                                    <w:t>What digital devices do you have in your home? List them below.</w:t>
                                  </w:r>
                                </w:p>
                                <w:p w:rsidR="0091685E" w:rsidRPr="005534AB" w:rsidRDefault="0091685E" w:rsidP="00BD673E">
                                  <w:pPr>
                                    <w:spacing w:before="0" w:after="0"/>
                                    <w:rPr>
                                      <w:sz w:val="26"/>
                                      <w:szCs w:val="26"/>
                                    </w:rPr>
                                  </w:pPr>
                                  <w:r>
                                    <w:rPr>
                                      <w:sz w:val="26"/>
                                      <w:szCs w:val="26"/>
                                    </w:rPr>
                                    <w:t>Tick the devices you use on your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6CC2D" id="Rounded Rectangular Callout 20917" o:spid="_x0000_s1060" type="#_x0000_t62" style="position:absolute;margin-left:62.4pt;margin-top:5.3pt;width:415.2pt;height:42.6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JVcAIAAMgEAAAOAAAAZHJzL2Uyb0RvYy54bWysVNty0zAQfWeGf9DovbWdezx1OiVtGWYK&#10;dFr4AEWSbYGsNZIcp3w9K9kNCbwx5EEjeW9nz9nN1fWh0WQvrVNgCppdppRIw0EoUxX065f7ixUl&#10;zjMjmAYjC/oiHb3evH1z1be5nEANWkhLMIlxed8WtPa+zZPE8Vo2zF1CKw0aS7AN8/i0VSIs6zF7&#10;o5NJmi6SHqxoLXDpHH69HYx0E/OXpeT+c1k66YkuKGLz8bTx3IUz2VyxvLKsrRUfYbB/QNEwZbDo&#10;MdUt84x0Vv2VqlHcgoPSX3JoEihLxWXsAbvJ0j+6ea5ZK2MvSI5rjzS5/5eWf9o/WqJEQSfpOltS&#10;YliDMj1BZ4QU5AkJZKbqNLNky7SGzpPBEYnrW5dj/HP7aEPrrn0A/t0RA9saY+SNtdDXkgmEmwWi&#10;k7OA8HAYSnb9RxBYk3UeIoeH0jYhIbJDDlGql6NU8uAJx4/zyXKazlBRjrb5LEsnUcuE5a/RrXX+&#10;vYSGhEtBeykqGdsKPY29xHJs/+B81E6M3TPxLaOkbDSOwp5pcjGfzbPpOCsnTpMzp/VqHdvEITjx&#10;mZ76ZIvFYhmpYPlYFhG/Ig0YDNwrreNUakN6ZG6dztOI04FWIlgj2bbabbUlCK+g76bZ3epuzHvm&#10;1iiP66VVU9BVGn5DE0GVOyNiGc+UHu4IRZtRpqDMoLA/7A5xQKazEBxk24F4QeEsDOuE64+XGuxP&#10;SnpcpYK6Hx2zkhL9waD462wWlPLxMZsvUSpiTy27UwszHFMV1FMyXLd+2NeutaqqsVIW6TBwgwNT&#10;Kv86WQOqET+uC97O9vH0Hb1+/wFtfgEAAP//AwBQSwMEFAAGAAgAAAAhADqCNVreAAAACQEAAA8A&#10;AABkcnMvZG93bnJldi54bWxMj0FLw0AQhe+C/2EZwZvdbbCljdkUKQpeRFuF4m2bnW6C2dmQ3TTx&#10;3zs96e095vHme8Vm8q04Yx+bQBrmMwUCqQq2Iafh8+P5bgUiJkPWtIFQww9G2JTXV4XJbRhph+d9&#10;coJLKOZGQ51Sl0sZqxq9ibPQIfHtFHpvEtveSdubkct9KzOlltKbhvhDbTrc1lh97wev4e3QuNP2&#10;fUDrvuTc293T+PKqtL69mR4fQCSc0l8YLviMDiUzHcNANoqWfXbP6ImFWoLgwHqxyEAcL2IFsizk&#10;/wXlLwAAAP//AwBQSwECLQAUAAYACAAAACEAtoM4kv4AAADhAQAAEwAAAAAAAAAAAAAAAAAAAAAA&#10;W0NvbnRlbnRfVHlwZXNdLnhtbFBLAQItABQABgAIAAAAIQA4/SH/1gAAAJQBAAALAAAAAAAAAAAA&#10;AAAAAC8BAABfcmVscy8ucmVsc1BLAQItABQABgAIAAAAIQBiD2JVcAIAAMgEAAAOAAAAAAAAAAAA&#10;AAAAAC4CAABkcnMvZTJvRG9jLnhtbFBLAQItABQABgAIAAAAIQA6gjVa3gAAAAkBAAAPAAAAAAAA&#10;AAAAAAAAAMoEAABkcnMvZG93bnJldi54bWxQSwUGAAAAAAQABADzAAAA1QUAAAAA&#10;" adj="-975,8664" filled="f" strokecolor="#b31e8e" strokeweight="1.5pt">
                      <v:textbox>
                        <w:txbxContent>
                          <w:p w:rsidR="0091685E" w:rsidRDefault="0091685E" w:rsidP="00BD673E">
                            <w:pPr>
                              <w:spacing w:before="0" w:after="0"/>
                              <w:rPr>
                                <w:sz w:val="26"/>
                                <w:szCs w:val="26"/>
                              </w:rPr>
                            </w:pPr>
                            <w:r>
                              <w:rPr>
                                <w:sz w:val="26"/>
                                <w:szCs w:val="26"/>
                              </w:rPr>
                              <w:t>What digital devices do you have in your home? List them below.</w:t>
                            </w:r>
                          </w:p>
                          <w:p w:rsidR="0091685E" w:rsidRPr="005534AB" w:rsidRDefault="0091685E" w:rsidP="00BD673E">
                            <w:pPr>
                              <w:spacing w:before="0" w:after="0"/>
                              <w:rPr>
                                <w:sz w:val="26"/>
                                <w:szCs w:val="26"/>
                              </w:rPr>
                            </w:pPr>
                            <w:r>
                              <w:rPr>
                                <w:sz w:val="26"/>
                                <w:szCs w:val="26"/>
                              </w:rPr>
                              <w:t>Tick the devices you use on your own.</w:t>
                            </w:r>
                          </w:p>
                        </w:txbxContent>
                      </v:textbox>
                    </v:shape>
                  </w:pict>
                </mc:Fallback>
              </mc:AlternateContent>
            </w:r>
            <w:r>
              <w:rPr>
                <w:noProof/>
              </w:rPr>
              <w:drawing>
                <wp:inline distT="0" distB="0" distL="0" distR="0" wp14:anchorId="0B608855" wp14:editId="115AE88B">
                  <wp:extent cx="565533" cy="533400"/>
                  <wp:effectExtent l="0" t="0" r="6350" b="0"/>
                  <wp:docPr id="20913" name="Picture 20913"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66909" cy="534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673E" w:rsidTr="00300EE4">
        <w:trPr>
          <w:trHeight w:val="737"/>
        </w:trPr>
        <w:tc>
          <w:tcPr>
            <w:tcW w:w="9962" w:type="dxa"/>
            <w:gridSpan w:val="6"/>
            <w:tcBorders>
              <w:top w:val="single" w:sz="8" w:space="0" w:color="8A3459"/>
              <w:left w:val="nil"/>
              <w:bottom w:val="single" w:sz="8" w:space="0" w:color="8A3459"/>
              <w:right w:val="nil"/>
            </w:tcBorders>
          </w:tcPr>
          <w:p w:rsidR="00BD673E" w:rsidRPr="000E3516" w:rsidRDefault="00BD673E" w:rsidP="00BD673E">
            <w:pPr>
              <w:rPr>
                <w:noProof/>
                <w:sz w:val="36"/>
                <w:szCs w:val="36"/>
                <w:lang w:eastAsia="ja-JP"/>
              </w:rPr>
            </w:pPr>
          </w:p>
        </w:tc>
      </w:tr>
      <w:tr w:rsidR="00BD673E" w:rsidTr="00300EE4">
        <w:trPr>
          <w:trHeight w:val="737"/>
        </w:trPr>
        <w:tc>
          <w:tcPr>
            <w:tcW w:w="9962" w:type="dxa"/>
            <w:gridSpan w:val="6"/>
            <w:tcBorders>
              <w:top w:val="single" w:sz="8" w:space="0" w:color="8A3459"/>
              <w:left w:val="nil"/>
              <w:bottom w:val="single" w:sz="8" w:space="0" w:color="8A3459"/>
              <w:right w:val="nil"/>
            </w:tcBorders>
          </w:tcPr>
          <w:p w:rsidR="00BD673E" w:rsidRPr="000E3516" w:rsidRDefault="00BD673E" w:rsidP="00BD673E">
            <w:pPr>
              <w:rPr>
                <w:noProof/>
                <w:sz w:val="36"/>
                <w:szCs w:val="36"/>
                <w:lang w:eastAsia="ja-JP"/>
              </w:rPr>
            </w:pPr>
          </w:p>
        </w:tc>
      </w:tr>
      <w:tr w:rsidR="00BD673E" w:rsidTr="00300EE4">
        <w:trPr>
          <w:trHeight w:val="737"/>
        </w:trPr>
        <w:tc>
          <w:tcPr>
            <w:tcW w:w="9962" w:type="dxa"/>
            <w:gridSpan w:val="6"/>
            <w:tcBorders>
              <w:top w:val="single" w:sz="8" w:space="0" w:color="8A3459"/>
              <w:left w:val="nil"/>
              <w:bottom w:val="single" w:sz="8" w:space="0" w:color="8A3459"/>
              <w:right w:val="nil"/>
            </w:tcBorders>
          </w:tcPr>
          <w:p w:rsidR="00BD673E" w:rsidRPr="000E3516" w:rsidRDefault="00BD673E" w:rsidP="00BD673E">
            <w:pPr>
              <w:rPr>
                <w:noProof/>
                <w:sz w:val="36"/>
                <w:szCs w:val="36"/>
                <w:lang w:eastAsia="ja-JP"/>
              </w:rPr>
            </w:pPr>
          </w:p>
        </w:tc>
      </w:tr>
      <w:tr w:rsidR="00BB7EAB" w:rsidTr="00300EE4">
        <w:tc>
          <w:tcPr>
            <w:tcW w:w="9962" w:type="dxa"/>
            <w:gridSpan w:val="6"/>
            <w:tcBorders>
              <w:top w:val="single" w:sz="8" w:space="0" w:color="8A3459"/>
              <w:left w:val="nil"/>
              <w:bottom w:val="nil"/>
              <w:right w:val="nil"/>
            </w:tcBorders>
          </w:tcPr>
          <w:p w:rsidR="00BB7EAB" w:rsidRDefault="00BB7EAB" w:rsidP="00431353">
            <w:pPr>
              <w:rPr>
                <w:lang w:val="en-US"/>
              </w:rPr>
            </w:pPr>
            <w:r w:rsidRPr="000E3516">
              <w:rPr>
                <w:noProof/>
                <w:sz w:val="36"/>
                <w:szCs w:val="36"/>
              </w:rPr>
              <mc:AlternateContent>
                <mc:Choice Requires="wps">
                  <w:drawing>
                    <wp:anchor distT="0" distB="0" distL="114300" distR="114300" simplePos="0" relativeHeight="252994560" behindDoc="0" locked="0" layoutInCell="1" allowOverlap="1" wp14:anchorId="6797D0CB" wp14:editId="4631F3B5">
                      <wp:simplePos x="0" y="0"/>
                      <wp:positionH relativeFrom="column">
                        <wp:posOffset>784860</wp:posOffset>
                      </wp:positionH>
                      <wp:positionV relativeFrom="paragraph">
                        <wp:posOffset>181610</wp:posOffset>
                      </wp:positionV>
                      <wp:extent cx="5273040" cy="381000"/>
                      <wp:effectExtent l="285750" t="0" r="22860" b="19050"/>
                      <wp:wrapNone/>
                      <wp:docPr id="20866" name="Rounded Rectangular Callout 20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040" cy="381000"/>
                              </a:xfrm>
                              <a:prstGeom prst="wedgeRoundRectCallout">
                                <a:avLst>
                                  <a:gd name="adj1" fmla="val -54513"/>
                                  <a:gd name="adj2" fmla="val -9891"/>
                                  <a:gd name="adj3" fmla="val 16667"/>
                                </a:avLst>
                              </a:prstGeom>
                              <a:noFill/>
                              <a:ln w="19050">
                                <a:solidFill>
                                  <a:srgbClr val="B31E8E"/>
                                </a:solidFill>
                                <a:miter lim="800000"/>
                                <a:headEnd/>
                                <a:tailEnd/>
                              </a:ln>
                            </wps:spPr>
                            <wps:txbx>
                              <w:txbxContent>
                                <w:p w:rsidR="0091685E" w:rsidRPr="005534AB" w:rsidRDefault="0091685E" w:rsidP="00BB7EAB">
                                  <w:pPr>
                                    <w:spacing w:before="0" w:after="0"/>
                                    <w:rPr>
                                      <w:sz w:val="26"/>
                                      <w:szCs w:val="26"/>
                                    </w:rPr>
                                  </w:pPr>
                                  <w:r>
                                    <w:rPr>
                                      <w:sz w:val="26"/>
                                      <w:szCs w:val="26"/>
                                    </w:rPr>
                                    <w:t>All families have agreements about how they use digital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7D0CB" id="Rounded Rectangular Callout 20866" o:spid="_x0000_s1061" type="#_x0000_t62" style="position:absolute;margin-left:61.8pt;margin-top:14.3pt;width:415.2pt;height:30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IhcgIAAMgEAAAOAAAAZHJzL2Uyb0RvYy54bWysVNtu2zAMfR+wfxD03trOrYlRp+jSdhjQ&#10;bUW7fQBjybY2WfQkJU739aNkt0u2t2EvAmVS5OE5pC+vDq1me2mdQlPw7DzlTJoShTJ1wb9+uTtb&#10;cuY8GAEajSz4s3T8av32zWXf5XKCDWohLaMkxuV9V/DG+y5PElc2sgV3jp005KzQtuDpautEWOgp&#10;e6uTSZoukh6t6CyW0jn6ejM4+TrmrypZ+s9V5aRnuuCEzcfTxnMbzmR9CXltoWtUOcKAf0DRgjJU&#10;9DXVDXhgO6v+StWq0qLDyp+X2CZYVaqUsQfqJkv/6OapgU7GXogc173S5P5f2vLT/sEyJQo+SZeL&#10;BWcGWpLpEXdGSMEeiUAw9U6DZRvQGneeDYFEXN+5nN4/dQ82tO66eyy/O2Zw09AbeW0t9o0EQXCz&#10;QHRy8iBcHD1l2/4jCqoJO4+Rw0Nl25CQ2GGHKNXzq1Ty4FlJH+eTi2k6I0VL8k2XWZpGLRPIX153&#10;1vn3ElsWjIL3UtQythV6GnuJ5WB/73zUTozdg/iWcVa1mkZhD5qdzWfzbDrOylHQ5CRotVzFNmkI&#10;jmKmxzHZYrG4iFRAPpYlxC9IAwaDd0rrOJXasJ6YW6XzNOJ0qJUI3ki2rbcbbRnBK/i7aXa7vB3z&#10;noS1ytN6adUWfEkUDSRBHlS5NSKW8aD0YBMUbUaZgjKDwv6wPcQBmc5DhSDbFsUzCWdxWCdafzIa&#10;tD8562mVCu5+7MBKzvQHQ+KvsllQysfLbH4xoYs99myPPWBKSlVwz9lgbvywr7vOqrqhSlmkw+A1&#10;DUyl/MtkDahG/LQuZJ3s4/E9Rv3+Aa1/AQAA//8DAFBLAwQUAAYACAAAACEAYvbgAN8AAAAJAQAA&#10;DwAAAGRycy9kb3ducmV2LnhtbEyPT0vDQBDF74LfYRmhN7tpqiXGbIoUBS9i/wjibZudboLZ2ZDd&#10;NPHbO57saXgzjze/V6wn14oz9qHxpGAxT0AgVd40ZBV8HF5uMxAhajK69YQKfjDAury+KnRu/Eg7&#10;PO+jFRxCIdcK6hi7XMpQ1eh0mPsOiW8n3zsdWfZWml6PHO5amSbJSjrdEH+odYebGqvv/eAUvH82&#10;9rTZDmjsl1w4s3seX98SpWY309MjiIhT/DfDHz6jQ8lMRz+QCaJlnS5XbFWQZjzZ8HB/x+WOCjJe&#10;yLKQlw3KXwAAAP//AwBQSwECLQAUAAYACAAAACEAtoM4kv4AAADhAQAAEwAAAAAAAAAAAAAAAAAA&#10;AAAAW0NvbnRlbnRfVHlwZXNdLnhtbFBLAQItABQABgAIAAAAIQA4/SH/1gAAAJQBAAALAAAAAAAA&#10;AAAAAAAAAC8BAABfcmVscy8ucmVsc1BLAQItABQABgAIAAAAIQBh1mIhcgIAAMgEAAAOAAAAAAAA&#10;AAAAAAAAAC4CAABkcnMvZTJvRG9jLnhtbFBLAQItABQABgAIAAAAIQBi9uAA3wAAAAkBAAAPAAAA&#10;AAAAAAAAAAAAAMwEAABkcnMvZG93bnJldi54bWxQSwUGAAAAAAQABADzAAAA2AUAAAAA&#10;" adj="-975,8664" filled="f" strokecolor="#b31e8e" strokeweight="1.5pt">
                      <v:textbox>
                        <w:txbxContent>
                          <w:p w:rsidR="0091685E" w:rsidRPr="005534AB" w:rsidRDefault="0091685E" w:rsidP="00BB7EAB">
                            <w:pPr>
                              <w:spacing w:before="0" w:after="0"/>
                              <w:rPr>
                                <w:sz w:val="26"/>
                                <w:szCs w:val="26"/>
                              </w:rPr>
                            </w:pPr>
                            <w:r>
                              <w:rPr>
                                <w:sz w:val="26"/>
                                <w:szCs w:val="26"/>
                              </w:rPr>
                              <w:t>All families have agreements about how they use digital devices.</w:t>
                            </w:r>
                          </w:p>
                        </w:txbxContent>
                      </v:textbox>
                    </v:shape>
                  </w:pict>
                </mc:Fallback>
              </mc:AlternateContent>
            </w:r>
            <w:r>
              <w:rPr>
                <w:rFonts w:cs="Arial"/>
                <w:noProof/>
                <w:szCs w:val="28"/>
              </w:rPr>
              <w:drawing>
                <wp:inline distT="0" distB="0" distL="0" distR="0" wp14:anchorId="055F392E" wp14:editId="312145B2">
                  <wp:extent cx="517059" cy="487680"/>
                  <wp:effectExtent l="0" t="0" r="0" b="7620"/>
                  <wp:docPr id="20867" name="Picture 20867"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19837" cy="490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23F9" w:rsidTr="00300EE4">
        <w:trPr>
          <w:trHeight w:val="794"/>
        </w:trPr>
        <w:tc>
          <w:tcPr>
            <w:tcW w:w="1242" w:type="dxa"/>
            <w:vMerge w:val="restart"/>
            <w:tcBorders>
              <w:top w:val="single" w:sz="12" w:space="0" w:color="B31E8E"/>
              <w:left w:val="nil"/>
              <w:right w:val="nil"/>
            </w:tcBorders>
            <w:vAlign w:val="center"/>
          </w:tcPr>
          <w:p w:rsidR="00C323F9" w:rsidRPr="000E3516" w:rsidRDefault="00C323F9" w:rsidP="00C323F9">
            <w:pPr>
              <w:jc w:val="center"/>
              <w:rPr>
                <w:noProof/>
                <w:sz w:val="36"/>
                <w:szCs w:val="36"/>
                <w:lang w:eastAsia="ja-JP"/>
              </w:rPr>
            </w:pPr>
            <w:r>
              <w:rPr>
                <w:noProof/>
              </w:rPr>
              <w:drawing>
                <wp:inline distT="0" distB="0" distL="0" distR="0" wp14:anchorId="647B890A" wp14:editId="72453A7E">
                  <wp:extent cx="480060" cy="893729"/>
                  <wp:effectExtent l="0" t="0" r="0" b="1905"/>
                  <wp:docPr id="20919" name="Picture 20919" descr="R:\Operational\Resources\graphics_library\DoE_owned\general_graphics\Digital technologies\mobile_phone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mobile_phone_©_SIDE@150.pn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480218" cy="894023"/>
                          </a:xfrm>
                          <a:prstGeom prst="rect">
                            <a:avLst/>
                          </a:prstGeom>
                          <a:noFill/>
                          <a:ln>
                            <a:noFill/>
                          </a:ln>
                        </pic:spPr>
                      </pic:pic>
                    </a:graphicData>
                  </a:graphic>
                </wp:inline>
              </w:drawing>
            </w:r>
          </w:p>
        </w:tc>
        <w:tc>
          <w:tcPr>
            <w:tcW w:w="8720" w:type="dxa"/>
            <w:gridSpan w:val="5"/>
            <w:tcBorders>
              <w:top w:val="single" w:sz="8" w:space="0" w:color="8A3459"/>
              <w:left w:val="nil"/>
              <w:bottom w:val="single" w:sz="8" w:space="0" w:color="8A3459"/>
              <w:right w:val="nil"/>
            </w:tcBorders>
            <w:vAlign w:val="bottom"/>
          </w:tcPr>
          <w:p w:rsidR="00C323F9" w:rsidRPr="000E3516" w:rsidRDefault="00C323F9" w:rsidP="00C323F9">
            <w:pPr>
              <w:rPr>
                <w:noProof/>
                <w:lang w:eastAsia="ja-JP"/>
              </w:rPr>
            </w:pPr>
            <w:r>
              <w:rPr>
                <w:noProof/>
                <w:lang w:eastAsia="ja-JP"/>
              </w:rPr>
              <w:t>Do you have your own mobile phone?</w:t>
            </w:r>
          </w:p>
        </w:tc>
      </w:tr>
      <w:tr w:rsidR="00C323F9" w:rsidTr="00300EE4">
        <w:trPr>
          <w:trHeight w:val="552"/>
        </w:trPr>
        <w:tc>
          <w:tcPr>
            <w:tcW w:w="1242" w:type="dxa"/>
            <w:vMerge/>
            <w:tcBorders>
              <w:left w:val="nil"/>
              <w:right w:val="nil"/>
            </w:tcBorders>
          </w:tcPr>
          <w:p w:rsidR="00C323F9" w:rsidRDefault="00C323F9" w:rsidP="00431353">
            <w:pPr>
              <w:rPr>
                <w:noProof/>
                <w:lang w:eastAsia="ja-JP"/>
              </w:rPr>
            </w:pPr>
          </w:p>
        </w:tc>
        <w:tc>
          <w:tcPr>
            <w:tcW w:w="8720" w:type="dxa"/>
            <w:gridSpan w:val="5"/>
            <w:tcBorders>
              <w:top w:val="single" w:sz="8" w:space="0" w:color="8A3459"/>
              <w:left w:val="nil"/>
              <w:bottom w:val="nil"/>
              <w:right w:val="nil"/>
            </w:tcBorders>
            <w:vAlign w:val="bottom"/>
          </w:tcPr>
          <w:p w:rsidR="00C323F9" w:rsidRPr="000E3516" w:rsidRDefault="00C323F9" w:rsidP="00C323F9">
            <w:pPr>
              <w:rPr>
                <w:noProof/>
                <w:lang w:eastAsia="ja-JP"/>
              </w:rPr>
            </w:pPr>
            <w:r>
              <w:rPr>
                <w:noProof/>
                <w:lang w:eastAsia="ja-JP"/>
              </w:rPr>
              <w:t xml:space="preserve">If not, are you allowed to use a mobile phone that belongs to </w:t>
            </w:r>
          </w:p>
        </w:tc>
      </w:tr>
      <w:tr w:rsidR="00C323F9" w:rsidTr="00C323F9">
        <w:trPr>
          <w:trHeight w:val="794"/>
        </w:trPr>
        <w:tc>
          <w:tcPr>
            <w:tcW w:w="1242" w:type="dxa"/>
            <w:vMerge/>
            <w:tcBorders>
              <w:left w:val="nil"/>
              <w:bottom w:val="nil"/>
              <w:right w:val="nil"/>
            </w:tcBorders>
          </w:tcPr>
          <w:p w:rsidR="00C323F9" w:rsidRDefault="00C323F9" w:rsidP="00431353">
            <w:pPr>
              <w:rPr>
                <w:noProof/>
                <w:lang w:eastAsia="ja-JP"/>
              </w:rPr>
            </w:pPr>
          </w:p>
        </w:tc>
        <w:tc>
          <w:tcPr>
            <w:tcW w:w="8720" w:type="dxa"/>
            <w:gridSpan w:val="5"/>
            <w:tcBorders>
              <w:top w:val="nil"/>
              <w:left w:val="nil"/>
              <w:bottom w:val="nil"/>
              <w:right w:val="nil"/>
            </w:tcBorders>
            <w:vAlign w:val="bottom"/>
          </w:tcPr>
          <w:p w:rsidR="00C323F9" w:rsidRPr="000E3516" w:rsidRDefault="00C323F9" w:rsidP="00C323F9">
            <w:pPr>
              <w:rPr>
                <w:noProof/>
                <w:lang w:eastAsia="ja-JP"/>
              </w:rPr>
            </w:pPr>
            <w:r>
              <w:rPr>
                <w:noProof/>
                <w:lang w:eastAsia="ja-JP"/>
              </w:rPr>
              <w:t>another family member?</w:t>
            </w:r>
          </w:p>
        </w:tc>
      </w:tr>
      <w:tr w:rsidR="00BD673E" w:rsidTr="00300EE4">
        <w:trPr>
          <w:trHeight w:val="794"/>
        </w:trPr>
        <w:tc>
          <w:tcPr>
            <w:tcW w:w="9962" w:type="dxa"/>
            <w:gridSpan w:val="6"/>
            <w:tcBorders>
              <w:top w:val="single" w:sz="12" w:space="0" w:color="B31E8E"/>
              <w:left w:val="nil"/>
              <w:bottom w:val="single" w:sz="8" w:space="0" w:color="8A3459"/>
              <w:right w:val="nil"/>
            </w:tcBorders>
            <w:vAlign w:val="bottom"/>
          </w:tcPr>
          <w:p w:rsidR="00BD673E" w:rsidRPr="000E3516" w:rsidRDefault="00C323F9" w:rsidP="00C323F9">
            <w:pPr>
              <w:rPr>
                <w:noProof/>
                <w:lang w:eastAsia="ja-JP"/>
              </w:rPr>
            </w:pPr>
            <w:r>
              <w:rPr>
                <w:noProof/>
                <w:lang w:eastAsia="ja-JP"/>
              </w:rPr>
              <w:t>What are you allowed to do when you use the mobile phone?</w:t>
            </w:r>
          </w:p>
        </w:tc>
      </w:tr>
      <w:tr w:rsidR="00BD673E" w:rsidTr="00300EE4">
        <w:trPr>
          <w:trHeight w:val="737"/>
        </w:trPr>
        <w:tc>
          <w:tcPr>
            <w:tcW w:w="9962" w:type="dxa"/>
            <w:gridSpan w:val="6"/>
            <w:tcBorders>
              <w:top w:val="single" w:sz="8" w:space="0" w:color="8A3459"/>
              <w:left w:val="nil"/>
              <w:bottom w:val="single" w:sz="8" w:space="0" w:color="8A3459"/>
              <w:right w:val="nil"/>
            </w:tcBorders>
          </w:tcPr>
          <w:p w:rsidR="00BD673E" w:rsidRPr="000E3516" w:rsidRDefault="00BD673E" w:rsidP="00C323F9">
            <w:pPr>
              <w:rPr>
                <w:noProof/>
                <w:lang w:eastAsia="ja-JP"/>
              </w:rPr>
            </w:pPr>
          </w:p>
        </w:tc>
      </w:tr>
      <w:tr w:rsidR="00BD673E" w:rsidTr="00300EE4">
        <w:trPr>
          <w:trHeight w:val="794"/>
        </w:trPr>
        <w:tc>
          <w:tcPr>
            <w:tcW w:w="9962" w:type="dxa"/>
            <w:gridSpan w:val="6"/>
            <w:tcBorders>
              <w:top w:val="single" w:sz="8" w:space="0" w:color="8A3459"/>
              <w:left w:val="nil"/>
              <w:bottom w:val="single" w:sz="8" w:space="0" w:color="8A3459"/>
              <w:right w:val="nil"/>
            </w:tcBorders>
            <w:vAlign w:val="bottom"/>
          </w:tcPr>
          <w:p w:rsidR="00BD673E" w:rsidRPr="000E3516" w:rsidRDefault="00C323F9" w:rsidP="00C323F9">
            <w:pPr>
              <w:rPr>
                <w:noProof/>
                <w:lang w:eastAsia="ja-JP"/>
              </w:rPr>
            </w:pPr>
            <w:r>
              <w:rPr>
                <w:noProof/>
                <w:lang w:eastAsia="ja-JP"/>
              </w:rPr>
              <w:t>When are you allowed to use the mobile phone?</w:t>
            </w:r>
          </w:p>
        </w:tc>
      </w:tr>
      <w:tr w:rsidR="00BD673E" w:rsidTr="00300EE4">
        <w:trPr>
          <w:trHeight w:val="737"/>
        </w:trPr>
        <w:tc>
          <w:tcPr>
            <w:tcW w:w="9962" w:type="dxa"/>
            <w:gridSpan w:val="6"/>
            <w:tcBorders>
              <w:top w:val="single" w:sz="8" w:space="0" w:color="8A3459"/>
              <w:left w:val="nil"/>
              <w:bottom w:val="single" w:sz="12" w:space="0" w:color="B31E8E"/>
              <w:right w:val="nil"/>
            </w:tcBorders>
          </w:tcPr>
          <w:p w:rsidR="00BD673E" w:rsidRPr="000E3516" w:rsidRDefault="00BD673E" w:rsidP="00C323F9">
            <w:pPr>
              <w:rPr>
                <w:noProof/>
                <w:lang w:eastAsia="ja-JP"/>
              </w:rPr>
            </w:pPr>
          </w:p>
        </w:tc>
      </w:tr>
      <w:tr w:rsidR="00C323F9" w:rsidTr="00FD7856">
        <w:tc>
          <w:tcPr>
            <w:tcW w:w="1809" w:type="dxa"/>
            <w:gridSpan w:val="2"/>
            <w:tcBorders>
              <w:top w:val="single" w:sz="12" w:space="0" w:color="B31E8E"/>
              <w:left w:val="nil"/>
              <w:bottom w:val="single" w:sz="12" w:space="0" w:color="B31E8E"/>
              <w:right w:val="nil"/>
            </w:tcBorders>
            <w:vAlign w:val="center"/>
          </w:tcPr>
          <w:p w:rsidR="00BB7EAB" w:rsidRPr="000E3516" w:rsidRDefault="00BB7EAB" w:rsidP="00BB7EAB">
            <w:pPr>
              <w:jc w:val="center"/>
              <w:rPr>
                <w:noProof/>
                <w:lang w:eastAsia="ja-JP"/>
              </w:rPr>
            </w:pPr>
            <w:r>
              <w:rPr>
                <w:noProof/>
              </w:rPr>
              <w:drawing>
                <wp:inline distT="0" distB="0" distL="0" distR="0" wp14:anchorId="742DD40D" wp14:editId="1D2CF50E">
                  <wp:extent cx="419100" cy="780240"/>
                  <wp:effectExtent l="0" t="0" r="0" b="1270"/>
                  <wp:docPr id="20868" name="Picture 20868" descr="R:\Operational\Resources\graphics_library\DoE_owned\general_graphics\Digital technologies\mobile_phone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mobile_phone_©_SIDE@150.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419238" cy="780497"/>
                          </a:xfrm>
                          <a:prstGeom prst="rect">
                            <a:avLst/>
                          </a:prstGeom>
                          <a:noFill/>
                          <a:ln>
                            <a:noFill/>
                          </a:ln>
                        </pic:spPr>
                      </pic:pic>
                    </a:graphicData>
                  </a:graphic>
                </wp:inline>
              </w:drawing>
            </w:r>
          </w:p>
        </w:tc>
        <w:tc>
          <w:tcPr>
            <w:tcW w:w="2239" w:type="dxa"/>
            <w:tcBorders>
              <w:top w:val="single" w:sz="12" w:space="0" w:color="B31E8E"/>
              <w:left w:val="nil"/>
              <w:bottom w:val="single" w:sz="12" w:space="0" w:color="B31E8E"/>
              <w:right w:val="nil"/>
            </w:tcBorders>
            <w:vAlign w:val="center"/>
          </w:tcPr>
          <w:p w:rsidR="00BB7EAB" w:rsidRPr="000E3516" w:rsidRDefault="00BB7EAB" w:rsidP="00BB7EAB">
            <w:pPr>
              <w:jc w:val="center"/>
              <w:rPr>
                <w:noProof/>
                <w:lang w:eastAsia="ja-JP"/>
              </w:rPr>
            </w:pPr>
            <w:r>
              <w:rPr>
                <w:noProof/>
              </w:rPr>
              <w:drawing>
                <wp:inline distT="0" distB="0" distL="0" distR="0" wp14:anchorId="60C1D700" wp14:editId="07620EB1">
                  <wp:extent cx="876300" cy="528756"/>
                  <wp:effectExtent l="0" t="0" r="0" b="5080"/>
                  <wp:docPr id="20898" name="Picture 20898" descr="R:\Operational\Resources\graphics_library\DoE_owned\general_graphics\Digital technologies\monit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Digital technologies\monitor2.png"/>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876300" cy="528756"/>
                          </a:xfrm>
                          <a:prstGeom prst="rect">
                            <a:avLst/>
                          </a:prstGeom>
                          <a:noFill/>
                          <a:ln>
                            <a:noFill/>
                          </a:ln>
                        </pic:spPr>
                      </pic:pic>
                    </a:graphicData>
                  </a:graphic>
                </wp:inline>
              </w:drawing>
            </w:r>
            <w:r>
              <w:rPr>
                <w:noProof/>
              </w:rPr>
              <w:drawing>
                <wp:inline distT="0" distB="0" distL="0" distR="0" wp14:anchorId="57DA6129" wp14:editId="6FCE38F5">
                  <wp:extent cx="548640" cy="344600"/>
                  <wp:effectExtent l="0" t="0" r="3810" b="0"/>
                  <wp:docPr id="20875" name="Picture 20875" descr="R:\Operational\Resources\graphics_library\DoE_owned\general_graphics\Digital technologies\game conso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Digital technologies\game console2.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48640" cy="344600"/>
                          </a:xfrm>
                          <a:prstGeom prst="rect">
                            <a:avLst/>
                          </a:prstGeom>
                          <a:noFill/>
                          <a:ln>
                            <a:noFill/>
                          </a:ln>
                        </pic:spPr>
                      </pic:pic>
                    </a:graphicData>
                  </a:graphic>
                </wp:inline>
              </w:drawing>
            </w:r>
          </w:p>
        </w:tc>
        <w:tc>
          <w:tcPr>
            <w:tcW w:w="1965" w:type="dxa"/>
            <w:tcBorders>
              <w:top w:val="single" w:sz="12" w:space="0" w:color="B31E8E"/>
              <w:left w:val="nil"/>
              <w:bottom w:val="single" w:sz="12" w:space="0" w:color="B31E8E"/>
              <w:right w:val="nil"/>
            </w:tcBorders>
            <w:vAlign w:val="center"/>
          </w:tcPr>
          <w:p w:rsidR="00BB7EAB" w:rsidRPr="000E3516" w:rsidRDefault="006C4282" w:rsidP="00BB7EAB">
            <w:pPr>
              <w:jc w:val="center"/>
              <w:rPr>
                <w:noProof/>
                <w:lang w:eastAsia="ja-JP"/>
              </w:rPr>
            </w:pPr>
            <w:r>
              <w:rPr>
                <w:noProof/>
              </w:rPr>
              <w:drawing>
                <wp:inline distT="0" distB="0" distL="0" distR="0">
                  <wp:extent cx="853068" cy="883920"/>
                  <wp:effectExtent l="0" t="0" r="4445" b="0"/>
                  <wp:docPr id="20778" name="Picture 20778" descr="R:\2Design_writing folder\Kath\Digital technologies\Year 4\images\Mandy\Day 2\compu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2Design_writing folder\Kath\Digital technologies\Year 4\images\Mandy\Day 2\computer2.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8071"/>
                          <a:stretch/>
                        </pic:blipFill>
                        <pic:spPr bwMode="auto">
                          <a:xfrm>
                            <a:off x="0" y="0"/>
                            <a:ext cx="853440" cy="884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4" w:type="dxa"/>
            <w:tcBorders>
              <w:top w:val="single" w:sz="12" w:space="0" w:color="B31E8E"/>
              <w:left w:val="nil"/>
              <w:bottom w:val="single" w:sz="12" w:space="0" w:color="B31E8E"/>
              <w:right w:val="nil"/>
            </w:tcBorders>
            <w:vAlign w:val="center"/>
          </w:tcPr>
          <w:p w:rsidR="00BB7EAB" w:rsidRPr="000E3516" w:rsidRDefault="00BB7EAB" w:rsidP="00BB7EAB">
            <w:pPr>
              <w:jc w:val="center"/>
              <w:rPr>
                <w:noProof/>
                <w:lang w:eastAsia="ja-JP"/>
              </w:rPr>
            </w:pPr>
            <w:r>
              <w:rPr>
                <w:noProof/>
              </w:rPr>
              <w:drawing>
                <wp:inline distT="0" distB="0" distL="0" distR="0" wp14:anchorId="35CE8EA4" wp14:editId="5043006B">
                  <wp:extent cx="956191" cy="792480"/>
                  <wp:effectExtent l="0" t="0" r="0" b="7620"/>
                  <wp:docPr id="20877" name="Picture 20877" descr="R:\Operational\Resources\graphics_library\DoE_owned\general_graphics\Digital technologies\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perational\Resources\graphics_library\DoE_owned\general_graphics\Digital technologies\computer.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957091" cy="793226"/>
                          </a:xfrm>
                          <a:prstGeom prst="rect">
                            <a:avLst/>
                          </a:prstGeom>
                          <a:noFill/>
                          <a:ln>
                            <a:noFill/>
                          </a:ln>
                        </pic:spPr>
                      </pic:pic>
                    </a:graphicData>
                  </a:graphic>
                </wp:inline>
              </w:drawing>
            </w:r>
          </w:p>
        </w:tc>
        <w:tc>
          <w:tcPr>
            <w:tcW w:w="1975" w:type="dxa"/>
            <w:tcBorders>
              <w:top w:val="single" w:sz="12" w:space="0" w:color="B31E8E"/>
              <w:left w:val="nil"/>
              <w:bottom w:val="single" w:sz="12" w:space="0" w:color="B31E8E"/>
              <w:right w:val="nil"/>
            </w:tcBorders>
            <w:vAlign w:val="center"/>
          </w:tcPr>
          <w:p w:rsidR="00BB7EAB" w:rsidRPr="000E3516" w:rsidRDefault="00BE3147" w:rsidP="00BB7EAB">
            <w:pPr>
              <w:jc w:val="center"/>
              <w:rPr>
                <w:noProof/>
                <w:lang w:eastAsia="ja-JP"/>
              </w:rPr>
            </w:pPr>
            <w:r>
              <w:rPr>
                <w:noProof/>
              </w:rPr>
              <mc:AlternateContent>
                <mc:Choice Requires="wpg">
                  <w:drawing>
                    <wp:inline distT="0" distB="0" distL="0" distR="0" wp14:anchorId="3573F6B8" wp14:editId="3CCCAF42">
                      <wp:extent cx="861060" cy="868680"/>
                      <wp:effectExtent l="0" t="0" r="0" b="26670"/>
                      <wp:docPr id="20942" name="Group 20942"/>
                      <wp:cNvGraphicFramePr/>
                      <a:graphic xmlns:a="http://schemas.openxmlformats.org/drawingml/2006/main">
                        <a:graphicData uri="http://schemas.microsoft.com/office/word/2010/wordprocessingGroup">
                          <wpg:wgp>
                            <wpg:cNvGrpSpPr/>
                            <wpg:grpSpPr>
                              <a:xfrm>
                                <a:off x="0" y="0"/>
                                <a:ext cx="861060" cy="868680"/>
                                <a:chOff x="0" y="0"/>
                                <a:chExt cx="952500" cy="922020"/>
                              </a:xfrm>
                            </wpg:grpSpPr>
                            <pic:pic xmlns:pic="http://schemas.openxmlformats.org/drawingml/2006/picture">
                              <pic:nvPicPr>
                                <pic:cNvPr id="20911" name="Picture 20911" descr="R:\Operational\Resources\graphics_library\DoE_owned\general_graphics\Digital technologies\Computer tower.PNG"/>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rot="16800000">
                                  <a:off x="575310" y="704850"/>
                                  <a:ext cx="144780" cy="289560"/>
                                </a:xfrm>
                                <a:prstGeom prst="rect">
                                  <a:avLst/>
                                </a:prstGeom>
                                <a:noFill/>
                                <a:ln>
                                  <a:noFill/>
                                </a:ln>
                              </pic:spPr>
                            </pic:pic>
                            <pic:pic xmlns:pic="http://schemas.openxmlformats.org/drawingml/2006/picture">
                              <pic:nvPicPr>
                                <pic:cNvPr id="20899" name="Picture 20899" descr="R:\Operational\Resources\graphics_library\DoE_owned\general_graphics\Household\television.png"/>
                                <pic:cNvPicPr>
                                  <a:picLocks noChangeAspect="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952500" cy="586740"/>
                                </a:xfrm>
                                <a:prstGeom prst="rect">
                                  <a:avLst/>
                                </a:prstGeom>
                                <a:noFill/>
                                <a:ln>
                                  <a:noFill/>
                                </a:ln>
                              </pic:spPr>
                            </pic:pic>
                            <pic:pic xmlns:pic="http://schemas.openxmlformats.org/drawingml/2006/picture">
                              <pic:nvPicPr>
                                <pic:cNvPr id="20901" name="Picture 20901" descr="R:\Operational\Resources\graphics_library\DoE_owned\general_graphics\dinosaurs\t rex4.png"/>
                                <pic:cNvPicPr>
                                  <a:picLocks noChangeAspect="1"/>
                                </pic:cNvPicPr>
                              </pic:nvPicPr>
                              <pic:blipFill rotWithShape="1">
                                <a:blip r:embed="rId76" cstate="print">
                                  <a:extLst>
                                    <a:ext uri="{28A0092B-C50C-407E-A947-70E740481C1C}">
                                      <a14:useLocalDpi xmlns:a14="http://schemas.microsoft.com/office/drawing/2010/main"/>
                                    </a:ext>
                                  </a:extLst>
                                </a:blip>
                                <a:srcRect/>
                                <a:stretch/>
                              </pic:blipFill>
                              <pic:spPr bwMode="auto">
                                <a:xfrm>
                                  <a:off x="22860" y="38100"/>
                                  <a:ext cx="906780" cy="4419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BA4F35D" id="Group 20942" o:spid="_x0000_s1026" style="width:67.8pt;height:68.4pt;mso-position-horizontal-relative:char;mso-position-vertical-relative:line" coordsize="9525,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TcaBwQAAKcOAAAOAAAAZHJzL2Uyb0RvYy54bWzsV1GP4jYQfq/U/xDl&#10;HUhCgAQte2KB21a63qK9q/qCtDKOk1iX2JbtAKuq/70zTuCWZdueTrcPVx2IYI/t8czn+TyTqzeH&#10;uvJ2TBsuxcwP+4HvMUFlxkUx83//+LaX+J6xRGSkkoLN/Edm/DfXP/90tVdTFslSVhnTHigRZrpX&#10;M7+0Vk0HA0NLVhPTl4oJGMylromFri4GmSZ70F5XgygIxoO91JnSkjJjQLpsB/1rpz/PGbV3eW6Y&#10;9aqZD7ZZ99TuucXn4PqKTAtNVMlpZwb5CitqwgVselK1JJZ4jeYXqmpOtTQyt30q64HMc06Z8wG8&#10;CYNn3txq2SjnSzHdF+oEE0D7DKevVkvf79ba49nMj4I0jnxPkBqOye3stSKAaK+KKcy81eqDWutO&#10;ULQ99PqQ6xr/wR/v4MB9PIHLDtajIEzGYTCGI6AwlIzh24FPSzihi1W0XHXr0lE0Crp1aRQFkVs3&#10;OG46QNtOpihOp/DrkILWBVL/HVGwyjaa+Z2S+ot01ER/alQPDlURy7e84vbRBSgcHxoldmtO17rt&#10;nIEehkfQYQZujLCjMGOGQqTeTzd3imnQKgWpNvfMyEZDuG+6qDUPFd9qoh83S7l6kHvBsk3BBKyo&#10;Ho5TNktecEsqzzJaClnJgoOCBRjbWKCflXum++v3t0gHtBYNbM0lCOc7ST8ZT8hFSUTB5kYBrYDs&#10;OHtwPt11z3zdVly95VWF4YHtDlVw7FkIv3AwLT2WkjY1E7blu2aVg8KUXBnf01NWbxmEr/41A8wo&#10;3DUW4ldpLqwjJITfO2NxdwxER8k/o2QeBGl001uMgkUvDiar3jyNJ71JsJrEQZyEi3DxF64O42lj&#10;GLhPqqXinekgvTD+Rf51N1XLbHdDIGDOkOO/Mw1EiAzaaDS9B3BhHrStZpaW2MwBwE4Ok08DDu3P&#10;AONRGOCnt93/JjNAgTRWOhCQn56WeGjAO/w4cUfX0WQ0DIFhQMwJeD/qiHkkbhjHEyCrI26UpCMg&#10;cevHkfVKG3vLZO1hA04CHHDqyQ7ca6cep6AzQmI8OBcrcSYA31Di3EJHuib41YYlNL4jZidpesls&#10;J/yWzP5FQoRiGt1YVrEdx0TcV6L4vqkMiegHlf+Rykiaf0u1T1PmKBnDnfaDsVgswq2Ed+RZfjrL&#10;xcFLuRiF35KxUBtLQxptNtbT7BC/Mlvx3v+D2/JDSRTkhNBdza+ciYf/S/piKsP4+dKM+4SmUZRg&#10;7QsZdpiEkH1d9jsm2DQYnxJsHIfpqydYV4JcVEWj4TiGqmjcm8+Xk14cL5PezQ20FotVGg/DcTxa&#10;naoiU5JM7u+2hkLBmr1aYYRoPy8EXMEPb0OuhOoKXHzdetqH9tP3y+u/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E2Z8ZuARQAAgEUAABQAAABkcnMv&#10;bWVkaWEvaW1hZ2UzLnBuZ4lQTkcNChoKAAAADUlIRFIAAADFAAAAZAgCAAAAuRpj7AAAAAFzUkdC&#10;AK7OHOkAAAAEZ0FNQQAAsY8L/GEFAAAACXBIWXMAACHVAAAh1QEEnLSdAABFFUlEQVR4Xu29h1cj&#10;abrmyew9O7tzd+/OzJk503W7u6q7K7Myk8SDvIRAyOAkvEls4oW8QQKEhITw3nuQQ3jvvfeQmCS9&#10;d9Xd18zeu3dn9g/YN6AqO1uZVV2G6r5Vl3N+J04Q+uKLL7549L7PGxGA1ce5dRdccF5Y/Tq//oIL&#10;zgurSwWNF1xwXlhdKWq64ILzwsq6uPmCC84LK9vS1gsuOC+sHMrbLrjgvLByrmi/4ILzwgpdpb/g&#10;gvPCCl9jvOCC88KKVGu64ILzwopc33HBBeeFFaWx84ILzgsrelPXBRecF1ZeLT0XXHBeWPm29l5w&#10;wXlh5dfed8EF54VVoK7/ggvOC6sQw+AFF5wXVuGmoQsuOC+sIjtGLvjeDEcZeqMMPbDy3kf/trCK&#10;6Ry94HthHolvaORoBKlZ7MQCVUJNZVxDQ3x9fVxj881WQ6yhFxpY7vLTxSqua+yC70NCSxtfHKK8&#10;YZ0dckkR4yBneygkfipZQJY8WJEVJc9JEeaKuMVZydXFCboOi31/elgl9Uxc8F0ZS25r56VFykNs&#10;VIHXNKH2eTecsoOsS2JsyuMdKhMc6lOdalMcyxMdS7n4IplXVlYErzA9WdfxXj8/HaxS+iYv+C70&#10;jHPqKqTiAEWYjSbYJjvEJSccXxTrURpHVQdfr0lwrk9xaeFhmlLRzVxMGx/TLsLVpzqX8ohZ8hB+&#10;iTK1XcfuGbXs88ePFad/+oJvBbd3nNvSLNFwsjluhTG2lXGOhVE47Q18fixGzLTPDiNkBdg3paJM&#10;YgLQysU2p2JaOegWDqaVh2vhYus5qGqpR2EGKzvrhkSTKijL5jU3cLuGLI4CcLuHuW2tvLpyQWm2&#10;oFAmKpAKi+SCEhW/upir03N6xy3a/2vAij84c8Gfpn9SoGsXF8kzldEaKbNAQM276Vyd6KDj4eqS&#10;0MWxrmUppI5CerLP5XD8rzRhmJZUdKeE2CF11fEJranYNi5WJ8C3C4ntfLxRiO9MI+qE2CY+roZL&#10;KOW6FouoORLvjMwIUUmmwNTJ75sQtjZLtRylmFkkoRWLPSrE7jUSt3qpa53UtTqNUiJ0zxFQZdkJ&#10;QoOBPzBlOdS/KFai4bkLvo6+UXFtcUZ6eInIo0FEbhcRIX9VJTgYRAQ9H2cSEuqTUPkRaKGPdXaU&#10;jdj3SmYgSh3saBQSOkQEg4Co4+M7JEQ9H28SE7vl5E4psSfdzSgggBDbeHiDAA+d6PigNqxR5tos&#10;o+Rw3bLS/At4pDo+vk0EbVA6EaY7k2SQ4mBFJ8S08NGNHJc2Ebqai87hukqL5aKhacsx/+WwShuZ&#10;v+DDDE7Kc7m5XNcaHr6BjW3n4fRcXFMSqomNBkEYhEQdB98pdW1lY8tjnDShLoUx7nmRrqogx8YU&#10;jI6LNwlJBh6hLRVv4BP0XLyRTzCLQGREvYDYzsV1iEktbEw7F6/jYts5GJMQ2uP1AkIzG60XE5pS&#10;XCBLtvMwLWyUToDRC7FGCb6Jg4Ko1sJFNbDBmaGaUp2bec4VbGd5VmTa8Kzl4P9CWKWPLVzwAYZn&#10;MkTe1QlOLWysjksA0cC17xC79sjdOwTEvnT3NjaujY3XpRLaYckhtHOJDcmougTnDiHJyCfCRmgA&#10;O0IbA5/UI3Pvlbsb+aROMbmVDb0RvuiTgzdLyX0ZbhDnOqWklhQQEAbyY3MKppmNMYggpLme+jB8&#10;Gw/TmIJqTHYBVTWA2vgYkwzfIcO1C1D1XEe5IlI+OGF5Cn8JrBTjixdYMraQoWXXJ4KYcG0cAshF&#10;zyW2p+K7JORemVunkNQtdWtLxuk4RD2HaOC56rkkE4hG6t4tde+TU9qSEJ3BxrOPdFw3g4DWIWGY&#10;RB56HrmNTdRxIbYR9DykT7OY3CNzM4uInRJET20cfBsH0hy4LpyehzeDCRMTQFWNSS6gsGYOppmL&#10;hZqxhYs2iHEmKd4gxkKsqki0z04lZlZkZ/YPK8bmLU/nz4iVcnL5AgsU+uZyDs4gJJVFOVTGOOl5&#10;JJCOgUfqSaN0id16pJQOkbtZ7N4pIht5rgYOSc8lG4W0doGnTuijF/vohF56voeRSzZwyTqOm4Hv&#10;0S31ALXB7h0iN7PQtVPsBlI77ZPYneYOQatL6mYSkYEOEUkHOuPgIRxCMgXXZRKBrycbxEQDHzZi&#10;WzhIwdjGRzIgxC2jlNAqxLbyMa0CTEWyAzgqZZVWOTSunFyyOKk/D1aaqZUL3kU9uaRWhHdI3SEe&#10;5IVZF4Rd7xCQTXxX0AGsdAjcusSUoUz6YCatG1QlpOh5lJZUWlMqrT6F0JSM65S69clp3TJvPd9T&#10;D8ISMMwimlkI4nPrTfPol3kMZzFgHfox8ZA+TdC5gNwpdh/IoA5kUs2IpMgQuowCgKTjQ3xy7ZKR&#10;e9PJEKUMYOQRVeHA4EOpqAfXJQW1EXoUpHZEVdhmrktpkpM6j5PdP6iZWrY4tT8DVrkza/+2Wc0Z&#10;m1X3DalMHar2NpVOp2pvLhNQzCJSebRDQbhtTaxLp4DcK6EYOSRjKqlbQumFa58OEvEwCjx0PGoz&#10;l9rEYxTFumUGYtiOn2h8ruh4+E6JW4/YfTCD2i/36BSSu0RuAxm0fhmlX04FOXbwyZ1Ct16pB9In&#10;h9Qldu8Ru4HUTHwk4Jl4kE/djZATUwkGvmuXlAyerFNKRow8Bw+OHqqBllRsKwdnkhARIy8mtIOR&#10;52DAY0HQamS7lCU6agu42qFROLv3zveHxapgbv3fIPnTKzl9w9ltbcrqigxthpQfJQ4jS7ztJCxn&#10;aRS5MhkNAaklBV8bhzJwXU18dxPPzcijmHiU7jQ60CWlmyWe7QJ6A9etIoWsy+UUJ4RwUbbhf/2L&#10;sL/+KNX+FyVh9lDBDatoQ1kQdSjDSuqE1nNESetPp0Ky65N7gLB609xBZ11Ctz4pBfRqFrqZ4Fhc&#10;V1CbWYCkUQOHaAYtStxMEKi4iN86jVskUFUbFw8hqkNCgojVxsW1cnGQB9v5uDYupomDbuagy1Oc&#10;tGXy/MkFixP/obEqnt/4SVI4uaAx6NUtjdrO7vzhiYKJOdhSMD6XNziWYzQoS/Nkwlh+EEFEu8J3&#10;+1TofllCuSLzuCqnfiahfloSbWvkQagADbmbRR49MgYIqENEg2W3zKs7w8sko7cKSCUx9rk3caW8&#10;wCpBdHagZ/R/+TT4332E8L98FPPR3yqol1v46G4FaVDtPpnPmC70mirwnszzNEtdJ3I9Z4p8J3M9&#10;hzKpw1lUCGMD6dSeNI9uCFRSSl+aByjM+KW2IBsa+WTw9WflYXeaG6gK5GXgQe4DiO08kBeSAc1S&#10;okFIQNwVD5w7uiQFldtUbDEtPzRWZYubPz1KZ1eU5fnCKDo/mCBJ9EsX35TLU9LT2TJZspQfLYpm&#10;COjWICM++ZLS0xpkJPW4IqJckXhcFbj9WkD5uDjKBhx3h5DSzie1CYgtfFwLH9/ERrdy8U1cbCOf&#10;UBrnUCWgVwgDKsXhJdzAnHDPmF9+Evrv/xbEFPLvPrrxV38b83/8nGf/cXWKXX8OeaaEvlTls1zt&#10;u1zrv1TpO6ChLFYzl2tYCxXM6XzPyRzadL73uNZzTMMYz/GcLvAeVdJBYZBYO3gkCGAgqQ4hyNq9&#10;R+Lei5h6dyPfVZeK159GLKOQrOcjnr07zbVTSjKKia2pmOYUFMSqZi6mkE8u7DZaTM4PilXl8vZP&#10;jPK5VU19pSCEwHX7NZ/yqZD6qZR+WeT+icT9NwL3X/PJvxFTLoncLgnIlyQeV7IY15T0aypP6zTq&#10;VQn1Knwk9PhVSayNWeZenUQoiydLsVcq2D5VbD+e3a9yw9xaVLGVkuDsaKK+UNTfoK2WRVWpublK&#10;cQqBEP7Xv0z4979U/M2n2l9c1lKvdGYQlmq9t1sDdnVB263+sNzrCIflYB51rd53o9Fvrd5vrY61&#10;UsVcrfVbqvZbAbXV+M+VeE/ne42q6SMq+rCSNgQOLJ06rGRAfgRD1oOUh26nxQGUCBCuXHtklE7J&#10;F3cckNvufCJkQD0PZxQSjGKCXowrVASVTUxZTNEPh1XNyu5PiJ2ysSl1gVIS5iqkXlL4O2YFOmcH&#10;o/NuELL9nTJpV0E3WQzrdNpVmceVdBAQ5QrIKIN6VcmwVnpeVzCsFYxraR6XcwKvFkRfqxQHVYtj&#10;on72c22ob3liVOhf/yz5so0+R1YYH1CQxDQWSbpqsvNF4RWF6QW6lqw0geayQ9vPbfsuObQG20+X&#10;0fdNIbdMofv6kANz+C1T8KE59KjrxlFXuCGduNsWsG8MQUTWHrjTFrDdzNppDdhpC1xvDJjKZywU&#10;+80WeM0UQE70ntDQJnLokxC9shk9EgrkQSgOTFwS2HmIXp1C124JGTCL3QxcAth25Ha8gGA8fYzT&#10;IULukdZx0QUl4uqljffm6gfBqn5t76dBHYiptzdTECVlOokpn2ax7Evj6KpgdDkXX5KIzw0nyuhX&#10;s+jXgHTwSZQroCoh+bLY/bNM2jUp5Uom3VpBuwaay/Kyy2Y5iumf5sRSlOH4wrgAbay3OoLGxzrI&#10;KaS8WKbE20F7k7bQ31qn4RRV5tUMDdZML5QpM7occINXHJvdracrvA46bhyabxx1RiIrXVG3+2+e&#10;9MeNllKNWfgmocstU9hBZ8SeIXjfGHrYGXHUHXFgAtmFzZZ6Tqi9lgsClgqZyxW+K7WslVq/xQrf&#10;uVLvqTzPIQV1UE7pk1HAwneJ3PvSEHl1IZJy06cid1YRq87Gg7Uyi0ldaa5Q+sGyhY0pF7iX6mss&#10;pusHwqpp49ZPgfX9UrNJGsMQ0cAPXZZTL2uC0KoQnIf1f2tWkSsEGKmPfRr9qoJqraJbZzOua7xs&#10;ENtEuSomf5ZOvSZxu5LhcU3j45Drjy7wdwHlJTr+ItH+Y1OxpC4rvr4sq7BI2a+rHWkuacxK7K5W&#10;aRI8q0oUJWpeYV1p1eBAzehgAS+4wc/enIKfrwoADR11RR/33LzdF3fciyzvDqfcH+OstYfkxn2m&#10;y8AedUdDg0PAHHHSf/POUPxxd+Rxd1RnGmlR67+SF7BSELRW5r/dDLkyeKs5YKMpcLaQMZ3PmNQy&#10;wGaBsAYywMjThxX0Pqm7Gdw6mwB1qIFL0nNIOg4BuY8vh8xI7JRClYppTMWUKkJqx8csJ+0HwKp1&#10;8+AnQGl7kygAK3a/KnK9DPlL42kjZ1zN9HdMcr+cHmCtjcSpAlFit88yPazVjOs5nja5XraZVGuZ&#10;+9VM+nUZ5Vomw04bgC0IxGh97dMon7Zmp/Cx9uH/8aNiflCB/Ga1Wd80v9Le2d5YKCuvzO3XVVbm&#10;ipXSm8VFWfn5aeXpweay0IXWqG1D1K3um3dGeXdGOHeH2SdDKXcGU04GEu8Ms+9P8O9P8A76kgqy&#10;b1QVJy42Bd8eSAKd3e6LvzvKvjOUBOyao8For5WEruQFLucFruQHbjeFQgC7ZQrZNYZuNges1bMW&#10;y32mi7yn8zyhTpwCF5/jCdaqW+IB6Q9qQ6hJDakkUFWP9OyeO9kodDWKXMGt13EJ5WWSlpVNi3k7&#10;d6z024c/dkqaawSeNhl0a42XLcQeJcMmm26jZFxPp1/NZNmDhcr0tQXblO9jn+Nlp/G0y2bYahi2&#10;Wi+7TJpNjh+mKJxcEkrMZTrIqJ8lO/0i4r981CTjZIdR1WF0Y31e68JK+8YuHKV9dQvW25Y2GocG&#10;K/UtadGUirTA1izqSmv4UX/inZHUuyOc+xPCR7PyRzNpj+blDyYE94Fx3oNJ4f1J0ckoT5fr0zw1&#10;Xm1uq+Q47XTF3wOdjXHujnLvDKfeG+Wu6W8OqnzXi0PWi0OXc/1ntcz1xmBIi0fdUcf9sce9kYdd&#10;N9Yb/ZZrmCvVzKUq5nyp70yRz0wJczLfa6aQieRBEZSErp1CslkEbv30nruCNpjpAbbdKCRWianV&#10;hup35+2HwMq4c/yjpn5oUOJjX+hrr/S4nuVxvYjlWMx0KGI6qkFSNBulh3W+t32el72GYVceRqyJ&#10;pVbHUMsiKaUR7iXhbiVhpIoQnJJ6DWKShH5JXyAqT4gJ+w9/G/WLX8oCMVnJvsbq7LaF5XcPV1pX&#10;UqRkFyvDzLnUHXMsBKEHUyJQw72R1PvjgoczkofTosfzimVdlCHHQ5frZcyld+XTOvNoNZrA5pFe&#10;486RbnG1QODTk8e4Py27N869N8Z9MCUGza3qYnuk1JX8oEWt35iWNV8deNQVA0kTjNdxT9Ttgbh9&#10;Y/hqPfOgI2xPH7xW5wuqWq3zW6ryXahgTmi9EHeV7gEZ0MQhQZTqFLl3icggMpPA1cAjGXhEk5hY&#10;owptGht493TOHSvz3u0fL6bt/cwkfwgzmlP1qOi2aoZtDt0m38sONJRNtVVSrms97fJ9nMoi3PP8&#10;MQqatcT9N4Ux1HQ/e9UNUgL2Iy7tU67H5SIuq0oaOVCfVxgVdPPSx93lmvqafPPOUcv4OCwNK2sV&#10;1bl5GTFlmoh6pWdPntftwWTIYvfGeIgazoLQBB/CEihpozOxIdu7VlfesbkLI+zYOTCubRjXt8y7&#10;R2djNm7s1JSmd6e7jVX5P5xJezglfjKf/ngufa+XDR5oKT9oSMGYrg6+M5Ry0p8IxuveWOrtgYTD&#10;zqgDc9RqYyCYs31DMBSGwL4hZKPBb6HcZ67EBzLgqIYOquqRUswCcq+U0iNx6xCQEZ+O3A6FJbEu&#10;2aWqkK1bWDDvHZ8N5tyx6t4/+VfB3nHn1i3zxm7H+nbH2tYp2/CjeWu/a+ewe/+2Zfv9k66dg6qW&#10;mix/jIpqU+hlX+jjkE21yaHbahl2Bd4ORd4OuXRQlYOW4VAbQ8v3dZLgfiP3wiuY5P7K/LxY7/m+&#10;VgHt+mxP00hb8epohzrCQ0S3z4mlTZpqNqb72prL3h5IPzNRro2vT/OCEHJnOOXuKO/euAAADT2e&#10;zwDuT4qPRvgTzTFNxTH17SVdO7fe7muBeX1bNzJYk53Ym05vyqDu9KY+XVY+Wch4vJD1cEbemIyf&#10;UzP7s30PB+EQ/PsIPDgcJMTbg0kH3bEbuog7w8mHXVA2hkOgAmHt6ILAsK/WsJYqfFbq/GeLfQYU&#10;FFBVP6Q/MaVD4AamysQldUspUAbquMS6FHR1fqJherxr+ysH+X2w6j+485eld/+2eXWjtb+nrDwn&#10;L4urlcTmCCJyBDc0ouh8JaesWFnTXKMbHTEtLHVv7ffdut21sW2aX9CPj9U1V2dFUkFMIKBSX6cq&#10;P1SZr1Ohl2MB4Ak45NNBWE5VUdSaQEwBwzbp6i9D//ePQv/DRyIcOuGzS2X8CEU8o7NKoUn2me5u&#10;gKqtVhE/2VHbXJpZU1fYNtj7doR9t05auxo7i4N2OqLvjvHuj4MfEj+akT1b0TxZyLw/k75gTGqr&#10;5uhGu3r3jt7u9T6dK+vV6qRWNhF5rpITUVEkGG1NejCT9nw159ly9oM5ZZvAbbsqeirPf64pBqLd&#10;g0kBRC+QFNive2OC48HUTWMMRMTb/fFHnZFQG97quHFgjoQotasP2jeFbbcFrdT5jebQhhXuY2o6&#10;1IDdUo9uiftwJr1H7A4rRh5yQ6E5FVPGJze1FZmXFnv3Di0G+T2xGjq695di8Ohuz8Z2a29nXmZK&#10;mrddGuWzDCrUX0jxlQcJy9te4wn563om5UqG5/XsRFZ1ZV57t6k8V66N81KxnHI8r+fRbQs97Qu9&#10;IBo5Vfo6V7NcqvzRFYG4qmBCRQC2xNelMtytjIUu93VWED8L/08/e/t8LfivPkoP8+mYmzPW51bV&#10;FjRVaYxNxVWVOd2memO3oW9732Kofds7OlPJYMPNnT72g2nZ47mMp8vZjxYy94dFo+2pelNJ7+am&#10;xS4WDOwf1xaljWYyWuRBLeqbreVy08yUobN8xpj6aDn3xWbJdEPcQIbnanHoaK7fekfK02UV5MEn&#10;Cwo41uP5LEiId8YEa/oYiIuQaqFshPLwpD/+9kDiIRj23qijrvBdXSCUgdMljIk86ny571Shz1iO&#10;55jGcyiD2iNxB4cO6c/IJSH31oWuTTx0ZQZL193YtbI0eHBiMdrvjNXo8f1vxeD+cdfismF83Dg5&#10;1b+1a/HpN2fk6F7P0nJFkSIzEJtOuQI1fDb9egblmhpqLsQD2ZYwHUt9HfMZdkWIXBw0HjYqj2vZ&#10;njYamnUl6IblXOHrXOblWMV0KWY4FDEcKnxdKpjommBCPRCAqw3E14S4VrIwJXQHaJBs/YuQvzp7&#10;uPbzm//rL5L/+pcliTd7llZME6PDh3cGtvfNMzNDe0ddc3O9q+swtrNB9qyudS8tn/04cnjHNGzq&#10;ahEtd/H3htO2h2RzncLOtnTYOHxw+6z912AcG67leHSK3Fq7DNDV8MEJbBza3Teay6e7Mta7xQYR&#10;Zb3sRr/Ca64lESLf8zXNy/W8Z8tZz1dULzfyIYDdHRcut0dD0DozbXeHk4F7yO2GxBMwWB1hB6ZQ&#10;MFVzlV7zFV6rtUgNuFzjP13kM5hOGUynmvlkM98VAtXpY0HyQAYF6r6qFHRdXrypv71vbXXk6O67&#10;A/5uWE2cPPxmPBjePTROTNQ01eQohLLksAxuVFl5fufc/PjtB+81/hOMHpyYxoZLswVZvo45DJs8&#10;L1twzUrqdQDEpKHZ5tAg8DiUeDuWAj6OhZ6OeXT7ArpdqbdTIcO+3Nup2tcFqGWhKn1cSj2dSj0d&#10;awOw5d4uld4udb6oeia60Q9Tz8JUeTtXeDmr3K5E/vxnN/7PjxL+4y8y/+tvqj661v4LO521Q4tE&#10;YO7v71te7Z1fMJr0xk7TyN4BjK17dmZ4e9841N9QpS3JkQxsbr8d+cD6mrGrpsuUa+oo6QAl7e2/&#10;/ejrae/SV2lSS6Whw7u33t0+dnTH2N9WLaTO5/r3ymijlVGvdspfbhYArzYLkZWNvBdrmuermnuT&#10;ksXW6EczUigGH0yKkOWE4N5ICkgKysDDrqjjnhgo/WYqvJbqfHfbAjYa/aAAnC30GlPTIP31Stw6&#10;hcjrMd0igAySMovIOg6hOQVTK3BrKhN2DBqGtrbGb99/d3jfFqupO4/+JOOHJx0T45XVJZn8WF4I&#10;JTWAdAY32F2bJeyem7do/zWM7h0a+jpry3NykgMyGGB9bIu87Ut8HPOhpKfbAmCGtDQ7sNLFXo6V&#10;TOcqlkuNH6rEy6mI4QjLEoYjqKfC26mOhW7ww7QG4Wt8UKChKl9UtY9Ltbcz0OSPaQvCtwfjWwKx&#10;9X7oWl+U0uMzqfOn6S6X8vHX6gi27Sg7vbWN8VPbcufrxSxGRTqnLpNXHexVlBzQ0Fje3FpTlplc&#10;mysrSmCVxXmqoihd05MWZ/EdGNnZH97c7pmdttg+efLA2NXap/Cb1LCaElDT1RF7Q2lP14pe71S8&#10;2av6/Fbd693y1ztlz1ezH81nrnckHw0LH8/KHs3KwLpBQoRwdR8cFXIjPu6oJ3ZbFzZd7r2lCz3u&#10;jdzTBe7qQxZLPWcKvSa0DOTtKzmlT+4xlEHrlSCPawypxPZUAgKX0ACBSurZWpVmHjKO7d+yGOQ3&#10;x2ru3pOvYfbuo775heqaUoXgJi/U462S3sILoxZqM4bWNy12fJ/ZO4/Mw/0ValF2FD3T0xa5SQ2V&#10;PBRiPpDOHBFJMexz6faFsO7tVO7jXMlEVTFRlSAUJqqahS5lOEIoAt1A1Kn3wzT6Y5v8sc2BOKCe&#10;iWpgoZsCse2h+LYQnC6cYIwgGm4QjDcI7WH41iBMUwi6NRSjj8DrIwmt4diaAKdKml2lq0025aoa&#10;9anaxyGPBYENVRSOL46klEV5VIUSizztILBBgMyNog4uLVmcyznSOzXakRc/pfEzcIjTMupEOmU8&#10;x3euMfZ4KvvNrfrfHjR+fqvm81v1r7aKX2zkH4/Jlw3JT5eyni4qwGDBClJdTgjvjXKA2wNJS43B&#10;w0WMPXPkcW/MUdcNsOpbzf6rdaz5Uu/pAghU9NFs+pCC1p/m0ZtGNZ2+CwomHXlBPpWg4+Jbedjm&#10;TGZrlbijv3V8d9diqN8Eq8UHT7+Kid39xpbabEmS4AbdQkbvIoryrq2vmD48sdj9XebuPNAZGrUJ&#10;zEyadYGPA9ijAi/7MpZTGdMZSjPEIUFRRrcDDwRKgnRW549pCMA2+GNrmOgqHxcIQtXeLs0B2HoW&#10;uiUAZwgnGW4QdWF4EBCyDMF0xroab+A7oondCW5d8a69sIwldcUSzVH4nnjX7nhXWO9PpgykUPqT&#10;3briXE1RhPYITEOwc1MEpj4UXRvi0hKBbYvAIfoLxkFga2ShW4PxtaBjcfTs8V2L0zkvZm/f1Vcp&#10;hpWsqpvOEzL6Xl7gjoa5pvKezKCOF/gvG7kPV0o/P2z+3XH7bw+bIVY9WNAuG1LvzyperGmfr2nB&#10;VD1byXmykPVkUflwSgS151xTuL4ofKj2xlpb6FFPzHH/zeOeyD190HqD/2K5z2wxoqqRbMaQgj6o&#10;YPTJkNdEzcj7eq4GLtEkIJlErgYhsVWAa1cydeWpHZ01k7vbFmP+eqxWHj57n8U7D0y9ndoMHmjF&#10;Qj0fRJ4UYh7oW77/xKKfMxbvPtTr6zURHlk0GzUYI28HLd0uj2Ff7OME9giSGmio2NOxiG5fBRUZ&#10;6MkL7BEaMlqTH7bZHwcJq87XpSkA2x6Caw3CwiU3RRI7Y0jdceTOGGJHFKEzhtCfSO6JI/XEk/pT&#10;QE/EfjZ5ONV9IInUH0+AleFUt4Ek1yFY4biPAFxKf4JrbxyxN8F1IIncHUvsgn3jXLtvukKf0Hl7&#10;KLYtGGsIx1eF4PW6WovTOUfmj243FafVs13l/jabGr+dHL/tbN9tNRNYVNCnshgDuazb03mgp9+f&#10;GD4/aHywmDfVHL9sTHmxkft8XftiHayVFqzVkyXVw2kxmKrFDnanuXRstq9Pl9lfxto0RRz1RO0b&#10;Q3baA7daA5erfGeLPCfyPCdyvUZVEKgYPRIPiFJdIrBWZAiQei7y6w9m5DcgXFv4uAYJtTEvrquv&#10;ef742GLkX4XV+uMX77L26NnI0mJZgVKWEMgJdLXQzVfBCSJr0znja2sWvQFrD591duu1UTRw3FqG&#10;PRht8NclPs75dPsiT7BEjhCTQEagoXJv50ovp+YAXA04IR+XOia6ORDbFgLhB8IGrj0EC1HHHEMy&#10;RxO6bhJ7k8gDyW7DbPJgCqKVcYHHhJgGP47w3HvZxK4UwpiQMiFwnxBSxnlus5meEyKPcb47MCn2&#10;QNYF7qM896Ek0qSUDiIbSCT1J7r2J5H7Esm98a6dsURjBL4tDFPCDZw/PLI4o3Nk7eHT4ZnxcnmU&#10;lhOwqWZtqXxAT7DcUTNhuZxBa+RRjeXJq73yk7mCOSO/T5cOczmhEz5fL3i5VQy+6sV67rOVbIhP&#10;j+bkj6alS4a4/q6y5Tt35w/2ppfGBsy55qKAkRLaRrMfWPWNBtZShfdCue98OXNcw+hPp3ZJKMhb&#10;xQIyJD596tnvb7l1CEkG5DViQhsX35iKqRd7NJdyxpYmYbQW438fq62nL9+ydHzSpmtQcKM+aJW+&#10;Hl4opaYiH3p4t8OtJy+Gp0bzE1kaT/tcmp2Walvg6VDth6rzR4MrAgGV+7hUIDJyrvB0gowGNsgQ&#10;RtKFEvThhLYwvD4cCUUdkYSOSBzEknEhbYRHQXTDcRvjU8YFFNDHGJc8KfKYV3gtqZkLCu/ZdMZU&#10;OqNPQG6JQ/chjoQ2l+m5rPVbVPksqHxn0hnTMvq0nDYtpU4I3KYk1AWVz4yMNibx6EokmBPwHXE4&#10;XRS6Nti+OBRdr+ZOry7DKfzRGZ03Gw+fLO7t1eRL11W+WyAmpfdODmtXw4KVYSjvm/Lnt9am5vpG&#10;hhtmVyaWD28t7G2N95UeTirf7FYileBW0Yv1/GcranBUz1Y0dyclk80x5paMuZ31zcfPV09OFvfW&#10;J6Y6OhuEJq1nf67rbIXnSi1zsZI5VegNDh3sea+U0idDvJSRB8JyNQldIf3p+SQw6e1cnEniqhfg&#10;6zm4Orl3d1fN2r0HFuO3wGr3+Wtg+8mL8YX5fAVfEE7/5mHJAti3o1O/9ejpWZ/A/PZmZdrNXG+H&#10;Eh+nAoZ9AcOh1Me5zMe5lonkL7DVYFBgCeV9LWQ0f0xrCAiI0BXr2hvv1pvoBtECwk9/PGk4xXVU&#10;4IFEGhkdFDCf6QUhZz7Le0ZOn5XT57K851W+yzms1Vz/lVz/pRy/xRy/iUyv/AiXiljstNJnScNa&#10;zQtYzQ9czvVfANmpmYNCN2MyrjEOVZVAqM2IaivPNDUVdzSXwLJLXzM23r+yt7t+997Os1dvz+UH&#10;pblau6TwgTR3aqFYu5D4VD7GZPz4SNfO05fbT55tPny8/fQFtNx59nJ8unuxN/3Fdvnr3YrXu5Uv&#10;t0pebhS8Ol0+W1bfHRdudSV01rLXjg/POofdN+7fWzven1kc7tbntBdGNMtI7TKMOZ0woKSMaOhD&#10;WbROoTsSn5DfeCYhz/v4JKOA2CN3605zNUuQP7XQmIyq4eFaK4Ub9++fdftBrG69eLP98HFLYyVY&#10;JU4g2UIi3xZRhOfI9MStF6+h2827D9orsguZEJDAFSFFfg0LBWVauZczktG8nKFG04UQDaGEtkCM&#10;KQLiENEQjusCMwS2JtF1UsqYltIn+e7TUhqIZlLgPiOjz2Z4QgRayQ9YzQtc0fota1hr+YGLaiYo&#10;BpQEW9YKg7fKI9ZKwloEtJHBjsXt9ToNpyKBVBHtXJlMqZEEgnrqtTxTS+noWN/S9ubOw0e7j5/t&#10;PXm+9/TFl7zcf/4Kxv/nxGyom5DSdrX+e7kBYMkh60HKm5V61PNZ82srt54j8/mW7QcPxnryj2e0&#10;vz1s+vyg+c1u1Zu9yjd7Fchtz1XtkwUFePPZ5ojZhYH9Z390InBeyAk+eQZnvbK/PjZh7jIU6+vl&#10;bZX85sL42syAcg6hPMGhKsmxPsUFwhLoySQ8/QMePHxzCkYvwjfyMDXqENj93W7fxWp2dUXJjbSQ&#10;xfdBGOE5uTh369mLoT6jgnG91NupErn96Fzj61LNRJfRHcvpjg0sTI23c0sAVheMM90gdMWQehPA&#10;XBN6YvAQisAGjfEgGXnMymjzmZ4LWd4QgUBSixCE8oOG06gLOX4go/WiYORtoZIw5IVGrd9GWfhq&#10;QeBGadhcrn8dlz7Ub7z19MXRy89/FEzPT3VyySCmt+YJJAXyWkqn10qC9+4/tGg/Mdm5Pqx+c6v5&#10;7+4Yf3fUDNXf6+3CFxt5z1dzXqzlPFtWbXcnjg/WHDx7abHjn2T/ydOVvfXxya7ujpL2GmkT6EwR&#10;UCPAtwowBgHOJMJ3ZRBrNOEHzz48t1bcIDcLQXx/+KEe7fUl2YHYIoZDuZdjLQtVx0S1BeMhLEHl&#10;D+tNAZjWIIw+DNsdSxpIchvleYxyoAojj/LcJsSUCaH7dBoV8T05LNDKWlHwopq1nAvZKgAS1pTK&#10;ZzjDc7syYrsqar8xYbMycrPiBkJV5FppaH8GQxXqxGaiFakRPb0dO3fvHb94ffL6d9+Z269+e/T8&#10;1eHTF7cePwNg5fjFG4s235+jp88rE8iIGVd6Q7KDJQApD4RlZuOnpgbfa/9ssCN3b0L75lbj745a&#10;Pt+vBW8OUerFOqKn5yuqo2HugC5z/+FDix2/GzsnR53NynqBq0GI0wuwDVyXXnOZRZszrCykcC6w&#10;/fACj8+KvRwqIa/5osAhNfljW4PxUK81+aHaQ3FGxCQh5f0QlzIpoU2KadNptCkpFWwyuOk5hRcS&#10;ivICQUlrRSGb5TcW84OWc/xWC4JXC4LmcvwHM7zWKqNutSQetCTvN8bv1kXtNd7crovtlNGFLHs4&#10;+hcjCXRVi+KHR/p379w9efHq3ue/v//NuPv6t8dPn+/ff7B5dLiwutTX29FSV1ZdpKoqzGprrBgd&#10;H17f29s5Obn14CE0u/Pqzb3Pf2fRw3egvUI5KXbfPFUSsoRAleMHEWs+ndHRkGfRGDh++nTAlLcz&#10;pn213/Rmv+b1btWrnYqXmwVQ8YGXAlaM8b36XIu9vjN3X3/ebypuEpA600hNKahqmdedFy8t2gDn&#10;rye4nFz6tUIvO6jgQEbtIcTWIFASriUYC8WaERxSLKkvwXVM4DEtY0zLGVBzzWYwwFzPpTMWs5lz&#10;2b6LWr+tioitqihgsyICYs9sbsAsmCREYaGrxaETuYGLldEHOvZBW/KRgXPYlnigSxnWBqT7XU9h&#10;YizGA+TJUgYHurcOD+48e/Hwt3/36EM8/Pz3MEG37t3b2N+bXZjt0DeVadLSE4O4QR/wlIJwmkYY&#10;V1Ok7NA1jo0PLa4tr+/ubB8e7t+5c/jg4e0nz5C5fv059PlVhzsDPj3jwee/2z+5XctnjYk9IMed&#10;BSpIfBCrVrK86jXc1a2NM9Z2tuBYm/t724cHmwd7pvrMyXb+wYT6ZEZ7NJl9d0bzZFn7arsEeL6i&#10;NlamWBzx2wJju/fyNZwUzN7M7FiVgGwQEprY6Gqh+/HDexaNgXPWE9uPwPG0y2Vcb/TDVHm71LHQ&#10;LUE4QzjBFEWCmNQRRei+SUQK/hTXcYH7qYy8ljRMiEYL2b4LSp+NkrDVopAZNROy2E5tzF79zb2G&#10;OFjZqY2ayA2Y0LDm1MzF3IAxjd9q7c07XaLbHbxjE+e2KXW5IakqDiX1s0v1J1oM6QxeCCU3Lanb&#10;1LoM9vbOyd3nLx5AXHnx8vajR3u3j9e3N2Znp3o622uLVCpu5Le6XQLlsDCclpkckidLrsyVN1Xm&#10;G1proKvhoe7JyZGZ2cn5xdmF5fnFlYWl1aU/sLK4uDw/vzQ7Oz89PTMxMT40NNDVWKZOD3Kpi8XM&#10;SKlb4J80LMRLZfum+TlIo30RYnxl8f6ZyaHZ/OjctMRipaAyNyOb46+Mw5UIPQpS3XQav/3h9Beb&#10;ZS83i56t5XfUS57+/h++PX//4PWbowf3t/Z3FxbnBno7Givz4HBpUR7FCQ5GMREx5qqQh6/fvLfj&#10;P5ynntgsLM/LXkmzrjp9KFuPPFPDtIXgOqKIPfGuEJN6E0jgtSdFEJnokODmMr3mlT4ruQHgo5GS&#10;rSBovTh4qzp6oTBoozJitz4WMtphe8pBa+JBW9KhPmmmNLxbTJlVs4azmXs6zv1++b1+2d3etF09&#10;pyDKqVdK5fvapb5Ndh+CG+ymSAmrKVCY2mp7TK3m9vrW2qKKHLlaEAOV6Xe+UfJVQIe8EHfhDbok&#10;2ictliWPD3iLLM4PxCGK9OSHUf/IwvoTeSyXsgjneRkNohTiynP88oJs/pDEvxpOACE9CtdVEnZv&#10;Tv1qu/TFZmFTXtTmztbthw8fv/nt87/7x+d//2Ge/f4fHr1+cwKl7uGtlbXlqamRHnN7U3luvjwl&#10;LZYJZ8EJwIuCUOoo+2YexpRGKE92NjflWnRyxjnpyQ/H9XFK87LT0K5XeDnVM9HGG8gTWXM0yRxD&#10;7EkgD6SQRzhufcmECRFlUe0LtnpJzVrS+C3nB64WnpVpIZDXtqujDto5G9XRG7UxB+3Jh3r2ERJ+&#10;OLc7OCddguX6pIF0xkyO35Da/05/5oNhJXDSK2+TeXMZV8cV3pVxOG0kThSA/aoo9aOA7U8Q+rk0&#10;xKKRxKdG9DTII3G97CyafRBOADEjCr3cwXm9W/lqu7iYTyyQpzSVaTt1DSMDndOTwwvzU0tLcysQ&#10;LJfmFuanZ6ZGx0d6B7r1Ha01TeXasmwRRD5xpNcfd0uQhDgXxCB/BLsuxTk31lEU7FJXmPXqH/77&#10;+3xfPbH9cJwzJXnZlfsg97gb/dCtIXhjBKEvnjzM9RjmUEZ5lAkJdVJI6UslIl5bw1orDNosDYfs&#10;tlGO+KTtqsjtqoi9s4Ck527Ux+3rUk+6xXe6xRB+7vaI7/Wl3R9WTlfEDiu8l0vChjWBOybZk+ni&#10;kwFVtyZEHIhKZaJrEvH1ycTGZHz5TZwQJBXwI5ZUqj8hzc+xh0OCZLejYcFS7HnFss1XIAlDLZp4&#10;r/cqX+2UNWa4g8JgI5KUb9Dlcf5Z7LBsXpRGEANLZWp4ekKgJMoLgui7PVjAD0TnRNlWxNsXxjrK&#10;wxy5gYhDVfOjn7/5/Lf//Z8s+O56gq9RqreDhGGTzbCtYjqDYUKeyQdiDTfw+jBcZzRhiI08X4PU&#10;NgslWyYD7Haf0G1B5bOU479RHLJRErpTHb3XEL/flLDfEHuApLbkQ13yoYG9WBNz0iV8MKJCGM56&#10;OKJ6NK59OKo56lGMFUSOZHlPaQPGi6LmGwWt6YFpITiYfVAP3x8t8EfnRGDb2ARFiAvH/08niL8k&#10;EEHf550GbCa6Igq9lMGAQm8ty5tLv/rup19DZgxurVuI6Gm7bF4XLwhysmjwbeEHotLD7OWhTiAs&#10;iFVnG+U3/fb2tv7un/4fC76Lntj++BRPOxHVWk23KaTbVXo5Nflh2gKx+jB8JyS4aGJnJK4/njjK&#10;dRvjkEFMC1neS2rmitZ/QEabBcOU579VEb5RFrpbF3OrKQFkdKxPPTELjo2pt03sYzNvpiLq3kDG&#10;o7GcxxN5TyYLns6UPJkueTJZ+HS69HgwbzQ/YjTLuz/dMz/OlR8IYvqjyyAMwGQG2ouYthw/CFF/&#10;2P7nBL5pbBaG7evC9nESMB3T/B2zgpxyQpwKwp1KbjhVRDpVRznVRTvVxzg3xDo3xiJLWK+NdqqK&#10;ciqPdCq+4ZQX5qQOdsgNvD4lpW6rmZNSahL1CthT9h+f7AdRJ7lu9Ynf3Kp9vVf1aFlbm07lBOAs&#10;2nwrwJad9vCFks4Q3qD1GRr/4Z//5R//mG+nJzYLx2bYiWnX1HQ75HWl00e5NT4uLQHIA5PuOHI/&#10;8nyeNJDoOspxmxC6T0k85jM9V7R+q/mBW+UR02pWv5y+WRa2XRMFJdte480jPftOp+BuT9rdXsmd&#10;HvHdvrQ9k3CpPunhqPrxZP6zuYrnCzUvluufLdQ8X6x7Mlc92yBs4nm0sgnjKp/yODzP/72ZglgF&#10;SgK+wdSfA/5E5DL7OPN9HRSBDgXhjrXRjvp45/5U1KQAuyTFr8vxW+n4nQzCfibhQEE4VBCOswi3&#10;lYQTJeGO6o+ALbD9KAtpc0tB2E7HG+MdJiUUyHd9AjfdTbvuFFRbnFN1pGN+qGNmgAOf6QB6hTAG&#10;X+93hkQsEtBvjSs+v1X3Zr/m84P67cE0fqD9Ow3OB0igJRmcZ8+e/tO//L/v8s305E9MYWLYjOsy&#10;+rVcxCc5lns5VXg5VyNvJqGaAzGGCELXTaSCG+NRRnjuoxzypIQ6I0ee3YJbgsJtozR8tzZ2sSik&#10;LhG9Uxez15yAlGy65JNOEZRpDwbBXGfdH1I8GFaNV8TfG9Y8mSkFDb1cbny10vx6U/9yrX2hRdoi&#10;oHeJqcMyaief2CV2H1H4aCIwHCTZvTfgHw6YChYmxdtB6mdfGGbfEuswkOqyKMXtZhIOs4i3VcR7&#10;2cSHGtKTHNfnueSXeW6v8r8jhwrcYCpqQUbdyfbtSMFtpqEf57g+UJPuZhNvK4lwrL1MwmoafpyP&#10;Nic61UXZF4Tap/vZc33squXed+a0b/arPt+vfrNb8Wg5Vxpqa3kW5wEYr6GOlv/7n//5X/7H/3zL&#10;n9ZTio8zj34t2+t6ka9TBculwtelhok6e2GywR8DOa4nzm0ghTKYShlKdYccBzKaElFmM7yWtP5r&#10;BUFQsm1WRa+UhHVIqIoQB6nvtVvNCUcGzp0u0f1BBXDqk7Ifjec+Hs+9PaAaq0x+vlj7ar3t9abh&#10;zZbp+Zpu1ahskTKNXNKozGNKwZhVes2pfZuSMHoeyShwFyH28AcORcjXCc33sdcE2TZF249ynSHe&#10;3M0mwdWFa/xMS36RR7ZQw/cEhDjFcx7mk3Zz/KG+MyVit2UYizYANAPVPtG6PtKA1FxhSCsyzFxF&#10;yLPNmt8ft73Zq/ztQf2DuUxxkPUPEa0hRCmSgufH+v7pn/7pf/7P/++Mr9NTio9LKuWSzP1yvqd9&#10;GdO5hoWqY6GqvF2ACrqjLpSkD8XrQrAQmQbZ7hCZJoQeSI4TUxaUPmsFgYvZviv5QXP5Qa1893R/&#10;Oy4LBTmYzbh6r1d+bEi+0w16ykTy2qmSHk8UPJ7Ib5X79RXEHA8XIGLa6Xy81KJXhLSlEEakHtOZ&#10;9Pls38l06lQmfTbLqzERqw2zS2NehZj/A+kJknuqt312gE17rN28CAVX66mW/CwXUc/L9y7t+bIl&#10;x3QluczKaVsa5F2o+mjH+9lEizYfZFOBXW2N/+1hy++OW9+cxqfdXrYh0boj3q4s3FbGsoESis3E&#10;nJe8QFLiSM+moqz9zeV//Pu//x9fFZ8QT0D9TEa5XID8+pvj2YuUkOMaoIjzw0Jwqmehm/1Rpihi&#10;RzShJ440kOQ6JaHOZTCQF5IyveYUXtNK79YUvDrEjuN1HXL8F90yUXmRTidm7p0eyb0++f2hLNDT&#10;U0htc5VPZ8vvT5ZyvazZvmgBy6FGxDRrY7Vx7myGde1Nl3G5x1Q6bUbBmMqggbBgWR+PEfhcZ/s6&#10;nRZ3fzT47wMHJpqJEvvaVN64Pslx+IZX8Xw5yMQbbtqPi9wXM73WVcj9gurw6xZtPshdDXEmj34w&#10;qX6wXPFss/LNrfpX2+XjdRG3VfizBvA1uJtNWBQ6G+NsC0KuC7yvp8IE+oHdtpyH7wA32D07Nfw9&#10;PfnhUz3txJRLaur1XJpdOfJLt6gy5GVcl0ofCE7Odb4uDSzwTGhdGK43gdwdR+xLIg1y3Yb57r18&#10;t5ZEbFG4Y5rvtWSGTYov+g/fAz+cPMjRKKcfGlIeDCkejmQ/HFY+Gs97PFX8dLbs2Xw15DhDdhjy&#10;1TlrDyWSH3htpIpWBNgOSdxBT/PZPjOZjGlAwaiNw3CZLl80/p74E3kBBKEfShlg1xprtyJBPc1x&#10;fXuR/pxA5LudhTcnOIyJ3ObltJVMxnKm5zbo6YYdZNXnkN3e4wUsT1PeicZ1Qk3dGkzfH9Ns9GY8&#10;26jYHQZX3mRSkCyO8hY43F46dojtUBNpmxVgJ/JzFgTiYSpOr9p3DGB/pCcOC8ujWyvp1lqabS7V&#10;tsDLoZzlUh+IqfFDlXs7lfk4l/m6lDKdCrzt8ln2+X52JWFOBSEOmkBbua81z8s62dMuxdflQwGD&#10;KA9BTZeE3u7g3O2XPxrXnsakckRJC9UvlhterjZtmVVif+f3d+Sy0Oogu2GJO2hoLttnXuW9oGHC&#10;euVNTKqlns7u4sB0nIEHOP54LhDwJadbTj9C2vAD8NIgjDrIQXfTfk2Cfqr9y8gIwgbI4qHGdTMN&#10;2xpj188jQaRfymBsZHnNyelb2b51UY5HCvx9NRHiJQCW/2zlvpp0R0VczsSPZZGGSgOPZ/J3R7Tz&#10;et6j5cI3+7VTTYlP14s7eXYWh/sgIMqDTNwox7Eh2i470F4WiBIHgbZOJ+rbaOsPemKzMCLGda2X&#10;TYm3Yx4d+QsCWVDQ0azldOs02jUh7RqXfp3NsEFE4+2Y4otCcqIfju13Juc/9Pg+0KySQ91uTQLD&#10;hDwkGVE/mSx4Nlv2Yqnu5WrL63X944WGaiGTG2gpRA4LrQ2xHxCRZ7I8kTQHKS/LE7LeRAa9JMqF&#10;z3IWB+KkQTh5MC4jBKcIwShD0KoQF3WIU06IY26oQ36YQ3G4Q/kNh8pIh6pIZFl2w6EozCE3xEEd&#10;7KwJcWqKtZ8XukAtZjG5fx5ARs/zEEMGtuxESWyKsM4LuDYp8ZgHDal8NpTec2nU1SzkdajaSPtl&#10;MRrUBmyc8uU6xphsW61gPtqo+d1R24Ol8q3+9Oebla93K5+ulUw0xO8PS8cE9khsQ2wfckSLMXyQ&#10;57muO3LsINuxNsoBZikjBCMKxJ1+D/+0sL7Ukx+ei/xZt2vIbzDSbeS0qxzG9RTk9gbmVDf4D/Jl&#10;JPhaSUE28ce0yX0PzaKHUMqBZxrTPpurAMP0Yrnx9Xr7vena3uIkcRAWORALy/HD8v2xyB8vDMAo&#10;Ah06eaRZREyMScRCUWEdVNUrJDfG2OviHLqSnAbZThNc53mh85oUtSvHHmfh4esLZRdcKotpegtM&#10;7l0VAaqzH9pWfxA4KFKX5bmBkkDKjzWuD9UkQ+x17G/+r0TypYYY7IrSdyfHbymDvpSOCGs6jVoW&#10;em0kxWk4xWkw2XEgCWEwyXEo2ckQf52F+3m4P+nlfsvnhy23Fyp2xrQvtyte71Zs90p2B6RLxqQF&#10;qfNDtStMyJfFxDdVFfAyjwyTuSBCmRIcyyKc1GFoaRBygU6D1nsX+hQrTRg6JwyTFegkcr+Ux7Av&#10;9LLP8/ksL9i24AaqMAJdFIEqjkQVR6BKIgGX0i9AwRK2FEUibfJvoHJvoLXhGE04JjsMowzFQKjI&#10;CMbIgzDSQIzQz7kgjrjanPpoLPfhqObhaA6Uck/nKp7PVz9brD8aLhrJi6yMdimNcK6Icq6JQe4X&#10;t8c7mxOd9XH2LXFOI3LqnMobghNS2QEZtFEpxZSMXhKjLU7+R8GZmMC4IGLSkqHOBzHBNVP7/Br7&#10;m7/xtvsZ/vJ/G5PSICx1skmdKaQRAbk+wrbhhrUp1q4t2qYpwqY+7HpdqHVD+PWWCJvCoEvu1/9z&#10;jTri88PWZztNlTk3M3msB0t5rzbzd/qle6OZwzVhG3L0/WzSIw1yawMS+heB6tvfGHuUQ9qQYfrZ&#10;znUxTnnhKFkgmsP6QJ1otSpFrUnRwykO6ZRL+Qx7LcOmI9ZuS4bZz8DeysRBToXMDV/620r82S3d&#10;uyoi5OzTm7n4QwUe2oCn25Zh1tPQqxLUogg1J0RNC1ATPNQoFzXEQYE1GVAy7w4onkwVPRjT3h7I&#10;XmwWLDbyV1rFS3XsmRz/5TSkkxMVAc4ZzvbtqcLGAR5mPJ02q/SC+ARKmkyndfOIphTUONcFosvb&#10;U/0RAXpCHPSXae6xhnSmp6EUh6qQy5/+1/8tBveL3lScId7lBvaTZLfPKsJsQEm9iQ5dcfaGWLv2&#10;KFuQEaiqJdJGF23bEnm9Iepaj8JjuS2pvyKa4XpNEEd9tJL/aqtge0guTqQVpKCOswjgtB6pkVus&#10;30dPb3mmdd2WY4c5Ls1xLvnhKGkACnka8aXHsjprdKzAlwdcK/ZB/ppAe6QdSOS87tHtyDGzeYF3&#10;B1WPJwvuj+UPF0V18knzGW5LCsqKHHnC8FXhdzMN3cvFTmYwwDOBpCDf6ZPRgxyXJTEKJsii8Y+L&#10;L1XlBpKCy3x6N5K0IkbfxH0EX+zRVMe68KuUq/8pnvCx8abdHB+1IETP8lHTPJcprsskx2WC4zLJ&#10;dZniuczwXeYE8O11HuY61MdcY2H/tkXpdTQuf7igaskP+/ijvykOuww2/4tkh7iob5Hs/iQw8i0Z&#10;doSLao5DaUKdoXKKCWN8oSdQ7oIQVRtiW+RtW8q0awixGWU7gpbf7vyd2ZRhZgqCHoxqH0/mT5bH&#10;zcjJENUs2rwPFMCTPJcuHgHEBJFpKoPemuAylOp090eupHf5QlW5iJGC6/1QA5JCQbgCbU1xnXJ8&#10;f2OKtYFIcKggHGZCCMffysDvZ+D30hFgBYAtB5lIljhSEDZk2O5ku8UswlIhY7HURxxyPQT7s610&#10;DHT+Niado5jeAn3C13stDdvPweQnkL/QEwCXcDMN03XTvoRpnUu3LmXawHfl7affmTUZdqb4BgSn&#10;J1OFBgkNvi4WDT4ITFNXssuYnIokuwy6LgkDYoIZt2j20wAuCXKxT4G0AJf/noq4l46D6wQxAPHs&#10;Z2iQSPYW+PFs+1kbAILCY63rPTXxWIXXJVwf5Tkg/uG0f4sj/hDAsQ6yCH/QEwB+Hs5hQ4rpirUv&#10;Yl5VMT75nlkPvhyLctJsVdzjidwn08VGmdezXMs2HwQSrjnZZSKdBs5pTEZpjbH9/oYJzu5xDulI&#10;gVuRoMf5qHG+y5TgCyb4LiM8VB8Pa+QRG3luZTxqPs9TzfPJ4vmm81gyBD9YyeQxlTxfDc8bPi3j&#10;0Wt4lGbk35oRe3m4UT56VuiyLEaB9QTnd0dJgCsNPuk7O5V3RfZNeUc6DzSkp7l/gfsgVgYOro+D&#10;GuM6zfCdFoTOKxLEni8IXaa5zhMcx/0MHIRTJKJmnbryL4H1s+3Awakrh5b76djdU2BOt2TojTT0&#10;tMBlMNPzqCfz8WTR46kiYyZrhu88y3ea4TlN8qDOd4TjDnOcBjjOMIYeDrqTgzZzsDCkhkR05U3n&#10;QYn7jMKzJRGtjkJXctyBUg6lhEMp4ngUcqj5HFouhw5oOXQ1hwFoOAxYz+PQ4VNoBo2hJfyo5HiJ&#10;U5mJnOBwfhRLwqZkyPDKbJxKDcsvUWNVGrQqx0WldVTl2qnybFT51qqCa8qCq6rCK0oEWAGuqQpg&#10;O3xqp8q3V+VBY9gFdsQp1USl0i0znS4X+0i5AcLEcH5MDCeMzQmUpjLVqQwYTwPH1cjBDnBcpnlO&#10;SyIXMIgQhu+qCJAZ/jwh5M+Ala26yF5d6KAucFHlYBQqXIaCmC53laW5pYndJQKKROAh5gJUEYcu&#10;TH0LTcg5234KD5q5S4RuUiHsBbjKpAD8yBOErbUJHk8WPp0pfTpTMlAUS5GJXZQ5zshly3fIzofj&#10;OqgLYQCA3RcUIUNS5kbxI3uFZNBTY5wLUSK2Vhefce0LSq5+NfAptDlrDD9eUZdcVpd+qi77tbri&#10;VzlVn2hrPs6t+wGo/UQLVMMhfq2phGP9Rl1+SV32mbr0dEjF189OTV0Ip4/NVMIke4j5XvwkFic6&#10;mB12MyWAm8KUsT01bGoJm1zPJujZ6F628yjHEb7qoL8NGXovA/PlDTbSc+0P/lj6TwI5Dup9iB0Q&#10;HdrYmMwUmtUnBS2f5APNn+Q3fpzf8Elu/Se5dZ9ogZrvATKzn2UVcNOi7/QrHo9rkTctpwoXm4U4&#10;kfi9y/ABPsmp9hckmHnEmQxaN5dIT4mBbi3a/Mg5Ex8yXb/KOZVgTtVvECo/zam8lFN5OacCuKIp&#10;v5ZdYqPMc8jIdpZlYMUSgpDnykumpMYxUqKYiWFBicGRSQHxSazUJG9xkqc8iaZKomiT3IqSXCuS&#10;8LVJuMYkTHsSypDkbE5y7El26E9xHGQ7Dqc6QhU5znGEFAFM8RDJAhA4J0+3ANBgKNVxIMWxO9nB&#10;mOTcmoSG3kqSiJokd2kSPTnJNzQxyDM50pWX4pImt1HmX9aUw8itflVs/GoMvyoC9L8q0n0CFLZ/&#10;UtiGUNB6SsupFkGIQBMix7wzGs64pCpJlUQd98hBTE+ni18s1h4PaOmJN96b2Q8AU+wviDdziXMq&#10;77lsn/Qwl0/VpR/n1Z9y1n8jHPH0uKcDOBvM2cDOBomMFtDB4E+BszjDgJzXF1ic79dw2h6ZjbMJ&#10;OeMrpuXLOfliNt47u78ctYh2NVUQO3+tLv9Ndtmn2aUIquJLyiIEVfHZFvgIGkCUhfag+/f6+Uq+&#10;Xk/fi0t5LSGZoplGzuGI9ni8+M505clUmTCF9etC/TtX9O1FOuWd7VSJuIlDnlF6j2cw+iXukRHU&#10;y3mNFof4MXEqxC/Ed6a8/JaP85o+zgXB1X8FllfrXyt/GPMPqCeYwWsFTW4ltYyaFp/alqD6lqim&#10;Zr/8/Cs5dZYtP4RdVkFqWnx59s0S1c3CrBh1WjglOe5Ui5Ytfwqcqg0JeIWnAa8AOJPdWdyFANz8&#10;cUHTxxDzvsAyG3wzzgL8V2HR+H3AEQFfjqGg6XRgMLyzbIDkgR9STxf8WfkytH8R7N8m5e/D23Rh&#10;cayv5EJPF5wnF3q64Dy50NMF58mFni44Ty70dMF5cqGnC86TCz1dcJ5c6OmC8+RCTxecJxd6uuD8&#10;KDb+/3uhuWMwFJgYAAAAAElFTkSuQmCCUEsDBAoAAAAAAAAAIQBpcwnebgMAAG4DAAAUAAAAZHJz&#10;L21lZGlhL2ltYWdlMi5wbmeJUE5HDQoaCgAAAA1JSERSAAAA5QAAAI0IBgAAAEhuvSEAAAABc1JH&#10;QgCuzhzpAAAABGdBTUEAALGPC/xhBQAAAAlwSFlzAAAh1QAAIdUBBJy0nQAAAwNJREFUeF7t208u&#10;nWEYxuGKuRXQRGIDRnZgDVZgIfZhjJZS1Zgr1bnqNiQkBv697aenoemTzs733oPrSu6BZ/TFl59j&#10;ct780swsauXRzPqtPJpZv5VHM+u3lx+Wlpba6uqqmY24mZmZ10EOe/lhY2OjAeOanZ19HeQwUUJP&#10;ooQwooQwooQwooQwooQwooQwooQwooQwooQwooQwooQwooQwooQwooQwooQwooQwooQwooQwooQw&#10;ooQwooQwooQwooQwooQwooQwooQwooQwooQwooQwooQwooQwooQwooQwooQwooQwooQwooQwooQw&#10;ooQwooQwooQwooQwooQwooQwooQwooQwooQwooQwooQwooQwooQwooQwooQwooQwooQwooQwooQw&#10;ooQwooQwooQwooQwooQwooQwooQwooQwooQwooQwooQwooQwooQwooQwooQwooQwooQwooQwooQw&#10;ooQwooQwooQwooQwooQwooQwooQwooQwooQwooQwooQwooQwooQwooQwooQwooQwooQwooQwooQw&#10;ooQwooQwooQwooQwooQwooQwooQwooQwooQwooQwooQwooQwooQwooQwooQwooQwooQwooQw/41y&#10;bm6uzc/Pm9mIe93gZP8czKzvyqOZ9Vt5NLN+K49m1m/l0cz6rTyaWb+VRzPrt/JoZv1WHs2s38qj&#10;mfVbeTSzfiuPZtZv5dHM+q08mlm/lUcz67X19fW2srLSFhcX28LCQue9Lb9vNu3Vz2K9V72raa96&#10;jjG2vLzc1tbW2ubmZnszfPP56empPT4+toeHh647Oz1t21tbo+/z0VG7v78vn8nG3/Aujo+Py3c1&#10;7X05OSmfadobGvzjOcoEw4s42N9vO9vbXXZ1dTV5Enq7ub4u39EY+7C31+7u7iZP0kdMlMNfi0+H&#10;h+Uvaozd3NxMnoTebm9v27udnfI9TXsfDw6ePyB6+ivK4SO0535cXrbd3fej7+vZ2fO/79Uz2fgb&#10;3sW38/PyXU173y8uymcaY7+19hPoaht+DMxrPAAAAABJRU5ErkJgglBLAwQKAAAAAAAAACEA/IXZ&#10;YNwBAADcAQAAFAAAAGRycy9tZWRpYS9pbWFnZTEucG5niVBORw0KGgoAAAANSUhEUgAAACIAAABF&#10;CAYAAAAvtjQgAAAAAXNSR0IArs4c6QAAAARnQU1BAACxjwv8YQUAAAAJcEhZcwAAIdUAACHVAQSc&#10;tJ0AAAFxSURBVGhD7dk9S8NQFMbxOAsuDg5uDo4ODqJiP4A6KA4iQnEQHRzcxIpDEoIgOqnQwcnF&#10;bEGpCCGl5HsIDuIkfgePeemN6cltC/GmjfIc+EHvS8ifrNW+SjIalWQyIS9vHwPx+v7ZfmM8mZCl&#10;3RtaOWkUbr560X5jPJmQyl6d1sxW4f5myKb5TAfGrTL7xl2+kFP9jHzfV0bXdYR0+FWIZVnK5A4p&#10;EkI4ZSHLtQea2zJpoXouPe8nV4imaZHR8clkb2xiKtn/uTci2etcCwWHxGvZnlgLCBFrASFiLeQK&#10;ma5sRxZ3LjNnaTOrh9G92Y1asieeTd8L5QopAkI4hHAI4RDCIYRDCIcQDiEcQjiEcAjhEMIhhEMI&#10;hxDuf4asB4z6I+kB2XkvSkNs26Zms0me59F98Ft2pxulIY7jJH+BhFGyO90o/yLh13Bdd7hfJHR8&#10;3aCjqyfpWS/KQ/JCCIcQDiFc35DwwqCkJxMyrClJCNE3sO9LylSxOIwAAAAASUVORK5CYIJQSwME&#10;FAAGAAgAAAAhAMk8PK/bAAAABQEAAA8AAABkcnMvZG93bnJldi54bWxMj0FrwkAQhe8F/8MyQm91&#10;k4pB0mxEpO1JCtVC6W3MjkkwOxuyaxL/fTe91Mvwhje89022GU0jeupcbVlBvIhAEBdW11wq+Dq+&#10;Pa1BOI+ssbFMCm7kYJPPHjJMtR34k/qDL0UIYZeigsr7NpXSFRUZdAvbEgfvbDuDPqxdKXWHQwg3&#10;jXyOokQarDk0VNjSrqLicrgaBe8DDttl/NrvL+fd7ee4+vjex6TU43zcvoDwNPr/Y5jwAzrkgelk&#10;r6ydaBSER/zfnLzlKgFxmkSyBpln8p4+/wUAAP//AwBQSwECLQAUAAYACAAAACEAsYJntgoBAAAT&#10;AgAAEwAAAAAAAAAAAAAAAAAAAAAAW0NvbnRlbnRfVHlwZXNdLnhtbFBLAQItABQABgAIAAAAIQA4&#10;/SH/1gAAAJQBAAALAAAAAAAAAAAAAAAAADsBAABfcmVscy8ucmVsc1BLAQItABQABgAIAAAAIQCw&#10;OTcaBwQAAKcOAAAOAAAAAAAAAAAAAAAAADoCAABkcnMvZTJvRG9jLnhtbFBLAQItABQABgAIAAAA&#10;IQA3J0dhzAAAACkCAAAZAAAAAAAAAAAAAAAAAG0GAABkcnMvX3JlbHMvZTJvRG9jLnhtbC5yZWxz&#10;UEsBAi0ACgAAAAAAAAAhAE2Z8ZuARQAAgEUAABQAAAAAAAAAAAAAAAAAcAcAAGRycy9tZWRpYS9p&#10;bWFnZTMucG5nUEsBAi0ACgAAAAAAAAAhAGlzCd5uAwAAbgMAABQAAAAAAAAAAAAAAAAAIk0AAGRy&#10;cy9tZWRpYS9pbWFnZTIucG5nUEsBAi0ACgAAAAAAAAAhAPyF2WDcAQAA3AEAABQAAAAAAAAAAAAA&#10;AAAAwlAAAGRycy9tZWRpYS9pbWFnZTEucG5nUEsBAi0AFAAGAAgAAAAhAMk8PK/bAAAABQEAAA8A&#10;AAAAAAAAAAAAAAAA0FIAAGRycy9kb3ducmV2LnhtbFBLBQYAAAAACAAIAAACAADYUwAAAAA=&#10;">
                      <v:shape id="Picture 20911" o:spid="_x0000_s1027" type="#_x0000_t75" style="position:absolute;left:5753;top:7048;width:1448;height:2895;rotation:-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4CyAAAAN4AAAAPAAAAZHJzL2Rvd25yZXYueG1sRI9Ba8JA&#10;FITvBf/D8gq9lLpJQKmpq0iIRRGE2h56fGRfk9Ds25Bdk+ivd4VCj8PMfMMs16NpRE+dqy0riKcR&#10;COLC6ppLBV+f25dXEM4ja2wsk4ILOVivJg9LTLUd+IP6ky9FgLBLUUHlfZtK6YqKDLqpbYmD92M7&#10;gz7IrpS6wyHATSOTKJpLgzWHhQpbyioqfk9no4DyNt6X7/n1+ej87DvR9WG/yJR6ehw3byA8jf4/&#10;/NfeaQVJtIhjuN8JV0CubgAAAP//AwBQSwECLQAUAAYACAAAACEA2+H2y+4AAACFAQAAEwAAAAAA&#10;AAAAAAAAAAAAAAAAW0NvbnRlbnRfVHlwZXNdLnhtbFBLAQItABQABgAIAAAAIQBa9CxbvwAAABUB&#10;AAALAAAAAAAAAAAAAAAAAB8BAABfcmVscy8ucmVsc1BLAQItABQABgAIAAAAIQDFq84CyAAAAN4A&#10;AAAPAAAAAAAAAAAAAAAAAAcCAABkcnMvZG93bnJldi54bWxQSwUGAAAAAAMAAwC3AAAA/AIAAAAA&#10;">
                        <v:imagedata r:id="rId77" o:title="Computer tower"/>
                        <v:path arrowok="t"/>
                      </v:shape>
                      <v:shape id="Picture 20899" o:spid="_x0000_s1028" type="#_x0000_t75" style="position:absolute;width:9525;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R1xgAAAN4AAAAPAAAAZHJzL2Rvd25yZXYueG1sRI9Bi8Iw&#10;FITvwv6H8Bb2ImuqLKLVKKIu60XQuuD10TzbYvNSm6jtvzeC4HGYmW+Y6bwxpbhR7QrLCvq9CARx&#10;anXBmYL/w+/3CITzyBpLy6SgJQfz2UdnirG2d97TLfGZCBB2MSrIva9iKV2ak0HXsxVx8E62NuiD&#10;rDOpa7wHuCnlIIqG0mDBYSHHipY5pefkahSssZ/8nXfHRfuzPV2Gq/RatkVXqa/PZjEB4anx7/Cr&#10;vdEKBtFoPIbnnXAF5OwBAAD//wMAUEsBAi0AFAAGAAgAAAAhANvh9svuAAAAhQEAABMAAAAAAAAA&#10;AAAAAAAAAAAAAFtDb250ZW50X1R5cGVzXS54bWxQSwECLQAUAAYACAAAACEAWvQsW78AAAAVAQAA&#10;CwAAAAAAAAAAAAAAAAAfAQAAX3JlbHMvLnJlbHNQSwECLQAUAAYACAAAACEAYrB0dcYAAADeAAAA&#10;DwAAAAAAAAAAAAAAAAAHAgAAZHJzL2Rvd25yZXYueG1sUEsFBgAAAAADAAMAtwAAAPoCAAAAAA==&#10;">
                        <v:imagedata r:id="rId78" o:title="television"/>
                        <v:path arrowok="t"/>
                      </v:shape>
                      <v:shape id="Picture 20901" o:spid="_x0000_s1029" type="#_x0000_t75" style="position:absolute;left:228;top:381;width:906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uwxQAAAN4AAAAPAAAAZHJzL2Rvd25yZXYueG1sRI9BSwMx&#10;FITvgv8hPMGL2KR7KO7atEix4EloLe31sXndBDcv2yRu139vBMHjMDPfMMv15HsxUkwusIb5TIEg&#10;boNx3Gk4fGwfn0CkjGywD0wavinBenV7s8TGhCvvaNznThQIpwY12JyHRsrUWvKYZmEgLt45RI+5&#10;yNhJE/Fa4L6XlVIL6dFxWbA40MZS+7n/8hour9Vi58btaXTx/QHPx9pZV2t9fze9PIPINOX/8F/7&#10;zWioVK3m8HunXAG5+gEAAP//AwBQSwECLQAUAAYACAAAACEA2+H2y+4AAACFAQAAEwAAAAAAAAAA&#10;AAAAAAAAAAAAW0NvbnRlbnRfVHlwZXNdLnhtbFBLAQItABQABgAIAAAAIQBa9CxbvwAAABUBAAAL&#10;AAAAAAAAAAAAAAAAAB8BAABfcmVscy8ucmVsc1BLAQItABQABgAIAAAAIQBfLAuwxQAAAN4AAAAP&#10;AAAAAAAAAAAAAAAAAAcCAABkcnMvZG93bnJldi54bWxQSwUGAAAAAAMAAwC3AAAA+QIAAAAA&#10;">
                        <v:imagedata r:id="rId79" o:title="t rex4"/>
                        <v:path arrowok="t"/>
                      </v:shape>
                      <w10:anchorlock/>
                    </v:group>
                  </w:pict>
                </mc:Fallback>
              </mc:AlternateContent>
            </w:r>
          </w:p>
        </w:tc>
      </w:tr>
      <w:tr w:rsidR="00C323F9" w:rsidTr="00FD7856">
        <w:tc>
          <w:tcPr>
            <w:tcW w:w="1809" w:type="dxa"/>
            <w:gridSpan w:val="2"/>
            <w:tcBorders>
              <w:top w:val="single" w:sz="12" w:space="0" w:color="B31E8E"/>
              <w:left w:val="single" w:sz="12" w:space="0" w:color="B31E8E"/>
              <w:bottom w:val="single" w:sz="12" w:space="0" w:color="B31E8E"/>
              <w:right w:val="nil"/>
            </w:tcBorders>
            <w:vAlign w:val="center"/>
          </w:tcPr>
          <w:p w:rsidR="00C323F9" w:rsidRDefault="00C323F9" w:rsidP="00C323F9">
            <w:pPr>
              <w:rPr>
                <w:noProof/>
                <w:lang w:eastAsia="ja-JP"/>
              </w:rPr>
            </w:pPr>
            <w:r>
              <w:rPr>
                <w:noProof/>
              </w:rPr>
              <w:drawing>
                <wp:inline distT="0" distB="0" distL="0" distR="0" wp14:anchorId="6683F751" wp14:editId="6FB3BF9B">
                  <wp:extent cx="1112520" cy="289560"/>
                  <wp:effectExtent l="0" t="0" r="0" b="0"/>
                  <wp:docPr id="20912" name="Picture 20912"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perational\Resources\graphics_library\DoE_owned\general_graphics\Symbols_signs\talk icon _transparent.png"/>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1112520" cy="28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53" w:type="dxa"/>
            <w:gridSpan w:val="4"/>
            <w:tcBorders>
              <w:top w:val="single" w:sz="12" w:space="0" w:color="B31E8E"/>
              <w:left w:val="nil"/>
              <w:bottom w:val="single" w:sz="12" w:space="0" w:color="B31E8E"/>
              <w:right w:val="single" w:sz="12" w:space="0" w:color="B31E8E"/>
            </w:tcBorders>
            <w:vAlign w:val="center"/>
          </w:tcPr>
          <w:p w:rsidR="00C323F9" w:rsidRPr="00FD7856" w:rsidRDefault="00C323F9" w:rsidP="00BD673E">
            <w:pPr>
              <w:rPr>
                <w:noProof/>
                <w:sz w:val="26"/>
                <w:szCs w:val="26"/>
                <w:lang w:eastAsia="ja-JP"/>
              </w:rPr>
            </w:pPr>
            <w:r w:rsidRPr="00FD7856">
              <w:rPr>
                <w:noProof/>
                <w:sz w:val="26"/>
                <w:szCs w:val="26"/>
                <w:lang w:eastAsia="ja-JP"/>
              </w:rPr>
              <w:t>Discuss the agreements your family has about the use of the different digital devices in your home with your Home tutor.</w:t>
            </w:r>
          </w:p>
        </w:tc>
      </w:tr>
      <w:tr w:rsidR="00FD7856" w:rsidTr="00300EE4">
        <w:trPr>
          <w:trHeight w:val="737"/>
        </w:trPr>
        <w:tc>
          <w:tcPr>
            <w:tcW w:w="9962" w:type="dxa"/>
            <w:gridSpan w:val="6"/>
            <w:tcBorders>
              <w:top w:val="single" w:sz="12" w:space="0" w:color="B31E8E"/>
              <w:left w:val="nil"/>
              <w:bottom w:val="single" w:sz="8" w:space="0" w:color="8A3459"/>
              <w:right w:val="nil"/>
            </w:tcBorders>
            <w:vAlign w:val="center"/>
          </w:tcPr>
          <w:p w:rsidR="00FD7856" w:rsidRPr="00FD7856" w:rsidRDefault="00FD7856" w:rsidP="00BD673E">
            <w:pPr>
              <w:rPr>
                <w:noProof/>
                <w:sz w:val="26"/>
                <w:szCs w:val="26"/>
                <w:lang w:eastAsia="ja-JP"/>
              </w:rPr>
            </w:pPr>
          </w:p>
        </w:tc>
      </w:tr>
      <w:tr w:rsidR="00FD7856" w:rsidTr="00300EE4">
        <w:trPr>
          <w:trHeight w:val="737"/>
        </w:trPr>
        <w:tc>
          <w:tcPr>
            <w:tcW w:w="9962" w:type="dxa"/>
            <w:gridSpan w:val="6"/>
            <w:tcBorders>
              <w:top w:val="single" w:sz="8" w:space="0" w:color="8A3459"/>
              <w:left w:val="nil"/>
              <w:bottom w:val="single" w:sz="8" w:space="0" w:color="8A3459"/>
              <w:right w:val="nil"/>
            </w:tcBorders>
            <w:vAlign w:val="center"/>
          </w:tcPr>
          <w:p w:rsidR="00FD7856" w:rsidRPr="00FD7856" w:rsidRDefault="00FD7856" w:rsidP="00BD673E">
            <w:pPr>
              <w:rPr>
                <w:noProof/>
                <w:sz w:val="26"/>
                <w:szCs w:val="26"/>
                <w:lang w:eastAsia="ja-JP"/>
              </w:rPr>
            </w:pPr>
          </w:p>
        </w:tc>
      </w:tr>
    </w:tbl>
    <w:p w:rsidR="00BB7EAB" w:rsidRDefault="00BB7EAB" w:rsidP="00BB7EAB">
      <w:pPr>
        <w:spacing w:before="0" w:after="0"/>
        <w:rPr>
          <w:sz w:val="16"/>
          <w:szCs w:val="16"/>
        </w:rPr>
      </w:pPr>
      <w:r>
        <w:rPr>
          <w:sz w:val="16"/>
          <w:szCs w:val="16"/>
        </w:rPr>
        <w:br w:type="page"/>
      </w:r>
    </w:p>
    <w:p w:rsidR="00BB7EAB" w:rsidRPr="0061201D" w:rsidRDefault="00FD5A4B" w:rsidP="00BB7EAB">
      <w:pPr>
        <w:pStyle w:val="Heading2"/>
      </w:pPr>
      <w:r>
        <w:lastRenderedPageBreak/>
        <w:t xml:space="preserve">Mobile </w:t>
      </w:r>
      <w:r w:rsidR="00BB7EAB">
        <w:t>phones</w:t>
      </w:r>
      <w:r w:rsidR="00707717">
        <w:t xml:space="preserve"> at school</w:t>
      </w:r>
    </w:p>
    <w:tbl>
      <w:tblPr>
        <w:tblStyle w:val="TableGrid"/>
        <w:tblW w:w="0" w:type="auto"/>
        <w:tblLook w:val="04A0" w:firstRow="1" w:lastRow="0" w:firstColumn="1" w:lastColumn="0" w:noHBand="0" w:noVBand="1"/>
      </w:tblPr>
      <w:tblGrid>
        <w:gridCol w:w="1968"/>
        <w:gridCol w:w="1604"/>
        <w:gridCol w:w="1325"/>
        <w:gridCol w:w="4849"/>
      </w:tblGrid>
      <w:tr w:rsidR="00BB7EAB" w:rsidTr="00707717">
        <w:trPr>
          <w:trHeight w:val="1417"/>
        </w:trPr>
        <w:tc>
          <w:tcPr>
            <w:tcW w:w="9962" w:type="dxa"/>
            <w:gridSpan w:val="4"/>
            <w:tcBorders>
              <w:top w:val="nil"/>
              <w:left w:val="nil"/>
              <w:bottom w:val="nil"/>
              <w:right w:val="nil"/>
            </w:tcBorders>
          </w:tcPr>
          <w:p w:rsidR="00BB7EAB" w:rsidRDefault="00BB7EAB" w:rsidP="00431353">
            <w:pPr>
              <w:rPr>
                <w:lang w:val="en-US"/>
              </w:rPr>
            </w:pPr>
            <w:r w:rsidRPr="000E3516">
              <w:rPr>
                <w:noProof/>
                <w:sz w:val="36"/>
                <w:szCs w:val="36"/>
              </w:rPr>
              <mc:AlternateContent>
                <mc:Choice Requires="wps">
                  <w:drawing>
                    <wp:anchor distT="0" distB="0" distL="114300" distR="114300" simplePos="0" relativeHeight="252996608" behindDoc="0" locked="0" layoutInCell="1" allowOverlap="1" wp14:anchorId="3E19AD02" wp14:editId="7A0EF30D">
                      <wp:simplePos x="0" y="0"/>
                      <wp:positionH relativeFrom="column">
                        <wp:posOffset>792480</wp:posOffset>
                      </wp:positionH>
                      <wp:positionV relativeFrom="paragraph">
                        <wp:posOffset>74930</wp:posOffset>
                      </wp:positionV>
                      <wp:extent cx="5257800" cy="762000"/>
                      <wp:effectExtent l="266700" t="0" r="19050" b="19050"/>
                      <wp:wrapNone/>
                      <wp:docPr id="20869" name="Rounded Rectangular Callout 20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762000"/>
                              </a:xfrm>
                              <a:prstGeom prst="wedgeRoundRectCallout">
                                <a:avLst>
                                  <a:gd name="adj1" fmla="val -54513"/>
                                  <a:gd name="adj2" fmla="val -9891"/>
                                  <a:gd name="adj3" fmla="val 16667"/>
                                </a:avLst>
                              </a:prstGeom>
                              <a:noFill/>
                              <a:ln w="19050">
                                <a:solidFill>
                                  <a:srgbClr val="B31E8E"/>
                                </a:solidFill>
                                <a:miter lim="800000"/>
                                <a:headEnd/>
                                <a:tailEnd/>
                              </a:ln>
                            </wps:spPr>
                            <wps:txbx>
                              <w:txbxContent>
                                <w:p w:rsidR="0091685E" w:rsidRPr="005534AB" w:rsidRDefault="0091685E" w:rsidP="00BB7EAB">
                                  <w:pPr>
                                    <w:spacing w:before="0" w:after="0"/>
                                    <w:rPr>
                                      <w:sz w:val="26"/>
                                      <w:szCs w:val="26"/>
                                    </w:rPr>
                                  </w:pPr>
                                  <w:r>
                                    <w:rPr>
                                      <w:sz w:val="26"/>
                                      <w:szCs w:val="26"/>
                                    </w:rPr>
                                    <w:t>When is it appropriate to use a mobile phone? There are many different opinions about this. Tick the situations where you think you should be able to use mobile phones.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9AD02" id="Rounded Rectangular Callout 20869" o:spid="_x0000_s1062" type="#_x0000_t62" style="position:absolute;margin-left:62.4pt;margin-top:5.9pt;width:414pt;height:60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1GcgIAAMgEAAAOAAAAZHJzL2Uyb0RvYy54bWysVNtu2zAMfR+wfxD03tjOxUmMOEWXtsOA&#10;biva7QMUS7a1yaInyXG6rx8lu1myvQ17ESiTIg/PIb25PjaKHISxEnROk0lMidAFcKmrnH79cn+1&#10;osQ6pjlToEVOX4Sl19u3bzZ9m4kp1KC4MASTaJv1bU5r59osimxRi4bZCbRCo7ME0zCHV1NF3LAe&#10;szcqmsZxGvVgeGugENbi19vBSbchf1mKwn0uSyscUTlFbC6cJpx7f0bbDcsqw9paFiMM9g8oGiY1&#10;Fj2lumWOkc7Iv1I1sjBgoXSTApoIylIWIvSA3STxH90816wVoRckx7Ynmuz/S1t8OjwaInlOp/Eq&#10;XVOiWYMyPUGnueDkCQlkuuoUM2THlILOkSEQietbm+H75/bR+NZt+wDFd0s07Gp8I26Mgb4WjCPc&#10;xBMdXTzwF4tPyb7/CBxrss5B4PBYmsYnRHbIMUj1cpJKHB0p8ONiuliuYlS0QN8yxVEIWkYse33d&#10;GuveC2iIN3LaC16J0JbvaewllGOHB+uCdnzsnvFvCSVlo3AUDkyRq8V8kczGWTkLml4ErVfr0CYO&#10;wVnM7DwmSdN0Gahg2VgWEb8i9Rg03EulwlQqTXpkbh0v4oDTgpLcewPZptrvlCEIL6fvZsnd6m7M&#10;exHWSIfrpWSTU2RrJIllXpU7zUMZx6QabISi9CiTV2ZQ2B33xzAgs9RX8LLtgb+gcAaGdcL1R6MG&#10;85OSHlcpp/ZHx4ygRH3QKP46mc/97oXLfLGc4sWce/bnHqYLTJVTR8lg7tywr11rZFVjpSTQoeEG&#10;B6aU7nWyBlQjflwXtC728fweon7/gLa/AAAA//8DAFBLAwQUAAYACAAAACEANvgked0AAAAKAQAA&#10;DwAAAGRycy9kb3ducmV2LnhtbExPQU7DMBC8I/UP1iL1Rp2kgCDEqVAFEhdEWypV3Nx460SN11Hs&#10;NOH3LCc47czsaHa2WE2uFRfsQ+NJQbpIQCBV3jRkFew/X28eQISoyejWEyr4xgCrcnZV6Nz4kbZ4&#10;2UUrOIRCrhXUMXa5lKGq0emw8B0S706+dzoy7a00vR453LUyS5J76XRDfKHWHa5rrM67wSn4ODT2&#10;tN4MaOyXTJ3Zvoxv74lS8+vp+QlExCn+meG3PleHkjsd/UAmiJZ5dsvVI4OUJxse7zIGRxaWrMiy&#10;kP9fKH8AAAD//wMAUEsBAi0AFAAGAAgAAAAhALaDOJL+AAAA4QEAABMAAAAAAAAAAAAAAAAAAAAA&#10;AFtDb250ZW50X1R5cGVzXS54bWxQSwECLQAUAAYACAAAACEAOP0h/9YAAACUAQAACwAAAAAAAAAA&#10;AAAAAAAvAQAAX3JlbHMvLnJlbHNQSwECLQAUAAYACAAAACEAK1ONRnICAADIBAAADgAAAAAAAAAA&#10;AAAAAAAuAgAAZHJzL2Uyb0RvYy54bWxQSwECLQAUAAYACAAAACEANvgked0AAAAKAQAADwAAAAAA&#10;AAAAAAAAAADMBAAAZHJzL2Rvd25yZXYueG1sUEsFBgAAAAAEAAQA8wAAANYFAAAAAA==&#10;" adj="-975,8664" filled="f" strokecolor="#b31e8e" strokeweight="1.5pt">
                      <v:textbox>
                        <w:txbxContent>
                          <w:p w:rsidR="0091685E" w:rsidRPr="005534AB" w:rsidRDefault="0091685E" w:rsidP="00BB7EAB">
                            <w:pPr>
                              <w:spacing w:before="0" w:after="0"/>
                              <w:rPr>
                                <w:sz w:val="26"/>
                                <w:szCs w:val="26"/>
                              </w:rPr>
                            </w:pPr>
                            <w:r>
                              <w:rPr>
                                <w:sz w:val="26"/>
                                <w:szCs w:val="26"/>
                              </w:rPr>
                              <w:t>When is it appropriate to use a mobile phone? There are many different opinions about this. Tick the situations where you think you should be able to use mobile phones.</w:t>
                            </w:r>
                          </w:p>
                        </w:txbxContent>
                      </v:textbox>
                    </v:shape>
                  </w:pict>
                </mc:Fallback>
              </mc:AlternateContent>
            </w:r>
            <w:r>
              <w:rPr>
                <w:rFonts w:cs="Arial"/>
                <w:noProof/>
                <w:szCs w:val="28"/>
              </w:rPr>
              <w:drawing>
                <wp:inline distT="0" distB="0" distL="0" distR="0" wp14:anchorId="2A8F24F2" wp14:editId="50892F0E">
                  <wp:extent cx="565533" cy="533400"/>
                  <wp:effectExtent l="0" t="0" r="6350" b="0"/>
                  <wp:docPr id="20870" name="Picture 20870"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66909" cy="534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7EAB" w:rsidTr="00300EE4">
        <w:trPr>
          <w:trHeight w:val="577"/>
        </w:trPr>
        <w:tc>
          <w:tcPr>
            <w:tcW w:w="3606" w:type="dxa"/>
            <w:gridSpan w:val="2"/>
            <w:vMerge w:val="restart"/>
            <w:tcBorders>
              <w:top w:val="single" w:sz="12" w:space="0" w:color="B31E8E"/>
              <w:left w:val="single" w:sz="12" w:space="0" w:color="B31E8E"/>
              <w:bottom w:val="single" w:sz="12" w:space="0" w:color="B31E8E"/>
              <w:right w:val="nil"/>
            </w:tcBorders>
            <w:vAlign w:val="center"/>
          </w:tcPr>
          <w:p w:rsidR="00BB7EAB" w:rsidRPr="000E3516" w:rsidRDefault="00BB7EAB" w:rsidP="00431353">
            <w:pPr>
              <w:jc w:val="center"/>
              <w:rPr>
                <w:noProof/>
                <w:lang w:eastAsia="ja-JP"/>
              </w:rPr>
            </w:pPr>
            <w:r>
              <w:rPr>
                <w:noProof/>
              </w:rPr>
              <w:drawing>
                <wp:inline distT="0" distB="0" distL="0" distR="0" wp14:anchorId="55E4A0F8" wp14:editId="3F003A1D">
                  <wp:extent cx="1563537" cy="2910840"/>
                  <wp:effectExtent l="0" t="0" r="0" b="3810"/>
                  <wp:docPr id="20871" name="Picture 20871" descr="R:\Operational\Resources\graphics_library\DoE_owned\general_graphics\Digital technologies\mobile_phone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mobile_phone_©_SIDE@150.png"/>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564726" cy="2913054"/>
                          </a:xfrm>
                          <a:prstGeom prst="rect">
                            <a:avLst/>
                          </a:prstGeom>
                          <a:noFill/>
                          <a:ln>
                            <a:noFill/>
                          </a:ln>
                        </pic:spPr>
                      </pic:pic>
                    </a:graphicData>
                  </a:graphic>
                </wp:inline>
              </w:drawing>
            </w:r>
          </w:p>
        </w:tc>
        <w:tc>
          <w:tcPr>
            <w:tcW w:w="6356" w:type="dxa"/>
            <w:gridSpan w:val="2"/>
            <w:tcBorders>
              <w:top w:val="single" w:sz="12" w:space="0" w:color="B31E8E"/>
              <w:left w:val="nil"/>
              <w:bottom w:val="single" w:sz="8" w:space="0" w:color="8A3459"/>
              <w:right w:val="nil"/>
            </w:tcBorders>
            <w:vAlign w:val="bottom"/>
          </w:tcPr>
          <w:p w:rsidR="00BB7EAB" w:rsidRPr="000E3516" w:rsidRDefault="00707717" w:rsidP="00431353">
            <w:pPr>
              <w:rPr>
                <w:noProof/>
                <w:lang w:eastAsia="ja-JP"/>
              </w:rPr>
            </w:pPr>
            <w:r>
              <w:rPr>
                <w:noProof/>
                <w:lang w:eastAsia="ja-JP"/>
              </w:rPr>
              <w:t>in your bedroom</w:t>
            </w:r>
          </w:p>
        </w:tc>
      </w:tr>
      <w:tr w:rsidR="00BB7EAB" w:rsidTr="00300EE4">
        <w:trPr>
          <w:trHeight w:val="578"/>
        </w:trPr>
        <w:tc>
          <w:tcPr>
            <w:tcW w:w="3606" w:type="dxa"/>
            <w:gridSpan w:val="2"/>
            <w:vMerge/>
            <w:tcBorders>
              <w:top w:val="single" w:sz="8" w:space="0" w:color="8A3459"/>
              <w:left w:val="single" w:sz="12" w:space="0" w:color="B31E8E"/>
              <w:bottom w:val="single" w:sz="12" w:space="0" w:color="B31E8E"/>
              <w:right w:val="nil"/>
            </w:tcBorders>
          </w:tcPr>
          <w:p w:rsidR="00BB7EAB" w:rsidRPr="000E3516" w:rsidRDefault="00BB7EAB" w:rsidP="00431353">
            <w:pPr>
              <w:rPr>
                <w:noProof/>
                <w:lang w:eastAsia="ja-JP"/>
              </w:rPr>
            </w:pPr>
          </w:p>
        </w:tc>
        <w:tc>
          <w:tcPr>
            <w:tcW w:w="6356" w:type="dxa"/>
            <w:gridSpan w:val="2"/>
            <w:tcBorders>
              <w:top w:val="single" w:sz="8" w:space="0" w:color="8A3459"/>
              <w:left w:val="nil"/>
              <w:bottom w:val="single" w:sz="8" w:space="0" w:color="8A3459"/>
              <w:right w:val="nil"/>
            </w:tcBorders>
            <w:vAlign w:val="bottom"/>
          </w:tcPr>
          <w:p w:rsidR="00BB7EAB" w:rsidRDefault="00707717" w:rsidP="00431353">
            <w:pPr>
              <w:rPr>
                <w:noProof/>
                <w:lang w:eastAsia="ja-JP"/>
              </w:rPr>
            </w:pPr>
            <w:r>
              <w:rPr>
                <w:noProof/>
                <w:lang w:eastAsia="ja-JP"/>
              </w:rPr>
              <w:t>watching tv with your family</w:t>
            </w:r>
          </w:p>
        </w:tc>
      </w:tr>
      <w:tr w:rsidR="00BB7EAB" w:rsidTr="00300EE4">
        <w:trPr>
          <w:trHeight w:val="577"/>
        </w:trPr>
        <w:tc>
          <w:tcPr>
            <w:tcW w:w="3606" w:type="dxa"/>
            <w:gridSpan w:val="2"/>
            <w:vMerge/>
            <w:tcBorders>
              <w:top w:val="single" w:sz="12" w:space="0" w:color="B31E8E"/>
              <w:left w:val="single" w:sz="12" w:space="0" w:color="B31E8E"/>
              <w:bottom w:val="single" w:sz="12" w:space="0" w:color="B31E8E"/>
              <w:right w:val="nil"/>
            </w:tcBorders>
          </w:tcPr>
          <w:p w:rsidR="00BB7EAB" w:rsidRPr="000E3516" w:rsidRDefault="00BB7EAB" w:rsidP="00431353">
            <w:pPr>
              <w:rPr>
                <w:noProof/>
                <w:lang w:eastAsia="ja-JP"/>
              </w:rPr>
            </w:pPr>
          </w:p>
        </w:tc>
        <w:tc>
          <w:tcPr>
            <w:tcW w:w="6356" w:type="dxa"/>
            <w:gridSpan w:val="2"/>
            <w:tcBorders>
              <w:top w:val="single" w:sz="8" w:space="0" w:color="8A3459"/>
              <w:left w:val="nil"/>
              <w:bottom w:val="single" w:sz="8" w:space="0" w:color="8A3459"/>
              <w:right w:val="nil"/>
            </w:tcBorders>
            <w:vAlign w:val="bottom"/>
          </w:tcPr>
          <w:p w:rsidR="00BB7EAB" w:rsidRDefault="00707717" w:rsidP="00431353">
            <w:pPr>
              <w:rPr>
                <w:noProof/>
                <w:lang w:eastAsia="ja-JP"/>
              </w:rPr>
            </w:pPr>
            <w:r>
              <w:rPr>
                <w:noProof/>
                <w:lang w:eastAsia="ja-JP"/>
              </w:rPr>
              <w:t>at the movies with friends</w:t>
            </w:r>
          </w:p>
        </w:tc>
      </w:tr>
      <w:tr w:rsidR="00BB7EAB" w:rsidTr="00300EE4">
        <w:trPr>
          <w:trHeight w:val="578"/>
        </w:trPr>
        <w:tc>
          <w:tcPr>
            <w:tcW w:w="3606" w:type="dxa"/>
            <w:gridSpan w:val="2"/>
            <w:vMerge/>
            <w:tcBorders>
              <w:top w:val="single" w:sz="12" w:space="0" w:color="B31E8E"/>
              <w:left w:val="single" w:sz="12" w:space="0" w:color="B31E8E"/>
              <w:bottom w:val="single" w:sz="12" w:space="0" w:color="B31E8E"/>
              <w:right w:val="nil"/>
            </w:tcBorders>
          </w:tcPr>
          <w:p w:rsidR="00BB7EAB" w:rsidRPr="000E3516" w:rsidRDefault="00BB7EAB" w:rsidP="00431353">
            <w:pPr>
              <w:rPr>
                <w:noProof/>
                <w:lang w:eastAsia="ja-JP"/>
              </w:rPr>
            </w:pPr>
          </w:p>
        </w:tc>
        <w:tc>
          <w:tcPr>
            <w:tcW w:w="6356" w:type="dxa"/>
            <w:gridSpan w:val="2"/>
            <w:tcBorders>
              <w:top w:val="single" w:sz="8" w:space="0" w:color="8A3459"/>
              <w:left w:val="nil"/>
              <w:bottom w:val="single" w:sz="8" w:space="0" w:color="8A3459"/>
              <w:right w:val="nil"/>
            </w:tcBorders>
            <w:vAlign w:val="bottom"/>
          </w:tcPr>
          <w:p w:rsidR="00BB7EAB" w:rsidRDefault="00707717" w:rsidP="00431353">
            <w:pPr>
              <w:rPr>
                <w:noProof/>
                <w:lang w:eastAsia="ja-JP"/>
              </w:rPr>
            </w:pPr>
            <w:r>
              <w:rPr>
                <w:noProof/>
                <w:lang w:eastAsia="ja-JP"/>
              </w:rPr>
              <w:t>driving a car</w:t>
            </w:r>
          </w:p>
        </w:tc>
      </w:tr>
      <w:tr w:rsidR="00BB7EAB" w:rsidTr="00300EE4">
        <w:trPr>
          <w:trHeight w:val="577"/>
        </w:trPr>
        <w:tc>
          <w:tcPr>
            <w:tcW w:w="3606" w:type="dxa"/>
            <w:gridSpan w:val="2"/>
            <w:vMerge/>
            <w:tcBorders>
              <w:top w:val="single" w:sz="12" w:space="0" w:color="B31E8E"/>
              <w:left w:val="single" w:sz="12" w:space="0" w:color="B31E8E"/>
              <w:bottom w:val="single" w:sz="12" w:space="0" w:color="B31E8E"/>
              <w:right w:val="nil"/>
            </w:tcBorders>
          </w:tcPr>
          <w:p w:rsidR="00BB7EAB" w:rsidRPr="000E3516" w:rsidRDefault="00BB7EAB" w:rsidP="00431353">
            <w:pPr>
              <w:rPr>
                <w:noProof/>
                <w:lang w:eastAsia="ja-JP"/>
              </w:rPr>
            </w:pPr>
          </w:p>
        </w:tc>
        <w:tc>
          <w:tcPr>
            <w:tcW w:w="6356" w:type="dxa"/>
            <w:gridSpan w:val="2"/>
            <w:tcBorders>
              <w:top w:val="single" w:sz="8" w:space="0" w:color="8A3459"/>
              <w:left w:val="nil"/>
              <w:bottom w:val="single" w:sz="8" w:space="0" w:color="8A3459"/>
              <w:right w:val="nil"/>
            </w:tcBorders>
            <w:vAlign w:val="bottom"/>
          </w:tcPr>
          <w:p w:rsidR="00BB7EAB" w:rsidRDefault="00707717" w:rsidP="00431353">
            <w:pPr>
              <w:rPr>
                <w:noProof/>
                <w:lang w:eastAsia="ja-JP"/>
              </w:rPr>
            </w:pPr>
            <w:r>
              <w:rPr>
                <w:noProof/>
                <w:lang w:eastAsia="ja-JP"/>
              </w:rPr>
              <w:t>eating a meal with your family or friends</w:t>
            </w:r>
          </w:p>
        </w:tc>
      </w:tr>
      <w:tr w:rsidR="00BB7EAB" w:rsidTr="00300EE4">
        <w:trPr>
          <w:trHeight w:val="578"/>
        </w:trPr>
        <w:tc>
          <w:tcPr>
            <w:tcW w:w="3606" w:type="dxa"/>
            <w:gridSpan w:val="2"/>
            <w:vMerge/>
            <w:tcBorders>
              <w:top w:val="single" w:sz="12" w:space="0" w:color="B31E8E"/>
              <w:left w:val="single" w:sz="12" w:space="0" w:color="B31E8E"/>
              <w:bottom w:val="single" w:sz="12" w:space="0" w:color="B31E8E"/>
              <w:right w:val="nil"/>
            </w:tcBorders>
          </w:tcPr>
          <w:p w:rsidR="00BB7EAB" w:rsidRPr="000E3516" w:rsidRDefault="00BB7EAB" w:rsidP="00431353">
            <w:pPr>
              <w:rPr>
                <w:noProof/>
                <w:lang w:eastAsia="ja-JP"/>
              </w:rPr>
            </w:pPr>
          </w:p>
        </w:tc>
        <w:tc>
          <w:tcPr>
            <w:tcW w:w="6356" w:type="dxa"/>
            <w:gridSpan w:val="2"/>
            <w:tcBorders>
              <w:top w:val="single" w:sz="8" w:space="0" w:color="8A3459"/>
              <w:left w:val="nil"/>
              <w:bottom w:val="single" w:sz="8" w:space="0" w:color="8A3459"/>
              <w:right w:val="nil"/>
            </w:tcBorders>
            <w:vAlign w:val="bottom"/>
          </w:tcPr>
          <w:p w:rsidR="00BB7EAB" w:rsidRDefault="00707717" w:rsidP="00431353">
            <w:pPr>
              <w:rPr>
                <w:noProof/>
                <w:lang w:eastAsia="ja-JP"/>
              </w:rPr>
            </w:pPr>
            <w:r>
              <w:rPr>
                <w:noProof/>
                <w:lang w:eastAsia="ja-JP"/>
              </w:rPr>
              <w:t>at a party</w:t>
            </w:r>
          </w:p>
        </w:tc>
      </w:tr>
      <w:tr w:rsidR="00BB7EAB" w:rsidTr="00300EE4">
        <w:trPr>
          <w:trHeight w:val="577"/>
        </w:trPr>
        <w:tc>
          <w:tcPr>
            <w:tcW w:w="3606" w:type="dxa"/>
            <w:gridSpan w:val="2"/>
            <w:vMerge/>
            <w:tcBorders>
              <w:top w:val="single" w:sz="12" w:space="0" w:color="B31E8E"/>
              <w:left w:val="single" w:sz="12" w:space="0" w:color="B31E8E"/>
              <w:bottom w:val="single" w:sz="12" w:space="0" w:color="B31E8E"/>
              <w:right w:val="nil"/>
            </w:tcBorders>
          </w:tcPr>
          <w:p w:rsidR="00BB7EAB" w:rsidRPr="000E3516" w:rsidRDefault="00BB7EAB" w:rsidP="00431353">
            <w:pPr>
              <w:rPr>
                <w:noProof/>
                <w:lang w:eastAsia="ja-JP"/>
              </w:rPr>
            </w:pPr>
          </w:p>
        </w:tc>
        <w:tc>
          <w:tcPr>
            <w:tcW w:w="6356" w:type="dxa"/>
            <w:gridSpan w:val="2"/>
            <w:tcBorders>
              <w:top w:val="single" w:sz="8" w:space="0" w:color="8A3459"/>
              <w:left w:val="nil"/>
              <w:bottom w:val="single" w:sz="8" w:space="0" w:color="8A3459"/>
              <w:right w:val="nil"/>
            </w:tcBorders>
            <w:vAlign w:val="bottom"/>
          </w:tcPr>
          <w:p w:rsidR="00BB7EAB" w:rsidRDefault="00707717" w:rsidP="00431353">
            <w:pPr>
              <w:rPr>
                <w:noProof/>
                <w:lang w:eastAsia="ja-JP"/>
              </w:rPr>
            </w:pPr>
            <w:r>
              <w:rPr>
                <w:noProof/>
                <w:lang w:eastAsia="ja-JP"/>
              </w:rPr>
              <w:t>walking along the street</w:t>
            </w:r>
          </w:p>
        </w:tc>
      </w:tr>
      <w:tr w:rsidR="00BB7EAB" w:rsidTr="00300EE4">
        <w:trPr>
          <w:trHeight w:val="578"/>
        </w:trPr>
        <w:tc>
          <w:tcPr>
            <w:tcW w:w="3606" w:type="dxa"/>
            <w:gridSpan w:val="2"/>
            <w:vMerge/>
            <w:tcBorders>
              <w:top w:val="single" w:sz="12" w:space="0" w:color="B31E8E"/>
              <w:left w:val="single" w:sz="12" w:space="0" w:color="B31E8E"/>
              <w:bottom w:val="single" w:sz="12" w:space="0" w:color="B31E8E"/>
              <w:right w:val="nil"/>
            </w:tcBorders>
          </w:tcPr>
          <w:p w:rsidR="00BB7EAB" w:rsidRPr="000E3516" w:rsidRDefault="00BB7EAB" w:rsidP="00431353">
            <w:pPr>
              <w:rPr>
                <w:noProof/>
                <w:lang w:eastAsia="ja-JP"/>
              </w:rPr>
            </w:pPr>
          </w:p>
        </w:tc>
        <w:tc>
          <w:tcPr>
            <w:tcW w:w="6356" w:type="dxa"/>
            <w:gridSpan w:val="2"/>
            <w:tcBorders>
              <w:top w:val="single" w:sz="8" w:space="0" w:color="8A3459"/>
              <w:left w:val="nil"/>
              <w:bottom w:val="single" w:sz="12" w:space="0" w:color="B31E8E"/>
              <w:right w:val="nil"/>
            </w:tcBorders>
            <w:vAlign w:val="bottom"/>
          </w:tcPr>
          <w:p w:rsidR="00BB7EAB" w:rsidRDefault="00707717" w:rsidP="00431353">
            <w:pPr>
              <w:rPr>
                <w:noProof/>
                <w:lang w:eastAsia="ja-JP"/>
              </w:rPr>
            </w:pPr>
            <w:r>
              <w:rPr>
                <w:noProof/>
                <w:lang w:eastAsia="ja-JP"/>
              </w:rPr>
              <w:t>at a café on your own</w:t>
            </w:r>
          </w:p>
        </w:tc>
      </w:tr>
      <w:tr w:rsidR="00707717" w:rsidTr="00707717">
        <w:trPr>
          <w:trHeight w:val="794"/>
        </w:trPr>
        <w:tc>
          <w:tcPr>
            <w:tcW w:w="1968" w:type="dxa"/>
            <w:tcBorders>
              <w:top w:val="nil"/>
              <w:left w:val="nil"/>
              <w:bottom w:val="single" w:sz="12" w:space="0" w:color="B31E8E"/>
              <w:right w:val="nil"/>
            </w:tcBorders>
            <w:vAlign w:val="center"/>
          </w:tcPr>
          <w:p w:rsidR="00707717" w:rsidRPr="000E3516" w:rsidRDefault="00707717" w:rsidP="00707717">
            <w:pPr>
              <w:jc w:val="center"/>
              <w:rPr>
                <w:noProof/>
                <w:lang w:eastAsia="ja-JP"/>
              </w:rPr>
            </w:pPr>
            <w:r>
              <w:rPr>
                <w:noProof/>
              </w:rPr>
              <w:drawing>
                <wp:inline distT="0" distB="0" distL="0" distR="0" wp14:anchorId="63ECCCBA" wp14:editId="0E76F748">
                  <wp:extent cx="1112520" cy="289560"/>
                  <wp:effectExtent l="0" t="0" r="0" b="0"/>
                  <wp:docPr id="20934" name="Picture 20934"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perational\Resources\graphics_library\DoE_owned\general_graphics\Symbols_signs\talk icon _transparent.png"/>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1112520" cy="28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94" w:type="dxa"/>
            <w:gridSpan w:val="3"/>
            <w:tcBorders>
              <w:top w:val="nil"/>
              <w:left w:val="nil"/>
              <w:bottom w:val="single" w:sz="12" w:space="0" w:color="B31E8E"/>
              <w:right w:val="nil"/>
            </w:tcBorders>
            <w:vAlign w:val="bottom"/>
          </w:tcPr>
          <w:p w:rsidR="00707717" w:rsidRPr="000E3516" w:rsidRDefault="00707717" w:rsidP="00C45FC4">
            <w:pPr>
              <w:rPr>
                <w:noProof/>
                <w:lang w:eastAsia="ja-JP"/>
              </w:rPr>
            </w:pPr>
            <w:r>
              <w:rPr>
                <w:noProof/>
                <w:lang w:eastAsia="ja-JP"/>
              </w:rPr>
              <w:t xml:space="preserve">Should students </w:t>
            </w:r>
            <w:r w:rsidR="00C45FC4">
              <w:rPr>
                <w:noProof/>
                <w:lang w:eastAsia="ja-JP"/>
              </w:rPr>
              <w:t>use</w:t>
            </w:r>
            <w:r>
              <w:rPr>
                <w:noProof/>
                <w:lang w:eastAsia="ja-JP"/>
              </w:rPr>
              <w:t xml:space="preserve"> mobile phones </w:t>
            </w:r>
            <w:r w:rsidR="00C45FC4">
              <w:rPr>
                <w:noProof/>
                <w:lang w:eastAsia="ja-JP"/>
              </w:rPr>
              <w:t>at</w:t>
            </w:r>
            <w:r>
              <w:rPr>
                <w:noProof/>
                <w:lang w:eastAsia="ja-JP"/>
              </w:rPr>
              <w:t xml:space="preserve"> school? Discuss your thoughts with your Home tutor.</w:t>
            </w:r>
            <w:r w:rsidR="00FD5A4B">
              <w:rPr>
                <w:noProof/>
                <w:lang w:eastAsia="ja-JP"/>
              </w:rPr>
              <w:t xml:space="preserve"> Record your ideas in this table.</w:t>
            </w:r>
          </w:p>
        </w:tc>
      </w:tr>
      <w:tr w:rsidR="00FD5A4B" w:rsidTr="00300EE4">
        <w:trPr>
          <w:trHeight w:val="624"/>
        </w:trPr>
        <w:tc>
          <w:tcPr>
            <w:tcW w:w="4981" w:type="dxa"/>
            <w:gridSpan w:val="3"/>
            <w:tcBorders>
              <w:top w:val="single" w:sz="12" w:space="0" w:color="B31E8E"/>
              <w:left w:val="nil"/>
              <w:bottom w:val="single" w:sz="12" w:space="0" w:color="B31E8E"/>
              <w:right w:val="single" w:sz="12" w:space="0" w:color="B31E8E"/>
            </w:tcBorders>
            <w:vAlign w:val="center"/>
          </w:tcPr>
          <w:p w:rsidR="00FD5A4B" w:rsidRPr="00FD5A4B" w:rsidRDefault="00FD5A4B" w:rsidP="00FD5A4B">
            <w:pPr>
              <w:jc w:val="center"/>
              <w:rPr>
                <w:b/>
                <w:noProof/>
                <w:lang w:eastAsia="ja-JP"/>
              </w:rPr>
            </w:pPr>
            <w:r w:rsidRPr="00FD5A4B">
              <w:rPr>
                <w:b/>
                <w:noProof/>
                <w:lang w:eastAsia="ja-JP"/>
              </w:rPr>
              <w:t>Yes because</w:t>
            </w:r>
          </w:p>
        </w:tc>
        <w:tc>
          <w:tcPr>
            <w:tcW w:w="4981" w:type="dxa"/>
            <w:tcBorders>
              <w:top w:val="single" w:sz="12" w:space="0" w:color="B31E8E"/>
              <w:left w:val="single" w:sz="12" w:space="0" w:color="B31E8E"/>
              <w:bottom w:val="single" w:sz="12" w:space="0" w:color="B31E8E"/>
              <w:right w:val="nil"/>
            </w:tcBorders>
            <w:vAlign w:val="center"/>
          </w:tcPr>
          <w:p w:rsidR="00FD5A4B" w:rsidRPr="00FD5A4B" w:rsidRDefault="00FD5A4B" w:rsidP="00FD5A4B">
            <w:pPr>
              <w:jc w:val="center"/>
              <w:rPr>
                <w:b/>
                <w:noProof/>
                <w:lang w:eastAsia="ja-JP"/>
              </w:rPr>
            </w:pPr>
            <w:r w:rsidRPr="00FD5A4B">
              <w:rPr>
                <w:b/>
                <w:noProof/>
                <w:lang w:eastAsia="ja-JP"/>
              </w:rPr>
              <w:t>No because</w:t>
            </w:r>
          </w:p>
        </w:tc>
      </w:tr>
      <w:tr w:rsidR="00FD5A4B" w:rsidTr="00300EE4">
        <w:trPr>
          <w:trHeight w:val="794"/>
        </w:trPr>
        <w:tc>
          <w:tcPr>
            <w:tcW w:w="4981" w:type="dxa"/>
            <w:gridSpan w:val="3"/>
            <w:tcBorders>
              <w:top w:val="single" w:sz="12" w:space="0" w:color="B31E8E"/>
              <w:left w:val="nil"/>
              <w:bottom w:val="single" w:sz="8" w:space="0" w:color="8A3459"/>
              <w:right w:val="single" w:sz="12" w:space="0" w:color="B31E8E"/>
            </w:tcBorders>
            <w:vAlign w:val="center"/>
          </w:tcPr>
          <w:p w:rsidR="00FD5A4B" w:rsidRPr="00FD5A4B" w:rsidRDefault="00FD5A4B" w:rsidP="00FD5A4B">
            <w:pPr>
              <w:rPr>
                <w:noProof/>
                <w:lang w:eastAsia="ja-JP"/>
              </w:rPr>
            </w:pPr>
          </w:p>
        </w:tc>
        <w:tc>
          <w:tcPr>
            <w:tcW w:w="4981" w:type="dxa"/>
            <w:tcBorders>
              <w:top w:val="single" w:sz="12" w:space="0" w:color="B31E8E"/>
              <w:left w:val="single" w:sz="12" w:space="0" w:color="B31E8E"/>
              <w:bottom w:val="single" w:sz="8" w:space="0" w:color="8A3459"/>
              <w:right w:val="nil"/>
            </w:tcBorders>
            <w:vAlign w:val="center"/>
          </w:tcPr>
          <w:p w:rsidR="00FD5A4B" w:rsidRPr="00FD5A4B" w:rsidRDefault="00FD5A4B" w:rsidP="00FD5A4B">
            <w:pPr>
              <w:rPr>
                <w:noProof/>
                <w:lang w:eastAsia="ja-JP"/>
              </w:rPr>
            </w:pPr>
          </w:p>
        </w:tc>
      </w:tr>
      <w:tr w:rsidR="00FD5A4B" w:rsidTr="00300EE4">
        <w:trPr>
          <w:trHeight w:val="794"/>
        </w:trPr>
        <w:tc>
          <w:tcPr>
            <w:tcW w:w="4981" w:type="dxa"/>
            <w:gridSpan w:val="3"/>
            <w:tcBorders>
              <w:top w:val="single" w:sz="8" w:space="0" w:color="8A3459"/>
              <w:left w:val="nil"/>
              <w:bottom w:val="single" w:sz="8" w:space="0" w:color="8A3459"/>
              <w:right w:val="single" w:sz="12" w:space="0" w:color="B31E8E"/>
            </w:tcBorders>
            <w:vAlign w:val="center"/>
          </w:tcPr>
          <w:p w:rsidR="00FD5A4B" w:rsidRPr="00FD5A4B" w:rsidRDefault="00FD5A4B" w:rsidP="00FD5A4B">
            <w:pPr>
              <w:rPr>
                <w:noProof/>
                <w:lang w:eastAsia="ja-JP"/>
              </w:rPr>
            </w:pPr>
          </w:p>
        </w:tc>
        <w:tc>
          <w:tcPr>
            <w:tcW w:w="4981" w:type="dxa"/>
            <w:tcBorders>
              <w:top w:val="single" w:sz="8" w:space="0" w:color="8A3459"/>
              <w:left w:val="single" w:sz="12" w:space="0" w:color="B31E8E"/>
              <w:bottom w:val="single" w:sz="8" w:space="0" w:color="8A3459"/>
              <w:right w:val="nil"/>
            </w:tcBorders>
            <w:vAlign w:val="center"/>
          </w:tcPr>
          <w:p w:rsidR="00FD5A4B" w:rsidRPr="00FD5A4B" w:rsidRDefault="00FD5A4B" w:rsidP="00FD5A4B">
            <w:pPr>
              <w:rPr>
                <w:noProof/>
                <w:lang w:eastAsia="ja-JP"/>
              </w:rPr>
            </w:pPr>
          </w:p>
        </w:tc>
      </w:tr>
      <w:tr w:rsidR="00FD5A4B" w:rsidTr="00300EE4">
        <w:trPr>
          <w:trHeight w:val="794"/>
        </w:trPr>
        <w:tc>
          <w:tcPr>
            <w:tcW w:w="4981" w:type="dxa"/>
            <w:gridSpan w:val="3"/>
            <w:tcBorders>
              <w:top w:val="single" w:sz="8" w:space="0" w:color="8A3459"/>
              <w:left w:val="nil"/>
              <w:bottom w:val="single" w:sz="8" w:space="0" w:color="8A3459"/>
              <w:right w:val="single" w:sz="12" w:space="0" w:color="B31E8E"/>
            </w:tcBorders>
            <w:vAlign w:val="center"/>
          </w:tcPr>
          <w:p w:rsidR="00FD5A4B" w:rsidRPr="00FD5A4B" w:rsidRDefault="00FD5A4B" w:rsidP="00FD5A4B">
            <w:pPr>
              <w:rPr>
                <w:noProof/>
                <w:lang w:eastAsia="ja-JP"/>
              </w:rPr>
            </w:pPr>
          </w:p>
        </w:tc>
        <w:tc>
          <w:tcPr>
            <w:tcW w:w="4981" w:type="dxa"/>
            <w:tcBorders>
              <w:top w:val="single" w:sz="8" w:space="0" w:color="8A3459"/>
              <w:left w:val="single" w:sz="12" w:space="0" w:color="B31E8E"/>
              <w:bottom w:val="single" w:sz="8" w:space="0" w:color="8A3459"/>
              <w:right w:val="nil"/>
            </w:tcBorders>
            <w:vAlign w:val="center"/>
          </w:tcPr>
          <w:p w:rsidR="00FD5A4B" w:rsidRPr="00FD5A4B" w:rsidRDefault="00FD5A4B" w:rsidP="00FD5A4B">
            <w:pPr>
              <w:rPr>
                <w:noProof/>
                <w:lang w:eastAsia="ja-JP"/>
              </w:rPr>
            </w:pPr>
          </w:p>
        </w:tc>
      </w:tr>
      <w:tr w:rsidR="00FD5A4B" w:rsidTr="00300EE4">
        <w:trPr>
          <w:trHeight w:val="794"/>
        </w:trPr>
        <w:tc>
          <w:tcPr>
            <w:tcW w:w="4981" w:type="dxa"/>
            <w:gridSpan w:val="3"/>
            <w:tcBorders>
              <w:top w:val="single" w:sz="8" w:space="0" w:color="8A3459"/>
              <w:left w:val="nil"/>
              <w:bottom w:val="single" w:sz="8" w:space="0" w:color="8A3459"/>
              <w:right w:val="single" w:sz="12" w:space="0" w:color="B31E8E"/>
            </w:tcBorders>
            <w:vAlign w:val="center"/>
          </w:tcPr>
          <w:p w:rsidR="00FD5A4B" w:rsidRPr="00FD5A4B" w:rsidRDefault="00FD5A4B" w:rsidP="00FD5A4B">
            <w:pPr>
              <w:rPr>
                <w:noProof/>
                <w:lang w:eastAsia="ja-JP"/>
              </w:rPr>
            </w:pPr>
          </w:p>
        </w:tc>
        <w:tc>
          <w:tcPr>
            <w:tcW w:w="4981" w:type="dxa"/>
            <w:tcBorders>
              <w:top w:val="single" w:sz="8" w:space="0" w:color="8A3459"/>
              <w:left w:val="single" w:sz="12" w:space="0" w:color="B31E8E"/>
              <w:bottom w:val="single" w:sz="8" w:space="0" w:color="8A3459"/>
              <w:right w:val="nil"/>
            </w:tcBorders>
            <w:vAlign w:val="center"/>
          </w:tcPr>
          <w:p w:rsidR="00FD5A4B" w:rsidRPr="00FD5A4B" w:rsidRDefault="00FD5A4B" w:rsidP="00FD5A4B">
            <w:pPr>
              <w:rPr>
                <w:noProof/>
                <w:lang w:eastAsia="ja-JP"/>
              </w:rPr>
            </w:pPr>
          </w:p>
        </w:tc>
      </w:tr>
      <w:tr w:rsidR="00FD5A4B" w:rsidTr="00300EE4">
        <w:trPr>
          <w:trHeight w:val="794"/>
        </w:trPr>
        <w:tc>
          <w:tcPr>
            <w:tcW w:w="4981" w:type="dxa"/>
            <w:gridSpan w:val="3"/>
            <w:tcBorders>
              <w:top w:val="single" w:sz="8" w:space="0" w:color="8A3459"/>
              <w:left w:val="nil"/>
              <w:bottom w:val="single" w:sz="8" w:space="0" w:color="8A3459"/>
              <w:right w:val="single" w:sz="12" w:space="0" w:color="B31E8E"/>
            </w:tcBorders>
            <w:vAlign w:val="center"/>
          </w:tcPr>
          <w:p w:rsidR="00FD5A4B" w:rsidRPr="00FD5A4B" w:rsidRDefault="00FD5A4B" w:rsidP="00FD5A4B">
            <w:pPr>
              <w:rPr>
                <w:noProof/>
                <w:lang w:eastAsia="ja-JP"/>
              </w:rPr>
            </w:pPr>
          </w:p>
        </w:tc>
        <w:tc>
          <w:tcPr>
            <w:tcW w:w="4981" w:type="dxa"/>
            <w:tcBorders>
              <w:top w:val="single" w:sz="8" w:space="0" w:color="8A3459"/>
              <w:left w:val="single" w:sz="12" w:space="0" w:color="B31E8E"/>
              <w:bottom w:val="single" w:sz="8" w:space="0" w:color="8A3459"/>
              <w:right w:val="nil"/>
            </w:tcBorders>
            <w:vAlign w:val="center"/>
          </w:tcPr>
          <w:p w:rsidR="00FD5A4B" w:rsidRPr="00FD5A4B" w:rsidRDefault="00FD5A4B" w:rsidP="00FD5A4B">
            <w:pPr>
              <w:rPr>
                <w:noProof/>
                <w:lang w:eastAsia="ja-JP"/>
              </w:rPr>
            </w:pPr>
          </w:p>
        </w:tc>
      </w:tr>
      <w:tr w:rsidR="00FD5A4B" w:rsidTr="00300EE4">
        <w:trPr>
          <w:trHeight w:val="794"/>
        </w:trPr>
        <w:tc>
          <w:tcPr>
            <w:tcW w:w="4981" w:type="dxa"/>
            <w:gridSpan w:val="3"/>
            <w:tcBorders>
              <w:top w:val="single" w:sz="8" w:space="0" w:color="8A3459"/>
              <w:left w:val="nil"/>
              <w:bottom w:val="single" w:sz="8" w:space="0" w:color="8A3459"/>
              <w:right w:val="single" w:sz="12" w:space="0" w:color="B31E8E"/>
            </w:tcBorders>
            <w:vAlign w:val="center"/>
          </w:tcPr>
          <w:p w:rsidR="00FD5A4B" w:rsidRPr="00FD5A4B" w:rsidRDefault="00FD5A4B" w:rsidP="00FD5A4B">
            <w:pPr>
              <w:rPr>
                <w:noProof/>
                <w:lang w:eastAsia="ja-JP"/>
              </w:rPr>
            </w:pPr>
          </w:p>
        </w:tc>
        <w:tc>
          <w:tcPr>
            <w:tcW w:w="4981" w:type="dxa"/>
            <w:tcBorders>
              <w:top w:val="single" w:sz="8" w:space="0" w:color="8A3459"/>
              <w:left w:val="single" w:sz="12" w:space="0" w:color="B31E8E"/>
              <w:bottom w:val="single" w:sz="8" w:space="0" w:color="8A3459"/>
              <w:right w:val="nil"/>
            </w:tcBorders>
            <w:vAlign w:val="center"/>
          </w:tcPr>
          <w:p w:rsidR="00FD5A4B" w:rsidRPr="00FD5A4B" w:rsidRDefault="00FD5A4B" w:rsidP="00FD5A4B">
            <w:pPr>
              <w:rPr>
                <w:noProof/>
                <w:lang w:eastAsia="ja-JP"/>
              </w:rPr>
            </w:pPr>
          </w:p>
        </w:tc>
      </w:tr>
      <w:tr w:rsidR="00FD5A4B" w:rsidTr="00300EE4">
        <w:trPr>
          <w:trHeight w:val="794"/>
        </w:trPr>
        <w:tc>
          <w:tcPr>
            <w:tcW w:w="4981" w:type="dxa"/>
            <w:gridSpan w:val="3"/>
            <w:tcBorders>
              <w:top w:val="single" w:sz="8" w:space="0" w:color="8A3459"/>
              <w:left w:val="nil"/>
              <w:bottom w:val="single" w:sz="12" w:space="0" w:color="B31E8E"/>
              <w:right w:val="single" w:sz="12" w:space="0" w:color="B31E8E"/>
            </w:tcBorders>
            <w:vAlign w:val="center"/>
          </w:tcPr>
          <w:p w:rsidR="00FD5A4B" w:rsidRPr="00FD5A4B" w:rsidRDefault="00FD5A4B" w:rsidP="00FD5A4B">
            <w:pPr>
              <w:rPr>
                <w:noProof/>
                <w:lang w:eastAsia="ja-JP"/>
              </w:rPr>
            </w:pPr>
          </w:p>
        </w:tc>
        <w:tc>
          <w:tcPr>
            <w:tcW w:w="4981" w:type="dxa"/>
            <w:tcBorders>
              <w:top w:val="single" w:sz="8" w:space="0" w:color="8A3459"/>
              <w:left w:val="single" w:sz="12" w:space="0" w:color="B31E8E"/>
              <w:bottom w:val="single" w:sz="12" w:space="0" w:color="B31E8E"/>
              <w:right w:val="nil"/>
            </w:tcBorders>
            <w:vAlign w:val="center"/>
          </w:tcPr>
          <w:p w:rsidR="00FD5A4B" w:rsidRPr="00FD5A4B" w:rsidRDefault="00FD5A4B" w:rsidP="00FD5A4B">
            <w:pPr>
              <w:rPr>
                <w:noProof/>
                <w:lang w:eastAsia="ja-JP"/>
              </w:rPr>
            </w:pPr>
          </w:p>
        </w:tc>
      </w:tr>
    </w:tbl>
    <w:p w:rsidR="00BB7EAB" w:rsidRDefault="00BB7EAB" w:rsidP="00BB7EAB">
      <w:pPr>
        <w:spacing w:before="0" w:after="0"/>
        <w:rPr>
          <w:sz w:val="16"/>
          <w:szCs w:val="16"/>
        </w:rPr>
      </w:pPr>
      <w:r>
        <w:rPr>
          <w:sz w:val="16"/>
          <w:szCs w:val="16"/>
        </w:rPr>
        <w:lastRenderedPageBreak/>
        <w:br w:type="page"/>
      </w:r>
    </w:p>
    <w:p w:rsidR="00D05A29" w:rsidRDefault="00D05A29" w:rsidP="00D05A29">
      <w:pPr>
        <w:pStyle w:val="Heading2"/>
      </w:pPr>
      <w:r>
        <w:lastRenderedPageBreak/>
        <w:t>Online behaviour</w:t>
      </w:r>
    </w:p>
    <w:tbl>
      <w:tblPr>
        <w:tblStyle w:val="TableGrid"/>
        <w:tblW w:w="0" w:type="auto"/>
        <w:tblLook w:val="04A0" w:firstRow="1" w:lastRow="0" w:firstColumn="1" w:lastColumn="0" w:noHBand="0" w:noVBand="1"/>
      </w:tblPr>
      <w:tblGrid>
        <w:gridCol w:w="2364"/>
        <w:gridCol w:w="5653"/>
        <w:gridCol w:w="1729"/>
      </w:tblGrid>
      <w:tr w:rsidR="00D05A29" w:rsidTr="00A61CF0">
        <w:trPr>
          <w:trHeight w:val="1191"/>
        </w:trPr>
        <w:tc>
          <w:tcPr>
            <w:tcW w:w="9962" w:type="dxa"/>
            <w:gridSpan w:val="3"/>
            <w:tcBorders>
              <w:top w:val="nil"/>
              <w:left w:val="nil"/>
              <w:bottom w:val="single" w:sz="12" w:space="0" w:color="B31E8E"/>
              <w:right w:val="nil"/>
            </w:tcBorders>
          </w:tcPr>
          <w:p w:rsidR="00D05A29" w:rsidRDefault="00D05A29" w:rsidP="00431353">
            <w:pPr>
              <w:rPr>
                <w:lang w:val="en-US"/>
              </w:rPr>
            </w:pPr>
            <w:r w:rsidRPr="000E3516">
              <w:rPr>
                <w:noProof/>
                <w:sz w:val="36"/>
                <w:szCs w:val="36"/>
              </w:rPr>
              <mc:AlternateContent>
                <mc:Choice Requires="wps">
                  <w:drawing>
                    <wp:anchor distT="0" distB="0" distL="114300" distR="114300" simplePos="0" relativeHeight="253008896" behindDoc="0" locked="0" layoutInCell="1" allowOverlap="1" wp14:anchorId="14B37D40" wp14:editId="44D8C1BD">
                      <wp:simplePos x="0" y="0"/>
                      <wp:positionH relativeFrom="column">
                        <wp:posOffset>892810</wp:posOffset>
                      </wp:positionH>
                      <wp:positionV relativeFrom="paragraph">
                        <wp:posOffset>74930</wp:posOffset>
                      </wp:positionV>
                      <wp:extent cx="5349240" cy="601980"/>
                      <wp:effectExtent l="266700" t="0" r="22860" b="26670"/>
                      <wp:wrapNone/>
                      <wp:docPr id="20946" name="Rounded Rectangular Callout 20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601980"/>
                              </a:xfrm>
                              <a:prstGeom prst="wedgeRoundRectCallout">
                                <a:avLst>
                                  <a:gd name="adj1" fmla="val -54513"/>
                                  <a:gd name="adj2" fmla="val -9891"/>
                                  <a:gd name="adj3" fmla="val 16667"/>
                                </a:avLst>
                              </a:prstGeom>
                              <a:noFill/>
                              <a:ln w="19050">
                                <a:solidFill>
                                  <a:srgbClr val="B31E8E"/>
                                </a:solidFill>
                                <a:miter lim="800000"/>
                                <a:headEnd/>
                                <a:tailEnd/>
                              </a:ln>
                            </wps:spPr>
                            <wps:txbx>
                              <w:txbxContent>
                                <w:p w:rsidR="0091685E" w:rsidRPr="005534AB" w:rsidRDefault="0091685E" w:rsidP="00D05A29">
                                  <w:pPr>
                                    <w:spacing w:before="0" w:after="0"/>
                                    <w:rPr>
                                      <w:sz w:val="26"/>
                                      <w:szCs w:val="26"/>
                                    </w:rPr>
                                  </w:pPr>
                                  <w:r>
                                    <w:rPr>
                                      <w:sz w:val="26"/>
                                      <w:szCs w:val="26"/>
                                    </w:rPr>
                                    <w:t>We need to recognise and practise appropriate online behaviour. Complete this task to show your understanding of online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37D40" id="Rounded Rectangular Callout 20946" o:spid="_x0000_s1063" type="#_x0000_t62" style="position:absolute;margin-left:70.3pt;margin-top:5.9pt;width:421.2pt;height:47.4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IKcQIAAMgEAAAOAAAAZHJzL2Uyb0RvYy54bWysVNtu2zAMfR+wfxD03trOrbFRp+jSdhjQ&#10;bUW7fYBiybY2WdQkOU739aNkt0u2t2F5EESTIs/hIXN5degU2QvrJOiSZucpJUJXwKVuSvr1y93Z&#10;mhLnmeZMgRYlfRaOXm3evrkcTCFm0ILiwhJMol0xmJK23psiSVzVio65czBCo7MG2zGPpm0SbtmA&#10;2TuVzNJ0lQxgubFQCefw683opJuYv65F5T/XtROeqJIiNh9PG89dOJPNJSsay0wrqwkG+wcUHZMa&#10;i76mumGekd7Kv1J1srLgoPbnFXQJ1LWsROSAbLL0DzZPLTMicsHmOPPaJvf/0laf9g+WSF7SWZov&#10;VpRo1qFMj9BrLjh5xAYy3fSKWbJlSkHvyRiIjRuMK/D9k3mwgboz91B9d0TDtsU34tpaGFrBOMLN&#10;QqOTkwfBcPiU7IaPwLEm6z3EHh5q24WE2B1yiFI9v0olDp5U+HE5X+SzBSpaoW+VZvk6apmw4uW1&#10;sc6/F9CRcCnpIHgjIq3AaeISy7H9vfNROz6xZ/xbRkndKRyFPVPkbLlYZvNpVo6CZidB+TqPNHEI&#10;jmLmxzHZarW6iK1gxVQWEb8gDRg03Eml4lQqTQbsXJ4u04jTgZI8eGOzbbPbKksQXknfzbPb9e2U&#10;9ySskx7XS8mupOs0/EYSQZVbzWMZz6Qa7whF6UmmoMyosD/sDnFA5hF5kG0H/BmFszCuE64/Xlqw&#10;PykZcJVK6n70zApK1AeN4ufZIijlo7FYXszQsMee3bGH6QpTldRTMl63ftzX3ljZtFgpi+3QcI0D&#10;U0v/Mlkjqgk/rgveTvbx2I5Rv/+ANr8AAAD//wMAUEsDBBQABgAIAAAAIQCqc34H3gAAAAoBAAAP&#10;AAAAZHJzL2Rvd25yZXYueG1sTI9BT8MwDIXvSPyHyEjcWFJA1ShNJzSBxAXBBtK0W9Z4aUXjVE26&#10;ln+POY2bn/30/L1yNftOnHCIbSAN2UKBQKqDbclp+Pp8uVmCiMmQNV0g1PCDEVbV5UVpChsm2uBp&#10;m5zgEIqF0dCk1BdSxrpBb+Ii9Eh8O4bBm8RycNIOZuJw38lbpXLpTUv8oTE9rhusv7ej1/C+a91x&#10;/TGidXuZebt5nl7flNbXV/PTI4iEczqb4Q+f0aFipkMYyUbRsb5XOVt5yLgCGx6Wd1zuwAuV5yCr&#10;Uv6vUP0CAAD//wMAUEsBAi0AFAAGAAgAAAAhALaDOJL+AAAA4QEAABMAAAAAAAAAAAAAAAAAAAAA&#10;AFtDb250ZW50X1R5cGVzXS54bWxQSwECLQAUAAYACAAAACEAOP0h/9YAAACUAQAACwAAAAAAAAAA&#10;AAAAAAAvAQAAX3JlbHMvLnJlbHNQSwECLQAUAAYACAAAACEADKqSCnECAADIBAAADgAAAAAAAAAA&#10;AAAAAAAuAgAAZHJzL2Uyb0RvYy54bWxQSwECLQAUAAYACAAAACEAqnN+B94AAAAKAQAADwAAAAAA&#10;AAAAAAAAAADLBAAAZHJzL2Rvd25yZXYueG1sUEsFBgAAAAAEAAQA8wAAANYFAAAAAA==&#10;" adj="-975,8664" filled="f" strokecolor="#b31e8e" strokeweight="1.5pt">
                      <v:textbox>
                        <w:txbxContent>
                          <w:p w:rsidR="0091685E" w:rsidRPr="005534AB" w:rsidRDefault="0091685E" w:rsidP="00D05A29">
                            <w:pPr>
                              <w:spacing w:before="0" w:after="0"/>
                              <w:rPr>
                                <w:sz w:val="26"/>
                                <w:szCs w:val="26"/>
                              </w:rPr>
                            </w:pPr>
                            <w:r>
                              <w:rPr>
                                <w:sz w:val="26"/>
                                <w:szCs w:val="26"/>
                              </w:rPr>
                              <w:t>We need to recognise and practise appropriate online behaviour. Complete this task to show your understanding of online behaviour.</w:t>
                            </w:r>
                          </w:p>
                        </w:txbxContent>
                      </v:textbox>
                    </v:shape>
                  </w:pict>
                </mc:Fallback>
              </mc:AlternateContent>
            </w:r>
            <w:r>
              <w:rPr>
                <w:rFonts w:cs="Arial"/>
                <w:noProof/>
                <w:szCs w:val="28"/>
              </w:rPr>
              <w:drawing>
                <wp:inline distT="0" distB="0" distL="0" distR="0" wp14:anchorId="4A8D400F" wp14:editId="27DF5578">
                  <wp:extent cx="565533" cy="533400"/>
                  <wp:effectExtent l="0" t="0" r="6350" b="0"/>
                  <wp:docPr id="20948" name="Picture 20948"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66909" cy="534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5A29" w:rsidTr="00B83919">
        <w:trPr>
          <w:trHeight w:val="567"/>
        </w:trPr>
        <w:tc>
          <w:tcPr>
            <w:tcW w:w="9962" w:type="dxa"/>
            <w:gridSpan w:val="3"/>
            <w:tcBorders>
              <w:top w:val="single" w:sz="12" w:space="0" w:color="B31E8E"/>
              <w:left w:val="single" w:sz="12" w:space="0" w:color="B31E8E"/>
              <w:bottom w:val="single" w:sz="12" w:space="0" w:color="B31E8E"/>
              <w:right w:val="single" w:sz="12" w:space="0" w:color="B31E8E"/>
            </w:tcBorders>
            <w:vAlign w:val="bottom"/>
          </w:tcPr>
          <w:p w:rsidR="00B83919" w:rsidRDefault="00B83919" w:rsidP="00431353">
            <w:pPr>
              <w:rPr>
                <w:noProof/>
                <w:lang w:eastAsia="ja-JP"/>
              </w:rPr>
            </w:pPr>
            <w:r>
              <w:rPr>
                <w:noProof/>
                <w:lang w:eastAsia="ja-JP"/>
              </w:rPr>
              <w:t>Read each online behaviour.</w:t>
            </w:r>
          </w:p>
          <w:p w:rsidR="00B83919" w:rsidRDefault="00B83919" w:rsidP="00431353">
            <w:pPr>
              <w:rPr>
                <w:noProof/>
                <w:lang w:eastAsia="ja-JP"/>
              </w:rPr>
            </w:pPr>
            <w:r>
              <w:rPr>
                <w:noProof/>
                <w:lang w:eastAsia="ja-JP"/>
              </w:rPr>
              <w:t xml:space="preserve">Write ‘A’ to indicate </w:t>
            </w:r>
            <w:r w:rsidRPr="00276B96">
              <w:rPr>
                <w:i/>
                <w:noProof/>
                <w:lang w:eastAsia="ja-JP"/>
              </w:rPr>
              <w:t>appropriate</w:t>
            </w:r>
            <w:r>
              <w:rPr>
                <w:noProof/>
                <w:lang w:eastAsia="ja-JP"/>
              </w:rPr>
              <w:t xml:space="preserve"> online behaviours.</w:t>
            </w:r>
          </w:p>
          <w:p w:rsidR="00D05A29" w:rsidRDefault="00276B96" w:rsidP="00B83919">
            <w:pPr>
              <w:rPr>
                <w:noProof/>
                <w:lang w:eastAsia="ja-JP"/>
              </w:rPr>
            </w:pPr>
            <w:r>
              <w:rPr>
                <w:noProof/>
                <w:lang w:eastAsia="ja-JP"/>
              </w:rPr>
              <w:t>Wri</w:t>
            </w:r>
            <w:r w:rsidR="00B83919">
              <w:rPr>
                <w:noProof/>
                <w:lang w:eastAsia="ja-JP"/>
              </w:rPr>
              <w:t>te ‘I’ to indicate</w:t>
            </w:r>
            <w:r w:rsidR="00D05A29">
              <w:rPr>
                <w:noProof/>
                <w:lang w:eastAsia="ja-JP"/>
              </w:rPr>
              <w:t xml:space="preserve"> </w:t>
            </w:r>
            <w:r w:rsidR="00B83919" w:rsidRPr="00276B96">
              <w:rPr>
                <w:i/>
                <w:noProof/>
                <w:lang w:eastAsia="ja-JP"/>
              </w:rPr>
              <w:t>inappropriate</w:t>
            </w:r>
            <w:r w:rsidR="00B83919">
              <w:rPr>
                <w:noProof/>
                <w:lang w:eastAsia="ja-JP"/>
              </w:rPr>
              <w:t xml:space="preserve"> online behaviours.</w:t>
            </w:r>
          </w:p>
        </w:tc>
      </w:tr>
      <w:tr w:rsidR="00B83919" w:rsidTr="00A61CF0">
        <w:trPr>
          <w:trHeight w:val="737"/>
        </w:trPr>
        <w:tc>
          <w:tcPr>
            <w:tcW w:w="8188" w:type="dxa"/>
            <w:gridSpan w:val="2"/>
            <w:tcBorders>
              <w:top w:val="single" w:sz="12"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respecting the ideas of others</w:t>
            </w:r>
          </w:p>
        </w:tc>
        <w:tc>
          <w:tcPr>
            <w:tcW w:w="1774" w:type="dxa"/>
            <w:tcBorders>
              <w:top w:val="single" w:sz="12"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posting content that is rude or mean</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introducing yourself</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using sites that you have permission to use</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telling your parent or teacher if you are concerned about something your read or saw</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using your full name as your user name</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typing in all capital letters</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not sharing personal information</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complimenting others</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using an avatar or character that is offensive to others</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 xml:space="preserve">agreeing to meet </w:t>
            </w:r>
            <w:r w:rsidR="00B93008">
              <w:rPr>
                <w:noProof/>
                <w:lang w:eastAsia="ja-JP"/>
              </w:rPr>
              <w:t xml:space="preserve">with </w:t>
            </w:r>
            <w:r>
              <w:rPr>
                <w:noProof/>
                <w:lang w:eastAsia="ja-JP"/>
              </w:rPr>
              <w:t>someone you met online</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B83919">
            <w:pPr>
              <w:rPr>
                <w:noProof/>
                <w:lang w:eastAsia="ja-JP"/>
              </w:rPr>
            </w:pPr>
            <w:r>
              <w:rPr>
                <w:noProof/>
                <w:lang w:eastAsia="ja-JP"/>
              </w:rPr>
              <w:t>using polite language</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B83919" w:rsidTr="00A61CF0">
        <w:trPr>
          <w:trHeight w:val="737"/>
        </w:trPr>
        <w:tc>
          <w:tcPr>
            <w:tcW w:w="8188" w:type="dxa"/>
            <w:gridSpan w:val="2"/>
            <w:tcBorders>
              <w:top w:val="single" w:sz="8" w:space="0" w:color="B31E8E"/>
              <w:left w:val="nil"/>
              <w:bottom w:val="single" w:sz="8" w:space="0" w:color="B31E8E"/>
              <w:right w:val="single" w:sz="8" w:space="0" w:color="B31E8E"/>
            </w:tcBorders>
            <w:vAlign w:val="bottom"/>
          </w:tcPr>
          <w:p w:rsidR="00B83919" w:rsidRDefault="00B83919" w:rsidP="00431353">
            <w:pPr>
              <w:rPr>
                <w:noProof/>
                <w:lang w:eastAsia="ja-JP"/>
              </w:rPr>
            </w:pPr>
            <w:r>
              <w:rPr>
                <w:noProof/>
                <w:lang w:eastAsia="ja-JP"/>
              </w:rPr>
              <w:t>sharing your passwords with your friends</w:t>
            </w:r>
          </w:p>
        </w:tc>
        <w:tc>
          <w:tcPr>
            <w:tcW w:w="1774" w:type="dxa"/>
            <w:tcBorders>
              <w:top w:val="single" w:sz="8" w:space="0" w:color="B31E8E"/>
              <w:left w:val="single" w:sz="8" w:space="0" w:color="B31E8E"/>
              <w:bottom w:val="single" w:sz="8" w:space="0" w:color="B31E8E"/>
              <w:right w:val="nil"/>
            </w:tcBorders>
            <w:vAlign w:val="bottom"/>
          </w:tcPr>
          <w:p w:rsidR="00B83919" w:rsidRDefault="00B83919" w:rsidP="00431353">
            <w:pPr>
              <w:rPr>
                <w:noProof/>
                <w:lang w:eastAsia="ja-JP"/>
              </w:rPr>
            </w:pPr>
          </w:p>
        </w:tc>
      </w:tr>
      <w:tr w:rsidR="00A61CF0" w:rsidTr="00A61CF0">
        <w:trPr>
          <w:trHeight w:val="1077"/>
        </w:trPr>
        <w:tc>
          <w:tcPr>
            <w:tcW w:w="2376" w:type="dxa"/>
            <w:tcBorders>
              <w:top w:val="single" w:sz="8" w:space="0" w:color="B31E8E"/>
              <w:left w:val="nil"/>
              <w:bottom w:val="nil"/>
              <w:right w:val="nil"/>
            </w:tcBorders>
            <w:vAlign w:val="center"/>
          </w:tcPr>
          <w:p w:rsidR="00A61CF0" w:rsidRDefault="00A61CF0" w:rsidP="00A61CF0">
            <w:pPr>
              <w:jc w:val="center"/>
              <w:rPr>
                <w:noProof/>
                <w:lang w:eastAsia="ja-JP"/>
              </w:rPr>
            </w:pPr>
            <w:r>
              <w:rPr>
                <w:noProof/>
              </w:rPr>
              <w:drawing>
                <wp:inline distT="0" distB="0" distL="0" distR="0" wp14:anchorId="486C973F" wp14:editId="08F32461">
                  <wp:extent cx="1112520" cy="289560"/>
                  <wp:effectExtent l="0" t="0" r="0" b="0"/>
                  <wp:docPr id="20952" name="Picture 20952"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perational\Resources\graphics_library\DoE_owned\general_graphics\Symbols_signs\talk icon _transparent.png"/>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1112520" cy="28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86" w:type="dxa"/>
            <w:gridSpan w:val="2"/>
            <w:tcBorders>
              <w:top w:val="single" w:sz="8" w:space="0" w:color="B31E8E"/>
              <w:left w:val="nil"/>
              <w:bottom w:val="nil"/>
              <w:right w:val="nil"/>
            </w:tcBorders>
            <w:vAlign w:val="center"/>
          </w:tcPr>
          <w:p w:rsidR="00A61CF0" w:rsidRDefault="00A61CF0" w:rsidP="00A61CF0">
            <w:pPr>
              <w:rPr>
                <w:noProof/>
                <w:lang w:eastAsia="ja-JP"/>
              </w:rPr>
            </w:pPr>
            <w:r>
              <w:rPr>
                <w:noProof/>
                <w:lang w:eastAsia="ja-JP"/>
              </w:rPr>
              <w:t>Discuss your choices with your Home Tutor.</w:t>
            </w:r>
          </w:p>
        </w:tc>
      </w:tr>
    </w:tbl>
    <w:p w:rsidR="00D05A29" w:rsidRDefault="00D05A29" w:rsidP="00D05A29">
      <w:pPr>
        <w:spacing w:before="0" w:after="0"/>
        <w:rPr>
          <w:sz w:val="16"/>
          <w:szCs w:val="16"/>
        </w:rPr>
      </w:pPr>
      <w:r>
        <w:rPr>
          <w:sz w:val="16"/>
          <w:szCs w:val="16"/>
        </w:rPr>
        <w:br w:type="page"/>
      </w:r>
    </w:p>
    <w:p w:rsidR="006667C0" w:rsidRPr="00A20D91" w:rsidRDefault="006667C0" w:rsidP="006667C0">
      <w:pPr>
        <w:pStyle w:val="Heading2"/>
      </w:pPr>
      <w:r>
        <w:lastRenderedPageBreak/>
        <w:t>Adding to the word wall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6"/>
      </w:tblGrid>
      <w:tr w:rsidR="00C62748" w:rsidTr="00C62748">
        <w:trPr>
          <w:trHeight w:val="737"/>
        </w:trPr>
        <w:tc>
          <w:tcPr>
            <w:tcW w:w="9962" w:type="dxa"/>
            <w:tcBorders>
              <w:top w:val="single" w:sz="12" w:space="0" w:color="B31E8E"/>
              <w:left w:val="single" w:sz="12" w:space="0" w:color="B31E8E"/>
              <w:bottom w:val="single" w:sz="12" w:space="0" w:color="B31E8E"/>
              <w:right w:val="single" w:sz="12" w:space="0" w:color="B31E8E"/>
            </w:tcBorders>
            <w:vAlign w:val="center"/>
          </w:tcPr>
          <w:p w:rsidR="00C62748" w:rsidRDefault="00C62748" w:rsidP="00C62748">
            <w:pPr>
              <w:rPr>
                <w:noProof/>
                <w:lang w:eastAsia="ja-JP"/>
              </w:rPr>
            </w:pPr>
            <w:r>
              <w:rPr>
                <w:rFonts w:eastAsia="Arial"/>
                <w:noProof/>
              </w:rPr>
              <w:drawing>
                <wp:anchor distT="0" distB="0" distL="114300" distR="114300" simplePos="0" relativeHeight="253146112" behindDoc="0" locked="0" layoutInCell="1" allowOverlap="1" wp14:anchorId="32132952" wp14:editId="2424EDE1">
                  <wp:simplePos x="0" y="0"/>
                  <wp:positionH relativeFrom="column">
                    <wp:posOffset>5331460</wp:posOffset>
                  </wp:positionH>
                  <wp:positionV relativeFrom="paragraph">
                    <wp:posOffset>51435</wp:posOffset>
                  </wp:positionV>
                  <wp:extent cx="640080" cy="530225"/>
                  <wp:effectExtent l="0" t="0" r="7620" b="3175"/>
                  <wp:wrapNone/>
                  <wp:docPr id="21131" name="Picture 21131" descr="R:\Operational\Resources\graphics_library\DoE_owned\general_graphics\Househo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Household\computer.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6400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noProof/>
                <w:lang w:eastAsia="ja-JP"/>
              </w:rPr>
              <w:t>Materials:</w:t>
            </w:r>
          </w:p>
          <w:p w:rsidR="00C62748" w:rsidRPr="00C62748" w:rsidRDefault="00276B96" w:rsidP="00C62748">
            <w:pPr>
              <w:pStyle w:val="ListParagraph"/>
              <w:numPr>
                <w:ilvl w:val="0"/>
                <w:numId w:val="24"/>
              </w:numPr>
              <w:rPr>
                <w:rFonts w:cs="Arial"/>
                <w:noProof/>
                <w:lang w:eastAsia="ja-JP"/>
              </w:rPr>
            </w:pPr>
            <w:r>
              <w:rPr>
                <w:noProof/>
                <w:lang w:eastAsia="ja-JP"/>
              </w:rPr>
              <w:t>computer, laptop or tablet with a document making program.</w:t>
            </w:r>
          </w:p>
        </w:tc>
      </w:tr>
      <w:tr w:rsidR="006667C0" w:rsidTr="00C62748">
        <w:trPr>
          <w:trHeight w:val="737"/>
        </w:trPr>
        <w:tc>
          <w:tcPr>
            <w:tcW w:w="9962" w:type="dxa"/>
            <w:tcBorders>
              <w:top w:val="single" w:sz="12" w:space="0" w:color="B31E8E"/>
            </w:tcBorders>
            <w:vAlign w:val="center"/>
          </w:tcPr>
          <w:p w:rsidR="006667C0" w:rsidRPr="00A20D91" w:rsidRDefault="006667C0" w:rsidP="00B11478">
            <w:pPr>
              <w:rPr>
                <w:rFonts w:eastAsia="Arial"/>
              </w:rPr>
            </w:pPr>
            <w:r w:rsidRPr="00E077A7">
              <w:rPr>
                <w:rFonts w:cs="Arial"/>
                <w:noProof/>
              </w:rPr>
              <mc:AlternateContent>
                <mc:Choice Requires="wps">
                  <w:drawing>
                    <wp:anchor distT="0" distB="0" distL="114300" distR="114300" simplePos="0" relativeHeight="253026304" behindDoc="0" locked="0" layoutInCell="1" allowOverlap="1" wp14:anchorId="37C6A855" wp14:editId="5B348551">
                      <wp:simplePos x="0" y="0"/>
                      <wp:positionH relativeFrom="column">
                        <wp:posOffset>807720</wp:posOffset>
                      </wp:positionH>
                      <wp:positionV relativeFrom="paragraph">
                        <wp:posOffset>137795</wp:posOffset>
                      </wp:positionV>
                      <wp:extent cx="4381500" cy="579120"/>
                      <wp:effectExtent l="400050" t="0" r="19050" b="11430"/>
                      <wp:wrapNone/>
                      <wp:docPr id="2046" name="Rounded Rectangular Callout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493520" y="2004060"/>
                                <a:ext cx="4381500" cy="579120"/>
                              </a:xfrm>
                              <a:prstGeom prst="wedgeRoundRectCallout">
                                <a:avLst>
                                  <a:gd name="adj1" fmla="val -58335"/>
                                  <a:gd name="adj2" fmla="val -20754"/>
                                  <a:gd name="adj3" fmla="val 16667"/>
                                </a:avLst>
                              </a:prstGeom>
                              <a:noFill/>
                              <a:ln w="19050">
                                <a:solidFill>
                                  <a:srgbClr val="B31E8E"/>
                                </a:solidFill>
                                <a:miter lim="800000"/>
                                <a:headEnd/>
                                <a:tailEnd/>
                              </a:ln>
                            </wps:spPr>
                            <wps:txbx>
                              <w:txbxContent>
                                <w:p w:rsidR="0091685E" w:rsidRPr="005F5FF6" w:rsidRDefault="0091685E" w:rsidP="006667C0">
                                  <w:pPr>
                                    <w:spacing w:before="0" w:after="0"/>
                                    <w:rPr>
                                      <w:szCs w:val="28"/>
                                    </w:rPr>
                                  </w:pPr>
                                  <w:r>
                                    <w:rPr>
                                      <w:szCs w:val="28"/>
                                    </w:rPr>
                                    <w:t xml:space="preserve">Your word wall is a record of your growing knowledge about the digital theme.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6A855" id="Rounded Rectangular Callout 2046" o:spid="_x0000_s1064" type="#_x0000_t62" style="position:absolute;margin-left:63.6pt;margin-top:10.85pt;width:345pt;height:45.6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egIAANMEAAAOAAAAZHJzL2Uyb0RvYy54bWysVMtu2zAQvBfoPxC8J5IsyS9EDlInKQqk&#10;bZC0H0CLlMSW4qokZdn9+i4pJXGaW1EfCK65j9mZXV1cHlpF9sJYCbqgyXlMidAlcKnrgn7/dnu2&#10;pMQ6pjlToEVBj8LSy837dxdDtxYzaEBxYQgm0XY9dAVtnOvWUWTLRrTMnkMnND5WYFrm0DR1xA0b&#10;MHurolkcz6MBDO8MlMJa/Pd6fKSbkL+qROm+VpUVjqiCIjYXThPOnT+jzQVb14Z1jSwnGOwfULRM&#10;aiz6nOqaOUZ6I9+kamVpwELlzktoI6gqWYrQA3aTxH9189iwToRekBzbPdNk/1/a8sv+3hDJCzqL&#10;szklmrWo0gP0mgtOHpA/puteMUO2TCnoHQl+SNvQ2TVGP3b3xjduuzsof1qiYdtgiLgyBoZGMI5g&#10;E09z9CrAGxZDyW74DBxLst5BYPBQmdYnRG7IAWOzVZrPULqjhxhn8XwSTRwcKdEhS5dJHqNDiR75&#10;YpWgsy/H1k+ZOmPdRwEt8ZeCDoLXInTo25vaCqXZ/s66oCKfiGD8R0JJ1Socij1T5Cxfpmk+Tc2J&#10;0+yV0yxe5Nlbp/TUKZnP54sJ6FQXIT9B9SA03EqlwoAqTQakYhXncQBqQUnuXwPzpt5tlSGIr6Af&#10;0uRmeTPlfeXWSoebpmRb0GXsfyNAL9GN5qGMY1KNd4Si9KSZl2mU2x12hzAr6dIHew13wI+oooFx&#10;s/BLgJcGzG9KBtyqgtpfPTOCEvVJ4ySskizzaxiMLF94Yc3py+70hekSUxXUUTJet25c3b4zsm6w&#10;UhLo0HCF01NJ53V/QTUZuDlhHKYt96t5agevl2/R5g8AAAD//wMAUEsDBBQABgAIAAAAIQCvbj45&#10;2QAAAAoBAAAPAAAAZHJzL2Rvd25yZXYueG1sTI/BTsMwEETvSPyDtUjcqBMfaBLiVBVSeqcUzq6z&#10;TaLa6yh22/D3bE9wnJ2n2Zl6s3gnrjjHMZCGfJWBQLKhG6nXcPhsXwoQMRnqjAuEGn4wwqZ5fKhN&#10;1YUbfeB1n3rBIRQro2FIaaqkjHZAb+IqTEjsncLsTWI597KbzY3DvZMqy16lNyPxh8FM+D6gPe8v&#10;XkPpx60tp3Yn3a4gsqo9+O8vrZ+flu0biIRL+oPhXp+rQ8OdjuFCXRSOtVorRjWofA2CgSK/H47s&#10;5KoE2dTy/4TmFwAA//8DAFBLAQItABQABgAIAAAAIQC2gziS/gAAAOEBAAATAAAAAAAAAAAAAAAA&#10;AAAAAABbQ29udGVudF9UeXBlc10ueG1sUEsBAi0AFAAGAAgAAAAhADj9If/WAAAAlAEAAAsAAAAA&#10;AAAAAAAAAAAALwEAAF9yZWxzLy5yZWxzUEsBAi0AFAAGAAgAAAAhAL78nfh6AgAA0wQAAA4AAAAA&#10;AAAAAAAAAAAALgIAAGRycy9lMm9Eb2MueG1sUEsBAi0AFAAGAAgAAAAhAK9uPjnZAAAACgEAAA8A&#10;AAAAAAAAAAAAAAAA1AQAAGRycy9kb3ducmV2LnhtbFBLBQYAAAAABAAEAPMAAADaBQAAAAA=&#10;" adj="-1800,6317" filled="f" strokecolor="#b31e8e" strokeweight="1.5pt">
                      <v:textbox>
                        <w:txbxContent>
                          <w:p w:rsidR="0091685E" w:rsidRPr="005F5FF6" w:rsidRDefault="0091685E" w:rsidP="006667C0">
                            <w:pPr>
                              <w:spacing w:before="0" w:after="0"/>
                              <w:rPr>
                                <w:szCs w:val="28"/>
                              </w:rPr>
                            </w:pPr>
                            <w:r>
                              <w:rPr>
                                <w:szCs w:val="28"/>
                              </w:rPr>
                              <w:t xml:space="preserve">Your word wall is a record of your growing knowledge about the digital theme. </w:t>
                            </w:r>
                          </w:p>
                        </w:txbxContent>
                      </v:textbox>
                    </v:shape>
                  </w:pict>
                </mc:Fallback>
              </mc:AlternateContent>
            </w:r>
            <w:r>
              <w:rPr>
                <w:rFonts w:cs="Arial"/>
                <w:noProof/>
                <w:szCs w:val="28"/>
              </w:rPr>
              <w:drawing>
                <wp:inline distT="0" distB="0" distL="0" distR="0" wp14:anchorId="08EB565C" wp14:editId="475CCA68">
                  <wp:extent cx="358140" cy="661313"/>
                  <wp:effectExtent l="0" t="0" r="3810" b="5715"/>
                  <wp:docPr id="20939" name="Picture 20939"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6667C0" w:rsidTr="00B11478">
        <w:trPr>
          <w:trHeight w:val="737"/>
        </w:trPr>
        <w:tc>
          <w:tcPr>
            <w:tcW w:w="9962" w:type="dxa"/>
            <w:vAlign w:val="center"/>
          </w:tcPr>
          <w:p w:rsidR="006667C0" w:rsidRPr="0066360B" w:rsidRDefault="006667C0" w:rsidP="00B11478">
            <w:pPr>
              <w:jc w:val="right"/>
              <w:rPr>
                <w:rFonts w:eastAsia="Arial"/>
              </w:rPr>
            </w:pPr>
            <w:r w:rsidRPr="00E077A7">
              <w:rPr>
                <w:rFonts w:cs="Arial"/>
                <w:noProof/>
              </w:rPr>
              <mc:AlternateContent>
                <mc:Choice Requires="wps">
                  <w:drawing>
                    <wp:anchor distT="0" distB="0" distL="114300" distR="114300" simplePos="0" relativeHeight="253027328" behindDoc="0" locked="0" layoutInCell="1" allowOverlap="1" wp14:anchorId="4DCDE075" wp14:editId="6E28B8D3">
                      <wp:simplePos x="0" y="0"/>
                      <wp:positionH relativeFrom="column">
                        <wp:posOffset>358140</wp:posOffset>
                      </wp:positionH>
                      <wp:positionV relativeFrom="paragraph">
                        <wp:posOffset>130175</wp:posOffset>
                      </wp:positionV>
                      <wp:extent cx="4968240" cy="403860"/>
                      <wp:effectExtent l="0" t="0" r="422910" b="15240"/>
                      <wp:wrapNone/>
                      <wp:docPr id="20706" name="Rounded Rectangular Callout 20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03860"/>
                              </a:xfrm>
                              <a:prstGeom prst="wedgeRoundRectCallout">
                                <a:avLst>
                                  <a:gd name="adj1" fmla="val 57168"/>
                                  <a:gd name="adj2" fmla="val 591"/>
                                  <a:gd name="adj3" fmla="val 16667"/>
                                </a:avLst>
                              </a:prstGeom>
                              <a:noFill/>
                              <a:ln w="19050">
                                <a:solidFill>
                                  <a:srgbClr val="B31E8E"/>
                                </a:solidFill>
                                <a:miter lim="800000"/>
                                <a:headEnd/>
                                <a:tailEnd/>
                              </a:ln>
                            </wps:spPr>
                            <wps:txbx>
                              <w:txbxContent>
                                <w:p w:rsidR="0091685E" w:rsidRPr="005F5FF6" w:rsidRDefault="0091685E" w:rsidP="006667C0">
                                  <w:pPr>
                                    <w:spacing w:before="0" w:after="0"/>
                                    <w:rPr>
                                      <w:szCs w:val="28"/>
                                    </w:rPr>
                                  </w:pPr>
                                  <w:r>
                                    <w:rPr>
                                      <w:szCs w:val="28"/>
                                    </w:rPr>
                                    <w:t xml:space="preserve">Open the </w:t>
                                  </w:r>
                                  <w:r>
                                    <w:rPr>
                                      <w:i/>
                                      <w:szCs w:val="28"/>
                                    </w:rPr>
                                    <w:t>W</w:t>
                                  </w:r>
                                  <w:r w:rsidRPr="00D922E5">
                                    <w:rPr>
                                      <w:i/>
                                      <w:szCs w:val="28"/>
                                    </w:rPr>
                                    <w:t>ord wall</w:t>
                                  </w:r>
                                  <w:r>
                                    <w:rPr>
                                      <w:szCs w:val="28"/>
                                    </w:rPr>
                                    <w:t xml:space="preserve"> document you made on Day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DE075" id="Rounded Rectangular Callout 20706" o:spid="_x0000_s1065" type="#_x0000_t62" style="position:absolute;left:0;text-align:left;margin-left:28.2pt;margin-top:10.25pt;width:391.2pt;height:31.8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aibgIAAMUEAAAOAAAAZHJzL2Uyb0RvYy54bWysVF1v0zAUfUfiP1h+Z0naLm2jpdPoNoQ0&#10;YNrgB7ixkxhs32A7Tbdfz7WTjRbeEH2w7Nyvc8+5txeXB63IXlgnwZQ0O0spEaYCLk1T0m9fb9+t&#10;KHGeGc4UGFHSJ+Ho5ebtm4uhK8QMWlBcWIJJjCuGrqSt912RJK5qhWbuDDph0FiD1czj0zYJt2zA&#10;7FolszTNkwEs7yxUwjn8ej0a6Sbmr2tR+S917YQnqqSIzcfTxnMXzmRzwYrGsq6V1QSD/QMKzaTB&#10;oq+prplnpLfyr1RaVhYc1P6sAp1AXctKxB6wmyz9o5vHlnUi9oLkuO6VJvf/0laf9/eWSF7SWbpM&#10;c0oM0yjTA/SGC04ekEBmml4xS7ZMKeg9GR2RuKFzBcY/dvc2tO66O6h+OGJg22KMuLIWhlYwjnCz&#10;QHRyEhAeDkPJbvgEHGuy3kPk8FBbHRIiO+QQpXp6lUocPKnw42Kdr2YLVLRC2yKdr/KoZcKKl+jO&#10;Ov9BgCbhUtJB8EbEtkJPUy+xHNvfOR+141P3jH/PKKm1wlHYM0XOl1m+mkblyGd24rOOPeIEHHnM&#10;jz2yPM+XkQdWTDUR7gvMAMDArVQqjqQyZEDa1ul5GkE6UJIHa2TaNrutsgSxlfT9PLtZ3Ux5T9y0&#10;9LhbSuqSrtLwG1sIktwYHst4JtV4RyjKTBoFWUZ5/WF3iNMxX4fgoNkO+BOqZmHcJdx9vLRgnykZ&#10;cI9K6n72zApK1EeDyq+zRZDJx8fifDnDhz227I4tzFSYqqSekvG69eOy9p2VTYuVskiHgSucllr6&#10;l7EaUU34cVfwdrKMx+/o9fvfZ/MLAAD//wMAUEsDBBQABgAIAAAAIQDsthwt3QAAAAgBAAAPAAAA&#10;ZHJzL2Rvd25yZXYueG1sTI9PT4QwEMXvJn6HZky8uYWVRYKUjX/iwcSLuBdvs3QsRNoS2gX89o4n&#10;9zYv7+XN71X71Q5ipin03ilINwkIcq3XvTMKDh8vNwWIENFpHLwjBT8UYF9fXlRYar+4d5qbaASX&#10;uFCigi7GsZQytB1ZDBs/kmPvy08WI8vJSD3hwuV2kNskyaXF3vGHDkd66qj9bk5WwXqgN5O/3mHz&#10;ieli5iV7fJ68UtdX68M9iEhr/A/DHz6jQ81MR39yOohBwS7POKlgm+xAsF/cFjzlyEeWgqwreT6g&#10;/gUAAP//AwBQSwECLQAUAAYACAAAACEAtoM4kv4AAADhAQAAEwAAAAAAAAAAAAAAAAAAAAAAW0Nv&#10;bnRlbnRfVHlwZXNdLnhtbFBLAQItABQABgAIAAAAIQA4/SH/1gAAAJQBAAALAAAAAAAAAAAAAAAA&#10;AC8BAABfcmVscy8ucmVsc1BLAQItABQABgAIAAAAIQAeNpaibgIAAMUEAAAOAAAAAAAAAAAAAAAA&#10;AC4CAABkcnMvZTJvRG9jLnhtbFBLAQItABQABgAIAAAAIQDsthwt3QAAAAgBAAAPAAAAAAAAAAAA&#10;AAAAAMgEAABkcnMvZG93bnJldi54bWxQSwUGAAAAAAQABADzAAAA0gUAAAAA&#10;" adj="23148,10928" filled="f" strokecolor="#b31e8e" strokeweight="1.5pt">
                      <v:textbox>
                        <w:txbxContent>
                          <w:p w:rsidR="0091685E" w:rsidRPr="005F5FF6" w:rsidRDefault="0091685E" w:rsidP="006667C0">
                            <w:pPr>
                              <w:spacing w:before="0" w:after="0"/>
                              <w:rPr>
                                <w:szCs w:val="28"/>
                              </w:rPr>
                            </w:pPr>
                            <w:r>
                              <w:rPr>
                                <w:szCs w:val="28"/>
                              </w:rPr>
                              <w:t xml:space="preserve">Open the </w:t>
                            </w:r>
                            <w:r>
                              <w:rPr>
                                <w:i/>
                                <w:szCs w:val="28"/>
                              </w:rPr>
                              <w:t>W</w:t>
                            </w:r>
                            <w:r w:rsidRPr="00D922E5">
                              <w:rPr>
                                <w:i/>
                                <w:szCs w:val="28"/>
                              </w:rPr>
                              <w:t>ord wall</w:t>
                            </w:r>
                            <w:r>
                              <w:rPr>
                                <w:szCs w:val="28"/>
                              </w:rPr>
                              <w:t xml:space="preserve"> document you made on Day 1.</w:t>
                            </w:r>
                          </w:p>
                        </w:txbxContent>
                      </v:textbox>
                    </v:shape>
                  </w:pict>
                </mc:Fallback>
              </mc:AlternateContent>
            </w:r>
            <w:r>
              <w:rPr>
                <w:noProof/>
                <w:sz w:val="36"/>
                <w:szCs w:val="36"/>
              </w:rPr>
              <w:drawing>
                <wp:inline distT="0" distB="0" distL="0" distR="0" wp14:anchorId="2B476C11" wp14:editId="6E0993ED">
                  <wp:extent cx="450542" cy="662940"/>
                  <wp:effectExtent l="0" t="0" r="6985" b="3810"/>
                  <wp:docPr id="20943" name="Picture 2094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6667C0" w:rsidTr="00B11478">
        <w:trPr>
          <w:trHeight w:val="737"/>
        </w:trPr>
        <w:tc>
          <w:tcPr>
            <w:tcW w:w="9962" w:type="dxa"/>
            <w:vAlign w:val="center"/>
          </w:tcPr>
          <w:p w:rsidR="006667C0" w:rsidRPr="0066360B" w:rsidRDefault="006667C0" w:rsidP="00B11478">
            <w:pPr>
              <w:rPr>
                <w:rFonts w:eastAsia="Arial"/>
              </w:rPr>
            </w:pPr>
            <w:r w:rsidRPr="00E077A7">
              <w:rPr>
                <w:rFonts w:cs="Arial"/>
                <w:noProof/>
              </w:rPr>
              <mc:AlternateContent>
                <mc:Choice Requires="wps">
                  <w:drawing>
                    <wp:anchor distT="0" distB="0" distL="114300" distR="114300" simplePos="0" relativeHeight="253028352" behindDoc="0" locked="0" layoutInCell="1" allowOverlap="1" wp14:anchorId="007CDD71" wp14:editId="5147F292">
                      <wp:simplePos x="0" y="0"/>
                      <wp:positionH relativeFrom="column">
                        <wp:posOffset>762000</wp:posOffset>
                      </wp:positionH>
                      <wp:positionV relativeFrom="paragraph">
                        <wp:posOffset>137795</wp:posOffset>
                      </wp:positionV>
                      <wp:extent cx="4137660" cy="586740"/>
                      <wp:effectExtent l="209550" t="0" r="15240" b="22860"/>
                      <wp:wrapNone/>
                      <wp:docPr id="2154" name="Rounded Rectangular Callout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7660" cy="58674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D922E5">
                                  <w:pPr>
                                    <w:spacing w:before="0" w:after="0"/>
                                    <w:rPr>
                                      <w:szCs w:val="28"/>
                                    </w:rPr>
                                  </w:pPr>
                                  <w:r>
                                    <w:rPr>
                                      <w:szCs w:val="28"/>
                                    </w:rPr>
                                    <w:t xml:space="preserve">Think back over the activities you did today. What new terminology did you learn? </w:t>
                                  </w:r>
                                </w:p>
                                <w:p w:rsidR="0091685E" w:rsidRPr="005F5FF6" w:rsidRDefault="0091685E" w:rsidP="006667C0">
                                  <w:pPr>
                                    <w:spacing w:before="0" w:after="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CDD71" id="Rounded Rectangular Callout 2154" o:spid="_x0000_s1066" type="#_x0000_t62" style="position:absolute;margin-left:60pt;margin-top:10.85pt;width:325.8pt;height:46.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ybAIAAMYEAAAOAAAAZHJzL2Uyb0RvYy54bWysVF1v0zAUfUfiP1h+35K0adpFS6fRbQhp&#10;wLTBD3BjJzE4vsF2mna/nmsnGy3whOiDZed+nXvOvb282reK7ISxEnRBk/OYEqFL4FLXBf365e5s&#10;RYl1THOmQIuCHoSlV+u3by6HLhczaEBxYQgm0TYfuoI2znV5FNmyES2z59AJjcYKTMscPk0dccMG&#10;zN6qaBbHWTSA4Z2BUliLX29GI12H/FUlSve5qqxwRBUUsblwmnBu/RmtL1leG9Y1spxgsH9A0TKp&#10;sehrqhvmGOmN/CNVK0sDFip3XkIbQVXJUoQesJsk/q2bp4Z1IvSC5NjulSb7/9KWn3YPhkhe0Fmy&#10;SCnRrEWVHqHXXHDyiPwxXfeKGbJhSkHvSPBD2obO5hj91D0Y37jt7qH8bomGTYMh4toYGBrBOIJN&#10;PM3RSYB/WAwl2+EjcCzJegeBwX1lWp8QuSH7INThVSixd6TEj2kyX2YZ6lmibbHKlmlQMmL5S3Rn&#10;rHsvoCX+UtBB8FqErnxLUyuhHNvdWxeU41PzjH9LKKlahYOwY4qcLdL5fDFNypHT7MQpvcj+4jM/&#10;9kmyLFsGKlg+lUXEL0g9Bg13Uqkwk0qTAZm7iBdxwGlBSe6tgWxTbzfKEIRX0Hfz5HZ1O+U9cWul&#10;w+VSsi3oKva/sQmvyq3moYxjUo13hKL0JJNXZlTY7bf7MB4jw162LfADCmdgXCZcfrw0YJ4pGXCR&#10;Cmp/9MwIStQHjeJfJCnGEhce6WI5w4c5tmyPLUyXmKqgjpLxunHjtvadkXWDlZJAh4ZrHJhKupfJ&#10;GlFN+HFZ8Hayjcfv4PXr72f9EwAA//8DAFBLAwQUAAYACAAAACEAH1gVRuAAAAAKAQAADwAAAGRy&#10;cy9kb3ducmV2LnhtbEyPwU7DMBBE70j8g7VIXBB1HKEGhThVhQQXDhUtgh6deJsE4nWI3Tbl69me&#10;4Dia0du3xWJyvTjgGDpPGtQsAYFUe9tRo+Ft83R7DyJEQ9b0nlDDCQMsysuLwuTWH+kVD+vYCIZQ&#10;yI2GNsYhlzLULToTZn5A4m7nR2cix7GRdjRHhrtepkkyl850xBdaM+Bji/XXeu80VKvJrj5/njfx&#10;e/uxPL1vX3Y36aj19dW0fAARcYp/YzjrszqU7FT5Pdkges6M56mGVGUgeJBlag6i4kbdKZBlIf+/&#10;UP4CAAD//wMAUEsBAi0AFAAGAAgAAAAhALaDOJL+AAAA4QEAABMAAAAAAAAAAAAAAAAAAAAAAFtD&#10;b250ZW50X1R5cGVzXS54bWxQSwECLQAUAAYACAAAACEAOP0h/9YAAACUAQAACwAAAAAAAAAAAAAA&#10;AAAvAQAAX3JlbHMvLnJlbHNQSwECLQAUAAYACAAAACEAf5Jt8mwCAADGBAAADgAAAAAAAAAAAAAA&#10;AAAuAgAAZHJzL2Uyb0RvYy54bWxQSwECLQAUAAYACAAAACEAH1gVRuAAAAAKAQAADwAAAAAAAAAA&#10;AAAAAADGBAAAZHJzL2Rvd25yZXYueG1sUEsFBgAAAAAEAAQA8wAAANMFAAAAAA==&#10;" adj="-936,9728" filled="f" strokecolor="#b31e8e" strokeweight="1.5pt">
                      <v:textbox>
                        <w:txbxContent>
                          <w:p w:rsidR="0091685E" w:rsidRPr="005F5FF6" w:rsidRDefault="0091685E" w:rsidP="00D922E5">
                            <w:pPr>
                              <w:spacing w:before="0" w:after="0"/>
                              <w:rPr>
                                <w:szCs w:val="28"/>
                              </w:rPr>
                            </w:pPr>
                            <w:r>
                              <w:rPr>
                                <w:szCs w:val="28"/>
                              </w:rPr>
                              <w:t xml:space="preserve">Think back over the activities you did today. What new terminology did you learn? </w:t>
                            </w:r>
                          </w:p>
                          <w:p w:rsidR="0091685E" w:rsidRPr="005F5FF6" w:rsidRDefault="0091685E" w:rsidP="006667C0">
                            <w:pPr>
                              <w:spacing w:before="0" w:after="0"/>
                              <w:rPr>
                                <w:szCs w:val="28"/>
                              </w:rPr>
                            </w:pPr>
                          </w:p>
                        </w:txbxContent>
                      </v:textbox>
                    </v:shape>
                  </w:pict>
                </mc:Fallback>
              </mc:AlternateContent>
            </w:r>
            <w:r>
              <w:rPr>
                <w:rFonts w:cs="Arial"/>
                <w:noProof/>
                <w:szCs w:val="28"/>
              </w:rPr>
              <w:drawing>
                <wp:inline distT="0" distB="0" distL="0" distR="0" wp14:anchorId="50319F8F" wp14:editId="1AC3120F">
                  <wp:extent cx="358140" cy="661313"/>
                  <wp:effectExtent l="0" t="0" r="3810" b="5715"/>
                  <wp:docPr id="20944" name="Picture 20944"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6667C0" w:rsidTr="006667C0">
        <w:trPr>
          <w:trHeight w:val="1474"/>
        </w:trPr>
        <w:tc>
          <w:tcPr>
            <w:tcW w:w="9962" w:type="dxa"/>
            <w:vAlign w:val="center"/>
          </w:tcPr>
          <w:p w:rsidR="006667C0" w:rsidRDefault="006667C0" w:rsidP="00B11478">
            <w:pPr>
              <w:jc w:val="right"/>
              <w:rPr>
                <w:rFonts w:eastAsia="Arial" w:cs="Arial"/>
                <w:szCs w:val="28"/>
              </w:rPr>
            </w:pPr>
            <w:r w:rsidRPr="00E077A7">
              <w:rPr>
                <w:rFonts w:cs="Arial"/>
                <w:noProof/>
              </w:rPr>
              <mc:AlternateContent>
                <mc:Choice Requires="wps">
                  <w:drawing>
                    <wp:anchor distT="0" distB="0" distL="114300" distR="114300" simplePos="0" relativeHeight="253029376" behindDoc="0" locked="0" layoutInCell="1" allowOverlap="1" wp14:anchorId="48988C83" wp14:editId="1F5346DF">
                      <wp:simplePos x="0" y="0"/>
                      <wp:positionH relativeFrom="column">
                        <wp:posOffset>1783080</wp:posOffset>
                      </wp:positionH>
                      <wp:positionV relativeFrom="paragraph">
                        <wp:posOffset>132715</wp:posOffset>
                      </wp:positionV>
                      <wp:extent cx="3550920" cy="487680"/>
                      <wp:effectExtent l="0" t="0" r="316230" b="26670"/>
                      <wp:wrapNone/>
                      <wp:docPr id="2156" name="Rounded Rectangular Callout 2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920" cy="487680"/>
                              </a:xfrm>
                              <a:prstGeom prst="wedgeRoundRectCallout">
                                <a:avLst>
                                  <a:gd name="adj1" fmla="val 57168"/>
                                  <a:gd name="adj2" fmla="val 591"/>
                                  <a:gd name="adj3" fmla="val 16667"/>
                                </a:avLst>
                              </a:prstGeom>
                              <a:noFill/>
                              <a:ln w="19050">
                                <a:solidFill>
                                  <a:srgbClr val="B31E8E"/>
                                </a:solidFill>
                                <a:miter lim="800000"/>
                                <a:headEnd/>
                                <a:tailEnd/>
                              </a:ln>
                            </wps:spPr>
                            <wps:txbx>
                              <w:txbxContent>
                                <w:p w:rsidR="0091685E" w:rsidRPr="005F5FF6" w:rsidRDefault="0091685E" w:rsidP="006667C0">
                                  <w:pPr>
                                    <w:spacing w:before="0" w:after="0"/>
                                    <w:rPr>
                                      <w:szCs w:val="28"/>
                                    </w:rPr>
                                  </w:pPr>
                                  <w:r>
                                    <w:rPr>
                                      <w:szCs w:val="28"/>
                                    </w:rPr>
                                    <w:t xml:space="preserve">Type the new terms into your </w:t>
                                  </w:r>
                                  <w:r>
                                    <w:rPr>
                                      <w:i/>
                                      <w:szCs w:val="28"/>
                                    </w:rPr>
                                    <w:t>W</w:t>
                                  </w:r>
                                  <w:r w:rsidRPr="00D922E5">
                                    <w:rPr>
                                      <w:i/>
                                      <w:szCs w:val="28"/>
                                    </w:rPr>
                                    <w:t>ord wall</w:t>
                                  </w:r>
                                  <w:r>
                                    <w:rPr>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8C83" id="Rounded Rectangular Callout 2156" o:spid="_x0000_s1067" type="#_x0000_t62" style="position:absolute;left:0;text-align:left;margin-left:140.4pt;margin-top:10.45pt;width:279.6pt;height:38.4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1TbQIAAMMEAAAOAAAAZHJzL2Uyb0RvYy54bWysVF1v0zAUfUfiP1h+Z0m6Nm2jpdPoNoQ0&#10;YNrgB7ixkxgcX2M7Tbdfz7WTjRbeEH2w7Nyvc+65txeXh06RvbBOgi5pdpZSInQFXOqmpN++3r5b&#10;UeI805wp0KKkT8LRy83bNxeDKcQMWlBcWIJJtCsGU9LWe1Mkiata0TF3BkZoNNZgO+bxaZuEWzZg&#10;9k4lszTNkwEsNxYq4Rx+vR6NdBPz17Wo/Je6dsITVVLE5uNp47kLZ7K5YEVjmWllNcFg/4CiY1Jj&#10;0ddU18wz0lv5V6pOVhYc1P6sgi6BupaViByQTZb+weaxZUZELtgcZ17b5P5f2urz/t4SyUs6yxY5&#10;JZp1qNID9JoLTh6wf0w3vWKWbJlS0HsS/bBtg3EFRj+aexuIO3MH1Q9HNGxbDBFX1sLQCsYRbBba&#10;nJwEhIfDULIbPgHHkqz3EDt4qG0XEmJvyCEK9fQqlDh4UuHH88UiXc9Qzwpt89UyX0UlE1a8RBvr&#10;/AcBHQmXkg6CNyKyCpQmKrEc2985H5XjE3nGv2eU1J3CQdgzRRbLLF9Ng3LkMzvxWUeOqP+Rx/mx&#10;R5bn+TL2gRVTTYT7AjMA0HArlYoDqTQZsG3rdJFGkA6U5MEaO22b3VZZgthK+v48u1ndTHlP3Drp&#10;cbOU7Eq6SsNvpBAkudE8lvFMqvGOUJSeNAqyjPL6w+4QZ2Me2QXNdsCfUDUL4ybh5uOlBftMyYBb&#10;VFL3s2dWUKI+alR+nc3nYe3iY75YBs3ssWV3bGG6wlQl9ZSM160fV7U3VjYtVspiOzRc4bTU0r+M&#10;1Yhqwo+bgreTVTx+R6/f/z2bXwAAAP//AwBQSwMEFAAGAAgAAAAhAEpVYyXeAAAACQEAAA8AAABk&#10;cnMvZG93bnJldi54bWxMj81OwzAQhO9IvIO1SNyo3apq0hCn4kcckLiQ9sJtGy9ORGxHsZuEt2c5&#10;wW1WM5r9pjwsrhcTjbELXsN6pUCQb4LpvNVwOr7c5SBiQm+wD540fFOEQ3V9VWJhwuzfaaqTFVzi&#10;Y4Ea2pSGQsrYtOQwrsJAnr3PMDpMfI5WmhFnLne93Ci1kw47zx9aHOippearvjgNy4ne7O41w/oD&#10;17Od5u3j8xi0vr1ZHu5BJFrSXxh+8RkdKmY6h4s3UfQaNrli9MRC7UFwIN8qHnfWsM8ykFUp/y+o&#10;fgAAAP//AwBQSwECLQAUAAYACAAAACEAtoM4kv4AAADhAQAAEwAAAAAAAAAAAAAAAAAAAAAAW0Nv&#10;bnRlbnRfVHlwZXNdLnhtbFBLAQItABQABgAIAAAAIQA4/SH/1gAAAJQBAAALAAAAAAAAAAAAAAAA&#10;AC8BAABfcmVscy8ucmVsc1BLAQItABQABgAIAAAAIQBruj1TbQIAAMMEAAAOAAAAAAAAAAAAAAAA&#10;AC4CAABkcnMvZTJvRG9jLnhtbFBLAQItABQABgAIAAAAIQBKVWMl3gAAAAkBAAAPAAAAAAAAAAAA&#10;AAAAAMcEAABkcnMvZG93bnJldi54bWxQSwUGAAAAAAQABADzAAAA0gUAAAAA&#10;" adj="23148,10928" filled="f" strokecolor="#b31e8e" strokeweight="1.5pt">
                      <v:textbox>
                        <w:txbxContent>
                          <w:p w:rsidR="0091685E" w:rsidRPr="005F5FF6" w:rsidRDefault="0091685E" w:rsidP="006667C0">
                            <w:pPr>
                              <w:spacing w:before="0" w:after="0"/>
                              <w:rPr>
                                <w:szCs w:val="28"/>
                              </w:rPr>
                            </w:pPr>
                            <w:r>
                              <w:rPr>
                                <w:szCs w:val="28"/>
                              </w:rPr>
                              <w:t xml:space="preserve">Type the new terms into your </w:t>
                            </w:r>
                            <w:r>
                              <w:rPr>
                                <w:i/>
                                <w:szCs w:val="28"/>
                              </w:rPr>
                              <w:t>W</w:t>
                            </w:r>
                            <w:r w:rsidRPr="00D922E5">
                              <w:rPr>
                                <w:i/>
                                <w:szCs w:val="28"/>
                              </w:rPr>
                              <w:t>ord wall</w:t>
                            </w:r>
                            <w:r>
                              <w:rPr>
                                <w:szCs w:val="28"/>
                              </w:rPr>
                              <w:t xml:space="preserve">. </w:t>
                            </w:r>
                          </w:p>
                        </w:txbxContent>
                      </v:textbox>
                    </v:shape>
                  </w:pict>
                </mc:Fallback>
              </mc:AlternateContent>
            </w:r>
            <w:r>
              <w:rPr>
                <w:noProof/>
                <w:sz w:val="36"/>
                <w:szCs w:val="36"/>
              </w:rPr>
              <w:drawing>
                <wp:inline distT="0" distB="0" distL="0" distR="0" wp14:anchorId="58D2A536" wp14:editId="2418FE68">
                  <wp:extent cx="450542" cy="662940"/>
                  <wp:effectExtent l="0" t="0" r="6985" b="3810"/>
                  <wp:docPr id="20951" name="Picture 20951"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6667C0" w:rsidTr="00B11478">
        <w:trPr>
          <w:trHeight w:val="737"/>
        </w:trPr>
        <w:tc>
          <w:tcPr>
            <w:tcW w:w="9962" w:type="dxa"/>
            <w:vAlign w:val="center"/>
          </w:tcPr>
          <w:p w:rsidR="006667C0" w:rsidRPr="00E077A7" w:rsidRDefault="006667C0" w:rsidP="00B11478">
            <w:pPr>
              <w:rPr>
                <w:rFonts w:cs="Arial"/>
                <w:noProof/>
                <w:lang w:eastAsia="ja-JP"/>
              </w:rPr>
            </w:pPr>
            <w:r w:rsidRPr="00E077A7">
              <w:rPr>
                <w:rFonts w:cs="Arial"/>
                <w:noProof/>
              </w:rPr>
              <mc:AlternateContent>
                <mc:Choice Requires="wps">
                  <w:drawing>
                    <wp:anchor distT="0" distB="0" distL="114300" distR="114300" simplePos="0" relativeHeight="253030400" behindDoc="0" locked="0" layoutInCell="1" allowOverlap="1" wp14:anchorId="6DE4A3EF" wp14:editId="777204F4">
                      <wp:simplePos x="0" y="0"/>
                      <wp:positionH relativeFrom="column">
                        <wp:posOffset>762000</wp:posOffset>
                      </wp:positionH>
                      <wp:positionV relativeFrom="paragraph">
                        <wp:posOffset>164465</wp:posOffset>
                      </wp:positionV>
                      <wp:extent cx="4968240" cy="571500"/>
                      <wp:effectExtent l="247650" t="0" r="22860" b="19050"/>
                      <wp:wrapNone/>
                      <wp:docPr id="2157" name="Rounded Rectangular Callout 2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57150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D922E5">
                                  <w:pPr>
                                    <w:spacing w:before="0" w:after="0"/>
                                    <w:rPr>
                                      <w:szCs w:val="28"/>
                                    </w:rPr>
                                  </w:pPr>
                                  <w:r>
                                    <w:rPr>
                                      <w:szCs w:val="28"/>
                                    </w:rPr>
                                    <w:t>If you fill the word wall, create a new wall on another page in the document, using the instructions from Day 1.</w:t>
                                  </w:r>
                                </w:p>
                                <w:p w:rsidR="0091685E" w:rsidRPr="005F5FF6" w:rsidRDefault="0091685E" w:rsidP="006667C0">
                                  <w:pPr>
                                    <w:spacing w:before="0" w:after="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4A3EF" id="Rounded Rectangular Callout 2157" o:spid="_x0000_s1068" type="#_x0000_t62" style="position:absolute;margin-left:60pt;margin-top:12.95pt;width:391.2pt;height:4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azbAIAAMYEAAAOAAAAZHJzL2Uyb0RvYy54bWysVNty0zAQfWeGf9DovfUlcZJ66nRK2jLM&#10;FOi08AGKJdsCWWskOU769axktyTAE0MeNJL3dvac3Vxe7VtFdsJYCbqgyXlMidAlcKnrgn79cne2&#10;osQ6pjlToEVBD8LSq/XbN5dDl4sUGlBcGIJJtM2HrqCNc10eRbZsRMvsOXRCo7EC0zKHT1NH3LAB&#10;s7cqSuN4EQ1geGegFNbi15vRSNchf1WJ0n2uKiscUQVFbC6cJpxbf0brS5bXhnWNLCcY7B9QtExq&#10;LPqa6oY5Rnoj/0jVytKAhcqdl9BGUFWyFKEH7CaJf+vmqWGdCL0gObZ7pcn+v7Tlp92DIZIXNE2y&#10;JSWatajSI/SaC04ekT+m614xQzZMKegdCX5I29DZHKOfugfjG7fdPZTfLdGwaTBEXBsDQyMYR7CJ&#10;pzk6CfAPi6FkO3wEjiVZ7yAwuK9M6xMiN2QfhDq8CiX2jpT4cX6xWKVz1LNEW7ZMsjgoGbH8Jboz&#10;1r0X0BJ/KeggeC1CV76lqZVQju3urQvK8al5xr8llFStwkHYMUXOsvlslk2TcuSUnjghpL/4zI59&#10;ksVisQxUsHwqi4hfkHoMGu6kUmEmlSYDMncRZ3HAaUFJ7q2BbFNvN8oQhFfQd7PkdnU75T1xa6XD&#10;5VKyLegq9r+xCa/KreahjGNSjXeEovQkk1dmVNjtt/swHvPUB3vZtsAPKJyBcZlw+fHSgHmmZMBF&#10;Kqj90TMjKFEfNIp/kcy9Ui485tkyxYc5tmyPLUyXmKqgjpLxunHjtvadkXWDlZJAh4ZrHJhKupfJ&#10;GlFN+HFZ8Hayjcfv4PXr72f9EwAA//8DAFBLAwQUAAYACAAAACEAKVwpW+AAAAAKAQAADwAAAGRy&#10;cy9kb3ducmV2LnhtbEyPQU/CQBCF7yb8h82YeDGypVEjtVtCTPTigQgEOW67Q1vpztbdBYq/nvGk&#10;xzfvy5v38tlgO3FEH1pHCibjBARS5UxLtYL16vXuCUSImozuHKGCMwaYFaOrXGfGnegDj8tYCw6h&#10;kGkFTYx9JmWoGrQ6jF2PxN7OeasjS19L4/WJw20n0yR5lFa3xB8a3eNLg9V+ebAKysVgFl8/b6v4&#10;vf2cnzfb991t6pW6uR7mzyAiDvEPht/6XB0K7lS6A5kgOtYcz6iC9GEKgoFpkt6DKNmZ8EUWufw/&#10;obgAAAD//wMAUEsBAi0AFAAGAAgAAAAhALaDOJL+AAAA4QEAABMAAAAAAAAAAAAAAAAAAAAAAFtD&#10;b250ZW50X1R5cGVzXS54bWxQSwECLQAUAAYACAAAACEAOP0h/9YAAACUAQAACwAAAAAAAAAAAAAA&#10;AAAvAQAAX3JlbHMvLnJlbHNQSwECLQAUAAYACAAAACEAkwUGs2wCAADGBAAADgAAAAAAAAAAAAAA&#10;AAAuAgAAZHJzL2Uyb0RvYy54bWxQSwECLQAUAAYACAAAACEAKVwpW+AAAAAKAQAADwAAAAAAAAAA&#10;AAAAAADGBAAAZHJzL2Rvd25yZXYueG1sUEsFBgAAAAAEAAQA8wAAANMFAAAAAA==&#10;" adj="-936,9728" filled="f" strokecolor="#b31e8e" strokeweight="1.5pt">
                      <v:textbox>
                        <w:txbxContent>
                          <w:p w:rsidR="0091685E" w:rsidRPr="005F5FF6" w:rsidRDefault="0091685E" w:rsidP="00D922E5">
                            <w:pPr>
                              <w:spacing w:before="0" w:after="0"/>
                              <w:rPr>
                                <w:szCs w:val="28"/>
                              </w:rPr>
                            </w:pPr>
                            <w:r>
                              <w:rPr>
                                <w:szCs w:val="28"/>
                              </w:rPr>
                              <w:t>If you fill the word wall, create a new wall on another page in the document, using the instructions from Day 1.</w:t>
                            </w:r>
                          </w:p>
                          <w:p w:rsidR="0091685E" w:rsidRPr="005F5FF6" w:rsidRDefault="0091685E" w:rsidP="006667C0">
                            <w:pPr>
                              <w:spacing w:before="0" w:after="0"/>
                              <w:rPr>
                                <w:szCs w:val="28"/>
                              </w:rPr>
                            </w:pPr>
                          </w:p>
                        </w:txbxContent>
                      </v:textbox>
                    </v:shape>
                  </w:pict>
                </mc:Fallback>
              </mc:AlternateContent>
            </w:r>
            <w:r>
              <w:rPr>
                <w:rFonts w:cs="Arial"/>
                <w:noProof/>
                <w:szCs w:val="28"/>
              </w:rPr>
              <w:drawing>
                <wp:inline distT="0" distB="0" distL="0" distR="0" wp14:anchorId="6C34EB84" wp14:editId="453C0FED">
                  <wp:extent cx="358140" cy="661313"/>
                  <wp:effectExtent l="0" t="0" r="3810" b="5715"/>
                  <wp:docPr id="20963" name="Picture 20963"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6667C0" w:rsidTr="00B11478">
        <w:trPr>
          <w:trHeight w:val="737"/>
        </w:trPr>
        <w:tc>
          <w:tcPr>
            <w:tcW w:w="9962" w:type="dxa"/>
            <w:vAlign w:val="center"/>
          </w:tcPr>
          <w:p w:rsidR="006667C0" w:rsidRPr="00E077A7" w:rsidRDefault="006667C0" w:rsidP="00B11478">
            <w:pPr>
              <w:ind w:right="140"/>
              <w:jc w:val="right"/>
              <w:rPr>
                <w:rFonts w:cs="Arial"/>
                <w:noProof/>
                <w:lang w:eastAsia="ja-JP"/>
              </w:rPr>
            </w:pPr>
            <w:r w:rsidRPr="00E077A7">
              <w:rPr>
                <w:rFonts w:cs="Arial"/>
                <w:noProof/>
              </w:rPr>
              <mc:AlternateContent>
                <mc:Choice Requires="wps">
                  <w:drawing>
                    <wp:anchor distT="0" distB="0" distL="114300" distR="114300" simplePos="0" relativeHeight="253031424" behindDoc="0" locked="0" layoutInCell="1" allowOverlap="1" wp14:anchorId="2C3BE35F" wp14:editId="108E790C">
                      <wp:simplePos x="0" y="0"/>
                      <wp:positionH relativeFrom="column">
                        <wp:posOffset>1508760</wp:posOffset>
                      </wp:positionH>
                      <wp:positionV relativeFrom="paragraph">
                        <wp:posOffset>145415</wp:posOffset>
                      </wp:positionV>
                      <wp:extent cx="3627120" cy="579120"/>
                      <wp:effectExtent l="0" t="0" r="468630" b="11430"/>
                      <wp:wrapNone/>
                      <wp:docPr id="2160" name="Rounded Rectangular Callout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194560" y="6225540"/>
                                <a:ext cx="3627120" cy="579120"/>
                              </a:xfrm>
                              <a:prstGeom prst="wedgeRoundRectCallout">
                                <a:avLst>
                                  <a:gd name="adj1" fmla="val 62000"/>
                                  <a:gd name="adj2" fmla="val -23093"/>
                                  <a:gd name="adj3" fmla="val 16667"/>
                                </a:avLst>
                              </a:prstGeom>
                              <a:noFill/>
                              <a:ln w="19050">
                                <a:solidFill>
                                  <a:srgbClr val="B31E8E"/>
                                </a:solidFill>
                                <a:miter lim="800000"/>
                                <a:headEnd/>
                                <a:tailEnd/>
                              </a:ln>
                            </wps:spPr>
                            <wps:txbx>
                              <w:txbxContent>
                                <w:p w:rsidR="0091685E" w:rsidRPr="005F5FF6" w:rsidRDefault="0091685E" w:rsidP="00D922E5">
                                  <w:pPr>
                                    <w:spacing w:before="0" w:after="0"/>
                                    <w:rPr>
                                      <w:szCs w:val="28"/>
                                    </w:rPr>
                                  </w:pPr>
                                  <w:r>
                                    <w:rPr>
                                      <w:szCs w:val="28"/>
                                    </w:rPr>
                                    <w:t>Look through today’s activity sheets to find other new terms that can be included.</w:t>
                                  </w:r>
                                </w:p>
                                <w:p w:rsidR="0091685E" w:rsidRPr="005F5FF6" w:rsidRDefault="0091685E" w:rsidP="006667C0">
                                  <w:pPr>
                                    <w:spacing w:before="0" w:after="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E35F" id="Rounded Rectangular Callout 2160" o:spid="_x0000_s1069" type="#_x0000_t62" style="position:absolute;left:0;text-align:left;margin-left:118.8pt;margin-top:11.45pt;width:285.6pt;height:45.6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OXdwIAANIEAAAOAAAAZHJzL2Uyb0RvYy54bWysVF9v0zAQf0fiO1h+X/OnbbpWTafRbQhp&#10;wLTBB3BjJzE4vmA7Tcen5+ykI4M3xItlx+e735+7bK9OjSJHYawEndNkFlMidAFc6iqnX7/cXVxS&#10;Yh3TnCnQIqfPwtKr3ds3277diBRqUFwYgkm03fRtTmvn2k0U2aIWDbMzaIXGyxJMwxweTRVxw3rM&#10;3qgojeMs6sHw1kAhrMWvN8Ml3YX8ZSkK97ksrXBE5RSxubCasB78Gu22bFMZ1tayGGGwf0DRMKmx&#10;6EuqG+YY6Yz8K1UjCwMWSjcroImgLGUhAgdkk8R/sHmqWSsCFxTHti8y2f+Xtvh0fDBE8pymSYYC&#10;adagS4/QaS44eUT9mK46xQzZM6WgcyTEoWx9azf4+ql9MJ64be+h+G6Jhn2NT8S1MdDXgnEEm3iZ&#10;o1cP/MHiU3LoPwLHkqxzEBQ8labxCVEbcvKw1oulR/ac0yxNl8vFaJo4OVJgwDxLV0mKAQVGLFdr&#10;v/fl2OacqTXWvRfQEL/JaS94JQJDT2+kFUqz4711wUU+CsH4t4SSslHYFEemSIY9d26aSUw6jblI&#10;5/F6PnbWJGg+DUqyLFuNOMeyiPiM1GPQcCeVCv2pNOlRxXW8jANOC0pyfxuEN9VhrwxBeDl9N09u&#10;L2/HvK/CGulw0JRscnqJHM4svEO3mocyjkk17BGK0qNl3qXBbXc6nEKrLAI7b+EB+DOaaGAYLPwR&#10;4KYG85OSHocqp/ZHx4ygRH3Q2AjrZIH2ERcOi+XK22amN4fpDdMFpsqpo2TY7t0wuV1rZFVjpSTI&#10;oeEam6eU7txlA6oRPw5O6IZxyP1kTs8h6vevaPcLAAD//wMAUEsDBBQABgAIAAAAIQBVWmZo4AAA&#10;AAoBAAAPAAAAZHJzL2Rvd25yZXYueG1sTI9NT4QwEIbvJv6HZky8GLd8mBWRsjEYPexpxc3GY6Ej&#10;JdKW0MLiv3c86W0m8+Sd5y12qxnYgpPvnRUQbyJgaFunetsJOL6/3GbAfJBWycFZFPCNHnbl5UUh&#10;c+XO9g2XOnSMQqzPpQAdwphz7luNRvqNG9HS7dNNRgZap46rSZ4p3Aw8iaItN7K39EHLESuN7Vc9&#10;GwHp4eMw759f26U77XVT6fomXSohrq/Wp0dgAdfwB8OvPqlDSU6Nm63ybBCQpPdbQmlIHoARkEUZ&#10;dWmIjO9i4GXB/1cofwAAAP//AwBQSwECLQAUAAYACAAAACEAtoM4kv4AAADhAQAAEwAAAAAAAAAA&#10;AAAAAAAAAAAAW0NvbnRlbnRfVHlwZXNdLnhtbFBLAQItABQABgAIAAAAIQA4/SH/1gAAAJQBAAAL&#10;AAAAAAAAAAAAAAAAAC8BAABfcmVscy8ucmVsc1BLAQItABQABgAIAAAAIQCRV0OXdwIAANIEAAAO&#10;AAAAAAAAAAAAAAAAAC4CAABkcnMvZTJvRG9jLnhtbFBLAQItABQABgAIAAAAIQBVWmZo4AAAAAoB&#10;AAAPAAAAAAAAAAAAAAAAANEEAABkcnMvZG93bnJldi54bWxQSwUGAAAAAAQABADzAAAA3gUAAAAA&#10;" adj="24192,5812" filled="f" strokecolor="#b31e8e" strokeweight="1.5pt">
                      <v:textbox>
                        <w:txbxContent>
                          <w:p w:rsidR="0091685E" w:rsidRPr="005F5FF6" w:rsidRDefault="0091685E" w:rsidP="00D922E5">
                            <w:pPr>
                              <w:spacing w:before="0" w:after="0"/>
                              <w:rPr>
                                <w:szCs w:val="28"/>
                              </w:rPr>
                            </w:pPr>
                            <w:r>
                              <w:rPr>
                                <w:szCs w:val="28"/>
                              </w:rPr>
                              <w:t>Look through today’s activity sheets to find other new terms that can be included.</w:t>
                            </w:r>
                          </w:p>
                          <w:p w:rsidR="0091685E" w:rsidRPr="005F5FF6" w:rsidRDefault="0091685E" w:rsidP="006667C0">
                            <w:pPr>
                              <w:spacing w:before="0" w:after="0"/>
                              <w:rPr>
                                <w:szCs w:val="28"/>
                              </w:rPr>
                            </w:pPr>
                          </w:p>
                        </w:txbxContent>
                      </v:textbox>
                    </v:shape>
                  </w:pict>
                </mc:Fallback>
              </mc:AlternateContent>
            </w:r>
            <w:r>
              <w:rPr>
                <w:noProof/>
                <w:sz w:val="36"/>
                <w:szCs w:val="36"/>
              </w:rPr>
              <w:drawing>
                <wp:inline distT="0" distB="0" distL="0" distR="0" wp14:anchorId="44C68A6A" wp14:editId="0FB8E22C">
                  <wp:extent cx="450542" cy="662940"/>
                  <wp:effectExtent l="0" t="0" r="6985" b="3810"/>
                  <wp:docPr id="20968" name="Picture 20968"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6667C0" w:rsidTr="00B11478">
        <w:trPr>
          <w:trHeight w:val="737"/>
        </w:trPr>
        <w:tc>
          <w:tcPr>
            <w:tcW w:w="9962" w:type="dxa"/>
            <w:vAlign w:val="center"/>
          </w:tcPr>
          <w:p w:rsidR="006667C0" w:rsidRPr="00E077A7" w:rsidRDefault="006667C0" w:rsidP="00B11478">
            <w:pPr>
              <w:rPr>
                <w:rFonts w:cs="Arial"/>
                <w:noProof/>
                <w:lang w:eastAsia="ja-JP"/>
              </w:rPr>
            </w:pPr>
            <w:r w:rsidRPr="00E077A7">
              <w:rPr>
                <w:rFonts w:cs="Arial"/>
                <w:noProof/>
              </w:rPr>
              <mc:AlternateContent>
                <mc:Choice Requires="wps">
                  <w:drawing>
                    <wp:anchor distT="0" distB="0" distL="114300" distR="114300" simplePos="0" relativeHeight="253032448" behindDoc="0" locked="0" layoutInCell="1" allowOverlap="1" wp14:anchorId="42C96769" wp14:editId="4390EE2D">
                      <wp:simplePos x="0" y="0"/>
                      <wp:positionH relativeFrom="column">
                        <wp:posOffset>640080</wp:posOffset>
                      </wp:positionH>
                      <wp:positionV relativeFrom="paragraph">
                        <wp:posOffset>137795</wp:posOffset>
                      </wp:positionV>
                      <wp:extent cx="3817620" cy="426720"/>
                      <wp:effectExtent l="190500" t="0" r="11430" b="11430"/>
                      <wp:wrapNone/>
                      <wp:docPr id="20872" name="Rounded Rectangular Callout 20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7620" cy="42672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6667C0">
                                  <w:pPr>
                                    <w:spacing w:before="0" w:after="0"/>
                                    <w:rPr>
                                      <w:szCs w:val="28"/>
                                    </w:rPr>
                                  </w:pPr>
                                  <w:r>
                                    <w:rPr>
                                      <w:szCs w:val="28"/>
                                    </w:rPr>
                                    <w:t xml:space="preserve">Type these new terms into your </w:t>
                                  </w:r>
                                  <w:r>
                                    <w:rPr>
                                      <w:i/>
                                      <w:szCs w:val="28"/>
                                    </w:rPr>
                                    <w:t>W</w:t>
                                  </w:r>
                                  <w:r w:rsidRPr="00D922E5">
                                    <w:rPr>
                                      <w:i/>
                                      <w:szCs w:val="28"/>
                                    </w:rPr>
                                    <w:t>ord wall</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96769" id="Rounded Rectangular Callout 20872" o:spid="_x0000_s1070" type="#_x0000_t62" style="position:absolute;margin-left:50.4pt;margin-top:10.85pt;width:300.6pt;height:33.6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83bwIAAMgEAAAOAAAAZHJzL2Uyb0RvYy54bWysVF1v0zAUfUfiP1h+35K0adpVS6fRbQhp&#10;wLTBD3BjJzHYvsF2mo5fz7WTbR3whOiDZed+nXvOvT2/OGhF9sI6Caak2WlKiTAVcGmakn79cnOy&#10;osR5ZjhTYERJH4WjF5u3b86Hbi1m0ILiwhJMYtx66Eraet+tk8RVrdDMnUInDBprsJp5fNom4ZYN&#10;mF2rZJamRTKA5Z2FSjiHX69GI93E/HUtKv+5rp3wRJUUsfl42njuwplsztm6saxrZTXBYP+AQjNp&#10;sOhzqivmGemt/COVlpUFB7U/rUAnUNeyErEH7CZLf+vmoWWdiL0gOa57psn9v7TVp/2dJZKXdJau&#10;ljNKDNMo0z30hgtO7pFAZppeMUu2TCnoPRkdkbihc2uMf+jubGjddbdQfXfEwLbFGHFpLQytYBzh&#10;ZoHo5FVAeDgMJbvhI3CsyXoPkcNDbXVIiOyQQ5Tq8VkqcfCkwo/zVbYsZqhohbZ8VizxHkqw9VN0&#10;Z51/L0CTcCnpIHgjYluhp6mXWI7tb52P2vGpe8a/ZZTUWuEo7JkiJ4t8Pl9Ms3LkhHQdOeVnxV98&#10;5sc+WVEUywnnVBYRPyENGAzcSKXiVCpDBmTuLF2kEacDJXmwRrJts9sqSxBeSd/Ns+vV9ZT3lZuW&#10;HtdLSV3SVRp+YxNBlWvDYxnPpBrvCEWZSaagzKiwP+wOcUDyPAQH2XbAH1E4C+M64frjpQX7k5IB&#10;V6mk7kfPrKBEfTAo/lmW52H34iNfBKmIPbbsji3MVJiqpJ6S8br14772nZVNi5WySIeBSxyYWvog&#10;+wuq6YHrEqdhWu2wj8fv6PXyB7T5BQAA//8DAFBLAwQUAAYACAAAACEAkHP8N+AAAAAJAQAADwAA&#10;AGRycy9kb3ducmV2LnhtbEyPMU/DMBSEdyT+g/WQWFBrNwNNQ5yqQoKFoaJF0NGJX5NA/Bxit035&#10;9bxOMJ7udPddvhxdJ444hNaThtlUgUCqvG2p1vC2fZqkIEI0ZE3nCTWcMcCyuL7KTWb9iV7xuIm1&#10;4BIKmdHQxNhnUoaqQWfC1PdI7O394ExkOdTSDubE5a6TiVL30pmWeKExPT42WH1tDk5DuR7t+vPn&#10;eRu/dx+r8/vuZX+XDFrf3oyrBxARx/gXhgs+o0PBTKU/kA2iY60Uo0cNyWwOggNzlfC5UkOaLkAW&#10;ufz/oPgFAAD//wMAUEsBAi0AFAAGAAgAAAAhALaDOJL+AAAA4QEAABMAAAAAAAAAAAAAAAAAAAAA&#10;AFtDb250ZW50X1R5cGVzXS54bWxQSwECLQAUAAYACAAAACEAOP0h/9YAAACUAQAACwAAAAAAAAAA&#10;AAAAAAAvAQAAX3JlbHMvLnJlbHNQSwECLQAUAAYACAAAACEAkpdvN28CAADIBAAADgAAAAAAAAAA&#10;AAAAAAAuAgAAZHJzL2Uyb0RvYy54bWxQSwECLQAUAAYACAAAACEAkHP8N+AAAAAJAQAADwAAAAAA&#10;AAAAAAAAAADJBAAAZHJzL2Rvd25yZXYueG1sUEsFBgAAAAAEAAQA8wAAANYFAAAAAA==&#10;" adj="-936,9728" filled="f" strokecolor="#b31e8e" strokeweight="1.5pt">
                      <v:textbox>
                        <w:txbxContent>
                          <w:p w:rsidR="0091685E" w:rsidRPr="005F5FF6" w:rsidRDefault="0091685E" w:rsidP="006667C0">
                            <w:pPr>
                              <w:spacing w:before="0" w:after="0"/>
                              <w:rPr>
                                <w:szCs w:val="28"/>
                              </w:rPr>
                            </w:pPr>
                            <w:r>
                              <w:rPr>
                                <w:szCs w:val="28"/>
                              </w:rPr>
                              <w:t xml:space="preserve">Type these new terms into your </w:t>
                            </w:r>
                            <w:r>
                              <w:rPr>
                                <w:i/>
                                <w:szCs w:val="28"/>
                              </w:rPr>
                              <w:t>W</w:t>
                            </w:r>
                            <w:r w:rsidRPr="00D922E5">
                              <w:rPr>
                                <w:i/>
                                <w:szCs w:val="28"/>
                              </w:rPr>
                              <w:t>ord wall</w:t>
                            </w:r>
                            <w:r>
                              <w:rPr>
                                <w:szCs w:val="28"/>
                              </w:rPr>
                              <w:t>.</w:t>
                            </w:r>
                          </w:p>
                        </w:txbxContent>
                      </v:textbox>
                    </v:shape>
                  </w:pict>
                </mc:Fallback>
              </mc:AlternateContent>
            </w:r>
            <w:r w:rsidR="00D922E5">
              <w:rPr>
                <w:rFonts w:cs="Arial"/>
                <w:noProof/>
                <w:szCs w:val="28"/>
              </w:rPr>
              <w:drawing>
                <wp:inline distT="0" distB="0" distL="0" distR="0" wp14:anchorId="44DC8552" wp14:editId="5AF37154">
                  <wp:extent cx="520317" cy="586740"/>
                  <wp:effectExtent l="0" t="0" r="0" b="3810"/>
                  <wp:docPr id="20675" name="Picture 20675"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83" cstate="print">
                            <a:extLst>
                              <a:ext uri="{28A0092B-C50C-407E-A947-70E740481C1C}">
                                <a14:useLocalDpi xmlns:a14="http://schemas.microsoft.com/office/drawing/2010/main"/>
                              </a:ext>
                            </a:extLst>
                          </a:blip>
                          <a:srcRect/>
                          <a:stretch/>
                        </pic:blipFill>
                        <pic:spPr bwMode="auto">
                          <a:xfrm>
                            <a:off x="0" y="0"/>
                            <a:ext cx="541071" cy="6101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67C0" w:rsidTr="00D922E5">
        <w:trPr>
          <w:trHeight w:val="1191"/>
        </w:trPr>
        <w:tc>
          <w:tcPr>
            <w:tcW w:w="9962" w:type="dxa"/>
            <w:vAlign w:val="center"/>
          </w:tcPr>
          <w:p w:rsidR="006667C0" w:rsidRPr="00E077A7" w:rsidRDefault="006667C0" w:rsidP="00B11478">
            <w:pPr>
              <w:jc w:val="right"/>
              <w:rPr>
                <w:rFonts w:cs="Arial"/>
                <w:noProof/>
                <w:lang w:eastAsia="ja-JP"/>
              </w:rPr>
            </w:pPr>
            <w:r w:rsidRPr="00E077A7">
              <w:rPr>
                <w:rFonts w:cs="Arial"/>
                <w:noProof/>
              </w:rPr>
              <mc:AlternateContent>
                <mc:Choice Requires="wps">
                  <w:drawing>
                    <wp:anchor distT="0" distB="0" distL="114300" distR="114300" simplePos="0" relativeHeight="253033472" behindDoc="0" locked="0" layoutInCell="1" allowOverlap="1" wp14:anchorId="3BAFDD56" wp14:editId="64CB03FB">
                      <wp:simplePos x="0" y="0"/>
                      <wp:positionH relativeFrom="column">
                        <wp:posOffset>1188720</wp:posOffset>
                      </wp:positionH>
                      <wp:positionV relativeFrom="paragraph">
                        <wp:posOffset>161290</wp:posOffset>
                      </wp:positionV>
                      <wp:extent cx="4099560" cy="411480"/>
                      <wp:effectExtent l="0" t="0" r="339090" b="26670"/>
                      <wp:wrapNone/>
                      <wp:docPr id="20874" name="Rounded Rectangular Callout 20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9560" cy="411480"/>
                              </a:xfrm>
                              <a:prstGeom prst="wedgeRoundRectCallout">
                                <a:avLst>
                                  <a:gd name="adj1" fmla="val 57168"/>
                                  <a:gd name="adj2" fmla="val 591"/>
                                  <a:gd name="adj3" fmla="val 16667"/>
                                </a:avLst>
                              </a:prstGeom>
                              <a:noFill/>
                              <a:ln w="19050">
                                <a:solidFill>
                                  <a:srgbClr val="B31E8E"/>
                                </a:solidFill>
                                <a:miter lim="800000"/>
                                <a:headEnd/>
                                <a:tailEnd/>
                              </a:ln>
                            </wps:spPr>
                            <wps:txbx>
                              <w:txbxContent>
                                <w:p w:rsidR="0091685E" w:rsidRPr="005F5FF6" w:rsidRDefault="0091685E" w:rsidP="006667C0">
                                  <w:pPr>
                                    <w:spacing w:before="0" w:after="0"/>
                                    <w:rPr>
                                      <w:szCs w:val="28"/>
                                    </w:rPr>
                                  </w:pPr>
                                  <w:r>
                                    <w:rPr>
                                      <w:szCs w:val="28"/>
                                    </w:rPr>
                                    <w:t xml:space="preserve">Check the spelling is correct for each term.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FDD56" id="Rounded Rectangular Callout 20874" o:spid="_x0000_s1071" type="#_x0000_t62" style="position:absolute;left:0;text-align:left;margin-left:93.6pt;margin-top:12.7pt;width:322.8pt;height:32.4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qvbgIAAMUEAAAOAAAAZHJzL2Uyb0RvYy54bWysVNtu1DAQfUfiHyy/0yTb7C1qtirbFiEV&#10;qFr4AK/tJAbHE2xns+3XM3bSsgtviH2w7MztzDkze3F5aDXZS+sUmJJmZykl0nAQytQl/fb19t2K&#10;EueZEUyDkSV9ko5ebt6+uRi6Qs6gAS2kJZjEuGLoStp43xVJ4ngjW+bOoJMGjRXYlnl82joRlg2Y&#10;vdXJLE0XyQBWdBa4dA6/Xo9Guon5q0py/6WqnPRElxSx+XjaeO7CmWwuWFFb1jWKTzDYP6BomTJY&#10;9DXVNfOM9Fb9lapV3IKDyp9xaBOoKsVl7AG7ydI/unlsWCdjL0iO615pcv8vLf+8v7dEiZLO0tUy&#10;p8SwFmV6gN4IKcgDEshM3WtmyZZpDb0noyMSN3SuwPjH7t6G1l13B/yHIwa2DcbIK2thaCQTCDcL&#10;RCcnAeHhMJTshk8gsCbrPUQOD5VtQ0JkhxyiVE+vUsmDJxw/5ul6PV+gohxteZblq6hlwoqX6M46&#10;/0FCS8KlpIMUtYxthZ6mXmI5tr9zPmonpu6Z+J5RUrUaR2HPNJkvs8VqGpUjn9mJzzr2iBNw5HF+&#10;7JEtFotl5IEVU02E+wIzADBwq7SOI6kNGZC2dTpPI0gHWolgjUzberfVliC2kr4/z25WN1PeE7dW&#10;edwtrdqSrtLwG1sIktwYEct4pvR4RyjaTBoFWUZ5/WF3iNORz0Nw0GwH4glVszDuEu4+Xhqwz5QM&#10;uEcldT97ZiUl+qNB5ddZnofFi498vpzhwx5bdscWZjimKqmnZLxu/bisfWdV3WClLNJh4AqnpVL+&#10;ZaxGVBN+3BW8nSzj8Tt6/f732fwCAAD//wMAUEsDBBQABgAIAAAAIQC+WupD3gAAAAkBAAAPAAAA&#10;ZHJzL2Rvd25yZXYueG1sTI/LTsMwEEX3SPyDNUjsqNNQ2hDiVDzEAokNoRt203hwImI7st0k/D3D&#10;CpZXc3Tn3Gq/2EFMFGLvnYL1KgNBrvW6d0bB4f35qgAREzqNg3ek4Jsi7OvzswpL7Wf3RlOTjOAS&#10;F0tU0KU0llLGtiOLceVHcnz79MFi4hiM1AFnLreDzLNsKy32jj90ONJjR+1Xc7IKlgO9mu3LDpsP&#10;XM9mmjcPT8ErdXmx3N+BSLSkPxh+9VkdanY6+pPTUQyci13OqIL8ZgOCgeI65y1HBbdZDrKu5P8F&#10;9Q8AAAD//wMAUEsBAi0AFAAGAAgAAAAhALaDOJL+AAAA4QEAABMAAAAAAAAAAAAAAAAAAAAAAFtD&#10;b250ZW50X1R5cGVzXS54bWxQSwECLQAUAAYACAAAACEAOP0h/9YAAACUAQAACwAAAAAAAAAAAAAA&#10;AAAvAQAAX3JlbHMvLnJlbHNQSwECLQAUAAYACAAAACEAUc06r24CAADFBAAADgAAAAAAAAAAAAAA&#10;AAAuAgAAZHJzL2Uyb0RvYy54bWxQSwECLQAUAAYACAAAACEAvlrqQ94AAAAJAQAADwAAAAAAAAAA&#10;AAAAAADIBAAAZHJzL2Rvd25yZXYueG1sUEsFBgAAAAAEAAQA8wAAANMFAAAAAA==&#10;" adj="23148,10928" filled="f" strokecolor="#b31e8e" strokeweight="1.5pt">
                      <v:textbox>
                        <w:txbxContent>
                          <w:p w:rsidR="0091685E" w:rsidRPr="005F5FF6" w:rsidRDefault="0091685E" w:rsidP="006667C0">
                            <w:pPr>
                              <w:spacing w:before="0" w:after="0"/>
                              <w:rPr>
                                <w:szCs w:val="28"/>
                              </w:rPr>
                            </w:pPr>
                            <w:r>
                              <w:rPr>
                                <w:szCs w:val="28"/>
                              </w:rPr>
                              <w:t xml:space="preserve">Check the spelling is correct for each term. </w:t>
                            </w:r>
                          </w:p>
                        </w:txbxContent>
                      </v:textbox>
                    </v:shape>
                  </w:pict>
                </mc:Fallback>
              </mc:AlternateContent>
            </w:r>
            <w:r w:rsidR="00D922E5">
              <w:rPr>
                <w:noProof/>
                <w:sz w:val="36"/>
                <w:szCs w:val="36"/>
              </w:rPr>
              <w:drawing>
                <wp:inline distT="0" distB="0" distL="0" distR="0" wp14:anchorId="51DEB111" wp14:editId="673BABF8">
                  <wp:extent cx="400548" cy="472440"/>
                  <wp:effectExtent l="0" t="0" r="0" b="3810"/>
                  <wp:docPr id="20673" name="Picture 2067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84" cstate="print">
                            <a:extLst>
                              <a:ext uri="{28A0092B-C50C-407E-A947-70E740481C1C}">
                                <a14:useLocalDpi xmlns:a14="http://schemas.microsoft.com/office/drawing/2010/main"/>
                              </a:ext>
                            </a:extLst>
                          </a:blip>
                          <a:srcRect/>
                          <a:stretch/>
                        </pic:blipFill>
                        <pic:spPr bwMode="auto">
                          <a:xfrm>
                            <a:off x="0" y="0"/>
                            <a:ext cx="403571" cy="4760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22E5" w:rsidTr="00D922E5">
        <w:trPr>
          <w:trHeight w:val="1311"/>
        </w:trPr>
        <w:tc>
          <w:tcPr>
            <w:tcW w:w="9962" w:type="dxa"/>
            <w:vAlign w:val="center"/>
          </w:tcPr>
          <w:p w:rsidR="00D922E5" w:rsidRPr="00E077A7" w:rsidRDefault="00D922E5" w:rsidP="00D922E5">
            <w:pPr>
              <w:rPr>
                <w:rFonts w:cs="Arial"/>
                <w:noProof/>
                <w:lang w:eastAsia="ja-JP"/>
              </w:rPr>
            </w:pPr>
            <w:r w:rsidRPr="00E077A7">
              <w:rPr>
                <w:rFonts w:cs="Arial"/>
                <w:noProof/>
              </w:rPr>
              <mc:AlternateContent>
                <mc:Choice Requires="wps">
                  <w:drawing>
                    <wp:anchor distT="0" distB="0" distL="114300" distR="114300" simplePos="0" relativeHeight="253252608" behindDoc="0" locked="0" layoutInCell="1" allowOverlap="1" wp14:anchorId="6A5B15C3" wp14:editId="435EC177">
                      <wp:simplePos x="0" y="0"/>
                      <wp:positionH relativeFrom="column">
                        <wp:posOffset>815340</wp:posOffset>
                      </wp:positionH>
                      <wp:positionV relativeFrom="paragraph">
                        <wp:posOffset>77470</wp:posOffset>
                      </wp:positionV>
                      <wp:extent cx="5227320" cy="647700"/>
                      <wp:effectExtent l="247650" t="0" r="11430" b="19050"/>
                      <wp:wrapNone/>
                      <wp:docPr id="1956" name="Rounded Rectangular Callout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64770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D922E5">
                                  <w:pPr>
                                    <w:spacing w:before="0" w:after="0"/>
                                    <w:rPr>
                                      <w:szCs w:val="28"/>
                                    </w:rPr>
                                  </w:pPr>
                                  <w:r>
                                    <w:rPr>
                                      <w:szCs w:val="28"/>
                                    </w:rPr>
                                    <w:t xml:space="preserve">Each day you will be asked to add some words to your </w:t>
                                  </w:r>
                                  <w:r w:rsidRPr="00D922E5">
                                    <w:rPr>
                                      <w:i/>
                                      <w:szCs w:val="28"/>
                                    </w:rPr>
                                    <w:t>Word wall</w:t>
                                  </w:r>
                                  <w:r>
                                    <w:rPr>
                                      <w:i/>
                                      <w:szCs w:val="28"/>
                                    </w:rPr>
                                    <w:t xml:space="preserve"> </w:t>
                                  </w:r>
                                  <w:r>
                                    <w:rPr>
                                      <w:szCs w:val="28"/>
                                    </w:rPr>
                                    <w:t>and save it in readiness for use on the next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B15C3" id="Rounded Rectangular Callout 1956" o:spid="_x0000_s1072" type="#_x0000_t62" style="position:absolute;margin-left:64.2pt;margin-top:6.1pt;width:411.6pt;height:51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PobQIAAMYEAAAOAAAAZHJzL2Uyb0RvYy54bWysVF1v0zAUfUfiP1h+35K0abpFTafRbQhp&#10;wLTBD3BjJzE4vsF2mm6/nmsnHS3whOiDZed+nXPPvV1d7VtFdsJYCbqgyXlMidAlcKnrgn79cnd2&#10;QYl1THOmQIuCPgtLr9Zv36yGLhczaEBxYQgm0TYfuoI2znV5FNmyES2z59AJjcYKTMscPk0dccMG&#10;zN6qaBbHWTSA4Z2BUliLX29GI12H/FUlSve5qqxwRBUUsblwmnBu/RmtVyyvDesaWU4w2D+gaJnU&#10;WPQ11Q1zjPRG/pGqlaUBC5U7L6GNoKpkKQIHZJPEv7F5algnAhdsju1e22T/X9ry0+7BEMlRu8tF&#10;RolmLar0CL3mgpNH7B/Tda+YIRumFPSOBD9s29DZHKOfugfjidvuHsrvlmjYNBgiro2BoRGMI9jE&#10;tzk6CfAPi6FkO3wEjiVZ7yB0cF+Z1ifE3pB9EOr5VSixd6TEj4vZbDmfoZ4l2rJ0uYyDkhHLD9Gd&#10;se69gJb4S0EHwWsRWHlKE5VQju3urQvK8Yk8498SSqpW4SDsmCJni3Q+X0yTcuQ0O3FKL7O/+MyP&#10;fZIsy5ahFSyfyiLiA1KPQcOdVCrMpNJk8KLEizjgtKAk99bQbFNvN8oQhFfQd/Pk9uJ2ynvi1kqH&#10;y6VkW9CL2P9GEl6VW81DGcekGu8IRelJJq/MqLDbb/dhPNLMB3vZtsCfUTgD4zLh8uOlAfNCyYCL&#10;VFD7o2dGUKI+aBT/MklTv3nhkS6WXjZzbNkeW5guMVVBHSXjdePGbe07I+sGKyWhHRqucWAq6Q6T&#10;NaKa8OOy4O1kG4/fwevX38/6JwAAAP//AwBQSwMEFAAGAAgAAAAhAB0KWBfhAAAACgEAAA8AAABk&#10;cnMvZG93bnJldi54bWxMj0FPwzAMhe9I/IfISFwQS1uNaZSm04QEFw4TG4Id08ZrC41Tkmzr+PV4&#10;J7j52U/P3ysWo+3FAX3oHClIJwkIpNqZjhoFb5un2zmIEDUZ3TtCBScMsCgvLwqdG3ekVzysYyM4&#10;hEKuFbQxDrmUoW7R6jBxAxLfds5bHVn6Rhqvjxxue5klyUxa3RF/aPWAjy3WX+u9VVCtRrP6/Hne&#10;xO/tx/L0vn3Z3WReqeurcfkAIuIY/8xwxmd0KJmpcnsyQfSss/mUrechA8GG+7t0BqLiRTrNQJaF&#10;/F+h/AUAAP//AwBQSwECLQAUAAYACAAAACEAtoM4kv4AAADhAQAAEwAAAAAAAAAAAAAAAAAAAAAA&#10;W0NvbnRlbnRfVHlwZXNdLnhtbFBLAQItABQABgAIAAAAIQA4/SH/1gAAAJQBAAALAAAAAAAAAAAA&#10;AAAAAC8BAABfcmVscy8ucmVsc1BLAQItABQABgAIAAAAIQCNBMPobQIAAMYEAAAOAAAAAAAAAAAA&#10;AAAAAC4CAABkcnMvZTJvRG9jLnhtbFBLAQItABQABgAIAAAAIQAdClgX4QAAAAoBAAAPAAAAAAAA&#10;AAAAAAAAAMcEAABkcnMvZG93bnJldi54bWxQSwUGAAAAAAQABADzAAAA1QUAAAAA&#10;" adj="-936,9728" filled="f" strokecolor="#b31e8e" strokeweight="1.5pt">
                      <v:textbox>
                        <w:txbxContent>
                          <w:p w:rsidR="0091685E" w:rsidRPr="005F5FF6" w:rsidRDefault="0091685E" w:rsidP="00D922E5">
                            <w:pPr>
                              <w:spacing w:before="0" w:after="0"/>
                              <w:rPr>
                                <w:szCs w:val="28"/>
                              </w:rPr>
                            </w:pPr>
                            <w:r>
                              <w:rPr>
                                <w:szCs w:val="28"/>
                              </w:rPr>
                              <w:t xml:space="preserve">Each day you will be asked to add some words to your </w:t>
                            </w:r>
                            <w:r w:rsidRPr="00D922E5">
                              <w:rPr>
                                <w:i/>
                                <w:szCs w:val="28"/>
                              </w:rPr>
                              <w:t>Word wall</w:t>
                            </w:r>
                            <w:r>
                              <w:rPr>
                                <w:i/>
                                <w:szCs w:val="28"/>
                              </w:rPr>
                              <w:t xml:space="preserve"> </w:t>
                            </w:r>
                            <w:r>
                              <w:rPr>
                                <w:szCs w:val="28"/>
                              </w:rPr>
                              <w:t>and save it in readiness for use on the next day.</w:t>
                            </w:r>
                          </w:p>
                        </w:txbxContent>
                      </v:textbox>
                    </v:shape>
                  </w:pict>
                </mc:Fallback>
              </mc:AlternateContent>
            </w:r>
            <w:r>
              <w:rPr>
                <w:rFonts w:cs="Arial"/>
                <w:noProof/>
                <w:szCs w:val="28"/>
              </w:rPr>
              <w:drawing>
                <wp:inline distT="0" distB="0" distL="0" distR="0" wp14:anchorId="18361A4E" wp14:editId="6E9BCED8">
                  <wp:extent cx="520317" cy="586740"/>
                  <wp:effectExtent l="0" t="0" r="0" b="3810"/>
                  <wp:docPr id="1955" name="Picture 1955"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83" cstate="print">
                            <a:extLst>
                              <a:ext uri="{28A0092B-C50C-407E-A947-70E740481C1C}">
                                <a14:useLocalDpi xmlns:a14="http://schemas.microsoft.com/office/drawing/2010/main"/>
                              </a:ext>
                            </a:extLst>
                          </a:blip>
                          <a:srcRect/>
                          <a:stretch/>
                        </pic:blipFill>
                        <pic:spPr bwMode="auto">
                          <a:xfrm>
                            <a:off x="0" y="0"/>
                            <a:ext cx="541071" cy="6101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22E5" w:rsidTr="00D922E5">
        <w:trPr>
          <w:trHeight w:val="1020"/>
        </w:trPr>
        <w:tc>
          <w:tcPr>
            <w:tcW w:w="9962" w:type="dxa"/>
            <w:vAlign w:val="center"/>
          </w:tcPr>
          <w:p w:rsidR="00D922E5" w:rsidRPr="00E077A7" w:rsidRDefault="00D922E5" w:rsidP="00D922E5">
            <w:pPr>
              <w:jc w:val="right"/>
              <w:rPr>
                <w:rFonts w:cs="Arial"/>
                <w:noProof/>
                <w:lang w:eastAsia="ja-JP"/>
              </w:rPr>
            </w:pPr>
            <w:r w:rsidRPr="00E077A7">
              <w:rPr>
                <w:rFonts w:cs="Arial"/>
                <w:noProof/>
              </w:rPr>
              <mc:AlternateContent>
                <mc:Choice Requires="wps">
                  <w:drawing>
                    <wp:anchor distT="0" distB="0" distL="114300" distR="114300" simplePos="0" relativeHeight="253254656" behindDoc="0" locked="0" layoutInCell="1" allowOverlap="1" wp14:anchorId="3DF1BE27" wp14:editId="7E18A5B9">
                      <wp:simplePos x="0" y="0"/>
                      <wp:positionH relativeFrom="column">
                        <wp:posOffset>175260</wp:posOffset>
                      </wp:positionH>
                      <wp:positionV relativeFrom="paragraph">
                        <wp:posOffset>130810</wp:posOffset>
                      </wp:positionV>
                      <wp:extent cx="5059680" cy="419100"/>
                      <wp:effectExtent l="0" t="0" r="445770" b="19050"/>
                      <wp:wrapNone/>
                      <wp:docPr id="20617" name="Rounded Rectangular Callout 20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419100"/>
                              </a:xfrm>
                              <a:prstGeom prst="wedgeRoundRectCallout">
                                <a:avLst>
                                  <a:gd name="adj1" fmla="val 57168"/>
                                  <a:gd name="adj2" fmla="val 591"/>
                                  <a:gd name="adj3" fmla="val 16667"/>
                                </a:avLst>
                              </a:prstGeom>
                              <a:noFill/>
                              <a:ln w="19050">
                                <a:solidFill>
                                  <a:srgbClr val="B31E8E"/>
                                </a:solidFill>
                                <a:miter lim="800000"/>
                                <a:headEnd/>
                                <a:tailEnd/>
                              </a:ln>
                            </wps:spPr>
                            <wps:txbx>
                              <w:txbxContent>
                                <w:p w:rsidR="0091685E" w:rsidRPr="005F5FF6" w:rsidRDefault="0091685E" w:rsidP="00D922E5">
                                  <w:pPr>
                                    <w:spacing w:before="0" w:after="0"/>
                                    <w:rPr>
                                      <w:szCs w:val="28"/>
                                    </w:rPr>
                                  </w:pPr>
                                  <w:r>
                                    <w:rPr>
                                      <w:szCs w:val="28"/>
                                    </w:rPr>
                                    <w:t xml:space="preserve">Save your </w:t>
                                  </w:r>
                                  <w:r>
                                    <w:rPr>
                                      <w:i/>
                                      <w:szCs w:val="28"/>
                                    </w:rPr>
                                    <w:t>W</w:t>
                                  </w:r>
                                  <w:r w:rsidRPr="00D922E5">
                                    <w:rPr>
                                      <w:i/>
                                      <w:szCs w:val="28"/>
                                    </w:rPr>
                                    <w:t>ord wall</w:t>
                                  </w:r>
                                  <w:r>
                                    <w:rPr>
                                      <w:szCs w:val="28"/>
                                    </w:rPr>
                                    <w:t xml:space="preserve"> for use on Day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1BE27" id="Rounded Rectangular Callout 20617" o:spid="_x0000_s1073" type="#_x0000_t62" style="position:absolute;left:0;text-align:left;margin-left:13.8pt;margin-top:10.3pt;width:398.4pt;height:33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HqbgIAAMUEAAAOAAAAZHJzL2Uyb0RvYy54bWysVMFu2zAMvQ/YPwi6r7bTxEmMOkWXtsOA&#10;biva7QMUS7a1yaImyXHarx8lu12y3YblIIgmRb7HR+bi8tApshfWSdAlzc5SSoSugEvdlPTb19t3&#10;K0qcZ5ozBVqU9Ek4erl5++ZiMIWYQQuKC0swiXbFYEraem+KJHFVKzrmzsAIjc4abMc8mrZJuGUD&#10;Zu9UMkvTPBnAcmOhEs7h1+vRSTcxf12Lyn+payc8USVFbD6eNp67cCabC1Y0lplWVhMM9g8oOiY1&#10;Fn1Ndc08I72Vf6XqZGXBQe3PKugSqGtZicgB2WTpH2weW2ZE5ILNcea1Te7/pa0+7+8tkbykszTP&#10;lpRo1qFMD9BrLjh5wAYy3fSKWbJlSkHvyRiIjRuMK/D9o7m3gbozd1D9cETDtsU34spaGFrBOMLN&#10;QqOTkwfBcPiU7IZPwLEm6z3EHh5q24WE2B1yiFI9vUolDp5U+HGRLtb5ChWt0DfP1lkatUxY8fLa&#10;WOc/COhIuJR0ELwRkVbgNHGJ5dj+zvmoHZ/YM/49o6TuFI7CnimyWGb5ahqVo5jZScw6csQJOIo4&#10;P47I8jxfxj6wYqqJcF9gBgAabqVScSSVJgO2bZ0u0gjSgZI8eGOnbbPbKksQW0nfn2c3q5sp70lY&#10;Jz3ulpJdSVdp+I0UgiQ3mscynkk13hGK0pNGQZZRXn/YHeJ0zCPyoNkO+BOqZmHcJdx9vLRgnykZ&#10;cI9K6n72zApK1EeNyq+z+TwsXjTmi+UMDXvs2R17mK4wVUk9JeN168dl7Y2VTYuVstgODVc4LbX0&#10;L2M1oprw467g7WQZj+0Y9fvfZ/MLAAD//wMAUEsDBBQABgAIAAAAIQCS1HtR3AAAAAgBAAAPAAAA&#10;ZHJzL2Rvd25yZXYueG1sTI/NTsMwEITvSLyDtUjcqNMoSqsQp+JHHJC4kPbCbRsvTkRsR7abhLdn&#10;OcFpdjWj2W/rw2pHMVOIg3cKtpsMBLnO68EZBafjy90eREzoNI7ekYJvinBorq9qrLRf3DvNbTKC&#10;S1ysUEGf0lRJGbueLMaNn8ix9+mDxcRrMFIHXLjcjjLPslJaHBxf6HGip566r/ZiFawnejPl6w7b&#10;D9wuZl6Kx+fglbq9WR/uQSRa018YfvEZHRpmOvuL01GMCvJdyUnWjJX9fV4UIM48lCXIppb/H2h+&#10;AAAA//8DAFBLAQItABQABgAIAAAAIQC2gziS/gAAAOEBAAATAAAAAAAAAAAAAAAAAAAAAABbQ29u&#10;dGVudF9UeXBlc10ueG1sUEsBAi0AFAAGAAgAAAAhADj9If/WAAAAlAEAAAsAAAAAAAAAAAAAAAAA&#10;LwEAAF9yZWxzLy5yZWxzUEsBAi0AFAAGAAgAAAAhAJ+eMepuAgAAxQQAAA4AAAAAAAAAAAAAAAAA&#10;LgIAAGRycy9lMm9Eb2MueG1sUEsBAi0AFAAGAAgAAAAhAJLUe1HcAAAACAEAAA8AAAAAAAAAAAAA&#10;AAAAyAQAAGRycy9kb3ducmV2LnhtbFBLBQYAAAAABAAEAPMAAADRBQAAAAA=&#10;" adj="23148,10928" filled="f" strokecolor="#b31e8e" strokeweight="1.5pt">
                      <v:textbox>
                        <w:txbxContent>
                          <w:p w:rsidR="0091685E" w:rsidRPr="005F5FF6" w:rsidRDefault="0091685E" w:rsidP="00D922E5">
                            <w:pPr>
                              <w:spacing w:before="0" w:after="0"/>
                              <w:rPr>
                                <w:szCs w:val="28"/>
                              </w:rPr>
                            </w:pPr>
                            <w:r>
                              <w:rPr>
                                <w:szCs w:val="28"/>
                              </w:rPr>
                              <w:t xml:space="preserve">Save your </w:t>
                            </w:r>
                            <w:r>
                              <w:rPr>
                                <w:i/>
                                <w:szCs w:val="28"/>
                              </w:rPr>
                              <w:t>W</w:t>
                            </w:r>
                            <w:r w:rsidRPr="00D922E5">
                              <w:rPr>
                                <w:i/>
                                <w:szCs w:val="28"/>
                              </w:rPr>
                              <w:t>ord wall</w:t>
                            </w:r>
                            <w:r>
                              <w:rPr>
                                <w:szCs w:val="28"/>
                              </w:rPr>
                              <w:t xml:space="preserve"> for use on Day 3. </w:t>
                            </w:r>
                          </w:p>
                        </w:txbxContent>
                      </v:textbox>
                    </v:shape>
                  </w:pict>
                </mc:Fallback>
              </mc:AlternateContent>
            </w:r>
            <w:r>
              <w:rPr>
                <w:noProof/>
                <w:sz w:val="36"/>
                <w:szCs w:val="36"/>
              </w:rPr>
              <w:drawing>
                <wp:inline distT="0" distB="0" distL="0" distR="0" wp14:anchorId="129A95F5" wp14:editId="4F77931F">
                  <wp:extent cx="400548" cy="472440"/>
                  <wp:effectExtent l="0" t="0" r="0" b="3810"/>
                  <wp:docPr id="20615" name="Picture 20615"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84" cstate="print">
                            <a:extLst>
                              <a:ext uri="{28A0092B-C50C-407E-A947-70E740481C1C}">
                                <a14:useLocalDpi xmlns:a14="http://schemas.microsoft.com/office/drawing/2010/main"/>
                              </a:ext>
                            </a:extLst>
                          </a:blip>
                          <a:srcRect/>
                          <a:stretch/>
                        </pic:blipFill>
                        <pic:spPr bwMode="auto">
                          <a:xfrm>
                            <a:off x="0" y="0"/>
                            <a:ext cx="403571" cy="4760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667C0" w:rsidRDefault="006667C0" w:rsidP="006667C0">
      <w:pPr>
        <w:spacing w:before="0" w:after="0"/>
      </w:pPr>
      <w:r>
        <w:br w:type="page"/>
      </w:r>
    </w:p>
    <w:p w:rsidR="005C3D76" w:rsidRPr="001C1E24" w:rsidRDefault="005C3D76" w:rsidP="005C3D76">
      <w:pPr>
        <w:pStyle w:val="Heading1"/>
        <w:rPr>
          <w:color w:val="B31E8E"/>
        </w:rPr>
      </w:pPr>
      <w:r w:rsidRPr="001C1E24">
        <w:rPr>
          <w:color w:val="B31E8E"/>
        </w:rPr>
        <w:lastRenderedPageBreak/>
        <w:t xml:space="preserve">Day </w:t>
      </w:r>
      <w:r w:rsidR="006907FE">
        <w:rPr>
          <w:color w:val="B31E8E"/>
        </w:rPr>
        <w:t>3</w:t>
      </w:r>
      <w:r w:rsidRPr="001C1E24">
        <w:rPr>
          <w:color w:val="B31E8E"/>
        </w:rPr>
        <w:t xml:space="preserve">: </w:t>
      </w:r>
      <w:r w:rsidR="008A41E6">
        <w:rPr>
          <w:color w:val="B31E8E"/>
        </w:rPr>
        <w:t>A million tiny pieces</w:t>
      </w:r>
    </w:p>
    <w:tbl>
      <w:tblPr>
        <w:tblStyle w:val="TableGrid"/>
        <w:tblW w:w="0" w:type="auto"/>
        <w:tblLook w:val="04A0" w:firstRow="1" w:lastRow="0" w:firstColumn="1" w:lastColumn="0" w:noHBand="0" w:noVBand="1"/>
      </w:tblPr>
      <w:tblGrid>
        <w:gridCol w:w="9746"/>
      </w:tblGrid>
      <w:tr w:rsidR="005C3D76" w:rsidTr="00690D03">
        <w:trPr>
          <w:trHeight w:val="1304"/>
        </w:trPr>
        <w:tc>
          <w:tcPr>
            <w:tcW w:w="9962" w:type="dxa"/>
            <w:tcBorders>
              <w:top w:val="nil"/>
              <w:left w:val="nil"/>
              <w:bottom w:val="single" w:sz="8" w:space="0" w:color="B31E8E"/>
              <w:right w:val="nil"/>
            </w:tcBorders>
            <w:vAlign w:val="center"/>
          </w:tcPr>
          <w:p w:rsidR="005C3D76" w:rsidRPr="001D4D78" w:rsidRDefault="00C75BD1" w:rsidP="001D4D78">
            <w:pPr>
              <w:rPr>
                <w:w w:val="105"/>
              </w:rPr>
            </w:pPr>
            <w:r w:rsidRPr="000E3516">
              <w:rPr>
                <w:noProof/>
                <w:sz w:val="36"/>
                <w:szCs w:val="36"/>
              </w:rPr>
              <mc:AlternateContent>
                <mc:Choice Requires="wps">
                  <w:drawing>
                    <wp:anchor distT="0" distB="0" distL="114300" distR="114300" simplePos="0" relativeHeight="252008448" behindDoc="0" locked="0" layoutInCell="1" allowOverlap="1" wp14:anchorId="69E70BB0" wp14:editId="5FB849B6">
                      <wp:simplePos x="0" y="0"/>
                      <wp:positionH relativeFrom="column">
                        <wp:posOffset>868680</wp:posOffset>
                      </wp:positionH>
                      <wp:positionV relativeFrom="paragraph">
                        <wp:posOffset>43180</wp:posOffset>
                      </wp:positionV>
                      <wp:extent cx="5196840" cy="723900"/>
                      <wp:effectExtent l="76200" t="0" r="22860" b="19050"/>
                      <wp:wrapNone/>
                      <wp:docPr id="4" name="Rounded 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23900"/>
                              </a:xfrm>
                              <a:prstGeom prst="wedgeRoundRectCallout">
                                <a:avLst>
                                  <a:gd name="adj1" fmla="val -57798"/>
                                  <a:gd name="adj2" fmla="val 3679"/>
                                  <a:gd name="adj3" fmla="val 16667"/>
                                </a:avLst>
                              </a:prstGeom>
                              <a:noFill/>
                              <a:ln w="19050">
                                <a:solidFill>
                                  <a:srgbClr val="B31E8E"/>
                                </a:solidFill>
                                <a:miter lim="800000"/>
                                <a:headEnd/>
                                <a:tailEnd/>
                              </a:ln>
                            </wps:spPr>
                            <wps:txbx>
                              <w:txbxContent>
                                <w:p w:rsidR="0091685E" w:rsidRPr="0056650B" w:rsidRDefault="0091685E" w:rsidP="00400EC8">
                                  <w:pPr>
                                    <w:spacing w:before="0" w:after="0"/>
                                    <w:rPr>
                                      <w:sz w:val="24"/>
                                    </w:rPr>
                                  </w:pPr>
                                  <w:r w:rsidRPr="0056650B">
                                    <w:rPr>
                                      <w:sz w:val="24"/>
                                    </w:rPr>
                                    <w:t xml:space="preserve">Have you read </w:t>
                                  </w:r>
                                  <w:r w:rsidRPr="0056650B">
                                    <w:rPr>
                                      <w:i/>
                                      <w:sz w:val="24"/>
                                    </w:rPr>
                                    <w:t>Charlie and the Chocolate Factory</w:t>
                                  </w:r>
                                  <w:r w:rsidRPr="0056650B">
                                    <w:rPr>
                                      <w:sz w:val="24"/>
                                    </w:rPr>
                                    <w:t xml:space="preserve"> by Roald Dahl? Do you remember </w:t>
                                  </w:r>
                                  <w:r>
                                    <w:rPr>
                                      <w:sz w:val="24"/>
                                    </w:rPr>
                                    <w:t>the T</w:t>
                                  </w:r>
                                  <w:r w:rsidRPr="0056650B">
                                    <w:rPr>
                                      <w:sz w:val="24"/>
                                    </w:rPr>
                                    <w:t>elevision-Chocolate Room? The text below was taken from the book. Read it to find out what happened.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70BB0" id="Rounded Rectangular Callout 4" o:spid="_x0000_s1074" type="#_x0000_t62" style="position:absolute;margin-left:68.4pt;margin-top:3.4pt;width:409.2pt;height:5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TBaQIAAL8EAAAOAAAAZHJzL2Uyb0RvYy54bWysVNtu2zAMfR+wfxD03trOPUadokvbYUC3&#10;Fe32AYol29pkUZPkOOnXj5LdLl3fhuVBEE2KPDyHzMXloVVkL6yToAuanaeUCF0Cl7ou6Pdvt2cr&#10;SpxnmjMFWhT0KBy93Lx/d9GbXEygAcWFJZhEu7w3BW28N3mSuLIRLXPnYIRGZwW2ZR5NWyfcsh6z&#10;tyqZpOki6cFyY6EUzuHX68FJNzF/VYnSf60qJzxRBUVsPp42nrtwJpsLlteWmUaWIwz2DyhaJjUW&#10;fUl1zTwjnZVvUrWytOCg8ucltAlUlSxF7AG7ydK/unlsmBGxFyTHmRea3P9LW37Z31sieUFnlGjW&#10;okQP0GkuOHlA8piuO8Us2TKloPNkFgjrjcvx3aO5t6FlZ+6g/OmIhm2D8eLKWugbwTjCzEJ88upB&#10;MBw+Jbv+M3CsxzoPkbtDZduQEFkhhyjR8UUicfCkxI/zbL1YzVDJEn3LyXSdRg0Tlj+/Ntb5jwJa&#10;Ei4F7QWvRWwp9DP2Ecux/Z3zUTM+ds74j4ySqlU4AnumyNl8uVyvxhk5CZqcBk0Xy/XbkOlpSLZY&#10;LJaRCZaPVRHwM9AAQcOtVCoOo9KkR+LW6TyNMB0oyYM3cm3r3VZZgugK+mGa3axuxryvwlrpcauU&#10;bAu6SsNvABhEudE8lvFMquGOUJQeVQrCDAL7w+4wzEUkIKi2A35E3SwMW4Rbj5cG7BMlPW5QQd2v&#10;jllBifqkUft1NgtC+WjM5ssJGvbUszv1MF1iqoJ6Sobr1g9r2hkr6wYrZZEODVc4L5X0z4M1oBrx&#10;45bg7dUantox6s//zuY3AAAA//8DAFBLAwQUAAYACAAAACEAL4/9698AAAAJAQAADwAAAGRycy9k&#10;b3ducmV2LnhtbEyPTU+DQBCG7yb+h82YeLOLaCsiS2OMxovGWD+PA4yAZWcJu23BX+/0pKfJm2fy&#10;zjPZcrSd2tLgW8cGTmcRKOLSVS3XBl5f7k4SUD4gV9g5JgMTeVjmhwcZppXb8TNtV6FWUsI+RQNN&#10;CH2qtS8bsuhnricW9uUGi0HiUOtqwJ2U207HUbTQFluWCw32dNNQuV5trIFimt7fHr6fyuTi/vbn&#10;I1l/Yng8N+b4aLy+AhVoDH/LsNcXdcjFqXAbrrzqJJ8tRD0Y2A/hl/N5DKoQEEcJ6DzT/z/IfwEA&#10;AP//AwBQSwECLQAUAAYACAAAACEAtoM4kv4AAADhAQAAEwAAAAAAAAAAAAAAAAAAAAAAW0NvbnRl&#10;bnRfVHlwZXNdLnhtbFBLAQItABQABgAIAAAAIQA4/SH/1gAAAJQBAAALAAAAAAAAAAAAAAAAAC8B&#10;AABfcmVscy8ucmVsc1BLAQItABQABgAIAAAAIQBe8tTBaQIAAL8EAAAOAAAAAAAAAAAAAAAAAC4C&#10;AABkcnMvZTJvRG9jLnhtbFBLAQItABQABgAIAAAAIQAvj/3r3wAAAAkBAAAPAAAAAAAAAAAAAAAA&#10;AMMEAABkcnMvZG93bnJldi54bWxQSwUGAAAAAAQABADzAAAAzwUAAAAA&#10;" adj="-1684,11595" filled="f" strokecolor="#b31e8e" strokeweight="1.5pt">
                      <v:textbox>
                        <w:txbxContent>
                          <w:p w:rsidR="0091685E" w:rsidRPr="0056650B" w:rsidRDefault="0091685E" w:rsidP="00400EC8">
                            <w:pPr>
                              <w:spacing w:before="0" w:after="0"/>
                              <w:rPr>
                                <w:sz w:val="24"/>
                              </w:rPr>
                            </w:pPr>
                            <w:r w:rsidRPr="0056650B">
                              <w:rPr>
                                <w:sz w:val="24"/>
                              </w:rPr>
                              <w:t xml:space="preserve">Have you read </w:t>
                            </w:r>
                            <w:r w:rsidRPr="0056650B">
                              <w:rPr>
                                <w:i/>
                                <w:sz w:val="24"/>
                              </w:rPr>
                              <w:t>Charlie and the Chocolate Factory</w:t>
                            </w:r>
                            <w:r w:rsidRPr="0056650B">
                              <w:rPr>
                                <w:sz w:val="24"/>
                              </w:rPr>
                              <w:t xml:space="preserve"> by Roald Dahl? Do you remember </w:t>
                            </w:r>
                            <w:r>
                              <w:rPr>
                                <w:sz w:val="24"/>
                              </w:rPr>
                              <w:t>the T</w:t>
                            </w:r>
                            <w:r w:rsidRPr="0056650B">
                              <w:rPr>
                                <w:sz w:val="24"/>
                              </w:rPr>
                              <w:t>elevision-Chocolate Room? The text below was taken from the book. Read it to find out what happened.</w:t>
                            </w:r>
                          </w:p>
                        </w:txbxContent>
                      </v:textbox>
                    </v:shape>
                  </w:pict>
                </mc:Fallback>
              </mc:AlternateContent>
            </w:r>
            <w:r w:rsidR="00400EC8">
              <w:rPr>
                <w:rFonts w:cs="Arial"/>
                <w:noProof/>
                <w:szCs w:val="28"/>
              </w:rPr>
              <w:drawing>
                <wp:inline distT="0" distB="0" distL="0" distR="0" wp14:anchorId="3BF0B5BE" wp14:editId="1C78FFB6">
                  <wp:extent cx="375528" cy="693420"/>
                  <wp:effectExtent l="0" t="0" r="5715" b="0"/>
                  <wp:docPr id="3" name="Picture 3"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76441" cy="695107"/>
                          </a:xfrm>
                          <a:prstGeom prst="rect">
                            <a:avLst/>
                          </a:prstGeom>
                          <a:noFill/>
                          <a:ln>
                            <a:noFill/>
                          </a:ln>
                        </pic:spPr>
                      </pic:pic>
                    </a:graphicData>
                  </a:graphic>
                </wp:inline>
              </w:drawing>
            </w:r>
            <w:r w:rsidR="00400EC8">
              <w:rPr>
                <w:w w:val="105"/>
              </w:rPr>
              <w:t xml:space="preserve"> </w:t>
            </w:r>
          </w:p>
        </w:tc>
      </w:tr>
      <w:tr w:rsidR="00DB3344" w:rsidTr="00690D03">
        <w:trPr>
          <w:trHeight w:val="1587"/>
        </w:trPr>
        <w:tc>
          <w:tcPr>
            <w:tcW w:w="9962" w:type="dxa"/>
            <w:tcBorders>
              <w:top w:val="single" w:sz="8" w:space="0" w:color="B31E8E"/>
              <w:left w:val="single" w:sz="8" w:space="0" w:color="B31E8E"/>
              <w:bottom w:val="single" w:sz="8" w:space="0" w:color="B31E8E"/>
              <w:right w:val="single" w:sz="8" w:space="0" w:color="B31E8E"/>
            </w:tcBorders>
            <w:vAlign w:val="center"/>
          </w:tcPr>
          <w:p w:rsidR="004352EB" w:rsidRPr="004352EB" w:rsidRDefault="00DB3344" w:rsidP="008A41E6">
            <w:pPr>
              <w:rPr>
                <w:noProof/>
                <w:sz w:val="24"/>
                <w:lang w:eastAsia="ja-JP"/>
              </w:rPr>
            </w:pPr>
            <w:r w:rsidRPr="004352EB">
              <w:rPr>
                <w:noProof/>
                <w:sz w:val="24"/>
                <w:lang w:eastAsia="ja-JP"/>
              </w:rPr>
              <w:t>“Thank you,” said Mr Wonka. “I shall now tell you how this amazing television set of mine works. But first of all, do you know how ordinary television works</w:t>
            </w:r>
            <w:r w:rsidR="0047136E">
              <w:rPr>
                <w:noProof/>
                <w:sz w:val="24"/>
                <w:lang w:eastAsia="ja-JP"/>
              </w:rPr>
              <w:t>? It is very simple. At one end</w:t>
            </w:r>
            <w:r w:rsidRPr="004352EB">
              <w:rPr>
                <w:noProof/>
                <w:sz w:val="24"/>
                <w:lang w:eastAsia="ja-JP"/>
              </w:rPr>
              <w:t>, where the picture is being taken, you have a large cine camera and you start photographing something. The photogr</w:t>
            </w:r>
            <w:r w:rsidR="0056650B">
              <w:rPr>
                <w:noProof/>
                <w:sz w:val="24"/>
                <w:lang w:eastAsia="ja-JP"/>
              </w:rPr>
              <w:t>ap</w:t>
            </w:r>
            <w:r w:rsidRPr="004352EB">
              <w:rPr>
                <w:noProof/>
                <w:sz w:val="24"/>
                <w:lang w:eastAsia="ja-JP"/>
              </w:rPr>
              <w:t xml:space="preserve">hs are then split up into millions of tiny little pieces which are so small that you can’t see them, and these little pieces are shot out into the sky by electricity. In the sky </w:t>
            </w:r>
            <w:r w:rsidR="004352EB" w:rsidRPr="004352EB">
              <w:rPr>
                <w:noProof/>
                <w:sz w:val="24"/>
                <w:lang w:eastAsia="ja-JP"/>
              </w:rPr>
              <w:t>they go whizzing around all over the place until suddenly they hit the antenna on the roof of somebody’s house. They then go flashing down the wire that leads right into the back of the television set, and in there they get jiggled and joggled around until at last every single one of those millions of tiny pieces is fitted back into its right place</w:t>
            </w:r>
            <w:r w:rsidR="008A41E6">
              <w:rPr>
                <w:noProof/>
                <w:sz w:val="24"/>
                <w:lang w:eastAsia="ja-JP"/>
              </w:rPr>
              <w:t xml:space="preserve"> (like a ji</w:t>
            </w:r>
            <w:r w:rsidR="004352EB" w:rsidRPr="004352EB">
              <w:rPr>
                <w:noProof/>
                <w:sz w:val="24"/>
                <w:lang w:eastAsia="ja-JP"/>
              </w:rPr>
              <w:t>gsaw puzzle) and presto! – the photogr</w:t>
            </w:r>
            <w:r w:rsidR="0056650B">
              <w:rPr>
                <w:noProof/>
                <w:sz w:val="24"/>
                <w:lang w:eastAsia="ja-JP"/>
              </w:rPr>
              <w:t>ap</w:t>
            </w:r>
            <w:r w:rsidR="004352EB" w:rsidRPr="004352EB">
              <w:rPr>
                <w:noProof/>
                <w:sz w:val="24"/>
                <w:lang w:eastAsia="ja-JP"/>
              </w:rPr>
              <w:t>h appears on the screen …”</w:t>
            </w:r>
            <w:r w:rsidR="008A41E6">
              <w:rPr>
                <w:noProof/>
                <w:sz w:val="24"/>
                <w:lang w:eastAsia="ja-JP"/>
              </w:rPr>
              <w:t xml:space="preserve"> </w:t>
            </w:r>
            <w:r w:rsidR="008A41E6">
              <w:rPr>
                <w:noProof/>
                <w:sz w:val="24"/>
                <w:lang w:eastAsia="ja-JP"/>
              </w:rPr>
              <w:br/>
              <w:t>(Dahl 2016, p 147,148)</w:t>
            </w:r>
          </w:p>
        </w:tc>
      </w:tr>
      <w:tr w:rsidR="0056650B" w:rsidTr="00182166">
        <w:trPr>
          <w:trHeight w:val="850"/>
        </w:trPr>
        <w:tc>
          <w:tcPr>
            <w:tcW w:w="9962" w:type="dxa"/>
            <w:tcBorders>
              <w:top w:val="single" w:sz="8" w:space="0" w:color="B31E8E"/>
              <w:left w:val="nil"/>
              <w:bottom w:val="single" w:sz="8" w:space="0" w:color="B31E8E"/>
              <w:right w:val="nil"/>
            </w:tcBorders>
            <w:vAlign w:val="center"/>
          </w:tcPr>
          <w:p w:rsidR="0056650B" w:rsidRPr="004352EB" w:rsidRDefault="0056650B" w:rsidP="00DB3344">
            <w:pPr>
              <w:rPr>
                <w:noProof/>
                <w:sz w:val="24"/>
                <w:lang w:eastAsia="ja-JP"/>
              </w:rPr>
            </w:pPr>
            <w:r>
              <w:rPr>
                <w:noProof/>
                <w:sz w:val="24"/>
                <w:lang w:eastAsia="ja-JP"/>
              </w:rPr>
              <w:t>Mr Wonka asked the Oompa-Loompas to place an enormous chocolate bar in front of the camera and switches it on.</w:t>
            </w:r>
          </w:p>
        </w:tc>
      </w:tr>
      <w:tr w:rsidR="0056650B" w:rsidTr="00690D03">
        <w:trPr>
          <w:trHeight w:val="1587"/>
        </w:trPr>
        <w:tc>
          <w:tcPr>
            <w:tcW w:w="9962" w:type="dxa"/>
            <w:tcBorders>
              <w:top w:val="single" w:sz="8" w:space="0" w:color="B31E8E"/>
              <w:left w:val="single" w:sz="8" w:space="0" w:color="B31E8E"/>
              <w:bottom w:val="single" w:sz="8" w:space="0" w:color="B31E8E"/>
              <w:right w:val="single" w:sz="8" w:space="0" w:color="B31E8E"/>
            </w:tcBorders>
            <w:vAlign w:val="center"/>
          </w:tcPr>
          <w:p w:rsidR="0056650B" w:rsidRDefault="0056650B" w:rsidP="0056650B">
            <w:pPr>
              <w:rPr>
                <w:noProof/>
                <w:sz w:val="24"/>
                <w:lang w:eastAsia="ja-JP"/>
              </w:rPr>
            </w:pPr>
            <w:r>
              <w:rPr>
                <w:noProof/>
                <w:sz w:val="24"/>
                <w:lang w:eastAsia="ja-JP"/>
              </w:rPr>
              <w:t>There was a blinding flash!</w:t>
            </w:r>
          </w:p>
          <w:p w:rsidR="0056650B" w:rsidRDefault="0056650B" w:rsidP="0056650B">
            <w:pPr>
              <w:rPr>
                <w:noProof/>
                <w:sz w:val="24"/>
                <w:lang w:eastAsia="ja-JP"/>
              </w:rPr>
            </w:pPr>
            <w:r>
              <w:rPr>
                <w:noProof/>
                <w:sz w:val="24"/>
                <w:lang w:eastAsia="ja-JP"/>
              </w:rPr>
              <w:t>“The chocolate’s gone!” shouted Grandpa Joe, waving his arms.</w:t>
            </w:r>
          </w:p>
          <w:p w:rsidR="0056650B" w:rsidRDefault="00690D03" w:rsidP="0056650B">
            <w:pPr>
              <w:rPr>
                <w:noProof/>
                <w:sz w:val="24"/>
                <w:lang w:eastAsia="ja-JP"/>
              </w:rPr>
            </w:pPr>
            <w:r>
              <w:rPr>
                <w:noProof/>
                <w:sz w:val="24"/>
                <w:lang w:eastAsia="ja-JP"/>
              </w:rPr>
              <w:t>He was quite right! T</w:t>
            </w:r>
            <w:r w:rsidR="0056650B">
              <w:rPr>
                <w:noProof/>
                <w:sz w:val="24"/>
                <w:lang w:eastAsia="ja-JP"/>
              </w:rPr>
              <w:t>he who</w:t>
            </w:r>
            <w:r>
              <w:rPr>
                <w:noProof/>
                <w:sz w:val="24"/>
                <w:lang w:eastAsia="ja-JP"/>
              </w:rPr>
              <w:t>le enormous bar of chocolate had</w:t>
            </w:r>
            <w:r w:rsidR="0056650B">
              <w:rPr>
                <w:noProof/>
                <w:sz w:val="24"/>
                <w:lang w:eastAsia="ja-JP"/>
              </w:rPr>
              <w:t xml:space="preserve"> disappeared completely into thin air!</w:t>
            </w:r>
          </w:p>
          <w:p w:rsidR="0056650B" w:rsidRDefault="00690D03" w:rsidP="0056650B">
            <w:pPr>
              <w:rPr>
                <w:noProof/>
                <w:sz w:val="24"/>
                <w:lang w:eastAsia="ja-JP"/>
              </w:rPr>
            </w:pPr>
            <w:r>
              <w:rPr>
                <w:noProof/>
                <w:sz w:val="24"/>
                <w:lang w:eastAsia="ja-JP"/>
              </w:rPr>
              <w:t>“It’s on its</w:t>
            </w:r>
            <w:r w:rsidR="0056650B">
              <w:rPr>
                <w:noProof/>
                <w:sz w:val="24"/>
                <w:lang w:eastAsia="ja-JP"/>
              </w:rPr>
              <w:t xml:space="preserve"> way!” </w:t>
            </w:r>
            <w:r w:rsidR="00023B2F">
              <w:rPr>
                <w:noProof/>
                <w:sz w:val="24"/>
                <w:lang w:eastAsia="ja-JP"/>
              </w:rPr>
              <w:t>cried Mr W</w:t>
            </w:r>
            <w:r w:rsidR="0056650B">
              <w:rPr>
                <w:noProof/>
                <w:sz w:val="24"/>
                <w:lang w:eastAsia="ja-JP"/>
              </w:rPr>
              <w:t>onka. “It’s now rushin</w:t>
            </w:r>
            <w:r>
              <w:rPr>
                <w:noProof/>
                <w:sz w:val="24"/>
                <w:lang w:eastAsia="ja-JP"/>
              </w:rPr>
              <w:t>g through the air above our</w:t>
            </w:r>
            <w:r w:rsidR="0056650B">
              <w:rPr>
                <w:noProof/>
                <w:sz w:val="24"/>
                <w:lang w:eastAsia="ja-JP"/>
              </w:rPr>
              <w:t xml:space="preserve"> heads in a million tiny pieces. Quick! Come over here!”  He dashed over to the other end of the room and the others followed him. “Watch the screen!” he cried. “Here it comes! Look!”</w:t>
            </w:r>
          </w:p>
          <w:p w:rsidR="0056650B" w:rsidRDefault="0056650B" w:rsidP="0056650B">
            <w:pPr>
              <w:rPr>
                <w:noProof/>
                <w:sz w:val="24"/>
                <w:lang w:eastAsia="ja-JP"/>
              </w:rPr>
            </w:pPr>
            <w:r>
              <w:rPr>
                <w:noProof/>
                <w:sz w:val="24"/>
                <w:lang w:eastAsia="ja-JP"/>
              </w:rPr>
              <w:t>The screen flickered and lit up. Then suddenly, a small bar of chocolate appeared in the middle of the screen.</w:t>
            </w:r>
          </w:p>
          <w:p w:rsidR="008A41E6" w:rsidRPr="004352EB" w:rsidRDefault="0056650B" w:rsidP="00182166">
            <w:pPr>
              <w:spacing w:before="0"/>
              <w:rPr>
                <w:noProof/>
                <w:sz w:val="24"/>
                <w:lang w:eastAsia="ja-JP"/>
              </w:rPr>
            </w:pPr>
            <w:r>
              <w:rPr>
                <w:noProof/>
                <w:sz w:val="24"/>
                <w:lang w:eastAsia="ja-JP"/>
              </w:rPr>
              <w:t>“Take it!” shouted Mr Wonka, growing more and more excited.</w:t>
            </w:r>
            <w:r w:rsidR="008A41E6">
              <w:rPr>
                <w:noProof/>
                <w:sz w:val="24"/>
                <w:lang w:eastAsia="ja-JP"/>
              </w:rPr>
              <w:br/>
              <w:t>(Dahl 2016, p 150)</w:t>
            </w:r>
            <w:r w:rsidR="00182166">
              <w:rPr>
                <w:noProof/>
                <w:sz w:val="24"/>
                <w:lang w:eastAsia="ja-JP"/>
              </w:rPr>
              <w:t xml:space="preserve"> </w:t>
            </w:r>
            <w:r w:rsidR="00182166">
              <w:rPr>
                <w:noProof/>
                <w:sz w:val="24"/>
                <w:lang w:eastAsia="ja-JP"/>
              </w:rPr>
              <w:br/>
            </w:r>
            <w:r w:rsidR="00182166" w:rsidRPr="00994854">
              <w:rPr>
                <w:noProof/>
                <w:sz w:val="24"/>
                <w:lang w:eastAsia="ja-JP"/>
              </w:rPr>
              <w:t xml:space="preserve">Dahl, Roald 2016 </w:t>
            </w:r>
            <w:r w:rsidR="00182166" w:rsidRPr="00994854">
              <w:rPr>
                <w:i/>
                <w:noProof/>
                <w:sz w:val="24"/>
                <w:lang w:eastAsia="ja-JP"/>
              </w:rPr>
              <w:t>Charlie and the Chocolate Factory</w:t>
            </w:r>
            <w:r w:rsidR="00182166" w:rsidRPr="00994854">
              <w:rPr>
                <w:noProof/>
                <w:sz w:val="24"/>
                <w:lang w:eastAsia="ja-JP"/>
              </w:rPr>
              <w:t xml:space="preserve"> Penguin Random House, UK</w:t>
            </w:r>
          </w:p>
        </w:tc>
      </w:tr>
      <w:tr w:rsidR="0056650B" w:rsidTr="00FE1A9C">
        <w:trPr>
          <w:trHeight w:val="1304"/>
        </w:trPr>
        <w:tc>
          <w:tcPr>
            <w:tcW w:w="9962" w:type="dxa"/>
            <w:tcBorders>
              <w:top w:val="single" w:sz="8" w:space="0" w:color="B31E8E"/>
              <w:left w:val="nil"/>
              <w:bottom w:val="nil"/>
              <w:right w:val="nil"/>
            </w:tcBorders>
            <w:vAlign w:val="center"/>
          </w:tcPr>
          <w:p w:rsidR="0056650B" w:rsidRDefault="0056650B" w:rsidP="0056650B">
            <w:pPr>
              <w:rPr>
                <w:noProof/>
                <w:sz w:val="24"/>
                <w:lang w:eastAsia="ja-JP"/>
              </w:rPr>
            </w:pPr>
            <w:r w:rsidRPr="000E3516">
              <w:rPr>
                <w:noProof/>
                <w:sz w:val="36"/>
                <w:szCs w:val="36"/>
              </w:rPr>
              <mc:AlternateContent>
                <mc:Choice Requires="wps">
                  <w:drawing>
                    <wp:anchor distT="0" distB="0" distL="114300" distR="114300" simplePos="0" relativeHeight="252012544" behindDoc="0" locked="0" layoutInCell="1" allowOverlap="1" wp14:anchorId="68F699BE" wp14:editId="577509CE">
                      <wp:simplePos x="0" y="0"/>
                      <wp:positionH relativeFrom="column">
                        <wp:posOffset>617220</wp:posOffset>
                      </wp:positionH>
                      <wp:positionV relativeFrom="paragraph">
                        <wp:posOffset>29845</wp:posOffset>
                      </wp:positionV>
                      <wp:extent cx="5448300" cy="571500"/>
                      <wp:effectExtent l="247650" t="0" r="19050" b="19050"/>
                      <wp:wrapNone/>
                      <wp:docPr id="19" name="Rounded 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71500"/>
                              </a:xfrm>
                              <a:prstGeom prst="wedgeRoundRectCallout">
                                <a:avLst>
                                  <a:gd name="adj1" fmla="val -53882"/>
                                  <a:gd name="adj2" fmla="val 14346"/>
                                  <a:gd name="adj3" fmla="val 16667"/>
                                </a:avLst>
                              </a:prstGeom>
                              <a:noFill/>
                              <a:ln w="19050">
                                <a:solidFill>
                                  <a:srgbClr val="B31E8E"/>
                                </a:solidFill>
                                <a:miter lim="800000"/>
                                <a:headEnd/>
                                <a:tailEnd/>
                              </a:ln>
                            </wps:spPr>
                            <wps:txbx>
                              <w:txbxContent>
                                <w:p w:rsidR="0091685E" w:rsidRPr="0056650B" w:rsidRDefault="0091685E" w:rsidP="0056650B">
                                  <w:pPr>
                                    <w:spacing w:before="0" w:after="0"/>
                                    <w:rPr>
                                      <w:sz w:val="24"/>
                                    </w:rPr>
                                  </w:pPr>
                                  <w:r>
                                    <w:rPr>
                                      <w:sz w:val="24"/>
                                    </w:rPr>
                                    <w:t>Of course Mike Teavee decides that he wants to be the first person to be sent by television. You’ll have to get the book to find out what happens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99BE" id="Rounded Rectangular Callout 19" o:spid="_x0000_s1075" type="#_x0000_t62" style="position:absolute;margin-left:48.6pt;margin-top:2.35pt;width:429pt;height: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1kMaQIAAMIEAAAOAAAAZHJzL2Uyb0RvYy54bWysVM1u2zAMvg/YOwi6N7YTJ02DOkWXtsOA&#10;biva7QEUS7a1SaInyXHSpx8lu1m63oblIJDm30d+ZC6v9lqRnbBOgiloNkkpEaYELk1d0O/f7s6W&#10;lDjPDGcKjCjoQTh6tX7/7rJvV2IKDSguLMEkxq36tqCN9+0qSVzZCM3cBFph0FiB1cyjauuEW9Zj&#10;dq2SaZoukh4sby2Uwjn8ejMY6TrmrypR+q9V5YQnqqCIzcfXxncb3mR9yVa1ZW0jyxEG+wcUmkmD&#10;RY+pbphnpLPyTSotSwsOKj8pQSdQVbIUsQfsJkv/6uapYa2IveBwXHsck/t/acsvuwdLJEfuLigx&#10;TCNHj9AZLjh5xOkxU3eKWbJhSkHnCXrhyPrWrTDyqX2woWnX3kP50xEDmwYDxLW10DeCcQSaBf/k&#10;VUBQHIaSbf8ZOBZknYc4vX1ldUiIcyH7SNLhSJLYe1Lix3meL2cpclmibX6ezVEOJdjqJbq1zn8U&#10;oEkQCtoLXovYU2hobCSWY7t75yNrfGyd8R8ZJZVWuAQ7psjZfLZcTsctOXGanjpl+SxfvPWZvfJZ&#10;LBbnI86xLCJ+QRowGLiTSsV9VIb0gZB0nkacDpTkwRqHbevtRlmC8Ar6YZbdLm/HvK/ctPR4WErq&#10;gi7T8BsABlZuDY9lPJNqkBGKMiNNgZmBYb/f7uNq5EfSt8APSJyF4ZDw8FFowD5T0uMRFdT96pgV&#10;lKhPBsm/yPI8XF1U8vn5FBV7atmeWpgpMVVBPSWDuPHDpXatlXWDlbI4DgPXuDCV9C+bNaAa8eOh&#10;xG0Yjzpc4qkevf789ax/AwAA//8DAFBLAwQUAAYACAAAACEALR6kot0AAAAHAQAADwAAAGRycy9k&#10;b3ducmV2LnhtbEyOzU7DMBCE70i8g7VI3KhD1VIa4lSoUsTPpSK0nN14m0S112nspuHtWU5w29kZ&#10;zXzZanRWDNiH1pOC+0kCAqnypqVawfazuHsEEaImo60nVPCNAVb59VWmU+Mv9IFDGWvBJRRSraCJ&#10;sUulDFWDToeJ75DYO/je6ciyr6Xp9YXLnZXTJHmQTrfEC43ucN1gdSzPTkGye9uUoVq/zk725f1w&#10;KtyxGL6Uur0Zn59ARBzjXxh+8Rkdcmba+zOZIKyC5WLKSQWzBQi2l/M56z0f/JB5Jv/z5z8AAAD/&#10;/wMAUEsBAi0AFAAGAAgAAAAhALaDOJL+AAAA4QEAABMAAAAAAAAAAAAAAAAAAAAAAFtDb250ZW50&#10;X1R5cGVzXS54bWxQSwECLQAUAAYACAAAACEAOP0h/9YAAACUAQAACwAAAAAAAAAAAAAAAAAvAQAA&#10;X3JlbHMvLnJlbHNQSwECLQAUAAYACAAAACEAe4dZDGkCAADCBAAADgAAAAAAAAAAAAAAAAAuAgAA&#10;ZHJzL2Uyb0RvYy54bWxQSwECLQAUAAYACAAAACEALR6kot0AAAAHAQAADwAAAAAAAAAAAAAAAADD&#10;BAAAZHJzL2Rvd25yZXYueG1sUEsFBgAAAAAEAAQA8wAAAM0FAAAAAA==&#10;" adj="-839,13899" filled="f" strokecolor="#b31e8e" strokeweight="1.5pt">
                      <v:textbox>
                        <w:txbxContent>
                          <w:p w:rsidR="0091685E" w:rsidRPr="0056650B" w:rsidRDefault="0091685E" w:rsidP="0056650B">
                            <w:pPr>
                              <w:spacing w:before="0" w:after="0"/>
                              <w:rPr>
                                <w:sz w:val="24"/>
                              </w:rPr>
                            </w:pPr>
                            <w:r>
                              <w:rPr>
                                <w:sz w:val="24"/>
                              </w:rPr>
                              <w:t xml:space="preserve">Of course Mike </w:t>
                            </w:r>
                            <w:proofErr w:type="spellStart"/>
                            <w:r>
                              <w:rPr>
                                <w:sz w:val="24"/>
                              </w:rPr>
                              <w:t>Teavee</w:t>
                            </w:r>
                            <w:proofErr w:type="spellEnd"/>
                            <w:r>
                              <w:rPr>
                                <w:sz w:val="24"/>
                              </w:rPr>
                              <w:t xml:space="preserve"> decides that he wants to be the first person to be sent by television. You’ll have to get the book to find out what happens next!</w:t>
                            </w:r>
                          </w:p>
                        </w:txbxContent>
                      </v:textbox>
                    </v:shape>
                  </w:pict>
                </mc:Fallback>
              </mc:AlternateContent>
            </w:r>
            <w:r w:rsidR="00182166">
              <w:rPr>
                <w:noProof/>
                <w:sz w:val="24"/>
              </w:rPr>
              <w:drawing>
                <wp:inline distT="0" distB="0" distL="0" distR="0" wp14:anchorId="1B70FD60" wp14:editId="58B4FFF3">
                  <wp:extent cx="518532" cy="472440"/>
                  <wp:effectExtent l="0" t="0" r="0" b="3810"/>
                  <wp:docPr id="20510" name="Picture 20510"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18532" cy="472440"/>
                          </a:xfrm>
                          <a:prstGeom prst="rect">
                            <a:avLst/>
                          </a:prstGeom>
                          <a:noFill/>
                          <a:ln>
                            <a:noFill/>
                          </a:ln>
                        </pic:spPr>
                      </pic:pic>
                    </a:graphicData>
                  </a:graphic>
                </wp:inline>
              </w:drawing>
            </w:r>
          </w:p>
        </w:tc>
      </w:tr>
      <w:tr w:rsidR="0056650B" w:rsidTr="0056650B">
        <w:trPr>
          <w:trHeight w:val="1644"/>
        </w:trPr>
        <w:tc>
          <w:tcPr>
            <w:tcW w:w="9962" w:type="dxa"/>
            <w:tcBorders>
              <w:top w:val="nil"/>
              <w:left w:val="nil"/>
              <w:bottom w:val="nil"/>
              <w:right w:val="nil"/>
            </w:tcBorders>
            <w:vAlign w:val="center"/>
          </w:tcPr>
          <w:p w:rsidR="0056650B" w:rsidRDefault="0056650B" w:rsidP="0056650B">
            <w:pPr>
              <w:jc w:val="right"/>
              <w:rPr>
                <w:noProof/>
                <w:sz w:val="24"/>
                <w:lang w:eastAsia="ja-JP"/>
              </w:rPr>
            </w:pPr>
            <w:r w:rsidRPr="000E3516">
              <w:rPr>
                <w:noProof/>
                <w:sz w:val="36"/>
                <w:szCs w:val="36"/>
              </w:rPr>
              <mc:AlternateContent>
                <mc:Choice Requires="wps">
                  <w:drawing>
                    <wp:anchor distT="0" distB="0" distL="114300" distR="114300" simplePos="0" relativeHeight="252014592" behindDoc="0" locked="0" layoutInCell="1" allowOverlap="1" wp14:anchorId="2DCB56C5" wp14:editId="6CCC9F47">
                      <wp:simplePos x="0" y="0"/>
                      <wp:positionH relativeFrom="column">
                        <wp:posOffset>85725</wp:posOffset>
                      </wp:positionH>
                      <wp:positionV relativeFrom="paragraph">
                        <wp:posOffset>19685</wp:posOffset>
                      </wp:positionV>
                      <wp:extent cx="5196840" cy="922020"/>
                      <wp:effectExtent l="0" t="0" r="441960" b="11430"/>
                      <wp:wrapNone/>
                      <wp:docPr id="30" name="Rounded Rectangular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922020"/>
                              </a:xfrm>
                              <a:prstGeom prst="wedgeRoundRectCallout">
                                <a:avLst>
                                  <a:gd name="adj1" fmla="val 57305"/>
                                  <a:gd name="adj2" fmla="val -15580"/>
                                  <a:gd name="adj3" fmla="val 16667"/>
                                </a:avLst>
                              </a:prstGeom>
                              <a:noFill/>
                              <a:ln w="19050">
                                <a:solidFill>
                                  <a:srgbClr val="B31E8E"/>
                                </a:solidFill>
                                <a:miter lim="800000"/>
                                <a:headEnd/>
                                <a:tailEnd/>
                              </a:ln>
                            </wps:spPr>
                            <wps:txbx>
                              <w:txbxContent>
                                <w:p w:rsidR="0091685E" w:rsidRPr="0056650B" w:rsidRDefault="0091685E" w:rsidP="0056650B">
                                  <w:pPr>
                                    <w:spacing w:before="0" w:after="0"/>
                                    <w:rPr>
                                      <w:sz w:val="24"/>
                                    </w:rPr>
                                  </w:pPr>
                                  <w:r w:rsidRPr="0056650B">
                                    <w:rPr>
                                      <w:sz w:val="24"/>
                                    </w:rPr>
                                    <w:t>Mike Teavee told Mr Wonka that his explanation about how pictures were sent to television wasn’t ‘exactly how it works’ and he was right. However Mr Wonka’s</w:t>
                                  </w:r>
                                  <w:r>
                                    <w:rPr>
                                      <w:sz w:val="24"/>
                                    </w:rPr>
                                    <w:t xml:space="preserve"> explanation was close enough, especially the bit about breaking the photograph into millions of tiny pieces.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56C5" id="Rounded Rectangular Callout 30" o:spid="_x0000_s1076" type="#_x0000_t62" style="position:absolute;left:0;text-align:left;margin-left:6.75pt;margin-top:1.55pt;width:409.2pt;height:72.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E5awIAAMIEAAAOAAAAZHJzL2Uyb0RvYy54bWysVF1v0zAUfUfiP1h+X5O0S9dGTafRbQhp&#10;wLTBD3BjJzE4vsZ2mo5fz42TlgzeEH2w7Nyvc8+5t5vrY6PIQVgnQec0mcWUCF0Al7rK6dcv9xcr&#10;SpxnmjMFWuT0RTh6vX37ZtOZTMyhBsWFJZhEu6wzOa29N1kUuaIWDXMzMEKjsQTbMI9PW0Xcsg6z&#10;Nyqax/Ey6sByY6EQzuHX28FItyF/WYrCfy5LJzxROUVsPpw2nPv+jLYbllWWmVoWIwz2DygaJjUW&#10;Pae6ZZ6R1sq/UjWysOCg9LMCmgjKUhYi9IDdJPEf3TzXzIjQC5LjzJkm9//SFp8Oj5ZIntMF0qNZ&#10;gxo9Qau54OQJ2WO6ahWzZMeUgtYT9ELKOuMyjHw2j7Zv2pkHKL47omFXY4C4sRa6WjCOQJPeP3oV&#10;0D8chpJ99xE4FmSth8DesbRNnxB5Iccg0stZJHH0pMCPabJeri4RbIG29XwezwOkiGWnaGOdfy+g&#10;If0lp53glQg99Q2NjYRy7PDgfFCNj60z/i2hpGwUDsGBKZJeLeJ0HJKJz3zqc5Gk6eo0SROnxdQp&#10;WS6XV4EKlo1lEfEJaY9Bw71UKsyj0qRD5tZxGgecDpTkvTWQbav9TlmC8HL6bpHcre7GvK/cGulx&#10;sZRscrqK+9/QRa/KneahjGdSDXeEovQoU6/MoLA/7o9hNBDGKPoe+AsKZ2FYJFx8vNRgf1LS4RLl&#10;1P1omRWUqA8axV8nl71SPjwu0yuUitipZT+1MF1gqpx6Sobrzg+b2horqxorJYEODTc4MKX0p8ka&#10;UI34cVHw9moTp+/g9fuvZ/sLAAD//wMAUEsDBBQABgAIAAAAIQBJHWXx3gAAAAgBAAAPAAAAZHJz&#10;L2Rvd25yZXYueG1sTI/BTsMwEETvSPyDtUjcqBPSojTEqRASQuKA1ILU6yZ2nUC8jmy3Tf+e5QTH&#10;2RnNvqk3sxvFyYQ4eFKQLzIQhjqvB7IKPj9e7koQMSFpHD0ZBRcTYdNcX9VYaX+mrTntkhVcQrFC&#10;BX1KUyVl7HrjMC78ZIi9gw8OE8tgpQ545nI3yvsse5AOB+IPPU7muTfd9+7oFCS7freH7dsSX9uw&#10;/xpWRXbRe6Vub+anRxDJzOkvDL/4jA4NM7X+SDqKkXWx4qSCIgfBdlnkaxAt35dlAbKp5f8BzQ8A&#10;AAD//wMAUEsBAi0AFAAGAAgAAAAhALaDOJL+AAAA4QEAABMAAAAAAAAAAAAAAAAAAAAAAFtDb250&#10;ZW50X1R5cGVzXS54bWxQSwECLQAUAAYACAAAACEAOP0h/9YAAACUAQAACwAAAAAAAAAAAAAAAAAv&#10;AQAAX3JlbHMvLnJlbHNQSwECLQAUAAYACAAAACEALIWROWsCAADCBAAADgAAAAAAAAAAAAAAAAAu&#10;AgAAZHJzL2Uyb0RvYy54bWxQSwECLQAUAAYACAAAACEASR1l8d4AAAAIAQAADwAAAAAAAAAAAAAA&#10;AADFBAAAZHJzL2Rvd25yZXYueG1sUEsFBgAAAAAEAAQA8wAAANAFAAAAAA==&#10;" adj="23178,7435" filled="f" strokecolor="#b31e8e" strokeweight="1.5pt">
                      <v:textbox>
                        <w:txbxContent>
                          <w:p w:rsidR="0091685E" w:rsidRPr="0056650B" w:rsidRDefault="0091685E" w:rsidP="0056650B">
                            <w:pPr>
                              <w:spacing w:before="0" w:after="0"/>
                              <w:rPr>
                                <w:sz w:val="24"/>
                              </w:rPr>
                            </w:pPr>
                            <w:r w:rsidRPr="0056650B">
                              <w:rPr>
                                <w:sz w:val="24"/>
                              </w:rPr>
                              <w:t xml:space="preserve">Mike </w:t>
                            </w:r>
                            <w:proofErr w:type="spellStart"/>
                            <w:r w:rsidRPr="0056650B">
                              <w:rPr>
                                <w:sz w:val="24"/>
                              </w:rPr>
                              <w:t>Teavee</w:t>
                            </w:r>
                            <w:proofErr w:type="spellEnd"/>
                            <w:r w:rsidRPr="0056650B">
                              <w:rPr>
                                <w:sz w:val="24"/>
                              </w:rPr>
                              <w:t xml:space="preserve"> told Mr Wonka that his explanation about how pictures were sent to television wasn’t ‘exactly how it works’ and he was right. </w:t>
                            </w:r>
                            <w:proofErr w:type="gramStart"/>
                            <w:r w:rsidRPr="0056650B">
                              <w:rPr>
                                <w:sz w:val="24"/>
                              </w:rPr>
                              <w:t>However</w:t>
                            </w:r>
                            <w:proofErr w:type="gramEnd"/>
                            <w:r w:rsidRPr="0056650B">
                              <w:rPr>
                                <w:sz w:val="24"/>
                              </w:rPr>
                              <w:t xml:space="preserve"> Mr Wonka’s</w:t>
                            </w:r>
                            <w:r>
                              <w:rPr>
                                <w:sz w:val="24"/>
                              </w:rPr>
                              <w:t xml:space="preserve"> explanation was close enough, especially the bit about breaking the photograph into millions of tiny pieces.</w:t>
                            </w:r>
                          </w:p>
                        </w:txbxContent>
                      </v:textbox>
                    </v:shape>
                  </w:pict>
                </mc:Fallback>
              </mc:AlternateContent>
            </w:r>
            <w:r>
              <w:rPr>
                <w:noProof/>
                <w:sz w:val="36"/>
                <w:szCs w:val="36"/>
              </w:rPr>
              <w:drawing>
                <wp:inline distT="0" distB="0" distL="0" distR="0" wp14:anchorId="01074D39" wp14:editId="102A42E0">
                  <wp:extent cx="585186" cy="861060"/>
                  <wp:effectExtent l="0" t="0" r="5715" b="0"/>
                  <wp:docPr id="24" name="Picture 2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86444" cy="862911"/>
                          </a:xfrm>
                          <a:prstGeom prst="rect">
                            <a:avLst/>
                          </a:prstGeom>
                          <a:noFill/>
                          <a:ln>
                            <a:noFill/>
                          </a:ln>
                        </pic:spPr>
                      </pic:pic>
                    </a:graphicData>
                  </a:graphic>
                </wp:inline>
              </w:drawing>
            </w:r>
          </w:p>
        </w:tc>
      </w:tr>
      <w:tr w:rsidR="00994854" w:rsidTr="00182166">
        <w:trPr>
          <w:trHeight w:val="1020"/>
        </w:trPr>
        <w:tc>
          <w:tcPr>
            <w:tcW w:w="9962" w:type="dxa"/>
            <w:tcBorders>
              <w:top w:val="nil"/>
              <w:left w:val="nil"/>
              <w:bottom w:val="nil"/>
              <w:right w:val="nil"/>
            </w:tcBorders>
            <w:vAlign w:val="center"/>
          </w:tcPr>
          <w:p w:rsidR="00994854" w:rsidRPr="00994854" w:rsidRDefault="00993A86" w:rsidP="00182166">
            <w:pPr>
              <w:spacing w:before="0" w:after="0"/>
              <w:rPr>
                <w:noProof/>
                <w:sz w:val="24"/>
                <w:lang w:eastAsia="ja-JP"/>
              </w:rPr>
            </w:pPr>
            <w:r w:rsidRPr="000E3516">
              <w:rPr>
                <w:noProof/>
                <w:sz w:val="36"/>
                <w:szCs w:val="36"/>
              </w:rPr>
              <mc:AlternateContent>
                <mc:Choice Requires="wps">
                  <w:drawing>
                    <wp:anchor distT="0" distB="0" distL="114300" distR="114300" simplePos="0" relativeHeight="252084224" behindDoc="0" locked="0" layoutInCell="1" allowOverlap="1" wp14:anchorId="3B25EF17" wp14:editId="39520605">
                      <wp:simplePos x="0" y="0"/>
                      <wp:positionH relativeFrom="column">
                        <wp:posOffset>929640</wp:posOffset>
                      </wp:positionH>
                      <wp:positionV relativeFrom="paragraph">
                        <wp:posOffset>161290</wp:posOffset>
                      </wp:positionV>
                      <wp:extent cx="5143500" cy="373380"/>
                      <wp:effectExtent l="438150" t="0" r="19050" b="26670"/>
                      <wp:wrapNone/>
                      <wp:docPr id="224" name="Rounded Rectangular Callout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73380"/>
                              </a:xfrm>
                              <a:prstGeom prst="wedgeRoundRectCallout">
                                <a:avLst>
                                  <a:gd name="adj1" fmla="val -57798"/>
                                  <a:gd name="adj2" fmla="val 3679"/>
                                  <a:gd name="adj3" fmla="val 16667"/>
                                </a:avLst>
                              </a:prstGeom>
                              <a:noFill/>
                              <a:ln w="19050">
                                <a:solidFill>
                                  <a:srgbClr val="B31E8E"/>
                                </a:solidFill>
                                <a:miter lim="800000"/>
                                <a:headEnd/>
                                <a:tailEnd/>
                              </a:ln>
                            </wps:spPr>
                            <wps:txbx>
                              <w:txbxContent>
                                <w:p w:rsidR="0091685E" w:rsidRPr="0056650B" w:rsidRDefault="0091685E" w:rsidP="00993A86">
                                  <w:pPr>
                                    <w:spacing w:before="0" w:after="0"/>
                                    <w:rPr>
                                      <w:sz w:val="24"/>
                                    </w:rPr>
                                  </w:pPr>
                                  <w:r>
                                    <w:rPr>
                                      <w:sz w:val="24"/>
                                    </w:rPr>
                                    <w:t>We’ll find out more about how information is sent over the internet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5EF17" id="Rounded Rectangular Callout 224" o:spid="_x0000_s1077" type="#_x0000_t62" style="position:absolute;margin-left:73.2pt;margin-top:12.7pt;width:405pt;height:29.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iRawIAAMMEAAAOAAAAZHJzL2Uyb0RvYy54bWysVNtu2zAMfR+wfxD03tqOczXqFF3aDgN2&#10;KdrtAxRLtrXJoibJcbqvHyW7Xbq+DcuDQJq3Qx4yF5fHTpGDsE6CLml2nlIidAVc6qak377enq0p&#10;cZ5pzhRoUdJH4ejl9u2bi8EUYgYtKC4swSTaFYMpaeu9KZLEVa3omDsHIzQaa7Ad86jaJuGWDZi9&#10;U8ksTZfJAJYbC5VwDr9ej0a6jfnrWlT+S1074YkqKWLz8bXx3Yc32V6worHMtLKaYLB/QNExqbHo&#10;c6pr5hnprXyVqpOVBQe1P6+gS6CuZSViD9hNlv7VzUPLjIi94HCceR6T+39pq8+HO0skL+lsNqdE&#10;sw5Juodec8HJPY6P6aZXzJIdUwp6T4IbDm0wrsDYB3NnQ9vOfITqhyMadi1GiCtrYWgF4wg1C/7J&#10;i4CgOAwl++ETcKzIeg9xfsfadiEhToYcI02PzzSJoycVflxk83yRIpsV2vJVnq8jjwkrnqKNdf69&#10;gI4EoaSD4I2ITYWOpk5iOXb46HzkjU+9M/49o6TuFK7BgSlytlitNutpT06cZqdO+XK1ee2Sn7pk&#10;y+VyFSfBiqkqAn4CGiBouJVKxYVUmgw4uE26SCNMB0ryYI2zts1+pyxBdCV9l2c365sp7wu3Tnq8&#10;LCW7kq7T8BsBBlJuNI9lPJNqlBGK0hNLgZiRYH/cH+NuLCKHgbU98EfkzcJ4SXj5KLRgf1Ey4BWV&#10;1P3smRWUqA8aud9k83k4u6jMF6sZKvbUsj+1MF1hqpJ6SkZx58dT7Y2VTYuVsjgODVe4L7X0T4s1&#10;oprw46Wg9OIUT/Xo9ee/Z/sbAAD//wMAUEsDBBQABgAIAAAAIQDOfqvf4AAAAAkBAAAPAAAAZHJz&#10;L2Rvd25yZXYueG1sTI9BT8MwDIXvSPyHyEjcWErVjVKaTgiBuIAQYwOOaWPassapmmxr+fV4JzhZ&#10;z356/l6+HG0n9jj41pGCy1kEAqlypqVawfrt4SIF4YMmoztHqGBCD8vi9CTXmXEHesX9KtSCQ8hn&#10;WkETQp9J6asGrfYz1yPx7csNVgeWQy3NoA8cbjsZR9FCWt0Sf2h0j3cNVtvVzioop+l98/T9UqVX&#10;j/c/H+n2U4fnRKnzs/H2BkTAMfyZ4YjP6FAwU+l2ZLzoWCeLhK0K4jlPNlzPj4tSQZrEIItc/m9Q&#10;/AIAAP//AwBQSwECLQAUAAYACAAAACEAtoM4kv4AAADhAQAAEwAAAAAAAAAAAAAAAAAAAAAAW0Nv&#10;bnRlbnRfVHlwZXNdLnhtbFBLAQItABQABgAIAAAAIQA4/SH/1gAAAJQBAAALAAAAAAAAAAAAAAAA&#10;AC8BAABfcmVscy8ucmVsc1BLAQItABQABgAIAAAAIQAJyOiRawIAAMMEAAAOAAAAAAAAAAAAAAAA&#10;AC4CAABkcnMvZTJvRG9jLnhtbFBLAQItABQABgAIAAAAIQDOfqvf4AAAAAkBAAAPAAAAAAAAAAAA&#10;AAAAAMUEAABkcnMvZG93bnJldi54bWxQSwUGAAAAAAQABADzAAAA0gUAAAAA&#10;" adj="-1684,11595" filled="f" strokecolor="#b31e8e" strokeweight="1.5pt">
                      <v:textbox>
                        <w:txbxContent>
                          <w:p w:rsidR="0091685E" w:rsidRPr="0056650B" w:rsidRDefault="0091685E" w:rsidP="00993A86">
                            <w:pPr>
                              <w:spacing w:before="0" w:after="0"/>
                              <w:rPr>
                                <w:sz w:val="24"/>
                              </w:rPr>
                            </w:pPr>
                            <w:r>
                              <w:rPr>
                                <w:sz w:val="24"/>
                              </w:rPr>
                              <w:t>We’ll find out more about how information is sent over the internet today.</w:t>
                            </w:r>
                          </w:p>
                        </w:txbxContent>
                      </v:textbox>
                    </v:shape>
                  </w:pict>
                </mc:Fallback>
              </mc:AlternateContent>
            </w:r>
            <w:r>
              <w:rPr>
                <w:noProof/>
                <w:sz w:val="24"/>
              </w:rPr>
              <w:drawing>
                <wp:inline distT="0" distB="0" distL="0" distR="0" wp14:anchorId="1ABDBE4B" wp14:editId="7C39F9DE">
                  <wp:extent cx="518532" cy="472440"/>
                  <wp:effectExtent l="0" t="0" r="0" b="3810"/>
                  <wp:docPr id="2047" name="Picture 2047"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pace_Universe\robot head.jpg"/>
                          <pic:cNvPicPr>
                            <a:picLocks noChangeAspect="1" noChangeArrowheads="1"/>
                          </pic:cNvPicPr>
                        </pic:nvPicPr>
                        <pic:blipFill>
                          <a:blip r:embed="rId85">
                            <a:clrChange>
                              <a:clrFrom>
                                <a:srgbClr val="FEFFFA"/>
                              </a:clrFrom>
                              <a:clrTo>
                                <a:srgbClr val="FEFFFA">
                                  <a:alpha val="0"/>
                                </a:srgbClr>
                              </a:clrTo>
                            </a:clrChange>
                            <a:extLst>
                              <a:ext uri="{28A0092B-C50C-407E-A947-70E740481C1C}">
                                <a14:useLocalDpi xmlns:a14="http://schemas.microsoft.com/office/drawing/2010/main"/>
                              </a:ext>
                            </a:extLst>
                          </a:blip>
                          <a:srcRect/>
                          <a:stretch>
                            <a:fillRect/>
                          </a:stretch>
                        </pic:blipFill>
                        <pic:spPr bwMode="auto">
                          <a:xfrm>
                            <a:off x="0" y="0"/>
                            <a:ext cx="518532" cy="472440"/>
                          </a:xfrm>
                          <a:prstGeom prst="rect">
                            <a:avLst/>
                          </a:prstGeom>
                          <a:noFill/>
                          <a:ln>
                            <a:noFill/>
                          </a:ln>
                        </pic:spPr>
                      </pic:pic>
                    </a:graphicData>
                  </a:graphic>
                </wp:inline>
              </w:drawing>
            </w:r>
          </w:p>
        </w:tc>
      </w:tr>
    </w:tbl>
    <w:p w:rsidR="00994854" w:rsidRPr="00A561FF" w:rsidRDefault="00994854">
      <w:pPr>
        <w:spacing w:before="0" w:after="0"/>
        <w:rPr>
          <w:sz w:val="16"/>
          <w:szCs w:val="16"/>
        </w:rPr>
      </w:pPr>
      <w:r>
        <w:lastRenderedPageBreak/>
        <w:br w:type="page"/>
      </w:r>
    </w:p>
    <w:p w:rsidR="00994854" w:rsidRDefault="00994854" w:rsidP="00994854">
      <w:pPr>
        <w:pStyle w:val="Heading2"/>
      </w:pPr>
      <w:r>
        <w:lastRenderedPageBreak/>
        <w:t>Cracking the code</w:t>
      </w:r>
    </w:p>
    <w:tbl>
      <w:tblPr>
        <w:tblStyle w:val="TableGrid"/>
        <w:tblW w:w="0" w:type="auto"/>
        <w:tblLook w:val="04A0" w:firstRow="1" w:lastRow="0" w:firstColumn="1" w:lastColumn="0" w:noHBand="0" w:noVBand="1"/>
      </w:tblPr>
      <w:tblGrid>
        <w:gridCol w:w="1954"/>
        <w:gridCol w:w="1968"/>
        <w:gridCol w:w="92"/>
        <w:gridCol w:w="3043"/>
        <w:gridCol w:w="1377"/>
        <w:gridCol w:w="1312"/>
      </w:tblGrid>
      <w:tr w:rsidR="00282201" w:rsidTr="00282201">
        <w:trPr>
          <w:trHeight w:val="1474"/>
        </w:trPr>
        <w:tc>
          <w:tcPr>
            <w:tcW w:w="9962" w:type="dxa"/>
            <w:gridSpan w:val="6"/>
            <w:tcBorders>
              <w:top w:val="nil"/>
              <w:left w:val="nil"/>
              <w:bottom w:val="nil"/>
              <w:right w:val="nil"/>
            </w:tcBorders>
            <w:vAlign w:val="center"/>
          </w:tcPr>
          <w:p w:rsidR="00282201" w:rsidRPr="00A561FF" w:rsidRDefault="00282201" w:rsidP="00A561FF">
            <w:pPr>
              <w:spacing w:before="0" w:after="0"/>
            </w:pPr>
            <w:r w:rsidRPr="000E3516">
              <w:rPr>
                <w:noProof/>
                <w:sz w:val="36"/>
                <w:szCs w:val="36"/>
              </w:rPr>
              <mc:AlternateContent>
                <mc:Choice Requires="wps">
                  <w:drawing>
                    <wp:anchor distT="0" distB="0" distL="114300" distR="114300" simplePos="0" relativeHeight="252010496" behindDoc="0" locked="0" layoutInCell="1" allowOverlap="1" wp14:anchorId="67E444F3" wp14:editId="3B361484">
                      <wp:simplePos x="0" y="0"/>
                      <wp:positionH relativeFrom="column">
                        <wp:posOffset>647700</wp:posOffset>
                      </wp:positionH>
                      <wp:positionV relativeFrom="paragraph">
                        <wp:posOffset>4445</wp:posOffset>
                      </wp:positionV>
                      <wp:extent cx="5196840" cy="822960"/>
                      <wp:effectExtent l="114300" t="0" r="22860" b="15240"/>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333500" y="1272540"/>
                                <a:ext cx="5196840" cy="822960"/>
                              </a:xfrm>
                              <a:prstGeom prst="wedgeRoundRectCallout">
                                <a:avLst>
                                  <a:gd name="adj1" fmla="val -53985"/>
                                  <a:gd name="adj2" fmla="val 2939"/>
                                  <a:gd name="adj3" fmla="val 16667"/>
                                </a:avLst>
                              </a:prstGeom>
                              <a:noFill/>
                              <a:ln w="19050">
                                <a:solidFill>
                                  <a:srgbClr val="B31E8E"/>
                                </a:solidFill>
                                <a:miter lim="800000"/>
                                <a:headEnd/>
                                <a:tailEnd/>
                              </a:ln>
                            </wps:spPr>
                            <wps:txbx>
                              <w:txbxContent>
                                <w:p w:rsidR="0091685E" w:rsidRPr="0018082C" w:rsidRDefault="0091685E" w:rsidP="00C75BD1">
                                  <w:pPr>
                                    <w:spacing w:before="0" w:after="0"/>
                                  </w:pPr>
                                  <w:r>
                                    <w:t>Information (or data) from digital systems is broken into small pieces called code, sent through the internet and put back together when it arrives at its destination.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444F3" id="Rounded Rectangular Callout 10" o:spid="_x0000_s1078" type="#_x0000_t62" style="position:absolute;margin-left:51pt;margin-top:.35pt;width:409.2pt;height:64.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KWdQIAAM0EAAAOAAAAZHJzL2Uyb0RvYy54bWysVNtunDAQfa/Uf7D8nnALmwWFjdJNUlXq&#10;JUraD/BiA26Nh9pm2fTrOzYk3TRvVXlAY3xm5syZGS4uD70ie2GsBF3R5DSmROgauNRtRb99vT1Z&#10;U2Id05wp0KKij8LSy83bNxfTUIoUOlBcGIJBtC2noaKdc0MZRbbuRM/sKQxC42UDpmcOj6aNuGET&#10;Ru9VlMbxKprA8MFALazFr9fzJd2E+E0javelaaxwRFUUubnwNuG98+9oc8HK1rChk/VCg/0Di55J&#10;jUmfQ10zx8ho5KtQvawNWGjcaQ19BE0jaxFqwGqS+K9qHjo2iFALimOHZ5ns/wtbf97fGSI59g7l&#10;0azHHt3DqLng5B7VY7odFTNky5SC0RFEoWTTYEv0fBjujC/aDh+h/mGJhm2HDuLKGJg6wTgSTTw+&#10;euHgDxZdyW76BBwTstFBUO/QmN4HRF3IAX2zLMtj5PWIdnqe5mdLw8TBkRoBeVKs1viR1IhYp2mx&#10;CoCIlU+RBmPdewE98UZFJ8FbEerzxS1FhdRs/9G60EG+yMD494SSplc4EHumyEmeFet8mZgjUHoM&#10;SouseA3JjiHJarU6D6qwcsmKhJ+IegoabqVSYTSVJhMWX8R5HGhaUJL726C7aXdbZQiyq+i7LLlZ&#10;3yxxX8B66XDHlOxRo9g/M0HfoBvNQxrHpJptpKL00jHfpLnZ7rA7hCnJU+/sO7gD/og9NDDvFP4D&#10;0OjA/KJkwn2qqP05MiMoUR80zkGRnPlGuXA4y89TPJjjm93xDdM1hqqoo2Q2t25e2nEwsu0wUxLk&#10;0HCFs9NI9zRkM6uFP+4MWi+W8vgcUH/+QpvfAAAA//8DAFBLAwQUAAYACAAAACEAxnCQfN0AAAAI&#10;AQAADwAAAGRycy9kb3ducmV2LnhtbEyPwU7DMBBE70j8g7VI3KjdlEJJ41QRElcEaYTUmxtv44jY&#10;jmynDX/PcqLH2RnNvil2sx3YGUPsvZOwXAhg6Fqve9dJaPZvDxtgMSmn1eAdSvjBCLvy9qZQufYX&#10;94nnOnWMSlzMlQST0phzHluDVsWFH9GRd/LBqkQydFwHdaFyO/BMiCduVe/og1Ejvhpsv+vJSjiE&#10;pvpq1+bj8I7rzbLaN3U2NVLe383VFljCOf2H4Q+f0KEkpqOfnI5sIC0y2pIkPAMj+yUTj8COdF+J&#10;FfCy4NcDyl8AAAD//wMAUEsBAi0AFAAGAAgAAAAhALaDOJL+AAAA4QEAABMAAAAAAAAAAAAAAAAA&#10;AAAAAFtDb250ZW50X1R5cGVzXS54bWxQSwECLQAUAAYACAAAACEAOP0h/9YAAACUAQAACwAAAAAA&#10;AAAAAAAAAAAvAQAAX3JlbHMvLnJlbHNQSwECLQAUAAYACAAAACEAGQDClnUCAADNBAAADgAAAAAA&#10;AAAAAAAAAAAuAgAAZHJzL2Uyb0RvYy54bWxQSwECLQAUAAYACAAAACEAxnCQfN0AAAAIAQAADwAA&#10;AAAAAAAAAAAAAADPBAAAZHJzL2Rvd25yZXYueG1sUEsFBgAAAAAEAAQA8wAAANkFAAAAAA==&#10;" adj="-861,11435" filled="f" strokecolor="#b31e8e" strokeweight="1.5pt">
                      <v:textbox>
                        <w:txbxContent>
                          <w:p w:rsidR="0091685E" w:rsidRPr="0018082C" w:rsidRDefault="0091685E" w:rsidP="00C75BD1">
                            <w:pPr>
                              <w:spacing w:before="0" w:after="0"/>
                            </w:pPr>
                            <w:r>
                              <w:t>Information (or data) from digital systems is broken into small pieces called code, sent through the internet and put back together when it arrives at its destination.</w:t>
                            </w:r>
                          </w:p>
                        </w:txbxContent>
                      </v:textbox>
                    </v:shape>
                  </w:pict>
                </mc:Fallback>
              </mc:AlternateContent>
            </w:r>
            <w:r>
              <w:rPr>
                <w:rFonts w:cs="Arial"/>
                <w:noProof/>
                <w:szCs w:val="28"/>
              </w:rPr>
              <w:drawing>
                <wp:inline distT="0" distB="0" distL="0" distR="0" wp14:anchorId="24BDD78F" wp14:editId="220346FE">
                  <wp:extent cx="373380" cy="689454"/>
                  <wp:effectExtent l="0" t="0" r="7620" b="0"/>
                  <wp:docPr id="76" name="Picture 76"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77914" cy="697826"/>
                          </a:xfrm>
                          <a:prstGeom prst="rect">
                            <a:avLst/>
                          </a:prstGeom>
                          <a:noFill/>
                          <a:ln>
                            <a:noFill/>
                          </a:ln>
                        </pic:spPr>
                      </pic:pic>
                    </a:graphicData>
                  </a:graphic>
                </wp:inline>
              </w:drawing>
            </w:r>
            <w:r w:rsidR="00A561FF">
              <w:t xml:space="preserve"> </w:t>
            </w:r>
          </w:p>
        </w:tc>
      </w:tr>
      <w:tr w:rsidR="005C3D76" w:rsidTr="00282201">
        <w:trPr>
          <w:trHeight w:val="283"/>
        </w:trPr>
        <w:tc>
          <w:tcPr>
            <w:tcW w:w="9962" w:type="dxa"/>
            <w:gridSpan w:val="6"/>
            <w:tcBorders>
              <w:top w:val="nil"/>
              <w:left w:val="nil"/>
              <w:bottom w:val="single" w:sz="12" w:space="0" w:color="B31E8E"/>
              <w:right w:val="nil"/>
            </w:tcBorders>
            <w:vAlign w:val="center"/>
          </w:tcPr>
          <w:p w:rsidR="005C3D76" w:rsidRPr="00577D08" w:rsidRDefault="00282201" w:rsidP="00C75BD1">
            <w:pPr>
              <w:jc w:val="right"/>
            </w:pPr>
            <w:r w:rsidRPr="000E3516">
              <w:rPr>
                <w:noProof/>
                <w:sz w:val="36"/>
                <w:szCs w:val="36"/>
              </w:rPr>
              <mc:AlternateContent>
                <mc:Choice Requires="wps">
                  <w:drawing>
                    <wp:anchor distT="0" distB="0" distL="114300" distR="114300" simplePos="0" relativeHeight="252016640" behindDoc="0" locked="0" layoutInCell="1" allowOverlap="1" wp14:anchorId="362558A3" wp14:editId="51C6475F">
                      <wp:simplePos x="0" y="0"/>
                      <wp:positionH relativeFrom="column">
                        <wp:posOffset>129540</wp:posOffset>
                      </wp:positionH>
                      <wp:positionV relativeFrom="paragraph">
                        <wp:posOffset>111125</wp:posOffset>
                      </wp:positionV>
                      <wp:extent cx="5196840" cy="822960"/>
                      <wp:effectExtent l="0" t="0" r="403860" b="15240"/>
                      <wp:wrapNone/>
                      <wp:docPr id="77" name="Rounded Rectangular Callou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15340" y="2308860"/>
                                <a:ext cx="5196840" cy="822960"/>
                              </a:xfrm>
                              <a:prstGeom prst="wedgeRoundRectCallout">
                                <a:avLst>
                                  <a:gd name="adj1" fmla="val 56572"/>
                                  <a:gd name="adj2" fmla="val -4468"/>
                                  <a:gd name="adj3" fmla="val 16667"/>
                                </a:avLst>
                              </a:prstGeom>
                              <a:noFill/>
                              <a:ln w="19050">
                                <a:solidFill>
                                  <a:srgbClr val="B31E8E"/>
                                </a:solidFill>
                                <a:miter lim="800000"/>
                                <a:headEnd/>
                                <a:tailEnd/>
                              </a:ln>
                            </wps:spPr>
                            <wps:txbx>
                              <w:txbxContent>
                                <w:p w:rsidR="0091685E" w:rsidRPr="0018082C" w:rsidRDefault="0091685E" w:rsidP="00282201">
                                  <w:pPr>
                                    <w:spacing w:before="0" w:after="0"/>
                                  </w:pPr>
                                  <w:r>
                                    <w:t>Let’s think about the different ways messages are sent between people. I love to make up secret messages. Can you read the message below? I used a rebus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558A3" id="Rounded Rectangular Callout 77" o:spid="_x0000_s1079" type="#_x0000_t62" style="position:absolute;left:0;text-align:left;margin-left:10.2pt;margin-top:8.75pt;width:409.2pt;height:64.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RWdgIAAMwEAAAOAAAAZHJzL2Uyb0RvYy54bWysVNtu2zAMfR+wfxD03vqSxHWCOkWXtsOA&#10;biva7QMUS7a1yaInyXHarx8lu527vg3Lg0CFFHl4Dunzi2OryEEYK0EXNDmNKRG6BC51XdDv325O&#10;ckqsY5ozBVoU9FFYerF9/+586DYihQYUF4ZgEm03Q1fQxrluE0W2bETL7Cl0QqOzAtMyh1dTR9yw&#10;AbO3KkrjOIsGMLwzUApr8d+r0Um3IX9VidJ9rSorHFEFRWwunCace39G23O2qQ3rGllOMNg/oGiZ&#10;1Fj0JdUVc4z0Rr5J1crSgIXKnZbQRlBVshShB+wmif/q5qFhnQi9IDm2e6HJ/r+05ZfDnSGSF/Ts&#10;jBLNWtToHnrNBSf3yB7Tda+YITumFPSOYBRSNnR2gy8fujvjm7bdLZQ/LdGwa/CBuDQGhkYwjkAT&#10;Hx+9euAvFp+S/fAZOBZkvYPA3rEyrU+IvJBjQfNktViiao8FTRdxnmeTXuLoSIn+VbLOch9QYkSe&#10;pusxIGKb50Sdse6jgJZ4o6CD4LUI7fnepp5CZXa4tS4IyCcWGP+RUFK1CufhwBRZZauzdJqXWUw6&#10;jzlZLrP8bcxiHpNkWRZIRJhTVbSegXoIGm6kUmEylSYDcriOV3GAaUFJ7r2BdlPvd8oQRFfQD4vk&#10;Or8OZKMg87BWOlwxJVvkKPa/EaDX51rzUMYxqUYboSg9CeY1GrV2x/0xDMlq4R97AffAH1FCA+NK&#10;4ScAjQbMEyUDrlNB7a+eGUGJ+qRxDNbJ0gvlwmWJTOLFzD37uYfpElMV1FEymjs37mzfGVk3WCkJ&#10;dGi4xNGppHuesRHVhB9XBq1XOzm/h6g/H6HtbwAAAP//AwBQSwMEFAAGAAgAAAAhAOsy0YLeAAAA&#10;CQEAAA8AAABkcnMvZG93bnJldi54bWxMj8FOwzAQRO9I/IO1SNyonba0IcSpKiQuSIjSwt2Nlzhq&#10;vI5it035epYTHHdmNPumXI2+EyccYhtIQzZRIJDqYFtqNHzsnu9yEDEZsqYLhBouGGFVXV+VprDh&#10;TO942qZGcAnFwmhwKfWFlLF26E2chB6Jva8weJP4HBppB3Pmct/JqVIL6U1L/MGZHp8c1oft0WvI&#10;H+h19t2/eLe+LOLbplGf2e6g9e3NuH4EkXBMf2H4xWd0qJhpH45ko+g0TNWck6wv70Gwn89ynrJn&#10;Yb7MQFal/L+g+gEAAP//AwBQSwECLQAUAAYACAAAACEAtoM4kv4AAADhAQAAEwAAAAAAAAAAAAAA&#10;AAAAAAAAW0NvbnRlbnRfVHlwZXNdLnhtbFBLAQItABQABgAIAAAAIQA4/SH/1gAAAJQBAAALAAAA&#10;AAAAAAAAAAAAAC8BAABfcmVscy8ucmVsc1BLAQItABQABgAIAAAAIQACB3RWdgIAAMwEAAAOAAAA&#10;AAAAAAAAAAAAAC4CAABkcnMvZTJvRG9jLnhtbFBLAQItABQABgAIAAAAIQDrMtGC3gAAAAkBAAAP&#10;AAAAAAAAAAAAAAAAANAEAABkcnMvZG93bnJldi54bWxQSwUGAAAAAAQABADzAAAA2wUAAAAA&#10;" adj="23020,9835" filled="f" strokecolor="#b31e8e" strokeweight="1.5pt">
                      <v:textbox>
                        <w:txbxContent>
                          <w:p w:rsidR="0091685E" w:rsidRPr="0018082C" w:rsidRDefault="0091685E" w:rsidP="00282201">
                            <w:pPr>
                              <w:spacing w:before="0" w:after="0"/>
                            </w:pPr>
                            <w:r>
                              <w:t>Let’s think about the different ways messages are sent between people. I love to make up secret messages. Can you read the message below? I used a rebus code.</w:t>
                            </w:r>
                          </w:p>
                        </w:txbxContent>
                      </v:textbox>
                    </v:shape>
                  </w:pict>
                </mc:Fallback>
              </mc:AlternateContent>
            </w:r>
            <w:r w:rsidR="00C75BD1">
              <w:rPr>
                <w:noProof/>
                <w:sz w:val="36"/>
                <w:szCs w:val="36"/>
              </w:rPr>
              <w:drawing>
                <wp:inline distT="0" distB="0" distL="0" distR="0" wp14:anchorId="3EACDF67" wp14:editId="09034EBC">
                  <wp:extent cx="585186" cy="861060"/>
                  <wp:effectExtent l="0" t="0" r="5715" b="0"/>
                  <wp:docPr id="9" name="Picture 9"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86444" cy="862911"/>
                          </a:xfrm>
                          <a:prstGeom prst="rect">
                            <a:avLst/>
                          </a:prstGeom>
                          <a:noFill/>
                          <a:ln>
                            <a:noFill/>
                          </a:ln>
                        </pic:spPr>
                      </pic:pic>
                    </a:graphicData>
                  </a:graphic>
                </wp:inline>
              </w:drawing>
            </w:r>
          </w:p>
        </w:tc>
      </w:tr>
      <w:tr w:rsidR="00282201" w:rsidTr="00690D03">
        <w:trPr>
          <w:trHeight w:val="454"/>
        </w:trPr>
        <w:tc>
          <w:tcPr>
            <w:tcW w:w="1992" w:type="dxa"/>
            <w:tcBorders>
              <w:top w:val="single" w:sz="12" w:space="0" w:color="B31E8E"/>
              <w:left w:val="single" w:sz="12" w:space="0" w:color="B31E8E"/>
              <w:bottom w:val="single" w:sz="12" w:space="0" w:color="B31E8E"/>
              <w:right w:val="nil"/>
            </w:tcBorders>
            <w:vAlign w:val="center"/>
          </w:tcPr>
          <w:p w:rsidR="00282201" w:rsidRPr="00367D9C" w:rsidRDefault="00282201" w:rsidP="00282201">
            <w:pPr>
              <w:jc w:val="center"/>
            </w:pPr>
            <w:r>
              <w:rPr>
                <w:noProof/>
              </w:rPr>
              <w:drawing>
                <wp:inline distT="0" distB="0" distL="0" distR="0" wp14:anchorId="5EF02D61" wp14:editId="3F09CD16">
                  <wp:extent cx="628096" cy="502920"/>
                  <wp:effectExtent l="0" t="0" r="635" b="0"/>
                  <wp:docPr id="79" name="Picture 79" descr="R:\Operational\Resources\graphics_library\DoE_owned\general_graphics\Senses\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enses\eye.png"/>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630241" cy="504638"/>
                          </a:xfrm>
                          <a:prstGeom prst="rect">
                            <a:avLst/>
                          </a:prstGeom>
                          <a:noFill/>
                          <a:ln>
                            <a:noFill/>
                          </a:ln>
                        </pic:spPr>
                      </pic:pic>
                    </a:graphicData>
                  </a:graphic>
                </wp:inline>
              </w:drawing>
            </w:r>
          </w:p>
        </w:tc>
        <w:tc>
          <w:tcPr>
            <w:tcW w:w="1992" w:type="dxa"/>
            <w:tcBorders>
              <w:top w:val="single" w:sz="12" w:space="0" w:color="B31E8E"/>
              <w:left w:val="nil"/>
              <w:bottom w:val="single" w:sz="12" w:space="0" w:color="B31E8E"/>
              <w:right w:val="nil"/>
            </w:tcBorders>
            <w:vAlign w:val="center"/>
          </w:tcPr>
          <w:p w:rsidR="00282201" w:rsidRPr="00367D9C" w:rsidRDefault="00282201" w:rsidP="00282201">
            <w:pPr>
              <w:jc w:val="center"/>
            </w:pPr>
            <w:r>
              <w:rPr>
                <w:noProof/>
              </w:rPr>
              <w:drawing>
                <wp:inline distT="0" distB="0" distL="0" distR="0" wp14:anchorId="760D9F94" wp14:editId="03AFE1C3">
                  <wp:extent cx="807720" cy="555803"/>
                  <wp:effectExtent l="0" t="0" r="0" b="0"/>
                  <wp:docPr id="80" name="Picture 80" descr="R:\Operational\Resources\graphics_library\DoE_owned\general_graphics\Senses\hear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perational\Resources\graphics_library\DoE_owned\general_graphics\Senses\hearts-01.png"/>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807720" cy="555803"/>
                          </a:xfrm>
                          <a:prstGeom prst="rect">
                            <a:avLst/>
                          </a:prstGeom>
                          <a:noFill/>
                          <a:ln>
                            <a:noFill/>
                          </a:ln>
                        </pic:spPr>
                      </pic:pic>
                    </a:graphicData>
                  </a:graphic>
                </wp:inline>
              </w:drawing>
            </w:r>
          </w:p>
        </w:tc>
        <w:tc>
          <w:tcPr>
            <w:tcW w:w="3212" w:type="dxa"/>
            <w:gridSpan w:val="2"/>
            <w:tcBorders>
              <w:top w:val="single" w:sz="12" w:space="0" w:color="B31E8E"/>
              <w:left w:val="nil"/>
              <w:bottom w:val="single" w:sz="12" w:space="0" w:color="B31E8E"/>
              <w:right w:val="nil"/>
            </w:tcBorders>
            <w:vAlign w:val="center"/>
          </w:tcPr>
          <w:p w:rsidR="00282201" w:rsidRPr="00367D9C" w:rsidRDefault="00282201" w:rsidP="00282201">
            <w:pPr>
              <w:jc w:val="center"/>
            </w:pPr>
            <w:r>
              <w:rPr>
                <w:noProof/>
              </w:rPr>
              <w:drawing>
                <wp:inline distT="0" distB="0" distL="0" distR="0" wp14:anchorId="0D74A606" wp14:editId="4F11DFCA">
                  <wp:extent cx="638814" cy="868680"/>
                  <wp:effectExtent l="0" t="635" r="8255" b="8255"/>
                  <wp:docPr id="78" name="Picture 78" descr="R:\Operational\Resources\graphics_library\DoE_owned\general_graphics\Food\Chocolate\Chocolate_©_DCS@150-W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Food\Chocolate\Chocolate_©_DCS@150-Whole.png"/>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rot="5400000">
                            <a:off x="0" y="0"/>
                            <a:ext cx="638814" cy="868680"/>
                          </a:xfrm>
                          <a:prstGeom prst="rect">
                            <a:avLst/>
                          </a:prstGeom>
                          <a:noFill/>
                          <a:ln>
                            <a:noFill/>
                          </a:ln>
                        </pic:spPr>
                      </pic:pic>
                    </a:graphicData>
                  </a:graphic>
                </wp:inline>
              </w:drawing>
            </w:r>
          </w:p>
        </w:tc>
        <w:tc>
          <w:tcPr>
            <w:tcW w:w="1417" w:type="dxa"/>
            <w:tcBorders>
              <w:top w:val="single" w:sz="12" w:space="0" w:color="B31E8E"/>
              <w:left w:val="nil"/>
              <w:bottom w:val="single" w:sz="12" w:space="0" w:color="B31E8E"/>
              <w:right w:val="nil"/>
            </w:tcBorders>
            <w:vAlign w:val="center"/>
          </w:tcPr>
          <w:p w:rsidR="00282201" w:rsidRPr="00367D9C" w:rsidRDefault="00282201" w:rsidP="00282201">
            <w:pPr>
              <w:jc w:val="center"/>
            </w:pPr>
            <w:r>
              <w:t>Do</w:t>
            </w:r>
          </w:p>
        </w:tc>
        <w:tc>
          <w:tcPr>
            <w:tcW w:w="1349" w:type="dxa"/>
            <w:tcBorders>
              <w:top w:val="single" w:sz="12" w:space="0" w:color="B31E8E"/>
              <w:left w:val="nil"/>
              <w:bottom w:val="single" w:sz="12" w:space="0" w:color="B31E8E"/>
              <w:right w:val="single" w:sz="12" w:space="0" w:color="B31E8E"/>
            </w:tcBorders>
            <w:vAlign w:val="center"/>
          </w:tcPr>
          <w:p w:rsidR="00282201" w:rsidRPr="00367D9C" w:rsidRDefault="00282201" w:rsidP="00282201">
            <w:pPr>
              <w:jc w:val="center"/>
            </w:pPr>
            <w:r>
              <w:t>U?</w:t>
            </w:r>
          </w:p>
        </w:tc>
      </w:tr>
      <w:tr w:rsidR="00577D08" w:rsidTr="00690D03">
        <w:trPr>
          <w:trHeight w:val="794"/>
        </w:trPr>
        <w:tc>
          <w:tcPr>
            <w:tcW w:w="9962" w:type="dxa"/>
            <w:gridSpan w:val="6"/>
            <w:tcBorders>
              <w:top w:val="single" w:sz="12" w:space="0" w:color="B31E8E"/>
              <w:left w:val="nil"/>
              <w:bottom w:val="single" w:sz="8" w:space="0" w:color="B31E8E"/>
              <w:right w:val="nil"/>
            </w:tcBorders>
            <w:vAlign w:val="center"/>
          </w:tcPr>
          <w:p w:rsidR="00577D08" w:rsidRPr="00577D08" w:rsidRDefault="00577D08" w:rsidP="00827D29">
            <w:pPr>
              <w:rPr>
                <w:w w:val="105"/>
              </w:rPr>
            </w:pPr>
          </w:p>
        </w:tc>
      </w:tr>
      <w:tr w:rsidR="00827D29" w:rsidTr="00690D03">
        <w:trPr>
          <w:trHeight w:val="227"/>
        </w:trPr>
        <w:tc>
          <w:tcPr>
            <w:tcW w:w="9962" w:type="dxa"/>
            <w:gridSpan w:val="6"/>
            <w:tcBorders>
              <w:top w:val="single" w:sz="8" w:space="0" w:color="B31E8E"/>
              <w:left w:val="nil"/>
              <w:bottom w:val="single" w:sz="8" w:space="0" w:color="B31E8E"/>
              <w:right w:val="nil"/>
            </w:tcBorders>
            <w:vAlign w:val="center"/>
          </w:tcPr>
          <w:p w:rsidR="00827D29" w:rsidRPr="00577D08" w:rsidRDefault="00827D29" w:rsidP="00827D29">
            <w:pPr>
              <w:rPr>
                <w:w w:val="105"/>
              </w:rPr>
            </w:pPr>
            <w:r>
              <w:rPr>
                <w:w w:val="105"/>
              </w:rPr>
              <w:t xml:space="preserve">Make up your own rebus message on the next line. </w:t>
            </w:r>
          </w:p>
        </w:tc>
      </w:tr>
      <w:tr w:rsidR="00827D29" w:rsidTr="00690D03">
        <w:trPr>
          <w:trHeight w:val="794"/>
        </w:trPr>
        <w:tc>
          <w:tcPr>
            <w:tcW w:w="9962" w:type="dxa"/>
            <w:gridSpan w:val="6"/>
            <w:tcBorders>
              <w:top w:val="single" w:sz="8" w:space="0" w:color="B31E8E"/>
              <w:left w:val="nil"/>
              <w:bottom w:val="single" w:sz="8" w:space="0" w:color="B31E8E"/>
              <w:right w:val="nil"/>
            </w:tcBorders>
            <w:vAlign w:val="center"/>
          </w:tcPr>
          <w:p w:rsidR="00827D29" w:rsidRPr="00577D08" w:rsidRDefault="00827D29" w:rsidP="00827D29">
            <w:pPr>
              <w:rPr>
                <w:w w:val="105"/>
              </w:rPr>
            </w:pPr>
          </w:p>
        </w:tc>
      </w:tr>
      <w:tr w:rsidR="00827D29" w:rsidTr="00690D03">
        <w:trPr>
          <w:trHeight w:val="57"/>
        </w:trPr>
        <w:tc>
          <w:tcPr>
            <w:tcW w:w="9962" w:type="dxa"/>
            <w:gridSpan w:val="6"/>
            <w:tcBorders>
              <w:top w:val="single" w:sz="8" w:space="0" w:color="B31E8E"/>
              <w:left w:val="nil"/>
              <w:bottom w:val="single" w:sz="8" w:space="0" w:color="B31E8E"/>
              <w:right w:val="nil"/>
            </w:tcBorders>
            <w:vAlign w:val="center"/>
          </w:tcPr>
          <w:p w:rsidR="00827D29" w:rsidRPr="00577D08" w:rsidRDefault="00827D29" w:rsidP="00827D29">
            <w:pPr>
              <w:rPr>
                <w:w w:val="105"/>
              </w:rPr>
            </w:pPr>
            <w:r>
              <w:rPr>
                <w:w w:val="105"/>
              </w:rPr>
              <w:t>Ask you Home Tutor to decipher it and write the message below.</w:t>
            </w:r>
          </w:p>
        </w:tc>
      </w:tr>
      <w:tr w:rsidR="00827D29" w:rsidTr="00690D03">
        <w:trPr>
          <w:trHeight w:val="794"/>
        </w:trPr>
        <w:tc>
          <w:tcPr>
            <w:tcW w:w="9962" w:type="dxa"/>
            <w:gridSpan w:val="6"/>
            <w:tcBorders>
              <w:top w:val="single" w:sz="8" w:space="0" w:color="B31E8E"/>
              <w:left w:val="nil"/>
              <w:bottom w:val="single" w:sz="8" w:space="0" w:color="B31E8E"/>
              <w:right w:val="nil"/>
            </w:tcBorders>
            <w:vAlign w:val="center"/>
          </w:tcPr>
          <w:p w:rsidR="00827D29" w:rsidRPr="00577D08" w:rsidRDefault="00827D29" w:rsidP="00827D29">
            <w:pPr>
              <w:rPr>
                <w:w w:val="105"/>
              </w:rPr>
            </w:pPr>
          </w:p>
        </w:tc>
      </w:tr>
      <w:tr w:rsidR="00577D08" w:rsidTr="00FD2EFC">
        <w:trPr>
          <w:trHeight w:val="454"/>
        </w:trPr>
        <w:tc>
          <w:tcPr>
            <w:tcW w:w="9962" w:type="dxa"/>
            <w:gridSpan w:val="6"/>
            <w:tcBorders>
              <w:top w:val="single" w:sz="8" w:space="0" w:color="B31E8E"/>
              <w:left w:val="nil"/>
              <w:bottom w:val="single" w:sz="12" w:space="0" w:color="B31E90"/>
              <w:right w:val="nil"/>
            </w:tcBorders>
            <w:vAlign w:val="center"/>
          </w:tcPr>
          <w:p w:rsidR="00577D08" w:rsidRPr="00C86F99" w:rsidRDefault="00282201" w:rsidP="00282201">
            <w:pPr>
              <w:jc w:val="both"/>
            </w:pPr>
            <w:r>
              <w:t>List other forms of messages that use codes.</w:t>
            </w:r>
          </w:p>
        </w:tc>
      </w:tr>
      <w:tr w:rsidR="00282201" w:rsidTr="00FD2EFC">
        <w:trPr>
          <w:trHeight w:val="454"/>
        </w:trPr>
        <w:tc>
          <w:tcPr>
            <w:tcW w:w="4077" w:type="dxa"/>
            <w:gridSpan w:val="3"/>
            <w:tcBorders>
              <w:top w:val="single" w:sz="12" w:space="0" w:color="B31E90"/>
              <w:left w:val="single" w:sz="12" w:space="0" w:color="B31E90"/>
              <w:bottom w:val="single" w:sz="12" w:space="0" w:color="B31E8E"/>
              <w:right w:val="single" w:sz="8" w:space="0" w:color="B31E8E"/>
            </w:tcBorders>
            <w:vAlign w:val="center"/>
          </w:tcPr>
          <w:p w:rsidR="00282201" w:rsidRDefault="00827D29" w:rsidP="00827D29">
            <w:pPr>
              <w:jc w:val="center"/>
            </w:pPr>
            <w:r>
              <w:t>Code</w:t>
            </w:r>
            <w:r w:rsidR="00282201">
              <w:t xml:space="preserve"> form</w:t>
            </w:r>
          </w:p>
        </w:tc>
        <w:tc>
          <w:tcPr>
            <w:tcW w:w="5885" w:type="dxa"/>
            <w:gridSpan w:val="3"/>
            <w:tcBorders>
              <w:top w:val="single" w:sz="12" w:space="0" w:color="B31E90"/>
              <w:left w:val="single" w:sz="8" w:space="0" w:color="B31E8E"/>
              <w:bottom w:val="single" w:sz="12" w:space="0" w:color="B31E8E"/>
              <w:right w:val="single" w:sz="12" w:space="0" w:color="B31E90"/>
            </w:tcBorders>
            <w:vAlign w:val="center"/>
          </w:tcPr>
          <w:p w:rsidR="00282201" w:rsidRDefault="00282201" w:rsidP="00827D29">
            <w:pPr>
              <w:jc w:val="center"/>
            </w:pPr>
            <w:r>
              <w:t>How it works</w:t>
            </w:r>
          </w:p>
        </w:tc>
      </w:tr>
      <w:tr w:rsidR="00282201" w:rsidTr="00FD2EFC">
        <w:trPr>
          <w:trHeight w:val="737"/>
        </w:trPr>
        <w:tc>
          <w:tcPr>
            <w:tcW w:w="4077" w:type="dxa"/>
            <w:gridSpan w:val="3"/>
            <w:tcBorders>
              <w:top w:val="single" w:sz="12" w:space="0" w:color="B31E8E"/>
              <w:left w:val="single" w:sz="12" w:space="0" w:color="B31E90"/>
              <w:bottom w:val="single" w:sz="8" w:space="0" w:color="B31E8E"/>
              <w:right w:val="single" w:sz="8" w:space="0" w:color="B31E8E"/>
            </w:tcBorders>
            <w:vAlign w:val="center"/>
          </w:tcPr>
          <w:p w:rsidR="00282201" w:rsidRDefault="00282201" w:rsidP="00C86F99">
            <w:r>
              <w:t xml:space="preserve">Braille </w:t>
            </w:r>
          </w:p>
        </w:tc>
        <w:tc>
          <w:tcPr>
            <w:tcW w:w="5885" w:type="dxa"/>
            <w:gridSpan w:val="3"/>
            <w:tcBorders>
              <w:top w:val="single" w:sz="12" w:space="0" w:color="B31E8E"/>
              <w:left w:val="single" w:sz="8" w:space="0" w:color="B31E8E"/>
              <w:bottom w:val="single" w:sz="8" w:space="0" w:color="B31E8E"/>
              <w:right w:val="single" w:sz="12" w:space="0" w:color="B31E90"/>
            </w:tcBorders>
            <w:vAlign w:val="center"/>
          </w:tcPr>
          <w:p w:rsidR="00282201" w:rsidRDefault="00827D29" w:rsidP="00C86F99">
            <w:r>
              <w:t>r</w:t>
            </w:r>
            <w:r w:rsidR="00282201">
              <w:t>aised dots</w:t>
            </w:r>
          </w:p>
        </w:tc>
      </w:tr>
      <w:tr w:rsidR="00282201" w:rsidTr="00690D03">
        <w:trPr>
          <w:trHeight w:val="737"/>
        </w:trPr>
        <w:tc>
          <w:tcPr>
            <w:tcW w:w="4077" w:type="dxa"/>
            <w:gridSpan w:val="3"/>
            <w:tcBorders>
              <w:top w:val="single" w:sz="8" w:space="0" w:color="B31E8E"/>
              <w:left w:val="single" w:sz="12" w:space="0" w:color="B31E90"/>
              <w:bottom w:val="single" w:sz="8" w:space="0" w:color="B31E8E"/>
              <w:right w:val="single" w:sz="8" w:space="0" w:color="B31E8E"/>
            </w:tcBorders>
            <w:vAlign w:val="center"/>
          </w:tcPr>
          <w:p w:rsidR="00282201" w:rsidRDefault="00282201" w:rsidP="00C86F99"/>
        </w:tc>
        <w:tc>
          <w:tcPr>
            <w:tcW w:w="5885" w:type="dxa"/>
            <w:gridSpan w:val="3"/>
            <w:tcBorders>
              <w:top w:val="single" w:sz="8" w:space="0" w:color="B31E8E"/>
              <w:left w:val="single" w:sz="8" w:space="0" w:color="B31E8E"/>
              <w:bottom w:val="single" w:sz="8" w:space="0" w:color="B31E8E"/>
              <w:right w:val="single" w:sz="12" w:space="0" w:color="B31E90"/>
            </w:tcBorders>
            <w:vAlign w:val="center"/>
          </w:tcPr>
          <w:p w:rsidR="00282201" w:rsidRDefault="00282201" w:rsidP="00C86F99"/>
        </w:tc>
      </w:tr>
      <w:tr w:rsidR="00282201" w:rsidTr="00690D03">
        <w:trPr>
          <w:trHeight w:val="737"/>
        </w:trPr>
        <w:tc>
          <w:tcPr>
            <w:tcW w:w="4077" w:type="dxa"/>
            <w:gridSpan w:val="3"/>
            <w:tcBorders>
              <w:top w:val="single" w:sz="8" w:space="0" w:color="B31E8E"/>
              <w:left w:val="single" w:sz="12" w:space="0" w:color="B31E90"/>
              <w:bottom w:val="single" w:sz="8" w:space="0" w:color="B31E8E"/>
              <w:right w:val="single" w:sz="8" w:space="0" w:color="B31E8E"/>
            </w:tcBorders>
            <w:vAlign w:val="center"/>
          </w:tcPr>
          <w:p w:rsidR="00282201" w:rsidRDefault="00282201" w:rsidP="00827D29"/>
        </w:tc>
        <w:tc>
          <w:tcPr>
            <w:tcW w:w="5885" w:type="dxa"/>
            <w:gridSpan w:val="3"/>
            <w:tcBorders>
              <w:top w:val="single" w:sz="8" w:space="0" w:color="B31E8E"/>
              <w:left w:val="single" w:sz="8" w:space="0" w:color="B31E8E"/>
              <w:bottom w:val="single" w:sz="8" w:space="0" w:color="B31E8E"/>
              <w:right w:val="single" w:sz="12" w:space="0" w:color="B31E90"/>
            </w:tcBorders>
            <w:vAlign w:val="center"/>
          </w:tcPr>
          <w:p w:rsidR="00282201" w:rsidRDefault="00282201" w:rsidP="00C86F99"/>
        </w:tc>
      </w:tr>
      <w:tr w:rsidR="00282201" w:rsidTr="00690D03">
        <w:trPr>
          <w:trHeight w:val="737"/>
        </w:trPr>
        <w:tc>
          <w:tcPr>
            <w:tcW w:w="4077" w:type="dxa"/>
            <w:gridSpan w:val="3"/>
            <w:tcBorders>
              <w:top w:val="single" w:sz="8" w:space="0" w:color="B31E8E"/>
              <w:left w:val="single" w:sz="12" w:space="0" w:color="B31E90"/>
              <w:bottom w:val="single" w:sz="8" w:space="0" w:color="B31E8E"/>
              <w:right w:val="single" w:sz="8" w:space="0" w:color="B31E8E"/>
            </w:tcBorders>
            <w:vAlign w:val="center"/>
          </w:tcPr>
          <w:p w:rsidR="00282201" w:rsidRDefault="00282201" w:rsidP="00C86F99"/>
        </w:tc>
        <w:tc>
          <w:tcPr>
            <w:tcW w:w="5885" w:type="dxa"/>
            <w:gridSpan w:val="3"/>
            <w:tcBorders>
              <w:top w:val="single" w:sz="8" w:space="0" w:color="B31E8E"/>
              <w:left w:val="single" w:sz="8" w:space="0" w:color="B31E8E"/>
              <w:bottom w:val="single" w:sz="8" w:space="0" w:color="B31E8E"/>
              <w:right w:val="single" w:sz="12" w:space="0" w:color="B31E90"/>
            </w:tcBorders>
            <w:vAlign w:val="center"/>
          </w:tcPr>
          <w:p w:rsidR="00282201" w:rsidRDefault="00282201" w:rsidP="00C86F99"/>
        </w:tc>
      </w:tr>
      <w:tr w:rsidR="00282201" w:rsidTr="00690D03">
        <w:trPr>
          <w:trHeight w:val="737"/>
        </w:trPr>
        <w:tc>
          <w:tcPr>
            <w:tcW w:w="4077" w:type="dxa"/>
            <w:gridSpan w:val="3"/>
            <w:tcBorders>
              <w:top w:val="single" w:sz="8" w:space="0" w:color="B31E8E"/>
              <w:left w:val="single" w:sz="12" w:space="0" w:color="B31E90"/>
              <w:bottom w:val="single" w:sz="8" w:space="0" w:color="B31E8E"/>
              <w:right w:val="single" w:sz="8" w:space="0" w:color="B31E8E"/>
            </w:tcBorders>
            <w:vAlign w:val="center"/>
          </w:tcPr>
          <w:p w:rsidR="00282201" w:rsidRDefault="00282201" w:rsidP="00C86F99"/>
        </w:tc>
        <w:tc>
          <w:tcPr>
            <w:tcW w:w="5885" w:type="dxa"/>
            <w:gridSpan w:val="3"/>
            <w:tcBorders>
              <w:top w:val="single" w:sz="8" w:space="0" w:color="B31E8E"/>
              <w:left w:val="single" w:sz="8" w:space="0" w:color="B31E8E"/>
              <w:bottom w:val="single" w:sz="8" w:space="0" w:color="B31E8E"/>
              <w:right w:val="single" w:sz="12" w:space="0" w:color="B31E90"/>
            </w:tcBorders>
            <w:vAlign w:val="center"/>
          </w:tcPr>
          <w:p w:rsidR="00282201" w:rsidRDefault="00282201" w:rsidP="00C86F99"/>
        </w:tc>
      </w:tr>
      <w:tr w:rsidR="00827D29" w:rsidTr="00690D03">
        <w:trPr>
          <w:trHeight w:val="737"/>
        </w:trPr>
        <w:tc>
          <w:tcPr>
            <w:tcW w:w="4077" w:type="dxa"/>
            <w:gridSpan w:val="3"/>
            <w:tcBorders>
              <w:top w:val="single" w:sz="8" w:space="0" w:color="B31E8E"/>
              <w:left w:val="single" w:sz="12" w:space="0" w:color="B31E90"/>
              <w:bottom w:val="single" w:sz="12" w:space="0" w:color="B31E90"/>
              <w:right w:val="single" w:sz="8" w:space="0" w:color="B31E8E"/>
            </w:tcBorders>
            <w:vAlign w:val="center"/>
          </w:tcPr>
          <w:p w:rsidR="00827D29" w:rsidRDefault="00827D29" w:rsidP="00C86F99"/>
        </w:tc>
        <w:tc>
          <w:tcPr>
            <w:tcW w:w="5885" w:type="dxa"/>
            <w:gridSpan w:val="3"/>
            <w:tcBorders>
              <w:top w:val="single" w:sz="8" w:space="0" w:color="B31E8E"/>
              <w:left w:val="single" w:sz="8" w:space="0" w:color="B31E8E"/>
              <w:bottom w:val="single" w:sz="12" w:space="0" w:color="B31E90"/>
              <w:right w:val="single" w:sz="12" w:space="0" w:color="B31E90"/>
            </w:tcBorders>
            <w:vAlign w:val="center"/>
          </w:tcPr>
          <w:p w:rsidR="00827D29" w:rsidRDefault="00827D29" w:rsidP="00C86F99"/>
        </w:tc>
      </w:tr>
    </w:tbl>
    <w:p w:rsidR="00C80A02" w:rsidRPr="00DD534A" w:rsidRDefault="00B16D23" w:rsidP="00B16D23">
      <w:pPr>
        <w:spacing w:before="0" w:after="0"/>
        <w:rPr>
          <w:sz w:val="16"/>
          <w:szCs w:val="16"/>
        </w:rPr>
      </w:pPr>
      <w:r>
        <w:rPr>
          <w:sz w:val="16"/>
          <w:szCs w:val="16"/>
        </w:rPr>
        <w:br w:type="page"/>
      </w:r>
    </w:p>
    <w:p w:rsidR="00C80A02" w:rsidRDefault="005356F1" w:rsidP="00C86F99">
      <w:pPr>
        <w:pStyle w:val="Heading2"/>
      </w:pPr>
      <w:r>
        <w:lastRenderedPageBreak/>
        <w:t>A sequence</w:t>
      </w:r>
    </w:p>
    <w:tbl>
      <w:tblPr>
        <w:tblStyle w:val="TableGrid"/>
        <w:tblW w:w="0" w:type="auto"/>
        <w:tblLayout w:type="fixed"/>
        <w:tblLook w:val="04A0" w:firstRow="1" w:lastRow="0" w:firstColumn="1" w:lastColumn="0" w:noHBand="0" w:noVBand="1"/>
      </w:tblPr>
      <w:tblGrid>
        <w:gridCol w:w="2093"/>
        <w:gridCol w:w="2888"/>
        <w:gridCol w:w="4981"/>
      </w:tblGrid>
      <w:tr w:rsidR="00C62748" w:rsidTr="00C62748">
        <w:trPr>
          <w:trHeight w:val="737"/>
        </w:trPr>
        <w:tc>
          <w:tcPr>
            <w:tcW w:w="9962" w:type="dxa"/>
            <w:gridSpan w:val="3"/>
            <w:tcBorders>
              <w:top w:val="single" w:sz="12" w:space="0" w:color="B31E8E"/>
              <w:left w:val="single" w:sz="12" w:space="0" w:color="B31E8E"/>
              <w:bottom w:val="single" w:sz="12" w:space="0" w:color="B31E8E"/>
              <w:right w:val="single" w:sz="12" w:space="0" w:color="B31E8E"/>
            </w:tcBorders>
            <w:vAlign w:val="center"/>
          </w:tcPr>
          <w:p w:rsidR="00C62748" w:rsidRDefault="00C62748" w:rsidP="00C62748">
            <w:pPr>
              <w:rPr>
                <w:noProof/>
                <w:lang w:eastAsia="ja-JP"/>
              </w:rPr>
            </w:pPr>
            <w:r>
              <w:rPr>
                <w:rFonts w:eastAsia="Arial"/>
                <w:noProof/>
              </w:rPr>
              <w:drawing>
                <wp:anchor distT="0" distB="0" distL="114300" distR="114300" simplePos="0" relativeHeight="253148160" behindDoc="0" locked="0" layoutInCell="1" allowOverlap="1" wp14:anchorId="79C99122" wp14:editId="44D1B392">
                  <wp:simplePos x="0" y="0"/>
                  <wp:positionH relativeFrom="column">
                    <wp:posOffset>5049520</wp:posOffset>
                  </wp:positionH>
                  <wp:positionV relativeFrom="paragraph">
                    <wp:posOffset>48260</wp:posOffset>
                  </wp:positionV>
                  <wp:extent cx="640080" cy="530225"/>
                  <wp:effectExtent l="0" t="0" r="7620" b="3175"/>
                  <wp:wrapNone/>
                  <wp:docPr id="21132" name="Picture 21132" descr="R:\Operational\Resources\graphics_library\DoE_owned\general_graphics\Househo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Household\computer.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6400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noProof/>
                <w:lang w:eastAsia="ja-JP"/>
              </w:rPr>
              <w:t>Materials:</w:t>
            </w:r>
          </w:p>
          <w:p w:rsidR="00C62748" w:rsidRPr="00C62748" w:rsidRDefault="00C62748" w:rsidP="00276B96">
            <w:pPr>
              <w:pStyle w:val="ListParagraph"/>
              <w:numPr>
                <w:ilvl w:val="0"/>
                <w:numId w:val="24"/>
              </w:numPr>
              <w:rPr>
                <w:noProof/>
                <w:lang w:eastAsia="ja-JP"/>
              </w:rPr>
            </w:pPr>
            <w:r>
              <w:rPr>
                <w:noProof/>
                <w:lang w:eastAsia="ja-JP"/>
              </w:rPr>
              <w:t>a computer</w:t>
            </w:r>
            <w:r w:rsidR="00276B96">
              <w:rPr>
                <w:noProof/>
                <w:lang w:eastAsia="ja-JP"/>
              </w:rPr>
              <w:t>,</w:t>
            </w:r>
            <w:r>
              <w:rPr>
                <w:noProof/>
                <w:lang w:eastAsia="ja-JP"/>
              </w:rPr>
              <w:t xml:space="preserve"> laptop</w:t>
            </w:r>
            <w:r w:rsidR="00276B96">
              <w:rPr>
                <w:noProof/>
                <w:lang w:eastAsia="ja-JP"/>
              </w:rPr>
              <w:t xml:space="preserve"> or tablet with internet access</w:t>
            </w:r>
            <w:r>
              <w:rPr>
                <w:noProof/>
                <w:lang w:eastAsia="ja-JP"/>
              </w:rPr>
              <w:t xml:space="preserve">  </w:t>
            </w:r>
          </w:p>
        </w:tc>
      </w:tr>
      <w:tr w:rsidR="00827D29" w:rsidTr="005356F1">
        <w:trPr>
          <w:trHeight w:val="737"/>
        </w:trPr>
        <w:tc>
          <w:tcPr>
            <w:tcW w:w="9962" w:type="dxa"/>
            <w:gridSpan w:val="3"/>
            <w:tcBorders>
              <w:top w:val="nil"/>
              <w:left w:val="nil"/>
              <w:bottom w:val="single" w:sz="12" w:space="0" w:color="B31E8E"/>
              <w:right w:val="nil"/>
            </w:tcBorders>
            <w:vAlign w:val="center"/>
          </w:tcPr>
          <w:p w:rsidR="00827D29" w:rsidRDefault="00827D29" w:rsidP="00C44E1F">
            <w:pPr>
              <w:spacing w:before="240"/>
              <w:rPr>
                <w:rFonts w:cs="Arial"/>
                <w:b/>
                <w:bCs/>
                <w:noProof/>
                <w:sz w:val="24"/>
                <w:lang w:eastAsia="ja-JP"/>
              </w:rPr>
            </w:pPr>
            <w:r w:rsidRPr="000E3516">
              <w:rPr>
                <w:noProof/>
                <w:sz w:val="36"/>
                <w:szCs w:val="36"/>
              </w:rPr>
              <mc:AlternateContent>
                <mc:Choice Requires="wps">
                  <w:drawing>
                    <wp:anchor distT="0" distB="0" distL="114300" distR="114300" simplePos="0" relativeHeight="252018688" behindDoc="0" locked="0" layoutInCell="1" allowOverlap="1" wp14:anchorId="3BE2C95F" wp14:editId="0654197B">
                      <wp:simplePos x="0" y="0"/>
                      <wp:positionH relativeFrom="column">
                        <wp:posOffset>784860</wp:posOffset>
                      </wp:positionH>
                      <wp:positionV relativeFrom="paragraph">
                        <wp:posOffset>31115</wp:posOffset>
                      </wp:positionV>
                      <wp:extent cx="5227320" cy="716280"/>
                      <wp:effectExtent l="190500" t="0" r="11430" b="26670"/>
                      <wp:wrapNone/>
                      <wp:docPr id="82" name="Rounded Rectangular Callou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716280"/>
                              </a:xfrm>
                              <a:prstGeom prst="wedgeRoundRectCallout">
                                <a:avLst>
                                  <a:gd name="adj1" fmla="val -53252"/>
                                  <a:gd name="adj2" fmla="val -4468"/>
                                  <a:gd name="adj3" fmla="val 16667"/>
                                </a:avLst>
                              </a:prstGeom>
                              <a:noFill/>
                              <a:ln w="19050">
                                <a:solidFill>
                                  <a:srgbClr val="B31E8E"/>
                                </a:solidFill>
                                <a:miter lim="800000"/>
                                <a:headEnd/>
                                <a:tailEnd/>
                              </a:ln>
                            </wps:spPr>
                            <wps:txbx>
                              <w:txbxContent>
                                <w:p w:rsidR="0091685E" w:rsidRPr="00276B96" w:rsidRDefault="0091685E" w:rsidP="00827D29">
                                  <w:pPr>
                                    <w:spacing w:before="0" w:after="0"/>
                                    <w:rPr>
                                      <w:sz w:val="26"/>
                                      <w:szCs w:val="26"/>
                                    </w:rPr>
                                  </w:pPr>
                                  <w:r w:rsidRPr="00276B96">
                                    <w:rPr>
                                      <w:sz w:val="26"/>
                                      <w:szCs w:val="26"/>
                                    </w:rPr>
                                    <w:t>A sequence means ordered steps. You follow many sequences every day as you complete different tasks, such as getting your toothbrush ready to clean your teeth.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2C95F" id="Rounded Rectangular Callout 82" o:spid="_x0000_s1080" type="#_x0000_t62" style="position:absolute;margin-left:61.8pt;margin-top:2.45pt;width:411.6pt;height:56.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NebQIAAMIEAAAOAAAAZHJzL2Uyb0RvYy54bWysVNtu1DAQfUfiHyy/d3PZa6PNVmXbIqQC&#10;VQsf4I2dxOB4gu1stnw9YyddUnhD7INlZ25nzpnZ7dWpUeQojJWgc5rMYkqELoBLXeX065e7iw0l&#10;1jHNmQItcvosLL3avX2z7dtMpFCD4sIQTKJt1rc5rZ1rsyiyRS0aZmfQCo3GEkzDHD5NFXHDesze&#10;qCiN41XUg+GtgUJYi19vBiPdhfxlKQr3uSytcETlFLG5cJpwHvwZ7bYsqwxra1mMMNg/oGiY1Fj0&#10;nOqGOUY6I/9K1cjCgIXSzQpoIihLWYjQA3aTxH9081SzVoRekBzbnmmy/y9t8en4YIjkOd2klGjW&#10;oEaP0GkuOHlE9piuOsUM2TOloHMEvZCyvrUZRj61D8Y3bdt7KL5bomFfY4C4Ngb6WjCOQBPvH70K&#10;8A+LoeTQfwSOBVnnILB3Kk3jEyIv5BREej6LJE6OFPhxmabreYpaFmhbJ6t0E1SMWPYS3Rrr3gto&#10;iL/ktBe8EqEn39DYSCjHjvfWBdX42Drj3xJKykbhEByZIhfLeboMLaO0EyfkauK0WKw24yRNfOZT&#10;n2S1Wq0DFSwbyyLiF6Qeg4Y7qVSYR6VJj8xdxss44LSgJPfWQLapDntlCMLL6bt5cru5HfO+cmuk&#10;w8VSskFlY/8bAHpVbjUPZRyTargjFKVHmbwyg8LudDiF0VgufLCX7QD8GYUzMCwSLj5eajA/Kelx&#10;iXJqf3TMCErUB43iXyaLhd+68Fgs1142M7UcphamC0yVU0fJcN27YVO71siqxkpJoEPDNQ5MKd3L&#10;ZA2oRvy4KHh7tYnTd/D6/dez+wUAAP//AwBQSwMEFAAGAAgAAAAhAKz3RpzeAAAACQEAAA8AAABk&#10;cnMvZG93bnJldi54bWxMj81OwkAUhfcmvsPkmriTKaUWKZ0SQ2LiSiOSyHLoXDoNnTtNZ4Dy9l5X&#10;sjz5Ts5PuRpdJ844hNaTgukkAYFUe9NSo2D7/fb0AiJETUZ3nlDBFQOsqvu7UhfGX+gLz5vYCA6h&#10;UGgFNsa+kDLUFp0OE98jMTv4wenIcmikGfSFw10n0yTJpdMtcYPVPa4t1sfNySmIdp3tfpxLnz+T&#10;2XZ3zcz7xzEq9fgwvi5BRBzjvxn+5vN0qHjT3p/IBNGxTmc5WxVkCxDMF1nOV/YMpvM5yKqUtw+q&#10;XwAAAP//AwBQSwECLQAUAAYACAAAACEAtoM4kv4AAADhAQAAEwAAAAAAAAAAAAAAAAAAAAAAW0Nv&#10;bnRlbnRfVHlwZXNdLnhtbFBLAQItABQABgAIAAAAIQA4/SH/1gAAAJQBAAALAAAAAAAAAAAAAAAA&#10;AC8BAABfcmVscy8ucmVsc1BLAQItABQABgAIAAAAIQB02mNebQIAAMIEAAAOAAAAAAAAAAAAAAAA&#10;AC4CAABkcnMvZTJvRG9jLnhtbFBLAQItABQABgAIAAAAIQCs90ac3gAAAAkBAAAPAAAAAAAAAAAA&#10;AAAAAMcEAABkcnMvZG93bnJldi54bWxQSwUGAAAAAAQABADzAAAA0gUAAAAA&#10;" adj="-702,9835" filled="f" strokecolor="#b31e8e" strokeweight="1.5pt">
                      <v:textbox>
                        <w:txbxContent>
                          <w:p w:rsidR="0091685E" w:rsidRPr="00276B96" w:rsidRDefault="0091685E" w:rsidP="00827D29">
                            <w:pPr>
                              <w:spacing w:before="0" w:after="0"/>
                              <w:rPr>
                                <w:sz w:val="26"/>
                                <w:szCs w:val="26"/>
                              </w:rPr>
                            </w:pPr>
                            <w:r w:rsidRPr="00276B96">
                              <w:rPr>
                                <w:sz w:val="26"/>
                                <w:szCs w:val="26"/>
                              </w:rPr>
                              <w:t>A sequence means ordered steps. You follow many sequences every day as you complete different tasks, such as getting your toothbrush ready to clean your teeth.</w:t>
                            </w:r>
                          </w:p>
                        </w:txbxContent>
                      </v:textbox>
                    </v:shape>
                  </w:pict>
                </mc:Fallback>
              </mc:AlternateContent>
            </w:r>
            <w:r>
              <w:rPr>
                <w:rFonts w:cs="Arial"/>
                <w:noProof/>
                <w:szCs w:val="28"/>
              </w:rPr>
              <w:drawing>
                <wp:inline distT="0" distB="0" distL="0" distR="0" wp14:anchorId="63624099" wp14:editId="4B552145">
                  <wp:extent cx="625541" cy="594360"/>
                  <wp:effectExtent l="0" t="0" r="3175" b="0"/>
                  <wp:docPr id="81" name="Picture 81"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89" cstate="print">
                            <a:extLst>
                              <a:ext uri="{28A0092B-C50C-407E-A947-70E740481C1C}">
                                <a14:useLocalDpi xmlns:a14="http://schemas.microsoft.com/office/drawing/2010/main"/>
                              </a:ext>
                            </a:extLst>
                          </a:blip>
                          <a:srcRect/>
                          <a:stretch/>
                        </pic:blipFill>
                        <pic:spPr bwMode="auto">
                          <a:xfrm>
                            <a:off x="0" y="0"/>
                            <a:ext cx="646680" cy="6144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16A9" w:rsidTr="00690D03">
        <w:trPr>
          <w:trHeight w:val="737"/>
        </w:trPr>
        <w:tc>
          <w:tcPr>
            <w:tcW w:w="2093" w:type="dxa"/>
            <w:tcBorders>
              <w:top w:val="single" w:sz="12" w:space="0" w:color="B31E8E"/>
              <w:left w:val="single" w:sz="12" w:space="0" w:color="B31E8E"/>
              <w:bottom w:val="single" w:sz="12" w:space="0" w:color="B31E8E"/>
              <w:right w:val="nil"/>
            </w:tcBorders>
            <w:vAlign w:val="center"/>
          </w:tcPr>
          <w:p w:rsidR="001B16A9" w:rsidRDefault="001B16A9" w:rsidP="001B16A9">
            <w:r>
              <w:rPr>
                <w:noProof/>
              </w:rPr>
              <w:drawing>
                <wp:inline distT="0" distB="0" distL="0" distR="0" wp14:anchorId="1BEA3F4B" wp14:editId="048AD0F4">
                  <wp:extent cx="1242060" cy="289560"/>
                  <wp:effectExtent l="0" t="0" r="0" b="0"/>
                  <wp:docPr id="83" name="Picture 83"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ymbols_signs\talk icon _transparent.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42060" cy="289560"/>
                          </a:xfrm>
                          <a:prstGeom prst="rect">
                            <a:avLst/>
                          </a:prstGeom>
                          <a:noFill/>
                          <a:ln>
                            <a:noFill/>
                          </a:ln>
                        </pic:spPr>
                      </pic:pic>
                    </a:graphicData>
                  </a:graphic>
                </wp:inline>
              </w:drawing>
            </w:r>
          </w:p>
        </w:tc>
        <w:tc>
          <w:tcPr>
            <w:tcW w:w="7869" w:type="dxa"/>
            <w:gridSpan w:val="2"/>
            <w:tcBorders>
              <w:top w:val="single" w:sz="12" w:space="0" w:color="B31E8E"/>
              <w:left w:val="nil"/>
              <w:bottom w:val="single" w:sz="12" w:space="0" w:color="B31E8E"/>
              <w:right w:val="single" w:sz="12" w:space="0" w:color="B31E8E"/>
            </w:tcBorders>
            <w:vAlign w:val="center"/>
          </w:tcPr>
          <w:p w:rsidR="005356F1" w:rsidRPr="005356F1" w:rsidRDefault="005356F1" w:rsidP="005356F1">
            <w:pPr>
              <w:rPr>
                <w:sz w:val="26"/>
                <w:szCs w:val="26"/>
              </w:rPr>
            </w:pPr>
            <w:r w:rsidRPr="005356F1">
              <w:rPr>
                <w:sz w:val="26"/>
                <w:szCs w:val="26"/>
              </w:rPr>
              <w:t>Discuss some sequences or ordered steps you follow each day.</w:t>
            </w:r>
          </w:p>
        </w:tc>
      </w:tr>
      <w:tr w:rsidR="00606460" w:rsidTr="00690D03">
        <w:trPr>
          <w:trHeight w:val="397"/>
        </w:trPr>
        <w:tc>
          <w:tcPr>
            <w:tcW w:w="9962" w:type="dxa"/>
            <w:gridSpan w:val="3"/>
            <w:tcBorders>
              <w:top w:val="single" w:sz="12" w:space="0" w:color="B31E8E"/>
              <w:left w:val="nil"/>
              <w:bottom w:val="single" w:sz="8" w:space="0" w:color="B31E8E"/>
              <w:right w:val="nil"/>
            </w:tcBorders>
            <w:vAlign w:val="center"/>
          </w:tcPr>
          <w:p w:rsidR="00606460" w:rsidRPr="005356F1" w:rsidRDefault="00606460" w:rsidP="001B16A9">
            <w:pPr>
              <w:rPr>
                <w:sz w:val="26"/>
                <w:szCs w:val="26"/>
              </w:rPr>
            </w:pPr>
            <w:r>
              <w:rPr>
                <w:sz w:val="26"/>
                <w:szCs w:val="26"/>
              </w:rPr>
              <w:t>Write three events where you follow a sequence.</w:t>
            </w:r>
          </w:p>
        </w:tc>
      </w:tr>
      <w:tr w:rsidR="005356F1" w:rsidTr="00690D03">
        <w:trPr>
          <w:trHeight w:val="794"/>
        </w:trPr>
        <w:tc>
          <w:tcPr>
            <w:tcW w:w="9962" w:type="dxa"/>
            <w:gridSpan w:val="3"/>
            <w:tcBorders>
              <w:top w:val="single" w:sz="8" w:space="0" w:color="B31E8E"/>
              <w:left w:val="nil"/>
              <w:bottom w:val="single" w:sz="8" w:space="0" w:color="B31E8E"/>
              <w:right w:val="nil"/>
            </w:tcBorders>
            <w:vAlign w:val="center"/>
          </w:tcPr>
          <w:p w:rsidR="005356F1" w:rsidRDefault="005356F1" w:rsidP="001B16A9"/>
        </w:tc>
      </w:tr>
      <w:tr w:rsidR="005356F1" w:rsidTr="00690D03">
        <w:trPr>
          <w:trHeight w:val="794"/>
        </w:trPr>
        <w:tc>
          <w:tcPr>
            <w:tcW w:w="9962" w:type="dxa"/>
            <w:gridSpan w:val="3"/>
            <w:tcBorders>
              <w:top w:val="single" w:sz="8" w:space="0" w:color="B31E8E"/>
              <w:left w:val="nil"/>
              <w:bottom w:val="single" w:sz="8" w:space="0" w:color="B31E8E"/>
              <w:right w:val="nil"/>
            </w:tcBorders>
            <w:vAlign w:val="center"/>
          </w:tcPr>
          <w:p w:rsidR="005356F1" w:rsidRDefault="005356F1" w:rsidP="001B16A9"/>
        </w:tc>
      </w:tr>
      <w:tr w:rsidR="005356F1" w:rsidTr="00690D03">
        <w:trPr>
          <w:trHeight w:val="794"/>
        </w:trPr>
        <w:tc>
          <w:tcPr>
            <w:tcW w:w="9962" w:type="dxa"/>
            <w:gridSpan w:val="3"/>
            <w:tcBorders>
              <w:top w:val="single" w:sz="8" w:space="0" w:color="B31E8E"/>
              <w:left w:val="nil"/>
              <w:bottom w:val="single" w:sz="12" w:space="0" w:color="B31E8E"/>
              <w:right w:val="nil"/>
            </w:tcBorders>
            <w:vAlign w:val="center"/>
          </w:tcPr>
          <w:p w:rsidR="005356F1" w:rsidRDefault="005356F1" w:rsidP="001B16A9"/>
        </w:tc>
      </w:tr>
      <w:tr w:rsidR="005356F1" w:rsidTr="00690D03">
        <w:trPr>
          <w:trHeight w:val="737"/>
        </w:trPr>
        <w:tc>
          <w:tcPr>
            <w:tcW w:w="2093" w:type="dxa"/>
            <w:tcBorders>
              <w:top w:val="single" w:sz="12" w:space="0" w:color="B31E8E"/>
              <w:left w:val="single" w:sz="12" w:space="0" w:color="B31E8E"/>
              <w:bottom w:val="single" w:sz="12" w:space="0" w:color="B31E8E"/>
              <w:right w:val="nil"/>
            </w:tcBorders>
            <w:vAlign w:val="center"/>
          </w:tcPr>
          <w:p w:rsidR="005356F1" w:rsidRDefault="005356F1" w:rsidP="001B16A9">
            <w:pPr>
              <w:rPr>
                <w:noProof/>
                <w:lang w:eastAsia="ja-JP"/>
              </w:rPr>
            </w:pPr>
            <w:r>
              <w:rPr>
                <w:noProof/>
              </w:rPr>
              <w:drawing>
                <wp:inline distT="0" distB="0" distL="0" distR="0" wp14:anchorId="5C7ED6AA" wp14:editId="08FE102D">
                  <wp:extent cx="1242060" cy="289560"/>
                  <wp:effectExtent l="0" t="0" r="0" b="0"/>
                  <wp:docPr id="1968" name="Picture 1968"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ymbols_signs\talk icon _transparent.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42060" cy="289560"/>
                          </a:xfrm>
                          <a:prstGeom prst="rect">
                            <a:avLst/>
                          </a:prstGeom>
                          <a:noFill/>
                          <a:ln>
                            <a:noFill/>
                          </a:ln>
                        </pic:spPr>
                      </pic:pic>
                    </a:graphicData>
                  </a:graphic>
                </wp:inline>
              </w:drawing>
            </w:r>
          </w:p>
        </w:tc>
        <w:tc>
          <w:tcPr>
            <w:tcW w:w="7869" w:type="dxa"/>
            <w:gridSpan w:val="2"/>
            <w:tcBorders>
              <w:top w:val="single" w:sz="12" w:space="0" w:color="B31E8E"/>
              <w:left w:val="nil"/>
              <w:bottom w:val="single" w:sz="12" w:space="0" w:color="B31E8E"/>
              <w:right w:val="single" w:sz="12" w:space="0" w:color="B31E8E"/>
            </w:tcBorders>
            <w:vAlign w:val="center"/>
          </w:tcPr>
          <w:p w:rsidR="005356F1" w:rsidRPr="00B86753" w:rsidRDefault="005356F1" w:rsidP="001B16A9">
            <w:pPr>
              <w:rPr>
                <w:sz w:val="26"/>
                <w:szCs w:val="26"/>
              </w:rPr>
            </w:pPr>
            <w:r w:rsidRPr="00B86753">
              <w:rPr>
                <w:sz w:val="26"/>
                <w:szCs w:val="26"/>
              </w:rPr>
              <w:t>Complete the next activity with your Home Tutor.</w:t>
            </w:r>
          </w:p>
        </w:tc>
      </w:tr>
      <w:tr w:rsidR="009A3917" w:rsidTr="006324E3">
        <w:trPr>
          <w:trHeight w:val="510"/>
        </w:trPr>
        <w:tc>
          <w:tcPr>
            <w:tcW w:w="9962" w:type="dxa"/>
            <w:gridSpan w:val="3"/>
            <w:tcBorders>
              <w:top w:val="single" w:sz="12" w:space="0" w:color="B31E8E"/>
              <w:left w:val="nil"/>
              <w:bottom w:val="single" w:sz="8" w:space="0" w:color="B31E8E"/>
              <w:right w:val="nil"/>
            </w:tcBorders>
            <w:vAlign w:val="center"/>
          </w:tcPr>
          <w:p w:rsidR="009A3917" w:rsidRDefault="009A3917" w:rsidP="005356F1">
            <w:r>
              <w:t xml:space="preserve">Follow this sequence to find </w:t>
            </w:r>
            <w:r w:rsidR="005356F1">
              <w:t>some</w:t>
            </w:r>
            <w:r>
              <w:t xml:space="preserve"> video</w:t>
            </w:r>
            <w:r w:rsidR="005356F1">
              <w:t>s that tell</w:t>
            </w:r>
            <w:r>
              <w:t xml:space="preserve"> you about </w:t>
            </w:r>
            <w:r w:rsidR="005356F1">
              <w:t xml:space="preserve">computer </w:t>
            </w:r>
            <w:r>
              <w:t>coding.</w:t>
            </w:r>
          </w:p>
        </w:tc>
      </w:tr>
      <w:tr w:rsidR="00C86F99" w:rsidTr="006324E3">
        <w:trPr>
          <w:trHeight w:val="454"/>
        </w:trPr>
        <w:tc>
          <w:tcPr>
            <w:tcW w:w="9962" w:type="dxa"/>
            <w:gridSpan w:val="3"/>
            <w:tcBorders>
              <w:top w:val="single" w:sz="8" w:space="0" w:color="B31E8E"/>
              <w:left w:val="nil"/>
              <w:bottom w:val="nil"/>
              <w:right w:val="nil"/>
            </w:tcBorders>
            <w:vAlign w:val="center"/>
          </w:tcPr>
          <w:p w:rsidR="00B86753" w:rsidRDefault="001B16A9" w:rsidP="001501BC">
            <w:pPr>
              <w:spacing w:before="80" w:after="80"/>
            </w:pPr>
            <w:r>
              <w:t>Open the</w:t>
            </w:r>
            <w:r w:rsidR="00B86753">
              <w:t xml:space="preserve"> search engine on your computer.</w:t>
            </w:r>
          </w:p>
          <w:p w:rsidR="001B16A9" w:rsidRDefault="00B11478" w:rsidP="001501BC">
            <w:pPr>
              <w:spacing w:before="80" w:after="80"/>
            </w:pPr>
            <w:r>
              <w:t xml:space="preserve">Type </w:t>
            </w:r>
            <w:r w:rsidRPr="00B11478">
              <w:rPr>
                <w:i/>
              </w:rPr>
              <w:t>dk coding for kids</w:t>
            </w:r>
            <w:r w:rsidR="00FD2EFC">
              <w:t xml:space="preserve"> </w:t>
            </w:r>
            <w:r w:rsidR="001B16A9">
              <w:t>into the search bar</w:t>
            </w:r>
            <w:r w:rsidR="00E20414">
              <w:t xml:space="preserve"> and press</w:t>
            </w:r>
            <w:r>
              <w:t xml:space="preserve"> the </w:t>
            </w:r>
            <w:r w:rsidRPr="00B11478">
              <w:rPr>
                <w:i/>
              </w:rPr>
              <w:t>enter</w:t>
            </w:r>
            <w:r w:rsidR="001B16A9">
              <w:t xml:space="preserve"> key.</w:t>
            </w:r>
          </w:p>
          <w:p w:rsidR="00FD2EFC" w:rsidRDefault="00B11478" w:rsidP="001501BC">
            <w:pPr>
              <w:spacing w:before="80" w:after="80"/>
            </w:pPr>
            <w:r>
              <w:t xml:space="preserve">Select the </w:t>
            </w:r>
            <w:r w:rsidRPr="00B11478">
              <w:rPr>
                <w:i/>
              </w:rPr>
              <w:t>videos</w:t>
            </w:r>
            <w:r w:rsidR="00FD2EFC">
              <w:t xml:space="preserve"> tab below the search bar.</w:t>
            </w:r>
          </w:p>
          <w:p w:rsidR="001B16A9" w:rsidRDefault="001B16A9" w:rsidP="001501BC">
            <w:pPr>
              <w:spacing w:before="80" w:after="80"/>
              <w:rPr>
                <w:i/>
              </w:rPr>
            </w:pPr>
            <w:r>
              <w:rPr>
                <w:rFonts w:eastAsia="Arial"/>
              </w:rPr>
              <w:t xml:space="preserve">Select the </w:t>
            </w:r>
            <w:r w:rsidRPr="001B16A9">
              <w:rPr>
                <w:i/>
              </w:rPr>
              <w:t>Coding for kids</w:t>
            </w:r>
            <w:r w:rsidR="003B7A92">
              <w:rPr>
                <w:i/>
              </w:rPr>
              <w:t xml:space="preserve"> 1</w:t>
            </w:r>
            <w:r w:rsidRPr="001B16A9">
              <w:rPr>
                <w:i/>
              </w:rPr>
              <w:t xml:space="preserve">: </w:t>
            </w:r>
            <w:r w:rsidR="003B7A92">
              <w:rPr>
                <w:i/>
              </w:rPr>
              <w:t>W</w:t>
            </w:r>
            <w:r w:rsidRPr="001B16A9">
              <w:rPr>
                <w:i/>
              </w:rPr>
              <w:t>hat is computer coding?</w:t>
            </w:r>
          </w:p>
          <w:p w:rsidR="00FD2EFC" w:rsidRPr="00FD2EFC" w:rsidRDefault="00B11478" w:rsidP="001501BC">
            <w:pPr>
              <w:spacing w:before="80" w:after="80"/>
            </w:pPr>
            <w:r>
              <w:t xml:space="preserve">Select the </w:t>
            </w:r>
            <w:r w:rsidRPr="00B11478">
              <w:rPr>
                <w:i/>
              </w:rPr>
              <w:t>Skip Ad</w:t>
            </w:r>
            <w:r w:rsidR="00FD2EFC">
              <w:t xml:space="preserve"> tab on the right of the screen to skip the advert.</w:t>
            </w:r>
          </w:p>
          <w:p w:rsidR="003B7A92" w:rsidRDefault="006324E3" w:rsidP="001501BC">
            <w:pPr>
              <w:spacing w:before="80" w:after="80"/>
            </w:pPr>
            <w:r>
              <w:t>Watch the video.</w:t>
            </w:r>
          </w:p>
          <w:p w:rsidR="001501BC" w:rsidRPr="006324E3" w:rsidRDefault="001501BC" w:rsidP="001501BC">
            <w:pPr>
              <w:spacing w:before="80" w:after="80"/>
            </w:pPr>
            <w:r>
              <w:t>Close the search engine and the computer.</w:t>
            </w:r>
          </w:p>
        </w:tc>
      </w:tr>
      <w:tr w:rsidR="006324E3" w:rsidTr="006324E3">
        <w:trPr>
          <w:trHeight w:val="454"/>
        </w:trPr>
        <w:tc>
          <w:tcPr>
            <w:tcW w:w="9962" w:type="dxa"/>
            <w:gridSpan w:val="3"/>
            <w:tcBorders>
              <w:top w:val="nil"/>
              <w:left w:val="nil"/>
              <w:bottom w:val="nil"/>
              <w:right w:val="nil"/>
            </w:tcBorders>
            <w:vAlign w:val="center"/>
          </w:tcPr>
          <w:p w:rsidR="006324E3" w:rsidRDefault="006324E3" w:rsidP="00577298">
            <w:r w:rsidRPr="000E3516">
              <w:rPr>
                <w:noProof/>
                <w:sz w:val="36"/>
                <w:szCs w:val="36"/>
              </w:rPr>
              <mc:AlternateContent>
                <mc:Choice Requires="wps">
                  <w:drawing>
                    <wp:anchor distT="0" distB="0" distL="114300" distR="114300" simplePos="0" relativeHeight="252174336" behindDoc="0" locked="0" layoutInCell="1" allowOverlap="1" wp14:anchorId="15BF4EB7" wp14:editId="673B7714">
                      <wp:simplePos x="0" y="0"/>
                      <wp:positionH relativeFrom="column">
                        <wp:posOffset>701040</wp:posOffset>
                      </wp:positionH>
                      <wp:positionV relativeFrom="paragraph">
                        <wp:posOffset>51435</wp:posOffset>
                      </wp:positionV>
                      <wp:extent cx="4450080" cy="556260"/>
                      <wp:effectExtent l="171450" t="0" r="26670" b="15240"/>
                      <wp:wrapNone/>
                      <wp:docPr id="85" name="Rounded Rectangular Callout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0080" cy="556260"/>
                              </a:xfrm>
                              <a:prstGeom prst="wedgeRoundRectCallout">
                                <a:avLst>
                                  <a:gd name="adj1" fmla="val -53252"/>
                                  <a:gd name="adj2" fmla="val -4468"/>
                                  <a:gd name="adj3" fmla="val 16667"/>
                                </a:avLst>
                              </a:prstGeom>
                              <a:noFill/>
                              <a:ln w="19050">
                                <a:solidFill>
                                  <a:srgbClr val="B31E8E"/>
                                </a:solidFill>
                                <a:miter lim="800000"/>
                                <a:headEnd/>
                                <a:tailEnd/>
                              </a:ln>
                            </wps:spPr>
                            <wps:txbx>
                              <w:txbxContent>
                                <w:p w:rsidR="0091685E" w:rsidRPr="00FD2EFC" w:rsidRDefault="0091685E" w:rsidP="006324E3">
                                  <w:pPr>
                                    <w:spacing w:before="0" w:after="0"/>
                                    <w:rPr>
                                      <w:sz w:val="26"/>
                                      <w:szCs w:val="26"/>
                                    </w:rPr>
                                  </w:pPr>
                                  <w:r w:rsidRPr="00FD2EFC">
                                    <w:rPr>
                                      <w:sz w:val="26"/>
                                      <w:szCs w:val="26"/>
                                    </w:rPr>
                                    <w:t>You followed a seque</w:t>
                                  </w:r>
                                  <w:r>
                                    <w:rPr>
                                      <w:sz w:val="26"/>
                                      <w:szCs w:val="26"/>
                                    </w:rPr>
                                    <w:t>nce to find and watch the video</w:t>
                                  </w:r>
                                  <w:r w:rsidRPr="00FD2EFC">
                                    <w:rPr>
                                      <w:sz w:val="26"/>
                                      <w:szCs w:val="26"/>
                                    </w:rPr>
                                    <w:t xml:space="preserve">. </w:t>
                                  </w:r>
                                  <w:r>
                                    <w:rPr>
                                      <w:sz w:val="26"/>
                                      <w:szCs w:val="26"/>
                                    </w:rPr>
                                    <w:br/>
                                  </w:r>
                                  <w:r w:rsidRPr="00FD2EFC">
                                    <w:rPr>
                                      <w:sz w:val="26"/>
                                      <w:szCs w:val="26"/>
                                    </w:rPr>
                                    <w:t xml:space="preserve">The instructions </w:t>
                                  </w:r>
                                  <w:r>
                                    <w:rPr>
                                      <w:sz w:val="26"/>
                                      <w:szCs w:val="26"/>
                                    </w:rPr>
                                    <w:t>were</w:t>
                                  </w:r>
                                  <w:r w:rsidRPr="00FD2EFC">
                                    <w:rPr>
                                      <w:sz w:val="26"/>
                                      <w:szCs w:val="26"/>
                                    </w:rPr>
                                    <w:t xml:space="preserve"> clear </w:t>
                                  </w:r>
                                  <w:r>
                                    <w:rPr>
                                      <w:sz w:val="26"/>
                                      <w:szCs w:val="26"/>
                                    </w:rPr>
                                    <w:t>so you could find the video</w:t>
                                  </w:r>
                                  <w:r w:rsidRPr="00FD2EFC">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4EB7" id="Rounded Rectangular Callout 85" o:spid="_x0000_s1081" type="#_x0000_t62" style="position:absolute;margin-left:55.2pt;margin-top:4.05pt;width:350.4pt;height:43.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7RaaQIAAMIEAAAOAAAAZHJzL2Uyb0RvYy54bWysVNtu2zAMfR+wfxD03vhS202NOEWXtsOA&#10;biva7QMUS7a1yaInyXHarx8tu1myvg3Lg0Cat0MeMqurfavIThgrQRc0WoSUCF0Cl7ou6Pdvd2dL&#10;SqxjmjMFWhT0WVh6tX7/bjV0uYihAcWFIZhE23zoCto41+VBYMtGtMwuoBMajRWYljlUTR1wwwbM&#10;3qogDsMsGMDwzkAprMWvN5ORrn3+qhKl+1pVVjiiCorYnH+Nf7fjG6xXLK8N6xpZzjDYP6BomdRY&#10;9JDqhjlGeiPfpGplacBC5RYltAFUlSyF7wG7icK/unlqWCd8Lzgc2x3GZP9f2vLL7sEQyQu6TCnR&#10;rEWOHqHXXHDyiNNjuu4VM2TDlILeEfTCkQ2dzTHyqXswY9O2u4fypyUaNg0GiGtjYGgE4wg0Gv2D&#10;k4BRsRhKtsNn4FiQ9Q789PaVaceEOBey9yQ9H0gSe0dK/JgkaRgukcsSbWmaxZlnMWD5a3RnrPso&#10;oCWjUNBB8Fr4nsaG5kZ8Oba7t86zxufWGf8RUVK1CpdgxxQ5S8/jNJ635MgpPnFKkmz51uf82CfK&#10;suzCj4Llc1lE/Ip0xKDhTirl91FpMuDkLsM09DgtKMlHqx+2qbcbZQjCK+iH8+h2eTvnPXFrpcPD&#10;UrJFZsPxNwEcWbnV3JdxTKpJRihKzzSNzEwMu/1271cjPZC+Bf6MxBmYDgkPH4UGzAslAx5RQe2v&#10;nhlBifqkkfzLKEnGq/NKkl7EqJhjy/bYwnSJqQrqKJnEjZsute+MrBusFPlxaLjGhamke92sCdWM&#10;Hw8FpZNLPNa915+/nvVvAAAA//8DAFBLAwQUAAYACAAAACEA1MIuM94AAAAIAQAADwAAAGRycy9k&#10;b3ducmV2LnhtbEyPwU7DMBBE70j8g7VI3KjtkEIa4lSoEhInUEslenTjbRw1Xkex26Z/jznBcTSj&#10;mTfVcnI9O+MYOk8K5EwAQ2q86ahVsP16eyiAhajJ6N4TKrhigGV9e1Pp0vgLrfG8iS1LJRRKrcDG&#10;OJSch8ai02HmB6TkHfzodExybLkZ9SWVu55nQjxxpztKC1YPuLLYHDcnpyDaVb77di6bf4rH7e6a&#10;m/ePY1Tq/m56fQEWcYp/YfjFT+hQJ6a9P5EJrE9aijxFFRQSWPILKTNgewWL+TPwuuL/D9Q/AAAA&#10;//8DAFBLAQItABQABgAIAAAAIQC2gziS/gAAAOEBAAATAAAAAAAAAAAAAAAAAAAAAABbQ29udGVu&#10;dF9UeXBlc10ueG1sUEsBAi0AFAAGAAgAAAAhADj9If/WAAAAlAEAAAsAAAAAAAAAAAAAAAAALwEA&#10;AF9yZWxzLy5yZWxzUEsBAi0AFAAGAAgAAAAhABn3tFppAgAAwgQAAA4AAAAAAAAAAAAAAAAALgIA&#10;AGRycy9lMm9Eb2MueG1sUEsBAi0AFAAGAAgAAAAhANTCLjPeAAAACAEAAA8AAAAAAAAAAAAAAAAA&#10;wwQAAGRycy9kb3ducmV2LnhtbFBLBQYAAAAABAAEAPMAAADOBQAAAAA=&#10;" adj="-702,9835" filled="f" strokecolor="#b31e8e" strokeweight="1.5pt">
                      <v:textbox>
                        <w:txbxContent>
                          <w:p w:rsidR="0091685E" w:rsidRPr="00FD2EFC" w:rsidRDefault="0091685E" w:rsidP="006324E3">
                            <w:pPr>
                              <w:spacing w:before="0" w:after="0"/>
                              <w:rPr>
                                <w:sz w:val="26"/>
                                <w:szCs w:val="26"/>
                              </w:rPr>
                            </w:pPr>
                            <w:r w:rsidRPr="00FD2EFC">
                              <w:rPr>
                                <w:sz w:val="26"/>
                                <w:szCs w:val="26"/>
                              </w:rPr>
                              <w:t>You followed a seque</w:t>
                            </w:r>
                            <w:r>
                              <w:rPr>
                                <w:sz w:val="26"/>
                                <w:szCs w:val="26"/>
                              </w:rPr>
                              <w:t>nce to find and watch the video</w:t>
                            </w:r>
                            <w:r w:rsidRPr="00FD2EFC">
                              <w:rPr>
                                <w:sz w:val="26"/>
                                <w:szCs w:val="26"/>
                              </w:rPr>
                              <w:t xml:space="preserve">. </w:t>
                            </w:r>
                            <w:r>
                              <w:rPr>
                                <w:sz w:val="26"/>
                                <w:szCs w:val="26"/>
                              </w:rPr>
                              <w:br/>
                            </w:r>
                            <w:r w:rsidRPr="00FD2EFC">
                              <w:rPr>
                                <w:sz w:val="26"/>
                                <w:szCs w:val="26"/>
                              </w:rPr>
                              <w:t xml:space="preserve">The instructions </w:t>
                            </w:r>
                            <w:r>
                              <w:rPr>
                                <w:sz w:val="26"/>
                                <w:szCs w:val="26"/>
                              </w:rPr>
                              <w:t>were</w:t>
                            </w:r>
                            <w:r w:rsidRPr="00FD2EFC">
                              <w:rPr>
                                <w:sz w:val="26"/>
                                <w:szCs w:val="26"/>
                              </w:rPr>
                              <w:t xml:space="preserve"> clear </w:t>
                            </w:r>
                            <w:r>
                              <w:rPr>
                                <w:sz w:val="26"/>
                                <w:szCs w:val="26"/>
                              </w:rPr>
                              <w:t>so you could find the video</w:t>
                            </w:r>
                            <w:r w:rsidRPr="00FD2EFC">
                              <w:rPr>
                                <w:sz w:val="26"/>
                                <w:szCs w:val="26"/>
                              </w:rPr>
                              <w:t>.</w:t>
                            </w:r>
                          </w:p>
                        </w:txbxContent>
                      </v:textbox>
                    </v:shape>
                  </w:pict>
                </mc:Fallback>
              </mc:AlternateContent>
            </w:r>
            <w:r>
              <w:rPr>
                <w:rFonts w:cs="Arial"/>
                <w:noProof/>
                <w:szCs w:val="28"/>
              </w:rPr>
              <w:drawing>
                <wp:inline distT="0" distB="0" distL="0" distR="0" wp14:anchorId="6F5427BC" wp14:editId="0A853F9A">
                  <wp:extent cx="551986" cy="502920"/>
                  <wp:effectExtent l="0" t="0" r="635" b="0"/>
                  <wp:docPr id="5" name="Picture 5"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51986" cy="502920"/>
                          </a:xfrm>
                          <a:prstGeom prst="rect">
                            <a:avLst/>
                          </a:prstGeom>
                          <a:noFill/>
                          <a:ln>
                            <a:noFill/>
                          </a:ln>
                        </pic:spPr>
                      </pic:pic>
                    </a:graphicData>
                  </a:graphic>
                </wp:inline>
              </w:drawing>
            </w:r>
          </w:p>
        </w:tc>
      </w:tr>
      <w:tr w:rsidR="003848FA" w:rsidTr="006324E3">
        <w:trPr>
          <w:trHeight w:val="454"/>
        </w:trPr>
        <w:tc>
          <w:tcPr>
            <w:tcW w:w="9962" w:type="dxa"/>
            <w:gridSpan w:val="3"/>
            <w:tcBorders>
              <w:top w:val="nil"/>
              <w:left w:val="nil"/>
              <w:bottom w:val="single" w:sz="12" w:space="0" w:color="B31E8E"/>
              <w:right w:val="nil"/>
            </w:tcBorders>
            <w:vAlign w:val="center"/>
          </w:tcPr>
          <w:p w:rsidR="003848FA" w:rsidRPr="006324E3" w:rsidRDefault="006324E3" w:rsidP="006324E3">
            <w:r>
              <w:t>List some objects around your home that use computer programs to work.</w:t>
            </w:r>
          </w:p>
        </w:tc>
      </w:tr>
      <w:tr w:rsidR="006324E3" w:rsidTr="00276B96">
        <w:trPr>
          <w:trHeight w:val="794"/>
        </w:trPr>
        <w:tc>
          <w:tcPr>
            <w:tcW w:w="4981" w:type="dxa"/>
            <w:gridSpan w:val="2"/>
            <w:tcBorders>
              <w:top w:val="single" w:sz="12" w:space="0" w:color="B31E8E"/>
              <w:left w:val="single" w:sz="12" w:space="0" w:color="B31E8E"/>
              <w:bottom w:val="single" w:sz="8" w:space="0" w:color="B31E8E"/>
              <w:right w:val="single" w:sz="8" w:space="0" w:color="B31E8E"/>
            </w:tcBorders>
            <w:vAlign w:val="center"/>
          </w:tcPr>
          <w:p w:rsidR="006324E3" w:rsidRDefault="006324E3" w:rsidP="006324E3"/>
        </w:tc>
        <w:tc>
          <w:tcPr>
            <w:tcW w:w="4981" w:type="dxa"/>
            <w:tcBorders>
              <w:top w:val="single" w:sz="12" w:space="0" w:color="B31E8E"/>
              <w:left w:val="single" w:sz="8" w:space="0" w:color="B31E8E"/>
              <w:bottom w:val="single" w:sz="8" w:space="0" w:color="B31E8E"/>
              <w:right w:val="single" w:sz="12" w:space="0" w:color="B31E8E"/>
            </w:tcBorders>
            <w:vAlign w:val="center"/>
          </w:tcPr>
          <w:p w:rsidR="006324E3" w:rsidRDefault="006324E3" w:rsidP="006324E3"/>
        </w:tc>
      </w:tr>
      <w:tr w:rsidR="006324E3" w:rsidTr="00276B96">
        <w:trPr>
          <w:trHeight w:val="794"/>
        </w:trPr>
        <w:tc>
          <w:tcPr>
            <w:tcW w:w="4981" w:type="dxa"/>
            <w:gridSpan w:val="2"/>
            <w:tcBorders>
              <w:top w:val="single" w:sz="8" w:space="0" w:color="B31E8E"/>
              <w:left w:val="single" w:sz="12" w:space="0" w:color="B31E8E"/>
              <w:bottom w:val="single" w:sz="12" w:space="0" w:color="B31E8E"/>
              <w:right w:val="single" w:sz="8" w:space="0" w:color="B31E8E"/>
            </w:tcBorders>
            <w:vAlign w:val="center"/>
          </w:tcPr>
          <w:p w:rsidR="006324E3" w:rsidRDefault="006324E3" w:rsidP="006324E3"/>
        </w:tc>
        <w:tc>
          <w:tcPr>
            <w:tcW w:w="4981" w:type="dxa"/>
            <w:tcBorders>
              <w:top w:val="single" w:sz="8" w:space="0" w:color="B31E8E"/>
              <w:left w:val="single" w:sz="8" w:space="0" w:color="B31E8E"/>
              <w:bottom w:val="single" w:sz="12" w:space="0" w:color="B31E8E"/>
              <w:right w:val="single" w:sz="12" w:space="0" w:color="B31E8E"/>
            </w:tcBorders>
            <w:vAlign w:val="center"/>
          </w:tcPr>
          <w:p w:rsidR="006324E3" w:rsidRDefault="006324E3" w:rsidP="006324E3"/>
        </w:tc>
      </w:tr>
    </w:tbl>
    <w:p w:rsidR="006324E3" w:rsidRDefault="006324E3">
      <w:pPr>
        <w:spacing w:before="0" w:after="0"/>
      </w:pPr>
      <w:r>
        <w:br w:type="page"/>
      </w:r>
    </w:p>
    <w:p w:rsidR="005356F1" w:rsidRDefault="005E47A9" w:rsidP="005356F1">
      <w:pPr>
        <w:pStyle w:val="Heading2"/>
      </w:pPr>
      <w:r>
        <w:lastRenderedPageBreak/>
        <w:t xml:space="preserve">The importance </w:t>
      </w:r>
      <w:r w:rsidR="00536ED4">
        <w:t xml:space="preserve">of detail </w:t>
      </w:r>
    </w:p>
    <w:tbl>
      <w:tblPr>
        <w:tblStyle w:val="TableGrid"/>
        <w:tblW w:w="0" w:type="auto"/>
        <w:tblLayout w:type="fixed"/>
        <w:tblLook w:val="04A0" w:firstRow="1" w:lastRow="0" w:firstColumn="1" w:lastColumn="0" w:noHBand="0" w:noVBand="1"/>
      </w:tblPr>
      <w:tblGrid>
        <w:gridCol w:w="9962"/>
      </w:tblGrid>
      <w:tr w:rsidR="00FE1A9C" w:rsidTr="0059131B">
        <w:trPr>
          <w:trHeight w:val="1094"/>
        </w:trPr>
        <w:tc>
          <w:tcPr>
            <w:tcW w:w="9962" w:type="dxa"/>
            <w:tcBorders>
              <w:top w:val="single" w:sz="12" w:space="0" w:color="B31E8E"/>
              <w:left w:val="single" w:sz="12" w:space="0" w:color="B31E8E"/>
              <w:bottom w:val="single" w:sz="12" w:space="0" w:color="B31E8E"/>
              <w:right w:val="single" w:sz="12" w:space="0" w:color="B31E8E"/>
            </w:tcBorders>
            <w:vAlign w:val="center"/>
          </w:tcPr>
          <w:p w:rsidR="00FE1A9C" w:rsidRDefault="00FE1A9C" w:rsidP="001501BC">
            <w:r>
              <w:rPr>
                <w:rFonts w:eastAsia="Arial"/>
                <w:noProof/>
              </w:rPr>
              <w:drawing>
                <wp:anchor distT="0" distB="0" distL="114300" distR="114300" simplePos="0" relativeHeight="252183552" behindDoc="0" locked="0" layoutInCell="1" allowOverlap="1" wp14:anchorId="362BC867" wp14:editId="48B3DC21">
                  <wp:simplePos x="0" y="0"/>
                  <wp:positionH relativeFrom="column">
                    <wp:posOffset>4582795</wp:posOffset>
                  </wp:positionH>
                  <wp:positionV relativeFrom="paragraph">
                    <wp:posOffset>93980</wp:posOffset>
                  </wp:positionV>
                  <wp:extent cx="640080" cy="530225"/>
                  <wp:effectExtent l="0" t="0" r="7620" b="3175"/>
                  <wp:wrapNone/>
                  <wp:docPr id="3147" name="Picture 3147" descr="R:\Operational\Resources\graphics_library\DoE_owned\general_graphics\Househo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Household\computer.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6400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t>Materials:</w:t>
            </w:r>
          </w:p>
          <w:p w:rsidR="00FE1A9C" w:rsidRDefault="00FE1A9C" w:rsidP="00FC13AE">
            <w:pPr>
              <w:pStyle w:val="Bullet1"/>
              <w:numPr>
                <w:ilvl w:val="0"/>
                <w:numId w:val="24"/>
              </w:numPr>
            </w:pPr>
            <w:r w:rsidRPr="007C36CB">
              <w:t>computer, laptop or tablet with internet access</w:t>
            </w:r>
          </w:p>
        </w:tc>
      </w:tr>
      <w:tr w:rsidR="00FE1A9C" w:rsidTr="00FE1A9C">
        <w:trPr>
          <w:trHeight w:val="1304"/>
        </w:trPr>
        <w:tc>
          <w:tcPr>
            <w:tcW w:w="9962" w:type="dxa"/>
            <w:tcBorders>
              <w:top w:val="single" w:sz="12" w:space="0" w:color="B31E8E"/>
              <w:left w:val="nil"/>
              <w:bottom w:val="nil"/>
              <w:right w:val="nil"/>
            </w:tcBorders>
            <w:vAlign w:val="center"/>
          </w:tcPr>
          <w:p w:rsidR="00FE1A9C" w:rsidRDefault="00FE1A9C" w:rsidP="001501BC">
            <w:r>
              <w:t>Open the search engine on your computer.</w:t>
            </w:r>
          </w:p>
          <w:p w:rsidR="00B11478" w:rsidRDefault="00B11478" w:rsidP="00B11478">
            <w:pPr>
              <w:spacing w:before="80" w:after="80"/>
            </w:pPr>
            <w:r>
              <w:t xml:space="preserve">Type </w:t>
            </w:r>
            <w:r w:rsidRPr="00B11478">
              <w:rPr>
                <w:i/>
              </w:rPr>
              <w:t>dk coding for kids</w:t>
            </w:r>
            <w:r>
              <w:t xml:space="preserve"> into the search bar and press the </w:t>
            </w:r>
            <w:r w:rsidRPr="00B11478">
              <w:rPr>
                <w:i/>
              </w:rPr>
              <w:t>enter</w:t>
            </w:r>
            <w:r>
              <w:t xml:space="preserve"> key.</w:t>
            </w:r>
          </w:p>
          <w:p w:rsidR="00B11478" w:rsidRDefault="00B11478" w:rsidP="00B11478">
            <w:pPr>
              <w:spacing w:before="80" w:after="80"/>
            </w:pPr>
            <w:r>
              <w:t xml:space="preserve">Select the </w:t>
            </w:r>
            <w:r w:rsidRPr="00B11478">
              <w:rPr>
                <w:i/>
              </w:rPr>
              <w:t>videos</w:t>
            </w:r>
            <w:r>
              <w:t xml:space="preserve"> tab below the search bar.</w:t>
            </w:r>
          </w:p>
          <w:p w:rsidR="00FE1A9C" w:rsidRDefault="00FE1A9C" w:rsidP="001501BC">
            <w:pPr>
              <w:rPr>
                <w:i/>
              </w:rPr>
            </w:pPr>
            <w:r>
              <w:rPr>
                <w:rFonts w:eastAsia="Arial"/>
              </w:rPr>
              <w:t xml:space="preserve">Select the </w:t>
            </w:r>
            <w:r w:rsidR="00DC3A80" w:rsidRPr="001B16A9">
              <w:rPr>
                <w:i/>
              </w:rPr>
              <w:t>Coding for kids</w:t>
            </w:r>
            <w:r w:rsidR="00DC3A80">
              <w:rPr>
                <w:i/>
              </w:rPr>
              <w:t xml:space="preserve"> 3</w:t>
            </w:r>
            <w:r w:rsidR="00DC3A80" w:rsidRPr="001B16A9">
              <w:rPr>
                <w:i/>
              </w:rPr>
              <w:t xml:space="preserve">: </w:t>
            </w:r>
            <w:r w:rsidR="00DC3A80">
              <w:rPr>
                <w:i/>
              </w:rPr>
              <w:t>Think like a computer.</w:t>
            </w:r>
          </w:p>
          <w:p w:rsidR="00FE1A9C" w:rsidRPr="00FD2EFC" w:rsidRDefault="00B11478" w:rsidP="001501BC">
            <w:r>
              <w:t xml:space="preserve">Select the </w:t>
            </w:r>
            <w:r w:rsidRPr="00B11478">
              <w:rPr>
                <w:i/>
              </w:rPr>
              <w:t>Skip Ad</w:t>
            </w:r>
            <w:r w:rsidR="00FE1A9C">
              <w:t xml:space="preserve"> tab on the right of the screen to skip the advert.</w:t>
            </w:r>
          </w:p>
          <w:p w:rsidR="00FE1A9C" w:rsidRDefault="00DC3A80" w:rsidP="001501BC">
            <w:pPr>
              <w:rPr>
                <w:i/>
              </w:rPr>
            </w:pPr>
            <w:r>
              <w:rPr>
                <w:rFonts w:eastAsia="Arial"/>
              </w:rPr>
              <w:t>W</w:t>
            </w:r>
            <w:r w:rsidR="00FE1A9C">
              <w:rPr>
                <w:rFonts w:eastAsia="Arial"/>
              </w:rPr>
              <w:t xml:space="preserve">atch the </w:t>
            </w:r>
            <w:r>
              <w:rPr>
                <w:rFonts w:eastAsia="Arial"/>
              </w:rPr>
              <w:t>video.</w:t>
            </w:r>
          </w:p>
          <w:p w:rsidR="00FE1A9C" w:rsidRPr="000E3516" w:rsidRDefault="00FE1A9C" w:rsidP="001501BC">
            <w:pPr>
              <w:rPr>
                <w:noProof/>
                <w:sz w:val="36"/>
                <w:szCs w:val="36"/>
                <w:lang w:eastAsia="ja-JP"/>
              </w:rPr>
            </w:pPr>
            <w:r>
              <w:t>Close the search engine and the computer.</w:t>
            </w:r>
          </w:p>
        </w:tc>
      </w:tr>
      <w:tr w:rsidR="00FE1A9C" w:rsidTr="00FC13AE">
        <w:trPr>
          <w:trHeight w:val="1701"/>
        </w:trPr>
        <w:tc>
          <w:tcPr>
            <w:tcW w:w="9962" w:type="dxa"/>
            <w:tcBorders>
              <w:top w:val="nil"/>
              <w:left w:val="nil"/>
              <w:bottom w:val="nil"/>
              <w:right w:val="nil"/>
            </w:tcBorders>
            <w:vAlign w:val="center"/>
          </w:tcPr>
          <w:p w:rsidR="00FE1A9C" w:rsidRPr="000E3516" w:rsidRDefault="00FE1A9C" w:rsidP="001501BC">
            <w:pPr>
              <w:rPr>
                <w:noProof/>
                <w:sz w:val="36"/>
                <w:szCs w:val="36"/>
                <w:lang w:eastAsia="ja-JP"/>
              </w:rPr>
            </w:pPr>
            <w:r w:rsidRPr="000E3516">
              <w:rPr>
                <w:noProof/>
                <w:sz w:val="36"/>
                <w:szCs w:val="36"/>
              </w:rPr>
              <mc:AlternateContent>
                <mc:Choice Requires="wps">
                  <w:drawing>
                    <wp:anchor distT="0" distB="0" distL="114300" distR="114300" simplePos="0" relativeHeight="252176384" behindDoc="0" locked="0" layoutInCell="1" allowOverlap="1" wp14:anchorId="69D1A51C" wp14:editId="2AB81836">
                      <wp:simplePos x="0" y="0"/>
                      <wp:positionH relativeFrom="column">
                        <wp:posOffset>624840</wp:posOffset>
                      </wp:positionH>
                      <wp:positionV relativeFrom="paragraph">
                        <wp:posOffset>46990</wp:posOffset>
                      </wp:positionV>
                      <wp:extent cx="5554980" cy="784860"/>
                      <wp:effectExtent l="266700" t="0" r="26670" b="15240"/>
                      <wp:wrapNone/>
                      <wp:docPr id="87" name="Rounded Rectangular Callou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784860"/>
                              </a:xfrm>
                              <a:prstGeom prst="wedgeRoundRectCallout">
                                <a:avLst>
                                  <a:gd name="adj1" fmla="val -54394"/>
                                  <a:gd name="adj2" fmla="val -10926"/>
                                  <a:gd name="adj3" fmla="val 16667"/>
                                </a:avLst>
                              </a:prstGeom>
                              <a:noFill/>
                              <a:ln w="19050">
                                <a:solidFill>
                                  <a:srgbClr val="B31E8E"/>
                                </a:solidFill>
                                <a:miter lim="800000"/>
                                <a:headEnd/>
                                <a:tailEnd/>
                              </a:ln>
                            </wps:spPr>
                            <wps:txbx>
                              <w:txbxContent>
                                <w:p w:rsidR="0091685E" w:rsidRPr="00CA037C" w:rsidRDefault="0091685E" w:rsidP="003B7A92">
                                  <w:pPr>
                                    <w:spacing w:before="0" w:after="0"/>
                                    <w:rPr>
                                      <w:szCs w:val="28"/>
                                    </w:rPr>
                                  </w:pPr>
                                  <w:r w:rsidRPr="00CA037C">
                                    <w:rPr>
                                      <w:szCs w:val="28"/>
                                    </w:rPr>
                                    <w:t>You saw what happened to the robot waiter when the coding was not correct. If the coding does not include every possible step to complete the task, the computer cannot do what you 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1A51C" id="Rounded Rectangular Callout 87" o:spid="_x0000_s1082" type="#_x0000_t62" style="position:absolute;margin-left:49.2pt;margin-top:3.7pt;width:437.4pt;height:61.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cJbQIAAMMEAAAOAAAAZHJzL2Uyb0RvYy54bWysVMFu2zAMvQ/YPwi6t7ZTO02COkWXtsOA&#10;biva7QMUS7a1SaInyXHSrx8lu1263oblIFAmRT6+R+bicq8V2QnrJJiSZqcpJcJUwKVpSvr92+3J&#10;ghLnmeFMgRElPQhHL9fv310M3UrMoAXFhSWYxLjV0JW09b5bJYmrWqGZO4VOGHTWYDXzeLVNwi0b&#10;MLtWySxN58kAlncWKuEcfr0enXQd89e1qPzXunbCE1VSxObjaeO5DWeyvmCrxrKuldUEg/0DCs2k&#10;waIvqa6ZZ6S38k0qLSsLDmp/WoFOoK5lJWIP2E2W/tXNY8s6EXtBclz3QpP7f2mrL7t7SyQv6eKc&#10;EsM0avQAveGCkwdkj5mmV8ySDVMKek8wCikbOrfCl4/dvQ1Nu+4Oqp+OGNi0+EBcWQtDKxhHoFmI&#10;T149CBeHT8l2+AwcC7LeQ2RvX1sdEiIvZB9FOryIJPaeVPixKIp8uUAtK/SdL/LFPKqYsNXz6846&#10;/1GAJsEo6SB4I2JPoaGpkViO7e6cj6rxqXXGf2SU1FrhEOyYIidFfrbMpyk5Cpq9CsrS5Wz+Nujs&#10;OCibz+eROwQ61UXrGWoAYeBWKhUHUhkyIHXLtEgjUAdK8uCNbNtmu1GWIL6SfjjLbhY3kWPU4ThM&#10;S4+bpaRGadPwGwEGWW4Mj2U8k2q0EYoyk05BmlFiv9/u42wUsbug2xb4AZWzMG4Sbj4aLdgnSgbc&#10;opK6Xz2zghL1yaD6yyzPw9rFS16cz/Bijz3bYw8zFaYqqadkNDd+XNW+s7JpsVIW6TBwhRNTS/88&#10;WiOqCT9uClqvVvH4HqP+/PesfwMAAP//AwBQSwMEFAAGAAgAAAAhAAyAzvHeAAAACAEAAA8AAABk&#10;cnMvZG93bnJldi54bWxMj01rwzAMhu+F/QejwW6t0w+aNItTSmG3dbB2ZVc31pKwWE5jp0n//bTT&#10;dhLifXj1KNuOthE37HztSMF8FoFAKpypqVTwcXqZJiB80GR04wgV3NHDNn+YZDo1bqB3vB1DKbiE&#10;fKoVVCG0qZS+qNBqP3MtEmdfrrM68NqV0nR64HLbyEUUraXVNfGFSre4r7D4PvZWwdt51+4/zbm/&#10;U4zJaXy9XofDWqmnx3H3DCLgGP5g+NVndcjZ6eJ6Ml40CjbJikkFMQ+ON/FyAeLC3HIegcwz+f+B&#10;/AcAAP//AwBQSwECLQAUAAYACAAAACEAtoM4kv4AAADhAQAAEwAAAAAAAAAAAAAAAAAAAAAAW0Nv&#10;bnRlbnRfVHlwZXNdLnhtbFBLAQItABQABgAIAAAAIQA4/SH/1gAAAJQBAAALAAAAAAAAAAAAAAAA&#10;AC8BAABfcmVscy8ucmVsc1BLAQItABQABgAIAAAAIQCOagcJbQIAAMMEAAAOAAAAAAAAAAAAAAAA&#10;AC4CAABkcnMvZTJvRG9jLnhtbFBLAQItABQABgAIAAAAIQAMgM7x3gAAAAgBAAAPAAAAAAAAAAAA&#10;AAAAAMcEAABkcnMvZG93bnJldi54bWxQSwUGAAAAAAQABADzAAAA0gUAAAAA&#10;" adj="-949,8440" filled="f" strokecolor="#b31e8e" strokeweight="1.5pt">
                      <v:textbox>
                        <w:txbxContent>
                          <w:p w:rsidR="0091685E" w:rsidRPr="00CA037C" w:rsidRDefault="0091685E" w:rsidP="003B7A92">
                            <w:pPr>
                              <w:spacing w:before="0" w:after="0"/>
                              <w:rPr>
                                <w:szCs w:val="28"/>
                              </w:rPr>
                            </w:pPr>
                            <w:r w:rsidRPr="00CA037C">
                              <w:rPr>
                                <w:szCs w:val="28"/>
                              </w:rPr>
                              <w:t>You saw what happened to the robot waiter when the coding was not correct. If the coding does not include every possible step to complete the task, the computer cannot do what you ask.</w:t>
                            </w:r>
                          </w:p>
                        </w:txbxContent>
                      </v:textbox>
                    </v:shape>
                  </w:pict>
                </mc:Fallback>
              </mc:AlternateContent>
            </w:r>
            <w:r>
              <w:rPr>
                <w:rFonts w:cs="Arial"/>
                <w:noProof/>
                <w:szCs w:val="28"/>
              </w:rPr>
              <w:drawing>
                <wp:inline distT="0" distB="0" distL="0" distR="0" wp14:anchorId="73859ED0" wp14:editId="682A918A">
                  <wp:extent cx="412668" cy="762000"/>
                  <wp:effectExtent l="0" t="0" r="6985" b="0"/>
                  <wp:docPr id="13" name="Picture 13"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21580" cy="778457"/>
                          </a:xfrm>
                          <a:prstGeom prst="rect">
                            <a:avLst/>
                          </a:prstGeom>
                          <a:noFill/>
                          <a:ln>
                            <a:noFill/>
                          </a:ln>
                        </pic:spPr>
                      </pic:pic>
                    </a:graphicData>
                  </a:graphic>
                </wp:inline>
              </w:drawing>
            </w:r>
          </w:p>
        </w:tc>
      </w:tr>
      <w:tr w:rsidR="00FE1A9C" w:rsidTr="00FC13AE">
        <w:trPr>
          <w:trHeight w:val="1417"/>
        </w:trPr>
        <w:tc>
          <w:tcPr>
            <w:tcW w:w="9962" w:type="dxa"/>
            <w:tcBorders>
              <w:top w:val="nil"/>
              <w:left w:val="nil"/>
              <w:bottom w:val="single" w:sz="8" w:space="0" w:color="B31E8E"/>
              <w:right w:val="nil"/>
            </w:tcBorders>
            <w:vAlign w:val="center"/>
          </w:tcPr>
          <w:p w:rsidR="00FE1A9C" w:rsidRDefault="00864AB5" w:rsidP="00864AB5">
            <w:pPr>
              <w:spacing w:before="0" w:after="0"/>
              <w:jc w:val="right"/>
            </w:pPr>
            <w:r w:rsidRPr="000E3516">
              <w:rPr>
                <w:noProof/>
                <w:sz w:val="36"/>
                <w:szCs w:val="36"/>
              </w:rPr>
              <mc:AlternateContent>
                <mc:Choice Requires="wps">
                  <w:drawing>
                    <wp:anchor distT="0" distB="0" distL="114300" distR="114300" simplePos="0" relativeHeight="253256704" behindDoc="0" locked="0" layoutInCell="1" allowOverlap="1" wp14:anchorId="2D676FA5" wp14:editId="7432D46C">
                      <wp:simplePos x="0" y="0"/>
                      <wp:positionH relativeFrom="column">
                        <wp:posOffset>373380</wp:posOffset>
                      </wp:positionH>
                      <wp:positionV relativeFrom="paragraph">
                        <wp:posOffset>-9525</wp:posOffset>
                      </wp:positionV>
                      <wp:extent cx="5090160" cy="579120"/>
                      <wp:effectExtent l="0" t="0" r="186690" b="11430"/>
                      <wp:wrapNone/>
                      <wp:docPr id="20796" name="Rounded Rectangular Callout 20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579120"/>
                              </a:xfrm>
                              <a:prstGeom prst="wedgeRoundRectCallout">
                                <a:avLst>
                                  <a:gd name="adj1" fmla="val 53091"/>
                                  <a:gd name="adj2" fmla="val -16867"/>
                                  <a:gd name="adj3" fmla="val 16667"/>
                                </a:avLst>
                              </a:prstGeom>
                              <a:noFill/>
                              <a:ln w="19050">
                                <a:solidFill>
                                  <a:srgbClr val="B31E8E"/>
                                </a:solidFill>
                                <a:miter lim="800000"/>
                                <a:headEnd/>
                                <a:tailEnd/>
                              </a:ln>
                            </wps:spPr>
                            <wps:txbx>
                              <w:txbxContent>
                                <w:p w:rsidR="0091685E" w:rsidRPr="00CA037C" w:rsidRDefault="0091685E" w:rsidP="00864AB5">
                                  <w:pPr>
                                    <w:spacing w:before="0" w:after="0"/>
                                    <w:rPr>
                                      <w:szCs w:val="28"/>
                                    </w:rPr>
                                  </w:pPr>
                                  <w:r w:rsidRPr="00CA037C">
                                    <w:rPr>
                                      <w:szCs w:val="28"/>
                                    </w:rPr>
                                    <w:t>Let’s see if you can create a step by step guide to make a hot or cold Milo drink.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76FA5" id="Rounded Rectangular Callout 20796" o:spid="_x0000_s1083" type="#_x0000_t62" style="position:absolute;left:0;text-align:left;margin-left:29.4pt;margin-top:-.75pt;width:400.8pt;height:45.6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08cgIAAMgEAAAOAAAAZHJzL2Uyb0RvYy54bWysVNtu2zAMfR+wfxD03thOE+eCOkWXtsOA&#10;biva7QMUS7a1yaImyXG6rx8lu527vQ3Lg0CZFHkOD5mLy1OryFFYJ0EXNJullAhdApe6LujXL7dn&#10;a0qcZ5ozBVoU9Ek4erl7++aiN1sxhwYUF5ZgEu22vSlo473ZJokrG9EyNwMjNDorsC3zeLV1wi3r&#10;MXurknma5kkPlhsLpXAOv14PTrqL+atKlP5zVTnhiSooYvPxtPE8hDPZXbBtbZlpZDnCYP+AomVS&#10;Y9GXVNfMM9JZ+VeqVpYWHFR+VkKbQFXJUkQOyCZL/2Dz2DAjIhdsjjMvbXL/L2356XhvieQFnaer&#10;TU6JZi3K9ACd5oKTB2wg03WnmCV7phR0ngyB2LjeuC2+fzT3NlB35g7K745o2Df4RlxZC30jGEe4&#10;WWh08upBuDh8Sg79R+BYk3UeYg9PlW1DQuwOOUWpnl6kEidPSvy4TDdplqOiJfqWq002j1ombPv8&#10;2ljn3wtoSTAK2gtei0grcBq5xHLseOd81I6P7Bn/llFStQpH4cgUWZ6nm8gA9Z3EzKcxZ1m+zlfj&#10;PE2CzqdBWZ4PMYhzLIvWM9KAQcOtVCpOpdKkx85t0mUacTpQkgdvbLatD3tlCcIr6Lvz7GZ9E1uM&#10;MkzDWulxvZRsC7pOw28AGFS50TyW8UyqwUYoSo8yBWUGhf3pcIoDsozsgmwH4E8onIVhnXD90WjA&#10;/qSkx1UqqPvRMSsoUR80ir/JFouwe/GyWK5QKmKnnsPUw3SJqQrqKRnMvR/2tTNW1g1WymI7NFzh&#10;wFTSP0/WgGrEj+uC1qt9nN5j1O8/oN0vAAAA//8DAFBLAwQUAAYACAAAACEAbQgMxd8AAAAIAQAA&#10;DwAAAGRycy9kb3ducmV2LnhtbEyPwU7DMBBE70j8g7VI3FqnVdqmaZyqUFXiwoGGD3DjbRIRr0Ps&#10;pIGvZznBbUczmnmb7SfbihF73zhSsJhHIJBKZxqqFLwXp1kCwgdNRreOUMEXetjn93eZTo270RuO&#10;51AJLiGfagV1CF0qpS9rtNrPXYfE3tX1VgeWfSVNr29cblu5jKK1tLohXqh1h881lh/nwSoY4nhj&#10;vnF5OH3q4ik5jsfXl22h1OPDdNiBCDiFvzD84jM65Mx0cQMZL1oFq4TJg4LZYgWC/WQdxSAufGw3&#10;IPNM/n8g/wEAAP//AwBQSwECLQAUAAYACAAAACEAtoM4kv4AAADhAQAAEwAAAAAAAAAAAAAAAAAA&#10;AAAAW0NvbnRlbnRfVHlwZXNdLnhtbFBLAQItABQABgAIAAAAIQA4/SH/1gAAAJQBAAALAAAAAAAA&#10;AAAAAAAAAC8BAABfcmVscy8ucmVsc1BLAQItABQABgAIAAAAIQD3Ev08cgIAAMgEAAAOAAAAAAAA&#10;AAAAAAAAAC4CAABkcnMvZTJvRG9jLnhtbFBLAQItABQABgAIAAAAIQBtCAzF3wAAAAgBAAAPAAAA&#10;AAAAAAAAAAAAAMwEAABkcnMvZG93bnJldi54bWxQSwUGAAAAAAQABADzAAAA2AUAAAAA&#10;" adj="22268,7157" filled="f" strokecolor="#b31e8e" strokeweight="1.5pt">
                      <v:textbox>
                        <w:txbxContent>
                          <w:p w:rsidR="0091685E" w:rsidRPr="00CA037C" w:rsidRDefault="0091685E" w:rsidP="00864AB5">
                            <w:pPr>
                              <w:spacing w:before="0" w:after="0"/>
                              <w:rPr>
                                <w:szCs w:val="28"/>
                              </w:rPr>
                            </w:pPr>
                            <w:r w:rsidRPr="00CA037C">
                              <w:rPr>
                                <w:szCs w:val="28"/>
                              </w:rPr>
                              <w:t>Let’s see if you can create a step by step guide to make a hot or cold Milo drink.</w:t>
                            </w:r>
                          </w:p>
                        </w:txbxContent>
                      </v:textbox>
                    </v:shape>
                  </w:pict>
                </mc:Fallback>
              </mc:AlternateContent>
            </w:r>
            <w:r>
              <w:rPr>
                <w:noProof/>
                <w:sz w:val="36"/>
                <w:szCs w:val="36"/>
              </w:rPr>
              <w:drawing>
                <wp:inline distT="0" distB="0" distL="0" distR="0" wp14:anchorId="5D0C1803" wp14:editId="340210C5">
                  <wp:extent cx="450542" cy="662940"/>
                  <wp:effectExtent l="0" t="0" r="6985" b="3810"/>
                  <wp:docPr id="20683" name="Picture 2068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FE1A9C" w:rsidTr="00864AB5">
        <w:trPr>
          <w:trHeight w:val="794"/>
        </w:trPr>
        <w:tc>
          <w:tcPr>
            <w:tcW w:w="9962" w:type="dxa"/>
            <w:tcBorders>
              <w:top w:val="single" w:sz="8" w:space="0" w:color="B31E8E"/>
              <w:left w:val="nil"/>
              <w:bottom w:val="single" w:sz="8" w:space="0" w:color="B31E8E"/>
              <w:right w:val="nil"/>
            </w:tcBorders>
            <w:vAlign w:val="center"/>
          </w:tcPr>
          <w:p w:rsidR="00FE1A9C" w:rsidRPr="000E3516" w:rsidRDefault="00864AB5" w:rsidP="00864AB5">
            <w:pPr>
              <w:rPr>
                <w:noProof/>
                <w:lang w:eastAsia="ja-JP"/>
              </w:rPr>
            </w:pPr>
            <w:r w:rsidRPr="000E3516">
              <w:rPr>
                <w:noProof/>
                <w:sz w:val="36"/>
                <w:szCs w:val="36"/>
              </w:rPr>
              <mc:AlternateContent>
                <mc:Choice Requires="wps">
                  <w:drawing>
                    <wp:anchor distT="0" distB="0" distL="114300" distR="114300" simplePos="0" relativeHeight="253258752" behindDoc="0" locked="0" layoutInCell="1" allowOverlap="1" wp14:anchorId="3A4869FE" wp14:editId="071706E0">
                      <wp:simplePos x="0" y="0"/>
                      <wp:positionH relativeFrom="column">
                        <wp:posOffset>701040</wp:posOffset>
                      </wp:positionH>
                      <wp:positionV relativeFrom="paragraph">
                        <wp:posOffset>145415</wp:posOffset>
                      </wp:positionV>
                      <wp:extent cx="5478780" cy="556260"/>
                      <wp:effectExtent l="285750" t="0" r="26670" b="15240"/>
                      <wp:wrapNone/>
                      <wp:docPr id="2151" name="Rounded Rectangular Callout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780" cy="556260"/>
                              </a:xfrm>
                              <a:prstGeom prst="wedgeRoundRectCallout">
                                <a:avLst>
                                  <a:gd name="adj1" fmla="val -54394"/>
                                  <a:gd name="adj2" fmla="val -10926"/>
                                  <a:gd name="adj3" fmla="val 16667"/>
                                </a:avLst>
                              </a:prstGeom>
                              <a:noFill/>
                              <a:ln w="19050">
                                <a:solidFill>
                                  <a:srgbClr val="B31E8E"/>
                                </a:solidFill>
                                <a:miter lim="800000"/>
                                <a:headEnd/>
                                <a:tailEnd/>
                              </a:ln>
                            </wps:spPr>
                            <wps:txbx>
                              <w:txbxContent>
                                <w:p w:rsidR="0091685E" w:rsidRPr="00CA037C" w:rsidRDefault="0091685E" w:rsidP="00864AB5">
                                  <w:pPr>
                                    <w:spacing w:before="0" w:after="0"/>
                                    <w:rPr>
                                      <w:szCs w:val="28"/>
                                    </w:rPr>
                                  </w:pPr>
                                  <w:r w:rsidRPr="00CA037C">
                                    <w:rPr>
                                      <w:szCs w:val="28"/>
                                    </w:rPr>
                                    <w:t xml:space="preserve">What equipment and ingredients do you need to make the drink? </w:t>
                                  </w:r>
                                </w:p>
                                <w:p w:rsidR="0091685E" w:rsidRPr="00CA037C" w:rsidRDefault="0091685E" w:rsidP="00864AB5">
                                  <w:pPr>
                                    <w:spacing w:before="0" w:after="0"/>
                                    <w:rPr>
                                      <w:szCs w:val="28"/>
                                    </w:rPr>
                                  </w:pPr>
                                  <w:r w:rsidRPr="00CA037C">
                                    <w:rPr>
                                      <w:szCs w:val="28"/>
                                    </w:rPr>
                                    <w:t>List all the items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869FE" id="Rounded Rectangular Callout 2151" o:spid="_x0000_s1084" type="#_x0000_t62" style="position:absolute;margin-left:55.2pt;margin-top:11.45pt;width:431.4pt;height:43.8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ehbgIAAMcEAAAOAAAAZHJzL2Uyb0RvYy54bWysVMlu2zAQvRfoPxC8J1piybYQOUidpCjQ&#10;JUjaD6BFSmJLcVSSspx+fYeUktrNragPBKnZ3rw348urQ6fIXhgrQZc0OY8pEboCLnVT0m9f785W&#10;lFjHNGcKtCjpk7D0avP2zeXYFyKFFhQXhmASbYuxL2nrXF9Eka1a0TF7Dr3QaKzBdMzh0zQRN2zE&#10;7J2K0jjOoxEM7w1Uwlr8ejMZ6Sbkr2tRuS91bYUjqqSIzYXThHPnz2hzyYrGsL6V1QyD/QOKjkmN&#10;RV9S3TDHyGDkq1SdrAxYqN15BV0EdS0rEXrAbpL4r24eW9aL0AuSY/sXmuz/S1t93t8bInlJ0yRL&#10;KNGsQ5UeYNBccPKA/DHdDIoZsmVKweBI8EPaxt4WGP3Y3xvfuO0/QvXDEg3bFkPEtTEwtoJxBJt4&#10;mqOTAP+wGEp24yfgWJINDgKDh9p0PiFyQw5BqKcXocTBkQo/ZovlarlCPSu0ZVme5kHJiBXP0b2x&#10;7r2AjvhLSUfBGxG68i3NrYRybP/RuqAcn5tn/DsSUXcKB2HPFDnLFhfrxTwpR07piVMSr9P8tdPF&#10;sVOS5/kycMGKuS5CfobqQWi4k0qFoVSajEjdOs7iANSCktxbA9um2W2VIYivpO8uktvV7Zz3xK2T&#10;DrdLya6kq9j/JoBellvNQxnHpJruCEXpWScvzSSxO+wOYT6ylQ/2uu2AP6FyBqZtwu3HSwvmFyUj&#10;blJJ7c+BGUGJ+qBR/XWyWPjVC49FtkzxYY4tu2ML0xWmKqmjZLpu3bSuQ29k02KlJNCh4Ronppbu&#10;ebQmVDN+3Ba8nazj8Tt4/fn/2fwGAAD//wMAUEsDBBQABgAIAAAAIQAZxxlo3wAAAAoBAAAPAAAA&#10;ZHJzL2Rvd25yZXYueG1sTI9NT8JAEIbvJP6HzZB4gy1V+ajdEkLiTU0AidelO7YN3dnS3dLy7x29&#10;6PHN++SdZ9L1YGtxxdZXjhTMphEIpNyZigoFH4eXyRKED5qMrh2hght6WGd3o1QnxvW0w+s+FIJH&#10;yCdaQRlCk0jp8xKt9lPXIHH35VqrA8e2kKbVPY/bWsZRNJdWV8QXSt3gtsT8vO+sgvfjptl+mmN3&#10;owUuD8Pr5dK/zZW6Hw+bZxABh/AHw48+q0PGTifXkfGi5jyLHhlVEMcrEAysFg8xiNNv8wQyS+X/&#10;F7JvAAAA//8DAFBLAQItABQABgAIAAAAIQC2gziS/gAAAOEBAAATAAAAAAAAAAAAAAAAAAAAAABb&#10;Q29udGVudF9UeXBlc10ueG1sUEsBAi0AFAAGAAgAAAAhADj9If/WAAAAlAEAAAsAAAAAAAAAAAAA&#10;AAAALwEAAF9yZWxzLy5yZWxzUEsBAi0AFAAGAAgAAAAhAKqfl6FuAgAAxwQAAA4AAAAAAAAAAAAA&#10;AAAALgIAAGRycy9lMm9Eb2MueG1sUEsBAi0AFAAGAAgAAAAhABnHGWjfAAAACgEAAA8AAAAAAAAA&#10;AAAAAAAAyAQAAGRycy9kb3ducmV2LnhtbFBLBQYAAAAABAAEAPMAAADUBQAAAAA=&#10;" adj="-949,8440" filled="f" strokecolor="#b31e8e" strokeweight="1.5pt">
                      <v:textbox>
                        <w:txbxContent>
                          <w:p w:rsidR="0091685E" w:rsidRPr="00CA037C" w:rsidRDefault="0091685E" w:rsidP="00864AB5">
                            <w:pPr>
                              <w:spacing w:before="0" w:after="0"/>
                              <w:rPr>
                                <w:szCs w:val="28"/>
                              </w:rPr>
                            </w:pPr>
                            <w:r w:rsidRPr="00CA037C">
                              <w:rPr>
                                <w:szCs w:val="28"/>
                              </w:rPr>
                              <w:t xml:space="preserve">What equipment and ingredients do you need to make the drink? </w:t>
                            </w:r>
                          </w:p>
                          <w:p w:rsidR="0091685E" w:rsidRPr="00CA037C" w:rsidRDefault="0091685E" w:rsidP="00864AB5">
                            <w:pPr>
                              <w:spacing w:before="0" w:after="0"/>
                              <w:rPr>
                                <w:szCs w:val="28"/>
                              </w:rPr>
                            </w:pPr>
                            <w:r w:rsidRPr="00CA037C">
                              <w:rPr>
                                <w:szCs w:val="28"/>
                              </w:rPr>
                              <w:t>List all the items below.</w:t>
                            </w:r>
                          </w:p>
                        </w:txbxContent>
                      </v:textbox>
                    </v:shape>
                  </w:pict>
                </mc:Fallback>
              </mc:AlternateContent>
            </w:r>
            <w:r>
              <w:rPr>
                <w:rFonts w:cs="Arial"/>
                <w:noProof/>
                <w:szCs w:val="28"/>
              </w:rPr>
              <w:drawing>
                <wp:inline distT="0" distB="0" distL="0" distR="0" wp14:anchorId="0EF5423C" wp14:editId="71FAB6EC">
                  <wp:extent cx="412668" cy="762000"/>
                  <wp:effectExtent l="0" t="0" r="6985" b="0"/>
                  <wp:docPr id="20797" name="Picture 20797"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21580" cy="778457"/>
                          </a:xfrm>
                          <a:prstGeom prst="rect">
                            <a:avLst/>
                          </a:prstGeom>
                          <a:noFill/>
                          <a:ln>
                            <a:noFill/>
                          </a:ln>
                        </pic:spPr>
                      </pic:pic>
                    </a:graphicData>
                  </a:graphic>
                </wp:inline>
              </w:drawing>
            </w:r>
          </w:p>
        </w:tc>
      </w:tr>
      <w:tr w:rsidR="00FE1A9C" w:rsidTr="001501BC">
        <w:trPr>
          <w:trHeight w:val="794"/>
        </w:trPr>
        <w:tc>
          <w:tcPr>
            <w:tcW w:w="9962" w:type="dxa"/>
            <w:tcBorders>
              <w:top w:val="single" w:sz="8" w:space="0" w:color="B31E8E"/>
              <w:left w:val="nil"/>
              <w:bottom w:val="single" w:sz="8" w:space="0" w:color="B31E8E"/>
              <w:right w:val="nil"/>
            </w:tcBorders>
            <w:vAlign w:val="bottom"/>
          </w:tcPr>
          <w:p w:rsidR="00FE1A9C" w:rsidRDefault="00FE1A9C" w:rsidP="007379D4">
            <w:pPr>
              <w:rPr>
                <w:noProof/>
                <w:lang w:eastAsia="ja-JP"/>
              </w:rPr>
            </w:pPr>
          </w:p>
        </w:tc>
      </w:tr>
      <w:tr w:rsidR="00FE1A9C" w:rsidTr="00690D03">
        <w:trPr>
          <w:trHeight w:val="737"/>
        </w:trPr>
        <w:tc>
          <w:tcPr>
            <w:tcW w:w="9962" w:type="dxa"/>
            <w:tcBorders>
              <w:top w:val="single" w:sz="8" w:space="0" w:color="B31E8E"/>
              <w:left w:val="nil"/>
              <w:bottom w:val="single" w:sz="8" w:space="0" w:color="B31E8E"/>
              <w:right w:val="nil"/>
            </w:tcBorders>
            <w:vAlign w:val="bottom"/>
          </w:tcPr>
          <w:p w:rsidR="00FE1A9C" w:rsidRPr="000E3516" w:rsidRDefault="00FE1A9C" w:rsidP="007379D4">
            <w:pPr>
              <w:rPr>
                <w:noProof/>
                <w:lang w:eastAsia="ja-JP"/>
              </w:rPr>
            </w:pPr>
          </w:p>
        </w:tc>
      </w:tr>
      <w:tr w:rsidR="00FE1A9C" w:rsidTr="001501BC">
        <w:trPr>
          <w:trHeight w:val="794"/>
        </w:trPr>
        <w:tc>
          <w:tcPr>
            <w:tcW w:w="9962" w:type="dxa"/>
            <w:tcBorders>
              <w:top w:val="single" w:sz="8" w:space="0" w:color="B31E8E"/>
              <w:left w:val="nil"/>
              <w:bottom w:val="single" w:sz="8" w:space="0" w:color="B31E8E"/>
              <w:right w:val="nil"/>
            </w:tcBorders>
            <w:vAlign w:val="bottom"/>
          </w:tcPr>
          <w:p w:rsidR="00FE1A9C" w:rsidRPr="000E3516" w:rsidRDefault="00FE1A9C" w:rsidP="00B86753">
            <w:pPr>
              <w:rPr>
                <w:noProof/>
                <w:lang w:eastAsia="ja-JP"/>
              </w:rPr>
            </w:pPr>
          </w:p>
        </w:tc>
      </w:tr>
      <w:tr w:rsidR="00FE1A9C" w:rsidTr="001501BC">
        <w:trPr>
          <w:trHeight w:val="794"/>
        </w:trPr>
        <w:tc>
          <w:tcPr>
            <w:tcW w:w="9962" w:type="dxa"/>
            <w:tcBorders>
              <w:top w:val="single" w:sz="8" w:space="0" w:color="B31E8E"/>
              <w:left w:val="nil"/>
              <w:bottom w:val="single" w:sz="8" w:space="0" w:color="B31E8E"/>
              <w:right w:val="nil"/>
            </w:tcBorders>
            <w:vAlign w:val="bottom"/>
          </w:tcPr>
          <w:p w:rsidR="00FE1A9C" w:rsidRPr="000E3516" w:rsidRDefault="00FE1A9C" w:rsidP="007379D4">
            <w:pPr>
              <w:rPr>
                <w:noProof/>
                <w:lang w:eastAsia="ja-JP"/>
              </w:rPr>
            </w:pPr>
          </w:p>
        </w:tc>
      </w:tr>
      <w:tr w:rsidR="00FE1A9C" w:rsidTr="001501BC">
        <w:trPr>
          <w:trHeight w:val="794"/>
        </w:trPr>
        <w:tc>
          <w:tcPr>
            <w:tcW w:w="9962" w:type="dxa"/>
            <w:tcBorders>
              <w:top w:val="single" w:sz="8" w:space="0" w:color="B31E8E"/>
              <w:left w:val="nil"/>
              <w:bottom w:val="single" w:sz="8" w:space="0" w:color="B31E8E"/>
              <w:right w:val="nil"/>
            </w:tcBorders>
            <w:vAlign w:val="bottom"/>
          </w:tcPr>
          <w:p w:rsidR="00FE1A9C" w:rsidRPr="000E3516" w:rsidRDefault="00FE1A9C" w:rsidP="007379D4">
            <w:pPr>
              <w:rPr>
                <w:noProof/>
                <w:lang w:eastAsia="ja-JP"/>
              </w:rPr>
            </w:pPr>
          </w:p>
        </w:tc>
      </w:tr>
      <w:tr w:rsidR="00CA037C" w:rsidTr="001501BC">
        <w:trPr>
          <w:trHeight w:val="794"/>
        </w:trPr>
        <w:tc>
          <w:tcPr>
            <w:tcW w:w="9962" w:type="dxa"/>
            <w:tcBorders>
              <w:top w:val="single" w:sz="8" w:space="0" w:color="B31E8E"/>
              <w:left w:val="nil"/>
              <w:bottom w:val="single" w:sz="8" w:space="0" w:color="B31E8E"/>
              <w:right w:val="nil"/>
            </w:tcBorders>
            <w:vAlign w:val="bottom"/>
          </w:tcPr>
          <w:p w:rsidR="00CA037C" w:rsidRPr="000E3516" w:rsidRDefault="00CA037C" w:rsidP="007379D4">
            <w:pPr>
              <w:rPr>
                <w:noProof/>
                <w:lang w:eastAsia="ja-JP"/>
              </w:rPr>
            </w:pPr>
          </w:p>
        </w:tc>
      </w:tr>
    </w:tbl>
    <w:p w:rsidR="00C86F99" w:rsidRPr="00C44E1F" w:rsidRDefault="00FE1A9C" w:rsidP="00C44E1F">
      <w:pPr>
        <w:spacing w:before="0" w:after="0"/>
        <w:rPr>
          <w:sz w:val="16"/>
          <w:szCs w:val="16"/>
        </w:rPr>
      </w:pPr>
      <w:r>
        <w:br w:type="page"/>
      </w:r>
    </w:p>
    <w:p w:rsidR="00B11478" w:rsidRDefault="00FC13AE" w:rsidP="00B11478">
      <w:pPr>
        <w:pStyle w:val="Heading2"/>
      </w:pPr>
      <w:r>
        <w:lastRenderedPageBreak/>
        <w:t>Making Milo guide</w:t>
      </w:r>
    </w:p>
    <w:tbl>
      <w:tblPr>
        <w:tblStyle w:val="TableGrid"/>
        <w:tblW w:w="0" w:type="auto"/>
        <w:tblLayout w:type="fixed"/>
        <w:tblLook w:val="04A0" w:firstRow="1" w:lastRow="0" w:firstColumn="1" w:lastColumn="0" w:noHBand="0" w:noVBand="1"/>
      </w:tblPr>
      <w:tblGrid>
        <w:gridCol w:w="9962"/>
      </w:tblGrid>
      <w:tr w:rsidR="00B11478" w:rsidTr="00FC13AE">
        <w:trPr>
          <w:trHeight w:val="1134"/>
        </w:trPr>
        <w:tc>
          <w:tcPr>
            <w:tcW w:w="9962" w:type="dxa"/>
            <w:tcBorders>
              <w:top w:val="nil"/>
              <w:left w:val="nil"/>
              <w:bottom w:val="single" w:sz="8" w:space="0" w:color="B31E8E"/>
              <w:right w:val="nil"/>
            </w:tcBorders>
            <w:vAlign w:val="center"/>
          </w:tcPr>
          <w:p w:rsidR="00B11478" w:rsidRPr="000E3516" w:rsidRDefault="00FC13AE" w:rsidP="00FC13AE">
            <w:pPr>
              <w:rPr>
                <w:noProof/>
                <w:lang w:eastAsia="ja-JP"/>
              </w:rPr>
            </w:pPr>
            <w:r w:rsidRPr="000E3516">
              <w:rPr>
                <w:noProof/>
                <w:sz w:val="36"/>
                <w:szCs w:val="36"/>
              </w:rPr>
              <mc:AlternateContent>
                <mc:Choice Requires="wps">
                  <w:drawing>
                    <wp:anchor distT="0" distB="0" distL="114300" distR="114300" simplePos="0" relativeHeight="253260800" behindDoc="0" locked="0" layoutInCell="1" allowOverlap="1" wp14:anchorId="7DD27A01" wp14:editId="0E9F6683">
                      <wp:simplePos x="0" y="0"/>
                      <wp:positionH relativeFrom="column">
                        <wp:posOffset>701040</wp:posOffset>
                      </wp:positionH>
                      <wp:positionV relativeFrom="paragraph">
                        <wp:posOffset>74930</wp:posOffset>
                      </wp:positionV>
                      <wp:extent cx="5303520" cy="807720"/>
                      <wp:effectExtent l="266700" t="0" r="11430" b="11430"/>
                      <wp:wrapNone/>
                      <wp:docPr id="2158" name="Rounded Rectangular Callout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807720"/>
                              </a:xfrm>
                              <a:prstGeom prst="wedgeRoundRectCallout">
                                <a:avLst>
                                  <a:gd name="adj1" fmla="val -54394"/>
                                  <a:gd name="adj2" fmla="val -10926"/>
                                  <a:gd name="adj3" fmla="val 16667"/>
                                </a:avLst>
                              </a:prstGeom>
                              <a:noFill/>
                              <a:ln w="19050">
                                <a:solidFill>
                                  <a:srgbClr val="B31E8E"/>
                                </a:solidFill>
                                <a:miter lim="800000"/>
                                <a:headEnd/>
                                <a:tailEnd/>
                              </a:ln>
                            </wps:spPr>
                            <wps:txbx>
                              <w:txbxContent>
                                <w:p w:rsidR="0091685E" w:rsidRPr="00FC13AE" w:rsidRDefault="0091685E" w:rsidP="00FC13AE">
                                  <w:pPr>
                                    <w:spacing w:before="0" w:after="0"/>
                                    <w:rPr>
                                      <w:szCs w:val="28"/>
                                    </w:rPr>
                                  </w:pPr>
                                  <w:r>
                                    <w:rPr>
                                      <w:szCs w:val="28"/>
                                    </w:rPr>
                                    <w:t>I’ve never made a drink of Milo. I want you to write the steps for me to follow so I can make my own drink. Use the lines below to do this. Number each step. Think carefully as you write.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27A01" id="Rounded Rectangular Callout 2158" o:spid="_x0000_s1085" type="#_x0000_t62" style="position:absolute;margin-left:55.2pt;margin-top:5.9pt;width:417.6pt;height:63.6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R6bQIAAMcEAAAOAAAAZHJzL2Uyb0RvYy54bWysVF1v0zAUfUfiP1h+X5O0TbdWS6fRbQhp&#10;wLTBD3BtJzE4vsF2mpZfz7WTbS17Q/TBsnO/zj3n3l5e7RtNdtI6Baag2SSlRBoOQpmqoN+/3Z1d&#10;UOI8M4JpMLKgB+no1fr9u8u+Xckp1KCFtASTGLfq24LW3rerJHG8lg1zE2ilQWMJtmEen7ZKhGU9&#10;Zm90Mk3TRdKDFa0FLp3DrzeDka5j/rKU3H8tSyc90QVFbD6eNp7bcCbrS7aqLGtrxUcY7B9QNEwZ&#10;LPqS6oZ5Rjqr3qRqFLfgoPQTDk0CZam4jD1gN1n6VzdPNWtl7AXJce0LTe7/peVfdg+WKFHQaZaj&#10;VoY1qNIjdEZIQR6RP2aqTjNLNkxr6DyJfkhb37oVRj+1DzY07tp74D8dMbCpMUReWwt9LZlAsFmg&#10;OTkJCA+HoWTbfwaBJVnnITK4L20TEiI3ZB+FOrwIJfeecPyYz9JZPkU9Odou0vNzvIcSbPUc3Vrn&#10;P0poSLgUtJeikrGr0NLYSizHdvfOR+XE2DwTPzJKykbjIOyYJmf5fLacj5Ny5DQ9ccrS5XTx1ml2&#10;7JQtFovzEehYFyE/Qw0gDNwpreNQakN6pG6Z5mkE6kArEayRbVttN9oSxFfQD7Ps9uJ2zHvi1iiP&#10;26VVE1gKvwFgkOXWiFjGM6WHO0LRZtQpSDNI7PfbfZyPfBmCg25bEAdUzsKwTbj9eKnB/qakx00q&#10;qPvVMSsp0Z8Mqr/M5vOwevExz4NWxB5btscWZjimKqinZLhu/LCuXWtVVWOlLNJh4BonplQ+6P6K&#10;anzgtsRxGDc7rOPxO3q9/v+s/wAAAP//AwBQSwMEFAAGAAgAAAAhAFysf4feAAAACgEAAA8AAABk&#10;cnMvZG93bnJldi54bWxMj0FPwzAMhe9I/IfISNxYMhhlK02naRI3QGJj2jVrvLaicbomXbt/j3eC&#10;m5/99Py9bDm6RpyxC7UnDdOJAoFUeFtTqeF7+/YwBxGiIWsaT6jhggGW+e1NZlLrB/rC8yaWgkMo&#10;pEZDFWObShmKCp0JE98i8e3oO2ciy66UtjMDh7tGPiqVSGdq4g+VaXFdYfGz6Z2Gz92qXe/trr/Q&#10;C8634/vpNHwkWt/fjatXEBHH+GeGKz6jQ85MB9+TDaJhPVUztl4HrsCGxew5AXHgxdNCgcwz+b9C&#10;/gsAAP//AwBQSwECLQAUAAYACAAAACEAtoM4kv4AAADhAQAAEwAAAAAAAAAAAAAAAAAAAAAAW0Nv&#10;bnRlbnRfVHlwZXNdLnhtbFBLAQItABQABgAIAAAAIQA4/SH/1gAAAJQBAAALAAAAAAAAAAAAAAAA&#10;AC8BAABfcmVscy8ucmVsc1BLAQItABQABgAIAAAAIQC7cAR6bQIAAMcEAAAOAAAAAAAAAAAAAAAA&#10;AC4CAABkcnMvZTJvRG9jLnhtbFBLAQItABQABgAIAAAAIQBcrH+H3gAAAAoBAAAPAAAAAAAAAAAA&#10;AAAAAMcEAABkcnMvZG93bnJldi54bWxQSwUGAAAAAAQABADzAAAA0gUAAAAA&#10;" adj="-949,8440" filled="f" strokecolor="#b31e8e" strokeweight="1.5pt">
                      <v:textbox>
                        <w:txbxContent>
                          <w:p w:rsidR="0091685E" w:rsidRPr="00FC13AE" w:rsidRDefault="0091685E" w:rsidP="00FC13AE">
                            <w:pPr>
                              <w:spacing w:before="0" w:after="0"/>
                              <w:rPr>
                                <w:szCs w:val="28"/>
                              </w:rPr>
                            </w:pPr>
                            <w:r>
                              <w:rPr>
                                <w:szCs w:val="28"/>
                              </w:rPr>
                              <w:t>I’ve never made a drink of Milo. I want you to write the steps for me to follow so I can make my own drink. Use the lines below to do this. Number each step. Think carefully as you write.</w:t>
                            </w:r>
                          </w:p>
                        </w:txbxContent>
                      </v:textbox>
                    </v:shape>
                  </w:pict>
                </mc:Fallback>
              </mc:AlternateContent>
            </w:r>
            <w:r>
              <w:rPr>
                <w:rFonts w:cs="Arial"/>
                <w:noProof/>
                <w:szCs w:val="28"/>
              </w:rPr>
              <w:drawing>
                <wp:inline distT="0" distB="0" distL="0" distR="0" wp14:anchorId="142C6385" wp14:editId="05F29413">
                  <wp:extent cx="412668" cy="762000"/>
                  <wp:effectExtent l="0" t="0" r="6985" b="0"/>
                  <wp:docPr id="2153" name="Picture 2153"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21580" cy="778457"/>
                          </a:xfrm>
                          <a:prstGeom prst="rect">
                            <a:avLst/>
                          </a:prstGeom>
                          <a:noFill/>
                          <a:ln>
                            <a:noFill/>
                          </a:ln>
                        </pic:spPr>
                      </pic:pic>
                    </a:graphicData>
                  </a:graphic>
                </wp:inline>
              </w:drawing>
            </w:r>
            <w:r>
              <w:rPr>
                <w:noProof/>
                <w:lang w:eastAsia="ja-JP"/>
              </w:rPr>
              <w:t xml:space="preserve"> </w:t>
            </w:r>
          </w:p>
        </w:tc>
      </w:tr>
      <w:tr w:rsidR="00B11478" w:rsidTr="00B11478">
        <w:trPr>
          <w:trHeight w:val="794"/>
        </w:trPr>
        <w:tc>
          <w:tcPr>
            <w:tcW w:w="9962" w:type="dxa"/>
            <w:tcBorders>
              <w:top w:val="single" w:sz="8" w:space="0" w:color="B31E8E"/>
              <w:left w:val="nil"/>
              <w:bottom w:val="single" w:sz="8" w:space="0" w:color="B31E8E"/>
              <w:right w:val="nil"/>
            </w:tcBorders>
            <w:vAlign w:val="bottom"/>
          </w:tcPr>
          <w:p w:rsidR="00B11478" w:rsidRDefault="00B11478" w:rsidP="00B11478">
            <w:pPr>
              <w:rPr>
                <w:noProof/>
                <w:lang w:eastAsia="ja-JP"/>
              </w:rPr>
            </w:pPr>
          </w:p>
        </w:tc>
      </w:tr>
      <w:tr w:rsidR="00B11478" w:rsidTr="00B11478">
        <w:trPr>
          <w:trHeight w:val="794"/>
        </w:trPr>
        <w:tc>
          <w:tcPr>
            <w:tcW w:w="9962" w:type="dxa"/>
            <w:tcBorders>
              <w:top w:val="single" w:sz="8" w:space="0" w:color="B31E8E"/>
              <w:left w:val="nil"/>
              <w:bottom w:val="single" w:sz="8" w:space="0" w:color="B31E8E"/>
              <w:right w:val="nil"/>
            </w:tcBorders>
            <w:vAlign w:val="bottom"/>
          </w:tcPr>
          <w:p w:rsidR="00B11478" w:rsidRDefault="00B11478" w:rsidP="00B11478">
            <w:pPr>
              <w:rPr>
                <w:noProof/>
                <w:lang w:eastAsia="ja-JP"/>
              </w:rPr>
            </w:pPr>
          </w:p>
        </w:tc>
      </w:tr>
      <w:tr w:rsidR="00B11478" w:rsidTr="00B11478">
        <w:trPr>
          <w:trHeight w:val="794"/>
        </w:trPr>
        <w:tc>
          <w:tcPr>
            <w:tcW w:w="9962" w:type="dxa"/>
            <w:tcBorders>
              <w:top w:val="single" w:sz="8" w:space="0" w:color="B31E8E"/>
              <w:left w:val="nil"/>
              <w:bottom w:val="single" w:sz="8" w:space="0" w:color="B31E8E"/>
              <w:right w:val="nil"/>
            </w:tcBorders>
            <w:vAlign w:val="bottom"/>
          </w:tcPr>
          <w:p w:rsidR="00B11478" w:rsidRDefault="00B11478" w:rsidP="00B11478">
            <w:pPr>
              <w:rPr>
                <w:noProof/>
                <w:lang w:eastAsia="ja-JP"/>
              </w:rPr>
            </w:pPr>
          </w:p>
        </w:tc>
      </w:tr>
      <w:tr w:rsidR="00B11478" w:rsidTr="00B11478">
        <w:trPr>
          <w:trHeight w:val="794"/>
        </w:trPr>
        <w:tc>
          <w:tcPr>
            <w:tcW w:w="9962" w:type="dxa"/>
            <w:tcBorders>
              <w:top w:val="single" w:sz="8" w:space="0" w:color="B31E8E"/>
              <w:left w:val="nil"/>
              <w:bottom w:val="single" w:sz="8" w:space="0" w:color="B31E8E"/>
              <w:right w:val="nil"/>
            </w:tcBorders>
            <w:vAlign w:val="bottom"/>
          </w:tcPr>
          <w:p w:rsidR="00B11478" w:rsidRDefault="00B11478" w:rsidP="00B11478">
            <w:pPr>
              <w:rPr>
                <w:noProof/>
                <w:lang w:eastAsia="ja-JP"/>
              </w:rPr>
            </w:pPr>
          </w:p>
        </w:tc>
      </w:tr>
      <w:tr w:rsidR="00FC13AE" w:rsidTr="00B11478">
        <w:trPr>
          <w:trHeight w:val="794"/>
        </w:trPr>
        <w:tc>
          <w:tcPr>
            <w:tcW w:w="9962" w:type="dxa"/>
            <w:tcBorders>
              <w:top w:val="single" w:sz="8" w:space="0" w:color="B31E8E"/>
              <w:left w:val="nil"/>
              <w:bottom w:val="single" w:sz="8" w:space="0" w:color="B31E8E"/>
              <w:right w:val="nil"/>
            </w:tcBorders>
            <w:vAlign w:val="bottom"/>
          </w:tcPr>
          <w:p w:rsidR="00FC13AE" w:rsidRDefault="00FC13AE" w:rsidP="00B11478">
            <w:pPr>
              <w:rPr>
                <w:noProof/>
                <w:lang w:eastAsia="ja-JP"/>
              </w:rPr>
            </w:pPr>
          </w:p>
        </w:tc>
      </w:tr>
      <w:tr w:rsidR="00FC13AE" w:rsidTr="00B11478">
        <w:trPr>
          <w:trHeight w:val="794"/>
        </w:trPr>
        <w:tc>
          <w:tcPr>
            <w:tcW w:w="9962" w:type="dxa"/>
            <w:tcBorders>
              <w:top w:val="single" w:sz="8" w:space="0" w:color="B31E8E"/>
              <w:left w:val="nil"/>
              <w:bottom w:val="single" w:sz="8" w:space="0" w:color="B31E8E"/>
              <w:right w:val="nil"/>
            </w:tcBorders>
            <w:vAlign w:val="bottom"/>
          </w:tcPr>
          <w:p w:rsidR="00FC13AE" w:rsidRDefault="00FC13AE" w:rsidP="00B11478">
            <w:pPr>
              <w:rPr>
                <w:noProof/>
                <w:lang w:eastAsia="ja-JP"/>
              </w:rPr>
            </w:pPr>
          </w:p>
        </w:tc>
      </w:tr>
      <w:tr w:rsidR="00FC13AE" w:rsidTr="00B11478">
        <w:trPr>
          <w:trHeight w:val="794"/>
        </w:trPr>
        <w:tc>
          <w:tcPr>
            <w:tcW w:w="9962" w:type="dxa"/>
            <w:tcBorders>
              <w:top w:val="single" w:sz="8" w:space="0" w:color="B31E8E"/>
              <w:left w:val="nil"/>
              <w:bottom w:val="single" w:sz="8" w:space="0" w:color="B31E8E"/>
              <w:right w:val="nil"/>
            </w:tcBorders>
            <w:vAlign w:val="bottom"/>
          </w:tcPr>
          <w:p w:rsidR="00FC13AE" w:rsidRDefault="00FC13AE" w:rsidP="00B11478">
            <w:pPr>
              <w:rPr>
                <w:noProof/>
                <w:lang w:eastAsia="ja-JP"/>
              </w:rPr>
            </w:pPr>
          </w:p>
        </w:tc>
      </w:tr>
      <w:tr w:rsidR="00FC13AE" w:rsidTr="00B11478">
        <w:trPr>
          <w:trHeight w:val="794"/>
        </w:trPr>
        <w:tc>
          <w:tcPr>
            <w:tcW w:w="9962" w:type="dxa"/>
            <w:tcBorders>
              <w:top w:val="single" w:sz="8" w:space="0" w:color="B31E8E"/>
              <w:left w:val="nil"/>
              <w:bottom w:val="single" w:sz="8" w:space="0" w:color="B31E8E"/>
              <w:right w:val="nil"/>
            </w:tcBorders>
            <w:vAlign w:val="bottom"/>
          </w:tcPr>
          <w:p w:rsidR="00FC13AE" w:rsidRDefault="00FC13AE" w:rsidP="00B11478">
            <w:pPr>
              <w:rPr>
                <w:noProof/>
                <w:lang w:eastAsia="ja-JP"/>
              </w:rPr>
            </w:pPr>
          </w:p>
        </w:tc>
      </w:tr>
      <w:tr w:rsidR="00FC13AE" w:rsidTr="00B11478">
        <w:trPr>
          <w:trHeight w:val="794"/>
        </w:trPr>
        <w:tc>
          <w:tcPr>
            <w:tcW w:w="9962" w:type="dxa"/>
            <w:tcBorders>
              <w:top w:val="single" w:sz="8" w:space="0" w:color="B31E8E"/>
              <w:left w:val="nil"/>
              <w:bottom w:val="single" w:sz="8" w:space="0" w:color="B31E8E"/>
              <w:right w:val="nil"/>
            </w:tcBorders>
            <w:vAlign w:val="bottom"/>
          </w:tcPr>
          <w:p w:rsidR="00FC13AE" w:rsidRDefault="00FC13AE" w:rsidP="00B11478">
            <w:pPr>
              <w:rPr>
                <w:noProof/>
                <w:lang w:eastAsia="ja-JP"/>
              </w:rPr>
            </w:pPr>
          </w:p>
        </w:tc>
      </w:tr>
      <w:tr w:rsidR="00FC13AE" w:rsidTr="00B11478">
        <w:trPr>
          <w:trHeight w:val="794"/>
        </w:trPr>
        <w:tc>
          <w:tcPr>
            <w:tcW w:w="9962" w:type="dxa"/>
            <w:tcBorders>
              <w:top w:val="single" w:sz="8" w:space="0" w:color="B31E8E"/>
              <w:left w:val="nil"/>
              <w:bottom w:val="single" w:sz="8" w:space="0" w:color="B31E8E"/>
              <w:right w:val="nil"/>
            </w:tcBorders>
            <w:vAlign w:val="bottom"/>
          </w:tcPr>
          <w:p w:rsidR="00FC13AE" w:rsidRDefault="00FC13AE" w:rsidP="00B11478">
            <w:pPr>
              <w:rPr>
                <w:noProof/>
                <w:lang w:eastAsia="ja-JP"/>
              </w:rPr>
            </w:pPr>
          </w:p>
        </w:tc>
      </w:tr>
      <w:tr w:rsidR="00FC13AE" w:rsidTr="00B11478">
        <w:trPr>
          <w:trHeight w:val="794"/>
        </w:trPr>
        <w:tc>
          <w:tcPr>
            <w:tcW w:w="9962" w:type="dxa"/>
            <w:tcBorders>
              <w:top w:val="single" w:sz="8" w:space="0" w:color="B31E8E"/>
              <w:left w:val="nil"/>
              <w:bottom w:val="single" w:sz="8" w:space="0" w:color="B31E8E"/>
              <w:right w:val="nil"/>
            </w:tcBorders>
            <w:vAlign w:val="bottom"/>
          </w:tcPr>
          <w:p w:rsidR="00FC13AE" w:rsidRDefault="00FC13AE" w:rsidP="00B11478">
            <w:pPr>
              <w:rPr>
                <w:noProof/>
                <w:lang w:eastAsia="ja-JP"/>
              </w:rPr>
            </w:pPr>
          </w:p>
        </w:tc>
      </w:tr>
      <w:tr w:rsidR="00FC13AE" w:rsidTr="00B11478">
        <w:trPr>
          <w:trHeight w:val="794"/>
        </w:trPr>
        <w:tc>
          <w:tcPr>
            <w:tcW w:w="9962" w:type="dxa"/>
            <w:tcBorders>
              <w:top w:val="single" w:sz="8" w:space="0" w:color="B31E8E"/>
              <w:left w:val="nil"/>
              <w:bottom w:val="single" w:sz="8" w:space="0" w:color="B31E8E"/>
              <w:right w:val="nil"/>
            </w:tcBorders>
            <w:vAlign w:val="bottom"/>
          </w:tcPr>
          <w:p w:rsidR="00FC13AE" w:rsidRDefault="00FC13AE" w:rsidP="00B11478">
            <w:pPr>
              <w:rPr>
                <w:noProof/>
                <w:lang w:eastAsia="ja-JP"/>
              </w:rPr>
            </w:pPr>
          </w:p>
        </w:tc>
      </w:tr>
      <w:tr w:rsidR="00FC13AE" w:rsidTr="00B11478">
        <w:trPr>
          <w:trHeight w:val="794"/>
        </w:trPr>
        <w:tc>
          <w:tcPr>
            <w:tcW w:w="9962" w:type="dxa"/>
            <w:tcBorders>
              <w:top w:val="single" w:sz="8" w:space="0" w:color="B31E8E"/>
              <w:left w:val="nil"/>
              <w:bottom w:val="single" w:sz="8" w:space="0" w:color="B31E8E"/>
              <w:right w:val="nil"/>
            </w:tcBorders>
            <w:vAlign w:val="bottom"/>
          </w:tcPr>
          <w:p w:rsidR="00FC13AE" w:rsidRDefault="00FC13AE" w:rsidP="00B11478">
            <w:pPr>
              <w:rPr>
                <w:noProof/>
                <w:lang w:eastAsia="ja-JP"/>
              </w:rPr>
            </w:pPr>
          </w:p>
        </w:tc>
      </w:tr>
      <w:tr w:rsidR="00FC13AE" w:rsidTr="00FC13AE">
        <w:trPr>
          <w:trHeight w:val="794"/>
        </w:trPr>
        <w:tc>
          <w:tcPr>
            <w:tcW w:w="9962" w:type="dxa"/>
            <w:tcBorders>
              <w:top w:val="single" w:sz="8" w:space="0" w:color="B31E8E"/>
              <w:left w:val="nil"/>
              <w:bottom w:val="single" w:sz="12" w:space="0" w:color="B31E8E"/>
              <w:right w:val="nil"/>
            </w:tcBorders>
            <w:vAlign w:val="bottom"/>
          </w:tcPr>
          <w:p w:rsidR="00FC13AE" w:rsidRDefault="00FC13AE" w:rsidP="00B11478">
            <w:pPr>
              <w:rPr>
                <w:noProof/>
                <w:lang w:eastAsia="ja-JP"/>
              </w:rPr>
            </w:pPr>
          </w:p>
        </w:tc>
      </w:tr>
      <w:tr w:rsidR="00FC13AE" w:rsidTr="00FC13AE">
        <w:trPr>
          <w:trHeight w:val="794"/>
        </w:trPr>
        <w:tc>
          <w:tcPr>
            <w:tcW w:w="9962" w:type="dxa"/>
            <w:tcBorders>
              <w:top w:val="single" w:sz="12" w:space="0" w:color="B31E8E"/>
              <w:left w:val="single" w:sz="12" w:space="0" w:color="B31E8E"/>
              <w:bottom w:val="single" w:sz="12" w:space="0" w:color="B31E8E"/>
              <w:right w:val="single" w:sz="12" w:space="0" w:color="B31E8E"/>
            </w:tcBorders>
            <w:vAlign w:val="bottom"/>
          </w:tcPr>
          <w:p w:rsidR="00FC13AE" w:rsidRDefault="00FC13AE" w:rsidP="00B11478">
            <w:pPr>
              <w:rPr>
                <w:noProof/>
                <w:lang w:eastAsia="ja-JP"/>
              </w:rPr>
            </w:pPr>
            <w:r>
              <w:rPr>
                <w:noProof/>
                <w:lang w:eastAsia="ja-JP"/>
              </w:rPr>
              <w:t>If you need more writing space, use a sheet of lined paper.</w:t>
            </w:r>
          </w:p>
        </w:tc>
      </w:tr>
    </w:tbl>
    <w:p w:rsidR="00B11478" w:rsidRDefault="00B11478" w:rsidP="007379D4">
      <w:pPr>
        <w:pStyle w:val="Heading2"/>
        <w:rPr>
          <w:sz w:val="16"/>
          <w:szCs w:val="16"/>
        </w:rPr>
      </w:pPr>
      <w:r>
        <w:rPr>
          <w:sz w:val="16"/>
          <w:szCs w:val="16"/>
        </w:rPr>
        <w:br w:type="page"/>
      </w:r>
    </w:p>
    <w:p w:rsidR="00CA037C" w:rsidRPr="00CA037C" w:rsidRDefault="00CA037C" w:rsidP="00CA037C">
      <w:pPr>
        <w:pStyle w:val="Heading2"/>
      </w:pPr>
      <w:r>
        <w:lastRenderedPageBreak/>
        <w:t>Testing time</w:t>
      </w:r>
    </w:p>
    <w:tbl>
      <w:tblPr>
        <w:tblStyle w:val="TableGrid"/>
        <w:tblW w:w="0" w:type="auto"/>
        <w:tblLayout w:type="fixed"/>
        <w:tblLook w:val="04A0" w:firstRow="1" w:lastRow="0" w:firstColumn="1" w:lastColumn="0" w:noHBand="0" w:noVBand="1"/>
      </w:tblPr>
      <w:tblGrid>
        <w:gridCol w:w="9962"/>
      </w:tblGrid>
      <w:tr w:rsidR="00FC13AE" w:rsidRPr="000E3516" w:rsidTr="00D47377">
        <w:trPr>
          <w:trHeight w:val="850"/>
        </w:trPr>
        <w:tc>
          <w:tcPr>
            <w:tcW w:w="9962" w:type="dxa"/>
            <w:tcBorders>
              <w:top w:val="single" w:sz="12" w:space="0" w:color="B31E8E"/>
              <w:left w:val="single" w:sz="12" w:space="0" w:color="B31E8E"/>
              <w:right w:val="single" w:sz="12" w:space="0" w:color="B31E8E"/>
            </w:tcBorders>
            <w:vAlign w:val="center"/>
          </w:tcPr>
          <w:p w:rsidR="00FC13AE" w:rsidRDefault="00FC13AE" w:rsidP="00D47377">
            <w:r>
              <w:t>Materials:</w:t>
            </w:r>
          </w:p>
          <w:p w:rsidR="00DA4937" w:rsidRDefault="00FC13AE" w:rsidP="00CA037C">
            <w:pPr>
              <w:pStyle w:val="ListParagraph"/>
              <w:numPr>
                <w:ilvl w:val="0"/>
                <w:numId w:val="24"/>
              </w:numPr>
              <w:rPr>
                <w:noProof/>
                <w:lang w:eastAsia="ja-JP"/>
              </w:rPr>
            </w:pPr>
            <w:r>
              <w:rPr>
                <w:noProof/>
                <w:lang w:eastAsia="ja-JP"/>
              </w:rPr>
              <w:t>access to equipment and ingredients to make a drink of milo</w:t>
            </w:r>
          </w:p>
          <w:p w:rsidR="00FC13AE" w:rsidRPr="000E3516" w:rsidRDefault="00DA4937" w:rsidP="00CA037C">
            <w:pPr>
              <w:pStyle w:val="ListParagraph"/>
              <w:numPr>
                <w:ilvl w:val="0"/>
                <w:numId w:val="24"/>
              </w:numPr>
              <w:rPr>
                <w:noProof/>
                <w:lang w:eastAsia="ja-JP"/>
              </w:rPr>
            </w:pPr>
            <w:r>
              <w:rPr>
                <w:noProof/>
                <w:lang w:eastAsia="ja-JP"/>
              </w:rPr>
              <w:t>col</w:t>
            </w:r>
            <w:r w:rsidR="0059131B">
              <w:rPr>
                <w:noProof/>
                <w:lang w:eastAsia="ja-JP"/>
              </w:rPr>
              <w:t>o</w:t>
            </w:r>
            <w:r>
              <w:rPr>
                <w:noProof/>
                <w:lang w:eastAsia="ja-JP"/>
              </w:rPr>
              <w:t>ured pencils</w:t>
            </w:r>
            <w:r w:rsidR="00FC13AE">
              <w:rPr>
                <w:noProof/>
                <w:lang w:eastAsia="ja-JP"/>
              </w:rPr>
              <w:t>.</w:t>
            </w:r>
          </w:p>
        </w:tc>
      </w:tr>
      <w:tr w:rsidR="00FC13AE" w:rsidTr="00D47377">
        <w:trPr>
          <w:trHeight w:val="1134"/>
        </w:trPr>
        <w:tc>
          <w:tcPr>
            <w:tcW w:w="9962" w:type="dxa"/>
            <w:tcBorders>
              <w:top w:val="single" w:sz="12" w:space="0" w:color="B31E8E"/>
              <w:left w:val="nil"/>
              <w:bottom w:val="single" w:sz="8" w:space="0" w:color="B31E8E"/>
              <w:right w:val="nil"/>
            </w:tcBorders>
            <w:vAlign w:val="center"/>
          </w:tcPr>
          <w:p w:rsidR="00FC13AE" w:rsidRPr="000E3516" w:rsidRDefault="00FC13AE" w:rsidP="00D47377">
            <w:pPr>
              <w:rPr>
                <w:noProof/>
                <w:lang w:eastAsia="ja-JP"/>
              </w:rPr>
            </w:pPr>
            <w:r w:rsidRPr="000E3516">
              <w:rPr>
                <w:noProof/>
                <w:sz w:val="36"/>
                <w:szCs w:val="36"/>
              </w:rPr>
              <mc:AlternateContent>
                <mc:Choice Requires="wps">
                  <w:drawing>
                    <wp:anchor distT="0" distB="0" distL="114300" distR="114300" simplePos="0" relativeHeight="253262848" behindDoc="0" locked="0" layoutInCell="1" allowOverlap="1" wp14:anchorId="2E3ABBD6" wp14:editId="1E44D377">
                      <wp:simplePos x="0" y="0"/>
                      <wp:positionH relativeFrom="column">
                        <wp:posOffset>701040</wp:posOffset>
                      </wp:positionH>
                      <wp:positionV relativeFrom="paragraph">
                        <wp:posOffset>156845</wp:posOffset>
                      </wp:positionV>
                      <wp:extent cx="5303520" cy="609600"/>
                      <wp:effectExtent l="266700" t="0" r="11430" b="19050"/>
                      <wp:wrapNone/>
                      <wp:docPr id="2170" name="Rounded Rectangular Callout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609600"/>
                              </a:xfrm>
                              <a:prstGeom prst="wedgeRoundRectCallout">
                                <a:avLst>
                                  <a:gd name="adj1" fmla="val -54394"/>
                                  <a:gd name="adj2" fmla="val -10926"/>
                                  <a:gd name="adj3" fmla="val 16667"/>
                                </a:avLst>
                              </a:prstGeom>
                              <a:noFill/>
                              <a:ln w="19050">
                                <a:solidFill>
                                  <a:srgbClr val="B31E8E"/>
                                </a:solidFill>
                                <a:miter lim="800000"/>
                                <a:headEnd/>
                                <a:tailEnd/>
                              </a:ln>
                            </wps:spPr>
                            <wps:txbx>
                              <w:txbxContent>
                                <w:p w:rsidR="0091685E" w:rsidRPr="00FC13AE" w:rsidRDefault="0091685E" w:rsidP="00FC13AE">
                                  <w:pPr>
                                    <w:spacing w:before="0" w:after="0"/>
                                    <w:rPr>
                                      <w:szCs w:val="28"/>
                                    </w:rPr>
                                  </w:pPr>
                                  <w:r>
                                    <w:rPr>
                                      <w:szCs w:val="28"/>
                                    </w:rPr>
                                    <w:t>Will your drink making instructions work? I can’t test them so you need to ask someone else to help you with this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ABBD6" id="Rounded Rectangular Callout 2170" o:spid="_x0000_s1086" type="#_x0000_t62" style="position:absolute;margin-left:55.2pt;margin-top:12.35pt;width:417.6pt;height:48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ZbQIAAMcEAAAOAAAAZHJzL2Uyb0RvYy54bWysVNtO3DAQfa/Uf7D8Dkn2EtiILKILVJVo&#10;i6D9AG/sJG4dj2s7m4Wv79gJdLe8Vd0Hy87czpwzsxeX+06RnbBOgi5pdppSInQFXOqmpN+/3Z6c&#10;U+I805wp0KKkT8LRy/X7dxeDKcQMWlBcWIJJtCsGU9LWe1Mkiata0TF3CkZoNNZgO+bxaZuEWzZg&#10;9k4lszTNkwEsNxYq4Rx+vR6NdB3z17Wo/Ne6dsITVVLE5uNp47kNZ7K+YEVjmWllNcFg/4CiY1Jj&#10;0ddU18wz0lv5JlUnKwsOan9aQZdAXctKxB6wmyz9q5vHlhkRe0FynHmlyf2/tNWX3b0lkpd0lp0h&#10;QZp1qNID9JoLTh6QP6abXjFLNkwp6D2JfkjbYFyB0Y/m3obGnbmD6qcjGjYthogra2FoBeMINgs0&#10;J0cB4eEwlGyHz8CxJOs9RAb3te1CQuSG7KNQT69Cib0nFX5cztP5coZwK7Tl6SpPo5IJK16ijXX+&#10;o4COhEtJB8EbEbsKLU2txHJsd+d8VI5PzTP+I6Ok7hQOwo4pcrJczFeLaVIOnGZHTlm6muVvneaH&#10;Tlme52eRC1ZMdRHyC9QAQsOtVCoOpdJkQOpW6TKNQB0oyYM1sm2b7UZZgvhK+mGe3ZzfTHmP3Drp&#10;cbuU7Ep6nobfCDDIcqN5LOOZVOMdoSg96RSkGSX2++0+zkceg4NuW+BPqJyFcZtw+/HSgn2mZMBN&#10;Kqn71TMrKFGfNKq/yhaLsHrxsVieBd3soWV7aGG6wlQl9ZSM140f17U3VjYtVsoiHRqucGJq6V9G&#10;a0Q14cdtwdvROh6+o9ef/5/1bwAAAP//AwBQSwMEFAAGAAgAAAAhAI6REEfeAAAACgEAAA8AAABk&#10;cnMvZG93bnJldi54bWxMj0FPg0AQhe8m/ofNmHizSwlCRZamaeJNTWxtvG7ZEYjsLGWXQv+946ke&#10;X96XN98U69l24oyDbx0pWC4iEEiVMy3VCj73Lw8rED5oMrpzhAou6GFd3t4UOjduog8870IteIR8&#10;rhU0IfS5lL5q0Gq/cD0Sd99usDpwHGppBj3xuO1kHEWptLolvtDoHrcNVj+70Sp4P2z67Zc5jBfK&#10;cLWfX0+n6S1V6v5u3jyDCDiHKwx/+qwOJTsd3UjGi47zMkoYVRAnGQgGnpLHFMSRmzjKQJaF/P9C&#10;+QsAAP//AwBQSwECLQAUAAYACAAAACEAtoM4kv4AAADhAQAAEwAAAAAAAAAAAAAAAAAAAAAAW0Nv&#10;bnRlbnRfVHlwZXNdLnhtbFBLAQItABQABgAIAAAAIQA4/SH/1gAAAJQBAAALAAAAAAAAAAAAAAAA&#10;AC8BAABfcmVscy8ucmVsc1BLAQItABQABgAIAAAAIQDtj+gZbQIAAMcEAAAOAAAAAAAAAAAAAAAA&#10;AC4CAABkcnMvZTJvRG9jLnhtbFBLAQItABQABgAIAAAAIQCOkRBH3gAAAAoBAAAPAAAAAAAAAAAA&#10;AAAAAMcEAABkcnMvZG93bnJldi54bWxQSwUGAAAAAAQABADzAAAA0gUAAAAA&#10;" adj="-949,8440" filled="f" strokecolor="#b31e8e" strokeweight="1.5pt">
                      <v:textbox>
                        <w:txbxContent>
                          <w:p w:rsidR="0091685E" w:rsidRPr="00FC13AE" w:rsidRDefault="0091685E" w:rsidP="00FC13AE">
                            <w:pPr>
                              <w:spacing w:before="0" w:after="0"/>
                              <w:rPr>
                                <w:szCs w:val="28"/>
                              </w:rPr>
                            </w:pPr>
                            <w:r>
                              <w:rPr>
                                <w:szCs w:val="28"/>
                              </w:rPr>
                              <w:t xml:space="preserve">Will your drink </w:t>
                            </w:r>
                            <w:proofErr w:type="gramStart"/>
                            <w:r>
                              <w:rPr>
                                <w:szCs w:val="28"/>
                              </w:rPr>
                              <w:t>making</w:t>
                            </w:r>
                            <w:proofErr w:type="gramEnd"/>
                            <w:r>
                              <w:rPr>
                                <w:szCs w:val="28"/>
                              </w:rPr>
                              <w:t xml:space="preserve"> instructions work? I can’t test them so you need to ask someone else to help you with this activity.</w:t>
                            </w:r>
                          </w:p>
                        </w:txbxContent>
                      </v:textbox>
                    </v:shape>
                  </w:pict>
                </mc:Fallback>
              </mc:AlternateContent>
            </w:r>
            <w:r>
              <w:rPr>
                <w:rFonts w:cs="Arial"/>
                <w:noProof/>
                <w:szCs w:val="28"/>
              </w:rPr>
              <w:drawing>
                <wp:inline distT="0" distB="0" distL="0" distR="0" wp14:anchorId="51714416" wp14:editId="014DE141">
                  <wp:extent cx="412668" cy="762000"/>
                  <wp:effectExtent l="0" t="0" r="6985" b="0"/>
                  <wp:docPr id="2173" name="Picture 2173"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21580" cy="778457"/>
                          </a:xfrm>
                          <a:prstGeom prst="rect">
                            <a:avLst/>
                          </a:prstGeom>
                          <a:noFill/>
                          <a:ln>
                            <a:noFill/>
                          </a:ln>
                        </pic:spPr>
                      </pic:pic>
                    </a:graphicData>
                  </a:graphic>
                </wp:inline>
              </w:drawing>
            </w:r>
            <w:r>
              <w:rPr>
                <w:noProof/>
                <w:lang w:eastAsia="ja-JP"/>
              </w:rPr>
              <w:t xml:space="preserve"> </w:t>
            </w:r>
          </w:p>
        </w:tc>
      </w:tr>
      <w:tr w:rsidR="00FC13AE" w:rsidTr="00CA037C">
        <w:trPr>
          <w:trHeight w:val="794"/>
        </w:trPr>
        <w:tc>
          <w:tcPr>
            <w:tcW w:w="9962" w:type="dxa"/>
            <w:tcBorders>
              <w:top w:val="single" w:sz="8" w:space="0" w:color="B31E8E"/>
              <w:left w:val="nil"/>
              <w:bottom w:val="single" w:sz="8" w:space="0" w:color="B31E8E"/>
              <w:right w:val="nil"/>
            </w:tcBorders>
            <w:vAlign w:val="bottom"/>
          </w:tcPr>
          <w:p w:rsidR="00FC13AE" w:rsidRDefault="00CA037C" w:rsidP="00CA037C">
            <w:pPr>
              <w:jc w:val="right"/>
              <w:rPr>
                <w:noProof/>
                <w:lang w:eastAsia="ja-JP"/>
              </w:rPr>
            </w:pPr>
            <w:r w:rsidRPr="000E3516">
              <w:rPr>
                <w:noProof/>
                <w:sz w:val="36"/>
                <w:szCs w:val="36"/>
              </w:rPr>
              <mc:AlternateContent>
                <mc:Choice Requires="wps">
                  <w:drawing>
                    <wp:anchor distT="0" distB="0" distL="114300" distR="114300" simplePos="0" relativeHeight="253264896" behindDoc="0" locked="0" layoutInCell="1" allowOverlap="1" wp14:anchorId="7B6F76D9" wp14:editId="7E2F632E">
                      <wp:simplePos x="0" y="0"/>
                      <wp:positionH relativeFrom="column">
                        <wp:posOffset>243840</wp:posOffset>
                      </wp:positionH>
                      <wp:positionV relativeFrom="paragraph">
                        <wp:posOffset>122555</wp:posOffset>
                      </wp:positionV>
                      <wp:extent cx="5303520" cy="609600"/>
                      <wp:effectExtent l="0" t="0" r="259080" b="19050"/>
                      <wp:wrapNone/>
                      <wp:docPr id="20807" name="Rounded Rectangular Callout 20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929640" y="2910840"/>
                                <a:ext cx="5303520" cy="609600"/>
                              </a:xfrm>
                              <a:prstGeom prst="wedgeRoundRectCallout">
                                <a:avLst>
                                  <a:gd name="adj1" fmla="val 54227"/>
                                  <a:gd name="adj2" fmla="val -18426"/>
                                  <a:gd name="adj3" fmla="val 16667"/>
                                </a:avLst>
                              </a:prstGeom>
                              <a:noFill/>
                              <a:ln w="19050">
                                <a:solidFill>
                                  <a:srgbClr val="B31E8E"/>
                                </a:solidFill>
                                <a:miter lim="800000"/>
                                <a:headEnd/>
                                <a:tailEnd/>
                              </a:ln>
                            </wps:spPr>
                            <wps:txbx>
                              <w:txbxContent>
                                <w:p w:rsidR="0091685E" w:rsidRPr="00FC13AE" w:rsidRDefault="0091685E" w:rsidP="00CA037C">
                                  <w:pPr>
                                    <w:spacing w:before="0" w:after="0"/>
                                    <w:rPr>
                                      <w:szCs w:val="28"/>
                                    </w:rPr>
                                  </w:pPr>
                                  <w:r w:rsidRPr="00FC13AE">
                                    <w:rPr>
                                      <w:szCs w:val="28"/>
                                    </w:rPr>
                                    <w:t>Gather the equipment and ingredients you need to make the drink and place them on the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F76D9" id="Rounded Rectangular Callout 20807" o:spid="_x0000_s1087" type="#_x0000_t62" style="position:absolute;left:0;text-align:left;margin-left:19.2pt;margin-top:9.65pt;width:417.6pt;height:48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NyegIAANMEAAAOAAAAZHJzL2Uyb0RvYy54bWysVNtu2zAMfR+wfxD03vqSxLmgTtGl7TCg&#10;24p2+wDFkm1tsuhJcpz060fJbueub8PyIFAhRR6eQ/ri8tgochDGStA5Tc5jSoQugEtd5fT7t9uz&#10;FSXWMc2ZAi1yehKWXm7fv7vo241IoQbFhSGYRNtN3+a0dq7dRJEtatEwew6t0OgswTTM4dVUETes&#10;x+yNitI4zqIeDG8NFMJa/Pd6cNJtyF+WonBfy9IKR1ROEZsLpwnn3p/R9oJtKsPaWhYjDPYPKBom&#10;NRZ9SXXNHCOdkW9SNbIwYKF05wU0EZSlLEToAbtJ4r+6eaxZK0IvSI5tX2iy/y9t8eVwb4jkOU3j&#10;VbykRLMGZXqATnPByQMSyHTVKWbIjikFnSNDIBLXt3aD7x/be+Nbt+0dFD8t0bCr8Y24Mgb6WjCO&#10;cBNPdPTqgb9YfEr2/WfgWJN1DgKHx9I0PiGyQ445XafrbI7anRDjOolXaAfVxNGRAv2LWTxbpBhQ&#10;YEQWr7M4BERs85yoNdZ9FNAQb+S0F7wSoUPf3thWqMwOd9YFGflIBOM/EkrKRuFUHJgii3maLsep&#10;mcSk05izZDVPs7dBs2lQkmVZSIQ4x7JoPSP1GDTcSqVCq0qTHklcx4s44LSgJPfewLup9jtlCMLL&#10;6YdZcrO6CWyjItOwRjrcNCWbnK5i/xsAeoFuNA9lHJNqsBGK0qNiXqRBbHfcH8OsZEFPr+Ae+Ak1&#10;NDBsFn4J0KjBPFHS41bl1P7qmBGUqE8a52CdzL2ULlzmi6WXzUw9+6mH6QJT5dRRMpg7N6xu1xpZ&#10;1VgpCXRouMLZKaV7HrIB1YgfNwetV6s5vYeoP9+i7W8AAAD//wMAUEsDBBQABgAIAAAAIQCgdDTo&#10;2QAAAAkBAAAPAAAAZHJzL2Rvd25yZXYueG1sTI/BTsMwEETvSPyDtUjcqNMYSghxKqgE97Zwd+Il&#10;jhqvo9hNw9+znOC4M6PZN9V28YOYcYp9IA3rVQYCqQ22p07Dx/HtrgARkyFrhkCo4RsjbOvrq8qU&#10;Nlxoj/MhdYJLKJZGg0tpLKWMrUNv4iqMSOx9hcmbxOfUSTuZC5f7QeZZtpHe9MQfnBlx57A9Hc5e&#10;w/teNqfP3Kt88Tt0TqrXNJPWtzfLyzOIhEv6C8MvPqNDzUxNOJONYtCgintOsv6kQLBfPKoNiIaF&#10;9YMCWVfy/4L6BwAA//8DAFBLAQItABQABgAIAAAAIQC2gziS/gAAAOEBAAATAAAAAAAAAAAAAAAA&#10;AAAAAABbQ29udGVudF9UeXBlc10ueG1sUEsBAi0AFAAGAAgAAAAhADj9If/WAAAAlAEAAAsAAAAA&#10;AAAAAAAAAAAALwEAAF9yZWxzLy5yZWxzUEsBAi0AFAAGAAgAAAAhAGQQg3J6AgAA0wQAAA4AAAAA&#10;AAAAAAAAAAAALgIAAGRycy9lMm9Eb2MueG1sUEsBAi0AFAAGAAgAAAAhAKB0NOjZAAAACQEAAA8A&#10;AAAAAAAAAAAAAAAA1AQAAGRycy9kb3ducmV2LnhtbFBLBQYAAAAABAAEAPMAAADaBQAAAAA=&#10;" adj="22513,6820" filled="f" strokecolor="#b31e8e" strokeweight="1.5pt">
                      <v:textbox>
                        <w:txbxContent>
                          <w:p w:rsidR="0091685E" w:rsidRPr="00FC13AE" w:rsidRDefault="0091685E" w:rsidP="00CA037C">
                            <w:pPr>
                              <w:spacing w:before="0" w:after="0"/>
                              <w:rPr>
                                <w:szCs w:val="28"/>
                              </w:rPr>
                            </w:pPr>
                            <w:r w:rsidRPr="00FC13AE">
                              <w:rPr>
                                <w:szCs w:val="28"/>
                              </w:rPr>
                              <w:t>Gather the equipment and ingredients you need to make the drink and place them on the table.</w:t>
                            </w:r>
                          </w:p>
                        </w:txbxContent>
                      </v:textbox>
                    </v:shape>
                  </w:pict>
                </mc:Fallback>
              </mc:AlternateContent>
            </w:r>
            <w:r>
              <w:rPr>
                <w:noProof/>
                <w:sz w:val="36"/>
                <w:szCs w:val="36"/>
              </w:rPr>
              <w:drawing>
                <wp:inline distT="0" distB="0" distL="0" distR="0" wp14:anchorId="11809E89" wp14:editId="0E4EB674">
                  <wp:extent cx="450542" cy="662940"/>
                  <wp:effectExtent l="0" t="0" r="6985" b="3810"/>
                  <wp:docPr id="2174" name="Picture 217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FC13AE" w:rsidTr="00DA4937">
        <w:trPr>
          <w:trHeight w:val="794"/>
        </w:trPr>
        <w:tc>
          <w:tcPr>
            <w:tcW w:w="9962" w:type="dxa"/>
            <w:tcBorders>
              <w:top w:val="single" w:sz="8" w:space="0" w:color="B31E8E"/>
              <w:left w:val="nil"/>
              <w:bottom w:val="single" w:sz="8" w:space="0" w:color="B31E8E"/>
              <w:right w:val="nil"/>
            </w:tcBorders>
            <w:vAlign w:val="bottom"/>
          </w:tcPr>
          <w:p w:rsidR="00FC13AE" w:rsidRPr="00DA4937" w:rsidRDefault="00CA037C" w:rsidP="00DA4937">
            <w:pPr>
              <w:rPr>
                <w:rFonts w:ascii="VicRegular" w:hAnsi="VicRegular"/>
                <w:noProof/>
                <w:sz w:val="52"/>
                <w:szCs w:val="52"/>
                <w:lang w:eastAsia="ja-JP"/>
              </w:rPr>
            </w:pPr>
            <w:r w:rsidRPr="00DA4937">
              <w:rPr>
                <w:rFonts w:ascii="VicRegular" w:hAnsi="VicRegular"/>
                <w:noProof/>
                <w:sz w:val="52"/>
                <w:szCs w:val="52"/>
                <w:lang w:eastAsia="ja-JP"/>
              </w:rPr>
              <w:t>My tester</w:t>
            </w:r>
            <w:r w:rsidR="00DA4937" w:rsidRPr="00DA4937">
              <w:rPr>
                <w:rFonts w:ascii="VicRegular" w:hAnsi="VicRegular"/>
                <w:noProof/>
                <w:sz w:val="52"/>
                <w:szCs w:val="52"/>
                <w:lang w:eastAsia="ja-JP"/>
              </w:rPr>
              <w:t xml:space="preserve"> is</w:t>
            </w:r>
          </w:p>
        </w:tc>
      </w:tr>
      <w:tr w:rsidR="00FC13AE" w:rsidTr="00D47377">
        <w:trPr>
          <w:trHeight w:val="794"/>
        </w:trPr>
        <w:tc>
          <w:tcPr>
            <w:tcW w:w="9962" w:type="dxa"/>
            <w:tcBorders>
              <w:top w:val="single" w:sz="8" w:space="0" w:color="B31E8E"/>
              <w:left w:val="nil"/>
              <w:bottom w:val="single" w:sz="8" w:space="0" w:color="B31E8E"/>
              <w:right w:val="nil"/>
            </w:tcBorders>
            <w:vAlign w:val="bottom"/>
          </w:tcPr>
          <w:p w:rsidR="00FC13AE" w:rsidRDefault="00DA4937" w:rsidP="00DA4937">
            <w:pPr>
              <w:rPr>
                <w:noProof/>
                <w:lang w:eastAsia="ja-JP"/>
              </w:rPr>
            </w:pPr>
            <w:r w:rsidRPr="000E3516">
              <w:rPr>
                <w:noProof/>
                <w:sz w:val="36"/>
                <w:szCs w:val="36"/>
              </w:rPr>
              <mc:AlternateContent>
                <mc:Choice Requires="wps">
                  <w:drawing>
                    <wp:anchor distT="0" distB="0" distL="114300" distR="114300" simplePos="0" relativeHeight="253266944" behindDoc="0" locked="0" layoutInCell="1" allowOverlap="1" wp14:anchorId="1F03DB96" wp14:editId="720BDA1D">
                      <wp:simplePos x="0" y="0"/>
                      <wp:positionH relativeFrom="column">
                        <wp:posOffset>746760</wp:posOffset>
                      </wp:positionH>
                      <wp:positionV relativeFrom="paragraph">
                        <wp:posOffset>148590</wp:posOffset>
                      </wp:positionV>
                      <wp:extent cx="5303520" cy="609600"/>
                      <wp:effectExtent l="266700" t="0" r="11430" b="19050"/>
                      <wp:wrapNone/>
                      <wp:docPr id="20823" name="Rounded Rectangular Callout 20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609600"/>
                              </a:xfrm>
                              <a:prstGeom prst="wedgeRoundRectCallout">
                                <a:avLst>
                                  <a:gd name="adj1" fmla="val -54394"/>
                                  <a:gd name="adj2" fmla="val -10926"/>
                                  <a:gd name="adj3" fmla="val 16667"/>
                                </a:avLst>
                              </a:prstGeom>
                              <a:noFill/>
                              <a:ln w="19050">
                                <a:solidFill>
                                  <a:srgbClr val="B31E8E"/>
                                </a:solidFill>
                                <a:miter lim="800000"/>
                                <a:headEnd/>
                                <a:tailEnd/>
                              </a:ln>
                            </wps:spPr>
                            <wps:txbx>
                              <w:txbxContent>
                                <w:p w:rsidR="0091685E" w:rsidRPr="00FC13AE" w:rsidRDefault="0091685E" w:rsidP="00DA4937">
                                  <w:pPr>
                                    <w:spacing w:before="0" w:after="0"/>
                                    <w:rPr>
                                      <w:szCs w:val="28"/>
                                    </w:rPr>
                                  </w:pPr>
                                  <w:r>
                                    <w:rPr>
                                      <w:szCs w:val="28"/>
                                    </w:rPr>
                                    <w:t xml:space="preserve">In the test, you will read each step to the tester, who will do </w:t>
                                  </w:r>
                                  <w:r>
                                    <w:rPr>
                                      <w:b/>
                                      <w:szCs w:val="28"/>
                                    </w:rPr>
                                    <w:t>EXACTLY</w:t>
                                  </w:r>
                                  <w:r>
                                    <w:rPr>
                                      <w:szCs w:val="28"/>
                                    </w:rPr>
                                    <w:t xml:space="preserve"> what the instruction says.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3DB96" id="Rounded Rectangular Callout 20823" o:spid="_x0000_s1088" type="#_x0000_t62" style="position:absolute;margin-left:58.8pt;margin-top:11.7pt;width:417.6pt;height:48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kHcAIAAMkEAAAOAAAAZHJzL2Uyb0RvYy54bWysVMtu2zAQvBfoPxC8J3rYVmwhcpA6SVEg&#10;bYOk/QBapCS2FFclKcvu13dJKYnd3Ir6QJDa1+zMri+v9q0iO2GsBF3Q5DymROgSuNR1Qb9/uztb&#10;UmId05wp0KKgB2Hp1fr9u8uhy0UKDSguDMEk2uZDV9DGuS6PIls2omX2HDqh0ViBaZnDp6kjbtiA&#10;2VsVpXGcRQMY3hkohbX49WY00nXIX1WidF+rygpHVEERmwunCefWn9H6kuW1YV0jywkG+wcULZMa&#10;i76kumGOkd7IN6laWRqwULnzEtoIqkqWIvSA3STxX908NawToRckx3YvNNn/l7b8snswRPKCpvEy&#10;nVGiWYsyPUKvueDkEQlkuu4VM2TDlILekdERiRs6m2P8U/dgfOu2u4fypyUaNg3GiGtjYGgE4wg3&#10;8URHJwH+YTGUbIfPwLEm6x0EDveVaX1CZIfsg1SHF6nE3pESPy5m8WyRoqIl2rJ4lcVBy4jlz9Gd&#10;se6jgJb4S0EHwWsR2vI9Tb2Ecmx3b13Qjk/dM/4joaRqFY7CjilytpjPVvNpVo6c0hOnJF6l2Vsn&#10;5PQ1U5Jl2UXgguVTXYT8DNWD0HAnlQpjqTQZkLpVvIgDUAtKcm8NbJt6u1GGIL6Cfpglt8vbKe+J&#10;Wysd7peSbUGXsf+NAL0st5qHMo5JNd4RitKTTl6aUWK33+7DhGSpD/a6bYEfUDkD4z7h/uOlAfOb&#10;kgF3qaD2V8+MoER90qj+KpnP/fKFx3xx4XUzx5btsYXpElMV1FEyXjduXNi+M7JusFIS6NBwjRNT&#10;Sfc8WiOqCT/uC95OFvL4Hbxe/4HWfwAAAP//AwBQSwMEFAAGAAgAAAAhAA4kmNXeAAAACgEAAA8A&#10;AABkcnMvZG93bnJldi54bWxMj0FPwkAUhO8m/ofNM/EmWyoWKN0SQuJNTQSJ16X7aBu7b0t3S8u/&#10;93HS42QmM99k69E24oKdrx0pmE4iEEiFMzWVCr72r08LED5oMrpxhAqu6GGd399lOjVuoE+87EIp&#10;uIR8qhVUIbSplL6o0Go/cS0SeyfXWR1YdqU0nR643DYyjqJEWl0TL1S6xW2Fxc+utwo+Dpt2+20O&#10;/ZXmuNiPb+fz8J4o9fgwblYgAo7hLww3fEaHnJmOrifjRcN6Ok84qiB+noHgwPIl5i/Hm7Ocgcwz&#10;+f9C/gsAAP//AwBQSwECLQAUAAYACAAAACEAtoM4kv4AAADhAQAAEwAAAAAAAAAAAAAAAAAAAAAA&#10;W0NvbnRlbnRfVHlwZXNdLnhtbFBLAQItABQABgAIAAAAIQA4/SH/1gAAAJQBAAALAAAAAAAAAAAA&#10;AAAAAC8BAABfcmVscy8ucmVsc1BLAQItABQABgAIAAAAIQA9M9kHcAIAAMkEAAAOAAAAAAAAAAAA&#10;AAAAAC4CAABkcnMvZTJvRG9jLnhtbFBLAQItABQABgAIAAAAIQAOJJjV3gAAAAoBAAAPAAAAAAAA&#10;AAAAAAAAAMoEAABkcnMvZG93bnJldi54bWxQSwUGAAAAAAQABADzAAAA1QUAAAAA&#10;" adj="-949,8440" filled="f" strokecolor="#b31e8e" strokeweight="1.5pt">
                      <v:textbox>
                        <w:txbxContent>
                          <w:p w:rsidR="0091685E" w:rsidRPr="00FC13AE" w:rsidRDefault="0091685E" w:rsidP="00DA4937">
                            <w:pPr>
                              <w:spacing w:before="0" w:after="0"/>
                              <w:rPr>
                                <w:szCs w:val="28"/>
                              </w:rPr>
                            </w:pPr>
                            <w:r>
                              <w:rPr>
                                <w:szCs w:val="28"/>
                              </w:rPr>
                              <w:t xml:space="preserve">In the test, you will read each step to the tester, who will do </w:t>
                            </w:r>
                            <w:r>
                              <w:rPr>
                                <w:b/>
                                <w:szCs w:val="28"/>
                              </w:rPr>
                              <w:t>EXACTLY</w:t>
                            </w:r>
                            <w:r>
                              <w:rPr>
                                <w:szCs w:val="28"/>
                              </w:rPr>
                              <w:t xml:space="preserve"> what the instruction says.</w:t>
                            </w:r>
                          </w:p>
                        </w:txbxContent>
                      </v:textbox>
                    </v:shape>
                  </w:pict>
                </mc:Fallback>
              </mc:AlternateContent>
            </w:r>
            <w:r>
              <w:rPr>
                <w:rFonts w:cs="Arial"/>
                <w:noProof/>
                <w:szCs w:val="28"/>
              </w:rPr>
              <w:drawing>
                <wp:inline distT="0" distB="0" distL="0" distR="0" wp14:anchorId="38D9AACE" wp14:editId="117A61BA">
                  <wp:extent cx="412668" cy="762000"/>
                  <wp:effectExtent l="0" t="0" r="6985" b="0"/>
                  <wp:docPr id="20822" name="Picture 20822"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21580" cy="778457"/>
                          </a:xfrm>
                          <a:prstGeom prst="rect">
                            <a:avLst/>
                          </a:prstGeom>
                          <a:noFill/>
                          <a:ln>
                            <a:noFill/>
                          </a:ln>
                        </pic:spPr>
                      </pic:pic>
                    </a:graphicData>
                  </a:graphic>
                </wp:inline>
              </w:drawing>
            </w:r>
          </w:p>
        </w:tc>
      </w:tr>
      <w:tr w:rsidR="00FC13AE" w:rsidTr="00DA4937">
        <w:trPr>
          <w:trHeight w:val="1587"/>
        </w:trPr>
        <w:tc>
          <w:tcPr>
            <w:tcW w:w="9962" w:type="dxa"/>
            <w:tcBorders>
              <w:top w:val="single" w:sz="8" w:space="0" w:color="B31E8E"/>
              <w:left w:val="nil"/>
              <w:bottom w:val="single" w:sz="8" w:space="0" w:color="B31E8E"/>
              <w:right w:val="nil"/>
            </w:tcBorders>
            <w:vAlign w:val="center"/>
          </w:tcPr>
          <w:p w:rsidR="00FC13AE" w:rsidRDefault="00DA4937" w:rsidP="00DA4937">
            <w:pPr>
              <w:jc w:val="right"/>
              <w:rPr>
                <w:noProof/>
                <w:lang w:eastAsia="ja-JP"/>
              </w:rPr>
            </w:pPr>
            <w:r w:rsidRPr="000E3516">
              <w:rPr>
                <w:noProof/>
                <w:sz w:val="36"/>
                <w:szCs w:val="36"/>
              </w:rPr>
              <mc:AlternateContent>
                <mc:Choice Requires="wps">
                  <w:drawing>
                    <wp:anchor distT="0" distB="0" distL="114300" distR="114300" simplePos="0" relativeHeight="253268992" behindDoc="0" locked="0" layoutInCell="1" allowOverlap="1" wp14:anchorId="7993AC94" wp14:editId="31509F54">
                      <wp:simplePos x="0" y="0"/>
                      <wp:positionH relativeFrom="column">
                        <wp:posOffset>937260</wp:posOffset>
                      </wp:positionH>
                      <wp:positionV relativeFrom="paragraph">
                        <wp:posOffset>58420</wp:posOffset>
                      </wp:positionV>
                      <wp:extent cx="4610100" cy="807720"/>
                      <wp:effectExtent l="0" t="0" r="323850" b="11430"/>
                      <wp:wrapNone/>
                      <wp:docPr id="2179" name="Rounded Rectangular Callout 2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623060" y="5417820"/>
                                <a:ext cx="4610100" cy="807720"/>
                              </a:xfrm>
                              <a:prstGeom prst="wedgeRoundRectCallout">
                                <a:avLst>
                                  <a:gd name="adj1" fmla="val 56131"/>
                                  <a:gd name="adj2" fmla="val -15643"/>
                                  <a:gd name="adj3" fmla="val 16667"/>
                                </a:avLst>
                              </a:prstGeom>
                              <a:noFill/>
                              <a:ln w="19050">
                                <a:solidFill>
                                  <a:srgbClr val="B31E8E"/>
                                </a:solidFill>
                                <a:miter lim="800000"/>
                                <a:headEnd/>
                                <a:tailEnd/>
                              </a:ln>
                            </wps:spPr>
                            <wps:txbx>
                              <w:txbxContent>
                                <w:p w:rsidR="0091685E" w:rsidRPr="00FC13AE" w:rsidRDefault="0091685E" w:rsidP="00DA4937">
                                  <w:pPr>
                                    <w:spacing w:before="0" w:after="0"/>
                                    <w:rPr>
                                      <w:szCs w:val="28"/>
                                    </w:rPr>
                                  </w:pPr>
                                  <w:r>
                                    <w:rPr>
                                      <w:szCs w:val="28"/>
                                    </w:rPr>
                                    <w:t xml:space="preserve">If the instruction is not clear or does not give the correct information, use a coloured pencil to edit it by changing or adding 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3AC94" id="Rounded Rectangular Callout 2179" o:spid="_x0000_s1089" type="#_x0000_t62" style="position:absolute;left:0;text-align:left;margin-left:73.8pt;margin-top:4.6pt;width:363pt;height:63.6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U2egIAANIEAAAOAAAAZHJzL2Uyb0RvYy54bWysVNty0zAQfWeGf9DovbGdi5N44nRK2jLM&#10;FOi08AGKJdsCWWskOU75elayW1x4Y8iDRoqOds+es+vd5blR5CSMlaBzmsxiSoQugEtd5fTrl9uL&#10;DSXWMc2ZAi1y+iQsvdy/fbPr20zMoQbFhSEYRNusb3NaO9dmUWSLWjTMzqAVGi9LMA1zeDRVxA3r&#10;MXqjonkcp1EPhrcGCmEt/ns9XNJ9iF+WonCfy9IKR1ROkZsLqwnr0a/RfseyyrC2lsVIg/0Di4ZJ&#10;jUlfQl0zx0hn5F+hGlkYsFC6WQFNBGUpCxFqwGqS+I9qHmvWilALimPbF5ns/wtbfDrdGyJ5TufJ&#10;ekuJZg269ACd5oKTB9SP6apTzJADUwo6RwIOZetbm+Hrx/be+MJtewfFd0s0HGp8Iq6Mgb4WjCPZ&#10;xMscvXrgDxafkmP/ETimZJ2DoOC5NI0PiNqQM75N54s4ReuecrpaJuvNfDRNnB0pELBME1QOAQUi&#10;NvF6PQAilj1Hao117wU0xG9y2gteiVChL28sK6Rmpzvrgot8FILxbwklZaOwKU5MkVWaLEI16PQE&#10;M59iLpJVulyMnTUBLaagJE3TdZCFZWNaZPzM1HPQcCuVCv2pNOlRiW28igNPC0pyfxuEN9XxoAxB&#10;ejl9t0huNjdj3FewRjocNCUbL5L/DQS9QzeahzSOSTXskYrSo2XepcFtdz6eQ6ukoTpv4RH4E5po&#10;YBgs/BDgpgbzk5Iehyqn9kfHjKBEfdDYCNtkufRTGA7LlbeKmOnNcXrDdIGhcuooGbYHN0xu1xpZ&#10;1ZgpCXJouMLmKaV77rKB1cgfBwd3ryZzeg6o35+i/S8AAAD//wMAUEsDBBQABgAIAAAAIQDRSNHt&#10;3gAAAAkBAAAPAAAAZHJzL2Rvd25yZXYueG1sTI9BTsMwEEX3SNzBGiQ2iDo0JWlDnAqQEBskQssB&#10;prGbRNjjKHbacHuGFSyf/tefN+V2dlaczBh6TwruFgkIQ43XPbUKPvcvt2sQISJptJ6Mgm8TYFtd&#10;XpRYaH+mD3PaxVbwCIUCFXQxDoWUoemMw7DwgyHOjn50GBnHVuoRzzzurFwmSSYd9sQXOhzMc2ea&#10;r93kFNzQcYP2aZZv9fv9vs2ntK6TV6Wur+bHBxDRzPGvDL/6rA4VOx38RDoIy7zKM64q2CxBcL7O&#10;U+YDB2m2AlmV8v8H1Q8AAAD//wMAUEsBAi0AFAAGAAgAAAAhALaDOJL+AAAA4QEAABMAAAAAAAAA&#10;AAAAAAAAAAAAAFtDb250ZW50X1R5cGVzXS54bWxQSwECLQAUAAYACAAAACEAOP0h/9YAAACUAQAA&#10;CwAAAAAAAAAAAAAAAAAvAQAAX3JlbHMvLnJlbHNQSwECLQAUAAYACAAAACEA3Vn1NnoCAADSBAAA&#10;DgAAAAAAAAAAAAAAAAAuAgAAZHJzL2Uyb0RvYy54bWxQSwECLQAUAAYACAAAACEA0UjR7d4AAAAJ&#10;AQAADwAAAAAAAAAAAAAAAADUBAAAZHJzL2Rvd25yZXYueG1sUEsFBgAAAAAEAAQA8wAAAN8FAAAA&#10;AA==&#10;" adj="22924,7421" filled="f" strokecolor="#b31e8e" strokeweight="1.5pt">
                      <v:textbox>
                        <w:txbxContent>
                          <w:p w:rsidR="0091685E" w:rsidRPr="00FC13AE" w:rsidRDefault="0091685E" w:rsidP="00DA4937">
                            <w:pPr>
                              <w:spacing w:before="0" w:after="0"/>
                              <w:rPr>
                                <w:szCs w:val="28"/>
                              </w:rPr>
                            </w:pPr>
                            <w:r>
                              <w:rPr>
                                <w:szCs w:val="28"/>
                              </w:rPr>
                              <w:t xml:space="preserve">If the instruction is not clear or does not give the correct information, use a coloured pencil to edit it by changing or adding information. </w:t>
                            </w:r>
                          </w:p>
                        </w:txbxContent>
                      </v:textbox>
                    </v:shape>
                  </w:pict>
                </mc:Fallback>
              </mc:AlternateContent>
            </w:r>
            <w:r>
              <w:rPr>
                <w:noProof/>
                <w:sz w:val="36"/>
                <w:szCs w:val="36"/>
              </w:rPr>
              <w:drawing>
                <wp:inline distT="0" distB="0" distL="0" distR="0" wp14:anchorId="7CFD3334" wp14:editId="18A23BFE">
                  <wp:extent cx="450542" cy="662940"/>
                  <wp:effectExtent l="0" t="0" r="6985" b="3810"/>
                  <wp:docPr id="20830" name="Picture 20830"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DA4937" w:rsidTr="00DA4937">
        <w:trPr>
          <w:trHeight w:val="283"/>
        </w:trPr>
        <w:tc>
          <w:tcPr>
            <w:tcW w:w="9962" w:type="dxa"/>
            <w:tcBorders>
              <w:top w:val="single" w:sz="8" w:space="0" w:color="B31E8E"/>
              <w:left w:val="nil"/>
              <w:bottom w:val="single" w:sz="8" w:space="0" w:color="B31E8E"/>
              <w:right w:val="nil"/>
            </w:tcBorders>
            <w:vAlign w:val="center"/>
          </w:tcPr>
          <w:p w:rsidR="00DA4937" w:rsidRPr="00DA4937" w:rsidRDefault="00DA4937" w:rsidP="00DA4937">
            <w:pPr>
              <w:pStyle w:val="ListParagraph"/>
              <w:numPr>
                <w:ilvl w:val="0"/>
                <w:numId w:val="39"/>
              </w:numPr>
              <w:rPr>
                <w:noProof/>
                <w:lang w:eastAsia="ja-JP"/>
              </w:rPr>
            </w:pPr>
            <w:r>
              <w:rPr>
                <w:noProof/>
                <w:lang w:eastAsia="ja-JP"/>
              </w:rPr>
              <w:t>Read the first instruction to the tester.</w:t>
            </w:r>
          </w:p>
        </w:tc>
      </w:tr>
      <w:tr w:rsidR="00DA4937" w:rsidTr="00DA4937">
        <w:trPr>
          <w:trHeight w:val="283"/>
        </w:trPr>
        <w:tc>
          <w:tcPr>
            <w:tcW w:w="9962" w:type="dxa"/>
            <w:tcBorders>
              <w:top w:val="single" w:sz="8" w:space="0" w:color="B31E8E"/>
              <w:left w:val="nil"/>
              <w:bottom w:val="single" w:sz="8" w:space="0" w:color="B31E8E"/>
              <w:right w:val="nil"/>
            </w:tcBorders>
            <w:vAlign w:val="center"/>
          </w:tcPr>
          <w:p w:rsidR="00DA4937" w:rsidRDefault="00DA4937" w:rsidP="00DA4937">
            <w:pPr>
              <w:pStyle w:val="ListParagraph"/>
              <w:numPr>
                <w:ilvl w:val="0"/>
                <w:numId w:val="39"/>
              </w:numPr>
              <w:rPr>
                <w:noProof/>
                <w:lang w:eastAsia="ja-JP"/>
              </w:rPr>
            </w:pPr>
            <w:r>
              <w:rPr>
                <w:noProof/>
                <w:lang w:eastAsia="ja-JP"/>
              </w:rPr>
              <w:t>Tester does exactly what the instruction said.</w:t>
            </w:r>
          </w:p>
        </w:tc>
      </w:tr>
      <w:tr w:rsidR="00DA4937" w:rsidTr="00DA4937">
        <w:trPr>
          <w:trHeight w:val="283"/>
        </w:trPr>
        <w:tc>
          <w:tcPr>
            <w:tcW w:w="9962" w:type="dxa"/>
            <w:tcBorders>
              <w:top w:val="single" w:sz="8" w:space="0" w:color="B31E8E"/>
              <w:left w:val="nil"/>
              <w:bottom w:val="single" w:sz="8" w:space="0" w:color="B31E8E"/>
              <w:right w:val="nil"/>
            </w:tcBorders>
            <w:vAlign w:val="center"/>
          </w:tcPr>
          <w:p w:rsidR="00DA4937" w:rsidRDefault="00DA4937" w:rsidP="00DA4937">
            <w:pPr>
              <w:pStyle w:val="ListParagraph"/>
              <w:numPr>
                <w:ilvl w:val="0"/>
                <w:numId w:val="39"/>
              </w:numPr>
              <w:rPr>
                <w:noProof/>
                <w:lang w:eastAsia="ja-JP"/>
              </w:rPr>
            </w:pPr>
            <w:r>
              <w:rPr>
                <w:noProof/>
                <w:lang w:eastAsia="ja-JP"/>
              </w:rPr>
              <w:t>Make changes to the direction if it did not work and read the new instruction for the tester to try.</w:t>
            </w:r>
          </w:p>
        </w:tc>
      </w:tr>
      <w:tr w:rsidR="00DA4937" w:rsidTr="00DA4937">
        <w:trPr>
          <w:trHeight w:val="283"/>
        </w:trPr>
        <w:tc>
          <w:tcPr>
            <w:tcW w:w="9962" w:type="dxa"/>
            <w:tcBorders>
              <w:top w:val="single" w:sz="8" w:space="0" w:color="B31E8E"/>
              <w:left w:val="nil"/>
              <w:bottom w:val="single" w:sz="8" w:space="0" w:color="B31E8E"/>
              <w:right w:val="nil"/>
            </w:tcBorders>
            <w:vAlign w:val="center"/>
          </w:tcPr>
          <w:p w:rsidR="00DA4937" w:rsidRDefault="00DA4937" w:rsidP="0028077C">
            <w:pPr>
              <w:pStyle w:val="ListParagraph"/>
              <w:ind w:left="360"/>
              <w:rPr>
                <w:noProof/>
                <w:lang w:eastAsia="ja-JP"/>
              </w:rPr>
            </w:pPr>
            <w:r>
              <w:rPr>
                <w:noProof/>
                <w:lang w:eastAsia="ja-JP"/>
              </w:rPr>
              <w:t>OR</w:t>
            </w:r>
            <w:r w:rsidR="0028077C">
              <w:rPr>
                <w:noProof/>
                <w:lang w:eastAsia="ja-JP"/>
              </w:rPr>
              <w:t xml:space="preserve"> </w:t>
            </w:r>
          </w:p>
        </w:tc>
      </w:tr>
      <w:tr w:rsidR="00DA4937" w:rsidTr="00DA4937">
        <w:trPr>
          <w:trHeight w:val="283"/>
        </w:trPr>
        <w:tc>
          <w:tcPr>
            <w:tcW w:w="9962" w:type="dxa"/>
            <w:tcBorders>
              <w:top w:val="single" w:sz="8" w:space="0" w:color="B31E8E"/>
              <w:left w:val="nil"/>
              <w:bottom w:val="single" w:sz="8" w:space="0" w:color="B31E8E"/>
              <w:right w:val="nil"/>
            </w:tcBorders>
            <w:vAlign w:val="center"/>
          </w:tcPr>
          <w:p w:rsidR="00DA4937" w:rsidRPr="00DA4937" w:rsidRDefault="00DA4937" w:rsidP="00DA4937">
            <w:pPr>
              <w:pStyle w:val="ListParagraph"/>
              <w:numPr>
                <w:ilvl w:val="0"/>
                <w:numId w:val="39"/>
              </w:numPr>
              <w:rPr>
                <w:noProof/>
                <w:lang w:eastAsia="ja-JP"/>
              </w:rPr>
            </w:pPr>
            <w:r>
              <w:rPr>
                <w:noProof/>
                <w:lang w:eastAsia="ja-JP"/>
              </w:rPr>
              <w:t>Read the second instruction to the tester.</w:t>
            </w:r>
          </w:p>
        </w:tc>
      </w:tr>
      <w:tr w:rsidR="00DA4937" w:rsidTr="00DA4937">
        <w:trPr>
          <w:trHeight w:val="283"/>
        </w:trPr>
        <w:tc>
          <w:tcPr>
            <w:tcW w:w="9962" w:type="dxa"/>
            <w:tcBorders>
              <w:top w:val="single" w:sz="8" w:space="0" w:color="B31E8E"/>
              <w:left w:val="nil"/>
              <w:bottom w:val="single" w:sz="8" w:space="0" w:color="B31E8E"/>
              <w:right w:val="nil"/>
            </w:tcBorders>
            <w:vAlign w:val="center"/>
          </w:tcPr>
          <w:p w:rsidR="00DA4937" w:rsidRDefault="00DA4937" w:rsidP="00D47377">
            <w:pPr>
              <w:pStyle w:val="ListParagraph"/>
              <w:numPr>
                <w:ilvl w:val="0"/>
                <w:numId w:val="39"/>
              </w:numPr>
              <w:rPr>
                <w:noProof/>
                <w:lang w:eastAsia="ja-JP"/>
              </w:rPr>
            </w:pPr>
            <w:r>
              <w:rPr>
                <w:noProof/>
                <w:lang w:eastAsia="ja-JP"/>
              </w:rPr>
              <w:t>Tester does exactly what the instruction said.</w:t>
            </w:r>
          </w:p>
        </w:tc>
      </w:tr>
      <w:tr w:rsidR="00DA4937" w:rsidTr="00CF38AF">
        <w:trPr>
          <w:trHeight w:val="283"/>
        </w:trPr>
        <w:tc>
          <w:tcPr>
            <w:tcW w:w="9962" w:type="dxa"/>
            <w:tcBorders>
              <w:top w:val="single" w:sz="8" w:space="0" w:color="B31E8E"/>
              <w:left w:val="nil"/>
              <w:bottom w:val="single" w:sz="12" w:space="0" w:color="B31E8E"/>
              <w:right w:val="nil"/>
            </w:tcBorders>
            <w:vAlign w:val="center"/>
          </w:tcPr>
          <w:p w:rsidR="00DA4937" w:rsidRDefault="00DA4937" w:rsidP="00D47377">
            <w:pPr>
              <w:pStyle w:val="ListParagraph"/>
              <w:numPr>
                <w:ilvl w:val="0"/>
                <w:numId w:val="39"/>
              </w:numPr>
              <w:rPr>
                <w:noProof/>
                <w:lang w:eastAsia="ja-JP"/>
              </w:rPr>
            </w:pPr>
            <w:r>
              <w:rPr>
                <w:noProof/>
                <w:lang w:eastAsia="ja-JP"/>
              </w:rPr>
              <w:t>Make changes to the direction if it did not work and read the new instruction for the tester to try.</w:t>
            </w:r>
          </w:p>
        </w:tc>
      </w:tr>
      <w:tr w:rsidR="00DA4937" w:rsidTr="00CF38AF">
        <w:trPr>
          <w:trHeight w:val="283"/>
        </w:trPr>
        <w:tc>
          <w:tcPr>
            <w:tcW w:w="9962" w:type="dxa"/>
            <w:tcBorders>
              <w:top w:val="single" w:sz="12" w:space="0" w:color="B31E8E"/>
              <w:left w:val="single" w:sz="12" w:space="0" w:color="B31E8E"/>
              <w:bottom w:val="single" w:sz="12" w:space="0" w:color="B31E8E"/>
              <w:right w:val="single" w:sz="12" w:space="0" w:color="B31E8E"/>
            </w:tcBorders>
            <w:vAlign w:val="center"/>
          </w:tcPr>
          <w:p w:rsidR="00DA4937" w:rsidRDefault="00DA4937" w:rsidP="00DA4937">
            <w:pPr>
              <w:rPr>
                <w:noProof/>
                <w:lang w:eastAsia="ja-JP"/>
              </w:rPr>
            </w:pPr>
            <w:r>
              <w:rPr>
                <w:noProof/>
                <w:lang w:eastAsia="ja-JP"/>
              </w:rPr>
              <w:t>Continue until all dire</w:t>
            </w:r>
            <w:r w:rsidR="0028077C">
              <w:rPr>
                <w:noProof/>
                <w:lang w:eastAsia="ja-JP"/>
              </w:rPr>
              <w:t>ctions have been tested and edi</w:t>
            </w:r>
            <w:r>
              <w:rPr>
                <w:noProof/>
                <w:lang w:eastAsia="ja-JP"/>
              </w:rPr>
              <w:t>ted where required.</w:t>
            </w:r>
          </w:p>
        </w:tc>
      </w:tr>
    </w:tbl>
    <w:p w:rsidR="00FC13AE" w:rsidRDefault="00CA037C" w:rsidP="00CA037C">
      <w:pPr>
        <w:spacing w:before="0" w:after="0"/>
      </w:pPr>
      <w:r>
        <w:br w:type="page"/>
      </w:r>
    </w:p>
    <w:p w:rsidR="00697FA5" w:rsidRDefault="003750C1" w:rsidP="00697FA5">
      <w:pPr>
        <w:pStyle w:val="Heading2"/>
      </w:pPr>
      <w:r>
        <w:lastRenderedPageBreak/>
        <w:t>I</w:t>
      </w:r>
      <w:r w:rsidR="00D47377">
        <w:t>nfo</w:t>
      </w:r>
      <w:r>
        <w:t>graphics</w:t>
      </w:r>
    </w:p>
    <w:tbl>
      <w:tblPr>
        <w:tblStyle w:val="TableGrid"/>
        <w:tblW w:w="0" w:type="auto"/>
        <w:tblLayout w:type="fixed"/>
        <w:tblLook w:val="04A0" w:firstRow="1" w:lastRow="0" w:firstColumn="1" w:lastColumn="0" w:noHBand="0" w:noVBand="1"/>
      </w:tblPr>
      <w:tblGrid>
        <w:gridCol w:w="1951"/>
        <w:gridCol w:w="284"/>
        <w:gridCol w:w="255"/>
        <w:gridCol w:w="1162"/>
        <w:gridCol w:w="1276"/>
        <w:gridCol w:w="425"/>
        <w:gridCol w:w="1418"/>
        <w:gridCol w:w="708"/>
        <w:gridCol w:w="2483"/>
      </w:tblGrid>
      <w:tr w:rsidR="00697FA5" w:rsidTr="001C4E9E">
        <w:trPr>
          <w:trHeight w:val="1020"/>
        </w:trPr>
        <w:tc>
          <w:tcPr>
            <w:tcW w:w="9962" w:type="dxa"/>
            <w:gridSpan w:val="9"/>
            <w:tcBorders>
              <w:top w:val="nil"/>
              <w:left w:val="nil"/>
              <w:bottom w:val="nil"/>
              <w:right w:val="nil"/>
            </w:tcBorders>
            <w:vAlign w:val="center"/>
          </w:tcPr>
          <w:p w:rsidR="00697FA5" w:rsidRPr="000E3516" w:rsidRDefault="00697FA5" w:rsidP="00D47377">
            <w:pPr>
              <w:rPr>
                <w:noProof/>
                <w:lang w:eastAsia="ja-JP"/>
              </w:rPr>
            </w:pPr>
            <w:r w:rsidRPr="000E3516">
              <w:rPr>
                <w:noProof/>
              </w:rPr>
              <mc:AlternateContent>
                <mc:Choice Requires="wps">
                  <w:drawing>
                    <wp:anchor distT="0" distB="0" distL="114300" distR="114300" simplePos="0" relativeHeight="253276160" behindDoc="0" locked="0" layoutInCell="1" allowOverlap="1" wp14:anchorId="1BB5D761" wp14:editId="2A1457B7">
                      <wp:simplePos x="0" y="0"/>
                      <wp:positionH relativeFrom="column">
                        <wp:posOffset>777240</wp:posOffset>
                      </wp:positionH>
                      <wp:positionV relativeFrom="paragraph">
                        <wp:posOffset>46355</wp:posOffset>
                      </wp:positionV>
                      <wp:extent cx="5379720" cy="533400"/>
                      <wp:effectExtent l="342900" t="0" r="11430" b="19050"/>
                      <wp:wrapNone/>
                      <wp:docPr id="14"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463040" y="1226820"/>
                                <a:ext cx="5379720" cy="533400"/>
                              </a:xfrm>
                              <a:prstGeom prst="wedgeRoundRectCallout">
                                <a:avLst>
                                  <a:gd name="adj1" fmla="val -55524"/>
                                  <a:gd name="adj2" fmla="val 22450"/>
                                  <a:gd name="adj3" fmla="val 16667"/>
                                </a:avLst>
                              </a:prstGeom>
                              <a:noFill/>
                              <a:ln w="19050">
                                <a:solidFill>
                                  <a:srgbClr val="B31E8E"/>
                                </a:solidFill>
                                <a:miter lim="800000"/>
                                <a:headEnd/>
                                <a:tailEnd/>
                              </a:ln>
                            </wps:spPr>
                            <wps:txbx>
                              <w:txbxContent>
                                <w:p w:rsidR="0091685E" w:rsidRPr="008336B8" w:rsidRDefault="0091685E" w:rsidP="00697FA5">
                                  <w:pPr>
                                    <w:spacing w:before="0" w:after="0"/>
                                    <w:rPr>
                                      <w:sz w:val="26"/>
                                      <w:szCs w:val="26"/>
                                    </w:rPr>
                                  </w:pPr>
                                  <w:r>
                                    <w:rPr>
                                      <w:sz w:val="26"/>
                                      <w:szCs w:val="26"/>
                                    </w:rPr>
                                    <w:t xml:space="preserve">You know and use different ways to give and receive information. If you wish to bake a cake you find a recipe.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5D761" id="Rounded Rectangular Callout 14" o:spid="_x0000_s1090" type="#_x0000_t62" style="position:absolute;margin-left:61.2pt;margin-top:3.65pt;width:423.6pt;height:42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yzdgIAAM4EAAAOAAAAZHJzL2Uyb0RvYy54bWysVNtu1DAQfUfiHyy/t7nsZruNmq3KtkVI&#10;BaoWPsAbO4nB8QTb2Wz5esZOdknhDZGHaBwfH5+ZM5Or60OryF4YK0EXNDmPKRG6BC51XdCvX+7P&#10;1pRYxzRnCrQo6Iuw9Hrz9s3V0OUihQYUF4Ygibb50BW0ca7Lo8iWjWiZPYdOaNyswLTM4dLUETds&#10;QPZWRWkcr6IBDO8MlMJa/Ho7btJN4K8qUbrPVWWFI6qgqM2FtwnvnX9HmyuW14Z1jSwnGewfVLRM&#10;arz0RHXLHCO9kX9RtbI0YKFy5yW0EVSVLEXIAbNJ4j+yeW5YJ0IuWBzbncpk/x9t+Wn/aIjk6N2S&#10;Es1a9OgJes0FJ09YPabrXjFDtkwp6B1BFJZs6GyOJ5+7R+OTtt0DlN8t0bBt8IC4MQaGRjCOQhOP&#10;j14d8AuLR8lu+AgcL2S9g1C9Q2VaT4h1IQcvabWIl2jbC8Zpulqnk2Hi4EiJgGxxcXmBH0mJiGyx&#10;WMYBELH8yNQZ694LaIkPCjoIXouQn09uSipczfYP1gUH+VQGxr8llFStwobYM0XOsixLQ/po8wyU&#10;zkFpusyOXTXDLOaYZLVaXYSysHy6FhUflXoNGu6lUqE3lSYDZn8ZI22oNSjJ/W5YmHq3VYagvIK+&#10;WyR367uJ185hrXQ4ZEq2BV3H/vEglnuH7jQPsWNSjTFKUXqyzLs0uu0Ou0Nok9WpAXbAX9BEA+NQ&#10;4U8AgwbMT0oGHKiC2h89M4IS9UFjI1wmS2+lC4tlFmwz853dfIfpEqkK6igZw60bp7bvjKwbvCkJ&#10;5dBwg81TSXfsslHVpB+HBqNXUzlfB9Tv39DmFwAAAP//AwBQSwMEFAAGAAgAAAAhADwhTdXeAAAA&#10;CAEAAA8AAABkcnMvZG93bnJldi54bWxMj0FPg0AQhe8m/ofNmHgxdikYtMjSVJNePGiKTXod2C0Q&#10;2VnCbin9944ne5uX9/Lme/l6tr2YzOg7RwqWiwiEodrpjhoF++/t4wsIH5A09o6MgovxsC5ub3LM&#10;tDvTzkxlaASXkM9QQRvCkEnp69ZY9As3GGLv6EaLgeXYSD3imcttL+MoSqXFjvhDi4N5b039U56s&#10;gs/tw+GSfGxwJ9+SwZZUTV/HSqn7u3nzCiKYOfyH4Q+f0aFgpsqdSHvRs47jJ44qeE5AsL9KVymI&#10;io9lArLI5fWA4hcAAP//AwBQSwECLQAUAAYACAAAACEAtoM4kv4AAADhAQAAEwAAAAAAAAAAAAAA&#10;AAAAAAAAW0NvbnRlbnRfVHlwZXNdLnhtbFBLAQItABQABgAIAAAAIQA4/SH/1gAAAJQBAAALAAAA&#10;AAAAAAAAAAAAAC8BAABfcmVscy8ucmVsc1BLAQItABQABgAIAAAAIQCrNoyzdgIAAM4EAAAOAAAA&#10;AAAAAAAAAAAAAC4CAABkcnMvZTJvRG9jLnhtbFBLAQItABQABgAIAAAAIQA8IU3V3gAAAAgBAAAP&#10;AAAAAAAAAAAAAAAAANAEAABkcnMvZG93bnJldi54bWxQSwUGAAAAAAQABADzAAAA2wUAAAAA&#10;" adj="-1193,15649" filled="f" strokecolor="#b31e8e" strokeweight="1.5pt">
                      <v:textbox>
                        <w:txbxContent>
                          <w:p w:rsidR="0091685E" w:rsidRPr="008336B8" w:rsidRDefault="0091685E" w:rsidP="00697FA5">
                            <w:pPr>
                              <w:spacing w:before="0" w:after="0"/>
                              <w:rPr>
                                <w:sz w:val="26"/>
                                <w:szCs w:val="26"/>
                              </w:rPr>
                            </w:pPr>
                            <w:r>
                              <w:rPr>
                                <w:sz w:val="26"/>
                                <w:szCs w:val="26"/>
                              </w:rPr>
                              <w:t xml:space="preserve">You know and use different ways to give and receive information. If you wish to bake a cake you find a recipe. </w:t>
                            </w:r>
                          </w:p>
                        </w:txbxContent>
                      </v:textbox>
                    </v:shape>
                  </w:pict>
                </mc:Fallback>
              </mc:AlternateContent>
            </w:r>
            <w:r>
              <w:rPr>
                <w:rFonts w:cs="Arial"/>
                <w:noProof/>
                <w:szCs w:val="28"/>
              </w:rPr>
              <w:drawing>
                <wp:inline distT="0" distB="0" distL="0" distR="0" wp14:anchorId="6975D926" wp14:editId="6918868E">
                  <wp:extent cx="536044" cy="518160"/>
                  <wp:effectExtent l="0" t="0" r="0" b="0"/>
                  <wp:docPr id="20" name="Picture 20"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a:stretch/>
                        </pic:blipFill>
                        <pic:spPr bwMode="auto">
                          <a:xfrm>
                            <a:off x="0" y="0"/>
                            <a:ext cx="554670" cy="536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7377" w:rsidTr="00EB20FE">
        <w:trPr>
          <w:trHeight w:val="510"/>
        </w:trPr>
        <w:tc>
          <w:tcPr>
            <w:tcW w:w="9962" w:type="dxa"/>
            <w:gridSpan w:val="9"/>
            <w:tcBorders>
              <w:top w:val="nil"/>
              <w:left w:val="nil"/>
              <w:bottom w:val="single" w:sz="8" w:space="0" w:color="B31E8E"/>
              <w:right w:val="nil"/>
            </w:tcBorders>
            <w:vAlign w:val="center"/>
          </w:tcPr>
          <w:p w:rsidR="00D47377" w:rsidRPr="001C4E9E" w:rsidRDefault="00D47377" w:rsidP="00EB20FE">
            <w:pPr>
              <w:rPr>
                <w:noProof/>
                <w:sz w:val="26"/>
                <w:szCs w:val="26"/>
                <w:lang w:eastAsia="ja-JP"/>
              </w:rPr>
            </w:pPr>
            <w:r w:rsidRPr="001C4E9E">
              <w:rPr>
                <w:noProof/>
                <w:sz w:val="26"/>
                <w:szCs w:val="26"/>
                <w:lang w:eastAsia="ja-JP"/>
              </w:rPr>
              <w:t>List some other ways we give and receive information.</w:t>
            </w:r>
          </w:p>
        </w:tc>
      </w:tr>
      <w:tr w:rsidR="00EB20FE" w:rsidTr="00EB20FE">
        <w:trPr>
          <w:trHeight w:val="737"/>
        </w:trPr>
        <w:tc>
          <w:tcPr>
            <w:tcW w:w="9962" w:type="dxa"/>
            <w:gridSpan w:val="9"/>
            <w:tcBorders>
              <w:top w:val="single" w:sz="8" w:space="0" w:color="B31E8E"/>
              <w:left w:val="nil"/>
              <w:bottom w:val="single" w:sz="8" w:space="0" w:color="B31E8E"/>
              <w:right w:val="nil"/>
            </w:tcBorders>
            <w:vAlign w:val="center"/>
          </w:tcPr>
          <w:p w:rsidR="00EB20FE" w:rsidRPr="001C4E9E" w:rsidRDefault="00EB20FE" w:rsidP="00D47377">
            <w:pPr>
              <w:rPr>
                <w:noProof/>
                <w:sz w:val="26"/>
                <w:szCs w:val="26"/>
                <w:lang w:eastAsia="ja-JP"/>
              </w:rPr>
            </w:pPr>
          </w:p>
        </w:tc>
      </w:tr>
      <w:tr w:rsidR="00697FA5" w:rsidTr="00EB20FE">
        <w:trPr>
          <w:trHeight w:val="510"/>
        </w:trPr>
        <w:tc>
          <w:tcPr>
            <w:tcW w:w="9962" w:type="dxa"/>
            <w:gridSpan w:val="9"/>
            <w:tcBorders>
              <w:top w:val="single" w:sz="8" w:space="0" w:color="B31E8E"/>
              <w:left w:val="nil"/>
              <w:bottom w:val="single" w:sz="8" w:space="0" w:color="B31E8E"/>
              <w:right w:val="nil"/>
            </w:tcBorders>
            <w:vAlign w:val="center"/>
          </w:tcPr>
          <w:p w:rsidR="00697FA5" w:rsidRDefault="00D47377" w:rsidP="00D47377">
            <w:pPr>
              <w:jc w:val="right"/>
            </w:pPr>
            <w:r w:rsidRPr="000E3516">
              <w:rPr>
                <w:noProof/>
                <w:sz w:val="36"/>
                <w:szCs w:val="36"/>
              </w:rPr>
              <mc:AlternateContent>
                <mc:Choice Requires="wps">
                  <w:drawing>
                    <wp:anchor distT="0" distB="0" distL="114300" distR="114300" simplePos="0" relativeHeight="253279232" behindDoc="0" locked="0" layoutInCell="1" allowOverlap="1" wp14:anchorId="6CEEEA2C" wp14:editId="249A8C1A">
                      <wp:simplePos x="0" y="0"/>
                      <wp:positionH relativeFrom="column">
                        <wp:posOffset>-53340</wp:posOffset>
                      </wp:positionH>
                      <wp:positionV relativeFrom="paragraph">
                        <wp:posOffset>53975</wp:posOffset>
                      </wp:positionV>
                      <wp:extent cx="5455920" cy="556260"/>
                      <wp:effectExtent l="0" t="0" r="373380" b="15240"/>
                      <wp:wrapNone/>
                      <wp:docPr id="20490" name="Rounded Rectangular Callout 20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32460" y="2773680"/>
                                <a:ext cx="5455920" cy="556260"/>
                              </a:xfrm>
                              <a:prstGeom prst="wedgeRoundRectCallout">
                                <a:avLst>
                                  <a:gd name="adj1" fmla="val 56259"/>
                                  <a:gd name="adj2" fmla="val 11091"/>
                                  <a:gd name="adj3" fmla="val 16667"/>
                                </a:avLst>
                              </a:prstGeom>
                              <a:noFill/>
                              <a:ln w="19050">
                                <a:solidFill>
                                  <a:srgbClr val="B31E8E"/>
                                </a:solidFill>
                                <a:miter lim="800000"/>
                                <a:headEnd/>
                                <a:tailEnd/>
                              </a:ln>
                            </wps:spPr>
                            <wps:txbx>
                              <w:txbxContent>
                                <w:p w:rsidR="0091685E" w:rsidRPr="008336B8" w:rsidRDefault="0091685E" w:rsidP="00D47377">
                                  <w:pPr>
                                    <w:spacing w:before="0" w:after="0"/>
                                    <w:rPr>
                                      <w:sz w:val="26"/>
                                      <w:szCs w:val="26"/>
                                    </w:rPr>
                                  </w:pPr>
                                  <w:r>
                                    <w:rPr>
                                      <w:sz w:val="26"/>
                                      <w:szCs w:val="26"/>
                                    </w:rPr>
                                    <w:t xml:space="preserve">Have you heard about </w:t>
                                  </w:r>
                                  <w:r w:rsidRPr="00D47377">
                                    <w:rPr>
                                      <w:b/>
                                      <w:sz w:val="26"/>
                                      <w:szCs w:val="26"/>
                                    </w:rPr>
                                    <w:t>infographics</w:t>
                                  </w:r>
                                  <w:r>
                                    <w:rPr>
                                      <w:sz w:val="26"/>
                                      <w:szCs w:val="26"/>
                                    </w:rPr>
                                    <w:t>? Which two words have been joined together to make</w:t>
                                  </w:r>
                                  <w:r w:rsidRPr="00D47377">
                                    <w:rPr>
                                      <w:b/>
                                      <w:sz w:val="26"/>
                                      <w:szCs w:val="26"/>
                                    </w:rPr>
                                    <w:t xml:space="preserve"> infographics</w:t>
                                  </w:r>
                                  <w:r>
                                    <w:rPr>
                                      <w:sz w:val="26"/>
                                      <w:szCs w:val="26"/>
                                    </w:rPr>
                                    <w:t>? Write them on the next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EEA2C" id="Rounded Rectangular Callout 20490" o:spid="_x0000_s1091" type="#_x0000_t62" style="position:absolute;left:0;text-align:left;margin-left:-4.2pt;margin-top:4.25pt;width:429.6pt;height:43.8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UIewIAANIEAAAOAAAAZHJzL2Uyb0RvYy54bWysVNtu2zAMfR+wfxD0vviS2LmgTtGl7TCg&#10;24p2+wDFkm1tsuhJcpzu60fJbptsb8PyIIghRR6eQ/ri8tgqchDGStAFTWYxJUKXwKWuC/rt6+27&#10;FSXWMc2ZAi0K+iQsvdy+fXMxdBuRQgOKC0MwibaboSto41y3iSJbNqJldgad0OiswLTMoWnqiBs2&#10;YPZWRWkc59EAhncGSmEt/ns9Ouk25K8qUbovVWWFI6qgiM2F04Rz789oe8E2tWFdI8sJBvsHFC2T&#10;Gou+pLpmjpHeyL9StbI0YKFysxLaCKpKliL0gN0k8R/dPDasE6EXJMd2LzTZ/5e2/Hy4N0Tygqbx&#10;Yo0MadaiTA/Qay44eUACma57xQzZMaWgd2QMROKGzm7w/WN3b3zrtruD8oclGnYNvhFXxsDQCMYR&#10;buKJjs4eeMPiU7IfPgHHmqx3EDg8Vqb1CZEdcixoPk8XOSJ7QozL5TxfTaqJoyMl+rNFlq1TDCgx&#10;IsvyFIN9NbZ5TtQZ6z4IaIm/FHQQvBahQ9/e1FaozA531gUZ+UQE498TSqpW4VQcmCKYPltPU3MS&#10;k57GJEm8Dg3jOJzEzM9i8jxfTjCnqgj4GaiHoOFWKhXmU2kyIIfrOIsDTAtKcu8NtJt6v1OGILqC&#10;vp8nN6ubKe9ZWCsdLpqSbUFXsf+NTXh9bjQPZRyTarwjFKUnwbxGo9buuD+GUckz/9gLuAf+hBIa&#10;GBcLPwR4acD8omTApSqo/dkzIyhRHzWOwTpZLPwWBmORLb1q5tSzP/UwXWKqgjpKxuvOjZvbd0bW&#10;DVZKAh0arnB0Kum86q+oJgMXJwzDtOR+M0/tEPX6Kdr+BgAA//8DAFBLAwQUAAYACAAAACEAwc9h&#10;T+EAAAAHAQAADwAAAGRycy9kb3ducmV2LnhtbEyPzU7DMBCE70i8g7VI3FqnFWlDyKZCFT+HChAt&#10;EuTmxiaJiNdR7Cbh7VlOcBzNaOabbDPZVgym940jhMU8AmGodLqhCuHtcD9LQPigSKvWkUH4Nh42&#10;+flZplLtRno1wz5UgkvIpwqhDqFLpfRlbazyc9cZYu/T9VYFln0lda9GLretXEbRSlrVEC/UqjPb&#10;2pRf+5NFGF8O6+EufnzfFU/Fx/r5oVjutjHi5cV0ewMimCn8heEXn9EhZ6ajO5H2okWYJVecREhi&#10;EGwnccRPjgjXqwXIPJP/+fMfAAAA//8DAFBLAQItABQABgAIAAAAIQC2gziS/gAAAOEBAAATAAAA&#10;AAAAAAAAAAAAAAAAAABbQ29udGVudF9UeXBlc10ueG1sUEsBAi0AFAAGAAgAAAAhADj9If/WAAAA&#10;lAEAAAsAAAAAAAAAAAAAAAAALwEAAF9yZWxzLy5yZWxzUEsBAi0AFAAGAAgAAAAhAFHIBQh7AgAA&#10;0gQAAA4AAAAAAAAAAAAAAAAALgIAAGRycy9lMm9Eb2MueG1sUEsBAi0AFAAGAAgAAAAhAMHPYU/h&#10;AAAABwEAAA8AAAAAAAAAAAAAAAAA1QQAAGRycy9kb3ducmV2LnhtbFBLBQYAAAAABAAEAPMAAADj&#10;BQAAAAA=&#10;" adj="22952,13196" filled="f" strokecolor="#b31e8e" strokeweight="1.5pt">
                      <v:textbox>
                        <w:txbxContent>
                          <w:p w:rsidR="0091685E" w:rsidRPr="008336B8" w:rsidRDefault="0091685E" w:rsidP="00D47377">
                            <w:pPr>
                              <w:spacing w:before="0" w:after="0"/>
                              <w:rPr>
                                <w:sz w:val="26"/>
                                <w:szCs w:val="26"/>
                              </w:rPr>
                            </w:pPr>
                            <w:r>
                              <w:rPr>
                                <w:sz w:val="26"/>
                                <w:szCs w:val="26"/>
                              </w:rPr>
                              <w:t xml:space="preserve">Have you heard about </w:t>
                            </w:r>
                            <w:r w:rsidRPr="00D47377">
                              <w:rPr>
                                <w:b/>
                                <w:sz w:val="26"/>
                                <w:szCs w:val="26"/>
                              </w:rPr>
                              <w:t>infographics</w:t>
                            </w:r>
                            <w:r>
                              <w:rPr>
                                <w:sz w:val="26"/>
                                <w:szCs w:val="26"/>
                              </w:rPr>
                              <w:t>? Which two words have been joined together to make</w:t>
                            </w:r>
                            <w:r w:rsidRPr="00D47377">
                              <w:rPr>
                                <w:b/>
                                <w:sz w:val="26"/>
                                <w:szCs w:val="26"/>
                              </w:rPr>
                              <w:t xml:space="preserve"> infographics</w:t>
                            </w:r>
                            <w:r>
                              <w:rPr>
                                <w:sz w:val="26"/>
                                <w:szCs w:val="26"/>
                              </w:rPr>
                              <w:t>? Write them on the next line.</w:t>
                            </w:r>
                          </w:p>
                        </w:txbxContent>
                      </v:textbox>
                    </v:shape>
                  </w:pict>
                </mc:Fallback>
              </mc:AlternateContent>
            </w:r>
            <w:r>
              <w:rPr>
                <w:noProof/>
                <w:sz w:val="36"/>
                <w:szCs w:val="36"/>
              </w:rPr>
              <w:drawing>
                <wp:inline distT="0" distB="0" distL="0" distR="0" wp14:anchorId="57FD8D7F" wp14:editId="352A28FD">
                  <wp:extent cx="506557" cy="495300"/>
                  <wp:effectExtent l="0" t="0" r="8255" b="0"/>
                  <wp:docPr id="20489" name="Picture 20489"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510380" cy="4990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5F05" w:rsidTr="00EB20FE">
        <w:trPr>
          <w:trHeight w:val="737"/>
        </w:trPr>
        <w:tc>
          <w:tcPr>
            <w:tcW w:w="9962" w:type="dxa"/>
            <w:gridSpan w:val="9"/>
            <w:tcBorders>
              <w:top w:val="single" w:sz="8" w:space="0" w:color="B31E8E"/>
              <w:left w:val="nil"/>
              <w:bottom w:val="single" w:sz="8" w:space="0" w:color="B31E8E"/>
              <w:right w:val="nil"/>
            </w:tcBorders>
            <w:vAlign w:val="center"/>
          </w:tcPr>
          <w:p w:rsidR="00315F05" w:rsidRPr="000E3516" w:rsidRDefault="00315F05" w:rsidP="00315F05">
            <w:pPr>
              <w:rPr>
                <w:noProof/>
                <w:lang w:eastAsia="ja-JP"/>
              </w:rPr>
            </w:pPr>
          </w:p>
        </w:tc>
      </w:tr>
      <w:tr w:rsidR="00315F05" w:rsidTr="001C4E9E">
        <w:trPr>
          <w:trHeight w:val="510"/>
        </w:trPr>
        <w:tc>
          <w:tcPr>
            <w:tcW w:w="9962" w:type="dxa"/>
            <w:gridSpan w:val="9"/>
            <w:tcBorders>
              <w:top w:val="single" w:sz="8" w:space="0" w:color="B31E8E"/>
              <w:left w:val="nil"/>
              <w:bottom w:val="single" w:sz="8" w:space="0" w:color="B31E8E"/>
              <w:right w:val="nil"/>
            </w:tcBorders>
            <w:vAlign w:val="center"/>
          </w:tcPr>
          <w:p w:rsidR="00315F05" w:rsidRPr="000E3516" w:rsidRDefault="00315F05" w:rsidP="00315F05">
            <w:pPr>
              <w:rPr>
                <w:noProof/>
                <w:lang w:eastAsia="ja-JP"/>
              </w:rPr>
            </w:pPr>
            <w:r w:rsidRPr="000E3516">
              <w:rPr>
                <w:noProof/>
              </w:rPr>
              <mc:AlternateContent>
                <mc:Choice Requires="wps">
                  <w:drawing>
                    <wp:anchor distT="0" distB="0" distL="114300" distR="114300" simplePos="0" relativeHeight="253281280" behindDoc="0" locked="0" layoutInCell="1" allowOverlap="1" wp14:anchorId="2D73424F" wp14:editId="39C3A6B8">
                      <wp:simplePos x="0" y="0"/>
                      <wp:positionH relativeFrom="column">
                        <wp:posOffset>807720</wp:posOffset>
                      </wp:positionH>
                      <wp:positionV relativeFrom="paragraph">
                        <wp:posOffset>80010</wp:posOffset>
                      </wp:positionV>
                      <wp:extent cx="4922520" cy="373380"/>
                      <wp:effectExtent l="323850" t="0" r="11430" b="26670"/>
                      <wp:wrapNone/>
                      <wp:docPr id="20492" name="Rounded Rectangular Callout 20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73380"/>
                              </a:xfrm>
                              <a:prstGeom prst="wedgeRoundRectCallout">
                                <a:avLst>
                                  <a:gd name="adj1" fmla="val -55524"/>
                                  <a:gd name="adj2" fmla="val 22450"/>
                                  <a:gd name="adj3" fmla="val 16667"/>
                                </a:avLst>
                              </a:prstGeom>
                              <a:noFill/>
                              <a:ln w="19050">
                                <a:solidFill>
                                  <a:srgbClr val="B31E8E"/>
                                </a:solidFill>
                                <a:miter lim="800000"/>
                                <a:headEnd/>
                                <a:tailEnd/>
                              </a:ln>
                            </wps:spPr>
                            <wps:txbx>
                              <w:txbxContent>
                                <w:p w:rsidR="0091685E" w:rsidRPr="008336B8" w:rsidRDefault="0091685E" w:rsidP="00D47377">
                                  <w:pPr>
                                    <w:spacing w:before="0" w:after="0"/>
                                    <w:rPr>
                                      <w:sz w:val="26"/>
                                      <w:szCs w:val="26"/>
                                    </w:rPr>
                                  </w:pPr>
                                  <w:r>
                                    <w:rPr>
                                      <w:sz w:val="26"/>
                                      <w:szCs w:val="26"/>
                                    </w:rPr>
                                    <w:t>What do you think they are? Write your idea on the next 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3424F" id="Rounded Rectangular Callout 20492" o:spid="_x0000_s1092" type="#_x0000_t62" style="position:absolute;margin-left:63.6pt;margin-top:6.3pt;width:387.6pt;height:29.4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E7cAIAAMgEAAAOAAAAZHJzL2Uyb0RvYy54bWysVMlu2zAQvRfoPxC8x1q8xBEiB6njFAXS&#10;NkjaD6BFSmJLcVSSspx8fYeUnCjtragPBKnZ3rw348urY6PIQRgrQec0mcWUCF0Al7rK6fdvt2dr&#10;SqxjmjMFWuT0SVh6tXn/7rJvM5FCDYoLQzCJtlnf5rR2rs2iyBa1aJidQSs0GkswDXP4NFXEDesx&#10;e6OiNI5XUQ+GtwYKYS1+vRmMdBPyl6Uo3NeytMIRlVPE5sJpwrn3Z7S5ZFllWFvLYoTB/gFFw6TG&#10;oi+pbphjpDPyr1SNLAxYKN2sgCaCspSFCD1gN0n8RzePNWtF6AXJse0LTfb/pS2+HO4NkTynaby4&#10;SCnRrEGZHqDTXHDygAQyXXWKGbJlSkHnyOCIxPWtzTD+sb03vnXb3kHx0xIN2xpjxLUx0NeCcYSb&#10;eKKjNwH+YTGU7PvPwLEm6xwEDo+laXxCZIccg1RPL1KJoyMFfkSs6TJFRQu0zc/n83XQMmLZKbo1&#10;1n0U0BB/yWkveCVCW76nsZdQjh3urAva8bF7xn8klJSNwlE4MEXOlstluhhnZeKEdL06pelieZqn&#10;ic986pOsVqvzQAXLxrKI+ITUY9BwK5UKU6k06ZG5ixjTBn5BSe6t4WGq/VYZgvBy+mGe7Na7Ma+d&#10;ujXS4Xop2eR0Hfvf0IRXZad5KOOYVMMdoSg9yuSVGRR2x/0xDMhq5YO9bHvgTyicgWGdcP3xUoN5&#10;pqTHVcqp/dUxIyhRnzSKf5EsFn73wmOxPPeymallP7UwXWCqnDpKhuvWDfvatUZWNVZKAh0arnFg&#10;SulOkzWgGvHjuuDtzT5O38Hr9Q9o8xsAAP//AwBQSwMEFAAGAAgAAAAhAGjw6q3fAAAACQEAAA8A&#10;AABkcnMvZG93bnJldi54bWxMj8FKw0AQhu+C77CM4EXspmlpNWZTqtCLB6VR8DpJpkkwOxuy2zR9&#10;e6cne5uf+fjnm3Qz2U6NNPjWsYH5LAJFXLqq5drA99fu8QmUD8gVdo7JwJk8bLLbmxSTyp14T2Me&#10;aiUl7BM00ITQJ1r7siGLfuZ6Ytkd3GAxSBxqXQ14knLb6TiKVtpiy3KhwZ7eGip/86M18LF7+Dkv&#10;3re416+L3uZcjJ+Hwpj7u2n7AirQFP5huOiLOmTiVLgjV151kuN1LOhlWIES4DmKl6AKA+v5EnSW&#10;6usPsj8AAAD//wMAUEsBAi0AFAAGAAgAAAAhALaDOJL+AAAA4QEAABMAAAAAAAAAAAAAAAAAAAAA&#10;AFtDb250ZW50X1R5cGVzXS54bWxQSwECLQAUAAYACAAAACEAOP0h/9YAAACUAQAACwAAAAAAAAAA&#10;AAAAAAAvAQAAX3JlbHMvLnJlbHNQSwECLQAUAAYACAAAACEAfcXhO3ACAADIBAAADgAAAAAAAAAA&#10;AAAAAAAuAgAAZHJzL2Uyb0RvYy54bWxQSwECLQAUAAYACAAAACEAaPDqrd8AAAAJAQAADwAAAAAA&#10;AAAAAAAAAADKBAAAZHJzL2Rvd25yZXYueG1sUEsFBgAAAAAEAAQA8wAAANYFAAAAAA==&#10;" adj="-1193,15649" filled="f" strokecolor="#b31e8e" strokeweight="1.5pt">
                      <v:textbox>
                        <w:txbxContent>
                          <w:p w:rsidR="0091685E" w:rsidRPr="008336B8" w:rsidRDefault="0091685E" w:rsidP="00D47377">
                            <w:pPr>
                              <w:spacing w:before="0" w:after="0"/>
                              <w:rPr>
                                <w:sz w:val="26"/>
                                <w:szCs w:val="26"/>
                              </w:rPr>
                            </w:pPr>
                            <w:r>
                              <w:rPr>
                                <w:sz w:val="26"/>
                                <w:szCs w:val="26"/>
                              </w:rPr>
                              <w:t>What do you think they are? Write your idea on the next lines.</w:t>
                            </w:r>
                          </w:p>
                        </w:txbxContent>
                      </v:textbox>
                    </v:shape>
                  </w:pict>
                </mc:Fallback>
              </mc:AlternateContent>
            </w:r>
            <w:r>
              <w:rPr>
                <w:rFonts w:cs="Arial"/>
                <w:noProof/>
                <w:szCs w:val="28"/>
              </w:rPr>
              <w:drawing>
                <wp:inline distT="0" distB="0" distL="0" distR="0" wp14:anchorId="21DFA867" wp14:editId="1C4C3CCE">
                  <wp:extent cx="472980" cy="457200"/>
                  <wp:effectExtent l="0" t="0" r="3810" b="0"/>
                  <wp:docPr id="20491" name="Picture 20491"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a:stretch/>
                        </pic:blipFill>
                        <pic:spPr bwMode="auto">
                          <a:xfrm>
                            <a:off x="0" y="0"/>
                            <a:ext cx="491841" cy="475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FA5" w:rsidTr="00EB20FE">
        <w:trPr>
          <w:trHeight w:val="737"/>
        </w:trPr>
        <w:tc>
          <w:tcPr>
            <w:tcW w:w="9962" w:type="dxa"/>
            <w:gridSpan w:val="9"/>
            <w:tcBorders>
              <w:top w:val="single" w:sz="8" w:space="0" w:color="B31E8E"/>
              <w:left w:val="nil"/>
              <w:bottom w:val="single" w:sz="8" w:space="0" w:color="B31E8E"/>
              <w:right w:val="nil"/>
            </w:tcBorders>
            <w:vAlign w:val="center"/>
          </w:tcPr>
          <w:p w:rsidR="00697FA5" w:rsidRPr="00315F05" w:rsidRDefault="00315F05" w:rsidP="00315F05">
            <w:pPr>
              <w:spacing w:after="0"/>
              <w:rPr>
                <w:rFonts w:ascii="VicRegular" w:hAnsi="VicRegular"/>
                <w:noProof/>
                <w:sz w:val="56"/>
                <w:szCs w:val="56"/>
                <w:lang w:eastAsia="ja-JP"/>
              </w:rPr>
            </w:pPr>
            <w:r>
              <w:rPr>
                <w:rFonts w:ascii="VicRegular" w:hAnsi="VicRegular"/>
                <w:noProof/>
                <w:sz w:val="56"/>
                <w:szCs w:val="56"/>
                <w:lang w:eastAsia="ja-JP"/>
              </w:rPr>
              <w:t>An infographic is</w:t>
            </w:r>
          </w:p>
        </w:tc>
      </w:tr>
      <w:tr w:rsidR="00697FA5" w:rsidTr="006A2D60">
        <w:trPr>
          <w:trHeight w:val="737"/>
        </w:trPr>
        <w:tc>
          <w:tcPr>
            <w:tcW w:w="9962" w:type="dxa"/>
            <w:gridSpan w:val="9"/>
            <w:tcBorders>
              <w:top w:val="single" w:sz="8" w:space="0" w:color="B31E8E"/>
              <w:left w:val="nil"/>
              <w:bottom w:val="single" w:sz="8" w:space="0" w:color="B31E8E"/>
              <w:right w:val="nil"/>
            </w:tcBorders>
            <w:vAlign w:val="center"/>
          </w:tcPr>
          <w:p w:rsidR="00697FA5" w:rsidRDefault="00697FA5" w:rsidP="00D47377">
            <w:pPr>
              <w:rPr>
                <w:noProof/>
                <w:lang w:eastAsia="ja-JP"/>
              </w:rPr>
            </w:pPr>
          </w:p>
        </w:tc>
      </w:tr>
      <w:tr w:rsidR="006A2D60" w:rsidTr="00580B43">
        <w:trPr>
          <w:trHeight w:val="1361"/>
        </w:trPr>
        <w:tc>
          <w:tcPr>
            <w:tcW w:w="9962" w:type="dxa"/>
            <w:gridSpan w:val="9"/>
            <w:tcBorders>
              <w:top w:val="single" w:sz="8" w:space="0" w:color="B31E8E"/>
              <w:left w:val="nil"/>
              <w:bottom w:val="nil"/>
              <w:right w:val="nil"/>
            </w:tcBorders>
            <w:vAlign w:val="center"/>
          </w:tcPr>
          <w:p w:rsidR="006A2D60" w:rsidRDefault="006A2D60" w:rsidP="006A2D60">
            <w:pPr>
              <w:rPr>
                <w:noProof/>
                <w:lang w:eastAsia="ja-JP"/>
              </w:rPr>
            </w:pPr>
            <w:r w:rsidRPr="000E3516">
              <w:rPr>
                <w:noProof/>
                <w:sz w:val="36"/>
                <w:szCs w:val="36"/>
              </w:rPr>
              <mc:AlternateContent>
                <mc:Choice Requires="wps">
                  <w:drawing>
                    <wp:anchor distT="0" distB="0" distL="114300" distR="114300" simplePos="0" relativeHeight="253290496" behindDoc="0" locked="0" layoutInCell="1" allowOverlap="1" wp14:anchorId="7235D87E" wp14:editId="16BF4932">
                      <wp:simplePos x="0" y="0"/>
                      <wp:positionH relativeFrom="column">
                        <wp:posOffset>868680</wp:posOffset>
                      </wp:positionH>
                      <wp:positionV relativeFrom="paragraph">
                        <wp:posOffset>37465</wp:posOffset>
                      </wp:positionV>
                      <wp:extent cx="4945380" cy="548640"/>
                      <wp:effectExtent l="400050" t="0" r="26670" b="22860"/>
                      <wp:wrapNone/>
                      <wp:docPr id="18" name="Rounded 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5380" cy="548640"/>
                              </a:xfrm>
                              <a:prstGeom prst="wedgeRoundRectCallout">
                                <a:avLst>
                                  <a:gd name="adj1" fmla="val -57182"/>
                                  <a:gd name="adj2" fmla="val 9721"/>
                                  <a:gd name="adj3" fmla="val 16667"/>
                                </a:avLst>
                              </a:prstGeom>
                              <a:noFill/>
                              <a:ln w="19050">
                                <a:solidFill>
                                  <a:srgbClr val="B31E8E"/>
                                </a:solidFill>
                                <a:miter lim="800000"/>
                                <a:headEnd/>
                                <a:tailEnd/>
                              </a:ln>
                            </wps:spPr>
                            <wps:txbx>
                              <w:txbxContent>
                                <w:p w:rsidR="0091685E" w:rsidRPr="001C4E9E" w:rsidRDefault="0091685E" w:rsidP="00697FA5">
                                  <w:pPr>
                                    <w:spacing w:before="0" w:after="0"/>
                                    <w:rPr>
                                      <w:sz w:val="26"/>
                                      <w:szCs w:val="26"/>
                                    </w:rPr>
                                  </w:pPr>
                                  <w:r w:rsidRPr="001C4E9E">
                                    <w:rPr>
                                      <w:rFonts w:cs="Arial"/>
                                      <w:color w:val="222222"/>
                                      <w:sz w:val="26"/>
                                      <w:szCs w:val="26"/>
                                      <w:shd w:val="clear" w:color="auto" w:fill="FFFFFF"/>
                                    </w:rPr>
                                    <w:t>An infographic is a visual representation of information or data, such as a chart, poster, sign or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D87E" id="Rounded Rectangular Callout 18" o:spid="_x0000_s1093" type="#_x0000_t62" style="position:absolute;margin-left:68.4pt;margin-top:2.95pt;width:389.4pt;height:43.2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vnbAIAAMEEAAAOAAAAZHJzL2Uyb0RvYy54bWysVNtu2zAMfR+wfxD03tpOczXqFF3aDgO6&#10;rWi3D1As2dYmi5okx+m+fpTsZu72NiwPgmhS5Dk8ZC6vjq0iB2GdBF3Q7DylROgSuNR1Qb9+uTtb&#10;U+I805wp0KKgz8LRq+3bN5e9ycUMGlBcWIJJtMt7U9DGe5MniSsb0TJ3DkZodFZgW+bRtHXCLesx&#10;e6uSWZoukx4sNxZK4Rx+vRmcdBvzV5Uo/eeqcsITVVDE5uNp47kPZ7K9ZHltmWlkOcJg/4CiZVJj&#10;0VOqG+YZ6az8K1UrSwsOKn9eQptAVclSRA7IJkv/YPPUMCMiF2yOM6c2uf+Xtvx0eLBEctQOldKs&#10;RY0eodNccPKI3WO67hSzZMeUgs4TjMKW9cbl+PLJPNhA2pl7KL87omHX4ANxbS30jWAcgWYhPnn1&#10;IBgOn5J9/xE4FmSdh9i9Y2XbkBD7Qo5RpOeTSOLoSYkf55v54mKNWpboW8zXy3lUMWH5y2tjnX8v&#10;oCXhUtBe8FpEToHQSCSWY4d756NqfKTO+LeMkqpVOAQHpsjZYpWtZ+OUTIJm06DNahZZovqTkItp&#10;SLZcLlexEywfqyLgF6ABgoY7qVQcR6VJj43bpIs0wnSgJA/e2Gtb73fKEkRX0HcX2e36dsz7KqyV&#10;HvdKybag6zT8Bg5BlFvNYxnPpBruCEXpUaUgzCCwP+6PcTIG5EG1PfBn1M3CsEe493hpwP6kpMcd&#10;Kqj70TErKFEfNGq/yeYoDvHRmC9WMzTs1LOfepguMVVBPSXDdeeHRe2MlXWDlbLYDg3XOC+V9C+D&#10;NaAa8eOe4O3VIk7tGPX7n2f7CwAA//8DAFBLAwQUAAYACAAAACEAKH3M8t0AAAAIAQAADwAAAGRy&#10;cy9kb3ducmV2LnhtbEyPwU7DMBBE70j8g7VIXFBrtyERCXEqhIo4NyCh3tx4SQLxOordNv17lhPc&#10;ZjSrmbflZnaDOOEUek8aVksFAqnxtqdWw/vby+IBRIiGrBk8oYYLBthU11elKaw/0w5PdWwFl1Ao&#10;jIYuxrGQMjQdOhOWfkTi7NNPzkS2UyvtZM5c7ga5ViqTzvTEC50Z8bnD5rs+Og0+/wpxn27V/HHZ&#10;be/uZaLq6VXr25v56RFExDn+HcMvPqNDxUwHfyQbxMA+yRg9akhzEJznqzQDcWCxTkBWpfz/QPUD&#10;AAD//wMAUEsBAi0AFAAGAAgAAAAhALaDOJL+AAAA4QEAABMAAAAAAAAAAAAAAAAAAAAAAFtDb250&#10;ZW50X1R5cGVzXS54bWxQSwECLQAUAAYACAAAACEAOP0h/9YAAACUAQAACwAAAAAAAAAAAAAAAAAv&#10;AQAAX3JlbHMvLnJlbHNQSwECLQAUAAYACAAAACEAebZr52wCAADBBAAADgAAAAAAAAAAAAAAAAAu&#10;AgAAZHJzL2Uyb0RvYy54bWxQSwECLQAUAAYACAAAACEAKH3M8t0AAAAIAQAADwAAAAAAAAAAAAAA&#10;AADGBAAAZHJzL2Rvd25yZXYueG1sUEsFBgAAAAAEAAQA8wAAANAFAAAAAA==&#10;" adj="-1551,12900" filled="f" strokecolor="#b31e8e" strokeweight="1.5pt">
                      <v:textbox>
                        <w:txbxContent>
                          <w:p w:rsidR="0091685E" w:rsidRPr="001C4E9E" w:rsidRDefault="0091685E" w:rsidP="00697FA5">
                            <w:pPr>
                              <w:spacing w:before="0" w:after="0"/>
                              <w:rPr>
                                <w:sz w:val="26"/>
                                <w:szCs w:val="26"/>
                              </w:rPr>
                            </w:pPr>
                            <w:r w:rsidRPr="001C4E9E">
                              <w:rPr>
                                <w:rFonts w:cs="Arial"/>
                                <w:color w:val="222222"/>
                                <w:sz w:val="26"/>
                                <w:szCs w:val="26"/>
                                <w:shd w:val="clear" w:color="auto" w:fill="FFFFFF"/>
                              </w:rPr>
                              <w:t>An infographic is a visual representation of information or data, such as a chart, poster, sign or diagram.</w:t>
                            </w:r>
                          </w:p>
                        </w:txbxContent>
                      </v:textbox>
                    </v:shape>
                  </w:pict>
                </mc:Fallback>
              </mc:AlternateContent>
            </w:r>
            <w:r>
              <w:rPr>
                <w:rFonts w:cs="Arial"/>
                <w:noProof/>
                <w:szCs w:val="28"/>
              </w:rPr>
              <w:drawing>
                <wp:inline distT="0" distB="0" distL="0" distR="0" wp14:anchorId="4367BA89" wp14:editId="7D6BFC86">
                  <wp:extent cx="536044" cy="518160"/>
                  <wp:effectExtent l="0" t="0" r="0" b="0"/>
                  <wp:docPr id="26" name="Picture 26"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a:stretch/>
                        </pic:blipFill>
                        <pic:spPr bwMode="auto">
                          <a:xfrm>
                            <a:off x="0" y="0"/>
                            <a:ext cx="554670" cy="536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2519" w:rsidTr="00123342">
        <w:trPr>
          <w:trHeight w:val="283"/>
        </w:trPr>
        <w:tc>
          <w:tcPr>
            <w:tcW w:w="1951" w:type="dxa"/>
            <w:tcBorders>
              <w:top w:val="single" w:sz="12" w:space="0" w:color="B31E8E"/>
              <w:left w:val="single" w:sz="12" w:space="0" w:color="B31E8E"/>
              <w:bottom w:val="single" w:sz="12" w:space="0" w:color="B31E8E"/>
              <w:right w:val="nil"/>
            </w:tcBorders>
            <w:vAlign w:val="center"/>
          </w:tcPr>
          <w:p w:rsidR="00DC2519" w:rsidRPr="000E3516" w:rsidRDefault="00DC2519" w:rsidP="00DC2519">
            <w:pPr>
              <w:rPr>
                <w:noProof/>
                <w:lang w:eastAsia="ja-JP"/>
              </w:rPr>
            </w:pPr>
            <w:r>
              <w:rPr>
                <w:noProof/>
              </w:rPr>
              <w:drawing>
                <wp:inline distT="0" distB="0" distL="0" distR="0" wp14:anchorId="32C389F4" wp14:editId="1290376D">
                  <wp:extent cx="1112520" cy="289560"/>
                  <wp:effectExtent l="0" t="0" r="0" b="0"/>
                  <wp:docPr id="20507" name="Picture 20507"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Symbols_signs\talk icon _transparent.png"/>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1112520" cy="28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11" w:type="dxa"/>
            <w:gridSpan w:val="8"/>
            <w:tcBorders>
              <w:top w:val="single" w:sz="12" w:space="0" w:color="B31E8E"/>
              <w:left w:val="nil"/>
              <w:bottom w:val="single" w:sz="12" w:space="0" w:color="B31E8E"/>
              <w:right w:val="single" w:sz="12" w:space="0" w:color="B31E8E"/>
            </w:tcBorders>
            <w:vAlign w:val="center"/>
          </w:tcPr>
          <w:p w:rsidR="00DC2519" w:rsidRPr="000E3516" w:rsidRDefault="00DC2519" w:rsidP="00DC2519">
            <w:pPr>
              <w:rPr>
                <w:noProof/>
                <w:lang w:eastAsia="ja-JP"/>
              </w:rPr>
            </w:pPr>
            <w:r>
              <w:rPr>
                <w:noProof/>
                <w:lang w:eastAsia="ja-JP"/>
              </w:rPr>
              <w:t>Discuss the infographic below with your Home tutor.</w:t>
            </w:r>
          </w:p>
        </w:tc>
      </w:tr>
      <w:tr w:rsidR="000F58F4" w:rsidTr="006C4282">
        <w:trPr>
          <w:trHeight w:val="1242"/>
        </w:trPr>
        <w:tc>
          <w:tcPr>
            <w:tcW w:w="2235" w:type="dxa"/>
            <w:gridSpan w:val="2"/>
            <w:vMerge w:val="restart"/>
            <w:tcBorders>
              <w:top w:val="single" w:sz="12" w:space="0" w:color="B31E8E"/>
              <w:left w:val="single" w:sz="12" w:space="0" w:color="B31E8E"/>
              <w:right w:val="nil"/>
            </w:tcBorders>
            <w:vAlign w:val="center"/>
          </w:tcPr>
          <w:p w:rsidR="000F58F4" w:rsidRPr="000F58F4" w:rsidRDefault="000F58F4" w:rsidP="00580B43">
            <w:pPr>
              <w:jc w:val="center"/>
              <w:rPr>
                <w:rFonts w:ascii="Kristen ITC" w:hAnsi="Kristen ITC"/>
                <w:b/>
                <w:noProof/>
                <w:sz w:val="36"/>
                <w:szCs w:val="36"/>
                <w:lang w:eastAsia="ja-JP"/>
              </w:rPr>
            </w:pPr>
            <w:r w:rsidRPr="000F58F4">
              <w:rPr>
                <w:rFonts w:ascii="Kristen ITC" w:hAnsi="Kristen ITC"/>
                <w:b/>
                <w:noProof/>
                <w:color w:val="00B050"/>
                <w:sz w:val="36"/>
                <w:szCs w:val="36"/>
                <w:lang w:eastAsia="ja-JP"/>
              </w:rPr>
              <w:t xml:space="preserve">Playdough </w:t>
            </w:r>
            <w:r w:rsidRPr="000F58F4">
              <w:rPr>
                <w:rFonts w:ascii="Kristen ITC" w:hAnsi="Kristen ITC"/>
                <w:b/>
                <w:noProof/>
                <w:color w:val="00B050"/>
                <w:sz w:val="36"/>
                <w:szCs w:val="36"/>
                <w:lang w:eastAsia="ja-JP"/>
              </w:rPr>
              <w:br/>
              <w:t>fun!</w:t>
            </w:r>
          </w:p>
        </w:tc>
        <w:tc>
          <w:tcPr>
            <w:tcW w:w="1417" w:type="dxa"/>
            <w:gridSpan w:val="2"/>
            <w:tcBorders>
              <w:top w:val="single" w:sz="12" w:space="0" w:color="B31E8E"/>
              <w:left w:val="nil"/>
              <w:bottom w:val="nil"/>
              <w:right w:val="nil"/>
            </w:tcBorders>
            <w:vAlign w:val="center"/>
          </w:tcPr>
          <w:p w:rsidR="000F58F4" w:rsidRPr="00017B6C" w:rsidRDefault="000F58F4" w:rsidP="00580B43">
            <w:pPr>
              <w:jc w:val="center"/>
              <w:rPr>
                <w:noProof/>
                <w:sz w:val="24"/>
                <w:lang w:eastAsia="ja-JP"/>
              </w:rPr>
            </w:pPr>
            <w:r w:rsidRPr="00123342">
              <w:rPr>
                <w:noProof/>
                <w:sz w:val="24"/>
              </w:rPr>
              <mc:AlternateContent>
                <mc:Choice Requires="wps">
                  <w:drawing>
                    <wp:anchor distT="0" distB="0" distL="114300" distR="114300" simplePos="0" relativeHeight="253292544" behindDoc="0" locked="0" layoutInCell="1" allowOverlap="1" wp14:anchorId="54679EC3" wp14:editId="26429321">
                      <wp:simplePos x="0" y="0"/>
                      <wp:positionH relativeFrom="column">
                        <wp:posOffset>-38100</wp:posOffset>
                      </wp:positionH>
                      <wp:positionV relativeFrom="paragraph">
                        <wp:posOffset>76835</wp:posOffset>
                      </wp:positionV>
                      <wp:extent cx="2872740" cy="1706880"/>
                      <wp:effectExtent l="0" t="0" r="22860" b="26670"/>
                      <wp:wrapNone/>
                      <wp:docPr id="2037" name="Rounded Rectangl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70688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17992" id="Rounded Rectangle 2037" o:spid="_x0000_s1026" style="position:absolute;margin-left:-3pt;margin-top:6.05pt;width:226.2pt;height:134.4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KSlgIAAC8FAAAOAAAAZHJzL2Uyb0RvYy54bWysVF1v0zAUfUfiP1h+b/OxNGmjpdNoWoQ0&#10;YNrgB7ix0xgcO9hu04H471w7aenYC0L0wfXNtY/vOffY1zfHVqAD04YrWeBoGmLEZKUol7sCf/60&#10;mcwxMpZISoSSrMBPzOCb5etX132Xs1g1SlCmEYBIk/ddgRtruzwITNWwlpip6piEZK10SyyEehdQ&#10;TXpAb0UQh2Ea9ErTTquKGQNfyyGJlx6/rlllP9a1YRaJAkNt1o/aj1s3Bstrku806RpejWWQf6ii&#10;JVzCoWeokliC9pq/gGp5pZVRtZ1Wqg1UXfOKeQ7AJgr/YPPYkI55LiCO6c4ymf8HW3043GvEaYHj&#10;8CrDSJIWuvSg9pIyih5APyJ3giGfBbH6zuSw57G7146u6e5U9dUgqVYNLGS3Wqu+YYRCiZETN3i2&#10;wQUGtqJt/15ROIjsrfK6HWvdOkBQBB19e57O7WFHiyr4GM+zOEugixXkoixM53PfwIDkp+2dNvYt&#10;Uy1ykwJrx8OR8GeQw52xvkl05EnoF4zqVkDLD0SgKE3TzFdN8nExYJ8w3U6pNlwIbxohUQ9lLMJZ&#10;6NGNEpy6rNdF77YroRGgAo3wjVvk1ADFLpf5+jya02wtqZ9bwsUwh/VCOjyQYKzdieGN9WMRLtbz&#10;9TyZJHG6niRhWU5uN6tkkm6ibFZelatVGf10pUVJ3nBKmXTVnUweJX9novG6DfY82/wZC3NJduN/&#10;L8kGz8vwWgCX079n583i/DH4bKvoE3hFq+HWwisDk0bp7xj1cGMLbL7tiWYYiXcS/LaIEmcO64Nk&#10;lsUQ6MvM9jJDZAVQBbYYDdOVHZ6Ffaf5roGTIt9WqW7BozW3rn3Ov0NVYwC30jMYXxB37S9jv+r3&#10;O7f8BQAA//8DAFBLAwQUAAYACAAAACEAM5BltuAAAAAJAQAADwAAAGRycy9kb3ducmV2LnhtbEyP&#10;wU7DMBBE70j8g7VI3FqnURSVEKeqEKgStxaEys2JlzgiXqex0wa+nuUEx9lZzbwpN7PrxRnH0HlS&#10;sFomIJAabzpqFby+PC3WIELUZHTvCRV8YYBNdX1V6sL4C+3xfIit4BAKhVZgYxwKKUNj0emw9AMS&#10;ex9+dDqyHFtpRn3hcNfLNEly6XRH3GD1gA8Wm8/D5BTsph0dv4/DM7531rzV8+lxuz8pdXszb+9B&#10;RJzj3zP84jM6VMxU+4lMEL2CRc5TIt/TFQj2syzPQNQK0nVyB7Iq5f8F1Q8AAAD//wMAUEsBAi0A&#10;FAAGAAgAAAAhALaDOJL+AAAA4QEAABMAAAAAAAAAAAAAAAAAAAAAAFtDb250ZW50X1R5cGVzXS54&#10;bWxQSwECLQAUAAYACAAAACEAOP0h/9YAAACUAQAACwAAAAAAAAAAAAAAAAAvAQAAX3JlbHMvLnJl&#10;bHNQSwECLQAUAAYACAAAACEAkiHikpYCAAAvBQAADgAAAAAAAAAAAAAAAAAuAgAAZHJzL2Uyb0Rv&#10;Yy54bWxQSwECLQAUAAYACAAAACEAM5BltuAAAAAJAQAADwAAAAAAAAAAAAAAAADwBAAAZHJzL2Rv&#10;d25yZXYueG1sUEsFBgAAAAAEAAQA8wAAAP0FAAAAAA==&#10;" filled="f" strokecolor="#00b050" strokeweight="1.5pt"/>
                  </w:pict>
                </mc:Fallback>
              </mc:AlternateContent>
            </w:r>
            <w:r>
              <w:rPr>
                <w:noProof/>
              </w:rPr>
              <w:drawing>
                <wp:inline distT="0" distB="0" distL="0" distR="0" wp14:anchorId="63132F3B" wp14:editId="7207C6E4">
                  <wp:extent cx="556260" cy="544340"/>
                  <wp:effectExtent l="0" t="0" r="0" b="8255"/>
                  <wp:docPr id="20664" name="Picture 20664" descr="R:\Operational\Resources\graphics_library\DoE_owned\general_graphics\Food\f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perational\Resources\graphics_library\DoE_owned\general_graphics\Food\flour.png"/>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556260" cy="544340"/>
                          </a:xfrm>
                          <a:prstGeom prst="rect">
                            <a:avLst/>
                          </a:prstGeom>
                          <a:noFill/>
                          <a:ln>
                            <a:noFill/>
                          </a:ln>
                        </pic:spPr>
                      </pic:pic>
                    </a:graphicData>
                  </a:graphic>
                </wp:inline>
              </w:drawing>
            </w:r>
            <w:r>
              <w:rPr>
                <w:noProof/>
                <w:lang w:eastAsia="ja-JP"/>
              </w:rPr>
              <w:br/>
            </w:r>
            <w:r w:rsidRPr="00017B6C">
              <w:rPr>
                <w:noProof/>
                <w:sz w:val="24"/>
                <w:lang w:eastAsia="ja-JP"/>
              </w:rPr>
              <w:t>2 cups</w:t>
            </w:r>
          </w:p>
        </w:tc>
        <w:tc>
          <w:tcPr>
            <w:tcW w:w="1701" w:type="dxa"/>
            <w:gridSpan w:val="2"/>
            <w:vMerge w:val="restart"/>
            <w:tcBorders>
              <w:top w:val="single" w:sz="12" w:space="0" w:color="B31E8E"/>
              <w:left w:val="nil"/>
              <w:right w:val="nil"/>
            </w:tcBorders>
            <w:vAlign w:val="center"/>
          </w:tcPr>
          <w:p w:rsidR="000F58F4" w:rsidRPr="00017B6C" w:rsidRDefault="000F58F4" w:rsidP="00580B43">
            <w:pPr>
              <w:jc w:val="center"/>
              <w:rPr>
                <w:noProof/>
                <w:sz w:val="24"/>
                <w:lang w:eastAsia="ja-JP"/>
              </w:rPr>
            </w:pPr>
            <w:r>
              <w:rPr>
                <w:noProof/>
              </w:rPr>
              <w:drawing>
                <wp:inline distT="0" distB="0" distL="0" distR="0" wp14:anchorId="2F661E94" wp14:editId="7BAFD014">
                  <wp:extent cx="214372" cy="554336"/>
                  <wp:effectExtent l="0" t="0" r="0" b="0"/>
                  <wp:docPr id="20666" name="Picture 20666" descr="R:\Operational\Resources\graphics_library\DoE_owned\general_graphics\Food\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perational\Resources\graphics_library\DoE_owned\general_graphics\Food\oil.png"/>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214372" cy="554336"/>
                          </a:xfrm>
                          <a:prstGeom prst="rect">
                            <a:avLst/>
                          </a:prstGeom>
                          <a:noFill/>
                          <a:ln>
                            <a:noFill/>
                          </a:ln>
                        </pic:spPr>
                      </pic:pic>
                    </a:graphicData>
                  </a:graphic>
                </wp:inline>
              </w:drawing>
            </w:r>
            <w:r>
              <w:rPr>
                <w:noProof/>
                <w:lang w:eastAsia="ja-JP"/>
              </w:rPr>
              <w:br/>
            </w:r>
            <w:r w:rsidRPr="00017B6C">
              <w:rPr>
                <w:noProof/>
                <w:sz w:val="24"/>
                <w:lang w:eastAsia="ja-JP"/>
              </w:rPr>
              <w:t>1 tablespoon</w:t>
            </w:r>
          </w:p>
        </w:tc>
        <w:tc>
          <w:tcPr>
            <w:tcW w:w="1418" w:type="dxa"/>
            <w:tcBorders>
              <w:top w:val="single" w:sz="12" w:space="0" w:color="B31E8E"/>
              <w:left w:val="nil"/>
              <w:bottom w:val="nil"/>
              <w:right w:val="nil"/>
            </w:tcBorders>
            <w:vAlign w:val="bottom"/>
          </w:tcPr>
          <w:p w:rsidR="000F58F4" w:rsidRPr="00017B6C" w:rsidRDefault="000F58F4" w:rsidP="006C4282">
            <w:pPr>
              <w:jc w:val="center"/>
              <w:rPr>
                <w:noProof/>
                <w:sz w:val="24"/>
                <w:lang w:eastAsia="ja-JP"/>
              </w:rPr>
            </w:pPr>
            <w:r>
              <w:rPr>
                <w:noProof/>
              </w:rPr>
              <w:drawing>
                <wp:inline distT="0" distB="0" distL="0" distR="0" wp14:anchorId="22CE97F0" wp14:editId="6AA791A6">
                  <wp:extent cx="221010" cy="571500"/>
                  <wp:effectExtent l="0" t="0" r="7620" b="0"/>
                  <wp:docPr id="20665" name="Picture 20665" descr="R:\Operational\Resources\graphics_library\DoE_owned\general_graphics\Food\food colou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Food\food colouring.png"/>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221010" cy="571500"/>
                          </a:xfrm>
                          <a:prstGeom prst="rect">
                            <a:avLst/>
                          </a:prstGeom>
                          <a:noFill/>
                          <a:ln>
                            <a:noFill/>
                          </a:ln>
                        </pic:spPr>
                      </pic:pic>
                    </a:graphicData>
                  </a:graphic>
                </wp:inline>
              </w:drawing>
            </w:r>
            <w:r>
              <w:rPr>
                <w:noProof/>
                <w:lang w:eastAsia="ja-JP"/>
              </w:rPr>
              <w:br/>
            </w:r>
            <w:r w:rsidRPr="00017B6C">
              <w:rPr>
                <w:noProof/>
                <w:sz w:val="24"/>
                <w:lang w:eastAsia="ja-JP"/>
              </w:rPr>
              <w:t>2 drops</w:t>
            </w:r>
          </w:p>
        </w:tc>
        <w:tc>
          <w:tcPr>
            <w:tcW w:w="3191" w:type="dxa"/>
            <w:gridSpan w:val="2"/>
            <w:vMerge w:val="restart"/>
            <w:tcBorders>
              <w:top w:val="single" w:sz="12" w:space="0" w:color="B31E8E"/>
              <w:left w:val="nil"/>
              <w:right w:val="single" w:sz="12" w:space="0" w:color="B31E8E"/>
            </w:tcBorders>
            <w:vAlign w:val="center"/>
          </w:tcPr>
          <w:p w:rsidR="000F58F4" w:rsidRPr="000E3516" w:rsidRDefault="000F58F4" w:rsidP="006A2D60">
            <w:pPr>
              <w:jc w:val="center"/>
              <w:rPr>
                <w:noProof/>
                <w:lang w:eastAsia="ja-JP"/>
              </w:rPr>
            </w:pPr>
            <w:r w:rsidRPr="00123342">
              <w:rPr>
                <w:noProof/>
                <w:sz w:val="24"/>
              </w:rPr>
              <mc:AlternateContent>
                <mc:Choice Requires="wps">
                  <w:drawing>
                    <wp:anchor distT="0" distB="0" distL="114300" distR="114300" simplePos="0" relativeHeight="253327360" behindDoc="0" locked="0" layoutInCell="1" allowOverlap="1" wp14:anchorId="7EAFC85C" wp14:editId="38A66F87">
                      <wp:simplePos x="0" y="0"/>
                      <wp:positionH relativeFrom="column">
                        <wp:posOffset>91440</wp:posOffset>
                      </wp:positionH>
                      <wp:positionV relativeFrom="paragraph">
                        <wp:posOffset>-635</wp:posOffset>
                      </wp:positionV>
                      <wp:extent cx="1775460" cy="1303020"/>
                      <wp:effectExtent l="0" t="0" r="15240" b="11430"/>
                      <wp:wrapNone/>
                      <wp:docPr id="2038" name="Rounded Rectangle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130302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BA876" id="Rounded Rectangle 2038" o:spid="_x0000_s1026" style="position:absolute;margin-left:7.2pt;margin-top:-.05pt;width:139.8pt;height:102.6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PelgIAAC8FAAAOAAAAZHJzL2Uyb0RvYy54bWysVNFu2yAUfZ+0f0C8p7YTx2msOlUXJ9Ok&#10;bqva7QOIwTEbBgYkTjbt33fBTpauL9O0PBDwvRzuOffAze2hFWjPjOVKFji5ijFislKUy22BP39a&#10;j64xso5ISoSSrMBHZvHt4vWrm07nbKwaJSgzCECkzTtd4MY5nUeRrRrWEnulNJMQrJVpiYOl2UbU&#10;kA7QWxGN4ziLOmWoNqpi1sLXsg/iRcCva1a5j3VtmUOiwFCbC6MJ48aP0eKG5FtDdMOroQzyD1W0&#10;hEs49AxVEkfQzvAXUC2vjLKqdleVaiNV17xigQOwSeI/2Dw1RLPABcSx+iyT/X+w1Yf9g0GcFngc&#10;T6BXkrTQpUe1k5RR9Aj6EbkVDIUoiNVpm8OeJ/1gPF2r71X11SKplg0ksjtjVNcwQqHExIsbPdvg&#10;Fxa2ok33XlE4iOycCrodatN6QFAEHUJ7juf2sINDFXxMZrNpmkEXK4glk3gSj0MDI5Kftmtj3Vum&#10;WuQnBTaehycRziD7e+tCk+jAk9AvGNWtgJbviUBJlmWzUDXJh2TAPmH6nVKtuRDBNEKiDsqYx9M4&#10;oFslOPXRoIvZbpbCIEAFGvEbn+TVAMUu00J9Ac1rtpI0zB3hop9DvpAeDyQYavdiBGP9mMfz1fXq&#10;Oh2l42w1SuOyHN2tl+koWyezaTkpl8sy+elLS9K84ZQy6as7mTxJ/85Ew3Xr7Xm2+TMW9pLsOvxe&#10;ko2elxG0AC6n/8AumMX7o/fZRtEjeMWo/tbCKwOTRpnvGHVwYwtsv+2IYRiJdxL8Nk/S1F/xsEin&#10;MzAHMpeRzWWEyAqgCuww6qdL1z8LO234toGTktBWqe7AozV3vn3ev31VwwJuZWAwvCD+2l+uQ9bv&#10;d27xCwAA//8DAFBLAwQUAAYACAAAACEAl7/Tut4AAAAIAQAADwAAAGRycy9kb3ducmV2LnhtbEyP&#10;wU7DMBBE70j8g7VI3FonVUCQxqkqBKrErS1C7c2JlzgiXqex0wa+nuUEtx3NaPZNsZpcJ844hNaT&#10;gnSegECqvWmpUfC2f5k9gAhRk9GdJ1TwhQFW5fVVoXPjL7TF8y42gkso5FqBjbHPpQy1RafD3PdI&#10;7H34wenIcmikGfSFy10nF0lyL51uiT9Y3eOTxfpzNzoFm3FDh+9D/4rH1pr3ajo9r7cnpW5vpvUS&#10;RMQp/oXhF5/RoWSmyo9kguhYZxknFcxSEGwvHjOeVvGR3KUgy0L+H1D+AAAA//8DAFBLAQItABQA&#10;BgAIAAAAIQC2gziS/gAAAOEBAAATAAAAAAAAAAAAAAAAAAAAAABbQ29udGVudF9UeXBlc10ueG1s&#10;UEsBAi0AFAAGAAgAAAAhADj9If/WAAAAlAEAAAsAAAAAAAAAAAAAAAAALwEAAF9yZWxzLy5yZWxz&#10;UEsBAi0AFAAGAAgAAAAhAIeaA96WAgAALwUAAA4AAAAAAAAAAAAAAAAALgIAAGRycy9lMm9Eb2Mu&#10;eG1sUEsBAi0AFAAGAAgAAAAhAJe/07reAAAACAEAAA8AAAAAAAAAAAAAAAAA8AQAAGRycy9kb3du&#10;cmV2LnhtbFBLBQYAAAAABAAEAPMAAAD7BQAAAAA=&#10;" filled="f" strokecolor="#00b050" strokeweight="1.5pt"/>
                  </w:pict>
                </mc:Fallback>
              </mc:AlternateContent>
            </w:r>
            <w:r>
              <w:rPr>
                <w:noProof/>
              </w:rPr>
              <w:drawing>
                <wp:inline distT="0" distB="0" distL="0" distR="0" wp14:anchorId="64115C7E" wp14:editId="09162E6F">
                  <wp:extent cx="1028700" cy="771525"/>
                  <wp:effectExtent l="0" t="0" r="0" b="9525"/>
                  <wp:docPr id="20663" name="Picture 20663" descr="R:\Operational\Resources\graphics_library\DoE_owned\general_graphics\Kitchen\sti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Kitchen\stir2.png"/>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1028700" cy="771525"/>
                          </a:xfrm>
                          <a:prstGeom prst="rect">
                            <a:avLst/>
                          </a:prstGeom>
                          <a:noFill/>
                          <a:ln>
                            <a:noFill/>
                          </a:ln>
                        </pic:spPr>
                      </pic:pic>
                    </a:graphicData>
                  </a:graphic>
                </wp:inline>
              </w:drawing>
            </w:r>
            <w:r>
              <w:rPr>
                <w:noProof/>
                <w:lang w:eastAsia="ja-JP"/>
              </w:rPr>
              <w:br/>
              <w:t>1.</w:t>
            </w:r>
            <w:r w:rsidR="006C4282">
              <w:rPr>
                <w:noProof/>
                <w:lang w:eastAsia="ja-JP"/>
              </w:rPr>
              <w:t xml:space="preserve"> </w:t>
            </w:r>
            <w:r>
              <w:rPr>
                <w:noProof/>
                <w:lang w:eastAsia="ja-JP"/>
              </w:rPr>
              <w:t>Mix flour and salt.</w:t>
            </w:r>
          </w:p>
        </w:tc>
      </w:tr>
      <w:tr w:rsidR="000F58F4" w:rsidTr="000F58F4">
        <w:trPr>
          <w:trHeight w:val="1242"/>
        </w:trPr>
        <w:tc>
          <w:tcPr>
            <w:tcW w:w="2235" w:type="dxa"/>
            <w:gridSpan w:val="2"/>
            <w:vMerge/>
            <w:tcBorders>
              <w:left w:val="single" w:sz="12" w:space="0" w:color="B31E8E"/>
              <w:bottom w:val="nil"/>
              <w:right w:val="nil"/>
            </w:tcBorders>
            <w:vAlign w:val="center"/>
          </w:tcPr>
          <w:p w:rsidR="000F58F4" w:rsidRDefault="000F58F4" w:rsidP="00580B43">
            <w:pPr>
              <w:jc w:val="center"/>
              <w:rPr>
                <w:noProof/>
                <w:lang w:eastAsia="ja-JP"/>
              </w:rPr>
            </w:pPr>
          </w:p>
        </w:tc>
        <w:tc>
          <w:tcPr>
            <w:tcW w:w="1417" w:type="dxa"/>
            <w:gridSpan w:val="2"/>
            <w:tcBorders>
              <w:top w:val="nil"/>
              <w:left w:val="nil"/>
              <w:bottom w:val="nil"/>
              <w:right w:val="nil"/>
            </w:tcBorders>
            <w:vAlign w:val="center"/>
          </w:tcPr>
          <w:p w:rsidR="000F58F4" w:rsidRDefault="006C4282" w:rsidP="00580B43">
            <w:pPr>
              <w:jc w:val="center"/>
              <w:rPr>
                <w:noProof/>
                <w:lang w:eastAsia="ja-JP"/>
              </w:rPr>
            </w:pPr>
            <w:r>
              <w:rPr>
                <w:noProof/>
              </w:rPr>
              <w:drawing>
                <wp:inline distT="0" distB="0" distL="0" distR="0">
                  <wp:extent cx="385728" cy="556260"/>
                  <wp:effectExtent l="0" t="0" r="0" b="0"/>
                  <wp:docPr id="20780" name="Picture 20780" descr="R:\2Design_writing folder\Kath\Digital technologies\Year 4\images\Mandy\Day 3\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2Design_writing folder\Kath\Digital technologies\Year 4\images\Mandy\Day 3\salt.pn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1039"/>
                          <a:stretch/>
                        </pic:blipFill>
                        <pic:spPr bwMode="auto">
                          <a:xfrm>
                            <a:off x="0" y="0"/>
                            <a:ext cx="387840" cy="559305"/>
                          </a:xfrm>
                          <a:prstGeom prst="rect">
                            <a:avLst/>
                          </a:prstGeom>
                          <a:noFill/>
                          <a:ln>
                            <a:noFill/>
                          </a:ln>
                          <a:extLst>
                            <a:ext uri="{53640926-AAD7-44D8-BBD7-CCE9431645EC}">
                              <a14:shadowObscured xmlns:a14="http://schemas.microsoft.com/office/drawing/2010/main"/>
                            </a:ext>
                          </a:extLst>
                        </pic:spPr>
                      </pic:pic>
                    </a:graphicData>
                  </a:graphic>
                </wp:inline>
              </w:drawing>
            </w:r>
            <w:r w:rsidR="000F58F4">
              <w:rPr>
                <w:noProof/>
                <w:lang w:eastAsia="ja-JP"/>
              </w:rPr>
              <w:br/>
            </w:r>
            <w:r w:rsidR="000F58F4" w:rsidRPr="000F58F4">
              <w:rPr>
                <w:noProof/>
                <w:sz w:val="24"/>
                <w:lang w:eastAsia="ja-JP"/>
              </w:rPr>
              <w:t>1 cup</w:t>
            </w:r>
          </w:p>
        </w:tc>
        <w:tc>
          <w:tcPr>
            <w:tcW w:w="1701" w:type="dxa"/>
            <w:gridSpan w:val="2"/>
            <w:vMerge/>
            <w:tcBorders>
              <w:left w:val="nil"/>
              <w:bottom w:val="nil"/>
              <w:right w:val="nil"/>
            </w:tcBorders>
            <w:vAlign w:val="center"/>
          </w:tcPr>
          <w:p w:rsidR="000F58F4" w:rsidRDefault="000F58F4" w:rsidP="00580B43">
            <w:pPr>
              <w:jc w:val="center"/>
              <w:rPr>
                <w:noProof/>
                <w:lang w:eastAsia="ja-JP"/>
              </w:rPr>
            </w:pPr>
          </w:p>
        </w:tc>
        <w:tc>
          <w:tcPr>
            <w:tcW w:w="1418" w:type="dxa"/>
            <w:tcBorders>
              <w:top w:val="nil"/>
              <w:left w:val="nil"/>
              <w:bottom w:val="nil"/>
              <w:right w:val="nil"/>
            </w:tcBorders>
            <w:vAlign w:val="center"/>
          </w:tcPr>
          <w:p w:rsidR="000F58F4" w:rsidRDefault="000F58F4" w:rsidP="00580B43">
            <w:pPr>
              <w:jc w:val="center"/>
              <w:rPr>
                <w:noProof/>
                <w:lang w:eastAsia="ja-JP"/>
              </w:rPr>
            </w:pPr>
            <w:r>
              <w:rPr>
                <w:noProof/>
              </w:rPr>
              <w:drawing>
                <wp:inline distT="0" distB="0" distL="0" distR="0" wp14:anchorId="1E983B09" wp14:editId="511D8F9A">
                  <wp:extent cx="411480" cy="556260"/>
                  <wp:effectExtent l="0" t="0" r="0" b="0"/>
                  <wp:docPr id="2034" name="Picture 2034" descr="R:\Operational\Resources\graphics_library\DoE_owned\general_graphics\Food\water_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perational\Resources\graphics_library\DoE_owned\general_graphics\Food\water_bottle.png"/>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411480" cy="556260"/>
                          </a:xfrm>
                          <a:prstGeom prst="rect">
                            <a:avLst/>
                          </a:prstGeom>
                          <a:noFill/>
                          <a:ln>
                            <a:noFill/>
                          </a:ln>
                        </pic:spPr>
                      </pic:pic>
                    </a:graphicData>
                  </a:graphic>
                </wp:inline>
              </w:drawing>
            </w:r>
            <w:r>
              <w:rPr>
                <w:noProof/>
                <w:lang w:eastAsia="ja-JP"/>
              </w:rPr>
              <w:br/>
            </w:r>
            <w:r w:rsidRPr="000F58F4">
              <w:rPr>
                <w:noProof/>
                <w:sz w:val="24"/>
                <w:lang w:eastAsia="ja-JP"/>
              </w:rPr>
              <w:t>1 cup</w:t>
            </w:r>
          </w:p>
        </w:tc>
        <w:tc>
          <w:tcPr>
            <w:tcW w:w="3191" w:type="dxa"/>
            <w:gridSpan w:val="2"/>
            <w:vMerge/>
            <w:tcBorders>
              <w:left w:val="nil"/>
              <w:bottom w:val="nil"/>
              <w:right w:val="single" w:sz="12" w:space="0" w:color="B31E8E"/>
            </w:tcBorders>
            <w:vAlign w:val="center"/>
          </w:tcPr>
          <w:p w:rsidR="000F58F4" w:rsidRPr="00123342" w:rsidRDefault="000F58F4" w:rsidP="006A2D60">
            <w:pPr>
              <w:jc w:val="center"/>
              <w:rPr>
                <w:noProof/>
                <w:sz w:val="24"/>
                <w:lang w:eastAsia="ja-JP"/>
              </w:rPr>
            </w:pPr>
          </w:p>
        </w:tc>
      </w:tr>
      <w:tr w:rsidR="00017B6C" w:rsidTr="000F58F4">
        <w:trPr>
          <w:trHeight w:val="2282"/>
        </w:trPr>
        <w:tc>
          <w:tcPr>
            <w:tcW w:w="2490" w:type="dxa"/>
            <w:gridSpan w:val="3"/>
            <w:tcBorders>
              <w:top w:val="nil"/>
              <w:left w:val="single" w:sz="12" w:space="0" w:color="B31E8E"/>
              <w:bottom w:val="single" w:sz="12" w:space="0" w:color="B31E8E"/>
              <w:right w:val="nil"/>
            </w:tcBorders>
            <w:vAlign w:val="center"/>
          </w:tcPr>
          <w:p w:rsidR="00017B6C" w:rsidRPr="000E3516" w:rsidRDefault="00123342" w:rsidP="006C4282">
            <w:pPr>
              <w:jc w:val="center"/>
              <w:rPr>
                <w:noProof/>
                <w:lang w:eastAsia="ja-JP"/>
              </w:rPr>
            </w:pPr>
            <w:r w:rsidRPr="00123342">
              <w:rPr>
                <w:noProof/>
                <w:sz w:val="24"/>
              </w:rPr>
              <mc:AlternateContent>
                <mc:Choice Requires="wps">
                  <w:drawing>
                    <wp:anchor distT="0" distB="0" distL="114300" distR="114300" simplePos="0" relativeHeight="253302784" behindDoc="0" locked="0" layoutInCell="1" allowOverlap="1" wp14:anchorId="40028F5A" wp14:editId="3D423621">
                      <wp:simplePos x="0" y="0"/>
                      <wp:positionH relativeFrom="column">
                        <wp:posOffset>34290</wp:posOffset>
                      </wp:positionH>
                      <wp:positionV relativeFrom="paragraph">
                        <wp:posOffset>6985</wp:posOffset>
                      </wp:positionV>
                      <wp:extent cx="1569720" cy="1242060"/>
                      <wp:effectExtent l="0" t="0" r="11430" b="15240"/>
                      <wp:wrapNone/>
                      <wp:docPr id="20699" name="Rounded Rectangle 20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124206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35A86" id="Rounded Rectangle 20699" o:spid="_x0000_s1026" style="position:absolute;margin-left:2.7pt;margin-top:.55pt;width:123.6pt;height:97.8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ZPlgIAADEFAAAOAAAAZHJzL2Uyb0RvYy54bWysVF1v0zAUfUfiP1h+75KUNFuipdPoB0Li&#10;Y9rgB7ix0xgcO9hu04H471zfpKVjLwjRB9fOvT6+59xjX98cWkX2wjppdEmTi5gSoSvDpd6W9POn&#10;9eSKEueZ5kwZLUr6KBy9mb98cd13hZiaxiguLAEQ7Yq+K2njfVdEkasa0TJ3YTqhIVgb2zIPS7uN&#10;uGU9oLcqmsZxFvXG8s6aSjgHX5dDkM4Rv65F5T/WtROeqJJCbR5Hi+MmjNH8mhVby7pGVmMZ7B+q&#10;aJnUcOgJask8Izsrn0G1srLGmdpfVKaNTF3LSiAHYJPEf7B5aFgnkAuI47qTTO7/wVYf9neWSF7S&#10;aZzlOSWatdCme7PTXHByDwIyvVWCDGGQq+9cAbseujsbCLvunam+OqLNooFMcWut6RvBOBSZBHmj&#10;JxvCwsFWsunfGw4nsZ03qNyhtm0ABE3IARv0eGqQOHhSwcdkluWXU+hjBbFkmkJR2MKIFcftnXX+&#10;jTAtCZOS2kAksMAz2P6d89gmPhJl/Asldaug6XumSJJl2SVWzYoxGbCPmGGnNmupFNpGadJDGXk8&#10;ixHdGSV5iKIudrtZKEsAFWjEr0NSUAMUO0/D+hAtaLbSHOeeSTXMIV/pgAcSjLUHMdBaP/I4X12t&#10;rtJJOs1WkzReLie360U6ydbJ5Wz5arlYLJOfobQkLRrJudChuqPNk/TvbDReuMGgJ6M/YeHOya7x&#10;95xs9LQM1AK4HP+RHZol+GPw2cbwR/CKNcO9hXcGJo2x3ynp4c6W1H3bMSsoUW81+C1P0jRcclyk&#10;M3SKPY9sziNMVwBVUk/JMF344WHYdVZuGzgpwbZqcwseraUP7Qv+HaoaF3AvkcH4hoSLf77GrN8v&#10;3fwXAAAA//8DAFBLAwQUAAYACAAAACEAbswkvNwAAAAHAQAADwAAAGRycy9kb3ducmV2LnhtbEyO&#10;zU7DMBCE70i8g7VI3KjTiAYa4lQVAlXi1oJQe3PiJY6I12nstIGnZznBcX408xWryXXihENoPSmY&#10;zxIQSLU3LTUK3l6fb+5BhKjJ6M4TKvjCAKvy8qLQufFn2uJpFxvBIxRyrcDG2OdShtqi02HmeyTO&#10;PvzgdGQ5NNIM+szjrpNpkmTS6Zb4weoeHy3Wn7vRKdiMG9p/7/sXPLTWvFfT8Wm9PSp1fTWtH0BE&#10;nOJfGX7xGR1KZqr8SCaITsHilotsz0Fwmi7SDETFepndgSwL+Z+//AEAAP//AwBQSwECLQAUAAYA&#10;CAAAACEAtoM4kv4AAADhAQAAEwAAAAAAAAAAAAAAAAAAAAAAW0NvbnRlbnRfVHlwZXNdLnhtbFBL&#10;AQItABQABgAIAAAAIQA4/SH/1gAAAJQBAAALAAAAAAAAAAAAAAAAAC8BAABfcmVscy8ucmVsc1BL&#10;AQItABQABgAIAAAAIQBdJpZPlgIAADEFAAAOAAAAAAAAAAAAAAAAAC4CAABkcnMvZTJvRG9jLnht&#10;bFBLAQItABQABgAIAAAAIQBuzCS83AAAAAcBAAAPAAAAAAAAAAAAAAAAAPAEAABkcnMvZG93bnJl&#10;di54bWxQSwUGAAAAAAQABADzAAAA+QUAAAAA&#10;" filled="f" strokecolor="#00b050" strokeweight="1.5pt"/>
                  </w:pict>
                </mc:Fallback>
              </mc:AlternateContent>
            </w:r>
            <w:r w:rsidR="00017B6C">
              <w:rPr>
                <w:noProof/>
              </w:rPr>
              <w:drawing>
                <wp:inline distT="0" distB="0" distL="0" distR="0" wp14:anchorId="30235FF0" wp14:editId="58244CC2">
                  <wp:extent cx="678180" cy="519327"/>
                  <wp:effectExtent l="0" t="0" r="7620" b="0"/>
                  <wp:docPr id="1963" name="Picture 1963" descr="R:\Operational\Resources\graphics_library\DoE_owned\general_graphics\Kitchen\p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Kitchen\pour.png"/>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678180" cy="519327"/>
                          </a:xfrm>
                          <a:prstGeom prst="rect">
                            <a:avLst/>
                          </a:prstGeom>
                          <a:noFill/>
                          <a:ln>
                            <a:noFill/>
                          </a:ln>
                        </pic:spPr>
                      </pic:pic>
                    </a:graphicData>
                  </a:graphic>
                </wp:inline>
              </w:drawing>
            </w:r>
            <w:r>
              <w:rPr>
                <w:noProof/>
                <w:lang w:eastAsia="ja-JP"/>
              </w:rPr>
              <w:br/>
            </w:r>
            <w:r w:rsidR="006C4282">
              <w:rPr>
                <w:noProof/>
                <w:lang w:eastAsia="ja-JP"/>
              </w:rPr>
              <w:t xml:space="preserve"> </w:t>
            </w:r>
            <w:r>
              <w:rPr>
                <w:noProof/>
                <w:lang w:eastAsia="ja-JP"/>
              </w:rPr>
              <w:t xml:space="preserve">2. </w:t>
            </w:r>
            <w:r w:rsidR="00017B6C">
              <w:rPr>
                <w:noProof/>
                <w:lang w:eastAsia="ja-JP"/>
              </w:rPr>
              <w:t>Add water, oil</w:t>
            </w:r>
            <w:r w:rsidR="006C4282">
              <w:rPr>
                <w:noProof/>
                <w:lang w:eastAsia="ja-JP"/>
              </w:rPr>
              <w:t>, food colouring.</w:t>
            </w:r>
          </w:p>
        </w:tc>
        <w:tc>
          <w:tcPr>
            <w:tcW w:w="2438" w:type="dxa"/>
            <w:gridSpan w:val="2"/>
            <w:tcBorders>
              <w:top w:val="nil"/>
              <w:left w:val="nil"/>
              <w:bottom w:val="single" w:sz="12" w:space="0" w:color="B31E8E"/>
              <w:right w:val="nil"/>
            </w:tcBorders>
            <w:vAlign w:val="center"/>
          </w:tcPr>
          <w:p w:rsidR="00017B6C" w:rsidRPr="000E3516" w:rsidRDefault="00123342" w:rsidP="00123342">
            <w:pPr>
              <w:jc w:val="center"/>
              <w:rPr>
                <w:noProof/>
                <w:lang w:eastAsia="ja-JP"/>
              </w:rPr>
            </w:pPr>
            <w:r w:rsidRPr="00123342">
              <w:rPr>
                <w:noProof/>
                <w:sz w:val="24"/>
              </w:rPr>
              <mc:AlternateContent>
                <mc:Choice Requires="wps">
                  <w:drawing>
                    <wp:anchor distT="0" distB="0" distL="114300" distR="114300" simplePos="0" relativeHeight="253300736" behindDoc="0" locked="0" layoutInCell="1" allowOverlap="1" wp14:anchorId="03A18EC3" wp14:editId="67EE91F9">
                      <wp:simplePos x="0" y="0"/>
                      <wp:positionH relativeFrom="column">
                        <wp:posOffset>72390</wp:posOffset>
                      </wp:positionH>
                      <wp:positionV relativeFrom="paragraph">
                        <wp:posOffset>-17145</wp:posOffset>
                      </wp:positionV>
                      <wp:extent cx="1409700" cy="1181100"/>
                      <wp:effectExtent l="0" t="0" r="19050" b="19050"/>
                      <wp:wrapNone/>
                      <wp:docPr id="20698" name="Rounded Rectangle 20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18110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8527A" id="Rounded Rectangle 20698" o:spid="_x0000_s1026" style="position:absolute;margin-left:5.7pt;margin-top:-1.35pt;width:111pt;height:93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JFkwIAADEFAAAOAAAAZHJzL2Uyb0RvYy54bWysVFFv0zAQfkfiP1h+7xKXLG2jpdNoWoQ0&#10;YNrgB7ix0xgcO9hu0w7x3zk7aWnZC0L0wfXl7O/uu/vON7f7RqIdN1ZolWNyFWPEVamZUJscf/m8&#10;Gk0xso4qRqVWPMcHbvHt/PWrm67N+FjXWjJuEIAom3Vtjmvn2iyKbFnzhtor3XIFzkqbhjowzSZi&#10;hnaA3shoHMdp1GnDWqNLbi18LXonngf8quKl+1RVljskcwy5ubCasK79Gs1vaLYxtK1FOaRB/yGL&#10;hgoFQU9QBXUUbY14AdWI0mirK3dV6ibSVSVKHjgAGxL/weappi0PXKA4tj2Vyf4/2PLj7sEgwXI8&#10;jtMZNEvRBtr0qLeKcYYeoYBUbSRHvRvK1bU2g1tP7YPxhG17r8tvFim9qOEkvzNGdzWnDJIkvrzR&#10;xQVvWLiK1t0HzSAS3TodKrevTOMBoSZoHxp0ODWI7x0q4SNJ4tkkhj6W4CNkSggYPgbNjtdbY907&#10;rhvkNzk2nohnEWLQ3b11oU1sIErZV4yqRkLTd1QikqbpZEAcDgP2EdPfVHolpAyykQp1kMYsvo4D&#10;utVSMO8NdTGb9UIaBKhAI37rD/WZXhwL+QU0X7OlYmHvqJD9HqJL5fGgBEPuvhhBWj9m8Ww5XU6T&#10;UTJOl6MkLorR3WqRjNIVmVwXb4rFoiA/fWokyWrBGFc+u6PMSfJ3MhoGrhfoSegXLOw52VX4vSQb&#10;XaYRugZcjv+BXRCL10evs7VmB9CK0f3cwjsDm1qbZ4w6mNkc2+9bajhG8r0Cvc1IkvghD0ZyPRmD&#10;Yc4963MPVSVA5dhh1G8Xrn8Ytq0RmxoikdBWpe9Ao5Vwvn1ev31WgwFzGRgMb4gf/HM7nPr90s1/&#10;AQAA//8DAFBLAwQUAAYACAAAACEAfx8cYN4AAAAJAQAADwAAAGRycy9kb3ducmV2LnhtbEyPwU7D&#10;MBBE70j8g7VI3FqnCYIqjVNVCFSJWwtC7c2JlzgiXqex0wa+nuUEx9k3mp0p1pPrxBmH0HpSsJgn&#10;IJBqb1pqFLy9Ps+WIELUZHTnCRV8YYB1eX1V6Nz4C+3wvI+N4BAKuVZgY+xzKUNt0ekw9z0Ssw8/&#10;OB1ZDo00g75wuOtkmiT30umW+IPVPT5arD/3o1OwHbd0+D70L3hsrXmvptPTZndS6vZm2qxARJzi&#10;nxl+63N1KLlT5UcyQXSsF3fsVDBLH0AwT7OMDxWDZZaBLAv5f0H5AwAA//8DAFBLAQItABQABgAI&#10;AAAAIQC2gziS/gAAAOEBAAATAAAAAAAAAAAAAAAAAAAAAABbQ29udGVudF9UeXBlc10ueG1sUEsB&#10;Ai0AFAAGAAgAAAAhADj9If/WAAAAlAEAAAsAAAAAAAAAAAAAAAAALwEAAF9yZWxzLy5yZWxzUEsB&#10;Ai0AFAAGAAgAAAAhANDAckWTAgAAMQUAAA4AAAAAAAAAAAAAAAAALgIAAGRycy9lMm9Eb2MueG1s&#10;UEsBAi0AFAAGAAgAAAAhAH8fHGDeAAAACQEAAA8AAAAAAAAAAAAAAAAA7QQAAGRycy9kb3ducmV2&#10;LnhtbFBLBQYAAAAABAAEAPMAAAD4BQAAAAA=&#10;" filled="f" strokecolor="#00b050" strokeweight="1.5pt"/>
                  </w:pict>
                </mc:Fallback>
              </mc:AlternateContent>
            </w:r>
            <w:r>
              <w:rPr>
                <w:noProof/>
              </w:rPr>
              <w:drawing>
                <wp:inline distT="0" distB="0" distL="0" distR="0" wp14:anchorId="4662F412" wp14:editId="5D3A1E9E">
                  <wp:extent cx="830580" cy="622935"/>
                  <wp:effectExtent l="0" t="0" r="7620" b="5715"/>
                  <wp:docPr id="2035" name="Picture 2035" descr="R:\Operational\Resources\graphics_library\DoE_owned\general_graphics\Kitchen\sti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Kitchen\stir2.png"/>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830580" cy="622935"/>
                          </a:xfrm>
                          <a:prstGeom prst="rect">
                            <a:avLst/>
                          </a:prstGeom>
                          <a:noFill/>
                          <a:ln>
                            <a:noFill/>
                          </a:ln>
                        </pic:spPr>
                      </pic:pic>
                    </a:graphicData>
                  </a:graphic>
                </wp:inline>
              </w:drawing>
            </w:r>
            <w:r>
              <w:rPr>
                <w:noProof/>
                <w:lang w:eastAsia="ja-JP"/>
              </w:rPr>
              <w:br/>
              <w:t xml:space="preserve">3. </w:t>
            </w:r>
            <w:r w:rsidR="00017B6C">
              <w:rPr>
                <w:noProof/>
                <w:lang w:eastAsia="ja-JP"/>
              </w:rPr>
              <w:t>Mix together.</w:t>
            </w:r>
          </w:p>
        </w:tc>
        <w:tc>
          <w:tcPr>
            <w:tcW w:w="2551" w:type="dxa"/>
            <w:gridSpan w:val="3"/>
            <w:tcBorders>
              <w:top w:val="nil"/>
              <w:left w:val="nil"/>
              <w:bottom w:val="single" w:sz="12" w:space="0" w:color="B31E8E"/>
              <w:right w:val="nil"/>
            </w:tcBorders>
            <w:vAlign w:val="center"/>
          </w:tcPr>
          <w:p w:rsidR="00017B6C" w:rsidRPr="000E3516" w:rsidRDefault="00123342" w:rsidP="006A2D60">
            <w:pPr>
              <w:jc w:val="center"/>
              <w:rPr>
                <w:noProof/>
                <w:lang w:eastAsia="ja-JP"/>
              </w:rPr>
            </w:pPr>
            <w:r w:rsidRPr="00123342">
              <w:rPr>
                <w:noProof/>
                <w:sz w:val="24"/>
              </w:rPr>
              <mc:AlternateContent>
                <mc:Choice Requires="wps">
                  <w:drawing>
                    <wp:anchor distT="0" distB="0" distL="114300" distR="114300" simplePos="0" relativeHeight="253298688" behindDoc="0" locked="0" layoutInCell="1" allowOverlap="1" wp14:anchorId="19B58990" wp14:editId="646B1DF2">
                      <wp:simplePos x="0" y="0"/>
                      <wp:positionH relativeFrom="column">
                        <wp:posOffset>12700</wp:posOffset>
                      </wp:positionH>
                      <wp:positionV relativeFrom="paragraph">
                        <wp:posOffset>2540</wp:posOffset>
                      </wp:positionV>
                      <wp:extent cx="1432560" cy="1181100"/>
                      <wp:effectExtent l="0" t="0" r="15240" b="19050"/>
                      <wp:wrapNone/>
                      <wp:docPr id="20682" name="Rounded Rectangle 20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118110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A5644" id="Rounded Rectangle 20682" o:spid="_x0000_s1026" style="position:absolute;margin-left:1pt;margin-top:.2pt;width:112.8pt;height:93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flwIAADEFAAAOAAAAZHJzL2Uyb0RvYy54bWysVNFu2yAUfZ+0f0C8pzau4yZWnaqLk2lS&#10;t1Xt9gHE4JgNgwckTjft33fBTpauL9O0PBDwvRzuOffA9c2hlWjPjRVaFZhcxBhxVWkm1LbAnz+t&#10;JzOMrKOKUakVL/ATt/hm8frVdd/lPNGNlowbBCDK5n1X4Ma5Lo8iWzW8pfZCd1xBsNampQ6WZhsx&#10;Q3tAb2WUxHEW9dqwzuiKWwtfyyGIFwG/rnnlPta15Q7JAkNtLowmjBs/Rotrmm8N7RpRjWXQf6ii&#10;pULBoSeokjqKdka8gGpFZbTVtbuodBvpuhYVDxyADYn/YPPY0I4HLiCO7U4y2f8HW33Y3xskWIGT&#10;OJslGCnaQpse9E4xztADCEjVVnI0hEGuvrM57Hrs7o0nbLs7XX21SOllA5n81hjdN5wyKJJ4eaNn&#10;G/zCwla06d9rBifRndNBuUNtWg8ImqBDaNDTqUH84FAFH0l6mUwz6GMFMUJmhMShhRHNj9s7Y91b&#10;rlvkJwU2nohnEc6g+zvrQpvYSJSyLxjVrYSm76lEJMuyq1A1zcdkwD5i+p1Kr4WUwTZSoR7KmMfT&#10;OKBbLQXz0aCL2W6W0iBABRrxG5/k1QDFztNCfQHNa7ZSLMwdFXKYQ75UHg8kGGv3YgRr/ZjH89Vs&#10;NUsnaZKtJmlclpPb9TKdZGtyNS0vy+WyJD99aSTNG8EYV766o81J+nc2Gi/cYNCT0Z+xsOdk1+H3&#10;kmz0vIygBXA5/gd2wSzeH4PPNpo9gVeMHu4tvDMwabT5jlEPd7bA9tuOGo6RfKfAb3OSpv6Sh0U6&#10;vUpgYc4jm/MIVRVAFdhhNEyXbngYdp0R2wZOIqGtSt+CR2vhfPu8f4eqxgXcy8BgfEP8xT9fh6zf&#10;L93iFwAAAP//AwBQSwMEFAAGAAgAAAAhADhf9zTdAAAABgEAAA8AAABkcnMvZG93bnJldi54bWxM&#10;j0FLw0AUhO9C/8PyBG/txlBiidmUUpSCt1aRettkn9lg9m2a3bTRX+/zVI/DDDPfFOvJdeKMQ2g9&#10;KbhfJCCQam9aahS8vT7PVyBC1GR05wkVfGOAdTm7KXRu/IX2eD7ERnAJhVwrsDH2uZShtuh0WPge&#10;ib1PPzgdWQ6NNIO+cLnrZJokmXS6JV6wusetxfrrMDoFu3FHx59j/4IfrTXv1XR62uxPSt3dTptH&#10;EBGneA3DHz6jQ8lMlR/JBNEpSPlJVLAEwWaaPmQgKk6tsiXIspD/8ctfAAAA//8DAFBLAQItABQA&#10;BgAIAAAAIQC2gziS/gAAAOEBAAATAAAAAAAAAAAAAAAAAAAAAABbQ29udGVudF9UeXBlc10ueG1s&#10;UEsBAi0AFAAGAAgAAAAhADj9If/WAAAAlAEAAAsAAAAAAAAAAAAAAAAALwEAAF9yZWxzLy5yZWxz&#10;UEsBAi0AFAAGAAgAAAAhAL/Jr1+XAgAAMQUAAA4AAAAAAAAAAAAAAAAALgIAAGRycy9lMm9Eb2Mu&#10;eG1sUEsBAi0AFAAGAAgAAAAhADhf9zTdAAAABgEAAA8AAAAAAAAAAAAAAAAA8QQAAGRycy9kb3du&#10;cmV2LnhtbFBLBQYAAAAABAAEAPMAAAD7BQAAAAA=&#10;" filled="f" strokecolor="#00b050" strokeweight="1.5pt"/>
                  </w:pict>
                </mc:Fallback>
              </mc:AlternateContent>
            </w:r>
            <w:r w:rsidR="00017B6C">
              <w:rPr>
                <w:noProof/>
              </w:rPr>
              <w:drawing>
                <wp:inline distT="0" distB="0" distL="0" distR="0" wp14:anchorId="7C68B570" wp14:editId="58057270">
                  <wp:extent cx="961292" cy="609600"/>
                  <wp:effectExtent l="0" t="0" r="0" b="0"/>
                  <wp:docPr id="1961" name="Picture 1961" descr="R:\Operational\Resources\graphics_library\DoE_owned\general_graphics\Kitchen\kn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perational\Resources\graphics_library\DoE_owned\general_graphics\Kitchen\knead.png"/>
                          <pic:cNvPicPr>
                            <a:picLocks noChangeAspect="1" noChangeArrowheads="1"/>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961292" cy="60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ja-JP"/>
              </w:rPr>
              <w:br/>
              <w:t xml:space="preserve">4. </w:t>
            </w:r>
            <w:r w:rsidR="00017B6C">
              <w:rPr>
                <w:noProof/>
                <w:lang w:eastAsia="ja-JP"/>
              </w:rPr>
              <w:t>Knead on a board</w:t>
            </w:r>
            <w:r w:rsidR="00580B43">
              <w:rPr>
                <w:noProof/>
                <w:lang w:eastAsia="ja-JP"/>
              </w:rPr>
              <w:t>.</w:t>
            </w:r>
          </w:p>
        </w:tc>
        <w:tc>
          <w:tcPr>
            <w:tcW w:w="2483" w:type="dxa"/>
            <w:tcBorders>
              <w:top w:val="nil"/>
              <w:left w:val="nil"/>
              <w:bottom w:val="single" w:sz="12" w:space="0" w:color="B31E8E"/>
              <w:right w:val="single" w:sz="12" w:space="0" w:color="B31E8E"/>
            </w:tcBorders>
            <w:vAlign w:val="center"/>
          </w:tcPr>
          <w:p w:rsidR="00017B6C" w:rsidRPr="000E3516" w:rsidRDefault="00123342" w:rsidP="006A2D60">
            <w:pPr>
              <w:jc w:val="center"/>
              <w:rPr>
                <w:noProof/>
                <w:lang w:eastAsia="ja-JP"/>
              </w:rPr>
            </w:pPr>
            <w:r w:rsidRPr="00123342">
              <w:rPr>
                <w:noProof/>
                <w:sz w:val="24"/>
              </w:rPr>
              <mc:AlternateContent>
                <mc:Choice Requires="wps">
                  <w:drawing>
                    <wp:anchor distT="0" distB="0" distL="114300" distR="114300" simplePos="0" relativeHeight="253296640" behindDoc="0" locked="0" layoutInCell="1" allowOverlap="1" wp14:anchorId="640409FA" wp14:editId="09FFAD1E">
                      <wp:simplePos x="0" y="0"/>
                      <wp:positionH relativeFrom="column">
                        <wp:posOffset>0</wp:posOffset>
                      </wp:positionH>
                      <wp:positionV relativeFrom="paragraph">
                        <wp:posOffset>-26670</wp:posOffset>
                      </wp:positionV>
                      <wp:extent cx="1440180" cy="1097280"/>
                      <wp:effectExtent l="0" t="0" r="26670" b="26670"/>
                      <wp:wrapNone/>
                      <wp:docPr id="2039" name="Rounded Rectangl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09728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8868D" id="Rounded Rectangle 2039" o:spid="_x0000_s1026" style="position:absolute;margin-left:0;margin-top:-2.1pt;width:113.4pt;height:86.4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XUkgIAAC8FAAAOAAAAZHJzL2Uyb0RvYy54bWysVNuO0zAQfUfiHyy/t0m66S3adLU0LUJa&#10;YLULH+DGTmNwbGO7TQvi3xk7aWnZF4Tog+vJ2GfmzJzx7d2hEWjPjOVK5jgZxhgxWSrK5TbHnz+t&#10;BzOMrCOSEqEky/GRWXy3eP3qttUZG6laCcoMAhBps1bnuHZOZ1Fky5o1xA6VZhKclTINcWCabUQN&#10;aQG9EdEojidRqwzVRpXMWvhadE68CPhVxUr3saosc0jkGHJzYTVh3fg1WtySbGuIrnnZp0H+IYuG&#10;cAlBz1AFcQTtDH8B1fDSKKsqNyxVE6mq4iULHIBNEv/B5rkmmgUuUByrz2Wy/w+2/LB/NIjTHI/i&#10;mzlGkjTQpSe1k5RR9AT1I3IrGApeKFarbQZ3nvWj8XStflDlV4ukWtZwkN0bo9qaEQopJr640dUF&#10;b1i4ijbte0UhENk5Fep2qEzjAaEi6BDaczy3hx0cKuFjkqZxMoMuluBL4vl0BIaPQbLTdW2se8tU&#10;g/wmx8bz8CRCDLJ/sC40ifY8Cf2CUdUIaPmeCJRMJpNpj9gfBuwTpr8p1ZoLEUQjJGohjXk8jgO6&#10;VYJT7w11MdvNUhgEqEAjfuMPdZleHQv5BTRfs5WkYe8IF90eogvp8aAEfe6+GEFYP+bxfDVbzdJB&#10;OpqsBmlcFIP79TIdTNbJdFzcFMtlkfz0qSVpVnNKmfTZnUSepH8non7cOnmeZX7Fwl6SXYffS7LR&#10;dRqha8Dl9B/YBbF4fXQ62yh6BK0Y1U0tvDKwqZX5jlELE5tj+21HDMNIvJOgt7nXB4x4MNLxdASG&#10;ufRsLj1ElgCVY4dRt1267lnYacO3NURKQlulugeNVtz59nn9dln1BkxlYNC/IH7sL+1w6vc7t/gF&#10;AAD//wMAUEsDBBQABgAIAAAAIQD9xEs53QAAAAcBAAAPAAAAZHJzL2Rvd25yZXYueG1sTI9BS8NA&#10;FITvQv/D8gre2k2DhBKzKUUqBW+tIvW2yT6zwezbNLtpo7/e58kehxlmvik2k+vEBYfQelKwWiYg&#10;kGpvWmoUvL0+L9YgQtRkdOcJFXxjgE05uyt0bvyVDng5xkZwCYVcK7Ax9rmUobbodFj6Hom9Tz84&#10;HVkOjTSDvnK562SaJJl0uiVesLrHJ4v113F0Cvbjnk4/p/4FP1pr3qvpvNsezkrdz6ftI4iIU/wP&#10;wx8+o0PJTJUfyQTRKeAjUcHiIQXBbppmfKTiWLbOQJaFvOUvfwEAAP//AwBQSwECLQAUAAYACAAA&#10;ACEAtoM4kv4AAADhAQAAEwAAAAAAAAAAAAAAAAAAAAAAW0NvbnRlbnRfVHlwZXNdLnhtbFBLAQIt&#10;ABQABgAIAAAAIQA4/SH/1gAAAJQBAAALAAAAAAAAAAAAAAAAAC8BAABfcmVscy8ucmVsc1BLAQIt&#10;ABQABgAIAAAAIQALr0XUkgIAAC8FAAAOAAAAAAAAAAAAAAAAAC4CAABkcnMvZTJvRG9jLnhtbFBL&#10;AQItABQABgAIAAAAIQD9xEs53QAAAAcBAAAPAAAAAAAAAAAAAAAAAOwEAABkcnMvZG93bnJldi54&#10;bWxQSwUGAAAAAAQABADzAAAA9gUAAAAA&#10;" filled="f" strokecolor="#00b050" strokeweight="1.5pt"/>
                  </w:pict>
                </mc:Fallback>
              </mc:AlternateContent>
            </w:r>
            <w:r>
              <w:rPr>
                <w:noProof/>
              </w:rPr>
              <w:drawing>
                <wp:inline distT="0" distB="0" distL="0" distR="0" wp14:anchorId="30A0FD97" wp14:editId="2B2D4B58">
                  <wp:extent cx="895973" cy="533400"/>
                  <wp:effectExtent l="0" t="0" r="0" b="0"/>
                  <wp:docPr id="2036" name="Picture 2036" descr="R:\Operational\Resources\graphics_library\DoE_owned\general_graphics\Art\m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perational\Resources\graphics_library\DoE_owned\general_graphics\Art\make.png"/>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895973" cy="533400"/>
                          </a:xfrm>
                          <a:prstGeom prst="rect">
                            <a:avLst/>
                          </a:prstGeom>
                          <a:noFill/>
                          <a:ln>
                            <a:noFill/>
                          </a:ln>
                        </pic:spPr>
                      </pic:pic>
                    </a:graphicData>
                  </a:graphic>
                </wp:inline>
              </w:drawing>
            </w:r>
            <w:r>
              <w:rPr>
                <w:noProof/>
                <w:lang w:eastAsia="ja-JP"/>
              </w:rPr>
              <w:br/>
            </w:r>
            <w:r w:rsidR="00580B43">
              <w:rPr>
                <w:noProof/>
                <w:lang w:eastAsia="ja-JP"/>
              </w:rPr>
              <w:t xml:space="preserve">5. </w:t>
            </w:r>
            <w:r w:rsidR="00017B6C">
              <w:rPr>
                <w:noProof/>
                <w:lang w:eastAsia="ja-JP"/>
              </w:rPr>
              <w:t>Make a model</w:t>
            </w:r>
            <w:r>
              <w:rPr>
                <w:noProof/>
                <w:lang w:eastAsia="ja-JP"/>
              </w:rPr>
              <w:t>.</w:t>
            </w:r>
          </w:p>
        </w:tc>
      </w:tr>
    </w:tbl>
    <w:p w:rsidR="00123342" w:rsidRPr="00123342" w:rsidRDefault="00123342">
      <w:pPr>
        <w:spacing w:before="0" w:after="0"/>
        <w:rPr>
          <w:sz w:val="16"/>
          <w:szCs w:val="16"/>
        </w:rPr>
      </w:pPr>
      <w:r>
        <w:lastRenderedPageBreak/>
        <w:br w:type="page"/>
      </w:r>
    </w:p>
    <w:p w:rsidR="00DC2519" w:rsidRDefault="00580B43" w:rsidP="00580B43">
      <w:pPr>
        <w:pStyle w:val="Heading2"/>
      </w:pPr>
      <w:r>
        <w:lastRenderedPageBreak/>
        <w:t>My Milo infographic</w:t>
      </w:r>
    </w:p>
    <w:tbl>
      <w:tblPr>
        <w:tblStyle w:val="TableGrid"/>
        <w:tblW w:w="0" w:type="auto"/>
        <w:tblLayout w:type="fixed"/>
        <w:tblLook w:val="04A0" w:firstRow="1" w:lastRow="0" w:firstColumn="1" w:lastColumn="0" w:noHBand="0" w:noVBand="1"/>
      </w:tblPr>
      <w:tblGrid>
        <w:gridCol w:w="9962"/>
      </w:tblGrid>
      <w:tr w:rsidR="006005D2" w:rsidTr="00361F22">
        <w:trPr>
          <w:trHeight w:val="794"/>
        </w:trPr>
        <w:tc>
          <w:tcPr>
            <w:tcW w:w="9962" w:type="dxa"/>
            <w:tcBorders>
              <w:top w:val="nil"/>
              <w:left w:val="nil"/>
              <w:bottom w:val="nil"/>
              <w:right w:val="nil"/>
            </w:tcBorders>
            <w:vAlign w:val="bottom"/>
          </w:tcPr>
          <w:p w:rsidR="006005D2" w:rsidRDefault="006005D2" w:rsidP="006005D2">
            <w:r>
              <w:rPr>
                <w:noProof/>
              </w:rPr>
              <w:drawing>
                <wp:anchor distT="0" distB="0" distL="114300" distR="114300" simplePos="0" relativeHeight="253331456" behindDoc="0" locked="0" layoutInCell="1" allowOverlap="1" wp14:anchorId="69870CAA" wp14:editId="7CFDD38F">
                  <wp:simplePos x="0" y="0"/>
                  <wp:positionH relativeFrom="column">
                    <wp:posOffset>5234940</wp:posOffset>
                  </wp:positionH>
                  <wp:positionV relativeFrom="paragraph">
                    <wp:posOffset>167640</wp:posOffset>
                  </wp:positionV>
                  <wp:extent cx="624840" cy="517525"/>
                  <wp:effectExtent l="0" t="0" r="3810" b="0"/>
                  <wp:wrapNone/>
                  <wp:docPr id="20733" name="Picture 20733" descr="R:\Operational\Resources\graphics_library\DoE_owned\general_graphics\Digital technologies\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computer.png"/>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624840" cy="517525"/>
                          </a:xfrm>
                          <a:prstGeom prst="rect">
                            <a:avLst/>
                          </a:prstGeom>
                          <a:noFill/>
                          <a:ln>
                            <a:noFill/>
                          </a:ln>
                        </pic:spPr>
                      </pic:pic>
                    </a:graphicData>
                  </a:graphic>
                  <wp14:sizeRelH relativeFrom="page">
                    <wp14:pctWidth>0</wp14:pctWidth>
                  </wp14:sizeRelH>
                  <wp14:sizeRelV relativeFrom="page">
                    <wp14:pctHeight>0</wp14:pctHeight>
                  </wp14:sizeRelV>
                </wp:anchor>
              </w:drawing>
            </w:r>
            <w:r>
              <w:t>Materials:</w:t>
            </w:r>
          </w:p>
          <w:p w:rsidR="00601D65" w:rsidRPr="00D55ABF" w:rsidRDefault="00601D65" w:rsidP="006005D2">
            <w:pPr>
              <w:pStyle w:val="ListParagraph"/>
              <w:numPr>
                <w:ilvl w:val="0"/>
                <w:numId w:val="45"/>
              </w:numPr>
              <w:rPr>
                <w:noProof/>
                <w:szCs w:val="28"/>
                <w:lang w:eastAsia="ja-JP"/>
              </w:rPr>
            </w:pPr>
            <w:r w:rsidRPr="00D55ABF">
              <w:rPr>
                <w:noProof/>
                <w:szCs w:val="28"/>
                <w:lang w:eastAsia="ja-JP"/>
              </w:rPr>
              <w:t xml:space="preserve">written instructions from the </w:t>
            </w:r>
            <w:r w:rsidRPr="00D55ABF">
              <w:rPr>
                <w:i/>
                <w:noProof/>
                <w:szCs w:val="28"/>
                <w:lang w:eastAsia="ja-JP"/>
              </w:rPr>
              <w:t>Making Milo guide</w:t>
            </w:r>
            <w:r w:rsidRPr="00D55ABF">
              <w:rPr>
                <w:noProof/>
                <w:szCs w:val="28"/>
                <w:lang w:eastAsia="ja-JP"/>
              </w:rPr>
              <w:t xml:space="preserve"> activity</w:t>
            </w:r>
          </w:p>
          <w:p w:rsidR="00D55ABF" w:rsidRDefault="006005D2" w:rsidP="00D55ABF">
            <w:pPr>
              <w:pStyle w:val="ListParagraph"/>
              <w:numPr>
                <w:ilvl w:val="0"/>
                <w:numId w:val="45"/>
              </w:numPr>
              <w:rPr>
                <w:noProof/>
                <w:szCs w:val="28"/>
                <w:lang w:eastAsia="ja-JP"/>
              </w:rPr>
            </w:pPr>
            <w:r w:rsidRPr="00D55ABF">
              <w:rPr>
                <w:szCs w:val="28"/>
              </w:rPr>
              <w:t>computer, laptop or tablet with internet access (optional)</w:t>
            </w:r>
          </w:p>
          <w:p w:rsidR="00601D65" w:rsidRPr="00D55ABF" w:rsidRDefault="006005D2" w:rsidP="00D55ABF">
            <w:pPr>
              <w:pStyle w:val="ListParagraph"/>
              <w:numPr>
                <w:ilvl w:val="0"/>
                <w:numId w:val="45"/>
              </w:numPr>
              <w:rPr>
                <w:noProof/>
                <w:szCs w:val="28"/>
                <w:lang w:eastAsia="ja-JP"/>
              </w:rPr>
            </w:pPr>
            <w:r w:rsidRPr="00D55ABF">
              <w:rPr>
                <w:szCs w:val="28"/>
              </w:rPr>
              <w:t>art materials including p</w:t>
            </w:r>
            <w:r w:rsidR="00601D65" w:rsidRPr="00D55ABF">
              <w:rPr>
                <w:szCs w:val="28"/>
              </w:rPr>
              <w:t>aper (for print based activity).</w:t>
            </w:r>
          </w:p>
        </w:tc>
      </w:tr>
      <w:tr w:rsidR="00580B43" w:rsidTr="006005D2">
        <w:trPr>
          <w:trHeight w:val="1247"/>
        </w:trPr>
        <w:tc>
          <w:tcPr>
            <w:tcW w:w="9962" w:type="dxa"/>
            <w:tcBorders>
              <w:top w:val="nil"/>
              <w:left w:val="nil"/>
              <w:bottom w:val="nil"/>
              <w:right w:val="nil"/>
            </w:tcBorders>
            <w:vAlign w:val="bottom"/>
          </w:tcPr>
          <w:p w:rsidR="00580B43" w:rsidRPr="00EB20FE" w:rsidRDefault="00580B43" w:rsidP="00315F05">
            <w:pPr>
              <w:rPr>
                <w:noProof/>
                <w:sz w:val="26"/>
                <w:szCs w:val="26"/>
                <w:lang w:eastAsia="ja-JP"/>
              </w:rPr>
            </w:pPr>
            <w:r w:rsidRPr="000E3516">
              <w:rPr>
                <w:noProof/>
                <w:sz w:val="36"/>
                <w:szCs w:val="36"/>
              </w:rPr>
              <mc:AlternateContent>
                <mc:Choice Requires="wps">
                  <w:drawing>
                    <wp:anchor distT="0" distB="0" distL="114300" distR="114300" simplePos="0" relativeHeight="253304832" behindDoc="0" locked="0" layoutInCell="1" allowOverlap="1" wp14:anchorId="4569CC0A" wp14:editId="06C56A3D">
                      <wp:simplePos x="0" y="0"/>
                      <wp:positionH relativeFrom="column">
                        <wp:posOffset>640080</wp:posOffset>
                      </wp:positionH>
                      <wp:positionV relativeFrom="paragraph">
                        <wp:posOffset>-36830</wp:posOffset>
                      </wp:positionV>
                      <wp:extent cx="5090160" cy="563880"/>
                      <wp:effectExtent l="190500" t="0" r="15240" b="26670"/>
                      <wp:wrapNone/>
                      <wp:docPr id="20710" name="Rounded Rectangular Callout 20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563880"/>
                              </a:xfrm>
                              <a:prstGeom prst="wedgeRoundRectCallout">
                                <a:avLst>
                                  <a:gd name="adj1" fmla="val -53378"/>
                                  <a:gd name="adj2" fmla="val 2886"/>
                                  <a:gd name="adj3" fmla="val 16667"/>
                                </a:avLst>
                              </a:prstGeom>
                              <a:noFill/>
                              <a:ln w="19050">
                                <a:solidFill>
                                  <a:srgbClr val="B31E8E"/>
                                </a:solidFill>
                                <a:miter lim="800000"/>
                                <a:headEnd/>
                                <a:tailEnd/>
                              </a:ln>
                            </wps:spPr>
                            <wps:txbx>
                              <w:txbxContent>
                                <w:p w:rsidR="0091685E" w:rsidRPr="008336B8" w:rsidRDefault="0091685E" w:rsidP="00580B43">
                                  <w:pPr>
                                    <w:spacing w:before="0" w:after="0"/>
                                    <w:rPr>
                                      <w:sz w:val="26"/>
                                      <w:szCs w:val="26"/>
                                    </w:rPr>
                                  </w:pPr>
                                  <w:r>
                                    <w:rPr>
                                      <w:sz w:val="26"/>
                                      <w:szCs w:val="26"/>
                                    </w:rPr>
                                    <w:t xml:space="preserve">We find visual representations of information easier to remember than something we have read.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CC0A" id="Rounded Rectangular Callout 20710" o:spid="_x0000_s1094" type="#_x0000_t62" style="position:absolute;margin-left:50.4pt;margin-top:-2.9pt;width:400.8pt;height:44.4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1B7bgIAAMcEAAAOAAAAZHJzL2Uyb0RvYy54bWysVNtu2zAMfR+wfxD03tpOGsc16hRd2g4D&#10;dina7QMUS7a1yaImyXG6rx8lu126vg3LgyCaFHl4DpmLy0OvyF5YJ0FXNDtNKRG6Bi51W9FvX29P&#10;CkqcZ5ozBVpU9FE4erl5++ZiNKVYQAeKC0swiXblaCraeW/KJHF1J3rmTsEIjc4GbM88mrZNuGUj&#10;Zu9VskjTPBnBcmOhFs7h1+vJSTcxf9OI2n9pGic8URVFbD6eNp67cCabC1a2lplO1jMM9g8oeiY1&#10;Fn1Odc08I4OVr1L1srbgoPGnNfQJNI2sRewBu8nSv7p56JgRsRckx5lnmtz/S1t/3t9ZInlFF+k6&#10;Q4Y061Gmexg0F5zcI4FMt4NilmyZUjB4MgUicaNxJb5/MHc2tO7MR6h/OKJh2+EbcWUtjJ1gHOFm&#10;gejkxYNgOHxKduMn4FiTDR4ih4fG9iEhskMOUarHZ6nEwZMaP67S8zTLEW+NvlW+LIqoZcLKp9fG&#10;Ov9eQE/CpaKj4K2IbYWe5l5iObb/6HzUjs/dM/49o6TpFY7Cnilyslou18U8K0dBi+OgRVHkr0OW&#10;xyFZnufryAQr56oI+AlogKDhVioVh1JpMiJx5+kqjTAdKMmDN3Jt291WWYLoKvpumd0UN3PeF2G9&#10;9LhdSvYVLdLwmwAGUW40j2U8k2q6IxSlZ5WCMJPA/rA7xPnIIwFBtR3wR9TNwrRNuP146cD+omTE&#10;Taqo+zkwKyhRHzRqf56dnYXVi8bZar1Awx57dscepmtMVVFPyXTd+mldB2Nl22GlLNKh4QrnpZH+&#10;abAmVDN+3Ba8vVjHYztG/fn/2fwGAAD//wMAUEsDBBQABgAIAAAAIQCFsGsD4AAAAAkBAAAPAAAA&#10;ZHJzL2Rvd25yZXYueG1sTI/BTsMwEETvSPyDtUjcWpsCVQhxKgTKoaJSaYC7Ey9JSryOYrcNfD3L&#10;CU6j0Yxm32aryfXiiGPoPGm4misQSLW3HTUa3l6LWQIiREPW9J5QwxcGWOXnZ5lJrT/RDo9lbASP&#10;UEiNhjbGIZUy1C06E+Z+QOLsw4/ORLZjI+1oTjzuerlQaimd6YgvtGbAxxbrz/LgNLx8P1fd+74o&#10;yvV+0+z8Mtk+rTdaX15MD/cgIk7xrwy/+IwOOTNV/kA2iJ69UoweNcxuWblwpxY3ICoNybUCmWfy&#10;/wf5DwAAAP//AwBQSwECLQAUAAYACAAAACEAtoM4kv4AAADhAQAAEwAAAAAAAAAAAAAAAAAAAAAA&#10;W0NvbnRlbnRfVHlwZXNdLnhtbFBLAQItABQABgAIAAAAIQA4/SH/1gAAAJQBAAALAAAAAAAAAAAA&#10;AAAAAC8BAABfcmVscy8ucmVsc1BLAQItABQABgAIAAAAIQB6l1B7bgIAAMcEAAAOAAAAAAAAAAAA&#10;AAAAAC4CAABkcnMvZTJvRG9jLnhtbFBLAQItABQABgAIAAAAIQCFsGsD4AAAAAkBAAAPAAAAAAAA&#10;AAAAAAAAAMgEAABkcnMvZG93bnJldi54bWxQSwUGAAAAAAQABADzAAAA1QUAAAAA&#10;" adj="-730,11423" filled="f" strokecolor="#b31e8e" strokeweight="1.5pt">
                      <v:textbox>
                        <w:txbxContent>
                          <w:p w:rsidR="0091685E" w:rsidRPr="008336B8" w:rsidRDefault="0091685E" w:rsidP="00580B43">
                            <w:pPr>
                              <w:spacing w:before="0" w:after="0"/>
                              <w:rPr>
                                <w:sz w:val="26"/>
                                <w:szCs w:val="26"/>
                              </w:rPr>
                            </w:pPr>
                            <w:r>
                              <w:rPr>
                                <w:sz w:val="26"/>
                                <w:szCs w:val="26"/>
                              </w:rPr>
                              <w:t xml:space="preserve">We find visual representations of information easier to remember than something we have read. </w:t>
                            </w:r>
                          </w:p>
                        </w:txbxContent>
                      </v:textbox>
                    </v:shape>
                  </w:pict>
                </mc:Fallback>
              </mc:AlternateContent>
            </w:r>
            <w:r w:rsidR="006005D2">
              <w:rPr>
                <w:rFonts w:cs="Arial"/>
                <w:noProof/>
                <w:szCs w:val="28"/>
              </w:rPr>
              <w:drawing>
                <wp:inline distT="0" distB="0" distL="0" distR="0" wp14:anchorId="5E894807" wp14:editId="539D1247">
                  <wp:extent cx="411480" cy="457200"/>
                  <wp:effectExtent l="0" t="0" r="7620" b="0"/>
                  <wp:docPr id="20747" name="Picture 20747"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102" cstate="print">
                            <a:extLst>
                              <a:ext uri="{28A0092B-C50C-407E-A947-70E740481C1C}">
                                <a14:useLocalDpi xmlns:a14="http://schemas.microsoft.com/office/drawing/2010/main"/>
                              </a:ext>
                            </a:extLst>
                          </a:blip>
                          <a:srcRect/>
                          <a:stretch/>
                        </pic:blipFill>
                        <pic:spPr bwMode="auto">
                          <a:xfrm>
                            <a:off x="0" y="0"/>
                            <a:ext cx="421580" cy="468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0B43" w:rsidTr="006005D2">
        <w:trPr>
          <w:trHeight w:val="1077"/>
        </w:trPr>
        <w:tc>
          <w:tcPr>
            <w:tcW w:w="9962" w:type="dxa"/>
            <w:tcBorders>
              <w:top w:val="nil"/>
              <w:left w:val="nil"/>
              <w:bottom w:val="nil"/>
              <w:right w:val="nil"/>
            </w:tcBorders>
            <w:vAlign w:val="bottom"/>
          </w:tcPr>
          <w:p w:rsidR="00580B43" w:rsidRPr="000E3516" w:rsidRDefault="00580B43" w:rsidP="00580B43">
            <w:pPr>
              <w:jc w:val="right"/>
              <w:rPr>
                <w:noProof/>
                <w:sz w:val="36"/>
                <w:szCs w:val="36"/>
                <w:lang w:eastAsia="ja-JP"/>
              </w:rPr>
            </w:pPr>
            <w:r w:rsidRPr="000E3516">
              <w:rPr>
                <w:noProof/>
                <w:sz w:val="36"/>
                <w:szCs w:val="36"/>
              </w:rPr>
              <mc:AlternateContent>
                <mc:Choice Requires="wps">
                  <w:drawing>
                    <wp:anchor distT="0" distB="0" distL="114300" distR="114300" simplePos="0" relativeHeight="253306880" behindDoc="0" locked="0" layoutInCell="1" allowOverlap="1" wp14:anchorId="69C2396D" wp14:editId="5B21E902">
                      <wp:simplePos x="0" y="0"/>
                      <wp:positionH relativeFrom="column">
                        <wp:posOffset>1249680</wp:posOffset>
                      </wp:positionH>
                      <wp:positionV relativeFrom="paragraph">
                        <wp:posOffset>156210</wp:posOffset>
                      </wp:positionV>
                      <wp:extent cx="4236720" cy="388620"/>
                      <wp:effectExtent l="0" t="19050" r="240030" b="11430"/>
                      <wp:wrapNone/>
                      <wp:docPr id="20724" name="Rounded Rectangular Callout 20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6720" cy="388620"/>
                              </a:xfrm>
                              <a:prstGeom prst="wedgeRoundRectCallout">
                                <a:avLst>
                                  <a:gd name="adj1" fmla="val 54583"/>
                                  <a:gd name="adj2" fmla="val -9235"/>
                                  <a:gd name="adj3" fmla="val 16667"/>
                                </a:avLst>
                              </a:prstGeom>
                              <a:noFill/>
                              <a:ln w="19050">
                                <a:solidFill>
                                  <a:srgbClr val="B31E8E"/>
                                </a:solidFill>
                                <a:miter lim="800000"/>
                                <a:headEnd/>
                                <a:tailEnd/>
                              </a:ln>
                            </wps:spPr>
                            <wps:txbx>
                              <w:txbxContent>
                                <w:p w:rsidR="0091685E" w:rsidRPr="008336B8" w:rsidRDefault="0091685E" w:rsidP="00580B43">
                                  <w:pPr>
                                    <w:spacing w:before="0" w:after="0"/>
                                    <w:rPr>
                                      <w:sz w:val="26"/>
                                      <w:szCs w:val="26"/>
                                    </w:rPr>
                                  </w:pPr>
                                  <w:r>
                                    <w:rPr>
                                      <w:sz w:val="26"/>
                                      <w:szCs w:val="26"/>
                                    </w:rPr>
                                    <w:t xml:space="preserve">Infographics make information easier to understand.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2396D" id="Rounded Rectangular Callout 20724" o:spid="_x0000_s1095" type="#_x0000_t62" style="position:absolute;left:0;text-align:left;margin-left:98.4pt;margin-top:12.3pt;width:333.6pt;height:30.6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SUbgIAAMcEAAAOAAAAZHJzL2Uyb0RvYy54bWysVNtu2zAMfR+wfxD03vqSxE2COkWXtsOA&#10;biva7QMUSba1yaInyXG6rx8lu226vg3Lg0Cat0MeMucXh1aTvbROgSlpdppSIg0HoUxd0u/fbk6W&#10;lDjPjGAajCzpo3T0YvP+3fnQrWUODWghLcEkxq2HrqSN9906SRxvZMvcKXTSoLEC2zKPqq0TYdmA&#10;2Vud5GlaJANY0Vng0jn8ejUa6SbmryrJ/deqctITXVLE5uNr47sLb7I5Z+vasq5RfILB/gFFy5TB&#10;os+prphnpLfqTapWcQsOKn/KoU2gqhSXsQfsJkv/6uahYZ2MveBwXPc8Jvf/0vIv+ztLlChpnp7l&#10;c0oMa5Gme+iNkILc4wCZqXvNLNkyraH3ZHTEwQ2dW2P8Q3dnQ+uuuwX+0xED2wZj5KW1MDSSCYSb&#10;hUEnrwKC4jCU7IbPILAm6z3EGR4q24aEOB1yiFQ9PlMlD55w/DjPZ8VZjoxytM2WywLlUIKtn6I7&#10;6/xHCS0JQkkHKWoZ2wo9Tb3Ecmx/63zkTkzdM/Ejo6RqNa7CnmmymC+Ws2lVjnzyY5+TVT5bvPWZ&#10;HftkRVGcTTCnqgj4CWiAYOBGaR2XUhsy4OBW6SKNMB1oJYI1ztrWu622BNGV9MMsu15eT3lfubXK&#10;43Vp1ZZ0mYbfCDCQcm1ELOOZ0qOMULSZWArEjAT7w+4Q96NYheDA2g7EI/JmYbwmvH4UGrC/KRnw&#10;kkrqfvXMSkr0J4Pcr7L5PJxeVOaLyJo9tuyOLcxwTFVST8kobv14rn1nVd1gpSyOw8Al7kulfGD9&#10;BdWk4LXEZZguO5zjsR69Xv5/Nn8AAAD//wMAUEsDBBQABgAIAAAAIQCSBk983QAAAAkBAAAPAAAA&#10;ZHJzL2Rvd25yZXYueG1sTI/BTsMwEETvSP0Haytxo06rEKUhTlURcQVROHB04yWJiNep7bYhX89y&#10;gtuOdjTzptxNdhAX9KF3pGC9SkAgNc701Cp4f3u6y0GEqMnowREq+MYAu2pxU+rCuCu94uUQW8Eh&#10;FAqtoItxLKQMTYdWh5Ubkfj36bzVkaVvpfH6yuF2kJskyaTVPXFDp0d87LD5Opytgr33fTtPW3qZ&#10;w6m2zx/1nFKt1O1y2j+AiDjFPzP84jM6VMx0dGcyQQystxmjRwWbNAPBhjxLedyRj/scZFXK/wuq&#10;HwAAAP//AwBQSwECLQAUAAYACAAAACEAtoM4kv4AAADhAQAAEwAAAAAAAAAAAAAAAAAAAAAAW0Nv&#10;bnRlbnRfVHlwZXNdLnhtbFBLAQItABQABgAIAAAAIQA4/SH/1gAAAJQBAAALAAAAAAAAAAAAAAAA&#10;AC8BAABfcmVscy8ucmVsc1BLAQItABQABgAIAAAAIQDFqSSUbgIAAMcEAAAOAAAAAAAAAAAAAAAA&#10;AC4CAABkcnMvZTJvRG9jLnhtbFBLAQItABQABgAIAAAAIQCSBk983QAAAAkBAAAPAAAAAAAAAAAA&#10;AAAAAMgEAABkcnMvZG93bnJldi54bWxQSwUGAAAAAAQABADzAAAA0gUAAAAA&#10;" adj="22590,8805" filled="f" strokecolor="#b31e8e" strokeweight="1.5pt">
                      <v:textbox>
                        <w:txbxContent>
                          <w:p w:rsidR="0091685E" w:rsidRPr="008336B8" w:rsidRDefault="0091685E" w:rsidP="00580B43">
                            <w:pPr>
                              <w:spacing w:before="0" w:after="0"/>
                              <w:rPr>
                                <w:sz w:val="26"/>
                                <w:szCs w:val="26"/>
                              </w:rPr>
                            </w:pPr>
                            <w:r>
                              <w:rPr>
                                <w:sz w:val="26"/>
                                <w:szCs w:val="26"/>
                              </w:rPr>
                              <w:t xml:space="preserve">Infographics make information easier to understand. </w:t>
                            </w:r>
                          </w:p>
                        </w:txbxContent>
                      </v:textbox>
                    </v:shape>
                  </w:pict>
                </mc:Fallback>
              </mc:AlternateContent>
            </w:r>
            <w:r>
              <w:rPr>
                <w:noProof/>
                <w:sz w:val="36"/>
                <w:szCs w:val="36"/>
              </w:rPr>
              <w:drawing>
                <wp:inline distT="0" distB="0" distL="0" distR="0" wp14:anchorId="3EF4C679" wp14:editId="4F6ED424">
                  <wp:extent cx="462832" cy="506911"/>
                  <wp:effectExtent l="0" t="0" r="0" b="7620"/>
                  <wp:docPr id="20713" name="Picture 2071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03" cstate="print">
                            <a:extLst>
                              <a:ext uri="{28A0092B-C50C-407E-A947-70E740481C1C}">
                                <a14:useLocalDpi xmlns:a14="http://schemas.microsoft.com/office/drawing/2010/main"/>
                              </a:ext>
                            </a:extLst>
                          </a:blip>
                          <a:srcRect/>
                          <a:stretch/>
                        </pic:blipFill>
                        <pic:spPr bwMode="auto">
                          <a:xfrm>
                            <a:off x="0" y="0"/>
                            <a:ext cx="466324" cy="5107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FA5" w:rsidTr="006005D2">
        <w:trPr>
          <w:trHeight w:val="964"/>
        </w:trPr>
        <w:tc>
          <w:tcPr>
            <w:tcW w:w="9962" w:type="dxa"/>
            <w:tcBorders>
              <w:top w:val="nil"/>
              <w:left w:val="nil"/>
              <w:bottom w:val="single" w:sz="12" w:space="0" w:color="B31E8E"/>
              <w:right w:val="nil"/>
            </w:tcBorders>
            <w:vAlign w:val="center"/>
          </w:tcPr>
          <w:p w:rsidR="001C4E9E" w:rsidRPr="00EB20FE" w:rsidRDefault="00315F05" w:rsidP="00361F22">
            <w:pPr>
              <w:rPr>
                <w:noProof/>
                <w:sz w:val="26"/>
                <w:szCs w:val="26"/>
                <w:lang w:eastAsia="ja-JP"/>
              </w:rPr>
            </w:pPr>
            <w:r w:rsidRPr="00EB20FE">
              <w:rPr>
                <w:noProof/>
                <w:sz w:val="26"/>
                <w:szCs w:val="26"/>
                <w:lang w:eastAsia="ja-JP"/>
              </w:rPr>
              <w:t xml:space="preserve">Make an </w:t>
            </w:r>
            <w:r w:rsidRPr="00EB20FE">
              <w:rPr>
                <w:b/>
                <w:noProof/>
                <w:sz w:val="26"/>
                <w:szCs w:val="26"/>
                <w:lang w:eastAsia="ja-JP"/>
              </w:rPr>
              <w:t>infographic</w:t>
            </w:r>
            <w:r w:rsidRPr="00EB20FE">
              <w:rPr>
                <w:noProof/>
                <w:sz w:val="26"/>
                <w:szCs w:val="26"/>
                <w:lang w:eastAsia="ja-JP"/>
              </w:rPr>
              <w:t xml:space="preserve"> that will explain </w:t>
            </w:r>
            <w:r w:rsidR="00580B43">
              <w:rPr>
                <w:noProof/>
                <w:sz w:val="26"/>
                <w:szCs w:val="26"/>
                <w:lang w:eastAsia="ja-JP"/>
              </w:rPr>
              <w:t>the steps to make</w:t>
            </w:r>
            <w:r w:rsidRPr="00EB20FE">
              <w:rPr>
                <w:noProof/>
                <w:sz w:val="26"/>
                <w:szCs w:val="26"/>
                <w:lang w:eastAsia="ja-JP"/>
              </w:rPr>
              <w:t xml:space="preserve"> your Milo drink.</w:t>
            </w:r>
          </w:p>
          <w:p w:rsidR="00697FA5" w:rsidRDefault="001C4E9E" w:rsidP="00361F22">
            <w:pPr>
              <w:rPr>
                <w:noProof/>
                <w:lang w:eastAsia="ja-JP"/>
              </w:rPr>
            </w:pPr>
            <w:r w:rsidRPr="00EB20FE">
              <w:rPr>
                <w:noProof/>
                <w:sz w:val="26"/>
                <w:szCs w:val="26"/>
                <w:lang w:eastAsia="ja-JP"/>
              </w:rPr>
              <w:t>You can make an online or print infographic.</w:t>
            </w:r>
          </w:p>
        </w:tc>
      </w:tr>
      <w:tr w:rsidR="00315F05" w:rsidTr="009C072E">
        <w:trPr>
          <w:trHeight w:val="283"/>
        </w:trPr>
        <w:tc>
          <w:tcPr>
            <w:tcW w:w="9962" w:type="dxa"/>
            <w:tcBorders>
              <w:top w:val="single" w:sz="12" w:space="0" w:color="B31E8E"/>
              <w:left w:val="single" w:sz="12" w:space="0" w:color="B31E8E"/>
              <w:bottom w:val="single" w:sz="12" w:space="0" w:color="B31E8E"/>
              <w:right w:val="single" w:sz="12" w:space="0" w:color="B31E8E"/>
            </w:tcBorders>
            <w:vAlign w:val="center"/>
          </w:tcPr>
          <w:p w:rsidR="00315F05" w:rsidRDefault="00315F05" w:rsidP="00D47377">
            <w:pPr>
              <w:rPr>
                <w:noProof/>
                <w:sz w:val="26"/>
                <w:szCs w:val="26"/>
                <w:lang w:eastAsia="ja-JP"/>
              </w:rPr>
            </w:pPr>
            <w:r>
              <w:rPr>
                <w:noProof/>
                <w:sz w:val="26"/>
                <w:szCs w:val="26"/>
                <w:lang w:eastAsia="ja-JP"/>
              </w:rPr>
              <w:t>Tips:</w:t>
            </w:r>
          </w:p>
        </w:tc>
      </w:tr>
      <w:tr w:rsidR="009C072E" w:rsidTr="00EB20FE">
        <w:trPr>
          <w:trHeight w:val="283"/>
        </w:trPr>
        <w:tc>
          <w:tcPr>
            <w:tcW w:w="9962" w:type="dxa"/>
            <w:tcBorders>
              <w:top w:val="single" w:sz="12" w:space="0" w:color="B31E8E"/>
              <w:left w:val="single" w:sz="12" w:space="0" w:color="B31E8E"/>
              <w:bottom w:val="nil"/>
              <w:right w:val="single" w:sz="12" w:space="0" w:color="B31E8E"/>
            </w:tcBorders>
            <w:vAlign w:val="center"/>
          </w:tcPr>
          <w:p w:rsidR="009C072E" w:rsidRPr="009C072E" w:rsidRDefault="009C072E" w:rsidP="009C072E">
            <w:pPr>
              <w:pStyle w:val="ListParagraph"/>
              <w:numPr>
                <w:ilvl w:val="0"/>
                <w:numId w:val="42"/>
              </w:numPr>
              <w:rPr>
                <w:noProof/>
                <w:sz w:val="26"/>
                <w:szCs w:val="26"/>
                <w:lang w:eastAsia="ja-JP"/>
              </w:rPr>
            </w:pPr>
            <w:r w:rsidRPr="009C072E">
              <w:rPr>
                <w:noProof/>
                <w:sz w:val="26"/>
                <w:szCs w:val="26"/>
                <w:lang w:eastAsia="ja-JP"/>
              </w:rPr>
              <w:t xml:space="preserve">Research </w:t>
            </w:r>
            <w:r w:rsidRPr="009C072E">
              <w:rPr>
                <w:i/>
                <w:noProof/>
                <w:sz w:val="26"/>
                <w:szCs w:val="26"/>
                <w:lang w:eastAsia="ja-JP"/>
              </w:rPr>
              <w:t xml:space="preserve">Infographics for kids </w:t>
            </w:r>
            <w:r w:rsidRPr="009C072E">
              <w:rPr>
                <w:noProof/>
                <w:sz w:val="26"/>
                <w:szCs w:val="26"/>
                <w:lang w:eastAsia="ja-JP"/>
              </w:rPr>
              <w:t>online and look at some images to get ideas.</w:t>
            </w:r>
          </w:p>
        </w:tc>
      </w:tr>
      <w:tr w:rsidR="00361F22" w:rsidTr="009C072E">
        <w:trPr>
          <w:trHeight w:val="283"/>
        </w:trPr>
        <w:tc>
          <w:tcPr>
            <w:tcW w:w="9962" w:type="dxa"/>
            <w:tcBorders>
              <w:top w:val="nil"/>
              <w:left w:val="single" w:sz="12" w:space="0" w:color="B31E8E"/>
              <w:bottom w:val="nil"/>
              <w:right w:val="single" w:sz="12" w:space="0" w:color="B31E8E"/>
            </w:tcBorders>
            <w:vAlign w:val="center"/>
          </w:tcPr>
          <w:p w:rsidR="00361F22" w:rsidRPr="009C072E" w:rsidRDefault="00361F22" w:rsidP="009C072E">
            <w:pPr>
              <w:pStyle w:val="ListParagraph"/>
              <w:numPr>
                <w:ilvl w:val="0"/>
                <w:numId w:val="42"/>
              </w:numPr>
              <w:rPr>
                <w:noProof/>
                <w:sz w:val="26"/>
                <w:szCs w:val="26"/>
                <w:lang w:eastAsia="ja-JP"/>
              </w:rPr>
            </w:pPr>
            <w:r w:rsidRPr="009C072E">
              <w:rPr>
                <w:noProof/>
                <w:sz w:val="26"/>
                <w:szCs w:val="26"/>
                <w:lang w:eastAsia="ja-JP"/>
              </w:rPr>
              <w:t>Remember to leave a space for your title.</w:t>
            </w:r>
          </w:p>
        </w:tc>
      </w:tr>
      <w:tr w:rsidR="00361F22" w:rsidTr="009C072E">
        <w:trPr>
          <w:trHeight w:val="283"/>
        </w:trPr>
        <w:tc>
          <w:tcPr>
            <w:tcW w:w="9962" w:type="dxa"/>
            <w:tcBorders>
              <w:top w:val="nil"/>
              <w:left w:val="single" w:sz="12" w:space="0" w:color="B31E8E"/>
              <w:bottom w:val="nil"/>
              <w:right w:val="single" w:sz="12" w:space="0" w:color="B31E8E"/>
            </w:tcBorders>
            <w:vAlign w:val="center"/>
          </w:tcPr>
          <w:p w:rsidR="00361F22" w:rsidRPr="009C072E" w:rsidRDefault="00361F22" w:rsidP="009C072E">
            <w:pPr>
              <w:pStyle w:val="ListParagraph"/>
              <w:numPr>
                <w:ilvl w:val="0"/>
                <w:numId w:val="42"/>
              </w:numPr>
              <w:rPr>
                <w:noProof/>
                <w:sz w:val="26"/>
                <w:szCs w:val="26"/>
                <w:lang w:eastAsia="ja-JP"/>
              </w:rPr>
            </w:pPr>
            <w:r w:rsidRPr="009C072E">
              <w:rPr>
                <w:noProof/>
                <w:sz w:val="26"/>
                <w:szCs w:val="26"/>
                <w:lang w:eastAsia="ja-JP"/>
              </w:rPr>
              <w:t>Electronic infographic: Use a table to help you set out the graphics and text.</w:t>
            </w:r>
          </w:p>
        </w:tc>
      </w:tr>
      <w:tr w:rsidR="009C072E" w:rsidTr="009C072E">
        <w:trPr>
          <w:trHeight w:val="283"/>
        </w:trPr>
        <w:tc>
          <w:tcPr>
            <w:tcW w:w="9962" w:type="dxa"/>
            <w:tcBorders>
              <w:top w:val="nil"/>
              <w:left w:val="single" w:sz="12" w:space="0" w:color="B31E8E"/>
              <w:bottom w:val="nil"/>
              <w:right w:val="single" w:sz="12" w:space="0" w:color="B31E8E"/>
            </w:tcBorders>
            <w:vAlign w:val="center"/>
          </w:tcPr>
          <w:p w:rsidR="009C072E" w:rsidRPr="009C072E" w:rsidRDefault="009C072E" w:rsidP="009C072E">
            <w:pPr>
              <w:pStyle w:val="ListParagraph"/>
              <w:numPr>
                <w:ilvl w:val="0"/>
                <w:numId w:val="42"/>
              </w:numPr>
              <w:rPr>
                <w:noProof/>
                <w:sz w:val="26"/>
                <w:szCs w:val="26"/>
                <w:lang w:eastAsia="ja-JP"/>
              </w:rPr>
            </w:pPr>
            <w:r w:rsidRPr="009C072E">
              <w:rPr>
                <w:noProof/>
                <w:sz w:val="26"/>
                <w:szCs w:val="26"/>
                <w:lang w:eastAsia="ja-JP"/>
              </w:rPr>
              <w:t>Print infographic: use light lead pencil to plan and draft your work.</w:t>
            </w:r>
          </w:p>
        </w:tc>
      </w:tr>
      <w:tr w:rsidR="00697FA5" w:rsidTr="00521D77">
        <w:trPr>
          <w:trHeight w:val="737"/>
        </w:trPr>
        <w:tc>
          <w:tcPr>
            <w:tcW w:w="9962" w:type="dxa"/>
            <w:tcBorders>
              <w:top w:val="nil"/>
              <w:left w:val="single" w:sz="12" w:space="0" w:color="B31E8E"/>
              <w:bottom w:val="nil"/>
              <w:right w:val="single" w:sz="12" w:space="0" w:color="B31E8E"/>
            </w:tcBorders>
            <w:vAlign w:val="center"/>
          </w:tcPr>
          <w:p w:rsidR="00580B43" w:rsidRPr="009C072E" w:rsidRDefault="00580B43" w:rsidP="009C072E">
            <w:pPr>
              <w:pStyle w:val="ListParagraph"/>
              <w:numPr>
                <w:ilvl w:val="0"/>
                <w:numId w:val="42"/>
              </w:numPr>
              <w:rPr>
                <w:noProof/>
                <w:sz w:val="26"/>
                <w:szCs w:val="26"/>
                <w:lang w:eastAsia="ja-JP"/>
              </w:rPr>
            </w:pPr>
            <w:r w:rsidRPr="009C072E">
              <w:rPr>
                <w:noProof/>
                <w:sz w:val="26"/>
                <w:szCs w:val="26"/>
                <w:lang w:eastAsia="ja-JP"/>
              </w:rPr>
              <w:t>Image ideas:</w:t>
            </w:r>
          </w:p>
          <w:p w:rsidR="00580B43" w:rsidRPr="009C072E" w:rsidRDefault="00315F05" w:rsidP="009C072E">
            <w:pPr>
              <w:pStyle w:val="Bullet1"/>
              <w:numPr>
                <w:ilvl w:val="0"/>
                <w:numId w:val="43"/>
              </w:numPr>
              <w:rPr>
                <w:noProof/>
                <w:sz w:val="26"/>
                <w:szCs w:val="26"/>
                <w:lang w:eastAsia="ja-JP"/>
              </w:rPr>
            </w:pPr>
            <w:r w:rsidRPr="009C072E">
              <w:rPr>
                <w:noProof/>
                <w:sz w:val="26"/>
                <w:szCs w:val="26"/>
                <w:lang w:eastAsia="ja-JP"/>
              </w:rPr>
              <w:t>photographs of your tester following each instruction</w:t>
            </w:r>
          </w:p>
          <w:p w:rsidR="00580B43" w:rsidRPr="009C072E" w:rsidRDefault="001C4E9E" w:rsidP="009C072E">
            <w:pPr>
              <w:pStyle w:val="Bullet1"/>
              <w:numPr>
                <w:ilvl w:val="0"/>
                <w:numId w:val="43"/>
              </w:numPr>
              <w:rPr>
                <w:noProof/>
                <w:sz w:val="26"/>
                <w:szCs w:val="26"/>
                <w:lang w:eastAsia="ja-JP"/>
              </w:rPr>
            </w:pPr>
            <w:r w:rsidRPr="009C072E">
              <w:rPr>
                <w:sz w:val="26"/>
                <w:szCs w:val="26"/>
              </w:rPr>
              <w:t>draw pictures that show each step needed to make the drink</w:t>
            </w:r>
          </w:p>
          <w:p w:rsidR="001C4E9E" w:rsidRPr="009C072E" w:rsidRDefault="001C4E9E" w:rsidP="009C072E">
            <w:pPr>
              <w:pStyle w:val="Bullet1"/>
              <w:numPr>
                <w:ilvl w:val="0"/>
                <w:numId w:val="43"/>
              </w:numPr>
              <w:rPr>
                <w:sz w:val="26"/>
                <w:szCs w:val="26"/>
              </w:rPr>
            </w:pPr>
            <w:r w:rsidRPr="009C072E">
              <w:rPr>
                <w:sz w:val="26"/>
                <w:szCs w:val="26"/>
              </w:rPr>
              <w:t>find images online or in magazines to illustrate each step</w:t>
            </w:r>
          </w:p>
          <w:p w:rsidR="00580B43" w:rsidRPr="00580B43" w:rsidRDefault="00580B43" w:rsidP="009C072E">
            <w:pPr>
              <w:pStyle w:val="Bullet1"/>
              <w:numPr>
                <w:ilvl w:val="0"/>
                <w:numId w:val="43"/>
              </w:numPr>
              <w:rPr>
                <w:noProof/>
                <w:lang w:eastAsia="ja-JP"/>
              </w:rPr>
            </w:pPr>
            <w:r w:rsidRPr="009C072E">
              <w:rPr>
                <w:sz w:val="26"/>
                <w:szCs w:val="26"/>
              </w:rPr>
              <w:t>find images in magazines to illustrate each step</w:t>
            </w:r>
            <w:r w:rsidR="009C072E">
              <w:rPr>
                <w:sz w:val="26"/>
                <w:szCs w:val="26"/>
              </w:rPr>
              <w:t>.</w:t>
            </w:r>
          </w:p>
        </w:tc>
      </w:tr>
      <w:tr w:rsidR="001C4E9E" w:rsidTr="00EB20FE">
        <w:trPr>
          <w:trHeight w:val="510"/>
        </w:trPr>
        <w:tc>
          <w:tcPr>
            <w:tcW w:w="9962" w:type="dxa"/>
            <w:tcBorders>
              <w:top w:val="nil"/>
              <w:left w:val="single" w:sz="12" w:space="0" w:color="B31E8E"/>
              <w:bottom w:val="nil"/>
              <w:right w:val="single" w:sz="12" w:space="0" w:color="B31E8E"/>
            </w:tcBorders>
            <w:vAlign w:val="center"/>
          </w:tcPr>
          <w:p w:rsidR="001C4E9E" w:rsidRPr="009C072E" w:rsidRDefault="00521D77" w:rsidP="009C072E">
            <w:pPr>
              <w:pStyle w:val="ListParagraph"/>
              <w:numPr>
                <w:ilvl w:val="0"/>
                <w:numId w:val="44"/>
              </w:numPr>
              <w:rPr>
                <w:sz w:val="26"/>
                <w:szCs w:val="26"/>
              </w:rPr>
            </w:pPr>
            <w:r w:rsidRPr="009C072E">
              <w:rPr>
                <w:sz w:val="26"/>
                <w:szCs w:val="26"/>
              </w:rPr>
              <w:t>U</w:t>
            </w:r>
            <w:r w:rsidR="001C4E9E" w:rsidRPr="009C072E">
              <w:rPr>
                <w:sz w:val="26"/>
                <w:szCs w:val="26"/>
              </w:rPr>
              <w:t>se headings, labels, words, dot points or phrases rather than sentences</w:t>
            </w:r>
            <w:r w:rsidR="009C072E" w:rsidRPr="009C072E">
              <w:rPr>
                <w:sz w:val="26"/>
                <w:szCs w:val="26"/>
              </w:rPr>
              <w:t>.</w:t>
            </w:r>
          </w:p>
        </w:tc>
      </w:tr>
      <w:tr w:rsidR="009C072E" w:rsidTr="00EB20FE">
        <w:trPr>
          <w:trHeight w:val="510"/>
        </w:trPr>
        <w:tc>
          <w:tcPr>
            <w:tcW w:w="9962" w:type="dxa"/>
            <w:tcBorders>
              <w:top w:val="nil"/>
              <w:left w:val="single" w:sz="12" w:space="0" w:color="B31E8E"/>
              <w:bottom w:val="nil"/>
              <w:right w:val="single" w:sz="12" w:space="0" w:color="B31E8E"/>
            </w:tcBorders>
            <w:vAlign w:val="center"/>
          </w:tcPr>
          <w:p w:rsidR="009C072E" w:rsidRPr="009C072E" w:rsidRDefault="009C072E" w:rsidP="009C072E">
            <w:pPr>
              <w:pStyle w:val="ListParagraph"/>
              <w:numPr>
                <w:ilvl w:val="0"/>
                <w:numId w:val="44"/>
              </w:numPr>
              <w:rPr>
                <w:sz w:val="26"/>
                <w:szCs w:val="26"/>
              </w:rPr>
            </w:pPr>
            <w:r w:rsidRPr="009C072E">
              <w:rPr>
                <w:sz w:val="26"/>
                <w:szCs w:val="26"/>
              </w:rPr>
              <w:t>Explore different fonts and colours.</w:t>
            </w:r>
          </w:p>
        </w:tc>
      </w:tr>
      <w:tr w:rsidR="009C072E" w:rsidTr="00EB20FE">
        <w:trPr>
          <w:trHeight w:val="510"/>
        </w:trPr>
        <w:tc>
          <w:tcPr>
            <w:tcW w:w="9962" w:type="dxa"/>
            <w:tcBorders>
              <w:top w:val="nil"/>
              <w:left w:val="single" w:sz="12" w:space="0" w:color="B31E8E"/>
              <w:bottom w:val="nil"/>
              <w:right w:val="single" w:sz="12" w:space="0" w:color="B31E8E"/>
            </w:tcBorders>
            <w:vAlign w:val="center"/>
          </w:tcPr>
          <w:p w:rsidR="009C072E" w:rsidRPr="009C072E" w:rsidRDefault="009C072E" w:rsidP="009C072E">
            <w:pPr>
              <w:pStyle w:val="ListParagraph"/>
              <w:numPr>
                <w:ilvl w:val="0"/>
                <w:numId w:val="44"/>
              </w:numPr>
              <w:rPr>
                <w:sz w:val="26"/>
                <w:szCs w:val="26"/>
              </w:rPr>
            </w:pPr>
            <w:r>
              <w:rPr>
                <w:sz w:val="26"/>
                <w:szCs w:val="26"/>
              </w:rPr>
              <w:t>Explore different art mediums, eg card, charcoal, paint, felt tip pens.</w:t>
            </w:r>
          </w:p>
        </w:tc>
      </w:tr>
      <w:tr w:rsidR="00361F22" w:rsidTr="009C072E">
        <w:trPr>
          <w:trHeight w:val="510"/>
        </w:trPr>
        <w:tc>
          <w:tcPr>
            <w:tcW w:w="9962" w:type="dxa"/>
            <w:tcBorders>
              <w:top w:val="nil"/>
              <w:left w:val="single" w:sz="12" w:space="0" w:color="B31E8E"/>
              <w:bottom w:val="nil"/>
              <w:right w:val="single" w:sz="12" w:space="0" w:color="B31E8E"/>
            </w:tcBorders>
            <w:vAlign w:val="center"/>
          </w:tcPr>
          <w:p w:rsidR="00361F22" w:rsidRPr="009C072E" w:rsidRDefault="00361F22" w:rsidP="009C072E">
            <w:pPr>
              <w:pStyle w:val="ListParagraph"/>
              <w:numPr>
                <w:ilvl w:val="0"/>
                <w:numId w:val="44"/>
              </w:numPr>
              <w:rPr>
                <w:sz w:val="26"/>
                <w:szCs w:val="26"/>
              </w:rPr>
            </w:pPr>
            <w:r w:rsidRPr="009C072E">
              <w:rPr>
                <w:sz w:val="26"/>
                <w:szCs w:val="26"/>
              </w:rPr>
              <w:t>Think of</w:t>
            </w:r>
            <w:r w:rsidR="009C072E" w:rsidRPr="009C072E">
              <w:rPr>
                <w:sz w:val="26"/>
                <w:szCs w:val="26"/>
              </w:rPr>
              <w:t xml:space="preserve"> an interesting way to divide each step, eg coloured border, coloured background.</w:t>
            </w:r>
          </w:p>
        </w:tc>
      </w:tr>
      <w:tr w:rsidR="001C4E9E" w:rsidTr="009C072E">
        <w:trPr>
          <w:trHeight w:val="624"/>
        </w:trPr>
        <w:tc>
          <w:tcPr>
            <w:tcW w:w="9962" w:type="dxa"/>
            <w:tcBorders>
              <w:top w:val="nil"/>
              <w:left w:val="single" w:sz="12" w:space="0" w:color="B31E8E"/>
              <w:bottom w:val="single" w:sz="12" w:space="0" w:color="B31E8E"/>
              <w:right w:val="single" w:sz="12" w:space="0" w:color="B31E8E"/>
            </w:tcBorders>
            <w:vAlign w:val="center"/>
          </w:tcPr>
          <w:p w:rsidR="001C4E9E" w:rsidRPr="009C072E" w:rsidRDefault="001C4E9E" w:rsidP="009C072E">
            <w:pPr>
              <w:pStyle w:val="ListParagraph"/>
              <w:numPr>
                <w:ilvl w:val="0"/>
                <w:numId w:val="44"/>
              </w:numPr>
              <w:rPr>
                <w:sz w:val="26"/>
                <w:szCs w:val="26"/>
              </w:rPr>
            </w:pPr>
            <w:r w:rsidRPr="009C072E">
              <w:rPr>
                <w:sz w:val="26"/>
                <w:szCs w:val="26"/>
              </w:rPr>
              <w:t>Order the steps using numbers</w:t>
            </w:r>
            <w:r w:rsidR="00580B43" w:rsidRPr="009C072E">
              <w:rPr>
                <w:sz w:val="26"/>
                <w:szCs w:val="26"/>
              </w:rPr>
              <w:t xml:space="preserve"> or</w:t>
            </w:r>
            <w:r w:rsidRPr="009C072E">
              <w:rPr>
                <w:sz w:val="26"/>
                <w:szCs w:val="26"/>
              </w:rPr>
              <w:t xml:space="preserve"> directional arrows</w:t>
            </w:r>
            <w:r w:rsidR="009C072E">
              <w:rPr>
                <w:sz w:val="26"/>
                <w:szCs w:val="26"/>
              </w:rPr>
              <w:t>.</w:t>
            </w:r>
          </w:p>
        </w:tc>
      </w:tr>
      <w:tr w:rsidR="009C072E" w:rsidTr="006005D2">
        <w:trPr>
          <w:trHeight w:val="567"/>
        </w:trPr>
        <w:tc>
          <w:tcPr>
            <w:tcW w:w="9962" w:type="dxa"/>
            <w:tcBorders>
              <w:top w:val="single" w:sz="12" w:space="0" w:color="B31E8E"/>
              <w:left w:val="nil"/>
              <w:bottom w:val="nil"/>
              <w:right w:val="nil"/>
            </w:tcBorders>
            <w:vAlign w:val="center"/>
          </w:tcPr>
          <w:p w:rsidR="009C072E" w:rsidRPr="009C072E" w:rsidRDefault="006005D2" w:rsidP="006005D2">
            <w:r>
              <w:rPr>
                <w:noProof/>
              </w:rPr>
              <w:drawing>
                <wp:inline distT="0" distB="0" distL="0" distR="0">
                  <wp:extent cx="274320" cy="274320"/>
                  <wp:effectExtent l="0" t="0" r="0" b="0"/>
                  <wp:docPr id="20768" name="Picture 20768"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tab/>
              <w:t>Save, scan or photograph your infographic to return with the Set.</w:t>
            </w:r>
          </w:p>
        </w:tc>
      </w:tr>
    </w:tbl>
    <w:p w:rsidR="00697FA5" w:rsidRPr="00EB20FE" w:rsidRDefault="00697FA5" w:rsidP="00CA037C">
      <w:pPr>
        <w:spacing w:before="0" w:after="0"/>
        <w:rPr>
          <w:sz w:val="10"/>
          <w:szCs w:val="10"/>
        </w:rPr>
      </w:pPr>
      <w:r>
        <w:rPr>
          <w:sz w:val="16"/>
          <w:szCs w:val="16"/>
        </w:rPr>
        <w:lastRenderedPageBreak/>
        <w:br w:type="page"/>
      </w:r>
    </w:p>
    <w:p w:rsidR="009C7258" w:rsidRPr="00CA037C" w:rsidRDefault="009C7258" w:rsidP="009C7258">
      <w:pPr>
        <w:pStyle w:val="Heading2"/>
      </w:pPr>
      <w:r>
        <w:lastRenderedPageBreak/>
        <w:t>Reflection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9C7258" w:rsidTr="003750C1">
        <w:trPr>
          <w:trHeight w:val="1077"/>
        </w:trPr>
        <w:tc>
          <w:tcPr>
            <w:tcW w:w="9962" w:type="dxa"/>
            <w:tcBorders>
              <w:bottom w:val="single" w:sz="8" w:space="0" w:color="B31E8E"/>
            </w:tcBorders>
          </w:tcPr>
          <w:p w:rsidR="009C7258" w:rsidRDefault="009C7258" w:rsidP="009C7258">
            <w:r w:rsidRPr="000E3516">
              <w:rPr>
                <w:noProof/>
                <w:sz w:val="36"/>
                <w:szCs w:val="36"/>
              </w:rPr>
              <mc:AlternateContent>
                <mc:Choice Requires="wps">
                  <w:drawing>
                    <wp:anchor distT="0" distB="0" distL="114300" distR="114300" simplePos="0" relativeHeight="253271040" behindDoc="0" locked="0" layoutInCell="1" allowOverlap="1" wp14:anchorId="63973D70" wp14:editId="3C1CDD5C">
                      <wp:simplePos x="0" y="0"/>
                      <wp:positionH relativeFrom="column">
                        <wp:posOffset>853440</wp:posOffset>
                      </wp:positionH>
                      <wp:positionV relativeFrom="paragraph">
                        <wp:posOffset>234950</wp:posOffset>
                      </wp:positionV>
                      <wp:extent cx="5295900" cy="396240"/>
                      <wp:effectExtent l="285750" t="0" r="19050" b="22860"/>
                      <wp:wrapNone/>
                      <wp:docPr id="20856" name="Rounded Rectangular Callout 20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396240"/>
                              </a:xfrm>
                              <a:prstGeom prst="wedgeRoundRectCallout">
                                <a:avLst>
                                  <a:gd name="adj1" fmla="val -54394"/>
                                  <a:gd name="adj2" fmla="val -10926"/>
                                  <a:gd name="adj3" fmla="val 16667"/>
                                </a:avLst>
                              </a:prstGeom>
                              <a:noFill/>
                              <a:ln w="19050">
                                <a:solidFill>
                                  <a:srgbClr val="B31E8E"/>
                                </a:solidFill>
                                <a:miter lim="800000"/>
                                <a:headEnd/>
                                <a:tailEnd/>
                              </a:ln>
                            </wps:spPr>
                            <wps:txbx>
                              <w:txbxContent>
                                <w:p w:rsidR="0091685E" w:rsidRPr="00FC13AE" w:rsidRDefault="0091685E" w:rsidP="009C7258">
                                  <w:pPr>
                                    <w:spacing w:before="0" w:after="0"/>
                                    <w:rPr>
                                      <w:szCs w:val="28"/>
                                    </w:rPr>
                                  </w:pPr>
                                  <w:r>
                                    <w:rPr>
                                      <w:szCs w:val="28"/>
                                    </w:rPr>
                                    <w:t>Think about the drink making activity. Answer these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3D70" id="Rounded Rectangular Callout 20856" o:spid="_x0000_s1096" type="#_x0000_t62" style="position:absolute;margin-left:67.2pt;margin-top:18.5pt;width:417pt;height:31.2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stbwIAAMkEAAAOAAAAZHJzL2Uyb0RvYy54bWysVMlu2zAQvRfoPxC8J1psK5YQOUidpCjQ&#10;JUjaD6BFSmJLcViSspx+fUeUktrNragPBKnZ3rw348urQ6fIXlgnQZc0OY8pEboCLnVT0m9f787W&#10;lDjPNGcKtCjpk3D0avP2zeVgCpFCC4oLSzCJdsVgStp6b4ooclUrOubOwQiNxhpsxzw+bRNxywbM&#10;3qkojeMsGsByY6ESzuHXm8lINyF/XYvKf6lrJzxRJUVsPpw2nLvxjDaXrGgsM62sZhjsH1B0TGos&#10;+pLqhnlGeitfpepkZcFB7c8r6CKoa1mJ0AN2k8R/dfPYMiNCL0iOMy80uf+Xtvq8v7dE8pKm8XqV&#10;UaJZhzI9QK+54OQBCWS66RWzZMuUgt6TyRGJG4wrMP7R3NuxdWc+QvXDEQ3bFmPEtbUwtIJxhJuM&#10;REcnAePDYSjZDZ+AY03WewgcHmrbjQmRHXIIUj29SCUOnlT4cZXmqzxGRSu0LfIsXQYtI1Y8Rxvr&#10;/HsBHRkvJR0Eb0Roa+xp7iWUY/uPzgft+Nw9498TSupO4SjsmSJnq+UiX86zcuSUnjglcZ5mr50W&#10;x05JlmUXgQtWzHUR8jPUEYSGO6lUGEulyYDU5fEqDkAdKMlHa2DbNrutsgTxlfTdIrld3855T9w6&#10;6XG/lOxKuo7H3wRwlOVW81DGM6mmO0JRetZplGaS2B92hzAhFyF41G0H/AmVszDtE+4/XlqwvygZ&#10;cJdK6n72zApK1AeN6ufJEuUhPjyWq4sUH/bYsju2MF1hqpJ6Sqbr1k8L2xsrmxYrJYEODdc4MbX0&#10;z6M1oZrx477g7WQhj9/B688/0OY3AAAA//8DAFBLAwQUAAYACAAAACEAxIn2094AAAAJAQAADwAA&#10;AGRycy9kb3ducmV2LnhtbEyPQU/DMAyF70j8h8hI3FgKq7quNJ2mSdwAiY2Ja9Z4bbXG6Zp07f49&#10;5jRufvbT8/fy1WRbccHeN44UPM8iEEilMw1VCr53b08pCB80Gd06QgVX9LAq7u9ynRk30hdetqES&#10;HEI+0wrqELpMSl/WaLWfuQ6Jb0fXWx1Y9pU0vR453LbyJYoSaXVD/KHWHW5qLE/bwSr43K+7zY/Z&#10;D1daYLqb3s/n8SNR6vFhWr+CCDiFmxn+8BkdCmY6uIGMFy3reRyzVcF8wZ3YsExSXhx4WMYgi1z+&#10;b1D8AgAA//8DAFBLAQItABQABgAIAAAAIQC2gziS/gAAAOEBAAATAAAAAAAAAAAAAAAAAAAAAABb&#10;Q29udGVudF9UeXBlc10ueG1sUEsBAi0AFAAGAAgAAAAhADj9If/WAAAAlAEAAAsAAAAAAAAAAAAA&#10;AAAALwEAAF9yZWxzLy5yZWxzUEsBAi0AFAAGAAgAAAAhAHfhOy1vAgAAyQQAAA4AAAAAAAAAAAAA&#10;AAAALgIAAGRycy9lMm9Eb2MueG1sUEsBAi0AFAAGAAgAAAAhAMSJ9tPeAAAACQEAAA8AAAAAAAAA&#10;AAAAAAAAyQQAAGRycy9kb3ducmV2LnhtbFBLBQYAAAAABAAEAPMAAADUBQAAAAA=&#10;" adj="-949,8440" filled="f" strokecolor="#b31e8e" strokeweight="1.5pt">
                      <v:textbox>
                        <w:txbxContent>
                          <w:p w:rsidR="0091685E" w:rsidRPr="00FC13AE" w:rsidRDefault="0091685E" w:rsidP="009C7258">
                            <w:pPr>
                              <w:spacing w:before="0" w:after="0"/>
                              <w:rPr>
                                <w:szCs w:val="28"/>
                              </w:rPr>
                            </w:pPr>
                            <w:r>
                              <w:rPr>
                                <w:szCs w:val="28"/>
                              </w:rPr>
                              <w:t>Think about the drink making activity. Answer these questions.</w:t>
                            </w:r>
                          </w:p>
                        </w:txbxContent>
                      </v:textbox>
                    </v:shape>
                  </w:pict>
                </mc:Fallback>
              </mc:AlternateContent>
            </w:r>
            <w:r>
              <w:rPr>
                <w:rFonts w:cs="Arial"/>
                <w:noProof/>
                <w:szCs w:val="28"/>
              </w:rPr>
              <w:drawing>
                <wp:inline distT="0" distB="0" distL="0" distR="0" wp14:anchorId="3A64ECF0" wp14:editId="4CE276D9">
                  <wp:extent cx="640080" cy="628227"/>
                  <wp:effectExtent l="0" t="0" r="7620" b="635"/>
                  <wp:docPr id="2181" name="Picture 2181"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105" cstate="print">
                            <a:extLst>
                              <a:ext uri="{28A0092B-C50C-407E-A947-70E740481C1C}">
                                <a14:useLocalDpi xmlns:a14="http://schemas.microsoft.com/office/drawing/2010/main"/>
                              </a:ext>
                            </a:extLst>
                          </a:blip>
                          <a:srcRect/>
                          <a:stretch/>
                        </pic:blipFill>
                        <pic:spPr bwMode="auto">
                          <a:xfrm>
                            <a:off x="0" y="0"/>
                            <a:ext cx="655791" cy="643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7258" w:rsidTr="003750C1">
        <w:trPr>
          <w:trHeight w:val="782"/>
        </w:trPr>
        <w:tc>
          <w:tcPr>
            <w:tcW w:w="9962" w:type="dxa"/>
            <w:tcBorders>
              <w:top w:val="single" w:sz="8" w:space="0" w:color="B31E8E"/>
              <w:bottom w:val="single" w:sz="8" w:space="0" w:color="B31E8E"/>
            </w:tcBorders>
            <w:vAlign w:val="bottom"/>
          </w:tcPr>
          <w:p w:rsidR="009C7258" w:rsidRDefault="0059131B" w:rsidP="0059131B">
            <w:r>
              <w:t>Did your instructions guide the tester to make the drink successfully?</w:t>
            </w:r>
          </w:p>
        </w:tc>
      </w:tr>
      <w:tr w:rsidR="009C7258" w:rsidTr="003750C1">
        <w:trPr>
          <w:trHeight w:val="782"/>
        </w:trPr>
        <w:tc>
          <w:tcPr>
            <w:tcW w:w="9962" w:type="dxa"/>
            <w:tcBorders>
              <w:top w:val="single" w:sz="8" w:space="0" w:color="B31E8E"/>
              <w:bottom w:val="single" w:sz="8" w:space="0" w:color="B31E8E"/>
            </w:tcBorders>
            <w:vAlign w:val="bottom"/>
          </w:tcPr>
          <w:p w:rsidR="009C7258" w:rsidRDefault="0059131B" w:rsidP="0059131B">
            <w:r>
              <w:t>Why?</w:t>
            </w:r>
          </w:p>
        </w:tc>
      </w:tr>
      <w:tr w:rsidR="009C7258" w:rsidTr="003750C1">
        <w:trPr>
          <w:trHeight w:val="782"/>
        </w:trPr>
        <w:tc>
          <w:tcPr>
            <w:tcW w:w="9962" w:type="dxa"/>
            <w:tcBorders>
              <w:top w:val="single" w:sz="8" w:space="0" w:color="B31E8E"/>
              <w:bottom w:val="single" w:sz="8" w:space="0" w:color="B31E8E"/>
            </w:tcBorders>
            <w:vAlign w:val="bottom"/>
          </w:tcPr>
          <w:p w:rsidR="009C7258" w:rsidRDefault="009C7258" w:rsidP="0059131B"/>
        </w:tc>
      </w:tr>
      <w:tr w:rsidR="009C7258" w:rsidTr="003750C1">
        <w:trPr>
          <w:trHeight w:val="782"/>
        </w:trPr>
        <w:tc>
          <w:tcPr>
            <w:tcW w:w="9962" w:type="dxa"/>
            <w:tcBorders>
              <w:top w:val="single" w:sz="8" w:space="0" w:color="B31E8E"/>
              <w:bottom w:val="single" w:sz="8" w:space="0" w:color="B31E8E"/>
            </w:tcBorders>
            <w:vAlign w:val="bottom"/>
          </w:tcPr>
          <w:p w:rsidR="009C7258" w:rsidRDefault="0059131B" w:rsidP="0059131B">
            <w:r>
              <w:t>Did you need to revise your instructions?</w:t>
            </w:r>
          </w:p>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r>
              <w:t>How did you change them?</w:t>
            </w:r>
          </w:p>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r>
              <w:t>Which step or steps of your instructions worked well?</w:t>
            </w:r>
          </w:p>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r>
              <w:t>What was the most difficult part about creating the instructions?</w:t>
            </w:r>
          </w:p>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r>
              <w:t>What would you do differently next time?</w:t>
            </w:r>
          </w:p>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tc>
      </w:tr>
      <w:tr w:rsidR="0059131B" w:rsidTr="003750C1">
        <w:trPr>
          <w:trHeight w:val="782"/>
        </w:trPr>
        <w:tc>
          <w:tcPr>
            <w:tcW w:w="9962" w:type="dxa"/>
            <w:tcBorders>
              <w:top w:val="single" w:sz="8" w:space="0" w:color="B31E8E"/>
              <w:bottom w:val="single" w:sz="8" w:space="0" w:color="B31E8E"/>
            </w:tcBorders>
            <w:vAlign w:val="bottom"/>
          </w:tcPr>
          <w:p w:rsidR="0059131B" w:rsidRDefault="0059131B" w:rsidP="0059131B"/>
        </w:tc>
      </w:tr>
      <w:tr w:rsidR="003750C1" w:rsidTr="003750C1">
        <w:trPr>
          <w:trHeight w:val="170"/>
        </w:trPr>
        <w:tc>
          <w:tcPr>
            <w:tcW w:w="9962" w:type="dxa"/>
            <w:tcBorders>
              <w:top w:val="single" w:sz="12" w:space="0" w:color="B31E8E"/>
              <w:left w:val="single" w:sz="12" w:space="0" w:color="B31E8E"/>
              <w:bottom w:val="single" w:sz="12" w:space="0" w:color="B31E8E"/>
              <w:right w:val="single" w:sz="12" w:space="0" w:color="B31E8E"/>
            </w:tcBorders>
            <w:vAlign w:val="bottom"/>
          </w:tcPr>
          <w:p w:rsidR="003750C1" w:rsidRDefault="003750C1" w:rsidP="0059131B">
            <w:r>
              <w:rPr>
                <w:rFonts w:cs="Arial"/>
                <w:noProof/>
                <w:sz w:val="26"/>
                <w:szCs w:val="26"/>
                <w:lang w:eastAsia="ja-JP"/>
              </w:rPr>
              <w:t xml:space="preserve">Open your </w:t>
            </w:r>
            <w:r>
              <w:rPr>
                <w:rFonts w:cs="Arial"/>
                <w:i/>
                <w:noProof/>
                <w:sz w:val="26"/>
                <w:szCs w:val="26"/>
                <w:lang w:eastAsia="ja-JP"/>
              </w:rPr>
              <w:t xml:space="preserve">Word wall </w:t>
            </w:r>
            <w:r w:rsidRPr="00746B95">
              <w:rPr>
                <w:rFonts w:cs="Arial"/>
                <w:noProof/>
                <w:sz w:val="26"/>
                <w:szCs w:val="26"/>
                <w:lang w:eastAsia="ja-JP"/>
              </w:rPr>
              <w:t>document</w:t>
            </w:r>
            <w:r>
              <w:rPr>
                <w:rFonts w:cs="Arial"/>
                <w:noProof/>
                <w:sz w:val="26"/>
                <w:szCs w:val="26"/>
                <w:lang w:eastAsia="ja-JP"/>
              </w:rPr>
              <w:t xml:space="preserve"> </w:t>
            </w:r>
            <w:r w:rsidRPr="00746B95">
              <w:rPr>
                <w:rFonts w:cs="Arial"/>
                <w:noProof/>
                <w:sz w:val="26"/>
                <w:szCs w:val="26"/>
                <w:lang w:eastAsia="ja-JP"/>
              </w:rPr>
              <w:t>and add some words f</w:t>
            </w:r>
            <w:r>
              <w:rPr>
                <w:rFonts w:cs="Arial"/>
                <w:noProof/>
                <w:sz w:val="26"/>
                <w:szCs w:val="26"/>
                <w:lang w:eastAsia="ja-JP"/>
              </w:rPr>
              <w:t>rom today’s activities.</w:t>
            </w:r>
          </w:p>
        </w:tc>
      </w:tr>
    </w:tbl>
    <w:p w:rsidR="0059131B" w:rsidRPr="003750C1" w:rsidRDefault="0059131B">
      <w:pPr>
        <w:spacing w:before="0" w:after="0"/>
        <w:rPr>
          <w:sz w:val="16"/>
          <w:szCs w:val="16"/>
        </w:rPr>
      </w:pPr>
      <w:r>
        <w:lastRenderedPageBreak/>
        <w:br w:type="page"/>
      </w:r>
    </w:p>
    <w:p w:rsidR="0084399B" w:rsidRPr="004838F7" w:rsidRDefault="006907FE" w:rsidP="006907FE">
      <w:pPr>
        <w:pStyle w:val="Heading1"/>
        <w:rPr>
          <w:color w:val="B31E8E"/>
        </w:rPr>
      </w:pPr>
      <w:r w:rsidRPr="004838F7">
        <w:rPr>
          <w:color w:val="B31E8E"/>
        </w:rPr>
        <w:lastRenderedPageBreak/>
        <w:t xml:space="preserve">Day 4: </w:t>
      </w:r>
      <w:r w:rsidR="00A775DE" w:rsidRPr="004838F7">
        <w:rPr>
          <w:color w:val="B31E8E"/>
        </w:rPr>
        <w:t>Making pathways</w:t>
      </w:r>
    </w:p>
    <w:tbl>
      <w:tblPr>
        <w:tblStyle w:val="TableGrid"/>
        <w:tblW w:w="0" w:type="auto"/>
        <w:tblLook w:val="04A0" w:firstRow="1" w:lastRow="0" w:firstColumn="1" w:lastColumn="0" w:noHBand="0" w:noVBand="1"/>
      </w:tblPr>
      <w:tblGrid>
        <w:gridCol w:w="1228"/>
        <w:gridCol w:w="1233"/>
        <w:gridCol w:w="1229"/>
        <w:gridCol w:w="1243"/>
        <w:gridCol w:w="1207"/>
        <w:gridCol w:w="1151"/>
        <w:gridCol w:w="1225"/>
        <w:gridCol w:w="1230"/>
      </w:tblGrid>
      <w:tr w:rsidR="0084399B" w:rsidTr="00FD2EFC">
        <w:trPr>
          <w:trHeight w:val="737"/>
        </w:trPr>
        <w:tc>
          <w:tcPr>
            <w:tcW w:w="9962" w:type="dxa"/>
            <w:gridSpan w:val="8"/>
            <w:tcBorders>
              <w:top w:val="nil"/>
              <w:left w:val="nil"/>
              <w:bottom w:val="single" w:sz="12" w:space="0" w:color="B31E8E"/>
              <w:right w:val="nil"/>
            </w:tcBorders>
            <w:vAlign w:val="center"/>
          </w:tcPr>
          <w:p w:rsidR="0084399B" w:rsidRPr="00E077A7" w:rsidRDefault="00F67C72" w:rsidP="005F3ADE">
            <w:pPr>
              <w:rPr>
                <w:rFonts w:cs="Arial"/>
              </w:rPr>
            </w:pPr>
            <w:r w:rsidRPr="00E077A7">
              <w:rPr>
                <w:rFonts w:cs="Arial"/>
                <w:noProof/>
              </w:rPr>
              <mc:AlternateContent>
                <mc:Choice Requires="wps">
                  <w:drawing>
                    <wp:anchor distT="0" distB="0" distL="114300" distR="114300" simplePos="0" relativeHeight="251750400" behindDoc="0" locked="0" layoutInCell="1" allowOverlap="1" wp14:anchorId="4C7F3EB9" wp14:editId="48962050">
                      <wp:simplePos x="0" y="0"/>
                      <wp:positionH relativeFrom="column">
                        <wp:posOffset>1280160</wp:posOffset>
                      </wp:positionH>
                      <wp:positionV relativeFrom="paragraph">
                        <wp:posOffset>74930</wp:posOffset>
                      </wp:positionV>
                      <wp:extent cx="4335780" cy="586740"/>
                      <wp:effectExtent l="819150" t="0" r="26670" b="22860"/>
                      <wp:wrapNone/>
                      <wp:docPr id="32" name="Rounded Rectangular Callou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5780" cy="586740"/>
                              </a:xfrm>
                              <a:prstGeom prst="wedgeRoundRectCallout">
                                <a:avLst>
                                  <a:gd name="adj1" fmla="val -67877"/>
                                  <a:gd name="adj2" fmla="val -5000"/>
                                  <a:gd name="adj3" fmla="val 16667"/>
                                </a:avLst>
                              </a:prstGeom>
                              <a:noFill/>
                              <a:ln w="19050">
                                <a:solidFill>
                                  <a:srgbClr val="B31E8E"/>
                                </a:solidFill>
                                <a:miter lim="800000"/>
                                <a:headEnd/>
                                <a:tailEnd/>
                              </a:ln>
                            </wps:spPr>
                            <wps:txbx>
                              <w:txbxContent>
                                <w:p w:rsidR="0091685E" w:rsidRPr="00F67C72" w:rsidRDefault="0091685E" w:rsidP="00F67C72">
                                  <w:pPr>
                                    <w:spacing w:before="0" w:after="0"/>
                                  </w:pPr>
                                  <w:r>
                                    <w:rPr>
                                      <w:rFonts w:cs="Arial"/>
                                      <w:szCs w:val="28"/>
                                    </w:rPr>
                                    <w:t>Let’s make some pathways and write some code. Look at the objects on the grid.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F3EB9" id="Rounded Rectangular Callout 32" o:spid="_x0000_s1097" type="#_x0000_t62" style="position:absolute;margin-left:100.8pt;margin-top:5.9pt;width:341.4pt;height:46.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5sbQIAAMIEAAAOAAAAZHJzL2Uyb0RvYy54bWysVNtu1DAQfUfiHyy/t0n2lu2q2apsW4RU&#10;oGrhA7y2kxhsT7CdzZavZ+JkSwpviBdrnBnPnDlnJpdXR6PJQTqvwBY0O08pkZaDULYq6Ncvd2dr&#10;SnxgVjANVhb0WXp6tX375rJrNnIGNWghHcEk1m+6pqB1CM0mSTyvpWH+HBpp0VmCMyzg1VWJcKzD&#10;7EYnszRdJR040Tjg0nv8ejM46TbmL0vJw+ey9DIQXVDEFuLp4rnvz2R7yTaVY02t+AiD/QMKw5TF&#10;oi+pblhgpHXqr1RGcQceynDOwSRQlorL2AN2k6V/dPNUs0bGXpAc37zQ5P9fWv7p8OCIEgWdzyix&#10;zKBGj9BaIQV5RPaYrVrNHNkxraENBKOQsq7xG3z51Dy4vmnf3AP/7omFXY0P5LVz0NWSCQSa9fHJ&#10;qwf9xeNTsu8+gsCCrA0Q2TuWzvQJkRdyjCI9v4gkj4Fw/LiYz5f5GrXk6FuuV/kiqpiwzel143x4&#10;L8GQ3ihoJ0UlY099Q2MjsRw73PsQVRNj60x8yygpjcYhODBNzlb5Os/HKZkEIVeToGWaniZpEjOf&#10;xmSr1SrmQZxjWbROSHsMFu6U1nEetSUdMneRLtOI04NWovdGsl2132lHEF5B382z2/VtpBhlmIYZ&#10;FXCxtDIFXSO8E8BelVsrYpnAlB5shKLtKFOvzKBwOO6PcTTyKGIv2x7EMwrnYFgkXHw0anA/Kelw&#10;iQrqf7TMSUr0B4viX2QLVIeEeFks8xle3NSzn3qY5ZiqoIGSwdyFYVPbxqmqxkpZpMPCNQ5MqcJp&#10;sgZUI35cFLRebeL0HqN+/3q2vwAAAP//AwBQSwMEFAAGAAgAAAAhAGFnMfvgAAAACgEAAA8AAABk&#10;cnMvZG93bnJldi54bWxMj81OwzAQhO9IvIO1SFwQtRNZVQhxqoLgAJxaKlW9ObGxI/wTxW4beHqW&#10;Exx35tPsTLOavSMnPaUhBgHFggHRoY9qCEbA7v35tgKSsgxKuhi0gC+dYNVeXjSyVvEcNvq0zYZg&#10;SEi1FGBzHmtKU2+1l2kRRx3Q+4iTlxnPyVA1yTOGe0dLxpbUyyHgBytH/Wh1/7k9egEPr/xtfbc3&#10;7vuJlmbX2Zcb3h2EuL6a1/dAsp7zHwy/9bE6tNipi8egEnECSlYsEUWjwAkIVBXnQDoUGC+Btg39&#10;P6H9AQAA//8DAFBLAQItABQABgAIAAAAIQC2gziS/gAAAOEBAAATAAAAAAAAAAAAAAAAAAAAAABb&#10;Q29udGVudF9UeXBlc10ueG1sUEsBAi0AFAAGAAgAAAAhADj9If/WAAAAlAEAAAsAAAAAAAAAAAAA&#10;AAAALwEAAF9yZWxzLy5yZWxzUEsBAi0AFAAGAAgAAAAhAC2JnmxtAgAAwgQAAA4AAAAAAAAAAAAA&#10;AAAALgIAAGRycy9lMm9Eb2MueG1sUEsBAi0AFAAGAAgAAAAhAGFnMfvgAAAACgEAAA8AAAAAAAAA&#10;AAAAAAAAxwQAAGRycy9kb3ducmV2LnhtbFBLBQYAAAAABAAEAPMAAADUBQAAAAA=&#10;" adj="-3861,9720" filled="f" strokecolor="#b31e8e" strokeweight="1.5pt">
                      <v:textbox>
                        <w:txbxContent>
                          <w:p w:rsidR="0091685E" w:rsidRPr="00F67C72" w:rsidRDefault="0091685E" w:rsidP="00F67C72">
                            <w:pPr>
                              <w:spacing w:before="0" w:after="0"/>
                            </w:pPr>
                            <w:r>
                              <w:rPr>
                                <w:rFonts w:cs="Arial"/>
                                <w:szCs w:val="28"/>
                              </w:rPr>
                              <w:t>Let’s make some pathways and write some code. Look at the objects on the grid.</w:t>
                            </w:r>
                          </w:p>
                        </w:txbxContent>
                      </v:textbox>
                    </v:shape>
                  </w:pict>
                </mc:Fallback>
              </mc:AlternateContent>
            </w:r>
            <w:r>
              <w:rPr>
                <w:rFonts w:cs="Arial"/>
                <w:noProof/>
                <w:szCs w:val="28"/>
              </w:rPr>
              <w:drawing>
                <wp:inline distT="0" distB="0" distL="0" distR="0" wp14:anchorId="4262867D" wp14:editId="58CE32B0">
                  <wp:extent cx="327660" cy="605033"/>
                  <wp:effectExtent l="0" t="0" r="0" b="5080"/>
                  <wp:docPr id="74" name="Picture 74"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38942" cy="625865"/>
                          </a:xfrm>
                          <a:prstGeom prst="rect">
                            <a:avLst/>
                          </a:prstGeom>
                          <a:noFill/>
                          <a:ln>
                            <a:noFill/>
                          </a:ln>
                        </pic:spPr>
                      </pic:pic>
                    </a:graphicData>
                  </a:graphic>
                </wp:inline>
              </w:drawing>
            </w:r>
          </w:p>
        </w:tc>
      </w:tr>
      <w:tr w:rsidR="00BF699C" w:rsidTr="00E20414">
        <w:trPr>
          <w:trHeight w:val="1134"/>
        </w:trPr>
        <w:tc>
          <w:tcPr>
            <w:tcW w:w="1245" w:type="dxa"/>
            <w:tcBorders>
              <w:top w:val="single" w:sz="12" w:space="0" w:color="B31E8E"/>
              <w:left w:val="single" w:sz="12"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12"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12"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6" w:type="dxa"/>
            <w:tcBorders>
              <w:top w:val="single" w:sz="12" w:space="0" w:color="B31E8E"/>
              <w:left w:val="single" w:sz="8" w:space="0" w:color="B31E8E"/>
              <w:bottom w:val="single" w:sz="8" w:space="0" w:color="B31E8E"/>
              <w:right w:val="single" w:sz="8" w:space="0" w:color="B31E8E"/>
            </w:tcBorders>
            <w:vAlign w:val="center"/>
          </w:tcPr>
          <w:p w:rsidR="002E4CF9" w:rsidRPr="0084399B" w:rsidRDefault="00BF699C" w:rsidP="002E4CF9">
            <w:pPr>
              <w:jc w:val="center"/>
              <w:rPr>
                <w:rFonts w:cs="Arial"/>
                <w:szCs w:val="28"/>
              </w:rPr>
            </w:pPr>
            <w:r>
              <w:rPr>
                <w:rFonts w:cs="Arial"/>
                <w:noProof/>
                <w:szCs w:val="28"/>
              </w:rPr>
              <w:drawing>
                <wp:inline distT="0" distB="0" distL="0" distR="0" wp14:anchorId="797B7C80" wp14:editId="1164304A">
                  <wp:extent cx="632100" cy="504000"/>
                  <wp:effectExtent l="0" t="0" r="0" b="0"/>
                  <wp:docPr id="92" name="Picture 92" descr="R:\Operational\Resources\graphics_library\DoE_owned\general_graphics\Space_Universe\flying sau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Space_Universe\flying saucer.png"/>
                          <pic:cNvPicPr>
                            <a:picLocks noChangeAspect="1" noChangeArrowheads="1"/>
                          </pic:cNvPicPr>
                        </pic:nvPicPr>
                        <pic:blipFill rotWithShape="1">
                          <a:blip r:embed="rId106" cstate="print">
                            <a:extLst>
                              <a:ext uri="{28A0092B-C50C-407E-A947-70E740481C1C}">
                                <a14:useLocalDpi xmlns:a14="http://schemas.microsoft.com/office/drawing/2010/main"/>
                              </a:ext>
                            </a:extLst>
                          </a:blip>
                          <a:srcRect/>
                          <a:stretch/>
                        </pic:blipFill>
                        <pic:spPr bwMode="auto">
                          <a:xfrm>
                            <a:off x="0" y="0"/>
                            <a:ext cx="632100" cy="5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top w:val="single" w:sz="12"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12"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12"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6" w:type="dxa"/>
            <w:tcBorders>
              <w:top w:val="single" w:sz="12" w:space="0" w:color="B31E8E"/>
              <w:left w:val="single" w:sz="8" w:space="0" w:color="B31E8E"/>
              <w:bottom w:val="single" w:sz="8" w:space="0" w:color="B31E8E"/>
              <w:right w:val="single" w:sz="12" w:space="0" w:color="B31E8E"/>
            </w:tcBorders>
            <w:vAlign w:val="center"/>
          </w:tcPr>
          <w:p w:rsidR="002E4CF9" w:rsidRPr="0084399B" w:rsidRDefault="002E4CF9" w:rsidP="002E4CF9">
            <w:pPr>
              <w:jc w:val="center"/>
              <w:rPr>
                <w:rFonts w:cs="Arial"/>
                <w:szCs w:val="28"/>
              </w:rPr>
            </w:pPr>
            <w:r>
              <w:rPr>
                <w:rFonts w:cs="Arial"/>
                <w:noProof/>
                <w:szCs w:val="28"/>
              </w:rPr>
              <w:drawing>
                <wp:inline distT="0" distB="0" distL="0" distR="0" wp14:anchorId="4B9D4F0A" wp14:editId="6CEE0966">
                  <wp:extent cx="540000" cy="540000"/>
                  <wp:effectExtent l="0" t="0" r="0" b="0"/>
                  <wp:docPr id="88" name="Picture 88" descr="R:\Operational\Resources\graphics_library\DoE_owned\general_graphics\Space_Universe\Rocke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pace_Universe\Rocket_background.png"/>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r w:rsidR="00BF699C" w:rsidTr="00E20414">
        <w:trPr>
          <w:trHeight w:val="1134"/>
        </w:trPr>
        <w:tc>
          <w:tcPr>
            <w:tcW w:w="1245" w:type="dxa"/>
            <w:tcBorders>
              <w:top w:val="single" w:sz="8" w:space="0" w:color="B31E8E"/>
              <w:left w:val="single" w:sz="12"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6C4282" w:rsidP="002E4CF9">
            <w:pPr>
              <w:jc w:val="center"/>
              <w:rPr>
                <w:rFonts w:cs="Arial"/>
                <w:szCs w:val="28"/>
              </w:rPr>
            </w:pPr>
            <w:r>
              <w:rPr>
                <w:rFonts w:cs="Arial"/>
                <w:noProof/>
                <w:szCs w:val="28"/>
              </w:rPr>
              <w:drawing>
                <wp:inline distT="0" distB="0" distL="0" distR="0">
                  <wp:extent cx="563880" cy="563880"/>
                  <wp:effectExtent l="0" t="0" r="7620" b="0"/>
                  <wp:docPr id="20781" name="Picture 20781" descr="R:\2Design_writing folder\Kath\Digital technologies\Year 4\images\Mandy\Day 4\mo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2Design_writing folder\Kath\Digital technologies\Year 4\images\Mandy\Day 4\moon4.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6"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6" w:type="dxa"/>
            <w:tcBorders>
              <w:top w:val="single" w:sz="8" w:space="0" w:color="B31E8E"/>
              <w:left w:val="single" w:sz="8" w:space="0" w:color="B31E8E"/>
              <w:bottom w:val="single" w:sz="8" w:space="0" w:color="B31E8E"/>
              <w:right w:val="single" w:sz="12" w:space="0" w:color="B31E8E"/>
            </w:tcBorders>
            <w:vAlign w:val="center"/>
          </w:tcPr>
          <w:p w:rsidR="002E4CF9" w:rsidRPr="0084399B" w:rsidRDefault="002E4CF9" w:rsidP="002E4CF9">
            <w:pPr>
              <w:jc w:val="center"/>
              <w:rPr>
                <w:rFonts w:cs="Arial"/>
                <w:szCs w:val="28"/>
              </w:rPr>
            </w:pPr>
          </w:p>
        </w:tc>
      </w:tr>
      <w:tr w:rsidR="00BF699C" w:rsidTr="00E20414">
        <w:trPr>
          <w:trHeight w:val="1134"/>
        </w:trPr>
        <w:tc>
          <w:tcPr>
            <w:tcW w:w="1245" w:type="dxa"/>
            <w:tcBorders>
              <w:top w:val="single" w:sz="8" w:space="0" w:color="B31E8E"/>
              <w:left w:val="single" w:sz="12"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6"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BF699C" w:rsidP="002E4CF9">
            <w:pPr>
              <w:jc w:val="center"/>
              <w:rPr>
                <w:rFonts w:cs="Arial"/>
                <w:szCs w:val="28"/>
              </w:rPr>
            </w:pPr>
            <w:r>
              <w:rPr>
                <w:rFonts w:cs="Arial"/>
                <w:noProof/>
                <w:szCs w:val="28"/>
              </w:rPr>
              <w:drawing>
                <wp:inline distT="0" distB="0" distL="0" distR="0" wp14:anchorId="5D170986" wp14:editId="57D52F3F">
                  <wp:extent cx="509143" cy="540000"/>
                  <wp:effectExtent l="0" t="0" r="5715" b="0"/>
                  <wp:docPr id="90" name="Picture 90" descr="R:\Operational\Resources\graphics_library\DoE_owned\general_graphics\Space_Universe\Alien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Alien_colour.png"/>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509143" cy="540000"/>
                          </a:xfrm>
                          <a:prstGeom prst="rect">
                            <a:avLst/>
                          </a:prstGeom>
                          <a:noFill/>
                          <a:ln>
                            <a:noFill/>
                          </a:ln>
                        </pic:spPr>
                      </pic:pic>
                    </a:graphicData>
                  </a:graphic>
                </wp:inline>
              </w:drawing>
            </w:r>
          </w:p>
        </w:tc>
        <w:tc>
          <w:tcPr>
            <w:tcW w:w="1246" w:type="dxa"/>
            <w:tcBorders>
              <w:top w:val="single" w:sz="8" w:space="0" w:color="B31E8E"/>
              <w:left w:val="single" w:sz="8" w:space="0" w:color="B31E8E"/>
              <w:bottom w:val="single" w:sz="8" w:space="0" w:color="B31E8E"/>
              <w:right w:val="single" w:sz="12" w:space="0" w:color="B31E8E"/>
            </w:tcBorders>
            <w:vAlign w:val="center"/>
          </w:tcPr>
          <w:p w:rsidR="002E4CF9" w:rsidRPr="0084399B" w:rsidRDefault="002E4CF9" w:rsidP="002E4CF9">
            <w:pPr>
              <w:jc w:val="center"/>
              <w:rPr>
                <w:rFonts w:cs="Arial"/>
                <w:szCs w:val="28"/>
              </w:rPr>
            </w:pPr>
          </w:p>
        </w:tc>
      </w:tr>
      <w:tr w:rsidR="00BF699C" w:rsidTr="00E20414">
        <w:trPr>
          <w:trHeight w:val="1134"/>
        </w:trPr>
        <w:tc>
          <w:tcPr>
            <w:tcW w:w="1245" w:type="dxa"/>
            <w:tcBorders>
              <w:top w:val="single" w:sz="8" w:space="0" w:color="B31E8E"/>
              <w:left w:val="single" w:sz="12" w:space="0" w:color="B31E8E"/>
              <w:bottom w:val="single" w:sz="8" w:space="0" w:color="B31E8E"/>
              <w:right w:val="single" w:sz="8" w:space="0" w:color="B31E8E"/>
            </w:tcBorders>
            <w:vAlign w:val="center"/>
          </w:tcPr>
          <w:p w:rsidR="002E4CF9" w:rsidRPr="0084399B" w:rsidRDefault="00BF699C" w:rsidP="002E4CF9">
            <w:pPr>
              <w:jc w:val="center"/>
              <w:rPr>
                <w:rFonts w:cs="Arial"/>
                <w:szCs w:val="28"/>
              </w:rPr>
            </w:pPr>
            <w:r>
              <w:rPr>
                <w:rFonts w:cs="Arial"/>
                <w:noProof/>
                <w:szCs w:val="28"/>
              </w:rPr>
              <w:drawing>
                <wp:inline distT="0" distB="0" distL="0" distR="0" wp14:anchorId="28826E5D" wp14:editId="2ED09D88">
                  <wp:extent cx="540000" cy="540000"/>
                  <wp:effectExtent l="0" t="0" r="0" b="0"/>
                  <wp:docPr id="91" name="Picture 91" descr="R:\Operational\Resources\graphics_library\DoE_owned\general_graphics\Space_Universe\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perational\Resources\graphics_library\DoE_owned\general_graphics\Space_Universe\earth.png"/>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BF699C" w:rsidP="002E4CF9">
            <w:pPr>
              <w:jc w:val="center"/>
              <w:rPr>
                <w:rFonts w:cs="Arial"/>
                <w:szCs w:val="28"/>
              </w:rPr>
            </w:pPr>
            <w:r>
              <w:rPr>
                <w:rFonts w:cs="Arial"/>
                <w:noProof/>
                <w:szCs w:val="28"/>
              </w:rPr>
              <w:drawing>
                <wp:inline distT="0" distB="0" distL="0" distR="0" wp14:anchorId="143849A5" wp14:editId="4E6DED3F">
                  <wp:extent cx="540000" cy="540000"/>
                  <wp:effectExtent l="0" t="0" r="0" b="0"/>
                  <wp:docPr id="93" name="Picture 93" descr="R:\Operational\Resources\graphics_library\DoE_owned\general_graphics\Space_Universe\shape_star_©_DC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pace_Universe\shape_star_©_DCS-07.png"/>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246"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8" w:space="0" w:color="B31E8E"/>
              <w:right w:val="single" w:sz="8" w:space="0" w:color="B31E8E"/>
            </w:tcBorders>
            <w:vAlign w:val="center"/>
          </w:tcPr>
          <w:p w:rsidR="002E4CF9" w:rsidRPr="0084399B" w:rsidRDefault="002E4CF9" w:rsidP="002E4CF9">
            <w:pPr>
              <w:jc w:val="center"/>
              <w:rPr>
                <w:rFonts w:cs="Arial"/>
                <w:szCs w:val="28"/>
              </w:rPr>
            </w:pPr>
          </w:p>
        </w:tc>
        <w:tc>
          <w:tcPr>
            <w:tcW w:w="1246" w:type="dxa"/>
            <w:tcBorders>
              <w:top w:val="single" w:sz="8" w:space="0" w:color="B31E8E"/>
              <w:left w:val="single" w:sz="8" w:space="0" w:color="B31E8E"/>
              <w:bottom w:val="single" w:sz="8" w:space="0" w:color="B31E8E"/>
              <w:right w:val="single" w:sz="12" w:space="0" w:color="B31E8E"/>
            </w:tcBorders>
            <w:vAlign w:val="center"/>
          </w:tcPr>
          <w:p w:rsidR="002E4CF9" w:rsidRPr="0084399B" w:rsidRDefault="002E4CF9" w:rsidP="002E4CF9">
            <w:pPr>
              <w:jc w:val="center"/>
              <w:rPr>
                <w:rFonts w:cs="Arial"/>
                <w:szCs w:val="28"/>
              </w:rPr>
            </w:pPr>
          </w:p>
        </w:tc>
      </w:tr>
      <w:tr w:rsidR="00BF699C" w:rsidTr="00E20414">
        <w:trPr>
          <w:trHeight w:val="1134"/>
        </w:trPr>
        <w:tc>
          <w:tcPr>
            <w:tcW w:w="1245" w:type="dxa"/>
            <w:tcBorders>
              <w:top w:val="single" w:sz="8" w:space="0" w:color="B31E8E"/>
              <w:left w:val="single" w:sz="12" w:space="0" w:color="B31E8E"/>
              <w:bottom w:val="single" w:sz="12"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12"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12" w:space="0" w:color="B31E8E"/>
              <w:right w:val="single" w:sz="8" w:space="0" w:color="B31E8E"/>
            </w:tcBorders>
            <w:vAlign w:val="center"/>
          </w:tcPr>
          <w:p w:rsidR="002E4CF9" w:rsidRPr="0084399B" w:rsidRDefault="002E4CF9" w:rsidP="002E4CF9">
            <w:pPr>
              <w:jc w:val="center"/>
              <w:rPr>
                <w:rFonts w:cs="Arial"/>
                <w:szCs w:val="28"/>
              </w:rPr>
            </w:pPr>
          </w:p>
        </w:tc>
        <w:tc>
          <w:tcPr>
            <w:tcW w:w="1246" w:type="dxa"/>
            <w:tcBorders>
              <w:top w:val="single" w:sz="8" w:space="0" w:color="B31E8E"/>
              <w:left w:val="single" w:sz="8" w:space="0" w:color="B31E8E"/>
              <w:bottom w:val="single" w:sz="12"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12" w:space="0" w:color="B31E8E"/>
              <w:right w:val="single" w:sz="8" w:space="0" w:color="B31E8E"/>
            </w:tcBorders>
            <w:vAlign w:val="center"/>
          </w:tcPr>
          <w:p w:rsidR="002E4CF9" w:rsidRPr="0084399B" w:rsidRDefault="002E4CF9" w:rsidP="002E4CF9">
            <w:pPr>
              <w:jc w:val="center"/>
              <w:rPr>
                <w:rFonts w:cs="Arial"/>
                <w:szCs w:val="28"/>
              </w:rPr>
            </w:pPr>
            <w:r>
              <w:rPr>
                <w:rFonts w:cs="Arial"/>
                <w:noProof/>
                <w:szCs w:val="28"/>
              </w:rPr>
              <w:drawing>
                <wp:inline distT="0" distB="0" distL="0" distR="0" wp14:anchorId="6A336D77" wp14:editId="51FB576E">
                  <wp:extent cx="387777" cy="540000"/>
                  <wp:effectExtent l="0" t="0" r="0" b="0"/>
                  <wp:docPr id="75" name="Picture 75" descr="R:\Operational\Resources\graphics_library\DoE_owned\general_graphics\Space_Universe\rob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pace_Universe\robot2.jpg"/>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387777" cy="540000"/>
                          </a:xfrm>
                          <a:prstGeom prst="rect">
                            <a:avLst/>
                          </a:prstGeom>
                          <a:noFill/>
                          <a:ln>
                            <a:noFill/>
                          </a:ln>
                        </pic:spPr>
                      </pic:pic>
                    </a:graphicData>
                  </a:graphic>
                </wp:inline>
              </w:drawing>
            </w:r>
          </w:p>
        </w:tc>
        <w:tc>
          <w:tcPr>
            <w:tcW w:w="1245" w:type="dxa"/>
            <w:tcBorders>
              <w:top w:val="single" w:sz="8" w:space="0" w:color="B31E8E"/>
              <w:left w:val="single" w:sz="8" w:space="0" w:color="B31E8E"/>
              <w:bottom w:val="single" w:sz="12" w:space="0" w:color="B31E8E"/>
              <w:right w:val="single" w:sz="8" w:space="0" w:color="B31E8E"/>
            </w:tcBorders>
            <w:vAlign w:val="center"/>
          </w:tcPr>
          <w:p w:rsidR="002E4CF9" w:rsidRPr="0084399B" w:rsidRDefault="002E4CF9" w:rsidP="002E4CF9">
            <w:pPr>
              <w:jc w:val="center"/>
              <w:rPr>
                <w:rFonts w:cs="Arial"/>
                <w:szCs w:val="28"/>
              </w:rPr>
            </w:pPr>
          </w:p>
        </w:tc>
        <w:tc>
          <w:tcPr>
            <w:tcW w:w="1245" w:type="dxa"/>
            <w:tcBorders>
              <w:top w:val="single" w:sz="8" w:space="0" w:color="B31E8E"/>
              <w:left w:val="single" w:sz="8" w:space="0" w:color="B31E8E"/>
              <w:bottom w:val="single" w:sz="12" w:space="0" w:color="B31E8E"/>
              <w:right w:val="single" w:sz="8" w:space="0" w:color="B31E8E"/>
            </w:tcBorders>
            <w:vAlign w:val="center"/>
          </w:tcPr>
          <w:p w:rsidR="002E4CF9" w:rsidRPr="0084399B" w:rsidRDefault="002E4CF9" w:rsidP="002E4CF9">
            <w:pPr>
              <w:jc w:val="center"/>
              <w:rPr>
                <w:rFonts w:cs="Arial"/>
                <w:szCs w:val="28"/>
              </w:rPr>
            </w:pPr>
          </w:p>
        </w:tc>
        <w:tc>
          <w:tcPr>
            <w:tcW w:w="1246" w:type="dxa"/>
            <w:tcBorders>
              <w:top w:val="single" w:sz="8" w:space="0" w:color="B31E8E"/>
              <w:left w:val="single" w:sz="8" w:space="0" w:color="B31E8E"/>
              <w:bottom w:val="single" w:sz="12" w:space="0" w:color="B31E8E"/>
              <w:right w:val="single" w:sz="12" w:space="0" w:color="B31E8E"/>
            </w:tcBorders>
            <w:vAlign w:val="center"/>
          </w:tcPr>
          <w:p w:rsidR="002E4CF9" w:rsidRPr="0084399B" w:rsidRDefault="002E4CF9" w:rsidP="002E4CF9">
            <w:pPr>
              <w:jc w:val="center"/>
              <w:rPr>
                <w:rFonts w:cs="Arial"/>
                <w:szCs w:val="28"/>
              </w:rPr>
            </w:pPr>
          </w:p>
        </w:tc>
      </w:tr>
      <w:tr w:rsidR="0084399B" w:rsidTr="002E4CF9">
        <w:trPr>
          <w:trHeight w:val="737"/>
        </w:trPr>
        <w:tc>
          <w:tcPr>
            <w:tcW w:w="9962" w:type="dxa"/>
            <w:gridSpan w:val="8"/>
            <w:tcBorders>
              <w:top w:val="single" w:sz="12" w:space="0" w:color="B31E8E"/>
              <w:left w:val="nil"/>
              <w:bottom w:val="single" w:sz="12" w:space="0" w:color="B31E8E"/>
              <w:right w:val="nil"/>
            </w:tcBorders>
            <w:vAlign w:val="center"/>
          </w:tcPr>
          <w:p w:rsidR="00E077A7" w:rsidRPr="00E077A7" w:rsidRDefault="00F67C72" w:rsidP="00536ED4">
            <w:pPr>
              <w:rPr>
                <w:rFonts w:cs="Arial"/>
              </w:rPr>
            </w:pPr>
            <w:r>
              <w:rPr>
                <w:rFonts w:cs="Arial"/>
              </w:rPr>
              <w:t>Follow th</w:t>
            </w:r>
            <w:r w:rsidR="00536ED4">
              <w:rPr>
                <w:rFonts w:cs="Arial"/>
              </w:rPr>
              <w:t>ese</w:t>
            </w:r>
            <w:r>
              <w:rPr>
                <w:rFonts w:cs="Arial"/>
              </w:rPr>
              <w:t xml:space="preserve"> </w:t>
            </w:r>
            <w:r w:rsidR="00536ED4">
              <w:rPr>
                <w:rFonts w:cs="Arial"/>
              </w:rPr>
              <w:t>sequences</w:t>
            </w:r>
            <w:r>
              <w:rPr>
                <w:rFonts w:cs="Arial"/>
              </w:rPr>
              <w:t xml:space="preserve"> and print the name of the </w:t>
            </w:r>
            <w:r w:rsidR="002E4CF9">
              <w:rPr>
                <w:rFonts w:cs="Arial"/>
              </w:rPr>
              <w:t>object</w:t>
            </w:r>
            <w:r w:rsidR="00B63C38">
              <w:rPr>
                <w:rFonts w:cs="Arial"/>
              </w:rPr>
              <w:t>s</w:t>
            </w:r>
            <w:r>
              <w:rPr>
                <w:rFonts w:cs="Arial"/>
              </w:rPr>
              <w:t xml:space="preserve"> you land on.</w:t>
            </w:r>
            <w:r w:rsidR="00B63C38">
              <w:rPr>
                <w:rFonts w:cs="Arial"/>
              </w:rPr>
              <w:t xml:space="preserve"> </w:t>
            </w:r>
            <w:r w:rsidR="00B63C38">
              <w:rPr>
                <w:rFonts w:cs="Arial"/>
              </w:rPr>
              <w:br/>
              <w:t>Draw the paths as you make them.</w:t>
            </w:r>
          </w:p>
        </w:tc>
      </w:tr>
      <w:tr w:rsidR="00BF699C" w:rsidTr="005F5FF6">
        <w:trPr>
          <w:trHeight w:val="461"/>
        </w:trPr>
        <w:tc>
          <w:tcPr>
            <w:tcW w:w="4981" w:type="dxa"/>
            <w:gridSpan w:val="4"/>
            <w:tcBorders>
              <w:top w:val="single" w:sz="12" w:space="0" w:color="B31E8E"/>
              <w:left w:val="single" w:sz="12" w:space="0" w:color="B31E8E"/>
              <w:bottom w:val="nil"/>
              <w:right w:val="single" w:sz="12" w:space="0" w:color="B31E8E"/>
            </w:tcBorders>
            <w:vAlign w:val="center"/>
          </w:tcPr>
          <w:p w:rsidR="00BF699C" w:rsidRPr="00B86753" w:rsidRDefault="00B86753" w:rsidP="00E077A7">
            <w:pPr>
              <w:rPr>
                <w:rFonts w:cs="Arial"/>
                <w:b/>
                <w:szCs w:val="28"/>
              </w:rPr>
            </w:pPr>
            <w:r>
              <w:rPr>
                <w:rFonts w:cs="Arial"/>
                <w:b/>
                <w:szCs w:val="28"/>
              </w:rPr>
              <w:t xml:space="preserve">Pathway 1: </w:t>
            </w:r>
            <w:r w:rsidR="00BF699C" w:rsidRPr="00B86753">
              <w:rPr>
                <w:rFonts w:cs="Arial"/>
                <w:szCs w:val="28"/>
              </w:rPr>
              <w:t>Start on Earth</w:t>
            </w:r>
          </w:p>
        </w:tc>
        <w:tc>
          <w:tcPr>
            <w:tcW w:w="4981" w:type="dxa"/>
            <w:gridSpan w:val="4"/>
            <w:tcBorders>
              <w:top w:val="single" w:sz="12" w:space="0" w:color="B31E8E"/>
              <w:left w:val="single" w:sz="12" w:space="0" w:color="B31E8E"/>
              <w:bottom w:val="nil"/>
              <w:right w:val="single" w:sz="12" w:space="0" w:color="B31E8E"/>
            </w:tcBorders>
            <w:vAlign w:val="center"/>
          </w:tcPr>
          <w:p w:rsidR="00BF699C" w:rsidRPr="00E077A7" w:rsidRDefault="00B86753" w:rsidP="00E077A7">
            <w:pPr>
              <w:rPr>
                <w:rFonts w:cs="Arial"/>
                <w:szCs w:val="28"/>
              </w:rPr>
            </w:pPr>
            <w:r>
              <w:rPr>
                <w:rFonts w:cs="Arial"/>
                <w:b/>
                <w:szCs w:val="28"/>
              </w:rPr>
              <w:t xml:space="preserve">Pathway 2: </w:t>
            </w:r>
            <w:r w:rsidR="00E20414">
              <w:rPr>
                <w:rFonts w:cs="Arial"/>
                <w:szCs w:val="28"/>
              </w:rPr>
              <w:t>Start o</w:t>
            </w:r>
            <w:r w:rsidR="00B63C38">
              <w:rPr>
                <w:rFonts w:cs="Arial"/>
                <w:szCs w:val="28"/>
              </w:rPr>
              <w:t>n the robot.</w:t>
            </w:r>
          </w:p>
        </w:tc>
      </w:tr>
      <w:tr w:rsidR="00BF699C" w:rsidTr="00FD2EFC">
        <w:trPr>
          <w:trHeight w:val="457"/>
        </w:trPr>
        <w:tc>
          <w:tcPr>
            <w:tcW w:w="4981" w:type="dxa"/>
            <w:gridSpan w:val="4"/>
            <w:tcBorders>
              <w:top w:val="nil"/>
              <w:left w:val="single" w:sz="12" w:space="0" w:color="B31E8E"/>
              <w:bottom w:val="nil"/>
              <w:right w:val="single" w:sz="12" w:space="0" w:color="B31E8E"/>
            </w:tcBorders>
            <w:vAlign w:val="center"/>
          </w:tcPr>
          <w:p w:rsidR="00BF699C" w:rsidRDefault="00BF699C" w:rsidP="0093447A">
            <w:pPr>
              <w:rPr>
                <w:rFonts w:cs="Arial"/>
                <w:szCs w:val="28"/>
              </w:rPr>
            </w:pPr>
            <w:r>
              <w:rPr>
                <w:rFonts w:cs="Arial"/>
                <w:szCs w:val="28"/>
              </w:rPr>
              <w:t xml:space="preserve">Move two spaces to the </w:t>
            </w:r>
            <w:r w:rsidR="0093447A">
              <w:rPr>
                <w:rFonts w:cs="Arial"/>
                <w:szCs w:val="28"/>
              </w:rPr>
              <w:t>right</w:t>
            </w:r>
            <w:r>
              <w:rPr>
                <w:rFonts w:cs="Arial"/>
                <w:szCs w:val="28"/>
              </w:rPr>
              <w:t>.</w:t>
            </w:r>
          </w:p>
        </w:tc>
        <w:tc>
          <w:tcPr>
            <w:tcW w:w="4981" w:type="dxa"/>
            <w:gridSpan w:val="4"/>
            <w:tcBorders>
              <w:top w:val="nil"/>
              <w:left w:val="single" w:sz="12" w:space="0" w:color="B31E8E"/>
              <w:bottom w:val="nil"/>
              <w:right w:val="single" w:sz="12" w:space="0" w:color="B31E8E"/>
            </w:tcBorders>
            <w:vAlign w:val="center"/>
          </w:tcPr>
          <w:p w:rsidR="00BF699C" w:rsidRDefault="0093447A" w:rsidP="0093447A">
            <w:pPr>
              <w:rPr>
                <w:rFonts w:cs="Arial"/>
                <w:szCs w:val="28"/>
              </w:rPr>
            </w:pPr>
            <w:r>
              <w:rPr>
                <w:rFonts w:cs="Arial"/>
                <w:szCs w:val="28"/>
              </w:rPr>
              <w:t>Move one space</w:t>
            </w:r>
            <w:r w:rsidR="00B63C38">
              <w:rPr>
                <w:rFonts w:cs="Arial"/>
                <w:szCs w:val="28"/>
              </w:rPr>
              <w:t xml:space="preserve"> to the left.</w:t>
            </w:r>
          </w:p>
        </w:tc>
      </w:tr>
      <w:tr w:rsidR="00BF699C" w:rsidTr="00FD2EFC">
        <w:trPr>
          <w:trHeight w:val="737"/>
        </w:trPr>
        <w:tc>
          <w:tcPr>
            <w:tcW w:w="4981" w:type="dxa"/>
            <w:gridSpan w:val="4"/>
            <w:tcBorders>
              <w:top w:val="nil"/>
              <w:left w:val="single" w:sz="12" w:space="0" w:color="B31E8E"/>
              <w:bottom w:val="single" w:sz="8" w:space="0" w:color="B31E8E"/>
              <w:right w:val="single" w:sz="12" w:space="0" w:color="B31E8E"/>
            </w:tcBorders>
            <w:vAlign w:val="bottom"/>
          </w:tcPr>
          <w:p w:rsidR="00BF699C" w:rsidRDefault="00BF699C" w:rsidP="00BF699C">
            <w:pPr>
              <w:rPr>
                <w:rFonts w:cs="Arial"/>
                <w:szCs w:val="28"/>
              </w:rPr>
            </w:pPr>
            <w:r>
              <w:rPr>
                <w:rFonts w:cs="Arial"/>
                <w:szCs w:val="28"/>
              </w:rPr>
              <w:t xml:space="preserve">Where have you landed? </w:t>
            </w:r>
          </w:p>
        </w:tc>
        <w:tc>
          <w:tcPr>
            <w:tcW w:w="4981" w:type="dxa"/>
            <w:gridSpan w:val="4"/>
            <w:tcBorders>
              <w:top w:val="nil"/>
              <w:left w:val="single" w:sz="12" w:space="0" w:color="B31E8E"/>
              <w:bottom w:val="nil"/>
              <w:right w:val="single" w:sz="12" w:space="0" w:color="B31E8E"/>
            </w:tcBorders>
            <w:vAlign w:val="center"/>
          </w:tcPr>
          <w:p w:rsidR="00BF699C" w:rsidRDefault="00B63C38" w:rsidP="006C29DB">
            <w:pPr>
              <w:rPr>
                <w:rFonts w:cs="Arial"/>
                <w:szCs w:val="28"/>
              </w:rPr>
            </w:pPr>
            <w:r>
              <w:rPr>
                <w:rFonts w:cs="Arial"/>
                <w:szCs w:val="28"/>
              </w:rPr>
              <w:t xml:space="preserve">Move up </w:t>
            </w:r>
            <w:r w:rsidR="006C29DB">
              <w:rPr>
                <w:rFonts w:cs="Arial"/>
                <w:szCs w:val="28"/>
              </w:rPr>
              <w:t>four</w:t>
            </w:r>
            <w:r>
              <w:rPr>
                <w:rFonts w:cs="Arial"/>
                <w:szCs w:val="28"/>
              </w:rPr>
              <w:t xml:space="preserve"> spaces.</w:t>
            </w:r>
          </w:p>
        </w:tc>
      </w:tr>
      <w:tr w:rsidR="00BF699C" w:rsidTr="00FD2EFC">
        <w:trPr>
          <w:trHeight w:val="457"/>
        </w:trPr>
        <w:tc>
          <w:tcPr>
            <w:tcW w:w="4981" w:type="dxa"/>
            <w:gridSpan w:val="4"/>
            <w:tcBorders>
              <w:top w:val="single" w:sz="8" w:space="0" w:color="B31E8E"/>
              <w:left w:val="single" w:sz="12" w:space="0" w:color="B31E8E"/>
              <w:bottom w:val="nil"/>
              <w:right w:val="single" w:sz="12" w:space="0" w:color="B31E8E"/>
            </w:tcBorders>
            <w:vAlign w:val="center"/>
          </w:tcPr>
          <w:p w:rsidR="00BF699C" w:rsidRDefault="00BF699C" w:rsidP="00E077A7">
            <w:pPr>
              <w:rPr>
                <w:rFonts w:cs="Arial"/>
                <w:szCs w:val="28"/>
              </w:rPr>
            </w:pPr>
            <w:r>
              <w:rPr>
                <w:rFonts w:cs="Arial"/>
                <w:szCs w:val="28"/>
              </w:rPr>
              <w:t>Continue up two squares.</w:t>
            </w:r>
          </w:p>
        </w:tc>
        <w:tc>
          <w:tcPr>
            <w:tcW w:w="4981" w:type="dxa"/>
            <w:gridSpan w:val="4"/>
            <w:tcBorders>
              <w:top w:val="nil"/>
              <w:left w:val="single" w:sz="12" w:space="0" w:color="B31E8E"/>
              <w:bottom w:val="single" w:sz="8" w:space="0" w:color="B31E8E"/>
              <w:right w:val="single" w:sz="12" w:space="0" w:color="B31E8E"/>
            </w:tcBorders>
            <w:vAlign w:val="center"/>
          </w:tcPr>
          <w:p w:rsidR="00BF699C" w:rsidRDefault="00B63C38" w:rsidP="00E077A7">
            <w:pPr>
              <w:rPr>
                <w:rFonts w:cs="Arial"/>
                <w:szCs w:val="28"/>
              </w:rPr>
            </w:pPr>
            <w:r>
              <w:rPr>
                <w:rFonts w:cs="Arial"/>
                <w:szCs w:val="28"/>
              </w:rPr>
              <w:t>Where have you landed?</w:t>
            </w:r>
          </w:p>
        </w:tc>
      </w:tr>
      <w:tr w:rsidR="00BF699C" w:rsidTr="00FD2EFC">
        <w:trPr>
          <w:trHeight w:val="457"/>
        </w:trPr>
        <w:tc>
          <w:tcPr>
            <w:tcW w:w="4981" w:type="dxa"/>
            <w:gridSpan w:val="4"/>
            <w:tcBorders>
              <w:top w:val="nil"/>
              <w:left w:val="single" w:sz="12" w:space="0" w:color="B31E8E"/>
              <w:bottom w:val="nil"/>
              <w:right w:val="single" w:sz="12" w:space="0" w:color="B31E8E"/>
            </w:tcBorders>
            <w:vAlign w:val="center"/>
          </w:tcPr>
          <w:p w:rsidR="00BF699C" w:rsidRDefault="00BF699C" w:rsidP="00E077A7">
            <w:pPr>
              <w:rPr>
                <w:rFonts w:cs="Arial"/>
                <w:szCs w:val="28"/>
              </w:rPr>
            </w:pPr>
            <w:r>
              <w:rPr>
                <w:rFonts w:cs="Arial"/>
                <w:szCs w:val="28"/>
              </w:rPr>
              <w:t>Go right four squares.</w:t>
            </w:r>
          </w:p>
        </w:tc>
        <w:tc>
          <w:tcPr>
            <w:tcW w:w="4981" w:type="dxa"/>
            <w:gridSpan w:val="4"/>
            <w:tcBorders>
              <w:top w:val="single" w:sz="8" w:space="0" w:color="B31E8E"/>
              <w:left w:val="single" w:sz="12" w:space="0" w:color="B31E8E"/>
              <w:bottom w:val="nil"/>
              <w:right w:val="single" w:sz="12" w:space="0" w:color="B31E8E"/>
            </w:tcBorders>
            <w:vAlign w:val="center"/>
          </w:tcPr>
          <w:p w:rsidR="00BF699C" w:rsidRDefault="00B63C38" w:rsidP="006C29DB">
            <w:pPr>
              <w:rPr>
                <w:rFonts w:cs="Arial"/>
                <w:szCs w:val="28"/>
              </w:rPr>
            </w:pPr>
            <w:r>
              <w:rPr>
                <w:rFonts w:cs="Arial"/>
                <w:szCs w:val="28"/>
              </w:rPr>
              <w:t xml:space="preserve">Move </w:t>
            </w:r>
            <w:r w:rsidR="006C29DB">
              <w:rPr>
                <w:rFonts w:cs="Arial"/>
                <w:szCs w:val="28"/>
              </w:rPr>
              <w:t>right four</w:t>
            </w:r>
            <w:r>
              <w:rPr>
                <w:rFonts w:cs="Arial"/>
                <w:szCs w:val="28"/>
              </w:rPr>
              <w:t xml:space="preserve"> spaces.</w:t>
            </w:r>
          </w:p>
        </w:tc>
      </w:tr>
      <w:tr w:rsidR="00BF699C" w:rsidTr="00FD2EFC">
        <w:trPr>
          <w:trHeight w:val="964"/>
        </w:trPr>
        <w:tc>
          <w:tcPr>
            <w:tcW w:w="4981" w:type="dxa"/>
            <w:gridSpan w:val="4"/>
            <w:tcBorders>
              <w:top w:val="nil"/>
              <w:left w:val="single" w:sz="12" w:space="0" w:color="B31E8E"/>
              <w:bottom w:val="single" w:sz="8" w:space="0" w:color="B31E8E"/>
              <w:right w:val="single" w:sz="12" w:space="0" w:color="B31E8E"/>
            </w:tcBorders>
          </w:tcPr>
          <w:p w:rsidR="00BF699C" w:rsidRDefault="00BF699C" w:rsidP="00BF699C">
            <w:pPr>
              <w:rPr>
                <w:rFonts w:cs="Arial"/>
                <w:szCs w:val="28"/>
              </w:rPr>
            </w:pPr>
            <w:r>
              <w:rPr>
                <w:rFonts w:cs="Arial"/>
                <w:szCs w:val="28"/>
              </w:rPr>
              <w:t>What is in the square below you?</w:t>
            </w:r>
          </w:p>
        </w:tc>
        <w:tc>
          <w:tcPr>
            <w:tcW w:w="4981" w:type="dxa"/>
            <w:gridSpan w:val="4"/>
            <w:tcBorders>
              <w:top w:val="nil"/>
              <w:left w:val="single" w:sz="12" w:space="0" w:color="B31E8E"/>
              <w:bottom w:val="nil"/>
              <w:right w:val="single" w:sz="12" w:space="0" w:color="B31E8E"/>
            </w:tcBorders>
            <w:vAlign w:val="center"/>
          </w:tcPr>
          <w:p w:rsidR="00BF699C" w:rsidRDefault="00B63C38" w:rsidP="006C29DB">
            <w:pPr>
              <w:rPr>
                <w:rFonts w:cs="Arial"/>
                <w:szCs w:val="28"/>
              </w:rPr>
            </w:pPr>
            <w:r>
              <w:rPr>
                <w:rFonts w:cs="Arial"/>
                <w:szCs w:val="28"/>
              </w:rPr>
              <w:t xml:space="preserve">Move down </w:t>
            </w:r>
            <w:r w:rsidR="006C29DB">
              <w:rPr>
                <w:rFonts w:cs="Arial"/>
                <w:szCs w:val="28"/>
              </w:rPr>
              <w:t>four</w:t>
            </w:r>
            <w:r>
              <w:rPr>
                <w:rFonts w:cs="Arial"/>
                <w:szCs w:val="28"/>
              </w:rPr>
              <w:t xml:space="preserve"> spaces.</w:t>
            </w:r>
          </w:p>
        </w:tc>
      </w:tr>
      <w:tr w:rsidR="00BF699C" w:rsidTr="00FD2EFC">
        <w:trPr>
          <w:trHeight w:val="457"/>
        </w:trPr>
        <w:tc>
          <w:tcPr>
            <w:tcW w:w="4981" w:type="dxa"/>
            <w:gridSpan w:val="4"/>
            <w:tcBorders>
              <w:top w:val="single" w:sz="8" w:space="0" w:color="B31E8E"/>
              <w:left w:val="single" w:sz="12" w:space="0" w:color="B31E8E"/>
              <w:bottom w:val="nil"/>
              <w:right w:val="single" w:sz="12" w:space="0" w:color="B31E8E"/>
            </w:tcBorders>
            <w:vAlign w:val="center"/>
          </w:tcPr>
          <w:p w:rsidR="00BF699C" w:rsidRDefault="00BF699C" w:rsidP="00ED78D0">
            <w:pPr>
              <w:rPr>
                <w:rFonts w:cs="Arial"/>
                <w:szCs w:val="28"/>
              </w:rPr>
            </w:pPr>
            <w:r>
              <w:rPr>
                <w:rFonts w:cs="Arial"/>
                <w:szCs w:val="28"/>
              </w:rPr>
              <w:t xml:space="preserve">Move </w:t>
            </w:r>
            <w:r w:rsidR="00ED78D0">
              <w:rPr>
                <w:rFonts w:cs="Arial"/>
                <w:szCs w:val="28"/>
              </w:rPr>
              <w:t>diagonally to the right</w:t>
            </w:r>
            <w:r w:rsidR="00E20414">
              <w:rPr>
                <w:rFonts w:cs="Arial"/>
                <w:szCs w:val="28"/>
              </w:rPr>
              <w:t>.</w:t>
            </w:r>
            <w:r>
              <w:rPr>
                <w:rFonts w:cs="Arial"/>
                <w:szCs w:val="28"/>
              </w:rPr>
              <w:t xml:space="preserve"> </w:t>
            </w:r>
          </w:p>
        </w:tc>
        <w:tc>
          <w:tcPr>
            <w:tcW w:w="4981" w:type="dxa"/>
            <w:gridSpan w:val="4"/>
            <w:tcBorders>
              <w:top w:val="nil"/>
              <w:left w:val="single" w:sz="12" w:space="0" w:color="B31E8E"/>
              <w:bottom w:val="single" w:sz="8" w:space="0" w:color="B31E8E"/>
              <w:right w:val="single" w:sz="12" w:space="0" w:color="B31E8E"/>
            </w:tcBorders>
            <w:vAlign w:val="center"/>
          </w:tcPr>
          <w:p w:rsidR="00BF699C" w:rsidRPr="005F5FF6" w:rsidRDefault="00B63C38" w:rsidP="00E077A7">
            <w:pPr>
              <w:rPr>
                <w:rFonts w:cs="Arial"/>
                <w:i/>
                <w:szCs w:val="28"/>
              </w:rPr>
            </w:pPr>
            <w:r w:rsidRPr="005F5FF6">
              <w:rPr>
                <w:rFonts w:cs="Arial"/>
                <w:i/>
                <w:szCs w:val="28"/>
              </w:rPr>
              <w:t>How do you get back to the robot?</w:t>
            </w:r>
          </w:p>
        </w:tc>
      </w:tr>
      <w:tr w:rsidR="00BF699C" w:rsidTr="00E20414">
        <w:trPr>
          <w:trHeight w:val="1134"/>
        </w:trPr>
        <w:tc>
          <w:tcPr>
            <w:tcW w:w="4981" w:type="dxa"/>
            <w:gridSpan w:val="4"/>
            <w:tcBorders>
              <w:top w:val="nil"/>
              <w:left w:val="single" w:sz="12" w:space="0" w:color="B31E8E"/>
              <w:bottom w:val="single" w:sz="12" w:space="0" w:color="B31E8E"/>
              <w:right w:val="single" w:sz="12" w:space="0" w:color="B31E8E"/>
            </w:tcBorders>
          </w:tcPr>
          <w:p w:rsidR="00BF699C" w:rsidRDefault="00BF699C" w:rsidP="00ED78D0">
            <w:pPr>
              <w:rPr>
                <w:rFonts w:cs="Arial"/>
                <w:szCs w:val="28"/>
              </w:rPr>
            </w:pPr>
            <w:r>
              <w:rPr>
                <w:rFonts w:cs="Arial"/>
                <w:szCs w:val="28"/>
              </w:rPr>
              <w:t>What is in the square</w:t>
            </w:r>
            <w:r w:rsidR="00E20414">
              <w:rPr>
                <w:rFonts w:cs="Arial"/>
                <w:szCs w:val="28"/>
              </w:rPr>
              <w:t xml:space="preserve">? </w:t>
            </w:r>
          </w:p>
        </w:tc>
        <w:tc>
          <w:tcPr>
            <w:tcW w:w="4981" w:type="dxa"/>
            <w:gridSpan w:val="4"/>
            <w:tcBorders>
              <w:top w:val="single" w:sz="8" w:space="0" w:color="B31E8E"/>
              <w:left w:val="single" w:sz="12" w:space="0" w:color="B31E8E"/>
              <w:bottom w:val="single" w:sz="12" w:space="0" w:color="B31E8E"/>
              <w:right w:val="single" w:sz="12" w:space="0" w:color="B31E8E"/>
            </w:tcBorders>
            <w:vAlign w:val="center"/>
          </w:tcPr>
          <w:p w:rsidR="00BF699C" w:rsidRDefault="00BF699C" w:rsidP="00E077A7">
            <w:pPr>
              <w:rPr>
                <w:rFonts w:cs="Arial"/>
                <w:szCs w:val="28"/>
              </w:rPr>
            </w:pPr>
          </w:p>
        </w:tc>
      </w:tr>
    </w:tbl>
    <w:p w:rsidR="0084399B" w:rsidRDefault="00EA0EF8" w:rsidP="00EA0EF8">
      <w:pPr>
        <w:spacing w:before="0" w:after="0"/>
        <w:rPr>
          <w:sz w:val="16"/>
          <w:szCs w:val="16"/>
        </w:rPr>
      </w:pPr>
      <w:r>
        <w:rPr>
          <w:sz w:val="16"/>
          <w:szCs w:val="16"/>
        </w:rPr>
        <w:br w:type="page"/>
      </w:r>
    </w:p>
    <w:p w:rsidR="009079E5" w:rsidRDefault="00B63C38" w:rsidP="009079E5">
      <w:pPr>
        <w:pStyle w:val="Heading2"/>
      </w:pPr>
      <w:r>
        <w:lastRenderedPageBreak/>
        <w:t xml:space="preserve">Writing </w:t>
      </w:r>
      <w:r w:rsidR="005E47A9">
        <w:t>sequences</w:t>
      </w:r>
    </w:p>
    <w:tbl>
      <w:tblPr>
        <w:tblStyle w:val="TableGrid"/>
        <w:tblW w:w="0" w:type="auto"/>
        <w:tblLook w:val="04A0" w:firstRow="1" w:lastRow="0" w:firstColumn="1" w:lastColumn="0" w:noHBand="0" w:noVBand="1"/>
      </w:tblPr>
      <w:tblGrid>
        <w:gridCol w:w="4873"/>
        <w:gridCol w:w="4873"/>
      </w:tblGrid>
      <w:tr w:rsidR="009079E5" w:rsidTr="00FD2EFC">
        <w:trPr>
          <w:trHeight w:val="737"/>
        </w:trPr>
        <w:tc>
          <w:tcPr>
            <w:tcW w:w="9962" w:type="dxa"/>
            <w:gridSpan w:val="2"/>
            <w:tcBorders>
              <w:top w:val="nil"/>
              <w:left w:val="nil"/>
              <w:bottom w:val="single" w:sz="12" w:space="0" w:color="B31E8E"/>
              <w:right w:val="nil"/>
            </w:tcBorders>
            <w:vAlign w:val="center"/>
          </w:tcPr>
          <w:p w:rsidR="009079E5" w:rsidRPr="009079E5" w:rsidRDefault="00B63C38" w:rsidP="00B63C38">
            <w:pPr>
              <w:rPr>
                <w:rFonts w:eastAsia="Arial"/>
              </w:rPr>
            </w:pPr>
            <w:r w:rsidRPr="00E077A7">
              <w:rPr>
                <w:rFonts w:cs="Arial"/>
                <w:noProof/>
              </w:rPr>
              <mc:AlternateContent>
                <mc:Choice Requires="wps">
                  <w:drawing>
                    <wp:anchor distT="0" distB="0" distL="114300" distR="114300" simplePos="0" relativeHeight="252028928" behindDoc="0" locked="0" layoutInCell="1" allowOverlap="1" wp14:anchorId="3255F1B3" wp14:editId="26263898">
                      <wp:simplePos x="0" y="0"/>
                      <wp:positionH relativeFrom="column">
                        <wp:posOffset>1411605</wp:posOffset>
                      </wp:positionH>
                      <wp:positionV relativeFrom="paragraph">
                        <wp:posOffset>69215</wp:posOffset>
                      </wp:positionV>
                      <wp:extent cx="4335780" cy="586740"/>
                      <wp:effectExtent l="819150" t="0" r="26670" b="22860"/>
                      <wp:wrapNone/>
                      <wp:docPr id="95" name="Rounded Rectangular Callou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5780" cy="586740"/>
                              </a:xfrm>
                              <a:prstGeom prst="wedgeRoundRectCallout">
                                <a:avLst>
                                  <a:gd name="adj1" fmla="val -67877"/>
                                  <a:gd name="adj2" fmla="val -5000"/>
                                  <a:gd name="adj3" fmla="val 16667"/>
                                </a:avLst>
                              </a:prstGeom>
                              <a:noFill/>
                              <a:ln w="19050">
                                <a:solidFill>
                                  <a:srgbClr val="B31E8E"/>
                                </a:solidFill>
                                <a:miter lim="800000"/>
                                <a:headEnd/>
                                <a:tailEnd/>
                              </a:ln>
                            </wps:spPr>
                            <wps:txbx>
                              <w:txbxContent>
                                <w:p w:rsidR="0091685E" w:rsidRPr="00F67C72" w:rsidRDefault="0091685E" w:rsidP="00B63C38">
                                  <w:pPr>
                                    <w:spacing w:before="0" w:after="0"/>
                                  </w:pPr>
                                  <w:r>
                                    <w:rPr>
                                      <w:rFonts w:cs="Arial"/>
                                      <w:szCs w:val="28"/>
                                    </w:rPr>
                                    <w:t xml:space="preserve">Use the </w:t>
                                  </w:r>
                                  <w:r w:rsidRPr="00031AAE">
                                    <w:rPr>
                                      <w:rFonts w:cs="Arial"/>
                                      <w:i/>
                                      <w:szCs w:val="28"/>
                                    </w:rPr>
                                    <w:t>Making pathways</w:t>
                                  </w:r>
                                  <w:r>
                                    <w:rPr>
                                      <w:rFonts w:cs="Arial"/>
                                      <w:szCs w:val="28"/>
                                    </w:rPr>
                                    <w:t xml:space="preserve"> grid from the previous page to write these sequenced pathways.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F1B3" id="Rounded Rectangular Callout 95" o:spid="_x0000_s1098" type="#_x0000_t62" style="position:absolute;margin-left:111.15pt;margin-top:5.45pt;width:341.4pt;height:46.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1sawIAAMIEAAAOAAAAZHJzL2Uyb0RvYy54bWysVNtu1DAQfUfiHyy/t0n2lu2q2apsW4RU&#10;oGrhA7y2kxhsT7CdzZavZ+JkSwpviBdrJnM7M2cml1dHo8lBOq/AFjQ7TymRloNQtiro1y93Z2tK&#10;fGBWMA1WFvRZenq1ffvmsms2cgY1aCEdwSTWb7qmoHUIzSZJPK+lYf4cGmnRWIIzLKDqqkQ41mF2&#10;o5NZmq6SDpxoHHDpPX69GYx0G/OXpeThc1l6GYguKGIL8XXx3fdvsr1km8qxplZ8hMH+AYVhymLR&#10;l1Q3LDDSOvVXKqO4Aw9lOOdgEihLxWXsAbvJ0j+6eapZI2MvOBzfvIzJ/7+0/NPhwRElCnqxpMQy&#10;gxw9QmuFFOQRp8ds1WrmyI5pDW0g6IUj6xq/wcin5sH1TfvmHvh3TyzsagyQ185BV0smEGjW+yev&#10;AnrFYyjZdx9BYEHWBojTO5bO9AlxLuQYSXp+IUkeA+H4cTGfL/M1csnRtlyv8kVkMWGbU3TjfHgv&#10;wZBeKGgnRSVjT31DYyOxHDvc+xBZE2PrTHzLKCmNxiU4ME3OVvk6z8ctmTjNXjkt0/S0SROf+dQn&#10;W61WMQ/iHMuidELaY7Bwp7SO+6gt6XByF+kyjTg9aCV6axy2q/Y77QjCK+i7eXa7vo0jRhqmbkYF&#10;PCytTEHXCO8EsGfl1opYJjClBxmhaDvS1DMzMByO+2NcjXx2In0P4hmJczAcEh4+CjW4n5R0eEQF&#10;9T9a5iQl+oNF8i+yBbJDQlQWy3yGipta9lMLsxxTFTRQMoi7MFxq2zhV1Vgpi+OwcI0LU6pw2qwB&#10;1YgfDwWlV5c41aPX71/P9hcAAAD//wMAUEsDBBQABgAIAAAAIQAKtO6A4QAAAAoBAAAPAAAAZHJz&#10;L2Rvd25yZXYueG1sTI/LTsMwEEX3SPyDNUhsELXrFNSEOFVBsABWtJUQOyce7Ag/othtA1+Pu4Ll&#10;zD26c6ZeTc6SA46xD17AfMaAoO+C6r0WsNs+XS+BxCS9kjZ4FPCNEVbN+VktKxWO/g0Pm6RJLvGx&#10;kgJMSkNFaewMOhlnYUCfs88wOpnyOGqqRnnM5c5SztgtdbL3+YKRAz4Y7L42eyfg/mXxui7ftf15&#10;pFzvWvN8tWg/hLi8mNZ3QBJO6Q+Gk35WhyY7tWHvVSRWAOe8yGgOWAkkAyW7mQNpT4uiANrU9P8L&#10;zS8AAAD//wMAUEsBAi0AFAAGAAgAAAAhALaDOJL+AAAA4QEAABMAAAAAAAAAAAAAAAAAAAAAAFtD&#10;b250ZW50X1R5cGVzXS54bWxQSwECLQAUAAYACAAAACEAOP0h/9YAAACUAQAACwAAAAAAAAAAAAAA&#10;AAAvAQAAX3JlbHMvLnJlbHNQSwECLQAUAAYACAAAACEAHNTdbGsCAADCBAAADgAAAAAAAAAAAAAA&#10;AAAuAgAAZHJzL2Uyb0RvYy54bWxQSwECLQAUAAYACAAAACEACrTugOEAAAAKAQAADwAAAAAAAAAA&#10;AAAAAADFBAAAZHJzL2Rvd25yZXYueG1sUEsFBgAAAAAEAAQA8wAAANMFAAAAAA==&#10;" adj="-3861,9720" filled="f" strokecolor="#b31e8e" strokeweight="1.5pt">
                      <v:textbox>
                        <w:txbxContent>
                          <w:p w:rsidR="0091685E" w:rsidRPr="00F67C72" w:rsidRDefault="0091685E" w:rsidP="00B63C38">
                            <w:pPr>
                              <w:spacing w:before="0" w:after="0"/>
                            </w:pPr>
                            <w:r>
                              <w:rPr>
                                <w:rFonts w:cs="Arial"/>
                                <w:szCs w:val="28"/>
                              </w:rPr>
                              <w:t xml:space="preserve">Use the </w:t>
                            </w:r>
                            <w:r w:rsidRPr="00031AAE">
                              <w:rPr>
                                <w:rFonts w:cs="Arial"/>
                                <w:i/>
                                <w:szCs w:val="28"/>
                              </w:rPr>
                              <w:t>Making pathways</w:t>
                            </w:r>
                            <w:r>
                              <w:rPr>
                                <w:rFonts w:cs="Arial"/>
                                <w:szCs w:val="28"/>
                              </w:rPr>
                              <w:t xml:space="preserve"> grid from the previous page to write these sequenced pathways.</w:t>
                            </w:r>
                          </w:p>
                        </w:txbxContent>
                      </v:textbox>
                    </v:shape>
                  </w:pict>
                </mc:Fallback>
              </mc:AlternateContent>
            </w:r>
            <w:r>
              <w:rPr>
                <w:rFonts w:cs="Arial"/>
                <w:noProof/>
                <w:szCs w:val="28"/>
              </w:rPr>
              <w:drawing>
                <wp:inline distT="0" distB="0" distL="0" distR="0" wp14:anchorId="2355ED85" wp14:editId="3285DA0A">
                  <wp:extent cx="327660" cy="605033"/>
                  <wp:effectExtent l="0" t="0" r="0" b="5080"/>
                  <wp:docPr id="94" name="Picture 94"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38942" cy="625865"/>
                          </a:xfrm>
                          <a:prstGeom prst="rect">
                            <a:avLst/>
                          </a:prstGeom>
                          <a:noFill/>
                          <a:ln>
                            <a:noFill/>
                          </a:ln>
                        </pic:spPr>
                      </pic:pic>
                    </a:graphicData>
                  </a:graphic>
                </wp:inline>
              </w:drawing>
            </w:r>
          </w:p>
        </w:tc>
      </w:tr>
      <w:tr w:rsidR="00B63C38" w:rsidTr="00FD2EFC">
        <w:trPr>
          <w:trHeight w:val="737"/>
        </w:trPr>
        <w:tc>
          <w:tcPr>
            <w:tcW w:w="4981" w:type="dxa"/>
            <w:tcBorders>
              <w:top w:val="single" w:sz="12" w:space="0" w:color="B31E8E"/>
              <w:left w:val="single" w:sz="12" w:space="0" w:color="B31E8E"/>
              <w:bottom w:val="single" w:sz="12" w:space="0" w:color="B31E8E"/>
              <w:right w:val="single" w:sz="8" w:space="0" w:color="B31E8E"/>
            </w:tcBorders>
            <w:vAlign w:val="center"/>
          </w:tcPr>
          <w:p w:rsidR="00B63C38" w:rsidRPr="005250A3" w:rsidRDefault="00B63C38" w:rsidP="005F5FF6">
            <w:pPr>
              <w:rPr>
                <w:rFonts w:eastAsia="Arial"/>
                <w:sz w:val="27"/>
                <w:szCs w:val="27"/>
              </w:rPr>
            </w:pPr>
            <w:r w:rsidRPr="005250A3">
              <w:rPr>
                <w:rFonts w:eastAsia="Arial"/>
                <w:sz w:val="27"/>
                <w:szCs w:val="27"/>
              </w:rPr>
              <w:t xml:space="preserve">Write a </w:t>
            </w:r>
            <w:r w:rsidR="005F5FF6" w:rsidRPr="005250A3">
              <w:rPr>
                <w:rFonts w:eastAsia="Arial"/>
                <w:sz w:val="27"/>
                <w:szCs w:val="27"/>
              </w:rPr>
              <w:t>sequenc</w:t>
            </w:r>
            <w:r w:rsidRPr="005250A3">
              <w:rPr>
                <w:rFonts w:eastAsia="Arial"/>
                <w:sz w:val="27"/>
                <w:szCs w:val="27"/>
              </w:rPr>
              <w:t>ed pathway that will take the rocket back to Earth.</w:t>
            </w:r>
            <w:r w:rsidR="00EE72C7" w:rsidRPr="005250A3">
              <w:rPr>
                <w:rFonts w:cs="Arial"/>
                <w:noProof/>
                <w:sz w:val="27"/>
                <w:szCs w:val="27"/>
                <w:lang w:eastAsia="ja-JP"/>
              </w:rPr>
              <w:t xml:space="preserve"> </w:t>
            </w:r>
          </w:p>
        </w:tc>
        <w:tc>
          <w:tcPr>
            <w:tcW w:w="4981" w:type="dxa"/>
            <w:tcBorders>
              <w:top w:val="single" w:sz="12" w:space="0" w:color="B31E8E"/>
              <w:left w:val="single" w:sz="8" w:space="0" w:color="B31E8E"/>
              <w:bottom w:val="single" w:sz="12" w:space="0" w:color="B31E8E"/>
              <w:right w:val="single" w:sz="12" w:space="0" w:color="B31E8E"/>
            </w:tcBorders>
            <w:vAlign w:val="center"/>
          </w:tcPr>
          <w:p w:rsidR="00B63C38" w:rsidRPr="005250A3" w:rsidRDefault="00B63C38" w:rsidP="005F5FF6">
            <w:pPr>
              <w:rPr>
                <w:rFonts w:eastAsia="Arial"/>
                <w:sz w:val="27"/>
                <w:szCs w:val="27"/>
              </w:rPr>
            </w:pPr>
            <w:r w:rsidRPr="005250A3">
              <w:rPr>
                <w:rFonts w:eastAsia="Arial"/>
                <w:sz w:val="27"/>
                <w:szCs w:val="27"/>
              </w:rPr>
              <w:t xml:space="preserve">Write a </w:t>
            </w:r>
            <w:r w:rsidR="005F5FF6" w:rsidRPr="005250A3">
              <w:rPr>
                <w:rFonts w:eastAsia="Arial"/>
                <w:sz w:val="27"/>
                <w:szCs w:val="27"/>
              </w:rPr>
              <w:t>sequenc</w:t>
            </w:r>
            <w:r w:rsidRPr="005250A3">
              <w:rPr>
                <w:rFonts w:eastAsia="Arial"/>
                <w:sz w:val="27"/>
                <w:szCs w:val="27"/>
              </w:rPr>
              <w:t>ed pathway that take</w:t>
            </w:r>
            <w:r w:rsidR="005F5FF6" w:rsidRPr="005250A3">
              <w:rPr>
                <w:rFonts w:eastAsia="Arial"/>
                <w:sz w:val="27"/>
                <w:szCs w:val="27"/>
              </w:rPr>
              <w:t>s</w:t>
            </w:r>
            <w:r w:rsidRPr="005250A3">
              <w:rPr>
                <w:rFonts w:eastAsia="Arial"/>
                <w:sz w:val="27"/>
                <w:szCs w:val="27"/>
              </w:rPr>
              <w:t xml:space="preserve"> the robot </w:t>
            </w:r>
            <w:r w:rsidR="00974447" w:rsidRPr="005250A3">
              <w:rPr>
                <w:rFonts w:eastAsia="Arial"/>
                <w:sz w:val="27"/>
                <w:szCs w:val="27"/>
              </w:rPr>
              <w:t>to</w:t>
            </w:r>
            <w:r w:rsidR="00E9015D" w:rsidRPr="005250A3">
              <w:rPr>
                <w:rFonts w:eastAsia="Arial"/>
                <w:sz w:val="27"/>
                <w:szCs w:val="27"/>
              </w:rPr>
              <w:t xml:space="preserve"> visit the alien, land on the moon and finish on</w:t>
            </w:r>
            <w:r w:rsidR="00974447" w:rsidRPr="005250A3">
              <w:rPr>
                <w:rFonts w:eastAsia="Arial"/>
                <w:sz w:val="27"/>
                <w:szCs w:val="27"/>
              </w:rPr>
              <w:t xml:space="preserve"> the spaceship. </w:t>
            </w:r>
          </w:p>
        </w:tc>
      </w:tr>
      <w:tr w:rsidR="00B63C38" w:rsidTr="00FD2EFC">
        <w:trPr>
          <w:trHeight w:val="794"/>
        </w:trPr>
        <w:tc>
          <w:tcPr>
            <w:tcW w:w="4981" w:type="dxa"/>
            <w:tcBorders>
              <w:top w:val="single" w:sz="12" w:space="0" w:color="B31E8E"/>
              <w:left w:val="single" w:sz="12" w:space="0" w:color="B31E8E"/>
              <w:bottom w:val="single" w:sz="8" w:space="0" w:color="B31E8E"/>
              <w:right w:val="single" w:sz="8" w:space="0" w:color="B31E8E"/>
            </w:tcBorders>
            <w:vAlign w:val="center"/>
          </w:tcPr>
          <w:p w:rsidR="00B63C38" w:rsidRPr="009079E5" w:rsidRDefault="00B63C38" w:rsidP="00B63C38">
            <w:pPr>
              <w:rPr>
                <w:rFonts w:eastAsia="Arial"/>
              </w:rPr>
            </w:pPr>
          </w:p>
        </w:tc>
        <w:tc>
          <w:tcPr>
            <w:tcW w:w="4981" w:type="dxa"/>
            <w:tcBorders>
              <w:top w:val="single" w:sz="12" w:space="0" w:color="B31E8E"/>
              <w:left w:val="single" w:sz="8" w:space="0" w:color="B31E8E"/>
              <w:bottom w:val="single" w:sz="8" w:space="0" w:color="B31E8E"/>
              <w:right w:val="single" w:sz="12" w:space="0" w:color="B31E8E"/>
            </w:tcBorders>
            <w:vAlign w:val="center"/>
          </w:tcPr>
          <w:p w:rsidR="00B63C38" w:rsidRPr="009079E5" w:rsidRDefault="00B63C38" w:rsidP="00B63C38">
            <w:pPr>
              <w:rPr>
                <w:rFonts w:eastAsia="Arial"/>
              </w:rPr>
            </w:pPr>
          </w:p>
        </w:tc>
      </w:tr>
      <w:tr w:rsidR="00B63C38" w:rsidTr="00FD2EFC">
        <w:trPr>
          <w:trHeight w:val="794"/>
        </w:trPr>
        <w:tc>
          <w:tcPr>
            <w:tcW w:w="4981" w:type="dxa"/>
            <w:tcBorders>
              <w:top w:val="single" w:sz="8" w:space="0" w:color="B31E8E"/>
              <w:left w:val="single" w:sz="12" w:space="0" w:color="B31E8E"/>
              <w:bottom w:val="single" w:sz="8" w:space="0" w:color="B31E8E"/>
              <w:right w:val="single" w:sz="8" w:space="0" w:color="B31E8E"/>
            </w:tcBorders>
            <w:vAlign w:val="center"/>
          </w:tcPr>
          <w:p w:rsidR="00B63C38" w:rsidRPr="009079E5" w:rsidRDefault="00B63C38" w:rsidP="00B63C38">
            <w:pPr>
              <w:rPr>
                <w:rFonts w:eastAsia="Arial"/>
              </w:rPr>
            </w:pPr>
          </w:p>
        </w:tc>
        <w:tc>
          <w:tcPr>
            <w:tcW w:w="4981" w:type="dxa"/>
            <w:tcBorders>
              <w:top w:val="single" w:sz="8" w:space="0" w:color="B31E8E"/>
              <w:left w:val="single" w:sz="8" w:space="0" w:color="B31E8E"/>
              <w:bottom w:val="single" w:sz="8" w:space="0" w:color="B31E8E"/>
              <w:right w:val="single" w:sz="12" w:space="0" w:color="B31E8E"/>
            </w:tcBorders>
            <w:vAlign w:val="center"/>
          </w:tcPr>
          <w:p w:rsidR="00B63C38" w:rsidRPr="009079E5" w:rsidRDefault="00B63C38" w:rsidP="00B63C38">
            <w:pPr>
              <w:rPr>
                <w:rFonts w:eastAsia="Arial"/>
              </w:rPr>
            </w:pPr>
          </w:p>
        </w:tc>
      </w:tr>
      <w:tr w:rsidR="00B63C38" w:rsidTr="00FD2EFC">
        <w:trPr>
          <w:trHeight w:val="794"/>
        </w:trPr>
        <w:tc>
          <w:tcPr>
            <w:tcW w:w="4981" w:type="dxa"/>
            <w:tcBorders>
              <w:top w:val="single" w:sz="8" w:space="0" w:color="B31E8E"/>
              <w:left w:val="single" w:sz="12" w:space="0" w:color="B31E8E"/>
              <w:bottom w:val="single" w:sz="8" w:space="0" w:color="B31E8E"/>
              <w:right w:val="single" w:sz="8" w:space="0" w:color="B31E8E"/>
            </w:tcBorders>
            <w:vAlign w:val="center"/>
          </w:tcPr>
          <w:p w:rsidR="00B63C38" w:rsidRPr="009079E5" w:rsidRDefault="00B63C38" w:rsidP="00B63C38">
            <w:pPr>
              <w:rPr>
                <w:rFonts w:eastAsia="Arial"/>
              </w:rPr>
            </w:pPr>
          </w:p>
        </w:tc>
        <w:tc>
          <w:tcPr>
            <w:tcW w:w="4981" w:type="dxa"/>
            <w:tcBorders>
              <w:top w:val="single" w:sz="8" w:space="0" w:color="B31E8E"/>
              <w:left w:val="single" w:sz="8" w:space="0" w:color="B31E8E"/>
              <w:bottom w:val="single" w:sz="8" w:space="0" w:color="B31E8E"/>
              <w:right w:val="single" w:sz="12" w:space="0" w:color="B31E8E"/>
            </w:tcBorders>
            <w:vAlign w:val="center"/>
          </w:tcPr>
          <w:p w:rsidR="00B63C38" w:rsidRPr="009079E5" w:rsidRDefault="00B63C38" w:rsidP="00B63C38">
            <w:pPr>
              <w:rPr>
                <w:rFonts w:eastAsia="Arial"/>
              </w:rPr>
            </w:pPr>
          </w:p>
        </w:tc>
      </w:tr>
      <w:tr w:rsidR="00B63C38" w:rsidTr="00FD2EFC">
        <w:trPr>
          <w:trHeight w:val="794"/>
        </w:trPr>
        <w:tc>
          <w:tcPr>
            <w:tcW w:w="4981" w:type="dxa"/>
            <w:tcBorders>
              <w:top w:val="single" w:sz="8" w:space="0" w:color="B31E8E"/>
              <w:left w:val="single" w:sz="12" w:space="0" w:color="B31E8E"/>
              <w:bottom w:val="single" w:sz="8" w:space="0" w:color="B31E8E"/>
              <w:right w:val="single" w:sz="8" w:space="0" w:color="B31E8E"/>
            </w:tcBorders>
            <w:vAlign w:val="center"/>
          </w:tcPr>
          <w:p w:rsidR="00B63C38" w:rsidRPr="009079E5" w:rsidRDefault="00B63C38" w:rsidP="00B63C38">
            <w:pPr>
              <w:rPr>
                <w:rFonts w:eastAsia="Arial"/>
              </w:rPr>
            </w:pPr>
          </w:p>
        </w:tc>
        <w:tc>
          <w:tcPr>
            <w:tcW w:w="4981" w:type="dxa"/>
            <w:tcBorders>
              <w:top w:val="single" w:sz="8" w:space="0" w:color="B31E8E"/>
              <w:left w:val="single" w:sz="8" w:space="0" w:color="B31E8E"/>
              <w:bottom w:val="single" w:sz="8" w:space="0" w:color="B31E8E"/>
              <w:right w:val="single" w:sz="12" w:space="0" w:color="B31E8E"/>
            </w:tcBorders>
            <w:vAlign w:val="center"/>
          </w:tcPr>
          <w:p w:rsidR="00B63C38" w:rsidRPr="009079E5" w:rsidRDefault="00B63C38" w:rsidP="00B63C38">
            <w:pPr>
              <w:rPr>
                <w:rFonts w:eastAsia="Arial"/>
              </w:rPr>
            </w:pPr>
          </w:p>
        </w:tc>
      </w:tr>
      <w:tr w:rsidR="00B63C38" w:rsidTr="00FD2EFC">
        <w:trPr>
          <w:trHeight w:val="794"/>
        </w:trPr>
        <w:tc>
          <w:tcPr>
            <w:tcW w:w="4981" w:type="dxa"/>
            <w:tcBorders>
              <w:top w:val="single" w:sz="8" w:space="0" w:color="B31E8E"/>
              <w:left w:val="single" w:sz="12" w:space="0" w:color="B31E8E"/>
              <w:bottom w:val="single" w:sz="8" w:space="0" w:color="B31E8E"/>
              <w:right w:val="single" w:sz="8" w:space="0" w:color="B31E8E"/>
            </w:tcBorders>
            <w:vAlign w:val="center"/>
          </w:tcPr>
          <w:p w:rsidR="00B63C38" w:rsidRPr="009079E5" w:rsidRDefault="00B63C38" w:rsidP="00B63C38">
            <w:pPr>
              <w:rPr>
                <w:rFonts w:eastAsia="Arial"/>
              </w:rPr>
            </w:pPr>
          </w:p>
        </w:tc>
        <w:tc>
          <w:tcPr>
            <w:tcW w:w="4981" w:type="dxa"/>
            <w:tcBorders>
              <w:top w:val="single" w:sz="8" w:space="0" w:color="B31E8E"/>
              <w:left w:val="single" w:sz="8" w:space="0" w:color="B31E8E"/>
              <w:bottom w:val="single" w:sz="8" w:space="0" w:color="B31E8E"/>
              <w:right w:val="single" w:sz="12" w:space="0" w:color="B31E8E"/>
            </w:tcBorders>
            <w:vAlign w:val="center"/>
          </w:tcPr>
          <w:p w:rsidR="00B63C38" w:rsidRPr="009079E5" w:rsidRDefault="00B63C38" w:rsidP="00B63C38">
            <w:pPr>
              <w:rPr>
                <w:rFonts w:eastAsia="Arial"/>
              </w:rPr>
            </w:pPr>
          </w:p>
        </w:tc>
      </w:tr>
      <w:tr w:rsidR="00B63C38" w:rsidTr="00FD2EFC">
        <w:trPr>
          <w:trHeight w:val="794"/>
        </w:trPr>
        <w:tc>
          <w:tcPr>
            <w:tcW w:w="4981" w:type="dxa"/>
            <w:tcBorders>
              <w:top w:val="single" w:sz="8" w:space="0" w:color="B31E8E"/>
              <w:left w:val="single" w:sz="12" w:space="0" w:color="B31E8E"/>
              <w:bottom w:val="single" w:sz="12" w:space="0" w:color="B31E8E"/>
              <w:right w:val="single" w:sz="8" w:space="0" w:color="B31E8E"/>
            </w:tcBorders>
            <w:vAlign w:val="center"/>
          </w:tcPr>
          <w:p w:rsidR="00B63C38" w:rsidRPr="009079E5" w:rsidRDefault="00B63C38" w:rsidP="00B63C38">
            <w:pPr>
              <w:rPr>
                <w:rFonts w:eastAsia="Arial"/>
              </w:rPr>
            </w:pPr>
          </w:p>
        </w:tc>
        <w:tc>
          <w:tcPr>
            <w:tcW w:w="4981" w:type="dxa"/>
            <w:tcBorders>
              <w:top w:val="single" w:sz="8" w:space="0" w:color="B31E8E"/>
              <w:left w:val="single" w:sz="8" w:space="0" w:color="B31E8E"/>
              <w:bottom w:val="single" w:sz="12" w:space="0" w:color="B31E8E"/>
              <w:right w:val="single" w:sz="12" w:space="0" w:color="B31E8E"/>
            </w:tcBorders>
            <w:vAlign w:val="center"/>
          </w:tcPr>
          <w:p w:rsidR="00B63C38" w:rsidRPr="009079E5" w:rsidRDefault="00B63C38" w:rsidP="00B63C38">
            <w:pPr>
              <w:rPr>
                <w:rFonts w:eastAsia="Arial"/>
              </w:rPr>
            </w:pPr>
          </w:p>
        </w:tc>
      </w:tr>
      <w:tr w:rsidR="009032A0" w:rsidTr="005250A3">
        <w:trPr>
          <w:trHeight w:val="624"/>
        </w:trPr>
        <w:tc>
          <w:tcPr>
            <w:tcW w:w="9962" w:type="dxa"/>
            <w:gridSpan w:val="2"/>
            <w:tcBorders>
              <w:top w:val="single" w:sz="12" w:space="0" w:color="B31E8E"/>
              <w:left w:val="nil"/>
              <w:bottom w:val="nil"/>
              <w:right w:val="nil"/>
            </w:tcBorders>
            <w:vAlign w:val="center"/>
          </w:tcPr>
          <w:p w:rsidR="009032A0" w:rsidRPr="005250A3" w:rsidRDefault="00974447" w:rsidP="00B63C38">
            <w:pPr>
              <w:rPr>
                <w:noProof/>
                <w:sz w:val="27"/>
                <w:szCs w:val="27"/>
                <w:lang w:eastAsia="ja-JP"/>
              </w:rPr>
            </w:pPr>
            <w:r w:rsidRPr="005250A3">
              <w:rPr>
                <w:noProof/>
                <w:sz w:val="27"/>
                <w:szCs w:val="27"/>
                <w:lang w:eastAsia="ja-JP"/>
              </w:rPr>
              <w:t>Draw two more object</w:t>
            </w:r>
            <w:r w:rsidR="00E9015D" w:rsidRPr="005250A3">
              <w:rPr>
                <w:noProof/>
                <w:sz w:val="27"/>
                <w:szCs w:val="27"/>
                <w:lang w:eastAsia="ja-JP"/>
              </w:rPr>
              <w:t>s</w:t>
            </w:r>
            <w:r w:rsidRPr="005250A3">
              <w:rPr>
                <w:noProof/>
                <w:sz w:val="27"/>
                <w:szCs w:val="27"/>
                <w:lang w:eastAsia="ja-JP"/>
              </w:rPr>
              <w:t xml:space="preserve"> into the grid.</w:t>
            </w:r>
          </w:p>
        </w:tc>
      </w:tr>
      <w:tr w:rsidR="009032A0" w:rsidTr="005250A3">
        <w:trPr>
          <w:trHeight w:val="624"/>
        </w:trPr>
        <w:tc>
          <w:tcPr>
            <w:tcW w:w="9962" w:type="dxa"/>
            <w:gridSpan w:val="2"/>
            <w:tcBorders>
              <w:top w:val="nil"/>
              <w:left w:val="nil"/>
              <w:bottom w:val="single" w:sz="8" w:space="0" w:color="B31E8E"/>
              <w:right w:val="nil"/>
            </w:tcBorders>
            <w:vAlign w:val="center"/>
          </w:tcPr>
          <w:p w:rsidR="009032A0" w:rsidRPr="005250A3" w:rsidRDefault="00974447" w:rsidP="005F5FF6">
            <w:pPr>
              <w:rPr>
                <w:rFonts w:eastAsia="Arial"/>
                <w:sz w:val="27"/>
                <w:szCs w:val="27"/>
              </w:rPr>
            </w:pPr>
            <w:r w:rsidRPr="005250A3">
              <w:rPr>
                <w:rFonts w:eastAsia="Arial"/>
                <w:sz w:val="27"/>
                <w:szCs w:val="27"/>
              </w:rPr>
              <w:t xml:space="preserve">Write a </w:t>
            </w:r>
            <w:r w:rsidR="005F5FF6" w:rsidRPr="005250A3">
              <w:rPr>
                <w:rFonts w:eastAsia="Arial"/>
                <w:sz w:val="27"/>
                <w:szCs w:val="27"/>
              </w:rPr>
              <w:t>sequenc</w:t>
            </w:r>
            <w:r w:rsidRPr="005250A3">
              <w:rPr>
                <w:rFonts w:eastAsia="Arial"/>
                <w:sz w:val="27"/>
                <w:szCs w:val="27"/>
              </w:rPr>
              <w:t xml:space="preserve">ed pathway </w:t>
            </w:r>
            <w:r w:rsidR="005F5FF6" w:rsidRPr="005250A3">
              <w:rPr>
                <w:rFonts w:eastAsia="Arial"/>
                <w:sz w:val="27"/>
                <w:szCs w:val="27"/>
              </w:rPr>
              <w:t>to take</w:t>
            </w:r>
            <w:r w:rsidRPr="005250A3">
              <w:rPr>
                <w:rFonts w:eastAsia="Arial"/>
                <w:sz w:val="27"/>
                <w:szCs w:val="27"/>
              </w:rPr>
              <w:t xml:space="preserve"> the alien to your objects and onto the star.</w:t>
            </w:r>
          </w:p>
        </w:tc>
      </w:tr>
      <w:tr w:rsidR="009032A0" w:rsidTr="00FD2EFC">
        <w:trPr>
          <w:trHeight w:val="794"/>
        </w:trPr>
        <w:tc>
          <w:tcPr>
            <w:tcW w:w="9962" w:type="dxa"/>
            <w:gridSpan w:val="2"/>
            <w:tcBorders>
              <w:top w:val="single" w:sz="8" w:space="0" w:color="B31E8E"/>
              <w:left w:val="nil"/>
              <w:bottom w:val="single" w:sz="8" w:space="0" w:color="B31E8E"/>
              <w:right w:val="nil"/>
            </w:tcBorders>
            <w:vAlign w:val="center"/>
          </w:tcPr>
          <w:p w:rsidR="009032A0" w:rsidRPr="00B63C38" w:rsidRDefault="009032A0" w:rsidP="00B63C38">
            <w:pPr>
              <w:rPr>
                <w:rFonts w:eastAsia="Arial"/>
              </w:rPr>
            </w:pPr>
          </w:p>
        </w:tc>
      </w:tr>
      <w:tr w:rsidR="009032A0" w:rsidTr="00FD2EFC">
        <w:trPr>
          <w:trHeight w:val="794"/>
        </w:trPr>
        <w:tc>
          <w:tcPr>
            <w:tcW w:w="9962" w:type="dxa"/>
            <w:gridSpan w:val="2"/>
            <w:tcBorders>
              <w:top w:val="single" w:sz="8" w:space="0" w:color="B31E8E"/>
              <w:left w:val="nil"/>
              <w:bottom w:val="single" w:sz="8" w:space="0" w:color="B31E8E"/>
              <w:right w:val="nil"/>
            </w:tcBorders>
          </w:tcPr>
          <w:p w:rsidR="009032A0" w:rsidRDefault="009032A0" w:rsidP="00B63C38">
            <w:pPr>
              <w:rPr>
                <w:noProof/>
                <w:lang w:eastAsia="ja-JP"/>
              </w:rPr>
            </w:pPr>
          </w:p>
        </w:tc>
      </w:tr>
      <w:tr w:rsidR="009032A0" w:rsidTr="00FD2EFC">
        <w:trPr>
          <w:trHeight w:val="794"/>
        </w:trPr>
        <w:tc>
          <w:tcPr>
            <w:tcW w:w="9962" w:type="dxa"/>
            <w:gridSpan w:val="2"/>
            <w:tcBorders>
              <w:top w:val="single" w:sz="8" w:space="0" w:color="B31E8E"/>
              <w:left w:val="nil"/>
              <w:bottom w:val="single" w:sz="8" w:space="0" w:color="B31E8E"/>
              <w:right w:val="nil"/>
            </w:tcBorders>
          </w:tcPr>
          <w:p w:rsidR="009032A0" w:rsidRDefault="009032A0" w:rsidP="00B63C38">
            <w:pPr>
              <w:rPr>
                <w:noProof/>
                <w:lang w:eastAsia="ja-JP"/>
              </w:rPr>
            </w:pPr>
          </w:p>
        </w:tc>
      </w:tr>
      <w:tr w:rsidR="00974447" w:rsidTr="00FD2EFC">
        <w:trPr>
          <w:trHeight w:val="794"/>
        </w:trPr>
        <w:tc>
          <w:tcPr>
            <w:tcW w:w="9962" w:type="dxa"/>
            <w:gridSpan w:val="2"/>
            <w:tcBorders>
              <w:top w:val="single" w:sz="8" w:space="0" w:color="B31E8E"/>
              <w:left w:val="nil"/>
              <w:bottom w:val="single" w:sz="8" w:space="0" w:color="B31E8E"/>
              <w:right w:val="nil"/>
            </w:tcBorders>
          </w:tcPr>
          <w:p w:rsidR="00974447" w:rsidRDefault="00974447" w:rsidP="00B63C38">
            <w:pPr>
              <w:rPr>
                <w:noProof/>
                <w:lang w:eastAsia="ja-JP"/>
              </w:rPr>
            </w:pPr>
          </w:p>
        </w:tc>
      </w:tr>
      <w:tr w:rsidR="00974447" w:rsidTr="00FD2EFC">
        <w:trPr>
          <w:trHeight w:val="794"/>
        </w:trPr>
        <w:tc>
          <w:tcPr>
            <w:tcW w:w="9962" w:type="dxa"/>
            <w:gridSpan w:val="2"/>
            <w:tcBorders>
              <w:top w:val="single" w:sz="8" w:space="0" w:color="B31E8E"/>
              <w:left w:val="nil"/>
              <w:bottom w:val="single" w:sz="8" w:space="0" w:color="B31E8E"/>
              <w:right w:val="nil"/>
            </w:tcBorders>
          </w:tcPr>
          <w:p w:rsidR="00974447" w:rsidRDefault="00974447" w:rsidP="00B63C38">
            <w:pPr>
              <w:rPr>
                <w:noProof/>
                <w:lang w:eastAsia="ja-JP"/>
              </w:rPr>
            </w:pPr>
          </w:p>
        </w:tc>
      </w:tr>
      <w:tr w:rsidR="00974447" w:rsidTr="00FD2EFC">
        <w:trPr>
          <w:trHeight w:val="794"/>
        </w:trPr>
        <w:tc>
          <w:tcPr>
            <w:tcW w:w="9962" w:type="dxa"/>
            <w:gridSpan w:val="2"/>
            <w:tcBorders>
              <w:top w:val="single" w:sz="8" w:space="0" w:color="B31E8E"/>
              <w:left w:val="nil"/>
              <w:bottom w:val="single" w:sz="8" w:space="0" w:color="B31E8E"/>
              <w:right w:val="nil"/>
            </w:tcBorders>
          </w:tcPr>
          <w:p w:rsidR="00974447" w:rsidRDefault="00974447" w:rsidP="00B63C38">
            <w:pPr>
              <w:rPr>
                <w:noProof/>
                <w:lang w:eastAsia="ja-JP"/>
              </w:rPr>
            </w:pPr>
          </w:p>
        </w:tc>
      </w:tr>
    </w:tbl>
    <w:p w:rsidR="009079E5" w:rsidRDefault="00EA0EF8" w:rsidP="00EA0EF8">
      <w:pPr>
        <w:spacing w:before="0" w:after="0"/>
      </w:pPr>
      <w:r>
        <w:br w:type="page"/>
      </w:r>
    </w:p>
    <w:p w:rsidR="00697FA5" w:rsidRDefault="00697FA5" w:rsidP="00697FA5">
      <w:pPr>
        <w:pStyle w:val="Heading2"/>
      </w:pPr>
      <w:r>
        <w:lastRenderedPageBreak/>
        <w:t>The importance of understanding</w:t>
      </w:r>
    </w:p>
    <w:tbl>
      <w:tblPr>
        <w:tblStyle w:val="TableGrid"/>
        <w:tblW w:w="0" w:type="auto"/>
        <w:tblLayout w:type="fixed"/>
        <w:tblLook w:val="04A0" w:firstRow="1" w:lastRow="0" w:firstColumn="1" w:lastColumn="0" w:noHBand="0" w:noVBand="1"/>
      </w:tblPr>
      <w:tblGrid>
        <w:gridCol w:w="766"/>
        <w:gridCol w:w="766"/>
        <w:gridCol w:w="766"/>
        <w:gridCol w:w="767"/>
        <w:gridCol w:w="766"/>
        <w:gridCol w:w="766"/>
        <w:gridCol w:w="767"/>
        <w:gridCol w:w="766"/>
        <w:gridCol w:w="766"/>
        <w:gridCol w:w="767"/>
        <w:gridCol w:w="766"/>
        <w:gridCol w:w="766"/>
        <w:gridCol w:w="767"/>
      </w:tblGrid>
      <w:tr w:rsidR="00697FA5" w:rsidTr="00697FA5">
        <w:trPr>
          <w:trHeight w:val="1304"/>
        </w:trPr>
        <w:tc>
          <w:tcPr>
            <w:tcW w:w="9962" w:type="dxa"/>
            <w:gridSpan w:val="13"/>
            <w:tcBorders>
              <w:top w:val="nil"/>
              <w:left w:val="nil"/>
              <w:bottom w:val="nil"/>
              <w:right w:val="nil"/>
            </w:tcBorders>
            <w:vAlign w:val="center"/>
          </w:tcPr>
          <w:p w:rsidR="00697FA5" w:rsidRPr="000E3516" w:rsidRDefault="00697FA5" w:rsidP="00D47377">
            <w:pPr>
              <w:rPr>
                <w:noProof/>
                <w:lang w:eastAsia="ja-JP"/>
              </w:rPr>
            </w:pPr>
            <w:r w:rsidRPr="000E3516">
              <w:rPr>
                <w:noProof/>
              </w:rPr>
              <mc:AlternateContent>
                <mc:Choice Requires="wps">
                  <w:drawing>
                    <wp:anchor distT="0" distB="0" distL="114300" distR="114300" simplePos="0" relativeHeight="253273088" behindDoc="0" locked="0" layoutInCell="1" allowOverlap="1" wp14:anchorId="7413FD66" wp14:editId="3DED193B">
                      <wp:simplePos x="0" y="0"/>
                      <wp:positionH relativeFrom="column">
                        <wp:posOffset>777240</wp:posOffset>
                      </wp:positionH>
                      <wp:positionV relativeFrom="paragraph">
                        <wp:posOffset>19050</wp:posOffset>
                      </wp:positionV>
                      <wp:extent cx="5082540" cy="754380"/>
                      <wp:effectExtent l="114300" t="0" r="22860" b="26670"/>
                      <wp:wrapNone/>
                      <wp:docPr id="2023" name="Rounded Rectangular Callout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463040" y="1211580"/>
                                <a:ext cx="5082540" cy="754380"/>
                              </a:xfrm>
                              <a:prstGeom prst="wedgeRoundRectCallout">
                                <a:avLst>
                                  <a:gd name="adj1" fmla="val -55674"/>
                                  <a:gd name="adj2" fmla="val 3258"/>
                                  <a:gd name="adj3" fmla="val 16667"/>
                                </a:avLst>
                              </a:prstGeom>
                              <a:noFill/>
                              <a:ln w="19050">
                                <a:solidFill>
                                  <a:srgbClr val="B31E8E"/>
                                </a:solidFill>
                                <a:miter lim="800000"/>
                                <a:headEnd/>
                                <a:tailEnd/>
                              </a:ln>
                            </wps:spPr>
                            <wps:txbx>
                              <w:txbxContent>
                                <w:p w:rsidR="0091685E" w:rsidRPr="008336B8" w:rsidRDefault="0091685E" w:rsidP="00697FA5">
                                  <w:pPr>
                                    <w:spacing w:before="0" w:after="0"/>
                                    <w:rPr>
                                      <w:sz w:val="26"/>
                                      <w:szCs w:val="26"/>
                                    </w:rPr>
                                  </w:pPr>
                                  <w:r w:rsidRPr="008336B8">
                                    <w:rPr>
                                      <w:sz w:val="26"/>
                                      <w:szCs w:val="26"/>
                                    </w:rPr>
                                    <w:t>Computer codes</w:t>
                                  </w:r>
                                  <w:r>
                                    <w:rPr>
                                      <w:sz w:val="26"/>
                                      <w:szCs w:val="26"/>
                                    </w:rPr>
                                    <w:t xml:space="preserve"> are pathways that</w:t>
                                  </w:r>
                                  <w:r w:rsidRPr="008336B8">
                                    <w:rPr>
                                      <w:sz w:val="26"/>
                                      <w:szCs w:val="26"/>
                                    </w:rPr>
                                    <w:t xml:space="preserve"> can be written in different ways. Computer programmers use codes that the computer can read and understand.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FD66" id="Rounded Rectangular Callout 2023" o:spid="_x0000_s1099" type="#_x0000_t62" style="position:absolute;margin-left:61.2pt;margin-top:1.5pt;width:400.2pt;height:59.4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v3eAIAANEEAAAOAAAAZHJzL2Uyb0RvYy54bWysVNtu2zAMfR+wfxD03viSOEmNOkWXtsOA&#10;biva7QMUS7a1yaInyXG6rx8lO226vg3Lg0BF5OHhIemLy0OryF4YK0EXNJnFlAhdApe6Luj3b7dn&#10;a0qsY5ozBVoU9ElYerl5/+5i6HKRQgOKC0MQRNt86AraONflUWTLRrTMzqATGh8rMC1zeDV1xA0b&#10;EL1VURrHy2gAwzsDpbAW/70eH+km4FeVKN3XqrLCEVVQ5ObCacK582e0uWB5bVjXyHKiwf6BRcuk&#10;xqTPUNfMMdIb+QaqlaUBC5WbldBGUFWyFKEGrCaJ/6rmsWGdCLWgOLZ7lsn+P9jyy/7eEMkLmsbp&#10;nBLNWuzSA/SaC04eUD+m614xQ7ZMKegdCX4o29DZHKMfu3vjC7fdHZQ/LdGwbTBEXBkDQyMYR7KJ&#10;lzl6FeAvFkPJbvgMHFOy3kFQ8FCZ1gOiNuSAsYvlPF5g657QTpMkW09NEwdHSnTI4nWaeYcSPVbZ&#10;Yj46RCw/InXGuo8CWuKNgg6C1yJU6Mubygqp2f7OutBFPgnB+I+EkqpVOBR7pshZli1Xi2lqTpzS&#10;U6d5mq3fuqC4LzjJcrlcBVVYPmVFwkeinoKGW6lUGE+lyYDFn8dZHGhaUJL716C7qXdbZQiyK+iH&#10;eXKzvplwX7m10uGeKdkWdB3730jQN+hG85DGMalGG6koPXXMN2lstjvsDmFSVnMf7Du4A/6EPTQw&#10;7hV+B9BowPymZMCdKqj91TMjKFGfNM7BebLwjXLhsshWKV7M6cvu9IXpEqEK6igZza0bF7fvjKwb&#10;zJQEOTRc4exU0h2HbGQ18ce9QevVYp7eg9fLl2jzBwAA//8DAFBLAwQUAAYACAAAACEA4nvIDN4A&#10;AAAJAQAADwAAAGRycy9kb3ducmV2LnhtbEyPQUvDQBSE74L/YXmCl2I3iRJqzKZIwR7ES2tAvW2z&#10;z2ww+zZkt2n8976e7HGYYeabcj27Xkw4hs6TgnSZgEBqvOmoVVC/v9ytQISoyejeEyr4xQDr6vqq&#10;1IXxJ9rhtI+t4BIKhVZgYxwKKUNj0emw9AMSe99+dDqyHFtpRn3ictfLLEly6XRHvGD1gBuLzc/+&#10;6BT4bhsXYbObvuzn9q1O63zx8ZordXszPz+BiDjH/zCc8RkdKmY6+COZIHrWWfbAUQX3fIn9xyzj&#10;K4ezka5AVqW8fFD9AQAA//8DAFBLAQItABQABgAIAAAAIQC2gziS/gAAAOEBAAATAAAAAAAAAAAA&#10;AAAAAAAAAABbQ29udGVudF9UeXBlc10ueG1sUEsBAi0AFAAGAAgAAAAhADj9If/WAAAAlAEAAAsA&#10;AAAAAAAAAAAAAAAALwEAAF9yZWxzLy5yZWxzUEsBAi0AFAAGAAgAAAAhALbgS/d4AgAA0QQAAA4A&#10;AAAAAAAAAAAAAAAALgIAAGRycy9lMm9Eb2MueG1sUEsBAi0AFAAGAAgAAAAhAOJ7yAzeAAAACQEA&#10;AA8AAAAAAAAAAAAAAAAA0gQAAGRycy9kb3ducmV2LnhtbFBLBQYAAAAABAAEAPMAAADdBQAAAAA=&#10;" adj="-1226,11504" filled="f" strokecolor="#b31e8e" strokeweight="1.5pt">
                      <v:textbox>
                        <w:txbxContent>
                          <w:p w:rsidR="0091685E" w:rsidRPr="008336B8" w:rsidRDefault="0091685E" w:rsidP="00697FA5">
                            <w:pPr>
                              <w:spacing w:before="0" w:after="0"/>
                              <w:rPr>
                                <w:sz w:val="26"/>
                                <w:szCs w:val="26"/>
                              </w:rPr>
                            </w:pPr>
                            <w:r w:rsidRPr="008336B8">
                              <w:rPr>
                                <w:sz w:val="26"/>
                                <w:szCs w:val="26"/>
                              </w:rPr>
                              <w:t>Computer codes</w:t>
                            </w:r>
                            <w:r>
                              <w:rPr>
                                <w:sz w:val="26"/>
                                <w:szCs w:val="26"/>
                              </w:rPr>
                              <w:t xml:space="preserve"> are pathways that</w:t>
                            </w:r>
                            <w:r w:rsidRPr="008336B8">
                              <w:rPr>
                                <w:sz w:val="26"/>
                                <w:szCs w:val="26"/>
                              </w:rPr>
                              <w:t xml:space="preserve"> can be written in different ways. Computer programmers use codes that the computer can read and understand.</w:t>
                            </w:r>
                          </w:p>
                        </w:txbxContent>
                      </v:textbox>
                    </v:shape>
                  </w:pict>
                </mc:Fallback>
              </mc:AlternateContent>
            </w:r>
            <w:r>
              <w:rPr>
                <w:rFonts w:cs="Arial"/>
                <w:noProof/>
                <w:szCs w:val="28"/>
              </w:rPr>
              <w:drawing>
                <wp:inline distT="0" distB="0" distL="0" distR="0" wp14:anchorId="4BEDCAEB" wp14:editId="7C8E7514">
                  <wp:extent cx="536044" cy="518160"/>
                  <wp:effectExtent l="0" t="0" r="0" b="0"/>
                  <wp:docPr id="2180" name="Picture 2180"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a:stretch/>
                        </pic:blipFill>
                        <pic:spPr bwMode="auto">
                          <a:xfrm>
                            <a:off x="0" y="0"/>
                            <a:ext cx="554670" cy="536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FA5" w:rsidTr="00697FA5">
        <w:trPr>
          <w:trHeight w:val="680"/>
        </w:trPr>
        <w:tc>
          <w:tcPr>
            <w:tcW w:w="9962" w:type="dxa"/>
            <w:gridSpan w:val="13"/>
            <w:tcBorders>
              <w:top w:val="nil"/>
              <w:left w:val="nil"/>
              <w:bottom w:val="single" w:sz="12" w:space="0" w:color="B31E8E"/>
              <w:right w:val="nil"/>
            </w:tcBorders>
            <w:vAlign w:val="bottom"/>
          </w:tcPr>
          <w:p w:rsidR="00697FA5" w:rsidRDefault="00697FA5" w:rsidP="00697FA5">
            <w:r>
              <w:t>Here is a coded message. What does it say?</w:t>
            </w:r>
          </w:p>
        </w:tc>
      </w:tr>
      <w:tr w:rsidR="00697FA5" w:rsidTr="00D47377">
        <w:trPr>
          <w:trHeight w:val="794"/>
        </w:trPr>
        <w:tc>
          <w:tcPr>
            <w:tcW w:w="9962" w:type="dxa"/>
            <w:gridSpan w:val="13"/>
            <w:tcBorders>
              <w:top w:val="single" w:sz="12" w:space="0" w:color="B31E8E"/>
              <w:left w:val="single" w:sz="12" w:space="0" w:color="B31E8E"/>
              <w:bottom w:val="nil"/>
              <w:right w:val="single" w:sz="12" w:space="0" w:color="B31E8E"/>
            </w:tcBorders>
            <w:vAlign w:val="center"/>
          </w:tcPr>
          <w:p w:rsidR="00697FA5" w:rsidRPr="004D3386" w:rsidRDefault="00697FA5" w:rsidP="00D47377">
            <w:pPr>
              <w:rPr>
                <w:rFonts w:ascii="Wingdings" w:hAnsi="Wingdings"/>
                <w:noProof/>
                <w:sz w:val="36"/>
                <w:szCs w:val="36"/>
                <w:lang w:eastAsia="ja-JP"/>
              </w:rPr>
            </w:pP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p>
        </w:tc>
      </w:tr>
      <w:tr w:rsidR="00697FA5" w:rsidTr="00D47377">
        <w:trPr>
          <w:trHeight w:val="794"/>
        </w:trPr>
        <w:tc>
          <w:tcPr>
            <w:tcW w:w="9962" w:type="dxa"/>
            <w:gridSpan w:val="13"/>
            <w:tcBorders>
              <w:top w:val="nil"/>
              <w:left w:val="single" w:sz="12" w:space="0" w:color="B31E8E"/>
              <w:bottom w:val="nil"/>
              <w:right w:val="single" w:sz="12" w:space="0" w:color="B31E8E"/>
            </w:tcBorders>
            <w:vAlign w:val="center"/>
          </w:tcPr>
          <w:p w:rsidR="00697FA5" w:rsidRDefault="00697FA5" w:rsidP="00D47377">
            <w:pPr>
              <w:rPr>
                <w:rFonts w:ascii="Wingdings" w:hAnsi="Wingdings"/>
                <w:noProof/>
                <w:sz w:val="36"/>
                <w:szCs w:val="36"/>
                <w:lang w:eastAsia="ja-JP"/>
              </w:rPr>
            </w:pP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r>
              <w:rPr>
                <w:rFonts w:ascii="Wingdings" w:hAnsi="Wingdings"/>
                <w:noProof/>
                <w:sz w:val="36"/>
                <w:szCs w:val="36"/>
                <w:lang w:eastAsia="ja-JP"/>
              </w:rPr>
              <w:t></w:t>
            </w:r>
          </w:p>
        </w:tc>
      </w:tr>
      <w:tr w:rsidR="00697FA5" w:rsidTr="00D47377">
        <w:trPr>
          <w:trHeight w:val="908"/>
        </w:trPr>
        <w:tc>
          <w:tcPr>
            <w:tcW w:w="9962" w:type="dxa"/>
            <w:gridSpan w:val="13"/>
            <w:tcBorders>
              <w:top w:val="nil"/>
              <w:left w:val="single" w:sz="12" w:space="0" w:color="B31E8E"/>
              <w:bottom w:val="single" w:sz="12" w:space="0" w:color="B31E8E"/>
              <w:right w:val="single" w:sz="12" w:space="0" w:color="B31E8E"/>
            </w:tcBorders>
            <w:vAlign w:val="center"/>
          </w:tcPr>
          <w:p w:rsidR="00697FA5" w:rsidRDefault="00697FA5" w:rsidP="00D47377">
            <w:pPr>
              <w:rPr>
                <w:noProof/>
                <w:lang w:eastAsia="ja-JP"/>
              </w:rPr>
            </w:pPr>
            <w:r>
              <w:rPr>
                <w:noProof/>
                <w:lang w:eastAsia="ja-JP"/>
              </w:rPr>
              <w:t xml:space="preserve">This code uses a keyboard font called Wingdings. Just like the robot waiter, you can only read it if you know what each symbol means. </w:t>
            </w:r>
          </w:p>
          <w:p w:rsidR="00697FA5" w:rsidRPr="004D3386" w:rsidRDefault="00697FA5" w:rsidP="00D47377">
            <w:pPr>
              <w:rPr>
                <w:noProof/>
                <w:lang w:eastAsia="ja-JP"/>
              </w:rPr>
            </w:pPr>
            <w:r>
              <w:rPr>
                <w:noProof/>
                <w:lang w:eastAsia="ja-JP"/>
              </w:rPr>
              <w:t>Use the Wingdings alphabet below to solve the code and write the message.</w:t>
            </w:r>
          </w:p>
        </w:tc>
      </w:tr>
      <w:tr w:rsidR="00697FA5" w:rsidTr="00D47377">
        <w:trPr>
          <w:trHeight w:val="737"/>
        </w:trPr>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7"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7"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7"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7"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r>
      <w:tr w:rsidR="00697FA5" w:rsidTr="00D47377">
        <w:trPr>
          <w:trHeight w:val="57"/>
        </w:trPr>
        <w:tc>
          <w:tcPr>
            <w:tcW w:w="766"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a</w:t>
            </w:r>
          </w:p>
        </w:tc>
        <w:tc>
          <w:tcPr>
            <w:tcW w:w="766"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b</w:t>
            </w:r>
          </w:p>
        </w:tc>
        <w:tc>
          <w:tcPr>
            <w:tcW w:w="766"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c</w:t>
            </w:r>
          </w:p>
        </w:tc>
        <w:tc>
          <w:tcPr>
            <w:tcW w:w="767"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d</w:t>
            </w:r>
          </w:p>
        </w:tc>
        <w:tc>
          <w:tcPr>
            <w:tcW w:w="766"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e</w:t>
            </w:r>
          </w:p>
        </w:tc>
        <w:tc>
          <w:tcPr>
            <w:tcW w:w="766"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f</w:t>
            </w:r>
          </w:p>
        </w:tc>
        <w:tc>
          <w:tcPr>
            <w:tcW w:w="767"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g</w:t>
            </w:r>
          </w:p>
        </w:tc>
        <w:tc>
          <w:tcPr>
            <w:tcW w:w="766"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h</w:t>
            </w:r>
          </w:p>
        </w:tc>
        <w:tc>
          <w:tcPr>
            <w:tcW w:w="766"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i</w:t>
            </w:r>
          </w:p>
        </w:tc>
        <w:tc>
          <w:tcPr>
            <w:tcW w:w="767"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j</w:t>
            </w:r>
          </w:p>
        </w:tc>
        <w:tc>
          <w:tcPr>
            <w:tcW w:w="766"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k</w:t>
            </w:r>
          </w:p>
        </w:tc>
        <w:tc>
          <w:tcPr>
            <w:tcW w:w="766"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l</w:t>
            </w:r>
          </w:p>
        </w:tc>
        <w:tc>
          <w:tcPr>
            <w:tcW w:w="767" w:type="dxa"/>
            <w:tcBorders>
              <w:top w:val="nil"/>
              <w:left w:val="nil"/>
              <w:bottom w:val="single" w:sz="12" w:space="0" w:color="B31E8E"/>
              <w:right w:val="nil"/>
            </w:tcBorders>
            <w:vAlign w:val="center"/>
          </w:tcPr>
          <w:p w:rsidR="00697FA5" w:rsidRPr="00697FA5" w:rsidRDefault="00697FA5" w:rsidP="00D47377">
            <w:pPr>
              <w:jc w:val="center"/>
              <w:rPr>
                <w:b/>
                <w:noProof/>
                <w:sz w:val="32"/>
                <w:szCs w:val="32"/>
                <w:lang w:eastAsia="ja-JP"/>
              </w:rPr>
            </w:pPr>
            <w:r w:rsidRPr="00697FA5">
              <w:rPr>
                <w:b/>
                <w:noProof/>
                <w:sz w:val="32"/>
                <w:szCs w:val="32"/>
                <w:lang w:eastAsia="ja-JP"/>
              </w:rPr>
              <w:t>m</w:t>
            </w:r>
          </w:p>
        </w:tc>
      </w:tr>
      <w:tr w:rsidR="00697FA5" w:rsidTr="00D47377">
        <w:trPr>
          <w:trHeight w:val="737"/>
        </w:trPr>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7"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7"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7"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6"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c>
          <w:tcPr>
            <w:tcW w:w="767" w:type="dxa"/>
            <w:tcBorders>
              <w:top w:val="single" w:sz="12" w:space="0" w:color="B31E8E"/>
              <w:left w:val="nil"/>
              <w:bottom w:val="nil"/>
              <w:right w:val="nil"/>
            </w:tcBorders>
            <w:vAlign w:val="center"/>
          </w:tcPr>
          <w:p w:rsidR="00697FA5" w:rsidRPr="00697FA5" w:rsidRDefault="00697FA5" w:rsidP="00D47377">
            <w:pPr>
              <w:jc w:val="center"/>
              <w:rPr>
                <w:rFonts w:ascii="Wingdings" w:hAnsi="Wingdings"/>
                <w:b/>
                <w:noProof/>
                <w:sz w:val="40"/>
                <w:szCs w:val="40"/>
                <w:lang w:eastAsia="ja-JP"/>
              </w:rPr>
            </w:pPr>
            <w:r w:rsidRPr="00697FA5">
              <w:rPr>
                <w:rFonts w:ascii="Wingdings" w:hAnsi="Wingdings"/>
                <w:b/>
                <w:noProof/>
                <w:sz w:val="40"/>
                <w:szCs w:val="40"/>
                <w:lang w:eastAsia="ja-JP"/>
              </w:rPr>
              <w:t></w:t>
            </w:r>
          </w:p>
        </w:tc>
      </w:tr>
      <w:tr w:rsidR="00697FA5" w:rsidTr="00D47377">
        <w:trPr>
          <w:trHeight w:val="113"/>
        </w:trPr>
        <w:tc>
          <w:tcPr>
            <w:tcW w:w="766"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n</w:t>
            </w:r>
          </w:p>
        </w:tc>
        <w:tc>
          <w:tcPr>
            <w:tcW w:w="766"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o</w:t>
            </w:r>
          </w:p>
        </w:tc>
        <w:tc>
          <w:tcPr>
            <w:tcW w:w="766"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p</w:t>
            </w:r>
          </w:p>
        </w:tc>
        <w:tc>
          <w:tcPr>
            <w:tcW w:w="767"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q</w:t>
            </w:r>
          </w:p>
        </w:tc>
        <w:tc>
          <w:tcPr>
            <w:tcW w:w="766"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r</w:t>
            </w:r>
          </w:p>
        </w:tc>
        <w:tc>
          <w:tcPr>
            <w:tcW w:w="766"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s</w:t>
            </w:r>
          </w:p>
        </w:tc>
        <w:tc>
          <w:tcPr>
            <w:tcW w:w="767"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t</w:t>
            </w:r>
          </w:p>
        </w:tc>
        <w:tc>
          <w:tcPr>
            <w:tcW w:w="766"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u</w:t>
            </w:r>
          </w:p>
        </w:tc>
        <w:tc>
          <w:tcPr>
            <w:tcW w:w="766"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v</w:t>
            </w:r>
          </w:p>
        </w:tc>
        <w:tc>
          <w:tcPr>
            <w:tcW w:w="767"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w</w:t>
            </w:r>
          </w:p>
        </w:tc>
        <w:tc>
          <w:tcPr>
            <w:tcW w:w="766"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x</w:t>
            </w:r>
          </w:p>
        </w:tc>
        <w:tc>
          <w:tcPr>
            <w:tcW w:w="766"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y</w:t>
            </w:r>
          </w:p>
        </w:tc>
        <w:tc>
          <w:tcPr>
            <w:tcW w:w="767" w:type="dxa"/>
            <w:tcBorders>
              <w:top w:val="nil"/>
              <w:left w:val="nil"/>
              <w:bottom w:val="single" w:sz="12" w:space="0" w:color="B31E8E"/>
              <w:right w:val="nil"/>
            </w:tcBorders>
            <w:vAlign w:val="center"/>
          </w:tcPr>
          <w:p w:rsidR="00697FA5" w:rsidRPr="00697FA5" w:rsidRDefault="00697FA5" w:rsidP="00D47377">
            <w:pPr>
              <w:jc w:val="center"/>
              <w:rPr>
                <w:rFonts w:cs="Arial"/>
                <w:b/>
                <w:noProof/>
                <w:sz w:val="32"/>
                <w:szCs w:val="32"/>
                <w:lang w:eastAsia="ja-JP"/>
              </w:rPr>
            </w:pPr>
            <w:r w:rsidRPr="00697FA5">
              <w:rPr>
                <w:rFonts w:cs="Arial"/>
                <w:b/>
                <w:noProof/>
                <w:sz w:val="32"/>
                <w:szCs w:val="32"/>
                <w:lang w:eastAsia="ja-JP"/>
              </w:rPr>
              <w:t>z</w:t>
            </w:r>
          </w:p>
        </w:tc>
      </w:tr>
      <w:tr w:rsidR="00697FA5" w:rsidTr="00D47377">
        <w:trPr>
          <w:trHeight w:val="794"/>
        </w:trPr>
        <w:tc>
          <w:tcPr>
            <w:tcW w:w="9962" w:type="dxa"/>
            <w:gridSpan w:val="13"/>
            <w:tcBorders>
              <w:top w:val="single" w:sz="12" w:space="0" w:color="B31E8E"/>
              <w:left w:val="nil"/>
              <w:bottom w:val="single" w:sz="8" w:space="0" w:color="B31E8E"/>
              <w:right w:val="nil"/>
            </w:tcBorders>
            <w:vAlign w:val="center"/>
          </w:tcPr>
          <w:p w:rsidR="00697FA5" w:rsidRPr="00CC1B1A" w:rsidRDefault="00697FA5" w:rsidP="00D47377">
            <w:pPr>
              <w:rPr>
                <w:noProof/>
                <w:lang w:eastAsia="ja-JP"/>
              </w:rPr>
            </w:pPr>
          </w:p>
        </w:tc>
      </w:tr>
      <w:tr w:rsidR="00697FA5" w:rsidTr="00D47377">
        <w:trPr>
          <w:trHeight w:val="794"/>
        </w:trPr>
        <w:tc>
          <w:tcPr>
            <w:tcW w:w="9962" w:type="dxa"/>
            <w:gridSpan w:val="13"/>
            <w:tcBorders>
              <w:top w:val="single" w:sz="8" w:space="0" w:color="B31E8E"/>
              <w:left w:val="nil"/>
              <w:bottom w:val="single" w:sz="8" w:space="0" w:color="B31E8E"/>
              <w:right w:val="nil"/>
            </w:tcBorders>
            <w:vAlign w:val="center"/>
          </w:tcPr>
          <w:p w:rsidR="00697FA5" w:rsidRDefault="00697FA5" w:rsidP="00D47377">
            <w:pPr>
              <w:rPr>
                <w:noProof/>
                <w:lang w:eastAsia="ja-JP"/>
              </w:rPr>
            </w:pPr>
          </w:p>
        </w:tc>
      </w:tr>
      <w:tr w:rsidR="00697FA5" w:rsidTr="00D47377">
        <w:trPr>
          <w:trHeight w:val="794"/>
        </w:trPr>
        <w:tc>
          <w:tcPr>
            <w:tcW w:w="9962" w:type="dxa"/>
            <w:gridSpan w:val="13"/>
            <w:tcBorders>
              <w:top w:val="single" w:sz="8" w:space="0" w:color="B31E8E"/>
              <w:left w:val="nil"/>
              <w:bottom w:val="single" w:sz="8" w:space="0" w:color="B31E8E"/>
              <w:right w:val="nil"/>
            </w:tcBorders>
            <w:vAlign w:val="center"/>
          </w:tcPr>
          <w:p w:rsidR="00697FA5" w:rsidRDefault="00697FA5" w:rsidP="00D47377">
            <w:pPr>
              <w:rPr>
                <w:noProof/>
                <w:lang w:eastAsia="ja-JP"/>
              </w:rPr>
            </w:pPr>
          </w:p>
        </w:tc>
      </w:tr>
      <w:tr w:rsidR="00697FA5" w:rsidTr="00D47377">
        <w:trPr>
          <w:trHeight w:val="1077"/>
        </w:trPr>
        <w:tc>
          <w:tcPr>
            <w:tcW w:w="9962" w:type="dxa"/>
            <w:gridSpan w:val="13"/>
            <w:tcBorders>
              <w:top w:val="single" w:sz="8" w:space="0" w:color="B31E8E"/>
              <w:left w:val="nil"/>
              <w:bottom w:val="single" w:sz="8" w:space="0" w:color="B31E8E"/>
              <w:right w:val="nil"/>
            </w:tcBorders>
            <w:vAlign w:val="bottom"/>
          </w:tcPr>
          <w:p w:rsidR="00697FA5" w:rsidRDefault="00697FA5" w:rsidP="00D47377">
            <w:pPr>
              <w:rPr>
                <w:noProof/>
                <w:lang w:eastAsia="ja-JP"/>
              </w:rPr>
            </w:pPr>
            <w:r w:rsidRPr="000E3516">
              <w:rPr>
                <w:noProof/>
                <w:sz w:val="36"/>
                <w:szCs w:val="36"/>
              </w:rPr>
              <mc:AlternateContent>
                <mc:Choice Requires="wps">
                  <w:drawing>
                    <wp:anchor distT="0" distB="0" distL="114300" distR="114300" simplePos="0" relativeHeight="253274112" behindDoc="0" locked="0" layoutInCell="1" allowOverlap="1" wp14:anchorId="16A05EEA" wp14:editId="2165EED5">
                      <wp:simplePos x="0" y="0"/>
                      <wp:positionH relativeFrom="column">
                        <wp:posOffset>1013460</wp:posOffset>
                      </wp:positionH>
                      <wp:positionV relativeFrom="paragraph">
                        <wp:posOffset>40005</wp:posOffset>
                      </wp:positionV>
                      <wp:extent cx="4754880" cy="556260"/>
                      <wp:effectExtent l="381000" t="0" r="26670" b="15240"/>
                      <wp:wrapNone/>
                      <wp:docPr id="2027" name="Rounded Rectangular Callout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556260"/>
                              </a:xfrm>
                              <a:prstGeom prst="wedgeRoundRectCallout">
                                <a:avLst>
                                  <a:gd name="adj1" fmla="val -57182"/>
                                  <a:gd name="adj2" fmla="val 9721"/>
                                  <a:gd name="adj3" fmla="val 16667"/>
                                </a:avLst>
                              </a:prstGeom>
                              <a:noFill/>
                              <a:ln w="19050">
                                <a:solidFill>
                                  <a:srgbClr val="B31E8E"/>
                                </a:solidFill>
                                <a:miter lim="800000"/>
                                <a:headEnd/>
                                <a:tailEnd/>
                              </a:ln>
                            </wps:spPr>
                            <wps:txbx>
                              <w:txbxContent>
                                <w:p w:rsidR="0091685E" w:rsidRPr="008336B8" w:rsidRDefault="0091685E" w:rsidP="00697FA5">
                                  <w:pPr>
                                    <w:spacing w:before="0" w:after="0"/>
                                    <w:rPr>
                                      <w:sz w:val="26"/>
                                      <w:szCs w:val="26"/>
                                    </w:rPr>
                                  </w:pPr>
                                  <w:r w:rsidRPr="008336B8">
                                    <w:rPr>
                                      <w:sz w:val="26"/>
                                      <w:szCs w:val="26"/>
                                    </w:rPr>
                                    <w:t>Write a one line message using Wingdings symbols.</w:t>
                                  </w:r>
                                </w:p>
                                <w:p w:rsidR="0091685E" w:rsidRPr="008336B8" w:rsidRDefault="0091685E" w:rsidP="00697FA5">
                                  <w:pPr>
                                    <w:spacing w:before="0" w:after="0"/>
                                    <w:rPr>
                                      <w:sz w:val="26"/>
                                      <w:szCs w:val="26"/>
                                    </w:rPr>
                                  </w:pPr>
                                  <w:r w:rsidRPr="008336B8">
                                    <w:rPr>
                                      <w:sz w:val="26"/>
                                      <w:szCs w:val="26"/>
                                    </w:rPr>
                                    <w:t>Ask your Home Tutor to decipher it and print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5EEA" id="Rounded Rectangular Callout 2027" o:spid="_x0000_s1100" type="#_x0000_t62" style="position:absolute;margin-left:79.8pt;margin-top:3.15pt;width:374.4pt;height:43.8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U2cAIAAMUEAAAOAAAAZHJzL2Uyb0RvYy54bWysVNty0zAQfWeGf9DovfGlSZx64nRK2jLM&#10;FOi08AGKJdsCWWskOU75elayW1x4Y8iDRvLezp6zm+3lqVXkKIyVoAuaLGJKhC6BS10X9OuX27MN&#10;JdYxzZkCLQr6JCy93L19sx26XKTQgOLCEEyibT50BW2c6/IosmUjWmYX0AmNxgpMyxw+TR1xwwbM&#10;3qoojeN1NIDhnYFSWItfr0cj3YX8VSVK97mqrHBEFRSxuXCacB78Ge22LK8N6xpZTjDYP6BomdRY&#10;9CXVNXOM9Eb+laqVpQELlVuU0EZQVbIUoQfsJon/6OaxYZ0IvSA5tnuhyf6/tOWn470hkhc0jdOM&#10;Es1aVOkBes0FJw/IH9N1r5ghe6YU9I4EP6Rt6GyO0Y/dvfGN2+4Oyu+WaNg3GCKujIGhEYwj2MTT&#10;HL0K8A+LoeQwfASOJVnvIDB4qkzrEyI35BSEenoRSpwcKfHjMlstNxvUs0TbarVO10HJiOXP0Z2x&#10;7r2AlvhLQQfBaxG68i1NrYRy7HhnXVCOT80z/i2hpGoVDsKRKXK2ypJNOk3KzCmdO11kaegSJ2Dm&#10;cj53SdbrdRaYYPlUFQE/A/UQNNxKpcJIKk0GJO4iXsUBpgUlubcGrk192CtDEF1B350nN5ubKe8r&#10;t1Y63C0l24JuYv8be/Ci3Ggeyjgm1XhHKEpPKnlhRoHd6XAK05EtfbBX7QD8CXUzMO4S7j5eGjA/&#10;KRlwjwpqf/TMCErUB43aXyTLpV+88FiushQfZm45zC1Ml5iqoI6S8bp347L2nZF1g5WSQIeGK5yX&#10;SrrnwRpRTfhxV/D2ahnn7+D1+99n9wsAAP//AwBQSwMEFAAGAAgAAAAhAA1uVrrdAAAACAEAAA8A&#10;AABkcnMvZG93bnJldi54bWxMj8FOwzAQRO9I/IO1SFwQtSFt1IQ4FUJFnBuQEDc3XpJAvI5st03/&#10;nuUEtx3NaPZNtZndKI4Y4uBJw91CgUBqvR2o0/D2+ny7BhGTIWtGT6jhjBE29eVFZUrrT7TDY5M6&#10;wSUUS6OhT2kqpYxtj87EhZ+Q2Pv0wZnEMnTSBnPicjfKe6Vy6cxA/KE3Ez712H43B6fBF18xfay2&#10;an4/77Y3S5mpJrxofX01Pz6ASDinvzD84jM61My09weyUYysV0XOUQ15BoL9Qq2XIPZ8ZAXIupL/&#10;B9Q/AAAA//8DAFBLAQItABQABgAIAAAAIQC2gziS/gAAAOEBAAATAAAAAAAAAAAAAAAAAAAAAABb&#10;Q29udGVudF9UeXBlc10ueG1sUEsBAi0AFAAGAAgAAAAhADj9If/WAAAAlAEAAAsAAAAAAAAAAAAA&#10;AAAALwEAAF9yZWxzLy5yZWxzUEsBAi0AFAAGAAgAAAAhAGypVTZwAgAAxQQAAA4AAAAAAAAAAAAA&#10;AAAALgIAAGRycy9lMm9Eb2MueG1sUEsBAi0AFAAGAAgAAAAhAA1uVrrdAAAACAEAAA8AAAAAAAAA&#10;AAAAAAAAygQAAGRycy9kb3ducmV2LnhtbFBLBQYAAAAABAAEAPMAAADUBQAAAAA=&#10;" adj="-1551,12900" filled="f" strokecolor="#b31e8e" strokeweight="1.5pt">
                      <v:textbox>
                        <w:txbxContent>
                          <w:p w:rsidR="0091685E" w:rsidRPr="008336B8" w:rsidRDefault="0091685E" w:rsidP="00697FA5">
                            <w:pPr>
                              <w:spacing w:before="0" w:after="0"/>
                              <w:rPr>
                                <w:sz w:val="26"/>
                                <w:szCs w:val="26"/>
                              </w:rPr>
                            </w:pPr>
                            <w:r w:rsidRPr="008336B8">
                              <w:rPr>
                                <w:sz w:val="26"/>
                                <w:szCs w:val="26"/>
                              </w:rPr>
                              <w:t xml:space="preserve">Write a </w:t>
                            </w:r>
                            <w:proofErr w:type="gramStart"/>
                            <w:r w:rsidRPr="008336B8">
                              <w:rPr>
                                <w:sz w:val="26"/>
                                <w:szCs w:val="26"/>
                              </w:rPr>
                              <w:t>one line</w:t>
                            </w:r>
                            <w:proofErr w:type="gramEnd"/>
                            <w:r w:rsidRPr="008336B8">
                              <w:rPr>
                                <w:sz w:val="26"/>
                                <w:szCs w:val="26"/>
                              </w:rPr>
                              <w:t xml:space="preserve"> message using Wingdings symbols.</w:t>
                            </w:r>
                          </w:p>
                          <w:p w:rsidR="0091685E" w:rsidRPr="008336B8" w:rsidRDefault="0091685E" w:rsidP="00697FA5">
                            <w:pPr>
                              <w:spacing w:before="0" w:after="0"/>
                              <w:rPr>
                                <w:sz w:val="26"/>
                                <w:szCs w:val="26"/>
                              </w:rPr>
                            </w:pPr>
                            <w:r w:rsidRPr="008336B8">
                              <w:rPr>
                                <w:sz w:val="26"/>
                                <w:szCs w:val="26"/>
                              </w:rPr>
                              <w:t>Ask your Home Tutor to decipher it and print the message.</w:t>
                            </w:r>
                          </w:p>
                        </w:txbxContent>
                      </v:textbox>
                    </v:shape>
                  </w:pict>
                </mc:Fallback>
              </mc:AlternateContent>
            </w:r>
            <w:r>
              <w:rPr>
                <w:rFonts w:cs="Arial"/>
                <w:noProof/>
                <w:szCs w:val="28"/>
              </w:rPr>
              <w:drawing>
                <wp:inline distT="0" distB="0" distL="0" distR="0" wp14:anchorId="5E882137" wp14:editId="276F31E5">
                  <wp:extent cx="536044" cy="518160"/>
                  <wp:effectExtent l="0" t="0" r="0" b="0"/>
                  <wp:docPr id="2032" name="Picture 2032"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a:stretch/>
                        </pic:blipFill>
                        <pic:spPr bwMode="auto">
                          <a:xfrm>
                            <a:off x="0" y="0"/>
                            <a:ext cx="554670" cy="536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FA5" w:rsidTr="00D47377">
        <w:trPr>
          <w:trHeight w:val="794"/>
        </w:trPr>
        <w:tc>
          <w:tcPr>
            <w:tcW w:w="9962" w:type="dxa"/>
            <w:gridSpan w:val="13"/>
            <w:tcBorders>
              <w:top w:val="single" w:sz="8" w:space="0" w:color="B31E8E"/>
              <w:left w:val="nil"/>
              <w:bottom w:val="single" w:sz="8" w:space="0" w:color="B31E8E"/>
              <w:right w:val="nil"/>
            </w:tcBorders>
            <w:vAlign w:val="center"/>
          </w:tcPr>
          <w:p w:rsidR="00697FA5" w:rsidRDefault="00697FA5" w:rsidP="00D47377">
            <w:pPr>
              <w:rPr>
                <w:noProof/>
                <w:lang w:eastAsia="ja-JP"/>
              </w:rPr>
            </w:pPr>
          </w:p>
        </w:tc>
      </w:tr>
      <w:tr w:rsidR="00697FA5" w:rsidTr="00D47377">
        <w:trPr>
          <w:trHeight w:val="794"/>
        </w:trPr>
        <w:tc>
          <w:tcPr>
            <w:tcW w:w="9962" w:type="dxa"/>
            <w:gridSpan w:val="13"/>
            <w:tcBorders>
              <w:top w:val="single" w:sz="8" w:space="0" w:color="B31E8E"/>
              <w:left w:val="nil"/>
              <w:bottom w:val="single" w:sz="8" w:space="0" w:color="B31E8E"/>
              <w:right w:val="nil"/>
            </w:tcBorders>
            <w:vAlign w:val="center"/>
          </w:tcPr>
          <w:p w:rsidR="00697FA5" w:rsidRDefault="00697FA5" w:rsidP="00D47377">
            <w:pPr>
              <w:rPr>
                <w:noProof/>
                <w:lang w:eastAsia="ja-JP"/>
              </w:rPr>
            </w:pPr>
          </w:p>
        </w:tc>
      </w:tr>
      <w:tr w:rsidR="00697FA5" w:rsidTr="00D47377">
        <w:trPr>
          <w:trHeight w:val="737"/>
        </w:trPr>
        <w:tc>
          <w:tcPr>
            <w:tcW w:w="9962" w:type="dxa"/>
            <w:gridSpan w:val="13"/>
            <w:tcBorders>
              <w:top w:val="single" w:sz="8" w:space="0" w:color="B31E8E"/>
              <w:left w:val="nil"/>
              <w:bottom w:val="single" w:sz="12" w:space="0" w:color="B31E8E"/>
              <w:right w:val="nil"/>
            </w:tcBorders>
            <w:vAlign w:val="center"/>
          </w:tcPr>
          <w:p w:rsidR="00697FA5" w:rsidRPr="00AE0EB1" w:rsidRDefault="00697FA5" w:rsidP="00D47377">
            <w:pPr>
              <w:rPr>
                <w:noProof/>
                <w:sz w:val="26"/>
                <w:szCs w:val="26"/>
                <w:lang w:eastAsia="ja-JP"/>
              </w:rPr>
            </w:pPr>
            <w:r w:rsidRPr="00AE0EB1">
              <w:rPr>
                <w:noProof/>
                <w:sz w:val="26"/>
                <w:szCs w:val="26"/>
                <w:lang w:eastAsia="ja-JP"/>
              </w:rPr>
              <w:t>Were you careful when you drew each symbol? If your symbols are not clear, your Home Tutor would not be able to decipher the code correctly.</w:t>
            </w:r>
          </w:p>
        </w:tc>
      </w:tr>
    </w:tbl>
    <w:p w:rsidR="00697FA5" w:rsidRPr="00697FA5" w:rsidRDefault="00697FA5" w:rsidP="00697FA5">
      <w:pPr>
        <w:spacing w:before="0" w:after="0"/>
        <w:rPr>
          <w:sz w:val="16"/>
          <w:szCs w:val="16"/>
        </w:rPr>
      </w:pPr>
      <w:r>
        <w:rPr>
          <w:sz w:val="16"/>
          <w:szCs w:val="16"/>
        </w:rPr>
        <w:br w:type="page"/>
      </w:r>
    </w:p>
    <w:p w:rsidR="0066360B" w:rsidRDefault="005F5FF6" w:rsidP="0066360B">
      <w:pPr>
        <w:pStyle w:val="Heading2"/>
      </w:pPr>
      <w:r>
        <w:lastRenderedPageBreak/>
        <w:t>Algorithms</w:t>
      </w:r>
    </w:p>
    <w:tbl>
      <w:tblPr>
        <w:tblStyle w:val="TableGrid"/>
        <w:tblW w:w="9962" w:type="dxa"/>
        <w:tblLook w:val="04A0" w:firstRow="1" w:lastRow="0" w:firstColumn="1" w:lastColumn="0" w:noHBand="0" w:noVBand="1"/>
      </w:tblPr>
      <w:tblGrid>
        <w:gridCol w:w="621"/>
        <w:gridCol w:w="622"/>
        <w:gridCol w:w="622"/>
        <w:gridCol w:w="622"/>
        <w:gridCol w:w="315"/>
        <w:gridCol w:w="305"/>
        <w:gridCol w:w="621"/>
        <w:gridCol w:w="621"/>
        <w:gridCol w:w="621"/>
        <w:gridCol w:w="620"/>
        <w:gridCol w:w="621"/>
        <w:gridCol w:w="629"/>
        <w:gridCol w:w="356"/>
        <w:gridCol w:w="265"/>
        <w:gridCol w:w="623"/>
        <w:gridCol w:w="621"/>
        <w:gridCol w:w="622"/>
        <w:gridCol w:w="621"/>
        <w:gridCol w:w="14"/>
      </w:tblGrid>
      <w:tr w:rsidR="0066360B" w:rsidTr="00031AAE">
        <w:trPr>
          <w:trHeight w:val="737"/>
        </w:trPr>
        <w:tc>
          <w:tcPr>
            <w:tcW w:w="9962" w:type="dxa"/>
            <w:gridSpan w:val="19"/>
            <w:tcBorders>
              <w:top w:val="nil"/>
              <w:left w:val="nil"/>
              <w:bottom w:val="nil"/>
              <w:right w:val="nil"/>
            </w:tcBorders>
            <w:vAlign w:val="center"/>
          </w:tcPr>
          <w:p w:rsidR="0066360B" w:rsidRPr="0066360B" w:rsidRDefault="005F5FF6" w:rsidP="005F3ADE">
            <w:pPr>
              <w:rPr>
                <w:rFonts w:eastAsia="Arial" w:cs="Arial"/>
                <w:szCs w:val="28"/>
              </w:rPr>
            </w:pPr>
            <w:r w:rsidRPr="00E077A7">
              <w:rPr>
                <w:rFonts w:cs="Arial"/>
                <w:noProof/>
              </w:rPr>
              <mc:AlternateContent>
                <mc:Choice Requires="wps">
                  <w:drawing>
                    <wp:anchor distT="0" distB="0" distL="114300" distR="114300" simplePos="0" relativeHeight="252039168" behindDoc="0" locked="0" layoutInCell="1" allowOverlap="1" wp14:anchorId="452BC103" wp14:editId="3A985B78">
                      <wp:simplePos x="0" y="0"/>
                      <wp:positionH relativeFrom="column">
                        <wp:posOffset>822960</wp:posOffset>
                      </wp:positionH>
                      <wp:positionV relativeFrom="paragraph">
                        <wp:posOffset>120650</wp:posOffset>
                      </wp:positionV>
                      <wp:extent cx="5166360" cy="563880"/>
                      <wp:effectExtent l="266700" t="0" r="15240" b="26670"/>
                      <wp:wrapNone/>
                      <wp:docPr id="1978" name="Rounded Rectangular Callout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56388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AC3A66" w:rsidRDefault="0091685E" w:rsidP="005F5FF6">
                                  <w:pPr>
                                    <w:spacing w:before="0" w:after="0"/>
                                    <w:rPr>
                                      <w:szCs w:val="28"/>
                                    </w:rPr>
                                  </w:pPr>
                                  <w:r w:rsidRPr="00AC3A66">
                                    <w:rPr>
                                      <w:szCs w:val="28"/>
                                    </w:rPr>
                                    <w:t xml:space="preserve">An </w:t>
                                  </w:r>
                                  <w:r w:rsidRPr="00AC3A66">
                                    <w:rPr>
                                      <w:b/>
                                      <w:szCs w:val="28"/>
                                    </w:rPr>
                                    <w:t>algorithm</w:t>
                                  </w:r>
                                  <w:r w:rsidRPr="00AC3A66">
                                    <w:rPr>
                                      <w:szCs w:val="28"/>
                                    </w:rPr>
                                    <w:t xml:space="preserve"> is a precise sequence of instructions to successfully carry out a task, like a recipe.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BC103" id="Rounded Rectangular Callout 1978" o:spid="_x0000_s1101" type="#_x0000_t62" style="position:absolute;margin-left:64.8pt;margin-top:9.5pt;width:406.8pt;height:44.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okbAIAAMYEAAAOAAAAZHJzL2Uyb0RvYy54bWysVNtu2zAMfR+wfxD03trOxUmNOkWXtsOA&#10;XYp2+wBFkm1tsuhJcpzu60fJbpdsexqWB0E0KfIcHjKXV4dWk720ToEpaXaeUiINB6FMXdIvn+/O&#10;1pQ4z4xgGows6ZN09Grz+tXl0BVyBg1oIS3BJMYVQ1fSxvuuSBLHG9kydw6dNOiswLbMo2nrRFg2&#10;YPZWJ7M0zZMBrOgscOkcfr0ZnXQT81eV5P5TVTnpiS4pYvPxtPHchTPZXLKitqxrFJ9gsH9A0TJl&#10;sOhLqhvmGemt+iNVq7gFB5U/59AmUFWKy8gB2WTpb2weG9bJyAWb47qXNrn/l5Z/3N9bogRqd7FC&#10;rQxrUaUH6I2Qgjxg/5ipe80s2TKtofckxmHbhs4V+Pqxu7eBuOveA//miIFtg0/ktbUwNJIJBJuF&#10;NicnD4Lh8CnZDR9AYEnWe4gdPFS2DQmxN+QQhXp6EUoePOH4cZnl+TxHPTn6lvl8vY5KJqx4ft1Z&#10;599KaEm4lHSQopaRVaA0UYnl2P6981E5MZFn4mtGSdVqHIQ90+RsuZjPl9OkHAXNToIWF/lfYubH&#10;MQg6X8VWsGIqi4ifkQYMBu6U1nEmtSFDECVdphGnA61E8MZm23q31ZYgvJK+mWe369sp70lYqzwu&#10;l1ZtSddp+I0kgiq3RsQynik93hGKNpNMQZlRYX/YHeJ4rCK7INsOxBMKZ2FcJlx+vDRgf1Ay4CKV&#10;1H3vmZWU6HcGxb/IFouwedFYLFczNOyxZ3fsYYZjqpJ6Ssbr1o/b2ndW1Q1WymI7DFzjwFTKP0/W&#10;iGrCj8uCt5NtPLZj1K+/n81PAAAA//8DAFBLAwQUAAYACAAAACEAzWUKZeEAAAAKAQAADwAAAGRy&#10;cy9kb3ducmV2LnhtbEyPQU/DMAyF70j8h8hIXBBLKWispek0IcGFw7QNwY5p47WFxilJtnX8eswJ&#10;bn720/P3ivloe3FAHzpHCm4mCQik2pmOGgWvm6frGYgQNRndO0IFJwwwL8/PCp0bd6QVHtaxERxC&#10;IdcK2hiHXMpQt2h1mLgBiW87562OLH0jjddHDre9TJNkKq3uiD+0esDHFuvP9d4qqJajWX58P2/i&#10;1/Z9cXrbvuyuUq/U5cW4eAARcYx/ZvjFZ3QomalyezJB9KzTbMpWHjLuxIbs7jYFUfEiuZ+BLAv5&#10;v0L5AwAA//8DAFBLAQItABQABgAIAAAAIQC2gziS/gAAAOEBAAATAAAAAAAAAAAAAAAAAAAAAABb&#10;Q29udGVudF9UeXBlc10ueG1sUEsBAi0AFAAGAAgAAAAhADj9If/WAAAAlAEAAAsAAAAAAAAAAAAA&#10;AAAALwEAAF9yZWxzLy5yZWxzUEsBAi0AFAAGAAgAAAAhAGPxmiRsAgAAxgQAAA4AAAAAAAAAAAAA&#10;AAAALgIAAGRycy9lMm9Eb2MueG1sUEsBAi0AFAAGAAgAAAAhAM1lCmXhAAAACgEAAA8AAAAAAAAA&#10;AAAAAAAAxgQAAGRycy9kb3ducmV2LnhtbFBLBQYAAAAABAAEAPMAAADUBQAAAAA=&#10;" adj="-936,9728" filled="f" strokecolor="#b31e8e" strokeweight="1.5pt">
                      <v:textbox>
                        <w:txbxContent>
                          <w:p w:rsidR="0091685E" w:rsidRPr="00AC3A66" w:rsidRDefault="0091685E" w:rsidP="005F5FF6">
                            <w:pPr>
                              <w:spacing w:before="0" w:after="0"/>
                              <w:rPr>
                                <w:szCs w:val="28"/>
                              </w:rPr>
                            </w:pPr>
                            <w:r w:rsidRPr="00AC3A66">
                              <w:rPr>
                                <w:szCs w:val="28"/>
                              </w:rPr>
                              <w:t xml:space="preserve">An </w:t>
                            </w:r>
                            <w:r w:rsidRPr="00AC3A66">
                              <w:rPr>
                                <w:b/>
                                <w:szCs w:val="28"/>
                              </w:rPr>
                              <w:t>algorithm</w:t>
                            </w:r>
                            <w:r w:rsidRPr="00AC3A66">
                              <w:rPr>
                                <w:szCs w:val="28"/>
                              </w:rPr>
                              <w:t xml:space="preserve"> is a precise sequence of instructions to successfully carry out a task, like a recipe. </w:t>
                            </w:r>
                          </w:p>
                        </w:txbxContent>
                      </v:textbox>
                    </v:shape>
                  </w:pict>
                </mc:Fallback>
              </mc:AlternateContent>
            </w:r>
            <w:r>
              <w:rPr>
                <w:rFonts w:cs="Arial"/>
                <w:noProof/>
                <w:szCs w:val="28"/>
              </w:rPr>
              <w:drawing>
                <wp:inline distT="0" distB="0" distL="0" distR="0" wp14:anchorId="01F9DA19" wp14:editId="693099D7">
                  <wp:extent cx="609600" cy="620110"/>
                  <wp:effectExtent l="0" t="0" r="0" b="8890"/>
                  <wp:docPr id="1977" name="Picture 1977"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633788" cy="644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360B" w:rsidTr="00844825">
        <w:trPr>
          <w:trHeight w:val="1928"/>
        </w:trPr>
        <w:tc>
          <w:tcPr>
            <w:tcW w:w="9962" w:type="dxa"/>
            <w:gridSpan w:val="19"/>
            <w:tcBorders>
              <w:top w:val="nil"/>
              <w:left w:val="nil"/>
              <w:bottom w:val="nil"/>
              <w:right w:val="nil"/>
            </w:tcBorders>
            <w:vAlign w:val="center"/>
          </w:tcPr>
          <w:p w:rsidR="0066360B" w:rsidRPr="00F90653" w:rsidRDefault="00F90653" w:rsidP="00844825">
            <w:pPr>
              <w:jc w:val="right"/>
              <w:rPr>
                <w:rFonts w:eastAsia="Arial" w:cs="Arial"/>
                <w:szCs w:val="28"/>
              </w:rPr>
            </w:pPr>
            <w:r w:rsidRPr="00E077A7">
              <w:rPr>
                <w:rFonts w:cs="Arial"/>
                <w:noProof/>
              </w:rPr>
              <mc:AlternateContent>
                <mc:Choice Requires="wps">
                  <w:drawing>
                    <wp:anchor distT="0" distB="0" distL="114300" distR="114300" simplePos="0" relativeHeight="252041216" behindDoc="0" locked="0" layoutInCell="1" allowOverlap="1" wp14:anchorId="3FFBC9A8" wp14:editId="39741A68">
                      <wp:simplePos x="0" y="0"/>
                      <wp:positionH relativeFrom="column">
                        <wp:posOffset>53340</wp:posOffset>
                      </wp:positionH>
                      <wp:positionV relativeFrom="paragraph">
                        <wp:posOffset>-28575</wp:posOffset>
                      </wp:positionV>
                      <wp:extent cx="5541010" cy="998220"/>
                      <wp:effectExtent l="0" t="0" r="307340" b="11430"/>
                      <wp:wrapNone/>
                      <wp:docPr id="1980" name="Rounded Rectangular Callout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1010" cy="998220"/>
                              </a:xfrm>
                              <a:prstGeom prst="wedgeRoundRectCallout">
                                <a:avLst>
                                  <a:gd name="adj1" fmla="val 54857"/>
                                  <a:gd name="adj2" fmla="val -11774"/>
                                  <a:gd name="adj3" fmla="val 16667"/>
                                </a:avLst>
                              </a:prstGeom>
                              <a:noFill/>
                              <a:ln w="19050">
                                <a:solidFill>
                                  <a:srgbClr val="B31E8E"/>
                                </a:solidFill>
                                <a:miter lim="800000"/>
                                <a:headEnd/>
                                <a:tailEnd/>
                              </a:ln>
                            </wps:spPr>
                            <wps:txbx>
                              <w:txbxContent>
                                <w:p w:rsidR="0091685E" w:rsidRPr="00AC3A66" w:rsidRDefault="0091685E" w:rsidP="00F90653">
                                  <w:pPr>
                                    <w:spacing w:before="0" w:after="0"/>
                                    <w:rPr>
                                      <w:szCs w:val="28"/>
                                    </w:rPr>
                                  </w:pPr>
                                  <w:r w:rsidRPr="00AC3A66">
                                    <w:rPr>
                                      <w:rFonts w:cs="Arial"/>
                                      <w:color w:val="222222"/>
                                      <w:szCs w:val="28"/>
                                      <w:shd w:val="clear" w:color="auto" w:fill="FFFFFF"/>
                                    </w:rPr>
                                    <w:t xml:space="preserve">A programming </w:t>
                                  </w:r>
                                  <w:r w:rsidRPr="00AC3A66">
                                    <w:rPr>
                                      <w:rFonts w:cs="Arial"/>
                                      <w:b/>
                                      <w:bCs/>
                                      <w:color w:val="222222"/>
                                      <w:szCs w:val="28"/>
                                      <w:shd w:val="clear" w:color="auto" w:fill="FFFFFF"/>
                                    </w:rPr>
                                    <w:t>algorithm</w:t>
                                  </w:r>
                                  <w:r w:rsidRPr="00AC3A66">
                                    <w:rPr>
                                      <w:rFonts w:cs="Arial"/>
                                      <w:color w:val="222222"/>
                                      <w:szCs w:val="28"/>
                                      <w:shd w:val="clear" w:color="auto" w:fill="FFFFFF"/>
                                    </w:rPr>
                                    <w:t xml:space="preserve"> is a computer procedure. It tells your computer precisely what steps to take to solve a problem or complete a task. A series of algorithms (or a program) were used to instruct the waiter robot in the video.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BC9A8" id="Rounded Rectangular Callout 1980" o:spid="_x0000_s1102" type="#_x0000_t62" style="position:absolute;left:0;text-align:left;margin-left:4.2pt;margin-top:-2.25pt;width:436.3pt;height:78.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5JmbAIAAMYEAAAOAAAAZHJzL2Uyb0RvYy54bWysVMtu2zAQvBfoPxC8x5Icv2E5SJ2kKJC2&#10;QdJ+AE1SEluKq5KU5eTru6SUVGluRX0gSO1rdmbX24tTrclRWqfA5DSbpJRIw0EoU+b0+7ebsxUl&#10;zjMjmAYjc/ooHb3YvX+37ZqNnEIFWkhLMIlxm67JaeV9s0kSxytZMzeBRho0FmBr5vFpy0RY1mH2&#10;WifTNF0kHVjRWODSOfx61RvpLuYvCsn916Jw0hOdU8Tm42njeQhnstuyTWlZUyk+wGD/gKJmymDR&#10;l1RXzDPSWvUmVa24BQeFn3CoEygKxWXsAbvJ0r+6eahYI2MvSI5rXmhy/y8t/3K8s0QJ1G69QoIM&#10;q1Gle2iNkILcI3/MlK1mluyZ1tB6Ev2Qtq5xG4x+aO5saNw1t8B/OmJgX2GIvLQWukoygWCzQHPy&#10;KiA8HIaSQ/cZBJZkrYfI4KmwdUiI3JBTFOrxRSh58oTjx/l8liFdlHC0rder6TQqmbDNc3Rjnf8o&#10;oSbhktNOilLGrkJLQyuxHDveOh+VE0PzTPzIKClqjYNwZJrMZ6v5chiUkc907HOWZcvl7K3T+dgp&#10;WywWMRHiHMri7RlpwGDgRmkdZ1Ib0gVR0nkacTrQSgRrJNuWh722BOHl9MN5dr26jhSjDGO3Wnlc&#10;Lq3qnK7S8OsBBlWujYhlPFO6vyMUbQaZgjK9wv50OMXxWC5CcJDtAOIRhbPQLxMuP14qsE+UdLhI&#10;OXW/WmYlJfqTQfHX2WwWNi8+ZvMlSkXs2HIYW5jhmCqnnpL+uvf9traNVWWFlbJIh4FLHJhC+efJ&#10;6lEN+HFZ8PZqG8fv6PXn72f3GwAA//8DAFBLAwQUAAYACAAAACEAY5LUO94AAAAIAQAADwAAAGRy&#10;cy9kb3ducmV2LnhtbEyPQUvDQBCF74L/YRnBi7SblraGmE2JgnjwIK1eeptmxySYnQ3ZbZr+e8eT&#10;PQ7v48338u3kOjXSEFrPBhbzBBRx5W3LtYGvz9dZCipEZIudZzJwoQDb4vYmx8z6M+9o3MdaSQmH&#10;DA00MfaZ1qFqyGGY+55Ysm8/OIxyDrW2A56l3HV6mSQb7bBl+dBgTy8NVT/7kzPwcenG3TTic3vY&#10;PPg3OpTviKUx93dT+QQq0hT/YfjTF3UoxOnoT2yD6gykKwENzFZrUBKn6UKmHYVbLx9BF7m+HlD8&#10;AgAA//8DAFBLAQItABQABgAIAAAAIQC2gziS/gAAAOEBAAATAAAAAAAAAAAAAAAAAAAAAABbQ29u&#10;dGVudF9UeXBlc10ueG1sUEsBAi0AFAAGAAgAAAAhADj9If/WAAAAlAEAAAsAAAAAAAAAAAAAAAAA&#10;LwEAAF9yZWxzLy5yZWxzUEsBAi0AFAAGAAgAAAAhAKfvkmZsAgAAxgQAAA4AAAAAAAAAAAAAAAAA&#10;LgIAAGRycy9lMm9Eb2MueG1sUEsBAi0AFAAGAAgAAAAhAGOS1DveAAAACAEAAA8AAAAAAAAAAAAA&#10;AAAAxgQAAGRycy9kb3ducmV2LnhtbFBLBQYAAAAABAAEAPMAAADRBQAAAAA=&#10;" adj="22649,8257" filled="f" strokecolor="#b31e8e" strokeweight="1.5pt">
                      <v:textbox>
                        <w:txbxContent>
                          <w:p w:rsidR="0091685E" w:rsidRPr="00AC3A66" w:rsidRDefault="0091685E" w:rsidP="00F90653">
                            <w:pPr>
                              <w:spacing w:before="0" w:after="0"/>
                              <w:rPr>
                                <w:szCs w:val="28"/>
                              </w:rPr>
                            </w:pPr>
                            <w:r w:rsidRPr="00AC3A66">
                              <w:rPr>
                                <w:rFonts w:cs="Arial"/>
                                <w:color w:val="222222"/>
                                <w:szCs w:val="28"/>
                                <w:shd w:val="clear" w:color="auto" w:fill="FFFFFF"/>
                              </w:rPr>
                              <w:t xml:space="preserve">A programming </w:t>
                            </w:r>
                            <w:r w:rsidRPr="00AC3A66">
                              <w:rPr>
                                <w:rFonts w:cs="Arial"/>
                                <w:b/>
                                <w:bCs/>
                                <w:color w:val="222222"/>
                                <w:szCs w:val="28"/>
                                <w:shd w:val="clear" w:color="auto" w:fill="FFFFFF"/>
                              </w:rPr>
                              <w:t>algorithm</w:t>
                            </w:r>
                            <w:r w:rsidRPr="00AC3A66">
                              <w:rPr>
                                <w:rFonts w:cs="Arial"/>
                                <w:color w:val="222222"/>
                                <w:szCs w:val="28"/>
                                <w:shd w:val="clear" w:color="auto" w:fill="FFFFFF"/>
                              </w:rPr>
                              <w:t xml:space="preserve"> is a computer procedure. It tells your computer precisely what steps to take to solve a problem or complete a task. A series of algorithms (or a program) were used to instruct the waiter robot in the video. </w:t>
                            </w:r>
                          </w:p>
                        </w:txbxContent>
                      </v:textbox>
                    </v:shape>
                  </w:pict>
                </mc:Fallback>
              </mc:AlternateContent>
            </w:r>
            <w:r>
              <w:rPr>
                <w:noProof/>
                <w:sz w:val="36"/>
                <w:szCs w:val="36"/>
              </w:rPr>
              <w:drawing>
                <wp:inline distT="0" distB="0" distL="0" distR="0" wp14:anchorId="3625E298" wp14:editId="6672C0C0">
                  <wp:extent cx="450542" cy="662940"/>
                  <wp:effectExtent l="0" t="0" r="6985" b="3810"/>
                  <wp:docPr id="1979" name="Picture 1979"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A52433" w:rsidTr="00275D41">
        <w:trPr>
          <w:trHeight w:val="113"/>
        </w:trPr>
        <w:tc>
          <w:tcPr>
            <w:tcW w:w="9962" w:type="dxa"/>
            <w:gridSpan w:val="19"/>
            <w:tcBorders>
              <w:top w:val="nil"/>
              <w:left w:val="nil"/>
              <w:bottom w:val="nil"/>
              <w:right w:val="nil"/>
            </w:tcBorders>
            <w:vAlign w:val="center"/>
          </w:tcPr>
          <w:p w:rsidR="00A52433" w:rsidRDefault="00A52433" w:rsidP="00275D41">
            <w:pPr>
              <w:spacing w:before="80" w:after="80"/>
              <w:rPr>
                <w:rFonts w:cs="Arial"/>
                <w:noProof/>
                <w:lang w:eastAsia="ja-JP"/>
              </w:rPr>
            </w:pPr>
            <w:r>
              <w:rPr>
                <w:rFonts w:cs="Arial"/>
                <w:noProof/>
                <w:lang w:eastAsia="ja-JP"/>
              </w:rPr>
              <w:t>Look at the p</w:t>
            </w:r>
            <w:r w:rsidR="00031AAE">
              <w:rPr>
                <w:rFonts w:cs="Arial"/>
                <w:noProof/>
                <w:lang w:eastAsia="ja-JP"/>
              </w:rPr>
              <w:t>attern</w:t>
            </w:r>
            <w:r>
              <w:rPr>
                <w:rFonts w:cs="Arial"/>
                <w:noProof/>
                <w:lang w:eastAsia="ja-JP"/>
              </w:rPr>
              <w:t xml:space="preserve"> in the grid on the left.</w:t>
            </w:r>
          </w:p>
          <w:p w:rsidR="00A52433" w:rsidRPr="00E077A7" w:rsidRDefault="00A52433" w:rsidP="00275D41">
            <w:pPr>
              <w:spacing w:before="80" w:after="80"/>
              <w:rPr>
                <w:rFonts w:cs="Arial"/>
                <w:noProof/>
                <w:lang w:eastAsia="ja-JP"/>
              </w:rPr>
            </w:pPr>
            <w:r>
              <w:rPr>
                <w:rFonts w:cs="Arial"/>
                <w:noProof/>
                <w:lang w:eastAsia="ja-JP"/>
              </w:rPr>
              <w:t xml:space="preserve">Does the algorithm match the </w:t>
            </w:r>
            <w:r w:rsidR="00031AAE">
              <w:rPr>
                <w:rFonts w:cs="Arial"/>
                <w:noProof/>
                <w:lang w:eastAsia="ja-JP"/>
              </w:rPr>
              <w:t>pattern</w:t>
            </w:r>
            <w:r>
              <w:rPr>
                <w:rFonts w:cs="Arial"/>
                <w:noProof/>
                <w:lang w:eastAsia="ja-JP"/>
              </w:rPr>
              <w:t>? Follow the steps to find out.</w:t>
            </w:r>
          </w:p>
        </w:tc>
      </w:tr>
      <w:tr w:rsidR="00BD31A7" w:rsidTr="00585A74">
        <w:trPr>
          <w:trHeight w:val="624"/>
        </w:trPr>
        <w:tc>
          <w:tcPr>
            <w:tcW w:w="621" w:type="dxa"/>
            <w:tcBorders>
              <w:top w:val="single" w:sz="12" w:space="0" w:color="B31E8E"/>
              <w:left w:val="single" w:sz="12" w:space="0" w:color="B31E8E"/>
              <w:bottom w:val="single" w:sz="8" w:space="0" w:color="B31E8E"/>
              <w:right w:val="single" w:sz="8" w:space="0" w:color="B31E8E"/>
            </w:tcBorders>
            <w:shd w:val="clear" w:color="auto" w:fill="002060"/>
          </w:tcPr>
          <w:p w:rsidR="00BD31A7" w:rsidRPr="0066360B" w:rsidRDefault="00BD31A7" w:rsidP="00540E1F">
            <w:pPr>
              <w:rPr>
                <w:rFonts w:eastAsia="Arial" w:cs="Arial"/>
                <w:szCs w:val="28"/>
              </w:rPr>
            </w:pPr>
          </w:p>
        </w:tc>
        <w:tc>
          <w:tcPr>
            <w:tcW w:w="622" w:type="dxa"/>
            <w:tcBorders>
              <w:top w:val="single" w:sz="12" w:space="0" w:color="B31E8E"/>
              <w:left w:val="single" w:sz="8" w:space="0" w:color="B31E8E"/>
              <w:bottom w:val="single" w:sz="8" w:space="0" w:color="B31E8E"/>
              <w:right w:val="single" w:sz="8" w:space="0" w:color="B31E8E"/>
            </w:tcBorders>
          </w:tcPr>
          <w:p w:rsidR="00BD31A7" w:rsidRPr="0066360B" w:rsidRDefault="00BD31A7" w:rsidP="00540E1F">
            <w:pPr>
              <w:rPr>
                <w:rFonts w:eastAsia="Arial" w:cs="Arial"/>
                <w:szCs w:val="28"/>
              </w:rPr>
            </w:pPr>
          </w:p>
        </w:tc>
        <w:tc>
          <w:tcPr>
            <w:tcW w:w="622" w:type="dxa"/>
            <w:tcBorders>
              <w:top w:val="single" w:sz="12" w:space="0" w:color="B31E8E"/>
              <w:left w:val="single" w:sz="8" w:space="0" w:color="B31E8E"/>
              <w:bottom w:val="single" w:sz="8" w:space="0" w:color="B31E8E"/>
              <w:right w:val="single" w:sz="12" w:space="0" w:color="B31E8E"/>
            </w:tcBorders>
          </w:tcPr>
          <w:p w:rsidR="00BD31A7" w:rsidRPr="0066360B" w:rsidRDefault="00BD31A7" w:rsidP="00540E1F">
            <w:pPr>
              <w:rPr>
                <w:rFonts w:eastAsia="Arial" w:cs="Arial"/>
                <w:szCs w:val="28"/>
              </w:rPr>
            </w:pPr>
          </w:p>
        </w:tc>
        <w:tc>
          <w:tcPr>
            <w:tcW w:w="937" w:type="dxa"/>
            <w:gridSpan w:val="2"/>
            <w:vMerge w:val="restart"/>
            <w:tcBorders>
              <w:top w:val="nil"/>
              <w:left w:val="single" w:sz="12" w:space="0" w:color="B31E8E"/>
              <w:bottom w:val="single" w:sz="12" w:space="0" w:color="B31E8E"/>
              <w:right w:val="single" w:sz="12" w:space="0" w:color="B31E8E"/>
            </w:tcBorders>
          </w:tcPr>
          <w:p w:rsidR="00BD31A7" w:rsidRPr="0066360B" w:rsidRDefault="00BD31A7" w:rsidP="00540E1F">
            <w:pPr>
              <w:rPr>
                <w:rFonts w:eastAsia="Arial" w:cs="Arial"/>
                <w:szCs w:val="28"/>
              </w:rPr>
            </w:pPr>
          </w:p>
        </w:tc>
        <w:tc>
          <w:tcPr>
            <w:tcW w:w="4394" w:type="dxa"/>
            <w:gridSpan w:val="8"/>
            <w:vMerge w:val="restart"/>
            <w:tcBorders>
              <w:top w:val="single" w:sz="12" w:space="0" w:color="B31E8E"/>
              <w:left w:val="single" w:sz="12" w:space="0" w:color="B31E8E"/>
              <w:bottom w:val="single" w:sz="12" w:space="0" w:color="B31E8E"/>
              <w:right w:val="single" w:sz="12" w:space="0" w:color="B31E8E"/>
            </w:tcBorders>
          </w:tcPr>
          <w:p w:rsidR="00BD31A7" w:rsidRPr="0066360B" w:rsidRDefault="00BD31A7" w:rsidP="00A85945">
            <w:pPr>
              <w:spacing w:before="60" w:after="60"/>
              <w:rPr>
                <w:rFonts w:eastAsia="Arial" w:cs="Arial"/>
                <w:szCs w:val="28"/>
              </w:rPr>
            </w:pPr>
            <w:r>
              <w:rPr>
                <w:rFonts w:eastAsia="Arial" w:cs="Arial"/>
                <w:szCs w:val="28"/>
              </w:rPr>
              <w:t>Start in the top left hand square.</w:t>
            </w:r>
          </w:p>
          <w:p w:rsidR="00BD31A7" w:rsidRPr="0066360B" w:rsidRDefault="00BD31A7" w:rsidP="00A85945">
            <w:pPr>
              <w:spacing w:before="60" w:after="60"/>
              <w:rPr>
                <w:rFonts w:eastAsia="Arial" w:cs="Arial"/>
                <w:szCs w:val="28"/>
              </w:rPr>
            </w:pPr>
            <w:r>
              <w:rPr>
                <w:rFonts w:eastAsia="Arial" w:cs="Arial"/>
                <w:szCs w:val="28"/>
              </w:rPr>
              <w:t>Shade the square.</w:t>
            </w:r>
          </w:p>
          <w:p w:rsidR="00BD31A7" w:rsidRPr="0066360B" w:rsidRDefault="00BD31A7" w:rsidP="00A85945">
            <w:pPr>
              <w:spacing w:before="60" w:after="60"/>
              <w:rPr>
                <w:rFonts w:eastAsia="Arial" w:cs="Arial"/>
                <w:szCs w:val="28"/>
              </w:rPr>
            </w:pPr>
            <w:r>
              <w:rPr>
                <w:rFonts w:eastAsia="Arial" w:cs="Arial"/>
                <w:szCs w:val="28"/>
              </w:rPr>
              <w:t>Move one square to the right.</w:t>
            </w:r>
          </w:p>
          <w:p w:rsidR="00BD31A7" w:rsidRPr="0066360B" w:rsidRDefault="00BD31A7" w:rsidP="00A85945">
            <w:pPr>
              <w:spacing w:before="60" w:after="60"/>
              <w:rPr>
                <w:rFonts w:eastAsia="Arial" w:cs="Arial"/>
                <w:szCs w:val="28"/>
              </w:rPr>
            </w:pPr>
            <w:r>
              <w:rPr>
                <w:rFonts w:eastAsia="Arial" w:cs="Arial"/>
                <w:szCs w:val="28"/>
              </w:rPr>
              <w:t>Move one square down.</w:t>
            </w:r>
          </w:p>
          <w:p w:rsidR="00BD31A7" w:rsidRPr="0066360B" w:rsidRDefault="00BD31A7" w:rsidP="00A85945">
            <w:pPr>
              <w:spacing w:before="60" w:after="60"/>
              <w:rPr>
                <w:rFonts w:eastAsia="Arial" w:cs="Arial"/>
                <w:szCs w:val="28"/>
              </w:rPr>
            </w:pPr>
            <w:r>
              <w:rPr>
                <w:rFonts w:eastAsia="Arial" w:cs="Arial"/>
                <w:szCs w:val="28"/>
              </w:rPr>
              <w:t>Shade the square.</w:t>
            </w:r>
          </w:p>
          <w:p w:rsidR="00BD31A7" w:rsidRPr="0066360B" w:rsidRDefault="00BD31A7" w:rsidP="00A85945">
            <w:pPr>
              <w:spacing w:before="60" w:after="60"/>
              <w:rPr>
                <w:rFonts w:eastAsia="Arial" w:cs="Arial"/>
                <w:szCs w:val="28"/>
              </w:rPr>
            </w:pPr>
            <w:r>
              <w:rPr>
                <w:rFonts w:eastAsia="Arial" w:cs="Arial"/>
                <w:szCs w:val="28"/>
              </w:rPr>
              <w:t>Move one square to the right.</w:t>
            </w:r>
          </w:p>
          <w:p w:rsidR="00BD31A7" w:rsidRDefault="00BD31A7" w:rsidP="00A85945">
            <w:pPr>
              <w:spacing w:before="60" w:after="60"/>
              <w:rPr>
                <w:rFonts w:eastAsia="Arial" w:cs="Arial"/>
                <w:szCs w:val="28"/>
              </w:rPr>
            </w:pPr>
            <w:r>
              <w:rPr>
                <w:rFonts w:eastAsia="Arial" w:cs="Arial"/>
                <w:szCs w:val="28"/>
              </w:rPr>
              <w:t>Move one square down.</w:t>
            </w:r>
          </w:p>
          <w:p w:rsidR="00BD31A7" w:rsidRPr="0066360B" w:rsidRDefault="00BD31A7" w:rsidP="00A85945">
            <w:pPr>
              <w:spacing w:before="60" w:after="60"/>
              <w:rPr>
                <w:rFonts w:eastAsia="Arial" w:cs="Arial"/>
                <w:szCs w:val="28"/>
              </w:rPr>
            </w:pPr>
            <w:r>
              <w:rPr>
                <w:rFonts w:eastAsia="Arial" w:cs="Arial"/>
                <w:szCs w:val="28"/>
              </w:rPr>
              <w:t>Shade the square.</w:t>
            </w:r>
          </w:p>
        </w:tc>
        <w:tc>
          <w:tcPr>
            <w:tcW w:w="888" w:type="dxa"/>
            <w:gridSpan w:val="2"/>
            <w:vMerge w:val="restart"/>
            <w:tcBorders>
              <w:top w:val="nil"/>
              <w:left w:val="single" w:sz="12" w:space="0" w:color="B31E8E"/>
              <w:bottom w:val="nil"/>
              <w:right w:val="single" w:sz="12" w:space="0" w:color="B31E8E"/>
            </w:tcBorders>
          </w:tcPr>
          <w:p w:rsidR="00BD31A7" w:rsidRPr="0066360B" w:rsidRDefault="00BD31A7" w:rsidP="00540E1F">
            <w:pPr>
              <w:rPr>
                <w:rFonts w:eastAsia="Arial" w:cs="Arial"/>
                <w:szCs w:val="28"/>
              </w:rPr>
            </w:pPr>
          </w:p>
        </w:tc>
        <w:tc>
          <w:tcPr>
            <w:tcW w:w="621" w:type="dxa"/>
            <w:tcBorders>
              <w:top w:val="single" w:sz="12" w:space="0" w:color="B31E8E"/>
              <w:left w:val="single" w:sz="12" w:space="0" w:color="B31E8E"/>
              <w:bottom w:val="single" w:sz="8" w:space="0" w:color="B31E8E"/>
              <w:right w:val="single" w:sz="8" w:space="0" w:color="B31E8E"/>
            </w:tcBorders>
          </w:tcPr>
          <w:p w:rsidR="00BD31A7" w:rsidRPr="0066360B" w:rsidRDefault="00BD31A7" w:rsidP="00540E1F">
            <w:pPr>
              <w:rPr>
                <w:rFonts w:eastAsia="Arial" w:cs="Arial"/>
                <w:szCs w:val="28"/>
              </w:rPr>
            </w:pPr>
          </w:p>
        </w:tc>
        <w:tc>
          <w:tcPr>
            <w:tcW w:w="622" w:type="dxa"/>
            <w:tcBorders>
              <w:top w:val="single" w:sz="12" w:space="0" w:color="B31E8E"/>
              <w:left w:val="single" w:sz="8" w:space="0" w:color="B31E8E"/>
              <w:bottom w:val="single" w:sz="8" w:space="0" w:color="B31E8E"/>
              <w:right w:val="single" w:sz="8" w:space="0" w:color="B31E8E"/>
            </w:tcBorders>
          </w:tcPr>
          <w:p w:rsidR="00BD31A7" w:rsidRPr="0066360B" w:rsidRDefault="00BD31A7" w:rsidP="00540E1F">
            <w:pPr>
              <w:rPr>
                <w:rFonts w:eastAsia="Arial" w:cs="Arial"/>
                <w:szCs w:val="28"/>
              </w:rPr>
            </w:pPr>
          </w:p>
        </w:tc>
        <w:tc>
          <w:tcPr>
            <w:tcW w:w="635" w:type="dxa"/>
            <w:gridSpan w:val="2"/>
            <w:tcBorders>
              <w:top w:val="single" w:sz="12" w:space="0" w:color="B31E8E"/>
              <w:left w:val="single" w:sz="8" w:space="0" w:color="B31E8E"/>
              <w:bottom w:val="single" w:sz="8" w:space="0" w:color="B31E8E"/>
              <w:right w:val="single" w:sz="12" w:space="0" w:color="B31E8E"/>
            </w:tcBorders>
          </w:tcPr>
          <w:p w:rsidR="00BD31A7" w:rsidRPr="0066360B" w:rsidRDefault="00BD31A7" w:rsidP="00540E1F">
            <w:pPr>
              <w:rPr>
                <w:rFonts w:eastAsia="Arial" w:cs="Arial"/>
                <w:szCs w:val="28"/>
              </w:rPr>
            </w:pPr>
          </w:p>
        </w:tc>
      </w:tr>
      <w:tr w:rsidR="00BD31A7" w:rsidTr="00585A74">
        <w:trPr>
          <w:trHeight w:val="624"/>
        </w:trPr>
        <w:tc>
          <w:tcPr>
            <w:tcW w:w="621" w:type="dxa"/>
            <w:tcBorders>
              <w:top w:val="single" w:sz="8" w:space="0" w:color="B31E8E"/>
              <w:left w:val="single" w:sz="12" w:space="0" w:color="B31E8E"/>
              <w:bottom w:val="single" w:sz="8" w:space="0" w:color="B31E8E"/>
              <w:right w:val="single" w:sz="8" w:space="0" w:color="B31E8E"/>
            </w:tcBorders>
          </w:tcPr>
          <w:p w:rsidR="00BD31A7" w:rsidRPr="0066360B" w:rsidRDefault="00BD31A7" w:rsidP="00540E1F">
            <w:pPr>
              <w:rPr>
                <w:rFonts w:eastAsia="Arial" w:cs="Arial"/>
                <w:szCs w:val="28"/>
              </w:rPr>
            </w:pPr>
          </w:p>
        </w:tc>
        <w:tc>
          <w:tcPr>
            <w:tcW w:w="622" w:type="dxa"/>
            <w:tcBorders>
              <w:top w:val="single" w:sz="8" w:space="0" w:color="B31E8E"/>
              <w:left w:val="single" w:sz="8" w:space="0" w:color="B31E8E"/>
              <w:bottom w:val="single" w:sz="8" w:space="0" w:color="B31E8E"/>
              <w:right w:val="single" w:sz="8" w:space="0" w:color="B31E8E"/>
            </w:tcBorders>
            <w:shd w:val="clear" w:color="auto" w:fill="002060"/>
          </w:tcPr>
          <w:p w:rsidR="00BD31A7" w:rsidRPr="0066360B" w:rsidRDefault="00BD31A7" w:rsidP="00540E1F">
            <w:pPr>
              <w:rPr>
                <w:rFonts w:eastAsia="Arial" w:cs="Arial"/>
                <w:szCs w:val="28"/>
              </w:rPr>
            </w:pPr>
          </w:p>
        </w:tc>
        <w:tc>
          <w:tcPr>
            <w:tcW w:w="622" w:type="dxa"/>
            <w:tcBorders>
              <w:top w:val="single" w:sz="8" w:space="0" w:color="B31E8E"/>
              <w:left w:val="single" w:sz="8" w:space="0" w:color="B31E8E"/>
              <w:bottom w:val="single" w:sz="8" w:space="0" w:color="B31E8E"/>
              <w:right w:val="single" w:sz="12" w:space="0" w:color="B31E8E"/>
            </w:tcBorders>
          </w:tcPr>
          <w:p w:rsidR="00BD31A7" w:rsidRPr="0066360B" w:rsidRDefault="00BD31A7" w:rsidP="00540E1F">
            <w:pPr>
              <w:rPr>
                <w:rFonts w:eastAsia="Arial" w:cs="Arial"/>
                <w:szCs w:val="28"/>
              </w:rPr>
            </w:pPr>
          </w:p>
        </w:tc>
        <w:tc>
          <w:tcPr>
            <w:tcW w:w="937" w:type="dxa"/>
            <w:gridSpan w:val="2"/>
            <w:vMerge/>
            <w:tcBorders>
              <w:left w:val="single" w:sz="12" w:space="0" w:color="B31E8E"/>
              <w:bottom w:val="single" w:sz="12" w:space="0" w:color="B31E8E"/>
              <w:right w:val="single" w:sz="12" w:space="0" w:color="B31E8E"/>
            </w:tcBorders>
          </w:tcPr>
          <w:p w:rsidR="00BD31A7" w:rsidRPr="0066360B" w:rsidRDefault="00BD31A7" w:rsidP="00540E1F">
            <w:pPr>
              <w:rPr>
                <w:rFonts w:eastAsia="Arial" w:cs="Arial"/>
                <w:szCs w:val="28"/>
              </w:rPr>
            </w:pPr>
          </w:p>
        </w:tc>
        <w:tc>
          <w:tcPr>
            <w:tcW w:w="4394" w:type="dxa"/>
            <w:gridSpan w:val="8"/>
            <w:vMerge/>
            <w:tcBorders>
              <w:left w:val="single" w:sz="12" w:space="0" w:color="B31E8E"/>
              <w:bottom w:val="single" w:sz="12" w:space="0" w:color="B31E8E"/>
              <w:right w:val="single" w:sz="12" w:space="0" w:color="B31E8E"/>
            </w:tcBorders>
          </w:tcPr>
          <w:p w:rsidR="00BD31A7" w:rsidRPr="0066360B" w:rsidRDefault="00BD31A7" w:rsidP="00540E1F">
            <w:pPr>
              <w:rPr>
                <w:rFonts w:eastAsia="Arial" w:cs="Arial"/>
                <w:szCs w:val="28"/>
              </w:rPr>
            </w:pPr>
          </w:p>
        </w:tc>
        <w:tc>
          <w:tcPr>
            <w:tcW w:w="888" w:type="dxa"/>
            <w:gridSpan w:val="2"/>
            <w:vMerge/>
            <w:tcBorders>
              <w:left w:val="single" w:sz="12" w:space="0" w:color="B31E8E"/>
              <w:bottom w:val="nil"/>
              <w:right w:val="single" w:sz="12" w:space="0" w:color="B31E8E"/>
            </w:tcBorders>
          </w:tcPr>
          <w:p w:rsidR="00BD31A7" w:rsidRPr="0066360B" w:rsidRDefault="00BD31A7" w:rsidP="00540E1F">
            <w:pPr>
              <w:rPr>
                <w:rFonts w:eastAsia="Arial" w:cs="Arial"/>
                <w:szCs w:val="28"/>
              </w:rPr>
            </w:pPr>
          </w:p>
        </w:tc>
        <w:tc>
          <w:tcPr>
            <w:tcW w:w="621" w:type="dxa"/>
            <w:tcBorders>
              <w:top w:val="single" w:sz="8" w:space="0" w:color="B31E8E"/>
              <w:left w:val="single" w:sz="12" w:space="0" w:color="B31E8E"/>
              <w:bottom w:val="single" w:sz="8" w:space="0" w:color="B31E8E"/>
              <w:right w:val="single" w:sz="8" w:space="0" w:color="B31E8E"/>
            </w:tcBorders>
          </w:tcPr>
          <w:p w:rsidR="00BD31A7" w:rsidRPr="0066360B" w:rsidRDefault="00BD31A7" w:rsidP="00540E1F">
            <w:pPr>
              <w:rPr>
                <w:rFonts w:eastAsia="Arial" w:cs="Arial"/>
                <w:szCs w:val="28"/>
              </w:rPr>
            </w:pPr>
          </w:p>
        </w:tc>
        <w:tc>
          <w:tcPr>
            <w:tcW w:w="622" w:type="dxa"/>
            <w:tcBorders>
              <w:top w:val="single" w:sz="8" w:space="0" w:color="B31E8E"/>
              <w:left w:val="single" w:sz="8" w:space="0" w:color="B31E8E"/>
              <w:bottom w:val="single" w:sz="8" w:space="0" w:color="B31E8E"/>
              <w:right w:val="single" w:sz="8" w:space="0" w:color="B31E8E"/>
            </w:tcBorders>
          </w:tcPr>
          <w:p w:rsidR="00BD31A7" w:rsidRPr="0066360B" w:rsidRDefault="00BD31A7" w:rsidP="00540E1F">
            <w:pPr>
              <w:rPr>
                <w:rFonts w:eastAsia="Arial" w:cs="Arial"/>
                <w:szCs w:val="28"/>
              </w:rPr>
            </w:pPr>
          </w:p>
        </w:tc>
        <w:tc>
          <w:tcPr>
            <w:tcW w:w="635" w:type="dxa"/>
            <w:gridSpan w:val="2"/>
            <w:tcBorders>
              <w:top w:val="single" w:sz="8" w:space="0" w:color="B31E8E"/>
              <w:left w:val="single" w:sz="8" w:space="0" w:color="B31E8E"/>
              <w:bottom w:val="single" w:sz="8" w:space="0" w:color="B31E8E"/>
              <w:right w:val="single" w:sz="12" w:space="0" w:color="B31E8E"/>
            </w:tcBorders>
          </w:tcPr>
          <w:p w:rsidR="00BD31A7" w:rsidRPr="0066360B" w:rsidRDefault="00BD31A7" w:rsidP="00540E1F">
            <w:pPr>
              <w:rPr>
                <w:rFonts w:eastAsia="Arial" w:cs="Arial"/>
                <w:szCs w:val="28"/>
              </w:rPr>
            </w:pPr>
          </w:p>
        </w:tc>
      </w:tr>
      <w:tr w:rsidR="00BD31A7" w:rsidTr="00585A74">
        <w:trPr>
          <w:trHeight w:val="624"/>
        </w:trPr>
        <w:tc>
          <w:tcPr>
            <w:tcW w:w="621" w:type="dxa"/>
            <w:tcBorders>
              <w:top w:val="single" w:sz="8" w:space="0" w:color="B31E8E"/>
              <w:left w:val="single" w:sz="12" w:space="0" w:color="B31E8E"/>
              <w:bottom w:val="single" w:sz="12" w:space="0" w:color="B31E8E"/>
              <w:right w:val="single" w:sz="8" w:space="0" w:color="B31E8E"/>
            </w:tcBorders>
          </w:tcPr>
          <w:p w:rsidR="00BD31A7" w:rsidRPr="0066360B" w:rsidRDefault="00BD31A7" w:rsidP="00540E1F">
            <w:pPr>
              <w:rPr>
                <w:rFonts w:eastAsia="Arial" w:cs="Arial"/>
                <w:szCs w:val="28"/>
              </w:rPr>
            </w:pPr>
          </w:p>
        </w:tc>
        <w:tc>
          <w:tcPr>
            <w:tcW w:w="622" w:type="dxa"/>
            <w:tcBorders>
              <w:top w:val="single" w:sz="8" w:space="0" w:color="B31E8E"/>
              <w:left w:val="single" w:sz="8" w:space="0" w:color="B31E8E"/>
              <w:bottom w:val="single" w:sz="12" w:space="0" w:color="B31E8E"/>
              <w:right w:val="single" w:sz="8" w:space="0" w:color="B31E8E"/>
            </w:tcBorders>
          </w:tcPr>
          <w:p w:rsidR="00BD31A7" w:rsidRPr="0066360B" w:rsidRDefault="00BD31A7" w:rsidP="00540E1F">
            <w:pPr>
              <w:rPr>
                <w:rFonts w:eastAsia="Arial" w:cs="Arial"/>
                <w:szCs w:val="28"/>
              </w:rPr>
            </w:pPr>
          </w:p>
        </w:tc>
        <w:tc>
          <w:tcPr>
            <w:tcW w:w="622" w:type="dxa"/>
            <w:tcBorders>
              <w:top w:val="single" w:sz="8" w:space="0" w:color="B31E8E"/>
              <w:left w:val="single" w:sz="8" w:space="0" w:color="B31E8E"/>
              <w:bottom w:val="single" w:sz="12" w:space="0" w:color="B31E8E"/>
              <w:right w:val="single" w:sz="12" w:space="0" w:color="B31E8E"/>
            </w:tcBorders>
            <w:shd w:val="clear" w:color="auto" w:fill="002060"/>
          </w:tcPr>
          <w:p w:rsidR="00BD31A7" w:rsidRPr="0066360B" w:rsidRDefault="00BD31A7" w:rsidP="00540E1F">
            <w:pPr>
              <w:rPr>
                <w:rFonts w:eastAsia="Arial" w:cs="Arial"/>
                <w:szCs w:val="28"/>
              </w:rPr>
            </w:pPr>
          </w:p>
        </w:tc>
        <w:tc>
          <w:tcPr>
            <w:tcW w:w="937" w:type="dxa"/>
            <w:gridSpan w:val="2"/>
            <w:vMerge/>
            <w:tcBorders>
              <w:left w:val="single" w:sz="12" w:space="0" w:color="B31E8E"/>
              <w:bottom w:val="single" w:sz="12" w:space="0" w:color="B31E8E"/>
              <w:right w:val="single" w:sz="12" w:space="0" w:color="B31E8E"/>
            </w:tcBorders>
          </w:tcPr>
          <w:p w:rsidR="00BD31A7" w:rsidRPr="0066360B" w:rsidRDefault="00BD31A7" w:rsidP="00540E1F">
            <w:pPr>
              <w:rPr>
                <w:rFonts w:eastAsia="Arial" w:cs="Arial"/>
                <w:szCs w:val="28"/>
              </w:rPr>
            </w:pPr>
          </w:p>
        </w:tc>
        <w:tc>
          <w:tcPr>
            <w:tcW w:w="4394" w:type="dxa"/>
            <w:gridSpan w:val="8"/>
            <w:vMerge/>
            <w:tcBorders>
              <w:left w:val="single" w:sz="12" w:space="0" w:color="B31E8E"/>
              <w:bottom w:val="single" w:sz="12" w:space="0" w:color="B31E8E"/>
              <w:right w:val="single" w:sz="12" w:space="0" w:color="B31E8E"/>
            </w:tcBorders>
          </w:tcPr>
          <w:p w:rsidR="00BD31A7" w:rsidRPr="0066360B" w:rsidRDefault="00BD31A7" w:rsidP="00540E1F">
            <w:pPr>
              <w:rPr>
                <w:rFonts w:eastAsia="Arial" w:cs="Arial"/>
                <w:szCs w:val="28"/>
              </w:rPr>
            </w:pPr>
          </w:p>
        </w:tc>
        <w:tc>
          <w:tcPr>
            <w:tcW w:w="888" w:type="dxa"/>
            <w:gridSpan w:val="2"/>
            <w:vMerge/>
            <w:tcBorders>
              <w:left w:val="single" w:sz="12" w:space="0" w:color="B31E8E"/>
              <w:bottom w:val="nil"/>
              <w:right w:val="single" w:sz="12" w:space="0" w:color="B31E8E"/>
            </w:tcBorders>
          </w:tcPr>
          <w:p w:rsidR="00BD31A7" w:rsidRPr="0066360B" w:rsidRDefault="00BD31A7" w:rsidP="00540E1F">
            <w:pPr>
              <w:rPr>
                <w:rFonts w:eastAsia="Arial" w:cs="Arial"/>
                <w:szCs w:val="28"/>
              </w:rPr>
            </w:pPr>
          </w:p>
        </w:tc>
        <w:tc>
          <w:tcPr>
            <w:tcW w:w="621" w:type="dxa"/>
            <w:tcBorders>
              <w:top w:val="single" w:sz="8" w:space="0" w:color="B31E8E"/>
              <w:left w:val="single" w:sz="12" w:space="0" w:color="B31E8E"/>
              <w:bottom w:val="single" w:sz="12" w:space="0" w:color="B31E8E"/>
              <w:right w:val="single" w:sz="8" w:space="0" w:color="B31E8E"/>
            </w:tcBorders>
          </w:tcPr>
          <w:p w:rsidR="00BD31A7" w:rsidRPr="0066360B" w:rsidRDefault="00BD31A7" w:rsidP="00540E1F">
            <w:pPr>
              <w:rPr>
                <w:rFonts w:eastAsia="Arial" w:cs="Arial"/>
                <w:szCs w:val="28"/>
              </w:rPr>
            </w:pPr>
          </w:p>
        </w:tc>
        <w:tc>
          <w:tcPr>
            <w:tcW w:w="622" w:type="dxa"/>
            <w:tcBorders>
              <w:top w:val="single" w:sz="8" w:space="0" w:color="B31E8E"/>
              <w:left w:val="single" w:sz="8" w:space="0" w:color="B31E8E"/>
              <w:bottom w:val="single" w:sz="12" w:space="0" w:color="B31E8E"/>
              <w:right w:val="single" w:sz="8" w:space="0" w:color="B31E8E"/>
            </w:tcBorders>
          </w:tcPr>
          <w:p w:rsidR="00BD31A7" w:rsidRPr="0066360B" w:rsidRDefault="00BD31A7" w:rsidP="00540E1F">
            <w:pPr>
              <w:rPr>
                <w:rFonts w:eastAsia="Arial" w:cs="Arial"/>
                <w:szCs w:val="28"/>
              </w:rPr>
            </w:pPr>
          </w:p>
        </w:tc>
        <w:tc>
          <w:tcPr>
            <w:tcW w:w="635" w:type="dxa"/>
            <w:gridSpan w:val="2"/>
            <w:tcBorders>
              <w:top w:val="single" w:sz="8" w:space="0" w:color="B31E8E"/>
              <w:left w:val="single" w:sz="8" w:space="0" w:color="B31E8E"/>
              <w:bottom w:val="single" w:sz="12" w:space="0" w:color="B31E8E"/>
              <w:right w:val="single" w:sz="12" w:space="0" w:color="B31E8E"/>
            </w:tcBorders>
          </w:tcPr>
          <w:p w:rsidR="00BD31A7" w:rsidRPr="0066360B" w:rsidRDefault="00BD31A7" w:rsidP="00540E1F">
            <w:pPr>
              <w:rPr>
                <w:rFonts w:eastAsia="Arial" w:cs="Arial"/>
                <w:szCs w:val="28"/>
              </w:rPr>
            </w:pPr>
          </w:p>
        </w:tc>
      </w:tr>
      <w:tr w:rsidR="00BD31A7" w:rsidTr="00585A74">
        <w:trPr>
          <w:trHeight w:val="1072"/>
        </w:trPr>
        <w:tc>
          <w:tcPr>
            <w:tcW w:w="1865" w:type="dxa"/>
            <w:gridSpan w:val="3"/>
            <w:tcBorders>
              <w:top w:val="single" w:sz="12" w:space="0" w:color="B31E8E"/>
              <w:left w:val="nil"/>
              <w:bottom w:val="nil"/>
              <w:right w:val="nil"/>
            </w:tcBorders>
          </w:tcPr>
          <w:p w:rsidR="00BD31A7" w:rsidRPr="0066360B" w:rsidRDefault="00BD31A7" w:rsidP="00540E1F">
            <w:pPr>
              <w:rPr>
                <w:rFonts w:eastAsia="Arial" w:cs="Arial"/>
                <w:szCs w:val="28"/>
              </w:rPr>
            </w:pPr>
          </w:p>
        </w:tc>
        <w:tc>
          <w:tcPr>
            <w:tcW w:w="937" w:type="dxa"/>
            <w:gridSpan w:val="2"/>
            <w:vMerge/>
            <w:tcBorders>
              <w:left w:val="nil"/>
              <w:bottom w:val="nil"/>
              <w:right w:val="single" w:sz="12" w:space="0" w:color="B31E8E"/>
            </w:tcBorders>
          </w:tcPr>
          <w:p w:rsidR="00BD31A7" w:rsidRPr="0066360B" w:rsidRDefault="00BD31A7" w:rsidP="00540E1F">
            <w:pPr>
              <w:rPr>
                <w:rFonts w:eastAsia="Arial" w:cs="Arial"/>
                <w:szCs w:val="28"/>
              </w:rPr>
            </w:pPr>
          </w:p>
        </w:tc>
        <w:tc>
          <w:tcPr>
            <w:tcW w:w="4394" w:type="dxa"/>
            <w:gridSpan w:val="8"/>
            <w:vMerge/>
            <w:tcBorders>
              <w:left w:val="single" w:sz="12" w:space="0" w:color="B31E8E"/>
              <w:bottom w:val="single" w:sz="12" w:space="0" w:color="B31E8E"/>
              <w:right w:val="single" w:sz="12" w:space="0" w:color="B31E8E"/>
            </w:tcBorders>
          </w:tcPr>
          <w:p w:rsidR="00BD31A7" w:rsidRPr="0066360B" w:rsidRDefault="00BD31A7" w:rsidP="00540E1F">
            <w:pPr>
              <w:rPr>
                <w:rFonts w:eastAsia="Arial" w:cs="Arial"/>
                <w:szCs w:val="28"/>
              </w:rPr>
            </w:pPr>
          </w:p>
        </w:tc>
        <w:tc>
          <w:tcPr>
            <w:tcW w:w="2766" w:type="dxa"/>
            <w:gridSpan w:val="6"/>
            <w:tcBorders>
              <w:top w:val="nil"/>
              <w:left w:val="single" w:sz="12" w:space="0" w:color="B31E8E"/>
              <w:bottom w:val="nil"/>
              <w:right w:val="nil"/>
            </w:tcBorders>
          </w:tcPr>
          <w:p w:rsidR="00BD31A7" w:rsidRPr="0066360B" w:rsidRDefault="00BD31A7" w:rsidP="00540E1F">
            <w:pPr>
              <w:rPr>
                <w:rFonts w:eastAsia="Arial" w:cs="Arial"/>
                <w:szCs w:val="28"/>
              </w:rPr>
            </w:pPr>
          </w:p>
        </w:tc>
      </w:tr>
      <w:tr w:rsidR="00540E1F" w:rsidTr="00844825">
        <w:trPr>
          <w:trHeight w:val="624"/>
        </w:trPr>
        <w:tc>
          <w:tcPr>
            <w:tcW w:w="9962" w:type="dxa"/>
            <w:gridSpan w:val="19"/>
            <w:tcBorders>
              <w:top w:val="nil"/>
              <w:left w:val="nil"/>
              <w:bottom w:val="nil"/>
              <w:right w:val="nil"/>
            </w:tcBorders>
            <w:vAlign w:val="bottom"/>
          </w:tcPr>
          <w:p w:rsidR="00A52433" w:rsidRDefault="0002030D" w:rsidP="00844825">
            <w:pPr>
              <w:spacing w:before="80" w:after="80"/>
              <w:rPr>
                <w:rFonts w:eastAsia="Arial" w:cs="Arial"/>
                <w:szCs w:val="28"/>
              </w:rPr>
            </w:pPr>
            <w:r>
              <w:rPr>
                <w:rFonts w:eastAsia="Arial" w:cs="Arial"/>
                <w:szCs w:val="28"/>
              </w:rPr>
              <w:t xml:space="preserve">Do </w:t>
            </w:r>
            <w:r w:rsidR="00275D41">
              <w:rPr>
                <w:rFonts w:eastAsia="Arial" w:cs="Arial"/>
                <w:szCs w:val="28"/>
              </w:rPr>
              <w:t>either</w:t>
            </w:r>
            <w:r w:rsidR="00BD31A7">
              <w:rPr>
                <w:rFonts w:eastAsia="Arial" w:cs="Arial"/>
                <w:szCs w:val="28"/>
              </w:rPr>
              <w:t xml:space="preserve"> of the algorithms</w:t>
            </w:r>
            <w:r w:rsidR="00275D41">
              <w:rPr>
                <w:rFonts w:eastAsia="Arial" w:cs="Arial"/>
                <w:szCs w:val="28"/>
              </w:rPr>
              <w:t xml:space="preserve"> below</w:t>
            </w:r>
            <w:r w:rsidR="00BD31A7">
              <w:rPr>
                <w:rFonts w:eastAsia="Arial" w:cs="Arial"/>
                <w:szCs w:val="28"/>
              </w:rPr>
              <w:t xml:space="preserve"> match this </w:t>
            </w:r>
            <w:r w:rsidR="000639C7">
              <w:rPr>
                <w:rFonts w:eastAsia="Arial" w:cs="Arial"/>
                <w:szCs w:val="28"/>
              </w:rPr>
              <w:t>pattern</w:t>
            </w:r>
            <w:r w:rsidR="00BD31A7">
              <w:rPr>
                <w:rFonts w:eastAsia="Arial" w:cs="Arial"/>
                <w:szCs w:val="28"/>
              </w:rPr>
              <w:t>?</w:t>
            </w:r>
            <w:r w:rsidR="008A2EA3">
              <w:rPr>
                <w:rFonts w:eastAsia="Arial" w:cs="Arial"/>
                <w:szCs w:val="28"/>
              </w:rPr>
              <w:t xml:space="preserve"> Tick </w:t>
            </w:r>
            <w:r w:rsidR="00275D41">
              <w:rPr>
                <w:rFonts w:eastAsia="Arial" w:cs="Arial"/>
                <w:szCs w:val="28"/>
              </w:rPr>
              <w:t>those</w:t>
            </w:r>
            <w:r w:rsidR="008A2EA3">
              <w:rPr>
                <w:rFonts w:eastAsia="Arial" w:cs="Arial"/>
                <w:szCs w:val="28"/>
              </w:rPr>
              <w:t xml:space="preserve"> that match.</w:t>
            </w:r>
          </w:p>
        </w:tc>
      </w:tr>
      <w:tr w:rsidR="00275D41" w:rsidTr="00275D41">
        <w:trPr>
          <w:gridAfter w:val="1"/>
          <w:wAfter w:w="14" w:type="dxa"/>
          <w:trHeight w:val="588"/>
        </w:trPr>
        <w:tc>
          <w:tcPr>
            <w:tcW w:w="621"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0" w:type="dxa"/>
            <w:gridSpan w:val="2"/>
            <w:tcBorders>
              <w:top w:val="nil"/>
              <w:left w:val="nil"/>
              <w:bottom w:val="nil"/>
              <w:right w:val="nil"/>
            </w:tcBorders>
            <w:vAlign w:val="center"/>
          </w:tcPr>
          <w:p w:rsidR="00275D41" w:rsidRDefault="00275D41" w:rsidP="00BD31A7">
            <w:pPr>
              <w:rPr>
                <w:rFonts w:eastAsia="Arial"/>
              </w:rPr>
            </w:pPr>
          </w:p>
        </w:tc>
        <w:tc>
          <w:tcPr>
            <w:tcW w:w="621" w:type="dxa"/>
            <w:tcBorders>
              <w:top w:val="nil"/>
              <w:left w:val="nil"/>
              <w:bottom w:val="nil"/>
              <w:right w:val="single" w:sz="12" w:space="0" w:color="B31E8E"/>
            </w:tcBorders>
            <w:vAlign w:val="center"/>
          </w:tcPr>
          <w:p w:rsidR="00275D41" w:rsidRDefault="00275D41" w:rsidP="00BD31A7">
            <w:pPr>
              <w:rPr>
                <w:rFonts w:eastAsia="Arial"/>
              </w:rPr>
            </w:pPr>
          </w:p>
        </w:tc>
        <w:tc>
          <w:tcPr>
            <w:tcW w:w="621" w:type="dxa"/>
            <w:tcBorders>
              <w:top w:val="single" w:sz="12" w:space="0" w:color="B31E8E"/>
              <w:left w:val="single" w:sz="12" w:space="0" w:color="B31E8E"/>
              <w:bottom w:val="single" w:sz="8" w:space="0" w:color="B31E8E"/>
              <w:right w:val="single" w:sz="8" w:space="0" w:color="B31E8E"/>
            </w:tcBorders>
            <w:vAlign w:val="center"/>
          </w:tcPr>
          <w:p w:rsidR="00275D41" w:rsidRDefault="00275D41" w:rsidP="00BD31A7">
            <w:pPr>
              <w:rPr>
                <w:rFonts w:eastAsia="Arial"/>
              </w:rPr>
            </w:pPr>
          </w:p>
        </w:tc>
        <w:tc>
          <w:tcPr>
            <w:tcW w:w="621" w:type="dxa"/>
            <w:tcBorders>
              <w:top w:val="single" w:sz="12" w:space="0" w:color="B31E8E"/>
              <w:left w:val="single" w:sz="8" w:space="0" w:color="B31E8E"/>
              <w:bottom w:val="single" w:sz="8" w:space="0" w:color="B31E8E"/>
              <w:right w:val="single" w:sz="8" w:space="0" w:color="B31E8E"/>
            </w:tcBorders>
            <w:shd w:val="clear" w:color="auto" w:fill="002060"/>
            <w:vAlign w:val="center"/>
          </w:tcPr>
          <w:p w:rsidR="00275D41" w:rsidRDefault="00275D41" w:rsidP="00BD31A7">
            <w:pPr>
              <w:rPr>
                <w:rFonts w:eastAsia="Arial"/>
              </w:rPr>
            </w:pPr>
          </w:p>
        </w:tc>
        <w:tc>
          <w:tcPr>
            <w:tcW w:w="620" w:type="dxa"/>
            <w:tcBorders>
              <w:top w:val="single" w:sz="12" w:space="0" w:color="B31E8E"/>
              <w:left w:val="single" w:sz="8" w:space="0" w:color="B31E8E"/>
              <w:bottom w:val="single" w:sz="8" w:space="0" w:color="B31E8E"/>
              <w:right w:val="single" w:sz="12" w:space="0" w:color="B31E8E"/>
            </w:tcBorders>
            <w:vAlign w:val="center"/>
          </w:tcPr>
          <w:p w:rsidR="00275D41" w:rsidRDefault="00275D41" w:rsidP="00BD31A7">
            <w:pPr>
              <w:rPr>
                <w:rFonts w:eastAsia="Arial"/>
              </w:rPr>
            </w:pPr>
          </w:p>
        </w:tc>
        <w:tc>
          <w:tcPr>
            <w:tcW w:w="621" w:type="dxa"/>
            <w:tcBorders>
              <w:top w:val="nil"/>
              <w:left w:val="single" w:sz="12" w:space="0" w:color="B31E8E"/>
              <w:bottom w:val="nil"/>
              <w:right w:val="nil"/>
            </w:tcBorders>
            <w:vAlign w:val="center"/>
          </w:tcPr>
          <w:p w:rsidR="00275D41" w:rsidRDefault="00275D41" w:rsidP="00BD31A7">
            <w:pPr>
              <w:rPr>
                <w:rFonts w:eastAsia="Arial"/>
              </w:rPr>
            </w:pPr>
          </w:p>
        </w:tc>
        <w:tc>
          <w:tcPr>
            <w:tcW w:w="629" w:type="dxa"/>
            <w:tcBorders>
              <w:top w:val="nil"/>
              <w:left w:val="nil"/>
              <w:bottom w:val="nil"/>
              <w:right w:val="nil"/>
            </w:tcBorders>
            <w:vAlign w:val="center"/>
          </w:tcPr>
          <w:p w:rsidR="00275D41" w:rsidRDefault="00275D41" w:rsidP="00BD31A7">
            <w:pPr>
              <w:rPr>
                <w:rFonts w:eastAsia="Arial"/>
              </w:rPr>
            </w:pPr>
          </w:p>
        </w:tc>
        <w:tc>
          <w:tcPr>
            <w:tcW w:w="621" w:type="dxa"/>
            <w:gridSpan w:val="2"/>
            <w:tcBorders>
              <w:top w:val="nil"/>
              <w:left w:val="nil"/>
              <w:bottom w:val="nil"/>
              <w:right w:val="nil"/>
            </w:tcBorders>
            <w:vAlign w:val="center"/>
          </w:tcPr>
          <w:p w:rsidR="00275D41" w:rsidRDefault="00275D41" w:rsidP="00BD31A7">
            <w:pPr>
              <w:rPr>
                <w:rFonts w:eastAsia="Arial"/>
              </w:rPr>
            </w:pPr>
          </w:p>
        </w:tc>
        <w:tc>
          <w:tcPr>
            <w:tcW w:w="623" w:type="dxa"/>
            <w:tcBorders>
              <w:top w:val="nil"/>
              <w:left w:val="nil"/>
              <w:bottom w:val="nil"/>
              <w:right w:val="nil"/>
            </w:tcBorders>
            <w:vAlign w:val="center"/>
          </w:tcPr>
          <w:p w:rsidR="00275D41" w:rsidRDefault="00275D41" w:rsidP="00BD31A7">
            <w:pPr>
              <w:rPr>
                <w:rFonts w:eastAsia="Arial"/>
              </w:rPr>
            </w:pPr>
          </w:p>
        </w:tc>
        <w:tc>
          <w:tcPr>
            <w:tcW w:w="621"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1" w:type="dxa"/>
            <w:tcBorders>
              <w:top w:val="nil"/>
              <w:left w:val="nil"/>
              <w:bottom w:val="nil"/>
              <w:right w:val="nil"/>
            </w:tcBorders>
            <w:vAlign w:val="center"/>
          </w:tcPr>
          <w:p w:rsidR="00275D41" w:rsidRDefault="00275D41" w:rsidP="00BD31A7">
            <w:pPr>
              <w:rPr>
                <w:rFonts w:eastAsia="Arial"/>
              </w:rPr>
            </w:pPr>
          </w:p>
        </w:tc>
      </w:tr>
      <w:tr w:rsidR="00275D41" w:rsidTr="00275D41">
        <w:trPr>
          <w:gridAfter w:val="1"/>
          <w:wAfter w:w="14" w:type="dxa"/>
          <w:trHeight w:val="588"/>
        </w:trPr>
        <w:tc>
          <w:tcPr>
            <w:tcW w:w="621"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0" w:type="dxa"/>
            <w:gridSpan w:val="2"/>
            <w:tcBorders>
              <w:top w:val="nil"/>
              <w:left w:val="nil"/>
              <w:bottom w:val="nil"/>
              <w:right w:val="nil"/>
            </w:tcBorders>
            <w:vAlign w:val="center"/>
          </w:tcPr>
          <w:p w:rsidR="00275D41" w:rsidRDefault="00275D41" w:rsidP="00BD31A7">
            <w:pPr>
              <w:rPr>
                <w:rFonts w:eastAsia="Arial"/>
              </w:rPr>
            </w:pPr>
          </w:p>
        </w:tc>
        <w:tc>
          <w:tcPr>
            <w:tcW w:w="621" w:type="dxa"/>
            <w:tcBorders>
              <w:top w:val="nil"/>
              <w:left w:val="nil"/>
              <w:bottom w:val="nil"/>
              <w:right w:val="single" w:sz="12" w:space="0" w:color="B31E8E"/>
            </w:tcBorders>
            <w:vAlign w:val="center"/>
          </w:tcPr>
          <w:p w:rsidR="00275D41" w:rsidRDefault="00275D41" w:rsidP="00BD31A7">
            <w:pPr>
              <w:rPr>
                <w:rFonts w:eastAsia="Arial"/>
              </w:rPr>
            </w:pPr>
          </w:p>
        </w:tc>
        <w:tc>
          <w:tcPr>
            <w:tcW w:w="621" w:type="dxa"/>
            <w:tcBorders>
              <w:top w:val="single" w:sz="8" w:space="0" w:color="B31E8E"/>
              <w:left w:val="single" w:sz="12" w:space="0" w:color="B31E8E"/>
              <w:bottom w:val="single" w:sz="8" w:space="0" w:color="B31E8E"/>
              <w:right w:val="single" w:sz="8" w:space="0" w:color="B31E8E"/>
            </w:tcBorders>
            <w:vAlign w:val="center"/>
          </w:tcPr>
          <w:p w:rsidR="00275D41" w:rsidRDefault="00275D41" w:rsidP="00BD31A7">
            <w:pPr>
              <w:rPr>
                <w:rFonts w:eastAsia="Arial"/>
              </w:rPr>
            </w:pPr>
          </w:p>
        </w:tc>
        <w:tc>
          <w:tcPr>
            <w:tcW w:w="621" w:type="dxa"/>
            <w:tcBorders>
              <w:top w:val="single" w:sz="8" w:space="0" w:color="B31E8E"/>
              <w:left w:val="single" w:sz="8" w:space="0" w:color="B31E8E"/>
              <w:bottom w:val="single" w:sz="8" w:space="0" w:color="B31E8E"/>
              <w:right w:val="single" w:sz="8" w:space="0" w:color="B31E8E"/>
            </w:tcBorders>
            <w:shd w:val="clear" w:color="auto" w:fill="002060"/>
            <w:vAlign w:val="center"/>
          </w:tcPr>
          <w:p w:rsidR="00275D41" w:rsidRDefault="00275D41" w:rsidP="00BD31A7">
            <w:pPr>
              <w:rPr>
                <w:rFonts w:eastAsia="Arial"/>
              </w:rPr>
            </w:pPr>
          </w:p>
        </w:tc>
        <w:tc>
          <w:tcPr>
            <w:tcW w:w="620" w:type="dxa"/>
            <w:tcBorders>
              <w:top w:val="single" w:sz="8" w:space="0" w:color="B31E8E"/>
              <w:left w:val="single" w:sz="8" w:space="0" w:color="B31E8E"/>
              <w:bottom w:val="single" w:sz="8" w:space="0" w:color="B31E8E"/>
              <w:right w:val="single" w:sz="12" w:space="0" w:color="B31E8E"/>
            </w:tcBorders>
            <w:vAlign w:val="center"/>
          </w:tcPr>
          <w:p w:rsidR="00275D41" w:rsidRDefault="00275D41" w:rsidP="00BD31A7">
            <w:pPr>
              <w:rPr>
                <w:rFonts w:eastAsia="Arial"/>
              </w:rPr>
            </w:pPr>
          </w:p>
        </w:tc>
        <w:tc>
          <w:tcPr>
            <w:tcW w:w="621" w:type="dxa"/>
            <w:tcBorders>
              <w:top w:val="nil"/>
              <w:left w:val="single" w:sz="12" w:space="0" w:color="B31E8E"/>
              <w:bottom w:val="nil"/>
              <w:right w:val="nil"/>
            </w:tcBorders>
            <w:vAlign w:val="center"/>
          </w:tcPr>
          <w:p w:rsidR="00275D41" w:rsidRDefault="00275D41" w:rsidP="00BD31A7">
            <w:pPr>
              <w:rPr>
                <w:rFonts w:eastAsia="Arial"/>
              </w:rPr>
            </w:pPr>
          </w:p>
        </w:tc>
        <w:tc>
          <w:tcPr>
            <w:tcW w:w="629" w:type="dxa"/>
            <w:tcBorders>
              <w:top w:val="nil"/>
              <w:left w:val="nil"/>
              <w:bottom w:val="nil"/>
              <w:right w:val="nil"/>
            </w:tcBorders>
            <w:vAlign w:val="center"/>
          </w:tcPr>
          <w:p w:rsidR="00275D41" w:rsidRDefault="00275D41" w:rsidP="00BD31A7">
            <w:pPr>
              <w:rPr>
                <w:rFonts w:eastAsia="Arial"/>
              </w:rPr>
            </w:pPr>
          </w:p>
        </w:tc>
        <w:tc>
          <w:tcPr>
            <w:tcW w:w="621" w:type="dxa"/>
            <w:gridSpan w:val="2"/>
            <w:tcBorders>
              <w:top w:val="nil"/>
              <w:left w:val="nil"/>
              <w:bottom w:val="nil"/>
              <w:right w:val="nil"/>
            </w:tcBorders>
            <w:vAlign w:val="center"/>
          </w:tcPr>
          <w:p w:rsidR="00275D41" w:rsidRDefault="00275D41" w:rsidP="00BD31A7">
            <w:pPr>
              <w:rPr>
                <w:rFonts w:eastAsia="Arial"/>
              </w:rPr>
            </w:pPr>
          </w:p>
        </w:tc>
        <w:tc>
          <w:tcPr>
            <w:tcW w:w="623" w:type="dxa"/>
            <w:tcBorders>
              <w:top w:val="nil"/>
              <w:left w:val="nil"/>
              <w:bottom w:val="nil"/>
              <w:right w:val="nil"/>
            </w:tcBorders>
            <w:vAlign w:val="center"/>
          </w:tcPr>
          <w:p w:rsidR="00275D41" w:rsidRDefault="00275D41" w:rsidP="00BD31A7">
            <w:pPr>
              <w:rPr>
                <w:rFonts w:eastAsia="Arial"/>
              </w:rPr>
            </w:pPr>
          </w:p>
        </w:tc>
        <w:tc>
          <w:tcPr>
            <w:tcW w:w="621"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1" w:type="dxa"/>
            <w:tcBorders>
              <w:top w:val="nil"/>
              <w:left w:val="nil"/>
              <w:bottom w:val="nil"/>
              <w:right w:val="nil"/>
            </w:tcBorders>
            <w:vAlign w:val="center"/>
          </w:tcPr>
          <w:p w:rsidR="00275D41" w:rsidRDefault="00275D41" w:rsidP="00BD31A7">
            <w:pPr>
              <w:rPr>
                <w:rFonts w:eastAsia="Arial"/>
              </w:rPr>
            </w:pPr>
          </w:p>
        </w:tc>
      </w:tr>
      <w:tr w:rsidR="00275D41" w:rsidTr="00275D41">
        <w:trPr>
          <w:gridAfter w:val="1"/>
          <w:wAfter w:w="14" w:type="dxa"/>
          <w:trHeight w:val="588"/>
        </w:trPr>
        <w:tc>
          <w:tcPr>
            <w:tcW w:w="621"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0" w:type="dxa"/>
            <w:gridSpan w:val="2"/>
            <w:tcBorders>
              <w:top w:val="nil"/>
              <w:left w:val="nil"/>
              <w:bottom w:val="nil"/>
              <w:right w:val="nil"/>
            </w:tcBorders>
            <w:vAlign w:val="center"/>
          </w:tcPr>
          <w:p w:rsidR="00275D41" w:rsidRDefault="00275D41" w:rsidP="00BD31A7">
            <w:pPr>
              <w:rPr>
                <w:rFonts w:eastAsia="Arial"/>
              </w:rPr>
            </w:pPr>
          </w:p>
        </w:tc>
        <w:tc>
          <w:tcPr>
            <w:tcW w:w="621" w:type="dxa"/>
            <w:tcBorders>
              <w:top w:val="nil"/>
              <w:left w:val="nil"/>
              <w:bottom w:val="nil"/>
              <w:right w:val="single" w:sz="12" w:space="0" w:color="B31E8E"/>
            </w:tcBorders>
            <w:vAlign w:val="center"/>
          </w:tcPr>
          <w:p w:rsidR="00275D41" w:rsidRDefault="00275D41" w:rsidP="00BD31A7">
            <w:pPr>
              <w:rPr>
                <w:rFonts w:eastAsia="Arial"/>
              </w:rPr>
            </w:pPr>
          </w:p>
        </w:tc>
        <w:tc>
          <w:tcPr>
            <w:tcW w:w="621" w:type="dxa"/>
            <w:tcBorders>
              <w:top w:val="single" w:sz="8" w:space="0" w:color="B31E8E"/>
              <w:left w:val="single" w:sz="12" w:space="0" w:color="B31E8E"/>
              <w:bottom w:val="single" w:sz="12" w:space="0" w:color="B31E8E"/>
              <w:right w:val="single" w:sz="8" w:space="0" w:color="B31E8E"/>
            </w:tcBorders>
            <w:shd w:val="clear" w:color="auto" w:fill="002060"/>
            <w:vAlign w:val="center"/>
          </w:tcPr>
          <w:p w:rsidR="00275D41" w:rsidRDefault="00275D41" w:rsidP="00BD31A7">
            <w:pPr>
              <w:rPr>
                <w:rFonts w:eastAsia="Arial"/>
              </w:rPr>
            </w:pPr>
          </w:p>
        </w:tc>
        <w:tc>
          <w:tcPr>
            <w:tcW w:w="621" w:type="dxa"/>
            <w:tcBorders>
              <w:top w:val="single" w:sz="8" w:space="0" w:color="B31E8E"/>
              <w:left w:val="single" w:sz="8" w:space="0" w:color="B31E8E"/>
              <w:bottom w:val="single" w:sz="12" w:space="0" w:color="B31E8E"/>
              <w:right w:val="single" w:sz="8" w:space="0" w:color="B31E8E"/>
            </w:tcBorders>
            <w:vAlign w:val="center"/>
          </w:tcPr>
          <w:p w:rsidR="00275D41" w:rsidRDefault="00275D41" w:rsidP="00BD31A7">
            <w:pPr>
              <w:rPr>
                <w:rFonts w:eastAsia="Arial"/>
              </w:rPr>
            </w:pPr>
          </w:p>
        </w:tc>
        <w:tc>
          <w:tcPr>
            <w:tcW w:w="620" w:type="dxa"/>
            <w:tcBorders>
              <w:top w:val="single" w:sz="8" w:space="0" w:color="B31E8E"/>
              <w:left w:val="single" w:sz="8" w:space="0" w:color="B31E8E"/>
              <w:bottom w:val="single" w:sz="12" w:space="0" w:color="B31E8E"/>
              <w:right w:val="single" w:sz="12" w:space="0" w:color="B31E8E"/>
            </w:tcBorders>
            <w:vAlign w:val="center"/>
          </w:tcPr>
          <w:p w:rsidR="00275D41" w:rsidRDefault="00275D41" w:rsidP="00BD31A7">
            <w:pPr>
              <w:rPr>
                <w:rFonts w:eastAsia="Arial"/>
              </w:rPr>
            </w:pPr>
          </w:p>
        </w:tc>
        <w:tc>
          <w:tcPr>
            <w:tcW w:w="621" w:type="dxa"/>
            <w:tcBorders>
              <w:top w:val="nil"/>
              <w:left w:val="single" w:sz="12" w:space="0" w:color="B31E8E"/>
              <w:bottom w:val="nil"/>
              <w:right w:val="nil"/>
            </w:tcBorders>
            <w:vAlign w:val="center"/>
          </w:tcPr>
          <w:p w:rsidR="00275D41" w:rsidRDefault="00275D41" w:rsidP="00BD31A7">
            <w:pPr>
              <w:rPr>
                <w:rFonts w:eastAsia="Arial"/>
              </w:rPr>
            </w:pPr>
          </w:p>
        </w:tc>
        <w:tc>
          <w:tcPr>
            <w:tcW w:w="629" w:type="dxa"/>
            <w:tcBorders>
              <w:top w:val="nil"/>
              <w:left w:val="nil"/>
              <w:bottom w:val="nil"/>
              <w:right w:val="nil"/>
            </w:tcBorders>
            <w:vAlign w:val="center"/>
          </w:tcPr>
          <w:p w:rsidR="00275D41" w:rsidRDefault="00275D41" w:rsidP="00BD31A7">
            <w:pPr>
              <w:rPr>
                <w:rFonts w:eastAsia="Arial"/>
              </w:rPr>
            </w:pPr>
          </w:p>
        </w:tc>
        <w:tc>
          <w:tcPr>
            <w:tcW w:w="621" w:type="dxa"/>
            <w:gridSpan w:val="2"/>
            <w:tcBorders>
              <w:top w:val="nil"/>
              <w:left w:val="nil"/>
              <w:bottom w:val="nil"/>
              <w:right w:val="nil"/>
            </w:tcBorders>
            <w:vAlign w:val="center"/>
          </w:tcPr>
          <w:p w:rsidR="00275D41" w:rsidRDefault="00275D41" w:rsidP="00BD31A7">
            <w:pPr>
              <w:rPr>
                <w:rFonts w:eastAsia="Arial"/>
              </w:rPr>
            </w:pPr>
          </w:p>
        </w:tc>
        <w:tc>
          <w:tcPr>
            <w:tcW w:w="623" w:type="dxa"/>
            <w:tcBorders>
              <w:top w:val="nil"/>
              <w:left w:val="nil"/>
              <w:bottom w:val="nil"/>
              <w:right w:val="nil"/>
            </w:tcBorders>
            <w:vAlign w:val="center"/>
          </w:tcPr>
          <w:p w:rsidR="00275D41" w:rsidRDefault="00275D41" w:rsidP="00BD31A7">
            <w:pPr>
              <w:rPr>
                <w:rFonts w:eastAsia="Arial"/>
              </w:rPr>
            </w:pPr>
          </w:p>
        </w:tc>
        <w:tc>
          <w:tcPr>
            <w:tcW w:w="621" w:type="dxa"/>
            <w:tcBorders>
              <w:top w:val="nil"/>
              <w:left w:val="nil"/>
              <w:bottom w:val="nil"/>
              <w:right w:val="nil"/>
            </w:tcBorders>
            <w:vAlign w:val="center"/>
          </w:tcPr>
          <w:p w:rsidR="00275D41" w:rsidRDefault="00275D41" w:rsidP="00BD31A7">
            <w:pPr>
              <w:rPr>
                <w:rFonts w:eastAsia="Arial"/>
              </w:rPr>
            </w:pPr>
          </w:p>
        </w:tc>
        <w:tc>
          <w:tcPr>
            <w:tcW w:w="622" w:type="dxa"/>
            <w:tcBorders>
              <w:top w:val="nil"/>
              <w:left w:val="nil"/>
              <w:bottom w:val="nil"/>
              <w:right w:val="nil"/>
            </w:tcBorders>
            <w:vAlign w:val="center"/>
          </w:tcPr>
          <w:p w:rsidR="00275D41" w:rsidRDefault="00275D41" w:rsidP="00BD31A7">
            <w:pPr>
              <w:rPr>
                <w:rFonts w:eastAsia="Arial"/>
              </w:rPr>
            </w:pPr>
          </w:p>
        </w:tc>
        <w:tc>
          <w:tcPr>
            <w:tcW w:w="621" w:type="dxa"/>
            <w:tcBorders>
              <w:top w:val="nil"/>
              <w:left w:val="nil"/>
              <w:bottom w:val="nil"/>
              <w:right w:val="nil"/>
            </w:tcBorders>
            <w:vAlign w:val="center"/>
          </w:tcPr>
          <w:p w:rsidR="00275D41" w:rsidRDefault="00275D41" w:rsidP="00BD31A7">
            <w:pPr>
              <w:rPr>
                <w:rFonts w:eastAsia="Arial"/>
              </w:rPr>
            </w:pPr>
          </w:p>
        </w:tc>
      </w:tr>
      <w:tr w:rsidR="00275D41" w:rsidTr="00275D41">
        <w:trPr>
          <w:gridAfter w:val="1"/>
          <w:wAfter w:w="14" w:type="dxa"/>
          <w:trHeight w:val="20"/>
        </w:trPr>
        <w:tc>
          <w:tcPr>
            <w:tcW w:w="621" w:type="dxa"/>
            <w:tcBorders>
              <w:top w:val="nil"/>
              <w:left w:val="nil"/>
              <w:bottom w:val="single" w:sz="8" w:space="0" w:color="B31E8E"/>
              <w:right w:val="nil"/>
            </w:tcBorders>
            <w:vAlign w:val="center"/>
          </w:tcPr>
          <w:p w:rsidR="00275D41" w:rsidRPr="00275D41" w:rsidRDefault="00275D41" w:rsidP="00275D41">
            <w:pPr>
              <w:spacing w:before="0" w:after="0"/>
              <w:rPr>
                <w:rFonts w:eastAsia="Arial"/>
                <w:sz w:val="16"/>
                <w:szCs w:val="16"/>
              </w:rPr>
            </w:pPr>
          </w:p>
        </w:tc>
        <w:tc>
          <w:tcPr>
            <w:tcW w:w="622" w:type="dxa"/>
            <w:tcBorders>
              <w:top w:val="nil"/>
              <w:left w:val="nil"/>
              <w:bottom w:val="single" w:sz="8" w:space="0" w:color="B31E8E"/>
              <w:right w:val="nil"/>
            </w:tcBorders>
            <w:vAlign w:val="center"/>
          </w:tcPr>
          <w:p w:rsidR="00275D41" w:rsidRPr="00275D41" w:rsidRDefault="00275D41" w:rsidP="00275D41">
            <w:pPr>
              <w:spacing w:before="0" w:after="0"/>
              <w:rPr>
                <w:rFonts w:eastAsia="Arial"/>
                <w:sz w:val="16"/>
                <w:szCs w:val="16"/>
              </w:rPr>
            </w:pPr>
          </w:p>
        </w:tc>
        <w:tc>
          <w:tcPr>
            <w:tcW w:w="622" w:type="dxa"/>
            <w:tcBorders>
              <w:top w:val="nil"/>
              <w:left w:val="nil"/>
              <w:bottom w:val="single" w:sz="8" w:space="0" w:color="B31E8E"/>
              <w:right w:val="nil"/>
            </w:tcBorders>
            <w:vAlign w:val="center"/>
          </w:tcPr>
          <w:p w:rsidR="00275D41" w:rsidRPr="00275D41" w:rsidRDefault="00275D41" w:rsidP="00275D41">
            <w:pPr>
              <w:spacing w:before="0" w:after="0"/>
              <w:rPr>
                <w:rFonts w:eastAsia="Arial"/>
                <w:sz w:val="16"/>
                <w:szCs w:val="16"/>
              </w:rPr>
            </w:pPr>
          </w:p>
        </w:tc>
        <w:tc>
          <w:tcPr>
            <w:tcW w:w="622" w:type="dxa"/>
            <w:tcBorders>
              <w:top w:val="nil"/>
              <w:left w:val="nil"/>
              <w:bottom w:val="single" w:sz="8" w:space="0" w:color="B31E8E"/>
              <w:right w:val="nil"/>
            </w:tcBorders>
            <w:vAlign w:val="center"/>
          </w:tcPr>
          <w:p w:rsidR="00275D41" w:rsidRPr="00275D41" w:rsidRDefault="00275D41" w:rsidP="00275D41">
            <w:pPr>
              <w:spacing w:before="0" w:after="0"/>
              <w:rPr>
                <w:rFonts w:eastAsia="Arial"/>
                <w:sz w:val="16"/>
                <w:szCs w:val="16"/>
              </w:rPr>
            </w:pPr>
          </w:p>
        </w:tc>
        <w:tc>
          <w:tcPr>
            <w:tcW w:w="620" w:type="dxa"/>
            <w:gridSpan w:val="2"/>
            <w:tcBorders>
              <w:top w:val="nil"/>
              <w:left w:val="nil"/>
              <w:bottom w:val="single" w:sz="8" w:space="0" w:color="B31E8E"/>
              <w:right w:val="nil"/>
            </w:tcBorders>
            <w:vAlign w:val="center"/>
          </w:tcPr>
          <w:p w:rsidR="00275D41" w:rsidRPr="00275D41" w:rsidRDefault="00275D41" w:rsidP="00275D41">
            <w:pPr>
              <w:spacing w:before="0" w:after="0"/>
              <w:rPr>
                <w:rFonts w:eastAsia="Arial"/>
                <w:sz w:val="16"/>
                <w:szCs w:val="16"/>
              </w:rPr>
            </w:pPr>
          </w:p>
        </w:tc>
        <w:tc>
          <w:tcPr>
            <w:tcW w:w="621" w:type="dxa"/>
            <w:tcBorders>
              <w:top w:val="nil"/>
              <w:left w:val="nil"/>
              <w:bottom w:val="single" w:sz="8" w:space="0" w:color="B31E8E"/>
              <w:right w:val="nil"/>
            </w:tcBorders>
            <w:vAlign w:val="center"/>
          </w:tcPr>
          <w:p w:rsidR="00275D41" w:rsidRPr="00275D41" w:rsidRDefault="00275D41" w:rsidP="00275D41">
            <w:pPr>
              <w:spacing w:before="0" w:after="0"/>
              <w:rPr>
                <w:rFonts w:eastAsia="Arial"/>
                <w:sz w:val="16"/>
                <w:szCs w:val="16"/>
              </w:rPr>
            </w:pPr>
          </w:p>
        </w:tc>
        <w:tc>
          <w:tcPr>
            <w:tcW w:w="621" w:type="dxa"/>
            <w:tcBorders>
              <w:top w:val="single" w:sz="8" w:space="0" w:color="B31E8E"/>
              <w:left w:val="nil"/>
              <w:bottom w:val="single" w:sz="8" w:space="0" w:color="B31E8E"/>
              <w:right w:val="nil"/>
            </w:tcBorders>
            <w:shd w:val="clear" w:color="auto" w:fill="FFFFFF" w:themeFill="background1"/>
            <w:vAlign w:val="center"/>
          </w:tcPr>
          <w:p w:rsidR="00275D41" w:rsidRPr="00275D41" w:rsidRDefault="00275D41" w:rsidP="00275D41">
            <w:pPr>
              <w:spacing w:before="0" w:after="0"/>
              <w:rPr>
                <w:rFonts w:eastAsia="Arial"/>
                <w:sz w:val="16"/>
                <w:szCs w:val="16"/>
              </w:rPr>
            </w:pPr>
          </w:p>
        </w:tc>
        <w:tc>
          <w:tcPr>
            <w:tcW w:w="621" w:type="dxa"/>
            <w:tcBorders>
              <w:top w:val="single" w:sz="8" w:space="0" w:color="B31E8E"/>
              <w:left w:val="nil"/>
              <w:bottom w:val="single" w:sz="8" w:space="0" w:color="B31E8E"/>
              <w:right w:val="nil"/>
            </w:tcBorders>
            <w:vAlign w:val="center"/>
          </w:tcPr>
          <w:p w:rsidR="00275D41" w:rsidRPr="00275D41" w:rsidRDefault="00275D41" w:rsidP="00275D41">
            <w:pPr>
              <w:spacing w:before="0" w:after="0"/>
              <w:rPr>
                <w:rFonts w:eastAsia="Arial"/>
                <w:sz w:val="16"/>
                <w:szCs w:val="16"/>
              </w:rPr>
            </w:pPr>
          </w:p>
        </w:tc>
        <w:tc>
          <w:tcPr>
            <w:tcW w:w="620" w:type="dxa"/>
            <w:tcBorders>
              <w:top w:val="single" w:sz="8" w:space="0" w:color="B31E8E"/>
              <w:left w:val="nil"/>
              <w:bottom w:val="nil"/>
              <w:right w:val="nil"/>
            </w:tcBorders>
            <w:vAlign w:val="center"/>
          </w:tcPr>
          <w:p w:rsidR="00275D41" w:rsidRPr="00275D41" w:rsidRDefault="00275D41" w:rsidP="00275D41">
            <w:pPr>
              <w:spacing w:before="0" w:after="0"/>
              <w:rPr>
                <w:rFonts w:eastAsia="Arial"/>
                <w:sz w:val="16"/>
                <w:szCs w:val="16"/>
              </w:rPr>
            </w:pPr>
          </w:p>
        </w:tc>
        <w:tc>
          <w:tcPr>
            <w:tcW w:w="621" w:type="dxa"/>
            <w:tcBorders>
              <w:top w:val="nil"/>
              <w:left w:val="nil"/>
              <w:bottom w:val="nil"/>
              <w:right w:val="nil"/>
            </w:tcBorders>
            <w:vAlign w:val="center"/>
          </w:tcPr>
          <w:p w:rsidR="00275D41" w:rsidRPr="00275D41" w:rsidRDefault="00275D41" w:rsidP="00275D41">
            <w:pPr>
              <w:spacing w:before="0" w:after="0"/>
              <w:rPr>
                <w:rFonts w:eastAsia="Arial"/>
                <w:sz w:val="16"/>
                <w:szCs w:val="16"/>
              </w:rPr>
            </w:pPr>
          </w:p>
        </w:tc>
        <w:tc>
          <w:tcPr>
            <w:tcW w:w="629" w:type="dxa"/>
            <w:tcBorders>
              <w:top w:val="nil"/>
              <w:left w:val="nil"/>
              <w:bottom w:val="nil"/>
              <w:right w:val="nil"/>
            </w:tcBorders>
            <w:vAlign w:val="center"/>
          </w:tcPr>
          <w:p w:rsidR="00275D41" w:rsidRPr="00275D41" w:rsidRDefault="00275D41" w:rsidP="00275D41">
            <w:pPr>
              <w:spacing w:before="0" w:after="0"/>
              <w:rPr>
                <w:rFonts w:eastAsia="Arial"/>
                <w:sz w:val="16"/>
                <w:szCs w:val="16"/>
              </w:rPr>
            </w:pPr>
          </w:p>
        </w:tc>
        <w:tc>
          <w:tcPr>
            <w:tcW w:w="621" w:type="dxa"/>
            <w:gridSpan w:val="2"/>
            <w:tcBorders>
              <w:top w:val="nil"/>
              <w:left w:val="nil"/>
              <w:bottom w:val="nil"/>
              <w:right w:val="nil"/>
            </w:tcBorders>
            <w:vAlign w:val="center"/>
          </w:tcPr>
          <w:p w:rsidR="00275D41" w:rsidRPr="00275D41" w:rsidRDefault="00275D41" w:rsidP="00275D41">
            <w:pPr>
              <w:spacing w:before="0" w:after="0"/>
              <w:rPr>
                <w:rFonts w:eastAsia="Arial"/>
                <w:sz w:val="16"/>
                <w:szCs w:val="16"/>
              </w:rPr>
            </w:pPr>
          </w:p>
        </w:tc>
        <w:tc>
          <w:tcPr>
            <w:tcW w:w="623" w:type="dxa"/>
            <w:tcBorders>
              <w:top w:val="nil"/>
              <w:left w:val="nil"/>
              <w:bottom w:val="nil"/>
              <w:right w:val="nil"/>
            </w:tcBorders>
            <w:vAlign w:val="center"/>
          </w:tcPr>
          <w:p w:rsidR="00275D41" w:rsidRPr="00275D41" w:rsidRDefault="00275D41" w:rsidP="00275D41">
            <w:pPr>
              <w:spacing w:before="0" w:after="0"/>
              <w:rPr>
                <w:rFonts w:eastAsia="Arial"/>
                <w:sz w:val="16"/>
                <w:szCs w:val="16"/>
              </w:rPr>
            </w:pPr>
          </w:p>
        </w:tc>
        <w:tc>
          <w:tcPr>
            <w:tcW w:w="621" w:type="dxa"/>
            <w:tcBorders>
              <w:top w:val="nil"/>
              <w:left w:val="nil"/>
              <w:bottom w:val="nil"/>
              <w:right w:val="nil"/>
            </w:tcBorders>
            <w:vAlign w:val="center"/>
          </w:tcPr>
          <w:p w:rsidR="00275D41" w:rsidRPr="00275D41" w:rsidRDefault="00275D41" w:rsidP="00275D41">
            <w:pPr>
              <w:spacing w:before="0" w:after="0"/>
              <w:rPr>
                <w:rFonts w:eastAsia="Arial"/>
                <w:sz w:val="16"/>
                <w:szCs w:val="16"/>
              </w:rPr>
            </w:pPr>
          </w:p>
        </w:tc>
        <w:tc>
          <w:tcPr>
            <w:tcW w:w="622" w:type="dxa"/>
            <w:tcBorders>
              <w:top w:val="nil"/>
              <w:left w:val="nil"/>
              <w:bottom w:val="nil"/>
              <w:right w:val="nil"/>
            </w:tcBorders>
            <w:vAlign w:val="center"/>
          </w:tcPr>
          <w:p w:rsidR="00275D41" w:rsidRPr="00275D41" w:rsidRDefault="00275D41" w:rsidP="00275D41">
            <w:pPr>
              <w:spacing w:before="0" w:after="0"/>
              <w:rPr>
                <w:rFonts w:eastAsia="Arial"/>
                <w:sz w:val="16"/>
                <w:szCs w:val="16"/>
              </w:rPr>
            </w:pPr>
          </w:p>
        </w:tc>
        <w:tc>
          <w:tcPr>
            <w:tcW w:w="621" w:type="dxa"/>
            <w:tcBorders>
              <w:top w:val="nil"/>
              <w:left w:val="nil"/>
              <w:bottom w:val="nil"/>
              <w:right w:val="nil"/>
            </w:tcBorders>
            <w:vAlign w:val="center"/>
          </w:tcPr>
          <w:p w:rsidR="00275D41" w:rsidRPr="00275D41" w:rsidRDefault="00275D41" w:rsidP="00275D41">
            <w:pPr>
              <w:spacing w:before="0" w:after="0"/>
              <w:rPr>
                <w:rFonts w:eastAsia="Arial"/>
                <w:sz w:val="16"/>
                <w:szCs w:val="16"/>
              </w:rPr>
            </w:pPr>
          </w:p>
        </w:tc>
      </w:tr>
      <w:tr w:rsidR="00031AAE" w:rsidTr="00275D41">
        <w:trPr>
          <w:trHeight w:val="112"/>
        </w:trPr>
        <w:tc>
          <w:tcPr>
            <w:tcW w:w="4970" w:type="dxa"/>
            <w:gridSpan w:val="9"/>
            <w:tcBorders>
              <w:top w:val="single" w:sz="8" w:space="0" w:color="B31E8E"/>
              <w:left w:val="single" w:sz="8" w:space="0" w:color="B31E8E"/>
              <w:bottom w:val="single" w:sz="8" w:space="0" w:color="B31E8E"/>
              <w:right w:val="single" w:sz="8" w:space="0" w:color="B31E8E"/>
            </w:tcBorders>
            <w:vAlign w:val="center"/>
          </w:tcPr>
          <w:p w:rsidR="00031AAE" w:rsidRDefault="00031AAE" w:rsidP="00275D41">
            <w:pPr>
              <w:spacing w:before="80" w:after="80"/>
              <w:rPr>
                <w:rFonts w:eastAsia="Arial"/>
              </w:rPr>
            </w:pPr>
            <w:r>
              <w:rPr>
                <w:rFonts w:eastAsia="Arial"/>
              </w:rPr>
              <w:t>Start in the top left hand square.</w:t>
            </w:r>
          </w:p>
          <w:p w:rsidR="00031AAE" w:rsidRPr="0066360B" w:rsidRDefault="00031AAE" w:rsidP="00275D41">
            <w:pPr>
              <w:spacing w:before="80" w:after="80"/>
              <w:rPr>
                <w:rFonts w:eastAsia="Arial"/>
              </w:rPr>
            </w:pPr>
            <w:r>
              <w:rPr>
                <w:rFonts w:eastAsia="Arial"/>
              </w:rPr>
              <w:t>Move one square to the right and shade the square.</w:t>
            </w:r>
          </w:p>
          <w:p w:rsidR="00031AAE" w:rsidRDefault="00031AAE" w:rsidP="00275D41">
            <w:pPr>
              <w:spacing w:before="80" w:after="80"/>
              <w:rPr>
                <w:rFonts w:eastAsia="Arial"/>
              </w:rPr>
            </w:pPr>
            <w:r>
              <w:rPr>
                <w:rFonts w:eastAsia="Arial"/>
              </w:rPr>
              <w:t>Move one square to the right.</w:t>
            </w:r>
          </w:p>
          <w:p w:rsidR="00031AAE" w:rsidRDefault="00031AAE" w:rsidP="00275D41">
            <w:pPr>
              <w:spacing w:before="80" w:after="80"/>
              <w:rPr>
                <w:rFonts w:eastAsia="Arial"/>
              </w:rPr>
            </w:pPr>
            <w:r>
              <w:rPr>
                <w:rFonts w:eastAsia="Arial"/>
              </w:rPr>
              <w:t xml:space="preserve">Move </w:t>
            </w:r>
            <w:r w:rsidR="00585A74">
              <w:rPr>
                <w:rFonts w:eastAsia="Arial"/>
              </w:rPr>
              <w:t xml:space="preserve">down </w:t>
            </w:r>
            <w:r>
              <w:rPr>
                <w:rFonts w:eastAsia="Arial"/>
              </w:rPr>
              <w:t>one square.</w:t>
            </w:r>
          </w:p>
          <w:p w:rsidR="00031AAE" w:rsidRDefault="00031AAE" w:rsidP="00275D41">
            <w:pPr>
              <w:spacing w:before="80" w:after="80"/>
              <w:rPr>
                <w:rFonts w:eastAsia="Arial"/>
              </w:rPr>
            </w:pPr>
            <w:r>
              <w:rPr>
                <w:rFonts w:eastAsia="Arial"/>
              </w:rPr>
              <w:t>Move one square to the left shade the square.</w:t>
            </w:r>
          </w:p>
          <w:p w:rsidR="00031AAE" w:rsidRDefault="00031AAE" w:rsidP="00275D41">
            <w:pPr>
              <w:spacing w:before="80" w:after="80"/>
              <w:rPr>
                <w:rFonts w:eastAsia="Arial"/>
              </w:rPr>
            </w:pPr>
            <w:r>
              <w:rPr>
                <w:rFonts w:eastAsia="Arial"/>
              </w:rPr>
              <w:t xml:space="preserve">Move one square to the left. </w:t>
            </w:r>
          </w:p>
          <w:p w:rsidR="00031AAE" w:rsidRDefault="00031AAE" w:rsidP="00275D41">
            <w:pPr>
              <w:spacing w:before="80" w:after="80"/>
              <w:rPr>
                <w:rFonts w:eastAsia="Arial"/>
              </w:rPr>
            </w:pPr>
            <w:r>
              <w:rPr>
                <w:rFonts w:eastAsia="Arial"/>
              </w:rPr>
              <w:t>Move down one square and shade the square.</w:t>
            </w:r>
          </w:p>
        </w:tc>
        <w:tc>
          <w:tcPr>
            <w:tcW w:w="4992" w:type="dxa"/>
            <w:gridSpan w:val="10"/>
            <w:tcBorders>
              <w:top w:val="single" w:sz="8" w:space="0" w:color="B31E8E"/>
              <w:left w:val="single" w:sz="8" w:space="0" w:color="B31E8E"/>
              <w:bottom w:val="single" w:sz="8" w:space="0" w:color="B31E8E"/>
              <w:right w:val="single" w:sz="8" w:space="0" w:color="B31E8E"/>
            </w:tcBorders>
            <w:vAlign w:val="center"/>
          </w:tcPr>
          <w:p w:rsidR="00031AAE" w:rsidRDefault="00031AAE" w:rsidP="00031AAE">
            <w:pPr>
              <w:rPr>
                <w:rFonts w:eastAsia="Arial"/>
              </w:rPr>
            </w:pPr>
            <w:r>
              <w:rPr>
                <w:rFonts w:eastAsia="Arial"/>
              </w:rPr>
              <w:t>Start in the top left hand square</w:t>
            </w:r>
          </w:p>
          <w:p w:rsidR="00031AAE" w:rsidRPr="0066360B" w:rsidRDefault="00031AAE" w:rsidP="00031AAE">
            <w:pPr>
              <w:rPr>
                <w:rFonts w:eastAsia="Arial"/>
              </w:rPr>
            </w:pPr>
            <w:r>
              <w:rPr>
                <w:rFonts w:eastAsia="Arial"/>
              </w:rPr>
              <w:t>Move one square to the right and shade the square.</w:t>
            </w:r>
          </w:p>
          <w:p w:rsidR="00031AAE" w:rsidRPr="0066360B" w:rsidRDefault="00031AAE" w:rsidP="00031AAE">
            <w:pPr>
              <w:rPr>
                <w:rFonts w:eastAsia="Arial"/>
              </w:rPr>
            </w:pPr>
            <w:r>
              <w:rPr>
                <w:rFonts w:eastAsia="Arial"/>
              </w:rPr>
              <w:t>Move down one square and shade the square.</w:t>
            </w:r>
          </w:p>
          <w:p w:rsidR="00031AAE" w:rsidRDefault="00031AAE" w:rsidP="00031AAE">
            <w:pPr>
              <w:rPr>
                <w:rFonts w:eastAsia="Arial"/>
              </w:rPr>
            </w:pPr>
            <w:r>
              <w:rPr>
                <w:rFonts w:eastAsia="Arial"/>
              </w:rPr>
              <w:t xml:space="preserve">Move </w:t>
            </w:r>
            <w:r w:rsidR="00275D41">
              <w:rPr>
                <w:rFonts w:eastAsia="Arial"/>
              </w:rPr>
              <w:t xml:space="preserve">down </w:t>
            </w:r>
            <w:r>
              <w:rPr>
                <w:rFonts w:eastAsia="Arial"/>
              </w:rPr>
              <w:t>one square</w:t>
            </w:r>
            <w:r w:rsidR="00275D41">
              <w:rPr>
                <w:rFonts w:eastAsia="Arial"/>
              </w:rPr>
              <w:t>.</w:t>
            </w:r>
          </w:p>
          <w:p w:rsidR="00031AAE" w:rsidRDefault="00585A74" w:rsidP="00585A74">
            <w:pPr>
              <w:rPr>
                <w:rFonts w:eastAsia="Arial"/>
              </w:rPr>
            </w:pPr>
            <w:r>
              <w:rPr>
                <w:rFonts w:eastAsia="Arial"/>
              </w:rPr>
              <w:t>Move one square to the left and shade the square.</w:t>
            </w:r>
          </w:p>
        </w:tc>
      </w:tr>
    </w:tbl>
    <w:p w:rsidR="00EA0EF8" w:rsidRPr="00EA0EF8" w:rsidRDefault="00EA0EF8" w:rsidP="00EA0EF8">
      <w:pPr>
        <w:spacing w:before="0" w:after="0"/>
        <w:rPr>
          <w:sz w:val="16"/>
          <w:szCs w:val="16"/>
        </w:rPr>
      </w:pPr>
      <w:r>
        <w:rPr>
          <w:sz w:val="16"/>
          <w:szCs w:val="16"/>
        </w:rPr>
        <w:br w:type="page"/>
      </w:r>
    </w:p>
    <w:p w:rsidR="000C6292" w:rsidRDefault="000C6292" w:rsidP="000C6292">
      <w:pPr>
        <w:pStyle w:val="Heading2"/>
      </w:pPr>
      <w:r>
        <w:lastRenderedPageBreak/>
        <w:t>Coding a picture</w:t>
      </w:r>
    </w:p>
    <w:tbl>
      <w:tblPr>
        <w:tblStyle w:val="TableGrid"/>
        <w:tblW w:w="9962" w:type="dxa"/>
        <w:tblLook w:val="04A0" w:firstRow="1" w:lastRow="0" w:firstColumn="1" w:lastColumn="0" w:noHBand="0" w:noVBand="1"/>
      </w:tblPr>
      <w:tblGrid>
        <w:gridCol w:w="959"/>
        <w:gridCol w:w="1139"/>
        <w:gridCol w:w="278"/>
        <w:gridCol w:w="289"/>
        <w:gridCol w:w="567"/>
        <w:gridCol w:w="567"/>
        <w:gridCol w:w="567"/>
        <w:gridCol w:w="278"/>
        <w:gridCol w:w="289"/>
        <w:gridCol w:w="567"/>
        <w:gridCol w:w="567"/>
        <w:gridCol w:w="567"/>
        <w:gridCol w:w="567"/>
        <w:gridCol w:w="567"/>
        <w:gridCol w:w="2183"/>
        <w:gridCol w:w="11"/>
      </w:tblGrid>
      <w:tr w:rsidR="000C6292" w:rsidTr="00276E4E">
        <w:trPr>
          <w:trHeight w:val="737"/>
        </w:trPr>
        <w:tc>
          <w:tcPr>
            <w:tcW w:w="9962" w:type="dxa"/>
            <w:gridSpan w:val="16"/>
            <w:tcBorders>
              <w:top w:val="nil"/>
              <w:left w:val="nil"/>
              <w:bottom w:val="nil"/>
              <w:right w:val="nil"/>
            </w:tcBorders>
            <w:vAlign w:val="center"/>
          </w:tcPr>
          <w:p w:rsidR="000C6292" w:rsidRPr="0066360B" w:rsidRDefault="000C6292" w:rsidP="00276E4E">
            <w:pPr>
              <w:rPr>
                <w:rFonts w:eastAsia="Arial" w:cs="Arial"/>
                <w:szCs w:val="28"/>
              </w:rPr>
            </w:pPr>
            <w:r w:rsidRPr="00E077A7">
              <w:rPr>
                <w:rFonts w:cs="Arial"/>
                <w:noProof/>
              </w:rPr>
              <mc:AlternateContent>
                <mc:Choice Requires="wps">
                  <w:drawing>
                    <wp:anchor distT="0" distB="0" distL="114300" distR="114300" simplePos="0" relativeHeight="252870656" behindDoc="0" locked="0" layoutInCell="1" allowOverlap="1" wp14:anchorId="44B3EBBD" wp14:editId="45678701">
                      <wp:simplePos x="0" y="0"/>
                      <wp:positionH relativeFrom="column">
                        <wp:posOffset>1188720</wp:posOffset>
                      </wp:positionH>
                      <wp:positionV relativeFrom="paragraph">
                        <wp:posOffset>57785</wp:posOffset>
                      </wp:positionV>
                      <wp:extent cx="4953000" cy="563880"/>
                      <wp:effectExtent l="647700" t="0" r="19050" b="26670"/>
                      <wp:wrapNone/>
                      <wp:docPr id="59" name="Rounded Rectangular Callout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563880"/>
                              </a:xfrm>
                              <a:prstGeom prst="wedgeRoundRectCallout">
                                <a:avLst>
                                  <a:gd name="adj1" fmla="val -62186"/>
                                  <a:gd name="adj2" fmla="val 23378"/>
                                  <a:gd name="adj3" fmla="val 16667"/>
                                </a:avLst>
                              </a:prstGeom>
                              <a:noFill/>
                              <a:ln w="19050">
                                <a:solidFill>
                                  <a:srgbClr val="B31E8E"/>
                                </a:solidFill>
                                <a:miter lim="800000"/>
                                <a:headEnd/>
                                <a:tailEnd/>
                              </a:ln>
                            </wps:spPr>
                            <wps:txbx>
                              <w:txbxContent>
                                <w:p w:rsidR="0091685E" w:rsidRPr="00B86753" w:rsidRDefault="0091685E" w:rsidP="000C6292">
                                  <w:pPr>
                                    <w:spacing w:before="0" w:after="0"/>
                                    <w:rPr>
                                      <w:sz w:val="26"/>
                                      <w:szCs w:val="26"/>
                                    </w:rPr>
                                  </w:pPr>
                                  <w:r w:rsidRPr="00B86753">
                                    <w:rPr>
                                      <w:sz w:val="26"/>
                                      <w:szCs w:val="26"/>
                                    </w:rPr>
                                    <w:t>Computer screen</w:t>
                                  </w:r>
                                  <w:r>
                                    <w:rPr>
                                      <w:sz w:val="26"/>
                                      <w:szCs w:val="26"/>
                                    </w:rPr>
                                    <w:t>s</w:t>
                                  </w:r>
                                  <w:r w:rsidRPr="00B86753">
                                    <w:rPr>
                                      <w:sz w:val="26"/>
                                      <w:szCs w:val="26"/>
                                    </w:rPr>
                                    <w:t xml:space="preserve"> are divided into a grid of small dots or pixels. </w:t>
                                  </w:r>
                                  <w:r w:rsidRPr="00615FC3">
                                    <w:rPr>
                                      <w:b/>
                                      <w:sz w:val="26"/>
                                      <w:szCs w:val="26"/>
                                    </w:rPr>
                                    <w:t>Pixels</w:t>
                                  </w:r>
                                  <w:r w:rsidRPr="00B86753">
                                    <w:rPr>
                                      <w:sz w:val="26"/>
                                      <w:szCs w:val="26"/>
                                    </w:rPr>
                                    <w:t xml:space="preserve"> are </w:t>
                                  </w:r>
                                  <w:r w:rsidRPr="00B86753">
                                    <w:rPr>
                                      <w:b/>
                                      <w:sz w:val="26"/>
                                      <w:szCs w:val="26"/>
                                    </w:rPr>
                                    <w:t>pic</w:t>
                                  </w:r>
                                  <w:r w:rsidRPr="00B86753">
                                    <w:rPr>
                                      <w:sz w:val="26"/>
                                      <w:szCs w:val="26"/>
                                    </w:rPr>
                                    <w:t xml:space="preserve">ture </w:t>
                                  </w:r>
                                  <w:r w:rsidRPr="00B86753">
                                    <w:rPr>
                                      <w:b/>
                                      <w:sz w:val="26"/>
                                      <w:szCs w:val="26"/>
                                    </w:rPr>
                                    <w:t>el</w:t>
                                  </w:r>
                                  <w:r w:rsidRPr="00B86753">
                                    <w:rPr>
                                      <w:sz w:val="26"/>
                                      <w:szCs w:val="26"/>
                                    </w:rPr>
                                    <w: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3EBBD" id="Rounded Rectangular Callout 59" o:spid="_x0000_s1103" type="#_x0000_t62" style="position:absolute;margin-left:93.6pt;margin-top:4.55pt;width:390pt;height:44.4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JbQIAAMIEAAAOAAAAZHJzL2Uyb0RvYy54bWysVNtu2zAMfR+wfxD03trOxXGMOkWXtsOA&#10;biva7QMUS7a1yaInyXHSrx8lu126vg17ESiTIg/PIX1xeWgV2QtjJeiCJucxJUKXwKWuC/r92+1Z&#10;Rol1THOmQIuCHoWll5v37y6GLhczaEBxYQgm0TYfuoI2znV5FNmyES2z59AJjc4KTMscXk0dccMG&#10;zN6qaBbHaTSA4Z2BUliLX69HJ92E/FUlSve1qqxwRBUUsblwmnDu/BltLlheG9Y1spxgsH9A0TKp&#10;sehLqmvmGOmNfJOqlaUBC5U7L6GNoKpkKUIP2E0S/9XNY8M6EXpBcmz3QpP9f2nLL/t7QyQv6HJN&#10;iWYtavQAveaCkwdkj+m6V8yQLVMKekcwCikbOpvjy8fu3vimbXcH5U9LNGwbfCCujIGhEYwj0MTH&#10;R68e+IvFp2Q3fAaOBVnvILB3qEzrEyIv5BBEOr6IJA6OlPhxsV7O4xi1LNG3TOdZFlSMWP78ujPW&#10;fRTQEm8UdBC8FqEn39DUSCjH9nfWBdX41DrjPxJKqlbhEOyZImfpLMnSaUpOgmanQbP5fJW9jZmf&#10;xiRpmq4CFSyfyiLiZ6Qeg4ZbqVSYR6XJgMyt42UccFpQkntvINvUu60yBOEV9MM8uclupryvwlrp&#10;cLGUbAuaIV1IWEjtVbnRPNiOSTXaCEXpSSavzKiwO+wOYTRWAbmXbQf8iMIZGBcJFx+NBswTJQMu&#10;UUHtr54ZQYn6pFH8dbJY+K0Ll8VyNcOLOfXsTj1Ml5iqoI6S0dy6cVP7zsi6wUpJoEPDFQ5MJd3z&#10;ZI2oJvy4KGi92sTTe4j68+vZ/AYAAP//AwBQSwMEFAAGAAgAAAAhAGm9zzncAAAACAEAAA8AAABk&#10;cnMvZG93bnJldi54bWxMj8FOwzAQRO9I/IO1SFwQdRpE04Q4FUJw6aUiwN1NljgiXgfbbdK/7/YE&#10;t32a0exMuZntII7oQ+9IwXKRgEBqXNtTp+Dz4+1+DSJETa0eHKGCEwbYVNdXpS5aN9E7HuvYCQ6h&#10;UGgFJsaxkDI0Bq0OCzcisfbtvNWR0Xey9XricDvINElW0uqe+IPRI74YbH7qg1Vw519P81dWPybp&#10;5LdmuwsPv2Oj1O3N/PwEIuIc/8xwqc/VoeJOe3egNoiBeZ2lbFWQL0Gwnq8uvOcjy0FWpfw/oDoD&#10;AAD//wMAUEsBAi0AFAAGAAgAAAAhALaDOJL+AAAA4QEAABMAAAAAAAAAAAAAAAAAAAAAAFtDb250&#10;ZW50X1R5cGVzXS54bWxQSwECLQAUAAYACAAAACEAOP0h/9YAAACUAQAACwAAAAAAAAAAAAAAAAAv&#10;AQAAX3JlbHMvLnJlbHNQSwECLQAUAAYACAAAACEAcAfcSW0CAADCBAAADgAAAAAAAAAAAAAAAAAu&#10;AgAAZHJzL2Uyb0RvYy54bWxQSwECLQAUAAYACAAAACEAab3POdwAAAAIAQAADwAAAAAAAAAAAAAA&#10;AADHBAAAZHJzL2Rvd25yZXYueG1sUEsFBgAAAAAEAAQA8wAAANAFAAAAAA==&#10;" adj="-2632,15850" filled="f" strokecolor="#b31e8e" strokeweight="1.5pt">
                      <v:textbox>
                        <w:txbxContent>
                          <w:p w:rsidR="0091685E" w:rsidRPr="00B86753" w:rsidRDefault="0091685E" w:rsidP="000C6292">
                            <w:pPr>
                              <w:spacing w:before="0" w:after="0"/>
                              <w:rPr>
                                <w:sz w:val="26"/>
                                <w:szCs w:val="26"/>
                              </w:rPr>
                            </w:pPr>
                            <w:r w:rsidRPr="00B86753">
                              <w:rPr>
                                <w:sz w:val="26"/>
                                <w:szCs w:val="26"/>
                              </w:rPr>
                              <w:t>Computer screen</w:t>
                            </w:r>
                            <w:r>
                              <w:rPr>
                                <w:sz w:val="26"/>
                                <w:szCs w:val="26"/>
                              </w:rPr>
                              <w:t>s</w:t>
                            </w:r>
                            <w:r w:rsidRPr="00B86753">
                              <w:rPr>
                                <w:sz w:val="26"/>
                                <w:szCs w:val="26"/>
                              </w:rPr>
                              <w:t xml:space="preserve"> are divided into a grid of small dots or pixels. </w:t>
                            </w:r>
                            <w:r w:rsidRPr="00615FC3">
                              <w:rPr>
                                <w:b/>
                                <w:sz w:val="26"/>
                                <w:szCs w:val="26"/>
                              </w:rPr>
                              <w:t>Pixels</w:t>
                            </w:r>
                            <w:r w:rsidRPr="00B86753">
                              <w:rPr>
                                <w:sz w:val="26"/>
                                <w:szCs w:val="26"/>
                              </w:rPr>
                              <w:t xml:space="preserve"> are </w:t>
                            </w:r>
                            <w:r w:rsidRPr="00B86753">
                              <w:rPr>
                                <w:b/>
                                <w:sz w:val="26"/>
                                <w:szCs w:val="26"/>
                              </w:rPr>
                              <w:t>pic</w:t>
                            </w:r>
                            <w:r w:rsidRPr="00B86753">
                              <w:rPr>
                                <w:sz w:val="26"/>
                                <w:szCs w:val="26"/>
                              </w:rPr>
                              <w:t xml:space="preserve">ture </w:t>
                            </w:r>
                            <w:r w:rsidRPr="00B86753">
                              <w:rPr>
                                <w:b/>
                                <w:sz w:val="26"/>
                                <w:szCs w:val="26"/>
                              </w:rPr>
                              <w:t>el</w:t>
                            </w:r>
                            <w:r w:rsidRPr="00B86753">
                              <w:rPr>
                                <w:sz w:val="26"/>
                                <w:szCs w:val="26"/>
                              </w:rPr>
                              <w:t>ements.</w:t>
                            </w:r>
                          </w:p>
                        </w:txbxContent>
                      </v:textbox>
                    </v:shape>
                  </w:pict>
                </mc:Fallback>
              </mc:AlternateContent>
            </w:r>
            <w:r>
              <w:rPr>
                <w:rFonts w:eastAsia="Arial" w:cs="Arial"/>
                <w:szCs w:val="28"/>
              </w:rPr>
              <w:t xml:space="preserve"> </w:t>
            </w:r>
            <w:r>
              <w:rPr>
                <w:rFonts w:eastAsia="Arial" w:cs="Arial"/>
                <w:noProof/>
                <w:szCs w:val="28"/>
              </w:rPr>
              <w:drawing>
                <wp:inline distT="0" distB="0" distL="0" distR="0" wp14:anchorId="2FB306EF" wp14:editId="021DC2F0">
                  <wp:extent cx="551985" cy="502920"/>
                  <wp:effectExtent l="0" t="0" r="635" b="0"/>
                  <wp:docPr id="20481" name="Picture 20481"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51985" cy="502920"/>
                          </a:xfrm>
                          <a:prstGeom prst="rect">
                            <a:avLst/>
                          </a:prstGeom>
                          <a:noFill/>
                          <a:ln>
                            <a:noFill/>
                          </a:ln>
                        </pic:spPr>
                      </pic:pic>
                    </a:graphicData>
                  </a:graphic>
                </wp:inline>
              </w:drawing>
            </w:r>
          </w:p>
        </w:tc>
      </w:tr>
      <w:tr w:rsidR="000C6292" w:rsidTr="00276E4E">
        <w:trPr>
          <w:trHeight w:val="1417"/>
        </w:trPr>
        <w:tc>
          <w:tcPr>
            <w:tcW w:w="9962" w:type="dxa"/>
            <w:gridSpan w:val="16"/>
            <w:tcBorders>
              <w:top w:val="nil"/>
              <w:left w:val="nil"/>
              <w:bottom w:val="nil"/>
              <w:right w:val="nil"/>
            </w:tcBorders>
            <w:vAlign w:val="center"/>
          </w:tcPr>
          <w:p w:rsidR="000C6292" w:rsidRPr="00E077A7" w:rsidRDefault="000C6292" w:rsidP="00276E4E">
            <w:pPr>
              <w:jc w:val="right"/>
              <w:rPr>
                <w:rFonts w:cs="Arial"/>
                <w:noProof/>
                <w:lang w:eastAsia="ja-JP"/>
              </w:rPr>
            </w:pPr>
            <w:r w:rsidRPr="00E077A7">
              <w:rPr>
                <w:rFonts w:cs="Arial"/>
                <w:noProof/>
              </w:rPr>
              <mc:AlternateContent>
                <mc:Choice Requires="wps">
                  <w:drawing>
                    <wp:anchor distT="0" distB="0" distL="114300" distR="114300" simplePos="0" relativeHeight="252871680" behindDoc="0" locked="0" layoutInCell="1" allowOverlap="1" wp14:anchorId="4ACC28EF" wp14:editId="154B3810">
                      <wp:simplePos x="0" y="0"/>
                      <wp:positionH relativeFrom="column">
                        <wp:posOffset>0</wp:posOffset>
                      </wp:positionH>
                      <wp:positionV relativeFrom="paragraph">
                        <wp:posOffset>34925</wp:posOffset>
                      </wp:positionV>
                      <wp:extent cx="5554980" cy="769620"/>
                      <wp:effectExtent l="0" t="0" r="388620" b="11430"/>
                      <wp:wrapNone/>
                      <wp:docPr id="1957" name="Rounded Rectangular Callout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769620"/>
                              </a:xfrm>
                              <a:prstGeom prst="wedgeRoundRectCallout">
                                <a:avLst>
                                  <a:gd name="adj1" fmla="val 56060"/>
                                  <a:gd name="adj2" fmla="val -6298"/>
                                  <a:gd name="adj3" fmla="val 16667"/>
                                </a:avLst>
                              </a:prstGeom>
                              <a:noFill/>
                              <a:ln w="19050">
                                <a:solidFill>
                                  <a:srgbClr val="B31E8E"/>
                                </a:solidFill>
                                <a:miter lim="800000"/>
                                <a:headEnd/>
                                <a:tailEnd/>
                              </a:ln>
                            </wps:spPr>
                            <wps:txbx>
                              <w:txbxContent>
                                <w:p w:rsidR="0091685E" w:rsidRPr="00B86753" w:rsidRDefault="0091685E" w:rsidP="000C6292">
                                  <w:pPr>
                                    <w:shd w:val="clear" w:color="auto" w:fill="FFFFFF" w:themeFill="background1"/>
                                    <w:spacing w:before="0" w:after="0"/>
                                    <w:rPr>
                                      <w:sz w:val="26"/>
                                      <w:szCs w:val="26"/>
                                    </w:rPr>
                                  </w:pPr>
                                  <w:r w:rsidRPr="00B86753">
                                    <w:rPr>
                                      <w:rFonts w:cs="Arial"/>
                                      <w:color w:val="333333"/>
                                      <w:sz w:val="26"/>
                                      <w:szCs w:val="26"/>
                                      <w:shd w:val="clear" w:color="auto" w:fill="FFFFFF"/>
                                    </w:rPr>
                                    <w:t xml:space="preserve">A </w:t>
                                  </w:r>
                                  <w:r w:rsidRPr="00B86753">
                                    <w:rPr>
                                      <w:rFonts w:cs="Arial"/>
                                      <w:b/>
                                      <w:color w:val="333333"/>
                                      <w:sz w:val="26"/>
                                      <w:szCs w:val="26"/>
                                      <w:shd w:val="clear" w:color="auto" w:fill="FFFFFF"/>
                                    </w:rPr>
                                    <w:t>pixel</w:t>
                                  </w:r>
                                  <w:r w:rsidRPr="00B86753">
                                    <w:rPr>
                                      <w:rFonts w:cs="Arial"/>
                                      <w:color w:val="333333"/>
                                      <w:sz w:val="26"/>
                                      <w:szCs w:val="26"/>
                                      <w:shd w:val="clear" w:color="auto" w:fill="FFFFFF"/>
                                    </w:rPr>
                                    <w:t xml:space="preserve"> is the smallest unit of a digital image or graphic that can be displayed and represented on a digital display device. Look at the pixel pattern below. </w:t>
                                  </w:r>
                                  <w:r>
                                    <w:rPr>
                                      <w:rFonts w:cs="Arial"/>
                                      <w:color w:val="333333"/>
                                      <w:sz w:val="26"/>
                                      <w:szCs w:val="26"/>
                                      <w:shd w:val="clear" w:color="auto" w:fill="FFFFFF"/>
                                    </w:rPr>
                                    <w:t>Write</w:t>
                                  </w:r>
                                  <w:r w:rsidRPr="00B86753">
                                    <w:rPr>
                                      <w:rFonts w:cs="Arial"/>
                                      <w:color w:val="333333"/>
                                      <w:sz w:val="26"/>
                                      <w:szCs w:val="26"/>
                                      <w:shd w:val="clear" w:color="auto" w:fill="FFFFFF"/>
                                    </w:rPr>
                                    <w:t xml:space="preserve"> a code to tell others what the pattern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C28EF" id="Rounded Rectangular Callout 1957" o:spid="_x0000_s1104" type="#_x0000_t62" style="position:absolute;left:0;text-align:left;margin-left:0;margin-top:2.75pt;width:437.4pt;height:60.6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XBbQIAAMUEAAAOAAAAZHJzL2Uyb0RvYy54bWysVF1v0zAUfUfiP1h+35J0TdpGS6fRbQhp&#10;wLTBD3BjJzE4vsF2mo5fz7WTjgzeEH2w7Nyvc8+5t5dXx1aRgzBWgi5och5TInQJXOq6oF+/3J2t&#10;KbGOac4UaFHQZ2Hp1fbtm8uhy8UCGlBcGIJJtM2HrqCNc10eRbZsRMvsOXRCo7EC0zKHT1NH3LAB&#10;s7cqWsRxFg1geGegFNbi15vRSLchf1WJ0n2uKiscUQVFbC6cJpx7f0bbS5bXhnWNLCcY7B9QtExq&#10;LPqS6oY5Rnoj/0rVytKAhcqdl9BGUFWyFKEH7CaJ/+jmqWGdCL0gObZ7ocn+v7Tlp8ODIZKjdpt0&#10;RYlmLar0CL3mgpNH5I/pulfMkB1TCnpHgh/SNnQ2x+in7sH4xm13D+V3SzTsGgwR18bA0AjGEWzi&#10;aY5eBfiHxVCyHz4Cx5KsdxAYPFam9QmRG3IMQj2/CCWOjpT4MU3T5WaNepZoW2WbbBGUjFh+iu6M&#10;de8FtMRfCjoIXovQlW9paiWUY4d764JyfGqe8W8JJVWrcBAOTJE0i7PToMx8FnOfs2yxWU/DNPO5&#10;mPskWZatAhMsn6oi4BNQD0HDnVQqjKTSZPCaxGkcYFpQkntr4NrU+50yBNEV9N1Fcru+nfK+cmul&#10;w91Ssi3oOva/EaAX5VbzUMYxqcY7QlF6UskLMwrsjvtjmI5V6M6rtgf+jLoZGHcJdx8vDZiflAy4&#10;RwW1P3pmBCXqg0btN8ly6RcvPJbpCpUiZm7Zzy1Ml5iqoI6S8bpz47L2nZF1g5WSQIeGa5yXSrrT&#10;YI2oJvy4K3h7tYzzd/D6/e+z/QUAAP//AwBQSwMEFAAGAAgAAAAhAIjkbdbaAAAABgEAAA8AAABk&#10;cnMvZG93bnJldi54bWxMj81OwzAQhO9IvIO1SNyo00B/CHEqBALKkRaJqxtvk4h4HdnbNn17lhMc&#10;RzOa+aZcjb5XR4ypC2RgOslAIdXBddQY+Ny+3CxBJbbkbB8IDZwxwaq6vCht4cKJPvC44UZJCaXC&#10;GmiZh0LrVLfobZqEAUm8fYjessjYaBftScp9r/Msm2tvO5KF1g741GL9vTl4A0Q8fT7fb/f0Hl+H&#10;fP1Fb2G8Neb6anx8AMU48l8YfvEFHSph2oUDuaR6A3KEDcxmoMRcLu7kx05S+XwBuir1f/zqBwAA&#10;//8DAFBLAQItABQABgAIAAAAIQC2gziS/gAAAOEBAAATAAAAAAAAAAAAAAAAAAAAAABbQ29udGVu&#10;dF9UeXBlc10ueG1sUEsBAi0AFAAGAAgAAAAhADj9If/WAAAAlAEAAAsAAAAAAAAAAAAAAAAALwEA&#10;AF9yZWxzLy5yZWxzUEsBAi0AFAAGAAgAAAAhAOIihcFtAgAAxQQAAA4AAAAAAAAAAAAAAAAALgIA&#10;AGRycy9lMm9Eb2MueG1sUEsBAi0AFAAGAAgAAAAhAIjkbdbaAAAABgEAAA8AAAAAAAAAAAAAAAAA&#10;xwQAAGRycy9kb3ducmV2LnhtbFBLBQYAAAAABAAEAPMAAADOBQAAAAA=&#10;" adj="22909,9440" filled="f" strokecolor="#b31e8e" strokeweight="1.5pt">
                      <v:textbox>
                        <w:txbxContent>
                          <w:p w:rsidR="0091685E" w:rsidRPr="00B86753" w:rsidRDefault="0091685E" w:rsidP="000C6292">
                            <w:pPr>
                              <w:shd w:val="clear" w:color="auto" w:fill="FFFFFF" w:themeFill="background1"/>
                              <w:spacing w:before="0" w:after="0"/>
                              <w:rPr>
                                <w:sz w:val="26"/>
                                <w:szCs w:val="26"/>
                              </w:rPr>
                            </w:pPr>
                            <w:r w:rsidRPr="00B86753">
                              <w:rPr>
                                <w:rFonts w:cs="Arial"/>
                                <w:color w:val="333333"/>
                                <w:sz w:val="26"/>
                                <w:szCs w:val="26"/>
                                <w:shd w:val="clear" w:color="auto" w:fill="FFFFFF"/>
                              </w:rPr>
                              <w:t xml:space="preserve">A </w:t>
                            </w:r>
                            <w:r w:rsidRPr="00B86753">
                              <w:rPr>
                                <w:rFonts w:cs="Arial"/>
                                <w:b/>
                                <w:color w:val="333333"/>
                                <w:sz w:val="26"/>
                                <w:szCs w:val="26"/>
                                <w:shd w:val="clear" w:color="auto" w:fill="FFFFFF"/>
                              </w:rPr>
                              <w:t>pixel</w:t>
                            </w:r>
                            <w:r w:rsidRPr="00B86753">
                              <w:rPr>
                                <w:rFonts w:cs="Arial"/>
                                <w:color w:val="333333"/>
                                <w:sz w:val="26"/>
                                <w:szCs w:val="26"/>
                                <w:shd w:val="clear" w:color="auto" w:fill="FFFFFF"/>
                              </w:rPr>
                              <w:t xml:space="preserve"> is the smallest unit of a digital image or graphic that can be displayed and represented on a digital display device. Look at the pixel pattern below. </w:t>
                            </w:r>
                            <w:r>
                              <w:rPr>
                                <w:rFonts w:cs="Arial"/>
                                <w:color w:val="333333"/>
                                <w:sz w:val="26"/>
                                <w:szCs w:val="26"/>
                                <w:shd w:val="clear" w:color="auto" w:fill="FFFFFF"/>
                              </w:rPr>
                              <w:t>Write</w:t>
                            </w:r>
                            <w:r w:rsidRPr="00B86753">
                              <w:rPr>
                                <w:rFonts w:cs="Arial"/>
                                <w:color w:val="333333"/>
                                <w:sz w:val="26"/>
                                <w:szCs w:val="26"/>
                                <w:shd w:val="clear" w:color="auto" w:fill="FFFFFF"/>
                              </w:rPr>
                              <w:t xml:space="preserve"> a code to tell others what the pattern is.</w:t>
                            </w:r>
                          </w:p>
                        </w:txbxContent>
                      </v:textbox>
                    </v:shape>
                  </w:pict>
                </mc:Fallback>
              </mc:AlternateContent>
            </w:r>
            <w:r>
              <w:rPr>
                <w:noProof/>
                <w:sz w:val="36"/>
                <w:szCs w:val="36"/>
              </w:rPr>
              <w:drawing>
                <wp:inline distT="0" distB="0" distL="0" distR="0" wp14:anchorId="01B28320" wp14:editId="385D16C7">
                  <wp:extent cx="450542" cy="662940"/>
                  <wp:effectExtent l="0" t="0" r="6985" b="3810"/>
                  <wp:docPr id="60" name="Picture 60"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0C6292" w:rsidTr="00276E4E">
        <w:trPr>
          <w:gridAfter w:val="1"/>
          <w:wAfter w:w="11" w:type="dxa"/>
          <w:trHeight w:val="510"/>
        </w:trPr>
        <w:tc>
          <w:tcPr>
            <w:tcW w:w="2098" w:type="dxa"/>
            <w:gridSpan w:val="2"/>
            <w:tcBorders>
              <w:top w:val="nil"/>
              <w:left w:val="nil"/>
              <w:bottom w:val="nil"/>
              <w:right w:val="single" w:sz="12" w:space="0" w:color="auto"/>
            </w:tcBorders>
            <w:vAlign w:val="center"/>
          </w:tcPr>
          <w:p w:rsidR="000C6292" w:rsidRPr="00E077A7" w:rsidRDefault="000C6292" w:rsidP="00276E4E">
            <w:pPr>
              <w:jc w:val="center"/>
              <w:rPr>
                <w:rFonts w:cs="Arial"/>
                <w:noProof/>
                <w:lang w:eastAsia="ja-JP"/>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rsidR="000C6292" w:rsidRPr="0081294E" w:rsidRDefault="000C6292" w:rsidP="00276E4E">
            <w:pPr>
              <w:jc w:val="center"/>
              <w:rPr>
                <w:rFonts w:cs="Arial"/>
                <w:noProof/>
                <w:sz w:val="24"/>
                <w:lang w:eastAsia="ja-JP"/>
              </w:rPr>
            </w:pPr>
          </w:p>
        </w:tc>
        <w:tc>
          <w:tcPr>
            <w:tcW w:w="567" w:type="dxa"/>
            <w:tcBorders>
              <w:top w:val="single" w:sz="12" w:space="0" w:color="auto"/>
              <w:left w:val="single" w:sz="12" w:space="0" w:color="auto"/>
              <w:bottom w:val="single" w:sz="12" w:space="0" w:color="auto"/>
              <w:right w:val="single" w:sz="12" w:space="0" w:color="auto"/>
            </w:tcBorders>
            <w:vAlign w:val="center"/>
          </w:tcPr>
          <w:p w:rsidR="000C6292" w:rsidRPr="0081294E" w:rsidRDefault="000C6292" w:rsidP="00276E4E">
            <w:pPr>
              <w:jc w:val="center"/>
              <w:rPr>
                <w:rFonts w:cs="Arial"/>
                <w:noProof/>
                <w:sz w:val="24"/>
                <w:lang w:eastAsia="ja-JP"/>
              </w:rPr>
            </w:pPr>
          </w:p>
        </w:tc>
        <w:tc>
          <w:tcPr>
            <w:tcW w:w="567" w:type="dxa"/>
            <w:tcBorders>
              <w:top w:val="single" w:sz="12" w:space="0" w:color="auto"/>
              <w:left w:val="single" w:sz="12" w:space="0" w:color="auto"/>
              <w:bottom w:val="single" w:sz="12" w:space="0" w:color="auto"/>
              <w:right w:val="single" w:sz="12" w:space="0" w:color="auto"/>
            </w:tcBorders>
            <w:shd w:val="clear" w:color="auto" w:fill="7030A0"/>
            <w:vAlign w:val="center"/>
          </w:tcPr>
          <w:p w:rsidR="000C6292" w:rsidRPr="0081294E" w:rsidRDefault="000C6292" w:rsidP="00276E4E">
            <w:pPr>
              <w:jc w:val="center"/>
              <w:rPr>
                <w:rFonts w:cs="Arial"/>
                <w:noProof/>
                <w:sz w:val="24"/>
                <w:lang w:eastAsia="ja-JP"/>
              </w:rPr>
            </w:pPr>
          </w:p>
        </w:tc>
        <w:tc>
          <w:tcPr>
            <w:tcW w:w="567" w:type="dxa"/>
            <w:tcBorders>
              <w:top w:val="single" w:sz="12" w:space="0" w:color="auto"/>
              <w:left w:val="single" w:sz="12" w:space="0" w:color="auto"/>
              <w:bottom w:val="single" w:sz="12" w:space="0" w:color="auto"/>
              <w:right w:val="single" w:sz="12" w:space="0" w:color="auto"/>
            </w:tcBorders>
            <w:shd w:val="clear" w:color="auto" w:fill="7030A0"/>
            <w:vAlign w:val="center"/>
          </w:tcPr>
          <w:p w:rsidR="000C6292" w:rsidRPr="0081294E" w:rsidRDefault="000C6292" w:rsidP="00276E4E">
            <w:pPr>
              <w:jc w:val="center"/>
              <w:rPr>
                <w:rFonts w:cs="Arial"/>
                <w:noProof/>
                <w:sz w:val="24"/>
                <w:lang w:eastAsia="ja-JP"/>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rsidR="000C6292" w:rsidRPr="0081294E" w:rsidRDefault="000C6292" w:rsidP="00276E4E">
            <w:pPr>
              <w:jc w:val="center"/>
              <w:rPr>
                <w:rFonts w:cs="Arial"/>
                <w:noProof/>
                <w:sz w:val="24"/>
                <w:lang w:eastAsia="ja-JP"/>
              </w:rPr>
            </w:pPr>
          </w:p>
        </w:tc>
        <w:tc>
          <w:tcPr>
            <w:tcW w:w="567" w:type="dxa"/>
            <w:tcBorders>
              <w:top w:val="single" w:sz="12" w:space="0" w:color="auto"/>
              <w:left w:val="single" w:sz="12" w:space="0" w:color="auto"/>
              <w:bottom w:val="single" w:sz="12" w:space="0" w:color="auto"/>
              <w:right w:val="single" w:sz="12" w:space="0" w:color="auto"/>
            </w:tcBorders>
            <w:vAlign w:val="center"/>
          </w:tcPr>
          <w:p w:rsidR="000C6292" w:rsidRPr="0081294E" w:rsidRDefault="000C6292" w:rsidP="00276E4E">
            <w:pPr>
              <w:jc w:val="center"/>
              <w:rPr>
                <w:rFonts w:cs="Arial"/>
                <w:noProof/>
                <w:sz w:val="24"/>
                <w:lang w:eastAsia="ja-JP"/>
              </w:rPr>
            </w:pPr>
          </w:p>
        </w:tc>
        <w:tc>
          <w:tcPr>
            <w:tcW w:w="567" w:type="dxa"/>
            <w:tcBorders>
              <w:top w:val="single" w:sz="12" w:space="0" w:color="auto"/>
              <w:left w:val="single" w:sz="12" w:space="0" w:color="auto"/>
              <w:bottom w:val="single" w:sz="12" w:space="0" w:color="auto"/>
              <w:right w:val="single" w:sz="12" w:space="0" w:color="auto"/>
            </w:tcBorders>
            <w:vAlign w:val="center"/>
          </w:tcPr>
          <w:p w:rsidR="000C6292" w:rsidRPr="0081294E" w:rsidRDefault="000C6292" w:rsidP="00276E4E">
            <w:pPr>
              <w:jc w:val="center"/>
              <w:rPr>
                <w:rFonts w:cs="Arial"/>
                <w:noProof/>
                <w:sz w:val="24"/>
                <w:lang w:eastAsia="ja-JP"/>
              </w:rPr>
            </w:pPr>
          </w:p>
        </w:tc>
        <w:tc>
          <w:tcPr>
            <w:tcW w:w="567" w:type="dxa"/>
            <w:tcBorders>
              <w:top w:val="single" w:sz="12" w:space="0" w:color="auto"/>
              <w:left w:val="single" w:sz="12" w:space="0" w:color="auto"/>
              <w:bottom w:val="single" w:sz="12" w:space="0" w:color="auto"/>
              <w:right w:val="single" w:sz="12" w:space="0" w:color="auto"/>
            </w:tcBorders>
            <w:shd w:val="clear" w:color="auto" w:fill="7030A0"/>
            <w:vAlign w:val="center"/>
          </w:tcPr>
          <w:p w:rsidR="000C6292" w:rsidRPr="0081294E" w:rsidRDefault="000C6292" w:rsidP="00276E4E">
            <w:pPr>
              <w:jc w:val="center"/>
              <w:rPr>
                <w:rFonts w:cs="Arial"/>
                <w:noProof/>
                <w:sz w:val="24"/>
                <w:lang w:eastAsia="ja-JP"/>
              </w:rPr>
            </w:pPr>
          </w:p>
        </w:tc>
        <w:tc>
          <w:tcPr>
            <w:tcW w:w="567" w:type="dxa"/>
            <w:tcBorders>
              <w:top w:val="single" w:sz="12" w:space="0" w:color="auto"/>
              <w:left w:val="single" w:sz="12" w:space="0" w:color="auto"/>
              <w:bottom w:val="single" w:sz="12" w:space="0" w:color="auto"/>
              <w:right w:val="single" w:sz="12" w:space="0" w:color="auto"/>
            </w:tcBorders>
            <w:vAlign w:val="center"/>
          </w:tcPr>
          <w:p w:rsidR="000C6292" w:rsidRPr="0081294E" w:rsidRDefault="000C6292" w:rsidP="00276E4E">
            <w:pPr>
              <w:jc w:val="center"/>
              <w:rPr>
                <w:rFonts w:cs="Arial"/>
                <w:noProof/>
                <w:sz w:val="24"/>
                <w:lang w:eastAsia="ja-JP"/>
              </w:rPr>
            </w:pPr>
          </w:p>
        </w:tc>
        <w:tc>
          <w:tcPr>
            <w:tcW w:w="567" w:type="dxa"/>
            <w:tcBorders>
              <w:top w:val="single" w:sz="12" w:space="0" w:color="auto"/>
              <w:left w:val="single" w:sz="12" w:space="0" w:color="auto"/>
              <w:bottom w:val="single" w:sz="12" w:space="0" w:color="auto"/>
              <w:right w:val="single" w:sz="12" w:space="0" w:color="auto"/>
            </w:tcBorders>
            <w:shd w:val="clear" w:color="auto" w:fill="7030A0"/>
            <w:vAlign w:val="center"/>
          </w:tcPr>
          <w:p w:rsidR="000C6292" w:rsidRPr="0081294E" w:rsidRDefault="000C6292" w:rsidP="00276E4E">
            <w:pPr>
              <w:jc w:val="center"/>
              <w:rPr>
                <w:rFonts w:cs="Arial"/>
                <w:noProof/>
                <w:sz w:val="24"/>
                <w:lang w:eastAsia="ja-JP"/>
              </w:rPr>
            </w:pPr>
          </w:p>
        </w:tc>
        <w:tc>
          <w:tcPr>
            <w:tcW w:w="2183" w:type="dxa"/>
            <w:tcBorders>
              <w:top w:val="nil"/>
              <w:left w:val="single" w:sz="12" w:space="0" w:color="auto"/>
              <w:bottom w:val="nil"/>
              <w:right w:val="nil"/>
            </w:tcBorders>
            <w:vAlign w:val="center"/>
          </w:tcPr>
          <w:p w:rsidR="000C6292" w:rsidRPr="00E077A7" w:rsidRDefault="000C6292" w:rsidP="00276E4E">
            <w:pPr>
              <w:jc w:val="center"/>
              <w:rPr>
                <w:rFonts w:cs="Arial"/>
                <w:noProof/>
                <w:lang w:eastAsia="ja-JP"/>
              </w:rPr>
            </w:pPr>
          </w:p>
        </w:tc>
      </w:tr>
      <w:tr w:rsidR="000C6292" w:rsidTr="00276E4E">
        <w:trPr>
          <w:trHeight w:val="737"/>
        </w:trPr>
        <w:tc>
          <w:tcPr>
            <w:tcW w:w="9962" w:type="dxa"/>
            <w:gridSpan w:val="16"/>
            <w:tcBorders>
              <w:top w:val="nil"/>
              <w:left w:val="nil"/>
              <w:bottom w:val="single" w:sz="8" w:space="0" w:color="B31E8E"/>
              <w:right w:val="nil"/>
            </w:tcBorders>
            <w:vAlign w:val="center"/>
          </w:tcPr>
          <w:p w:rsidR="000C6292" w:rsidRPr="00E077A7" w:rsidRDefault="000C6292" w:rsidP="00276E4E">
            <w:pPr>
              <w:rPr>
                <w:rFonts w:cs="Arial"/>
                <w:noProof/>
                <w:lang w:eastAsia="ja-JP"/>
              </w:rPr>
            </w:pPr>
          </w:p>
        </w:tc>
      </w:tr>
      <w:tr w:rsidR="000C6292" w:rsidTr="00276E4E">
        <w:trPr>
          <w:trHeight w:val="397"/>
        </w:trPr>
        <w:tc>
          <w:tcPr>
            <w:tcW w:w="9962" w:type="dxa"/>
            <w:gridSpan w:val="16"/>
            <w:tcBorders>
              <w:top w:val="single" w:sz="8" w:space="0" w:color="B31E8E"/>
              <w:left w:val="nil"/>
              <w:bottom w:val="single" w:sz="12" w:space="0" w:color="B31E8E"/>
              <w:right w:val="nil"/>
            </w:tcBorders>
            <w:vAlign w:val="center"/>
          </w:tcPr>
          <w:p w:rsidR="000C6292" w:rsidRPr="006A6590" w:rsidRDefault="000C6292" w:rsidP="00276E4E">
            <w:pPr>
              <w:rPr>
                <w:rFonts w:cs="Arial"/>
                <w:noProof/>
                <w:sz w:val="24"/>
                <w:lang w:eastAsia="ja-JP"/>
              </w:rPr>
            </w:pPr>
            <w:r w:rsidRPr="006A6590">
              <w:rPr>
                <w:rFonts w:cs="Arial"/>
                <w:noProof/>
                <w:sz w:val="24"/>
                <w:lang w:eastAsia="ja-JP"/>
              </w:rPr>
              <w:t xml:space="preserve">Follow the code from left to right to colour the pixels </w:t>
            </w:r>
            <w:r w:rsidRPr="006A6590">
              <w:rPr>
                <w:rFonts w:cs="Arial"/>
                <w:sz w:val="24"/>
              </w:rPr>
              <w:t>and find the picture in the grid.</w:t>
            </w:r>
          </w:p>
        </w:tc>
      </w:tr>
      <w:tr w:rsidR="000C6292" w:rsidTr="00276E4E">
        <w:trPr>
          <w:trHeight w:val="20"/>
        </w:trPr>
        <w:tc>
          <w:tcPr>
            <w:tcW w:w="4644" w:type="dxa"/>
            <w:gridSpan w:val="8"/>
            <w:tcBorders>
              <w:top w:val="single" w:sz="12" w:space="0" w:color="B31E8E"/>
              <w:left w:val="single" w:sz="12" w:space="0" w:color="B31E8E"/>
              <w:bottom w:val="nil"/>
              <w:right w:val="nil"/>
            </w:tcBorders>
            <w:vAlign w:val="center"/>
          </w:tcPr>
          <w:p w:rsidR="000C6292" w:rsidRPr="00555AE8" w:rsidRDefault="000C6292" w:rsidP="00276E4E">
            <w:pPr>
              <w:spacing w:before="0" w:after="0"/>
              <w:rPr>
                <w:rFonts w:cs="Arial"/>
                <w:sz w:val="16"/>
                <w:szCs w:val="16"/>
              </w:rPr>
            </w:pPr>
          </w:p>
        </w:tc>
        <w:tc>
          <w:tcPr>
            <w:tcW w:w="5318" w:type="dxa"/>
            <w:gridSpan w:val="8"/>
            <w:tcBorders>
              <w:top w:val="single" w:sz="12" w:space="0" w:color="B31E8E"/>
              <w:left w:val="nil"/>
              <w:bottom w:val="nil"/>
              <w:right w:val="single" w:sz="12" w:space="0" w:color="B31E8E"/>
            </w:tcBorders>
            <w:vAlign w:val="center"/>
          </w:tcPr>
          <w:p w:rsidR="000C6292" w:rsidRPr="00555AE8" w:rsidRDefault="000C6292" w:rsidP="00276E4E">
            <w:pPr>
              <w:spacing w:before="0" w:after="0"/>
              <w:rPr>
                <w:rFonts w:cs="Arial"/>
                <w:sz w:val="16"/>
                <w:szCs w:val="16"/>
              </w:rPr>
            </w:pPr>
          </w:p>
        </w:tc>
      </w:tr>
      <w:tr w:rsidR="000C6292" w:rsidTr="00276E4E">
        <w:trPr>
          <w:trHeight w:val="2756"/>
        </w:trPr>
        <w:tc>
          <w:tcPr>
            <w:tcW w:w="9962" w:type="dxa"/>
            <w:gridSpan w:val="16"/>
            <w:tcBorders>
              <w:top w:val="nil"/>
              <w:left w:val="single" w:sz="12" w:space="0" w:color="B31E8E"/>
              <w:bottom w:val="nil"/>
              <w:right w:val="single" w:sz="12" w:space="0" w:color="B31E8E"/>
            </w:tcBorders>
            <w:vAlign w:val="center"/>
          </w:tcPr>
          <w:tbl>
            <w:tblPr>
              <w:tblStyle w:val="TableGrid"/>
              <w:tblW w:w="0" w:type="auto"/>
              <w:tblLook w:val="04A0" w:firstRow="1" w:lastRow="0" w:firstColumn="1" w:lastColumn="0" w:noHBand="0" w:noVBand="1"/>
            </w:tblPr>
            <w:tblGrid>
              <w:gridCol w:w="4590"/>
              <w:gridCol w:w="510"/>
              <w:gridCol w:w="510"/>
              <w:gridCol w:w="510"/>
              <w:gridCol w:w="510"/>
              <w:gridCol w:w="510"/>
              <w:gridCol w:w="510"/>
              <w:gridCol w:w="510"/>
              <w:gridCol w:w="510"/>
              <w:gridCol w:w="510"/>
              <w:gridCol w:w="510"/>
            </w:tblGrid>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3 white, 1 </w:t>
                  </w:r>
                  <w:r>
                    <w:rPr>
                      <w:rFonts w:cs="Arial"/>
                      <w:sz w:val="24"/>
                    </w:rPr>
                    <w:t>black</w:t>
                  </w:r>
                  <w:r w:rsidRPr="0081294E">
                    <w:rPr>
                      <w:rFonts w:cs="Arial"/>
                      <w:sz w:val="24"/>
                    </w:rPr>
                    <w:t xml:space="preserve">, 3 white, 1 </w:t>
                  </w:r>
                  <w:r>
                    <w:rPr>
                      <w:rFonts w:cs="Arial"/>
                      <w:sz w:val="24"/>
                    </w:rPr>
                    <w:t>black</w:t>
                  </w:r>
                  <w:r w:rsidRPr="0081294E">
                    <w:rPr>
                      <w:rFonts w:cs="Arial"/>
                      <w:sz w:val="24"/>
                    </w:rPr>
                    <w:t>, 2 white</w:t>
                  </w:r>
                </w:p>
              </w:tc>
              <w:tc>
                <w:tcPr>
                  <w:tcW w:w="510" w:type="dxa"/>
                  <w:tcBorders>
                    <w:top w:val="single" w:sz="12" w:space="0" w:color="B31E8E"/>
                    <w:left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top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top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top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top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top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top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top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top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top w:val="single" w:sz="12" w:space="0" w:color="B31E8E"/>
                    <w:right w:val="single" w:sz="12" w:space="0" w:color="B31E8E"/>
                  </w:tcBorders>
                  <w:shd w:val="clear" w:color="auto" w:fill="FFFFFF" w:themeFill="background1"/>
                </w:tcPr>
                <w:p w:rsidR="000C6292" w:rsidRPr="0081294E" w:rsidRDefault="000C6292" w:rsidP="00276E4E">
                  <w:pPr>
                    <w:rPr>
                      <w:rFonts w:cs="Arial"/>
                      <w:sz w:val="24"/>
                    </w:rPr>
                  </w:pPr>
                </w:p>
              </w:tc>
            </w:tr>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4 white, 1 </w:t>
                  </w:r>
                  <w:r>
                    <w:rPr>
                      <w:rFonts w:cs="Arial"/>
                      <w:sz w:val="24"/>
                    </w:rPr>
                    <w:t>black</w:t>
                  </w:r>
                  <w:r w:rsidRPr="0081294E">
                    <w:rPr>
                      <w:rFonts w:cs="Arial"/>
                      <w:sz w:val="24"/>
                    </w:rPr>
                    <w:t xml:space="preserve">, 1 white, 1 </w:t>
                  </w:r>
                  <w:r>
                    <w:rPr>
                      <w:rFonts w:cs="Arial"/>
                      <w:sz w:val="24"/>
                    </w:rPr>
                    <w:t>black</w:t>
                  </w:r>
                  <w:r w:rsidRPr="0081294E">
                    <w:rPr>
                      <w:rFonts w:cs="Arial"/>
                      <w:sz w:val="24"/>
                    </w:rPr>
                    <w:t>, 3 white</w:t>
                  </w:r>
                </w:p>
              </w:tc>
              <w:tc>
                <w:tcPr>
                  <w:tcW w:w="510" w:type="dxa"/>
                  <w:tcBorders>
                    <w:left w:val="single" w:sz="12" w:space="0" w:color="B31E8E"/>
                  </w:tcBorders>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tcBorders>
                    <w:right w:val="single" w:sz="12" w:space="0" w:color="B31E8E"/>
                  </w:tcBorders>
                  <w:shd w:val="clear" w:color="auto" w:fill="FFFFFF" w:themeFill="background1"/>
                </w:tcPr>
                <w:p w:rsidR="000C6292" w:rsidRPr="0081294E" w:rsidRDefault="000C6292" w:rsidP="00276E4E">
                  <w:pPr>
                    <w:rPr>
                      <w:rFonts w:cs="Arial"/>
                      <w:sz w:val="24"/>
                    </w:rPr>
                  </w:pPr>
                </w:p>
              </w:tc>
            </w:tr>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4 white, 3 </w:t>
                  </w:r>
                  <w:r>
                    <w:rPr>
                      <w:rFonts w:cs="Arial"/>
                      <w:sz w:val="24"/>
                    </w:rPr>
                    <w:t>black</w:t>
                  </w:r>
                  <w:r w:rsidRPr="0081294E">
                    <w:rPr>
                      <w:rFonts w:cs="Arial"/>
                      <w:sz w:val="24"/>
                    </w:rPr>
                    <w:t>, 3 white</w:t>
                  </w:r>
                </w:p>
              </w:tc>
              <w:tc>
                <w:tcPr>
                  <w:tcW w:w="510" w:type="dxa"/>
                  <w:tcBorders>
                    <w:left w:val="single" w:sz="12" w:space="0" w:color="B31E8E"/>
                  </w:tcBorders>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tcBorders>
                    <w:right w:val="single" w:sz="12" w:space="0" w:color="B31E8E"/>
                  </w:tcBorders>
                  <w:shd w:val="clear" w:color="auto" w:fill="FFFFFF" w:themeFill="background1"/>
                </w:tcPr>
                <w:p w:rsidR="000C6292" w:rsidRPr="0081294E" w:rsidRDefault="000C6292" w:rsidP="00276E4E">
                  <w:pPr>
                    <w:rPr>
                      <w:rFonts w:cs="Arial"/>
                      <w:sz w:val="24"/>
                    </w:rPr>
                  </w:pPr>
                </w:p>
              </w:tc>
            </w:tr>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1 white, 1 </w:t>
                  </w:r>
                  <w:r>
                    <w:rPr>
                      <w:rFonts w:cs="Arial"/>
                      <w:sz w:val="24"/>
                    </w:rPr>
                    <w:t>black</w:t>
                  </w:r>
                  <w:r w:rsidRPr="0081294E">
                    <w:rPr>
                      <w:rFonts w:cs="Arial"/>
                      <w:sz w:val="24"/>
                    </w:rPr>
                    <w:t xml:space="preserve">, 2 white, 3 </w:t>
                  </w:r>
                  <w:r>
                    <w:rPr>
                      <w:rFonts w:cs="Arial"/>
                      <w:sz w:val="24"/>
                    </w:rPr>
                    <w:t>black</w:t>
                  </w:r>
                  <w:r w:rsidRPr="0081294E">
                    <w:rPr>
                      <w:rFonts w:cs="Arial"/>
                      <w:sz w:val="24"/>
                    </w:rPr>
                    <w:t>, 3 white</w:t>
                  </w:r>
                </w:p>
              </w:tc>
              <w:tc>
                <w:tcPr>
                  <w:tcW w:w="510" w:type="dxa"/>
                  <w:tcBorders>
                    <w:left w:val="single" w:sz="12" w:space="0" w:color="B31E8E"/>
                  </w:tcBorders>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tcBorders>
                    <w:right w:val="single" w:sz="12" w:space="0" w:color="B31E8E"/>
                  </w:tcBorders>
                  <w:shd w:val="clear" w:color="auto" w:fill="FFFFFF" w:themeFill="background1"/>
                </w:tcPr>
                <w:p w:rsidR="000C6292" w:rsidRPr="0081294E" w:rsidRDefault="000C6292" w:rsidP="00276E4E">
                  <w:pPr>
                    <w:rPr>
                      <w:rFonts w:cs="Arial"/>
                      <w:sz w:val="24"/>
                    </w:rPr>
                  </w:pPr>
                </w:p>
              </w:tc>
            </w:tr>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2 white, 1 </w:t>
                  </w:r>
                  <w:r>
                    <w:rPr>
                      <w:rFonts w:cs="Arial"/>
                      <w:sz w:val="24"/>
                    </w:rPr>
                    <w:t>black</w:t>
                  </w:r>
                  <w:r w:rsidRPr="0081294E">
                    <w:rPr>
                      <w:rFonts w:cs="Arial"/>
                      <w:sz w:val="24"/>
                    </w:rPr>
                    <w:t xml:space="preserve">, 2 white, 1 </w:t>
                  </w:r>
                  <w:r>
                    <w:rPr>
                      <w:rFonts w:cs="Arial"/>
                      <w:sz w:val="24"/>
                    </w:rPr>
                    <w:t>black</w:t>
                  </w:r>
                  <w:r w:rsidRPr="0081294E">
                    <w:rPr>
                      <w:rFonts w:cs="Arial"/>
                      <w:sz w:val="24"/>
                    </w:rPr>
                    <w:t>, 4 white</w:t>
                  </w:r>
                </w:p>
              </w:tc>
              <w:tc>
                <w:tcPr>
                  <w:tcW w:w="510" w:type="dxa"/>
                  <w:tcBorders>
                    <w:left w:val="single" w:sz="12" w:space="0" w:color="B31E8E"/>
                  </w:tcBorders>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tcBorders>
                    <w:right w:val="single" w:sz="12" w:space="0" w:color="B31E8E"/>
                  </w:tcBorders>
                  <w:shd w:val="clear" w:color="auto" w:fill="FFFFFF" w:themeFill="background1"/>
                </w:tcPr>
                <w:p w:rsidR="000C6292" w:rsidRPr="0081294E" w:rsidRDefault="000C6292" w:rsidP="00276E4E">
                  <w:pPr>
                    <w:rPr>
                      <w:rFonts w:cs="Arial"/>
                      <w:sz w:val="24"/>
                    </w:rPr>
                  </w:pPr>
                </w:p>
              </w:tc>
            </w:tr>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3 white, 5 </w:t>
                  </w:r>
                  <w:r>
                    <w:rPr>
                      <w:rFonts w:cs="Arial"/>
                      <w:sz w:val="24"/>
                    </w:rPr>
                    <w:t>black</w:t>
                  </w:r>
                  <w:r w:rsidRPr="0081294E">
                    <w:rPr>
                      <w:rFonts w:cs="Arial"/>
                      <w:sz w:val="24"/>
                    </w:rPr>
                    <w:t>, 2 white</w:t>
                  </w:r>
                </w:p>
              </w:tc>
              <w:tc>
                <w:tcPr>
                  <w:tcW w:w="510" w:type="dxa"/>
                  <w:tcBorders>
                    <w:left w:val="single" w:sz="12" w:space="0" w:color="B31E8E"/>
                  </w:tcBorders>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tcBorders>
                    <w:right w:val="single" w:sz="12" w:space="0" w:color="B31E8E"/>
                  </w:tcBorders>
                  <w:shd w:val="clear" w:color="auto" w:fill="FFFFFF" w:themeFill="background1"/>
                </w:tcPr>
                <w:p w:rsidR="000C6292" w:rsidRPr="0081294E" w:rsidRDefault="000C6292" w:rsidP="00276E4E">
                  <w:pPr>
                    <w:rPr>
                      <w:rFonts w:cs="Arial"/>
                      <w:sz w:val="24"/>
                    </w:rPr>
                  </w:pPr>
                </w:p>
              </w:tc>
            </w:tr>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4 white, 3 </w:t>
                  </w:r>
                  <w:r>
                    <w:rPr>
                      <w:rFonts w:cs="Arial"/>
                      <w:sz w:val="24"/>
                    </w:rPr>
                    <w:t>black</w:t>
                  </w:r>
                  <w:r w:rsidRPr="0081294E">
                    <w:rPr>
                      <w:rFonts w:cs="Arial"/>
                      <w:sz w:val="24"/>
                    </w:rPr>
                    <w:t xml:space="preserve">, 1 white, 1 </w:t>
                  </w:r>
                  <w:r>
                    <w:rPr>
                      <w:rFonts w:cs="Arial"/>
                      <w:sz w:val="24"/>
                    </w:rPr>
                    <w:t>black</w:t>
                  </w:r>
                  <w:r w:rsidRPr="0081294E">
                    <w:rPr>
                      <w:rFonts w:cs="Arial"/>
                      <w:sz w:val="24"/>
                    </w:rPr>
                    <w:t>, 1 white</w:t>
                  </w:r>
                </w:p>
              </w:tc>
              <w:tc>
                <w:tcPr>
                  <w:tcW w:w="510" w:type="dxa"/>
                  <w:tcBorders>
                    <w:left w:val="single" w:sz="12" w:space="0" w:color="B31E8E"/>
                  </w:tcBorders>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tcBorders>
                    <w:right w:val="single" w:sz="12" w:space="0" w:color="B31E8E"/>
                  </w:tcBorders>
                  <w:shd w:val="clear" w:color="auto" w:fill="FFFFFF" w:themeFill="background1"/>
                </w:tcPr>
                <w:p w:rsidR="000C6292" w:rsidRPr="0081294E" w:rsidRDefault="000C6292" w:rsidP="00276E4E">
                  <w:pPr>
                    <w:rPr>
                      <w:rFonts w:cs="Arial"/>
                      <w:sz w:val="24"/>
                    </w:rPr>
                  </w:pPr>
                </w:p>
              </w:tc>
            </w:tr>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4 white, 3 </w:t>
                  </w:r>
                  <w:r>
                    <w:rPr>
                      <w:rFonts w:cs="Arial"/>
                      <w:sz w:val="24"/>
                    </w:rPr>
                    <w:t>black</w:t>
                  </w:r>
                  <w:r w:rsidRPr="0081294E">
                    <w:rPr>
                      <w:rFonts w:cs="Arial"/>
                      <w:sz w:val="24"/>
                    </w:rPr>
                    <w:t xml:space="preserve">, 1 white, 1 </w:t>
                  </w:r>
                  <w:r>
                    <w:rPr>
                      <w:rFonts w:cs="Arial"/>
                      <w:sz w:val="24"/>
                    </w:rPr>
                    <w:t>black</w:t>
                  </w:r>
                  <w:r w:rsidRPr="0081294E">
                    <w:rPr>
                      <w:rFonts w:cs="Arial"/>
                      <w:sz w:val="24"/>
                    </w:rPr>
                    <w:t>, 1 white</w:t>
                  </w:r>
                </w:p>
              </w:tc>
              <w:tc>
                <w:tcPr>
                  <w:tcW w:w="510" w:type="dxa"/>
                  <w:tcBorders>
                    <w:left w:val="single" w:sz="12" w:space="0" w:color="B31E8E"/>
                  </w:tcBorders>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tcBorders>
                    <w:right w:val="single" w:sz="12" w:space="0" w:color="B31E8E"/>
                  </w:tcBorders>
                  <w:shd w:val="clear" w:color="auto" w:fill="FFFFFF" w:themeFill="background1"/>
                </w:tcPr>
                <w:p w:rsidR="000C6292" w:rsidRPr="0081294E" w:rsidRDefault="000C6292" w:rsidP="00276E4E">
                  <w:pPr>
                    <w:rPr>
                      <w:rFonts w:cs="Arial"/>
                      <w:sz w:val="24"/>
                    </w:rPr>
                  </w:pPr>
                </w:p>
              </w:tc>
            </w:tr>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4 white, 1 </w:t>
                  </w:r>
                  <w:r>
                    <w:rPr>
                      <w:rFonts w:cs="Arial"/>
                      <w:sz w:val="24"/>
                    </w:rPr>
                    <w:t>black</w:t>
                  </w:r>
                  <w:r w:rsidRPr="0081294E">
                    <w:rPr>
                      <w:rFonts w:cs="Arial"/>
                      <w:sz w:val="24"/>
                    </w:rPr>
                    <w:t xml:space="preserve">, 1 white, 1 </w:t>
                  </w:r>
                  <w:r>
                    <w:rPr>
                      <w:rFonts w:cs="Arial"/>
                      <w:sz w:val="24"/>
                    </w:rPr>
                    <w:t>black</w:t>
                  </w:r>
                  <w:r w:rsidRPr="0081294E">
                    <w:rPr>
                      <w:rFonts w:cs="Arial"/>
                      <w:sz w:val="24"/>
                    </w:rPr>
                    <w:t>, 3 white</w:t>
                  </w:r>
                </w:p>
              </w:tc>
              <w:tc>
                <w:tcPr>
                  <w:tcW w:w="510" w:type="dxa"/>
                  <w:tcBorders>
                    <w:left w:val="single" w:sz="12" w:space="0" w:color="B31E8E"/>
                  </w:tcBorders>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shd w:val="clear" w:color="auto" w:fill="FFFFFF" w:themeFill="background1"/>
                </w:tcPr>
                <w:p w:rsidR="000C6292" w:rsidRPr="0081294E" w:rsidRDefault="000C6292" w:rsidP="00276E4E">
                  <w:pPr>
                    <w:rPr>
                      <w:rFonts w:cs="Arial"/>
                      <w:sz w:val="24"/>
                    </w:rPr>
                  </w:pPr>
                </w:p>
              </w:tc>
              <w:tc>
                <w:tcPr>
                  <w:tcW w:w="510" w:type="dxa"/>
                  <w:tcBorders>
                    <w:right w:val="single" w:sz="12" w:space="0" w:color="B31E8E"/>
                  </w:tcBorders>
                  <w:shd w:val="clear" w:color="auto" w:fill="FFFFFF" w:themeFill="background1"/>
                </w:tcPr>
                <w:p w:rsidR="000C6292" w:rsidRPr="0081294E" w:rsidRDefault="000C6292" w:rsidP="00276E4E">
                  <w:pPr>
                    <w:rPr>
                      <w:rFonts w:cs="Arial"/>
                      <w:sz w:val="24"/>
                    </w:rPr>
                  </w:pPr>
                </w:p>
              </w:tc>
            </w:tr>
            <w:tr w:rsidR="000C6292" w:rsidTr="00276E4E">
              <w:trPr>
                <w:trHeight w:val="510"/>
              </w:trPr>
              <w:tc>
                <w:tcPr>
                  <w:tcW w:w="4590" w:type="dxa"/>
                  <w:tcBorders>
                    <w:top w:val="nil"/>
                    <w:left w:val="nil"/>
                    <w:bottom w:val="nil"/>
                    <w:right w:val="single" w:sz="12" w:space="0" w:color="B31E8E"/>
                  </w:tcBorders>
                </w:tcPr>
                <w:p w:rsidR="000C6292" w:rsidRPr="0081294E" w:rsidRDefault="000C6292" w:rsidP="00276E4E">
                  <w:pPr>
                    <w:rPr>
                      <w:rFonts w:cs="Arial"/>
                      <w:sz w:val="24"/>
                    </w:rPr>
                  </w:pPr>
                  <w:r w:rsidRPr="0081294E">
                    <w:rPr>
                      <w:rFonts w:cs="Arial"/>
                      <w:sz w:val="24"/>
                    </w:rPr>
                    <w:t xml:space="preserve">3 white, 2 </w:t>
                  </w:r>
                  <w:r>
                    <w:rPr>
                      <w:rFonts w:cs="Arial"/>
                      <w:sz w:val="24"/>
                    </w:rPr>
                    <w:t>black</w:t>
                  </w:r>
                  <w:r w:rsidRPr="0081294E">
                    <w:rPr>
                      <w:rFonts w:cs="Arial"/>
                      <w:sz w:val="24"/>
                    </w:rPr>
                    <w:t xml:space="preserve">, 1 white, 2 </w:t>
                  </w:r>
                  <w:r>
                    <w:rPr>
                      <w:rFonts w:cs="Arial"/>
                      <w:sz w:val="24"/>
                    </w:rPr>
                    <w:t>black</w:t>
                  </w:r>
                  <w:r w:rsidRPr="0081294E">
                    <w:rPr>
                      <w:rFonts w:cs="Arial"/>
                      <w:sz w:val="24"/>
                    </w:rPr>
                    <w:t>, 2 white</w:t>
                  </w:r>
                </w:p>
              </w:tc>
              <w:tc>
                <w:tcPr>
                  <w:tcW w:w="510" w:type="dxa"/>
                  <w:tcBorders>
                    <w:left w:val="single" w:sz="12" w:space="0" w:color="B31E8E"/>
                    <w:bottom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bottom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bottom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bottom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bottom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bottom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bottom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bottom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bottom w:val="single" w:sz="12" w:space="0" w:color="B31E8E"/>
                  </w:tcBorders>
                  <w:shd w:val="clear" w:color="auto" w:fill="FFFFFF" w:themeFill="background1"/>
                </w:tcPr>
                <w:p w:rsidR="000C6292" w:rsidRPr="0081294E" w:rsidRDefault="000C6292" w:rsidP="00276E4E">
                  <w:pPr>
                    <w:rPr>
                      <w:rFonts w:cs="Arial"/>
                      <w:sz w:val="24"/>
                    </w:rPr>
                  </w:pPr>
                </w:p>
              </w:tc>
              <w:tc>
                <w:tcPr>
                  <w:tcW w:w="510" w:type="dxa"/>
                  <w:tcBorders>
                    <w:bottom w:val="single" w:sz="12" w:space="0" w:color="B31E8E"/>
                    <w:right w:val="single" w:sz="12" w:space="0" w:color="B31E8E"/>
                  </w:tcBorders>
                  <w:shd w:val="clear" w:color="auto" w:fill="FFFFFF" w:themeFill="background1"/>
                </w:tcPr>
                <w:p w:rsidR="000C6292" w:rsidRPr="0081294E" w:rsidRDefault="000C6292" w:rsidP="00276E4E">
                  <w:pPr>
                    <w:rPr>
                      <w:rFonts w:cs="Arial"/>
                      <w:sz w:val="24"/>
                    </w:rPr>
                  </w:pPr>
                </w:p>
              </w:tc>
            </w:tr>
          </w:tbl>
          <w:p w:rsidR="000C6292" w:rsidRPr="00E077A7" w:rsidRDefault="000C6292" w:rsidP="00276E4E">
            <w:pPr>
              <w:rPr>
                <w:rFonts w:cs="Arial"/>
                <w:szCs w:val="28"/>
              </w:rPr>
            </w:pPr>
          </w:p>
        </w:tc>
      </w:tr>
      <w:tr w:rsidR="000C6292" w:rsidTr="00276E4E">
        <w:trPr>
          <w:trHeight w:val="20"/>
        </w:trPr>
        <w:tc>
          <w:tcPr>
            <w:tcW w:w="4644" w:type="dxa"/>
            <w:gridSpan w:val="8"/>
            <w:tcBorders>
              <w:top w:val="nil"/>
              <w:left w:val="single" w:sz="12" w:space="0" w:color="B31E8E"/>
              <w:bottom w:val="single" w:sz="12" w:space="0" w:color="B31E8E"/>
              <w:right w:val="nil"/>
            </w:tcBorders>
            <w:vAlign w:val="center"/>
          </w:tcPr>
          <w:p w:rsidR="000C6292" w:rsidRPr="00555AE8" w:rsidRDefault="000C6292" w:rsidP="00276E4E">
            <w:pPr>
              <w:spacing w:before="0" w:after="0"/>
              <w:rPr>
                <w:rFonts w:cs="Arial"/>
                <w:sz w:val="16"/>
                <w:szCs w:val="16"/>
              </w:rPr>
            </w:pPr>
          </w:p>
        </w:tc>
        <w:tc>
          <w:tcPr>
            <w:tcW w:w="5318" w:type="dxa"/>
            <w:gridSpan w:val="8"/>
            <w:tcBorders>
              <w:top w:val="nil"/>
              <w:left w:val="nil"/>
              <w:bottom w:val="single" w:sz="12" w:space="0" w:color="B31E8E"/>
              <w:right w:val="single" w:sz="12" w:space="0" w:color="B31E8E"/>
            </w:tcBorders>
            <w:vAlign w:val="center"/>
          </w:tcPr>
          <w:p w:rsidR="000C6292" w:rsidRPr="00555AE8" w:rsidRDefault="000C6292" w:rsidP="00276E4E">
            <w:pPr>
              <w:spacing w:before="0" w:after="0"/>
              <w:rPr>
                <w:rFonts w:cs="Arial"/>
                <w:sz w:val="16"/>
                <w:szCs w:val="16"/>
              </w:rPr>
            </w:pPr>
          </w:p>
        </w:tc>
      </w:tr>
      <w:tr w:rsidR="000C6292" w:rsidTr="00276E4E">
        <w:trPr>
          <w:trHeight w:val="20"/>
        </w:trPr>
        <w:tc>
          <w:tcPr>
            <w:tcW w:w="9962" w:type="dxa"/>
            <w:gridSpan w:val="16"/>
            <w:tcBorders>
              <w:top w:val="single" w:sz="12" w:space="0" w:color="B31E8E"/>
              <w:left w:val="nil"/>
              <w:bottom w:val="single" w:sz="12" w:space="0" w:color="B31E8E"/>
              <w:right w:val="nil"/>
            </w:tcBorders>
            <w:vAlign w:val="center"/>
          </w:tcPr>
          <w:p w:rsidR="000C6292" w:rsidRPr="00A1537C" w:rsidRDefault="000C6292" w:rsidP="00276E4E">
            <w:pPr>
              <w:spacing w:before="0" w:after="0"/>
              <w:rPr>
                <w:sz w:val="16"/>
                <w:szCs w:val="16"/>
              </w:rPr>
            </w:pPr>
          </w:p>
        </w:tc>
      </w:tr>
      <w:tr w:rsidR="000C6292" w:rsidTr="00276E4E">
        <w:trPr>
          <w:trHeight w:val="452"/>
        </w:trPr>
        <w:tc>
          <w:tcPr>
            <w:tcW w:w="2376" w:type="dxa"/>
            <w:gridSpan w:val="3"/>
            <w:tcBorders>
              <w:top w:val="single" w:sz="12" w:space="0" w:color="B31E8E"/>
              <w:left w:val="single" w:sz="12" w:space="0" w:color="B31E8E"/>
              <w:bottom w:val="single" w:sz="12" w:space="0" w:color="B31E8E"/>
              <w:right w:val="nil"/>
            </w:tcBorders>
            <w:vAlign w:val="center"/>
          </w:tcPr>
          <w:p w:rsidR="000C6292" w:rsidRPr="00E077A7" w:rsidRDefault="000C6292" w:rsidP="00276E4E">
            <w:pPr>
              <w:rPr>
                <w:rFonts w:cs="Arial"/>
                <w:noProof/>
                <w:lang w:eastAsia="ja-JP"/>
              </w:rPr>
            </w:pPr>
            <w:r>
              <w:rPr>
                <w:rFonts w:cs="Arial"/>
                <w:noProof/>
                <w:szCs w:val="28"/>
              </w:rPr>
              <w:drawing>
                <wp:inline distT="0" distB="0" distL="0" distR="0" wp14:anchorId="663F93F4" wp14:editId="301BE94F">
                  <wp:extent cx="1242060" cy="289560"/>
                  <wp:effectExtent l="0" t="0" r="0" b="0"/>
                  <wp:docPr id="1965" name="Picture 1965"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Symbols_signs\talk icon _transparent.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42060" cy="289560"/>
                          </a:xfrm>
                          <a:prstGeom prst="rect">
                            <a:avLst/>
                          </a:prstGeom>
                          <a:noFill/>
                          <a:ln>
                            <a:noFill/>
                          </a:ln>
                        </pic:spPr>
                      </pic:pic>
                    </a:graphicData>
                  </a:graphic>
                </wp:inline>
              </w:drawing>
            </w:r>
          </w:p>
        </w:tc>
        <w:tc>
          <w:tcPr>
            <w:tcW w:w="7586" w:type="dxa"/>
            <w:gridSpan w:val="13"/>
            <w:tcBorders>
              <w:top w:val="single" w:sz="12" w:space="0" w:color="B31E8E"/>
              <w:left w:val="nil"/>
              <w:bottom w:val="single" w:sz="12" w:space="0" w:color="B31E8E"/>
              <w:right w:val="single" w:sz="12" w:space="0" w:color="B31E8E"/>
            </w:tcBorders>
            <w:vAlign w:val="center"/>
          </w:tcPr>
          <w:p w:rsidR="000C6292" w:rsidRDefault="000C6292" w:rsidP="00276E4E">
            <w:pPr>
              <w:spacing w:before="80" w:after="80"/>
              <w:rPr>
                <w:sz w:val="26"/>
                <w:szCs w:val="26"/>
              </w:rPr>
            </w:pPr>
            <w:r>
              <w:rPr>
                <w:sz w:val="26"/>
                <w:szCs w:val="26"/>
              </w:rPr>
              <w:t xml:space="preserve">How can you simplify the code? </w:t>
            </w:r>
          </w:p>
          <w:p w:rsidR="000C6292" w:rsidRPr="00A6397C" w:rsidRDefault="000C6292" w:rsidP="00276E4E">
            <w:pPr>
              <w:spacing w:before="80" w:after="80"/>
              <w:rPr>
                <w:sz w:val="26"/>
                <w:szCs w:val="26"/>
              </w:rPr>
            </w:pPr>
            <w:r>
              <w:rPr>
                <w:sz w:val="26"/>
                <w:szCs w:val="26"/>
              </w:rPr>
              <w:t>Discuss your ideas with your Home Tutor</w:t>
            </w:r>
          </w:p>
        </w:tc>
      </w:tr>
      <w:tr w:rsidR="000C6292" w:rsidTr="00276E4E">
        <w:trPr>
          <w:trHeight w:val="452"/>
        </w:trPr>
        <w:tc>
          <w:tcPr>
            <w:tcW w:w="9962" w:type="dxa"/>
            <w:gridSpan w:val="16"/>
            <w:tcBorders>
              <w:top w:val="single" w:sz="12" w:space="0" w:color="B31E8E"/>
              <w:left w:val="nil"/>
              <w:bottom w:val="nil"/>
              <w:right w:val="nil"/>
            </w:tcBorders>
            <w:vAlign w:val="center"/>
          </w:tcPr>
          <w:p w:rsidR="000C6292" w:rsidRDefault="000C6292" w:rsidP="00276E4E">
            <w:pPr>
              <w:spacing w:before="80" w:after="80"/>
              <w:rPr>
                <w:sz w:val="26"/>
                <w:szCs w:val="26"/>
              </w:rPr>
            </w:pPr>
            <w:r>
              <w:rPr>
                <w:sz w:val="26"/>
                <w:szCs w:val="26"/>
              </w:rPr>
              <w:t>You will need a sheet of lined paper and a sheet of 1cm grid or graph paper.</w:t>
            </w:r>
          </w:p>
          <w:p w:rsidR="000C6292" w:rsidRDefault="000C6292" w:rsidP="00276E4E">
            <w:pPr>
              <w:spacing w:before="80" w:after="80"/>
              <w:rPr>
                <w:sz w:val="26"/>
                <w:szCs w:val="26"/>
              </w:rPr>
            </w:pPr>
            <w:r>
              <w:rPr>
                <w:sz w:val="26"/>
                <w:szCs w:val="26"/>
              </w:rPr>
              <w:t>Print your simplified code on a sheet of lined paper.</w:t>
            </w:r>
          </w:p>
          <w:p w:rsidR="000C6292" w:rsidRDefault="000C6292" w:rsidP="00276E4E">
            <w:pPr>
              <w:spacing w:before="80" w:after="80"/>
              <w:rPr>
                <w:sz w:val="26"/>
                <w:szCs w:val="26"/>
              </w:rPr>
            </w:pPr>
            <w:r>
              <w:rPr>
                <w:sz w:val="26"/>
                <w:szCs w:val="26"/>
              </w:rPr>
              <w:t>Test your code using a sheet of grid paper.</w:t>
            </w:r>
          </w:p>
          <w:p w:rsidR="000C6292" w:rsidRDefault="000C6292" w:rsidP="00276E4E">
            <w:pPr>
              <w:spacing w:before="80" w:after="80"/>
              <w:rPr>
                <w:sz w:val="26"/>
                <w:szCs w:val="26"/>
              </w:rPr>
            </w:pPr>
            <w:r>
              <w:rPr>
                <w:sz w:val="26"/>
                <w:szCs w:val="26"/>
              </w:rPr>
              <w:t>Edit your code if you need.</w:t>
            </w:r>
          </w:p>
        </w:tc>
      </w:tr>
      <w:tr w:rsidR="000C6292" w:rsidTr="00276E4E">
        <w:trPr>
          <w:trHeight w:val="452"/>
        </w:trPr>
        <w:tc>
          <w:tcPr>
            <w:tcW w:w="959" w:type="dxa"/>
            <w:tcBorders>
              <w:top w:val="nil"/>
              <w:left w:val="nil"/>
              <w:bottom w:val="nil"/>
              <w:right w:val="nil"/>
            </w:tcBorders>
            <w:vAlign w:val="center"/>
          </w:tcPr>
          <w:p w:rsidR="000C6292" w:rsidRPr="00A775DE" w:rsidRDefault="000C6292" w:rsidP="00276E4E">
            <w:pPr>
              <w:spacing w:before="0" w:after="0"/>
              <w:rPr>
                <w:rFonts w:eastAsia="Arial"/>
                <w:sz w:val="26"/>
                <w:szCs w:val="26"/>
              </w:rPr>
            </w:pPr>
            <w:r w:rsidRPr="00A775DE">
              <w:rPr>
                <w:rFonts w:eastAsia="Arial"/>
                <w:noProof/>
                <w:sz w:val="26"/>
                <w:szCs w:val="26"/>
              </w:rPr>
              <w:drawing>
                <wp:inline distT="0" distB="0" distL="0" distR="0" wp14:anchorId="39D2443B" wp14:editId="52905EAE">
                  <wp:extent cx="441960" cy="441960"/>
                  <wp:effectExtent l="0" t="0" r="0" b="0"/>
                  <wp:docPr id="1967" name="Picture 1967" descr="R:\Operational\Resources\graphics_library\DoE_owned\general_graphics\Symbols_signs\S_©DCS_@1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ymbols_signs\S_©DCS_@150-11.png"/>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441960" cy="441960"/>
                          </a:xfrm>
                          <a:prstGeom prst="rect">
                            <a:avLst/>
                          </a:prstGeom>
                          <a:noFill/>
                          <a:ln>
                            <a:noFill/>
                          </a:ln>
                        </pic:spPr>
                      </pic:pic>
                    </a:graphicData>
                  </a:graphic>
                </wp:inline>
              </w:drawing>
            </w:r>
          </w:p>
        </w:tc>
        <w:tc>
          <w:tcPr>
            <w:tcW w:w="9003" w:type="dxa"/>
            <w:gridSpan w:val="15"/>
            <w:tcBorders>
              <w:top w:val="nil"/>
              <w:left w:val="nil"/>
              <w:bottom w:val="nil"/>
              <w:right w:val="nil"/>
            </w:tcBorders>
            <w:vAlign w:val="center"/>
          </w:tcPr>
          <w:p w:rsidR="000C6292" w:rsidRPr="00A775DE" w:rsidRDefault="000C6292" w:rsidP="00276E4E">
            <w:pPr>
              <w:rPr>
                <w:rFonts w:eastAsia="Arial"/>
                <w:sz w:val="24"/>
              </w:rPr>
            </w:pPr>
            <w:r w:rsidRPr="00A775DE">
              <w:rPr>
                <w:rFonts w:eastAsia="Arial"/>
                <w:sz w:val="24"/>
              </w:rPr>
              <w:t xml:space="preserve">Store, scan or photograph and save the </w:t>
            </w:r>
            <w:r>
              <w:rPr>
                <w:rFonts w:eastAsia="Arial"/>
                <w:sz w:val="24"/>
              </w:rPr>
              <w:t xml:space="preserve">code and test </w:t>
            </w:r>
            <w:r w:rsidR="005B651C">
              <w:rPr>
                <w:rFonts w:eastAsia="Arial"/>
                <w:sz w:val="24"/>
              </w:rPr>
              <w:t xml:space="preserve">(grid) </w:t>
            </w:r>
            <w:r>
              <w:rPr>
                <w:rFonts w:eastAsia="Arial"/>
                <w:sz w:val="24"/>
              </w:rPr>
              <w:t>page</w:t>
            </w:r>
            <w:r w:rsidRPr="00A775DE">
              <w:rPr>
                <w:rFonts w:eastAsia="Arial"/>
                <w:sz w:val="24"/>
              </w:rPr>
              <w:t xml:space="preserve"> to send to your teacher.</w:t>
            </w:r>
          </w:p>
        </w:tc>
      </w:tr>
    </w:tbl>
    <w:p w:rsidR="000C6292" w:rsidRDefault="000C6292" w:rsidP="000C6292">
      <w:pPr>
        <w:spacing w:before="0" w:after="0"/>
      </w:pPr>
      <w:r>
        <w:br w:type="page"/>
      </w:r>
    </w:p>
    <w:p w:rsidR="00692ABA" w:rsidRDefault="00692ABA" w:rsidP="00692ABA">
      <w:pPr>
        <w:pStyle w:val="Heading2"/>
      </w:pPr>
      <w:r>
        <w:lastRenderedPageBreak/>
        <w:t>Algorithms with numbers and letters</w:t>
      </w:r>
    </w:p>
    <w:tbl>
      <w:tblPr>
        <w:tblStyle w:val="TableGrid"/>
        <w:tblW w:w="10012" w:type="dxa"/>
        <w:tblLayout w:type="fixed"/>
        <w:tblLook w:val="04A0" w:firstRow="1" w:lastRow="0" w:firstColumn="1" w:lastColumn="0" w:noHBand="0" w:noVBand="1"/>
      </w:tblPr>
      <w:tblGrid>
        <w:gridCol w:w="907"/>
        <w:gridCol w:w="907"/>
        <w:gridCol w:w="907"/>
        <w:gridCol w:w="567"/>
        <w:gridCol w:w="3483"/>
        <w:gridCol w:w="3235"/>
        <w:gridCol w:w="6"/>
      </w:tblGrid>
      <w:tr w:rsidR="00692ABA" w:rsidTr="00276E4E">
        <w:trPr>
          <w:gridAfter w:val="1"/>
          <w:wAfter w:w="6" w:type="dxa"/>
          <w:trHeight w:val="737"/>
        </w:trPr>
        <w:tc>
          <w:tcPr>
            <w:tcW w:w="10006" w:type="dxa"/>
            <w:gridSpan w:val="6"/>
            <w:tcBorders>
              <w:top w:val="nil"/>
              <w:left w:val="nil"/>
              <w:bottom w:val="single" w:sz="12" w:space="0" w:color="B31E8E"/>
              <w:right w:val="nil"/>
            </w:tcBorders>
            <w:vAlign w:val="center"/>
          </w:tcPr>
          <w:p w:rsidR="00692ABA" w:rsidRPr="0066360B" w:rsidRDefault="00692ABA" w:rsidP="00692ABA">
            <w:pPr>
              <w:rPr>
                <w:rFonts w:eastAsia="Arial" w:cs="Arial"/>
                <w:szCs w:val="28"/>
              </w:rPr>
            </w:pPr>
            <w:r w:rsidRPr="00E077A7">
              <w:rPr>
                <w:rFonts w:cs="Arial"/>
                <w:noProof/>
              </w:rPr>
              <mc:AlternateContent>
                <mc:Choice Requires="wps">
                  <w:drawing>
                    <wp:anchor distT="0" distB="0" distL="114300" distR="114300" simplePos="0" relativeHeight="252054528" behindDoc="0" locked="0" layoutInCell="1" allowOverlap="1" wp14:anchorId="091A7026" wp14:editId="564D0C70">
                      <wp:simplePos x="0" y="0"/>
                      <wp:positionH relativeFrom="column">
                        <wp:posOffset>762000</wp:posOffset>
                      </wp:positionH>
                      <wp:positionV relativeFrom="paragraph">
                        <wp:posOffset>114935</wp:posOffset>
                      </wp:positionV>
                      <wp:extent cx="3962400" cy="365760"/>
                      <wp:effectExtent l="209550" t="0" r="19050" b="15240"/>
                      <wp:wrapNone/>
                      <wp:docPr id="20505" name="Rounded Rectangular Callout 20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36576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692ABA">
                                  <w:pPr>
                                    <w:spacing w:before="0" w:after="0"/>
                                    <w:rPr>
                                      <w:szCs w:val="28"/>
                                    </w:rPr>
                                  </w:pPr>
                                  <w:r w:rsidRPr="005F5FF6">
                                    <w:rPr>
                                      <w:szCs w:val="28"/>
                                    </w:rPr>
                                    <w:t xml:space="preserve">An </w:t>
                                  </w:r>
                                  <w:r w:rsidRPr="005F5FF6">
                                    <w:rPr>
                                      <w:b/>
                                      <w:szCs w:val="28"/>
                                    </w:rPr>
                                    <w:t>algorithm</w:t>
                                  </w:r>
                                  <w:r w:rsidRPr="005F5FF6">
                                    <w:rPr>
                                      <w:szCs w:val="28"/>
                                    </w:rPr>
                                    <w:t xml:space="preserve"> </w:t>
                                  </w:r>
                                  <w:r>
                                    <w:rPr>
                                      <w:szCs w:val="28"/>
                                    </w:rPr>
                                    <w:t xml:space="preserve">can be written in different ways.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7026" id="Rounded Rectangular Callout 20505" o:spid="_x0000_s1105" type="#_x0000_t62" style="position:absolute;margin-left:60pt;margin-top:9.05pt;width:312pt;height:28.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HCbgIAAMgEAAAOAAAAZHJzL2Uyb0RvYy54bWysVNty0zAQfWeGf9DovbWdi9N46nRK2jLM&#10;cOm08AGKJNsCWWskOU75elayWxLgiSEPGsl7O3vObi6vDq0me2mdAlPS7DylRBoOQpm6pF8+351d&#10;UOI8M4JpMLKkT9LRq83rV5dDV8gZNKCFtASTGFcMXUkb77siSRxvZMvcOXTSoLEC2zKPT1snwrIB&#10;s7c6maVpngxgRWeBS+fw681opJuYv6ok95+qyklPdEkRm4+njecunMnmkhW1ZV2j+ASD/QOKlimD&#10;RV9S3TDPSG/VH6laxS04qPw5hzaBqlJcxh6wmyz9rZvHhnUy9oLkuO6FJvf/0vKP+3tLlCjpLF2m&#10;S0oMa1GmB+iNkII8IIHM1L1mlmyZ1tB7MjoicUPnCox/7O5taN1174F/c8TAtsEYeW0tDI1kAuFm&#10;gejkJCA8HIaS3fABBNZkvYfI4aGybUiI7JBDlOrpRSp58ITjx/k6ny1SVJSjbZ4vV3nUMmHFc3Rn&#10;nX8roSXhUtJBilrGtkJPUy+xHNu/dz5qJ6bumfiaUVK1GkdhzzQ5Wy7m8+U0K0dOsxOnxTr/i8/8&#10;2CfL83wVqWDFVBYRPyMNGAzcKa3jVGpDBmRujbpEnA60EsEaybb1bqstQXglfTPPbi9up7wnbq3y&#10;uF5atSW9SMNvbCKocmtELOOZ0uMdoWgzyRSUGRX2h90hDshqHYKDbDsQTyichXGdcP3x0oD9QcmA&#10;q1RS971nVlKi3xkUf50tFmH34mOxXM3wYY8tu2MLMxxTldRTMl63ftzXvrOqbrBSFukwcI0DUyn/&#10;PFkjqgk/rgveTvbx+B29fv0BbX4CAAD//wMAUEsDBBQABgAIAAAAIQCXP8qm3wAAAAkBAAAPAAAA&#10;ZHJzL2Rvd25yZXYueG1sTI9BT8JAEIXvJvyHzZB4MbKFoJDaLSEkevFABKMct92hrXRn6+4CxV/P&#10;eNLbezMvb77JFr1txQl9aBwpGI8SEEilMw1VCt63z/dzECFqMrp1hAouGGCRD24ynRp3pjc8bWIl&#10;uIRCqhXUMXaplKGs0eowch0S7/bOWx3Z+koar89cbls5SZJHaXVDfKHWHa5qLA+bo1VQrHuz/vp5&#10;2cbv3efy8rF73d9NvFK3w375BCJiH//C8IvP6JAzU+GOZIJo2XM9R1nMxyA4MJtOeVCweJiBzDP5&#10;/4P8CgAA//8DAFBLAQItABQABgAIAAAAIQC2gziS/gAAAOEBAAATAAAAAAAAAAAAAAAAAAAAAABb&#10;Q29udGVudF9UeXBlc10ueG1sUEsBAi0AFAAGAAgAAAAhADj9If/WAAAAlAEAAAsAAAAAAAAAAAAA&#10;AAAALwEAAF9yZWxzLy5yZWxzUEsBAi0AFAAGAAgAAAAhAKl9kcJuAgAAyAQAAA4AAAAAAAAAAAAA&#10;AAAALgIAAGRycy9lMm9Eb2MueG1sUEsBAi0AFAAGAAgAAAAhAJc/yqbfAAAACQEAAA8AAAAAAAAA&#10;AAAAAAAAyAQAAGRycy9kb3ducmV2LnhtbFBLBQYAAAAABAAEAPMAAADUBQAAAAA=&#10;" adj="-936,9728" filled="f" strokecolor="#b31e8e" strokeweight="1.5pt">
                      <v:textbox>
                        <w:txbxContent>
                          <w:p w:rsidR="0091685E" w:rsidRPr="005F5FF6" w:rsidRDefault="0091685E" w:rsidP="00692ABA">
                            <w:pPr>
                              <w:spacing w:before="0" w:after="0"/>
                              <w:rPr>
                                <w:szCs w:val="28"/>
                              </w:rPr>
                            </w:pPr>
                            <w:r w:rsidRPr="005F5FF6">
                              <w:rPr>
                                <w:szCs w:val="28"/>
                              </w:rPr>
                              <w:t xml:space="preserve">An </w:t>
                            </w:r>
                            <w:r w:rsidRPr="005F5FF6">
                              <w:rPr>
                                <w:b/>
                                <w:szCs w:val="28"/>
                              </w:rPr>
                              <w:t>algorithm</w:t>
                            </w:r>
                            <w:r w:rsidRPr="005F5FF6">
                              <w:rPr>
                                <w:szCs w:val="28"/>
                              </w:rPr>
                              <w:t xml:space="preserve"> </w:t>
                            </w:r>
                            <w:r>
                              <w:rPr>
                                <w:szCs w:val="28"/>
                              </w:rPr>
                              <w:t xml:space="preserve">can be written in different ways. </w:t>
                            </w:r>
                          </w:p>
                        </w:txbxContent>
                      </v:textbox>
                    </v:shape>
                  </w:pict>
                </mc:Fallback>
              </mc:AlternateContent>
            </w:r>
            <w:r w:rsidR="00E53F3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53F31">
              <w:rPr>
                <w:rFonts w:cs="Arial"/>
                <w:noProof/>
                <w:szCs w:val="28"/>
              </w:rPr>
              <w:drawing>
                <wp:inline distT="0" distB="0" distL="0" distR="0" wp14:anchorId="64E30C16" wp14:editId="75539B4E">
                  <wp:extent cx="518532" cy="472440"/>
                  <wp:effectExtent l="0" t="0" r="0" b="3810"/>
                  <wp:docPr id="236" name="Picture 236"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18532" cy="472440"/>
                          </a:xfrm>
                          <a:prstGeom prst="rect">
                            <a:avLst/>
                          </a:prstGeom>
                          <a:noFill/>
                          <a:ln>
                            <a:noFill/>
                          </a:ln>
                        </pic:spPr>
                      </pic:pic>
                    </a:graphicData>
                  </a:graphic>
                </wp:inline>
              </w:drawing>
            </w:r>
          </w:p>
        </w:tc>
      </w:tr>
      <w:tr w:rsidR="00692ABA" w:rsidTr="00276E4E">
        <w:trPr>
          <w:gridAfter w:val="1"/>
          <w:wAfter w:w="6" w:type="dxa"/>
          <w:trHeight w:val="170"/>
        </w:trPr>
        <w:tc>
          <w:tcPr>
            <w:tcW w:w="10006" w:type="dxa"/>
            <w:gridSpan w:val="6"/>
            <w:tcBorders>
              <w:top w:val="single" w:sz="12" w:space="0" w:color="B31E8E"/>
              <w:left w:val="single" w:sz="12" w:space="0" w:color="B31E8E"/>
              <w:bottom w:val="nil"/>
              <w:right w:val="single" w:sz="12" w:space="0" w:color="B31E8E"/>
            </w:tcBorders>
            <w:vAlign w:val="center"/>
          </w:tcPr>
          <w:p w:rsidR="00692ABA" w:rsidRPr="00AE20A1" w:rsidRDefault="00692ABA" w:rsidP="00276E4E">
            <w:pPr>
              <w:rPr>
                <w:rFonts w:eastAsia="Arial" w:cs="Arial"/>
                <w:szCs w:val="28"/>
              </w:rPr>
            </w:pPr>
            <w:r>
              <w:rPr>
                <w:rFonts w:eastAsia="Arial" w:cs="Arial"/>
                <w:szCs w:val="28"/>
              </w:rPr>
              <w:t>Write an algorithm using words</w:t>
            </w:r>
            <w:r w:rsidR="00276E4E">
              <w:rPr>
                <w:rFonts w:eastAsia="Arial" w:cs="Arial"/>
                <w:szCs w:val="28"/>
              </w:rPr>
              <w:t xml:space="preserve"> </w:t>
            </w:r>
            <w:r w:rsidR="00FF75D7">
              <w:rPr>
                <w:rFonts w:eastAsia="Arial" w:cs="Arial"/>
                <w:szCs w:val="28"/>
              </w:rPr>
              <w:t>and numbers</w:t>
            </w:r>
            <w:r>
              <w:rPr>
                <w:rFonts w:eastAsia="Arial" w:cs="Arial"/>
                <w:szCs w:val="28"/>
              </w:rPr>
              <w:t xml:space="preserve"> to match this </w:t>
            </w:r>
            <w:r w:rsidR="00ED78D0">
              <w:rPr>
                <w:rFonts w:eastAsia="Arial" w:cs="Arial"/>
                <w:szCs w:val="28"/>
              </w:rPr>
              <w:t>pattern</w:t>
            </w:r>
            <w:r>
              <w:rPr>
                <w:rFonts w:eastAsia="Arial" w:cs="Arial"/>
                <w:szCs w:val="28"/>
              </w:rPr>
              <w:t>.</w:t>
            </w:r>
          </w:p>
        </w:tc>
      </w:tr>
      <w:tr w:rsidR="00FF75D7" w:rsidTr="00276E4E">
        <w:trPr>
          <w:trHeight w:val="907"/>
        </w:trPr>
        <w:tc>
          <w:tcPr>
            <w:tcW w:w="907" w:type="dxa"/>
            <w:tcBorders>
              <w:top w:val="single" w:sz="12" w:space="0" w:color="B31E8E"/>
              <w:left w:val="single" w:sz="12" w:space="0" w:color="B31E8E"/>
              <w:bottom w:val="single" w:sz="8" w:space="0" w:color="B31E8E"/>
              <w:right w:val="single" w:sz="8" w:space="0" w:color="B31E8E"/>
            </w:tcBorders>
            <w:shd w:val="clear" w:color="auto" w:fill="002060"/>
            <w:vAlign w:val="center"/>
          </w:tcPr>
          <w:p w:rsidR="00FF75D7" w:rsidRDefault="00FF75D7" w:rsidP="00692ABA">
            <w:pPr>
              <w:rPr>
                <w:rFonts w:eastAsia="Arial" w:cs="Arial"/>
                <w:szCs w:val="28"/>
              </w:rPr>
            </w:pPr>
          </w:p>
        </w:tc>
        <w:tc>
          <w:tcPr>
            <w:tcW w:w="907" w:type="dxa"/>
            <w:tcBorders>
              <w:top w:val="single" w:sz="12" w:space="0" w:color="B31E8E"/>
              <w:left w:val="single" w:sz="8" w:space="0" w:color="B31E8E"/>
              <w:bottom w:val="single" w:sz="8" w:space="0" w:color="B31E8E"/>
              <w:right w:val="single" w:sz="8" w:space="0" w:color="B31E8E"/>
            </w:tcBorders>
            <w:shd w:val="clear" w:color="auto" w:fill="002060"/>
            <w:vAlign w:val="center"/>
          </w:tcPr>
          <w:p w:rsidR="00FF75D7" w:rsidRDefault="00FF75D7" w:rsidP="00692ABA">
            <w:pPr>
              <w:rPr>
                <w:rFonts w:eastAsia="Arial" w:cs="Arial"/>
                <w:szCs w:val="28"/>
              </w:rPr>
            </w:pPr>
          </w:p>
        </w:tc>
        <w:tc>
          <w:tcPr>
            <w:tcW w:w="907" w:type="dxa"/>
            <w:tcBorders>
              <w:top w:val="single" w:sz="12" w:space="0" w:color="B31E8E"/>
              <w:left w:val="single" w:sz="8" w:space="0" w:color="B31E8E"/>
              <w:bottom w:val="single" w:sz="8" w:space="0" w:color="B31E8E"/>
              <w:right w:val="single" w:sz="12" w:space="0" w:color="B31E8E"/>
            </w:tcBorders>
            <w:vAlign w:val="center"/>
          </w:tcPr>
          <w:p w:rsidR="00FF75D7" w:rsidRDefault="00FF75D7" w:rsidP="00692ABA">
            <w:pPr>
              <w:rPr>
                <w:rFonts w:eastAsia="Arial" w:cs="Arial"/>
                <w:szCs w:val="28"/>
              </w:rPr>
            </w:pPr>
          </w:p>
        </w:tc>
        <w:tc>
          <w:tcPr>
            <w:tcW w:w="567" w:type="dxa"/>
            <w:tcBorders>
              <w:top w:val="nil"/>
              <w:left w:val="single" w:sz="12" w:space="0" w:color="B31E8E"/>
              <w:bottom w:val="nil"/>
              <w:right w:val="nil"/>
            </w:tcBorders>
            <w:vAlign w:val="center"/>
          </w:tcPr>
          <w:p w:rsidR="00FF75D7" w:rsidRDefault="00FF75D7" w:rsidP="00692ABA">
            <w:pPr>
              <w:rPr>
                <w:rFonts w:eastAsia="Arial" w:cs="Arial"/>
                <w:szCs w:val="28"/>
              </w:rPr>
            </w:pPr>
          </w:p>
        </w:tc>
        <w:tc>
          <w:tcPr>
            <w:tcW w:w="6724" w:type="dxa"/>
            <w:gridSpan w:val="3"/>
            <w:tcBorders>
              <w:top w:val="nil"/>
              <w:left w:val="nil"/>
              <w:bottom w:val="single" w:sz="4" w:space="0" w:color="auto"/>
              <w:right w:val="single" w:sz="12" w:space="0" w:color="B31E8E"/>
            </w:tcBorders>
            <w:vAlign w:val="center"/>
          </w:tcPr>
          <w:p w:rsidR="00FF75D7" w:rsidRDefault="00FF75D7" w:rsidP="00692ABA">
            <w:pPr>
              <w:rPr>
                <w:rFonts w:eastAsia="Arial" w:cs="Arial"/>
                <w:szCs w:val="28"/>
              </w:rPr>
            </w:pPr>
          </w:p>
        </w:tc>
      </w:tr>
      <w:tr w:rsidR="00FF75D7" w:rsidTr="00276E4E">
        <w:trPr>
          <w:trHeight w:val="907"/>
        </w:trPr>
        <w:tc>
          <w:tcPr>
            <w:tcW w:w="907" w:type="dxa"/>
            <w:tcBorders>
              <w:top w:val="single" w:sz="8" w:space="0" w:color="B31E8E"/>
              <w:left w:val="single" w:sz="12" w:space="0" w:color="B31E8E"/>
              <w:bottom w:val="single" w:sz="8" w:space="0" w:color="B31E8E"/>
              <w:right w:val="single" w:sz="8" w:space="0" w:color="B31E8E"/>
            </w:tcBorders>
            <w:vAlign w:val="center"/>
          </w:tcPr>
          <w:p w:rsidR="00FF75D7" w:rsidRDefault="00FF75D7" w:rsidP="00692ABA">
            <w:pPr>
              <w:rPr>
                <w:rFonts w:eastAsia="Arial" w:cs="Arial"/>
                <w:szCs w:val="28"/>
              </w:rPr>
            </w:pPr>
          </w:p>
        </w:tc>
        <w:tc>
          <w:tcPr>
            <w:tcW w:w="907" w:type="dxa"/>
            <w:tcBorders>
              <w:top w:val="single" w:sz="8" w:space="0" w:color="B31E8E"/>
              <w:left w:val="single" w:sz="8" w:space="0" w:color="B31E8E"/>
              <w:bottom w:val="single" w:sz="8" w:space="0" w:color="B31E8E"/>
              <w:right w:val="single" w:sz="8" w:space="0" w:color="B31E8E"/>
            </w:tcBorders>
            <w:shd w:val="clear" w:color="auto" w:fill="002060"/>
            <w:vAlign w:val="center"/>
          </w:tcPr>
          <w:p w:rsidR="00FF75D7" w:rsidRDefault="00FF75D7" w:rsidP="00692ABA">
            <w:pPr>
              <w:rPr>
                <w:rFonts w:eastAsia="Arial" w:cs="Arial"/>
                <w:szCs w:val="28"/>
              </w:rPr>
            </w:pPr>
          </w:p>
        </w:tc>
        <w:tc>
          <w:tcPr>
            <w:tcW w:w="907" w:type="dxa"/>
            <w:tcBorders>
              <w:top w:val="single" w:sz="8" w:space="0" w:color="B31E8E"/>
              <w:left w:val="single" w:sz="8" w:space="0" w:color="B31E8E"/>
              <w:bottom w:val="single" w:sz="8" w:space="0" w:color="B31E8E"/>
              <w:right w:val="single" w:sz="12" w:space="0" w:color="B31E8E"/>
            </w:tcBorders>
            <w:shd w:val="clear" w:color="auto" w:fill="002060"/>
            <w:vAlign w:val="center"/>
          </w:tcPr>
          <w:p w:rsidR="00FF75D7" w:rsidRDefault="00FF75D7" w:rsidP="00692ABA">
            <w:pPr>
              <w:rPr>
                <w:rFonts w:eastAsia="Arial" w:cs="Arial"/>
                <w:szCs w:val="28"/>
              </w:rPr>
            </w:pPr>
          </w:p>
        </w:tc>
        <w:tc>
          <w:tcPr>
            <w:tcW w:w="567" w:type="dxa"/>
            <w:tcBorders>
              <w:top w:val="nil"/>
              <w:left w:val="single" w:sz="12" w:space="0" w:color="B31E8E"/>
              <w:bottom w:val="nil"/>
              <w:right w:val="nil"/>
            </w:tcBorders>
            <w:vAlign w:val="center"/>
          </w:tcPr>
          <w:p w:rsidR="00FF75D7" w:rsidRDefault="00FF75D7" w:rsidP="00692ABA">
            <w:pPr>
              <w:rPr>
                <w:rFonts w:eastAsia="Arial" w:cs="Arial"/>
                <w:szCs w:val="28"/>
              </w:rPr>
            </w:pPr>
          </w:p>
        </w:tc>
        <w:tc>
          <w:tcPr>
            <w:tcW w:w="6724" w:type="dxa"/>
            <w:gridSpan w:val="3"/>
            <w:tcBorders>
              <w:top w:val="single" w:sz="8" w:space="0" w:color="B31E8E"/>
              <w:left w:val="nil"/>
              <w:bottom w:val="single" w:sz="4" w:space="0" w:color="auto"/>
              <w:right w:val="single" w:sz="12" w:space="0" w:color="B31E8E"/>
            </w:tcBorders>
            <w:vAlign w:val="center"/>
          </w:tcPr>
          <w:p w:rsidR="00FF75D7" w:rsidRDefault="00FF75D7" w:rsidP="00692ABA">
            <w:pPr>
              <w:rPr>
                <w:rFonts w:eastAsia="Arial" w:cs="Arial"/>
                <w:szCs w:val="28"/>
              </w:rPr>
            </w:pPr>
          </w:p>
        </w:tc>
      </w:tr>
      <w:tr w:rsidR="00FF75D7" w:rsidTr="00276E4E">
        <w:trPr>
          <w:trHeight w:val="907"/>
        </w:trPr>
        <w:tc>
          <w:tcPr>
            <w:tcW w:w="907" w:type="dxa"/>
            <w:tcBorders>
              <w:top w:val="single" w:sz="8" w:space="0" w:color="B31E8E"/>
              <w:left w:val="single" w:sz="12" w:space="0" w:color="B31E8E"/>
              <w:bottom w:val="single" w:sz="8" w:space="0" w:color="B31E8E"/>
              <w:right w:val="single" w:sz="8" w:space="0" w:color="B31E8E"/>
            </w:tcBorders>
            <w:shd w:val="clear" w:color="auto" w:fill="FFFFFF" w:themeFill="background1"/>
            <w:vAlign w:val="center"/>
          </w:tcPr>
          <w:p w:rsidR="00FF75D7" w:rsidRDefault="00FF75D7" w:rsidP="00692ABA">
            <w:pPr>
              <w:rPr>
                <w:rFonts w:eastAsia="Arial" w:cs="Arial"/>
                <w:szCs w:val="28"/>
              </w:rPr>
            </w:pPr>
          </w:p>
        </w:tc>
        <w:tc>
          <w:tcPr>
            <w:tcW w:w="907" w:type="dxa"/>
            <w:tcBorders>
              <w:top w:val="single" w:sz="8" w:space="0" w:color="B31E8E"/>
              <w:left w:val="single" w:sz="8" w:space="0" w:color="B31E8E"/>
              <w:bottom w:val="single" w:sz="8" w:space="0" w:color="B31E8E"/>
              <w:right w:val="single" w:sz="8" w:space="0" w:color="B31E8E"/>
            </w:tcBorders>
            <w:vAlign w:val="center"/>
          </w:tcPr>
          <w:p w:rsidR="00FF75D7" w:rsidRDefault="00FF75D7" w:rsidP="00692ABA">
            <w:pPr>
              <w:rPr>
                <w:rFonts w:eastAsia="Arial" w:cs="Arial"/>
                <w:szCs w:val="28"/>
              </w:rPr>
            </w:pPr>
          </w:p>
        </w:tc>
        <w:tc>
          <w:tcPr>
            <w:tcW w:w="907" w:type="dxa"/>
            <w:tcBorders>
              <w:top w:val="single" w:sz="8" w:space="0" w:color="B31E8E"/>
              <w:left w:val="single" w:sz="8" w:space="0" w:color="B31E8E"/>
              <w:bottom w:val="single" w:sz="8" w:space="0" w:color="B31E8E"/>
              <w:right w:val="single" w:sz="12" w:space="0" w:color="B31E8E"/>
            </w:tcBorders>
            <w:shd w:val="clear" w:color="auto" w:fill="002060"/>
            <w:vAlign w:val="center"/>
          </w:tcPr>
          <w:p w:rsidR="00FF75D7" w:rsidRDefault="00FF75D7" w:rsidP="00692ABA">
            <w:pPr>
              <w:rPr>
                <w:rFonts w:eastAsia="Arial" w:cs="Arial"/>
                <w:szCs w:val="28"/>
              </w:rPr>
            </w:pPr>
          </w:p>
        </w:tc>
        <w:tc>
          <w:tcPr>
            <w:tcW w:w="567" w:type="dxa"/>
            <w:tcBorders>
              <w:top w:val="nil"/>
              <w:left w:val="single" w:sz="12" w:space="0" w:color="B31E8E"/>
              <w:bottom w:val="nil"/>
              <w:right w:val="nil"/>
            </w:tcBorders>
            <w:vAlign w:val="center"/>
          </w:tcPr>
          <w:p w:rsidR="00FF75D7" w:rsidRDefault="00FF75D7" w:rsidP="00692ABA">
            <w:pPr>
              <w:rPr>
                <w:rFonts w:eastAsia="Arial" w:cs="Arial"/>
                <w:szCs w:val="28"/>
              </w:rPr>
            </w:pPr>
          </w:p>
        </w:tc>
        <w:tc>
          <w:tcPr>
            <w:tcW w:w="6724" w:type="dxa"/>
            <w:gridSpan w:val="3"/>
            <w:tcBorders>
              <w:top w:val="single" w:sz="8" w:space="0" w:color="B31E8E"/>
              <w:left w:val="nil"/>
              <w:bottom w:val="single" w:sz="4" w:space="0" w:color="auto"/>
              <w:right w:val="single" w:sz="12" w:space="0" w:color="B31E8E"/>
            </w:tcBorders>
            <w:vAlign w:val="center"/>
          </w:tcPr>
          <w:p w:rsidR="00FF75D7" w:rsidRDefault="00FF75D7" w:rsidP="00692ABA">
            <w:pPr>
              <w:rPr>
                <w:rFonts w:eastAsia="Arial" w:cs="Arial"/>
                <w:szCs w:val="28"/>
              </w:rPr>
            </w:pPr>
          </w:p>
        </w:tc>
      </w:tr>
      <w:tr w:rsidR="00FF75D7" w:rsidTr="00276E4E">
        <w:trPr>
          <w:trHeight w:val="907"/>
        </w:trPr>
        <w:tc>
          <w:tcPr>
            <w:tcW w:w="907" w:type="dxa"/>
            <w:tcBorders>
              <w:top w:val="single" w:sz="8" w:space="0" w:color="B31E8E"/>
              <w:left w:val="single" w:sz="12" w:space="0" w:color="B31E8E"/>
              <w:bottom w:val="single" w:sz="12" w:space="0" w:color="B31E8E"/>
              <w:right w:val="single" w:sz="8" w:space="0" w:color="B31E8E"/>
            </w:tcBorders>
            <w:vAlign w:val="center"/>
          </w:tcPr>
          <w:p w:rsidR="00FF75D7" w:rsidRDefault="00FF75D7" w:rsidP="00692ABA">
            <w:pPr>
              <w:rPr>
                <w:rFonts w:eastAsia="Arial" w:cs="Arial"/>
                <w:szCs w:val="28"/>
              </w:rPr>
            </w:pPr>
          </w:p>
        </w:tc>
        <w:tc>
          <w:tcPr>
            <w:tcW w:w="907" w:type="dxa"/>
            <w:tcBorders>
              <w:top w:val="single" w:sz="8" w:space="0" w:color="B31E8E"/>
              <w:left w:val="single" w:sz="8" w:space="0" w:color="B31E8E"/>
              <w:bottom w:val="single" w:sz="12" w:space="0" w:color="B31E8E"/>
              <w:right w:val="single" w:sz="8" w:space="0" w:color="B31E8E"/>
            </w:tcBorders>
            <w:shd w:val="clear" w:color="auto" w:fill="002060"/>
            <w:vAlign w:val="center"/>
          </w:tcPr>
          <w:p w:rsidR="00FF75D7" w:rsidRDefault="00FF75D7" w:rsidP="00692ABA">
            <w:pPr>
              <w:rPr>
                <w:rFonts w:eastAsia="Arial" w:cs="Arial"/>
                <w:szCs w:val="28"/>
              </w:rPr>
            </w:pPr>
          </w:p>
        </w:tc>
        <w:tc>
          <w:tcPr>
            <w:tcW w:w="907" w:type="dxa"/>
            <w:tcBorders>
              <w:top w:val="single" w:sz="8" w:space="0" w:color="B31E8E"/>
              <w:left w:val="single" w:sz="8" w:space="0" w:color="B31E8E"/>
              <w:bottom w:val="single" w:sz="12" w:space="0" w:color="B31E8E"/>
              <w:right w:val="single" w:sz="12" w:space="0" w:color="B31E8E"/>
            </w:tcBorders>
            <w:shd w:val="clear" w:color="auto" w:fill="FFFFFF" w:themeFill="background1"/>
            <w:vAlign w:val="center"/>
          </w:tcPr>
          <w:p w:rsidR="00FF75D7" w:rsidRDefault="00FF75D7" w:rsidP="00692ABA">
            <w:pPr>
              <w:rPr>
                <w:rFonts w:eastAsia="Arial" w:cs="Arial"/>
                <w:szCs w:val="28"/>
              </w:rPr>
            </w:pPr>
          </w:p>
        </w:tc>
        <w:tc>
          <w:tcPr>
            <w:tcW w:w="567" w:type="dxa"/>
            <w:tcBorders>
              <w:top w:val="nil"/>
              <w:left w:val="single" w:sz="12" w:space="0" w:color="B31E8E"/>
              <w:bottom w:val="nil"/>
              <w:right w:val="nil"/>
            </w:tcBorders>
            <w:vAlign w:val="center"/>
          </w:tcPr>
          <w:p w:rsidR="00FF75D7" w:rsidRDefault="00FF75D7" w:rsidP="00692ABA">
            <w:pPr>
              <w:rPr>
                <w:rFonts w:eastAsia="Arial" w:cs="Arial"/>
                <w:szCs w:val="28"/>
              </w:rPr>
            </w:pPr>
          </w:p>
        </w:tc>
        <w:tc>
          <w:tcPr>
            <w:tcW w:w="6724" w:type="dxa"/>
            <w:gridSpan w:val="3"/>
            <w:tcBorders>
              <w:top w:val="single" w:sz="8" w:space="0" w:color="B31E8E"/>
              <w:left w:val="nil"/>
              <w:bottom w:val="nil"/>
              <w:right w:val="single" w:sz="12" w:space="0" w:color="B31E8E"/>
            </w:tcBorders>
            <w:vAlign w:val="center"/>
          </w:tcPr>
          <w:p w:rsidR="00FF75D7" w:rsidRDefault="00FF75D7" w:rsidP="00692ABA">
            <w:pPr>
              <w:rPr>
                <w:rFonts w:eastAsia="Arial" w:cs="Arial"/>
                <w:szCs w:val="28"/>
              </w:rPr>
            </w:pPr>
          </w:p>
        </w:tc>
      </w:tr>
      <w:tr w:rsidR="00692ABA" w:rsidTr="00276E4E">
        <w:trPr>
          <w:gridAfter w:val="1"/>
          <w:wAfter w:w="6" w:type="dxa"/>
          <w:trHeight w:val="510"/>
        </w:trPr>
        <w:tc>
          <w:tcPr>
            <w:tcW w:w="10006" w:type="dxa"/>
            <w:gridSpan w:val="6"/>
            <w:tcBorders>
              <w:top w:val="single" w:sz="12" w:space="0" w:color="B31E8E"/>
              <w:left w:val="nil"/>
              <w:bottom w:val="nil"/>
              <w:right w:val="nil"/>
            </w:tcBorders>
            <w:vAlign w:val="center"/>
          </w:tcPr>
          <w:p w:rsidR="00692ABA" w:rsidRDefault="00692ABA" w:rsidP="00692ABA">
            <w:pPr>
              <w:rPr>
                <w:rFonts w:eastAsia="Arial" w:cs="Arial"/>
                <w:szCs w:val="28"/>
              </w:rPr>
            </w:pPr>
            <w:r>
              <w:rPr>
                <w:rFonts w:eastAsia="Arial" w:cs="Arial"/>
                <w:szCs w:val="28"/>
              </w:rPr>
              <w:t>We can simplify the algorithm using numbers and letters.</w:t>
            </w:r>
          </w:p>
        </w:tc>
      </w:tr>
      <w:tr w:rsidR="00692ABA" w:rsidTr="00276E4E">
        <w:trPr>
          <w:gridAfter w:val="1"/>
          <w:wAfter w:w="6" w:type="dxa"/>
          <w:trHeight w:val="737"/>
        </w:trPr>
        <w:tc>
          <w:tcPr>
            <w:tcW w:w="10006" w:type="dxa"/>
            <w:gridSpan w:val="6"/>
            <w:tcBorders>
              <w:top w:val="nil"/>
              <w:left w:val="nil"/>
              <w:bottom w:val="single" w:sz="12" w:space="0" w:color="B31E8E"/>
              <w:right w:val="nil"/>
            </w:tcBorders>
            <w:vAlign w:val="center"/>
          </w:tcPr>
          <w:p w:rsidR="00692ABA" w:rsidRDefault="00692ABA" w:rsidP="00692ABA">
            <w:pPr>
              <w:rPr>
                <w:rFonts w:eastAsia="Arial" w:cs="Arial"/>
                <w:szCs w:val="28"/>
              </w:rPr>
            </w:pPr>
            <w:r>
              <w:rPr>
                <w:rFonts w:eastAsia="Arial" w:cs="Arial"/>
                <w:szCs w:val="28"/>
              </w:rPr>
              <w:t>The blue squares can be represented using ‘B’.</w:t>
            </w:r>
          </w:p>
          <w:p w:rsidR="00692ABA" w:rsidRDefault="00692ABA" w:rsidP="00692ABA">
            <w:pPr>
              <w:rPr>
                <w:rFonts w:eastAsia="Arial" w:cs="Arial"/>
                <w:szCs w:val="28"/>
              </w:rPr>
            </w:pPr>
            <w:r>
              <w:rPr>
                <w:rFonts w:eastAsia="Arial" w:cs="Arial"/>
                <w:szCs w:val="28"/>
              </w:rPr>
              <w:t>The white square</w:t>
            </w:r>
            <w:r w:rsidR="00F62206">
              <w:rPr>
                <w:rFonts w:eastAsia="Arial" w:cs="Arial"/>
                <w:szCs w:val="28"/>
              </w:rPr>
              <w:t>s can be represented using ‘W’.</w:t>
            </w:r>
          </w:p>
        </w:tc>
      </w:tr>
      <w:tr w:rsidR="00F62206" w:rsidTr="00276E4E">
        <w:trPr>
          <w:gridAfter w:val="1"/>
          <w:wAfter w:w="6" w:type="dxa"/>
          <w:trHeight w:val="794"/>
        </w:trPr>
        <w:tc>
          <w:tcPr>
            <w:tcW w:w="6771" w:type="dxa"/>
            <w:gridSpan w:val="5"/>
            <w:tcBorders>
              <w:top w:val="single" w:sz="12" w:space="0" w:color="B31E8E"/>
              <w:left w:val="single" w:sz="12" w:space="0" w:color="B31E8E"/>
              <w:bottom w:val="single" w:sz="8" w:space="0" w:color="B31E8E"/>
              <w:right w:val="single" w:sz="8" w:space="0" w:color="B31E8E"/>
            </w:tcBorders>
            <w:vAlign w:val="center"/>
          </w:tcPr>
          <w:p w:rsidR="00F62206" w:rsidRDefault="00F62206" w:rsidP="00692ABA">
            <w:pPr>
              <w:rPr>
                <w:rFonts w:eastAsia="Arial" w:cs="Arial"/>
                <w:szCs w:val="28"/>
              </w:rPr>
            </w:pPr>
            <w:r>
              <w:rPr>
                <w:rFonts w:eastAsia="Arial" w:cs="Arial"/>
                <w:szCs w:val="28"/>
              </w:rPr>
              <w:t xml:space="preserve">The first line of </w:t>
            </w:r>
            <w:r w:rsidR="008A2EA3">
              <w:rPr>
                <w:rFonts w:eastAsia="Arial" w:cs="Arial"/>
                <w:szCs w:val="28"/>
              </w:rPr>
              <w:t>the algorithm has been printed.</w:t>
            </w:r>
          </w:p>
        </w:tc>
        <w:tc>
          <w:tcPr>
            <w:tcW w:w="3235" w:type="dxa"/>
            <w:tcBorders>
              <w:top w:val="single" w:sz="12" w:space="0" w:color="B31E8E"/>
              <w:left w:val="single" w:sz="8" w:space="0" w:color="B31E8E"/>
              <w:bottom w:val="single" w:sz="8" w:space="0" w:color="B31E8E"/>
              <w:right w:val="single" w:sz="12" w:space="0" w:color="B31E8E"/>
            </w:tcBorders>
            <w:vAlign w:val="center"/>
          </w:tcPr>
          <w:p w:rsidR="00F62206" w:rsidRDefault="00585A74" w:rsidP="00692ABA">
            <w:pPr>
              <w:rPr>
                <w:rFonts w:eastAsia="Arial" w:cs="Arial"/>
                <w:szCs w:val="28"/>
              </w:rPr>
            </w:pPr>
            <w:r>
              <w:rPr>
                <w:rFonts w:eastAsia="Arial" w:cs="Arial"/>
                <w:szCs w:val="28"/>
              </w:rPr>
              <w:t>1B, 1B, 1W</w:t>
            </w:r>
          </w:p>
        </w:tc>
      </w:tr>
      <w:tr w:rsidR="00F62206" w:rsidTr="00276E4E">
        <w:trPr>
          <w:gridAfter w:val="1"/>
          <w:wAfter w:w="6" w:type="dxa"/>
          <w:trHeight w:val="794"/>
        </w:trPr>
        <w:tc>
          <w:tcPr>
            <w:tcW w:w="6771" w:type="dxa"/>
            <w:gridSpan w:val="5"/>
            <w:tcBorders>
              <w:top w:val="single" w:sz="8" w:space="0" w:color="B31E8E"/>
              <w:left w:val="single" w:sz="12" w:space="0" w:color="B31E8E"/>
              <w:bottom w:val="single" w:sz="8" w:space="0" w:color="B31E8E"/>
              <w:right w:val="single" w:sz="8" w:space="0" w:color="B31E8E"/>
            </w:tcBorders>
            <w:vAlign w:val="center"/>
          </w:tcPr>
          <w:p w:rsidR="00F62206" w:rsidRDefault="008A2EA3" w:rsidP="00692ABA">
            <w:pPr>
              <w:rPr>
                <w:rFonts w:eastAsia="Arial" w:cs="Arial"/>
                <w:szCs w:val="28"/>
              </w:rPr>
            </w:pPr>
            <w:r>
              <w:rPr>
                <w:rFonts w:eastAsia="Arial" w:cs="Arial"/>
                <w:szCs w:val="28"/>
              </w:rPr>
              <w:t>The code for each square is separated by a comma.</w:t>
            </w:r>
          </w:p>
        </w:tc>
        <w:tc>
          <w:tcPr>
            <w:tcW w:w="3235" w:type="dxa"/>
            <w:tcBorders>
              <w:top w:val="single" w:sz="8" w:space="0" w:color="B31E8E"/>
              <w:left w:val="single" w:sz="8" w:space="0" w:color="B31E8E"/>
              <w:bottom w:val="single" w:sz="8" w:space="0" w:color="B31E8E"/>
              <w:right w:val="single" w:sz="12" w:space="0" w:color="B31E8E"/>
            </w:tcBorders>
            <w:vAlign w:val="center"/>
          </w:tcPr>
          <w:p w:rsidR="00F62206" w:rsidRDefault="00F62206" w:rsidP="00692ABA">
            <w:pPr>
              <w:rPr>
                <w:rFonts w:eastAsia="Arial" w:cs="Arial"/>
                <w:szCs w:val="28"/>
              </w:rPr>
            </w:pPr>
          </w:p>
        </w:tc>
      </w:tr>
      <w:tr w:rsidR="00F62206" w:rsidTr="00276E4E">
        <w:trPr>
          <w:gridAfter w:val="1"/>
          <w:wAfter w:w="6" w:type="dxa"/>
          <w:trHeight w:val="794"/>
        </w:trPr>
        <w:tc>
          <w:tcPr>
            <w:tcW w:w="6771" w:type="dxa"/>
            <w:gridSpan w:val="5"/>
            <w:tcBorders>
              <w:top w:val="single" w:sz="8" w:space="0" w:color="B31E8E"/>
              <w:left w:val="single" w:sz="12" w:space="0" w:color="B31E8E"/>
              <w:bottom w:val="single" w:sz="8" w:space="0" w:color="B31E8E"/>
              <w:right w:val="single" w:sz="8" w:space="0" w:color="B31E8E"/>
            </w:tcBorders>
            <w:vAlign w:val="center"/>
          </w:tcPr>
          <w:p w:rsidR="00F62206" w:rsidRPr="0066360B" w:rsidRDefault="008A2EA3" w:rsidP="00692ABA">
            <w:pPr>
              <w:rPr>
                <w:rFonts w:eastAsia="Arial" w:cs="Arial"/>
                <w:szCs w:val="28"/>
              </w:rPr>
            </w:pPr>
            <w:r>
              <w:rPr>
                <w:rFonts w:eastAsia="Arial" w:cs="Arial"/>
                <w:szCs w:val="28"/>
              </w:rPr>
              <w:t>Print the next three lines of the algorithm.</w:t>
            </w:r>
          </w:p>
        </w:tc>
        <w:tc>
          <w:tcPr>
            <w:tcW w:w="3235" w:type="dxa"/>
            <w:tcBorders>
              <w:top w:val="single" w:sz="8" w:space="0" w:color="B31E8E"/>
              <w:left w:val="single" w:sz="8" w:space="0" w:color="B31E8E"/>
              <w:bottom w:val="single" w:sz="8" w:space="0" w:color="B31E8E"/>
              <w:right w:val="single" w:sz="12" w:space="0" w:color="B31E8E"/>
            </w:tcBorders>
            <w:vAlign w:val="center"/>
          </w:tcPr>
          <w:p w:rsidR="00F62206" w:rsidRPr="0066360B" w:rsidRDefault="00F62206" w:rsidP="00692ABA">
            <w:pPr>
              <w:rPr>
                <w:rFonts w:eastAsia="Arial" w:cs="Arial"/>
                <w:szCs w:val="28"/>
              </w:rPr>
            </w:pPr>
          </w:p>
        </w:tc>
      </w:tr>
      <w:tr w:rsidR="00F62206" w:rsidTr="00276E4E">
        <w:trPr>
          <w:gridAfter w:val="1"/>
          <w:wAfter w:w="6" w:type="dxa"/>
          <w:trHeight w:val="794"/>
        </w:trPr>
        <w:tc>
          <w:tcPr>
            <w:tcW w:w="6771" w:type="dxa"/>
            <w:gridSpan w:val="5"/>
            <w:tcBorders>
              <w:top w:val="single" w:sz="8" w:space="0" w:color="B31E8E"/>
              <w:left w:val="single" w:sz="12" w:space="0" w:color="B31E8E"/>
              <w:bottom w:val="single" w:sz="12" w:space="0" w:color="B31E8E"/>
              <w:right w:val="single" w:sz="8" w:space="0" w:color="B31E8E"/>
            </w:tcBorders>
            <w:vAlign w:val="center"/>
          </w:tcPr>
          <w:p w:rsidR="00F62206" w:rsidRDefault="00F62206" w:rsidP="00692ABA">
            <w:pPr>
              <w:rPr>
                <w:rFonts w:eastAsia="Arial" w:cs="Arial"/>
                <w:szCs w:val="28"/>
              </w:rPr>
            </w:pPr>
          </w:p>
        </w:tc>
        <w:tc>
          <w:tcPr>
            <w:tcW w:w="3235" w:type="dxa"/>
            <w:tcBorders>
              <w:top w:val="single" w:sz="8" w:space="0" w:color="B31E8E"/>
              <w:left w:val="single" w:sz="8" w:space="0" w:color="B31E8E"/>
              <w:bottom w:val="single" w:sz="12" w:space="0" w:color="B31E8E"/>
              <w:right w:val="single" w:sz="12" w:space="0" w:color="B31E8E"/>
            </w:tcBorders>
            <w:vAlign w:val="center"/>
          </w:tcPr>
          <w:p w:rsidR="00F62206" w:rsidRDefault="00F62206" w:rsidP="00692ABA">
            <w:pPr>
              <w:rPr>
                <w:rFonts w:eastAsia="Arial" w:cs="Arial"/>
                <w:szCs w:val="28"/>
              </w:rPr>
            </w:pPr>
          </w:p>
        </w:tc>
      </w:tr>
      <w:tr w:rsidR="00F62206" w:rsidTr="00276E4E">
        <w:trPr>
          <w:gridAfter w:val="1"/>
          <w:wAfter w:w="6" w:type="dxa"/>
          <w:trHeight w:val="794"/>
        </w:trPr>
        <w:tc>
          <w:tcPr>
            <w:tcW w:w="6771" w:type="dxa"/>
            <w:gridSpan w:val="5"/>
            <w:tcBorders>
              <w:top w:val="single" w:sz="12" w:space="0" w:color="B31E8E"/>
              <w:left w:val="single" w:sz="12" w:space="0" w:color="B31E8E"/>
              <w:bottom w:val="single" w:sz="8" w:space="0" w:color="B31E8E"/>
              <w:right w:val="single" w:sz="8" w:space="0" w:color="B31E8E"/>
            </w:tcBorders>
            <w:vAlign w:val="center"/>
          </w:tcPr>
          <w:p w:rsidR="00F62206" w:rsidRDefault="00F62206" w:rsidP="00615FC3">
            <w:pPr>
              <w:rPr>
                <w:rFonts w:eastAsia="Arial" w:cs="Arial"/>
                <w:szCs w:val="28"/>
              </w:rPr>
            </w:pPr>
            <w:r>
              <w:rPr>
                <w:rFonts w:eastAsia="Arial" w:cs="Arial"/>
                <w:szCs w:val="28"/>
              </w:rPr>
              <w:t>We ca</w:t>
            </w:r>
            <w:r w:rsidR="00615FC3">
              <w:rPr>
                <w:rFonts w:eastAsia="Arial" w:cs="Arial"/>
                <w:szCs w:val="28"/>
              </w:rPr>
              <w:t xml:space="preserve">n simplify the code even more. </w:t>
            </w:r>
          </w:p>
        </w:tc>
        <w:tc>
          <w:tcPr>
            <w:tcW w:w="3235" w:type="dxa"/>
            <w:tcBorders>
              <w:top w:val="single" w:sz="12" w:space="0" w:color="B31E8E"/>
              <w:left w:val="single" w:sz="8" w:space="0" w:color="B31E8E"/>
              <w:bottom w:val="single" w:sz="8" w:space="0" w:color="B31E8E"/>
              <w:right w:val="single" w:sz="12" w:space="0" w:color="B31E8E"/>
            </w:tcBorders>
            <w:vAlign w:val="center"/>
          </w:tcPr>
          <w:p w:rsidR="00F62206" w:rsidRDefault="00585A74" w:rsidP="00585A74">
            <w:pPr>
              <w:rPr>
                <w:rFonts w:eastAsia="Arial" w:cs="Arial"/>
                <w:szCs w:val="28"/>
              </w:rPr>
            </w:pPr>
            <w:r>
              <w:rPr>
                <w:rFonts w:eastAsia="Arial" w:cs="Arial"/>
                <w:szCs w:val="28"/>
              </w:rPr>
              <w:t>2B</w:t>
            </w:r>
            <w:r w:rsidR="00F62206">
              <w:rPr>
                <w:rFonts w:eastAsia="Arial" w:cs="Arial"/>
                <w:szCs w:val="28"/>
              </w:rPr>
              <w:t xml:space="preserve">, </w:t>
            </w:r>
            <w:r>
              <w:rPr>
                <w:rFonts w:eastAsia="Arial" w:cs="Arial"/>
                <w:szCs w:val="28"/>
              </w:rPr>
              <w:t>1W</w:t>
            </w:r>
          </w:p>
        </w:tc>
      </w:tr>
      <w:tr w:rsidR="00F62206" w:rsidTr="00276E4E">
        <w:trPr>
          <w:gridAfter w:val="1"/>
          <w:wAfter w:w="6" w:type="dxa"/>
          <w:trHeight w:val="794"/>
        </w:trPr>
        <w:tc>
          <w:tcPr>
            <w:tcW w:w="6771" w:type="dxa"/>
            <w:gridSpan w:val="5"/>
            <w:tcBorders>
              <w:top w:val="single" w:sz="8" w:space="0" w:color="B31E8E"/>
              <w:left w:val="single" w:sz="12" w:space="0" w:color="B31E8E"/>
              <w:bottom w:val="single" w:sz="8" w:space="0" w:color="B31E8E"/>
              <w:right w:val="single" w:sz="8" w:space="0" w:color="B31E8E"/>
            </w:tcBorders>
            <w:vAlign w:val="center"/>
          </w:tcPr>
          <w:p w:rsidR="00F62206" w:rsidRDefault="00615FC3" w:rsidP="00692ABA">
            <w:pPr>
              <w:rPr>
                <w:rFonts w:eastAsia="Arial" w:cs="Arial"/>
                <w:szCs w:val="28"/>
              </w:rPr>
            </w:pPr>
            <w:r>
              <w:rPr>
                <w:rFonts w:eastAsia="Arial" w:cs="Arial"/>
                <w:szCs w:val="28"/>
              </w:rPr>
              <w:t>Look at the first line that has been simplified.</w:t>
            </w:r>
          </w:p>
        </w:tc>
        <w:tc>
          <w:tcPr>
            <w:tcW w:w="3235" w:type="dxa"/>
            <w:tcBorders>
              <w:top w:val="single" w:sz="8" w:space="0" w:color="B31E8E"/>
              <w:left w:val="single" w:sz="8" w:space="0" w:color="B31E8E"/>
              <w:bottom w:val="single" w:sz="8" w:space="0" w:color="B31E8E"/>
              <w:right w:val="single" w:sz="12" w:space="0" w:color="B31E8E"/>
            </w:tcBorders>
            <w:vAlign w:val="center"/>
          </w:tcPr>
          <w:p w:rsidR="00F62206" w:rsidRDefault="00F62206" w:rsidP="00692ABA">
            <w:pPr>
              <w:rPr>
                <w:rFonts w:eastAsia="Arial" w:cs="Arial"/>
                <w:szCs w:val="28"/>
              </w:rPr>
            </w:pPr>
          </w:p>
        </w:tc>
      </w:tr>
      <w:tr w:rsidR="00F62206" w:rsidTr="00276E4E">
        <w:trPr>
          <w:gridAfter w:val="1"/>
          <w:wAfter w:w="6" w:type="dxa"/>
          <w:trHeight w:val="794"/>
        </w:trPr>
        <w:tc>
          <w:tcPr>
            <w:tcW w:w="6771" w:type="dxa"/>
            <w:gridSpan w:val="5"/>
            <w:tcBorders>
              <w:top w:val="single" w:sz="8" w:space="0" w:color="B31E8E"/>
              <w:left w:val="single" w:sz="12" w:space="0" w:color="B31E8E"/>
              <w:bottom w:val="single" w:sz="8" w:space="0" w:color="B31E8E"/>
              <w:right w:val="single" w:sz="8" w:space="0" w:color="B31E8E"/>
            </w:tcBorders>
            <w:vAlign w:val="center"/>
          </w:tcPr>
          <w:p w:rsidR="00F62206" w:rsidRDefault="00615FC3" w:rsidP="00692ABA">
            <w:pPr>
              <w:rPr>
                <w:rFonts w:eastAsia="Arial" w:cs="Arial"/>
                <w:szCs w:val="28"/>
              </w:rPr>
            </w:pPr>
            <w:r>
              <w:rPr>
                <w:rFonts w:eastAsia="Arial" w:cs="Arial"/>
                <w:szCs w:val="28"/>
              </w:rPr>
              <w:t>Write the other three lines yourself.</w:t>
            </w:r>
          </w:p>
        </w:tc>
        <w:tc>
          <w:tcPr>
            <w:tcW w:w="3235" w:type="dxa"/>
            <w:tcBorders>
              <w:top w:val="single" w:sz="8" w:space="0" w:color="B31E8E"/>
              <w:left w:val="single" w:sz="8" w:space="0" w:color="B31E8E"/>
              <w:bottom w:val="single" w:sz="8" w:space="0" w:color="B31E8E"/>
              <w:right w:val="single" w:sz="12" w:space="0" w:color="B31E8E"/>
            </w:tcBorders>
            <w:vAlign w:val="center"/>
          </w:tcPr>
          <w:p w:rsidR="00F62206" w:rsidRDefault="00F62206" w:rsidP="00692ABA">
            <w:pPr>
              <w:rPr>
                <w:rFonts w:eastAsia="Arial" w:cs="Arial"/>
                <w:szCs w:val="28"/>
              </w:rPr>
            </w:pPr>
          </w:p>
        </w:tc>
      </w:tr>
      <w:tr w:rsidR="00F62206" w:rsidTr="00276E4E">
        <w:trPr>
          <w:gridAfter w:val="1"/>
          <w:wAfter w:w="6" w:type="dxa"/>
          <w:trHeight w:val="794"/>
        </w:trPr>
        <w:tc>
          <w:tcPr>
            <w:tcW w:w="6771" w:type="dxa"/>
            <w:gridSpan w:val="5"/>
            <w:tcBorders>
              <w:top w:val="single" w:sz="8" w:space="0" w:color="B31E8E"/>
              <w:left w:val="single" w:sz="12" w:space="0" w:color="B31E8E"/>
              <w:bottom w:val="single" w:sz="12" w:space="0" w:color="B31E8E"/>
              <w:right w:val="single" w:sz="8" w:space="0" w:color="B31E8E"/>
            </w:tcBorders>
            <w:vAlign w:val="center"/>
          </w:tcPr>
          <w:p w:rsidR="00F62206" w:rsidRDefault="00F62206" w:rsidP="00692ABA">
            <w:pPr>
              <w:rPr>
                <w:rFonts w:eastAsia="Arial" w:cs="Arial"/>
                <w:szCs w:val="28"/>
              </w:rPr>
            </w:pPr>
          </w:p>
        </w:tc>
        <w:tc>
          <w:tcPr>
            <w:tcW w:w="3235" w:type="dxa"/>
            <w:tcBorders>
              <w:top w:val="single" w:sz="8" w:space="0" w:color="B31E8E"/>
              <w:left w:val="single" w:sz="8" w:space="0" w:color="B31E8E"/>
              <w:bottom w:val="single" w:sz="12" w:space="0" w:color="B31E8E"/>
              <w:right w:val="single" w:sz="12" w:space="0" w:color="B31E8E"/>
            </w:tcBorders>
            <w:vAlign w:val="center"/>
          </w:tcPr>
          <w:p w:rsidR="00F62206" w:rsidRDefault="00F62206" w:rsidP="00692ABA">
            <w:pPr>
              <w:rPr>
                <w:rFonts w:eastAsia="Arial" w:cs="Arial"/>
                <w:szCs w:val="28"/>
              </w:rPr>
            </w:pPr>
          </w:p>
        </w:tc>
      </w:tr>
    </w:tbl>
    <w:p w:rsidR="00EA0EF8" w:rsidRDefault="00EA0EF8">
      <w:pPr>
        <w:spacing w:before="0" w:after="0"/>
        <w:rPr>
          <w:sz w:val="10"/>
          <w:szCs w:val="10"/>
        </w:rPr>
      </w:pPr>
      <w:r>
        <w:rPr>
          <w:sz w:val="10"/>
          <w:szCs w:val="10"/>
        </w:rPr>
        <w:br w:type="page"/>
      </w:r>
    </w:p>
    <w:p w:rsidR="0002030D" w:rsidRDefault="0002030D" w:rsidP="0002030D">
      <w:pPr>
        <w:pStyle w:val="Heading2"/>
      </w:pPr>
      <w:r>
        <w:lastRenderedPageBreak/>
        <w:t>Algorithms using arrows</w:t>
      </w:r>
    </w:p>
    <w:tbl>
      <w:tblPr>
        <w:tblStyle w:val="TableGrid"/>
        <w:tblW w:w="10001" w:type="dxa"/>
        <w:tblLayout w:type="fixed"/>
        <w:tblLook w:val="04A0" w:firstRow="1" w:lastRow="0" w:firstColumn="1" w:lastColumn="0" w:noHBand="0" w:noVBand="1"/>
      </w:tblPr>
      <w:tblGrid>
        <w:gridCol w:w="882"/>
        <w:gridCol w:w="368"/>
        <w:gridCol w:w="174"/>
        <w:gridCol w:w="94"/>
        <w:gridCol w:w="246"/>
        <w:gridCol w:w="736"/>
        <w:gridCol w:w="148"/>
        <w:gridCol w:w="205"/>
        <w:gridCol w:w="679"/>
        <w:gridCol w:w="218"/>
        <w:gridCol w:w="532"/>
        <w:gridCol w:w="218"/>
        <w:gridCol w:w="500"/>
        <w:gridCol w:w="468"/>
        <w:gridCol w:w="244"/>
        <w:gridCol w:w="538"/>
        <w:gridCol w:w="187"/>
        <w:gridCol w:w="704"/>
        <w:gridCol w:w="186"/>
        <w:gridCol w:w="173"/>
        <w:gridCol w:w="717"/>
        <w:gridCol w:w="353"/>
        <w:gridCol w:w="180"/>
        <w:gridCol w:w="357"/>
        <w:gridCol w:w="894"/>
      </w:tblGrid>
      <w:tr w:rsidR="0002030D" w:rsidTr="00445BA0">
        <w:trPr>
          <w:trHeight w:val="1474"/>
        </w:trPr>
        <w:tc>
          <w:tcPr>
            <w:tcW w:w="10001" w:type="dxa"/>
            <w:gridSpan w:val="25"/>
            <w:tcBorders>
              <w:top w:val="nil"/>
              <w:left w:val="nil"/>
              <w:bottom w:val="single" w:sz="12" w:space="0" w:color="B31E8E"/>
              <w:right w:val="nil"/>
            </w:tcBorders>
            <w:vAlign w:val="center"/>
          </w:tcPr>
          <w:p w:rsidR="0002030D" w:rsidRPr="0066360B" w:rsidRDefault="0002030D" w:rsidP="00B86753">
            <w:pPr>
              <w:rPr>
                <w:rFonts w:eastAsia="Arial" w:cs="Arial"/>
                <w:szCs w:val="28"/>
              </w:rPr>
            </w:pPr>
            <w:r w:rsidRPr="00E077A7">
              <w:rPr>
                <w:rFonts w:cs="Arial"/>
                <w:noProof/>
              </w:rPr>
              <mc:AlternateContent>
                <mc:Choice Requires="wps">
                  <w:drawing>
                    <wp:anchor distT="0" distB="0" distL="114300" distR="114300" simplePos="0" relativeHeight="252056576" behindDoc="0" locked="0" layoutInCell="1" allowOverlap="1" wp14:anchorId="0A68008E" wp14:editId="52EA0028">
                      <wp:simplePos x="0" y="0"/>
                      <wp:positionH relativeFrom="column">
                        <wp:posOffset>781050</wp:posOffset>
                      </wp:positionH>
                      <wp:positionV relativeFrom="paragraph">
                        <wp:posOffset>19685</wp:posOffset>
                      </wp:positionV>
                      <wp:extent cx="5356860" cy="617220"/>
                      <wp:effectExtent l="266700" t="0" r="15240" b="11430"/>
                      <wp:wrapNone/>
                      <wp:docPr id="2044" name="Rounded Rectangular Callout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6860" cy="61722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02030D">
                                  <w:pPr>
                                    <w:spacing w:before="0" w:after="0"/>
                                    <w:rPr>
                                      <w:szCs w:val="28"/>
                                    </w:rPr>
                                  </w:pPr>
                                  <w:r w:rsidRPr="005F5FF6">
                                    <w:rPr>
                                      <w:szCs w:val="28"/>
                                    </w:rPr>
                                    <w:t xml:space="preserve">An </w:t>
                                  </w:r>
                                  <w:r w:rsidRPr="005F5FF6">
                                    <w:rPr>
                                      <w:b/>
                                      <w:szCs w:val="28"/>
                                    </w:rPr>
                                    <w:t>algorithm</w:t>
                                  </w:r>
                                  <w:r w:rsidRPr="005F5FF6">
                                    <w:rPr>
                                      <w:szCs w:val="28"/>
                                    </w:rPr>
                                    <w:t xml:space="preserve"> </w:t>
                                  </w:r>
                                  <w:r>
                                    <w:rPr>
                                      <w:szCs w:val="28"/>
                                    </w:rPr>
                                    <w:t xml:space="preserve">can be written in different ways. These algorithms use arrows to tell you how to colour a picture.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008E" id="Rounded Rectangular Callout 2044" o:spid="_x0000_s1106" type="#_x0000_t62" style="position:absolute;margin-left:61.5pt;margin-top:1.55pt;width:421.8pt;height:48.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skbQIAAMYEAAAOAAAAZHJzL2Uyb0RvYy54bWysVF1v0zAUfUfiP1h+X5O0adZFTafRbQhp&#10;wLTBD3BjJzE4vsF2mm6/nmsnGy3whOiDZed+nXvOvV1fHlpF9sJYCbqgySymROgSuNR1Qb9+uT1b&#10;UWId05wp0KKgT8LSy83bN+uhy8UcGlBcGIJJtM2HrqCNc10eRbZsRMvsDDqh0ViBaZnDp6kjbtiA&#10;2VsVzeM4iwYwvDNQCmvx6/VopJuQv6pE6T5XlRWOqIIiNhdOE86dP6PNmuW1YV0jywkG+wcULZMa&#10;i76mumaOkd7IP1K1sjRgoXKzEtoIqkqWIvSA3STxb908NqwToRckx3avNNn/l7b8tL83RPKCzuM0&#10;pUSzFlV6gF5zwckD8sd03StmyJYpBb0jwQ9pGzqbY/Rjd29847a7g/K7JRq2DYaIK2NgaATjCDbx&#10;NEcnAf5hMZTsho/AsSTrHQQGD5VpfULkhhyCUE+vQomDIyV+XC6W2SpDPUu0Zcn5fB6UjFj+Et0Z&#10;694LaIm/FHQQvBahK9/S1Eoox/Z31gXl+NQ8498SSqpW4SDsmSJny3SxWE6TcuQ0P3FKL7K/+CyO&#10;fZIsy84DFSyfyiLiF6Qeg4ZbqVSYSaXJgMxdxMs44LSgJPfWQLapd1tlCMIr6LtFcrO6mfKeuLXS&#10;4XIp2RZ0Ffvf2IRX5UbzUMYxqcY7QlF6kskrMyrsDrtDGI9VCPay7YA/oXAGxmXC5cdLA+aZkgEX&#10;qaD2R8+MoER90Cj+RZKmfvPCI12eo1TEHFt2xxamS0xVUEfJeN26cVv7zsi6wUpJoEPDFQ5MJd3L&#10;ZI2oJvy4LHg72cbjd/D69fez+QkAAP//AwBQSwMEFAAGAAgAAAAhABiPxX3gAAAACQEAAA8AAABk&#10;cnMvZG93bnJldi54bWxMj8FOwzAQRO9I/IO1SFwQtZtIEYQ4VYUEFw4VLYIenXibBOJ1iN025evZ&#10;nuA4eqvZN8Vicr044Bg6TxrmMwUCqfa2o0bD2+bp9g5EiIas6T2hhhMGWJSXF4XJrT/SKx7WsRFc&#10;QiE3GtoYh1zKULfoTJj5AYnZzo/ORI5jI+1ojlzuepkolUlnOuIPrRnwscX6a713GqrVZFefP8+b&#10;+L39WJ7ety+7m2TU+vpqWj6AiDjFv2M467M6lOxU+T3ZIHrOScpbooZ0DoL5fZZlICoGSqUgy0L+&#10;X1D+AgAA//8DAFBLAQItABQABgAIAAAAIQC2gziS/gAAAOEBAAATAAAAAAAAAAAAAAAAAAAAAABb&#10;Q29udGVudF9UeXBlc10ueG1sUEsBAi0AFAAGAAgAAAAhADj9If/WAAAAlAEAAAsAAAAAAAAAAAAA&#10;AAAALwEAAF9yZWxzLy5yZWxzUEsBAi0AFAAGAAgAAAAhAN2m+yRtAgAAxgQAAA4AAAAAAAAAAAAA&#10;AAAALgIAAGRycy9lMm9Eb2MueG1sUEsBAi0AFAAGAAgAAAAhABiPxX3gAAAACQEAAA8AAAAAAAAA&#10;AAAAAAAAxwQAAGRycy9kb3ducmV2LnhtbFBLBQYAAAAABAAEAPMAAADUBQAAAAA=&#10;" adj="-936,9728" filled="f" strokecolor="#b31e8e" strokeweight="1.5pt">
                      <v:textbox>
                        <w:txbxContent>
                          <w:p w:rsidR="0091685E" w:rsidRPr="005F5FF6" w:rsidRDefault="0091685E" w:rsidP="0002030D">
                            <w:pPr>
                              <w:spacing w:before="0" w:after="0"/>
                              <w:rPr>
                                <w:szCs w:val="28"/>
                              </w:rPr>
                            </w:pPr>
                            <w:r w:rsidRPr="005F5FF6">
                              <w:rPr>
                                <w:szCs w:val="28"/>
                              </w:rPr>
                              <w:t xml:space="preserve">An </w:t>
                            </w:r>
                            <w:r w:rsidRPr="005F5FF6">
                              <w:rPr>
                                <w:b/>
                                <w:szCs w:val="28"/>
                              </w:rPr>
                              <w:t>algorithm</w:t>
                            </w:r>
                            <w:r w:rsidRPr="005F5FF6">
                              <w:rPr>
                                <w:szCs w:val="28"/>
                              </w:rPr>
                              <w:t xml:space="preserve"> </w:t>
                            </w:r>
                            <w:r>
                              <w:rPr>
                                <w:szCs w:val="28"/>
                              </w:rPr>
                              <w:t xml:space="preserve">can be written in different ways. These algorithms use arrows to tell you how to colour a picture. </w:t>
                            </w:r>
                          </w:p>
                        </w:txbxContent>
                      </v:textbox>
                    </v:shape>
                  </w:pict>
                </mc:Fallback>
              </mc:AlternateContent>
            </w:r>
            <w:r w:rsidR="00F64868">
              <w:rPr>
                <w:rFonts w:eastAsia="Arial" w:cs="Arial"/>
                <w:noProof/>
                <w:szCs w:val="28"/>
              </w:rPr>
              <w:drawing>
                <wp:inline distT="0" distB="0" distL="0" distR="0" wp14:anchorId="7614DDB0" wp14:editId="19899D01">
                  <wp:extent cx="551985" cy="502920"/>
                  <wp:effectExtent l="0" t="0" r="635" b="0"/>
                  <wp:docPr id="20488" name="Picture 20488"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51985" cy="502920"/>
                          </a:xfrm>
                          <a:prstGeom prst="rect">
                            <a:avLst/>
                          </a:prstGeom>
                          <a:noFill/>
                          <a:ln>
                            <a:noFill/>
                          </a:ln>
                        </pic:spPr>
                      </pic:pic>
                    </a:graphicData>
                  </a:graphic>
                </wp:inline>
              </w:drawing>
            </w:r>
          </w:p>
        </w:tc>
      </w:tr>
      <w:tr w:rsidR="00F63E30" w:rsidTr="00B52BB4">
        <w:trPr>
          <w:trHeight w:val="1134"/>
        </w:trPr>
        <w:tc>
          <w:tcPr>
            <w:tcW w:w="1518" w:type="dxa"/>
            <w:gridSpan w:val="4"/>
            <w:tcBorders>
              <w:top w:val="single" w:sz="12" w:space="0" w:color="B31E8E"/>
              <w:left w:val="single" w:sz="12" w:space="0" w:color="B31E8E"/>
              <w:bottom w:val="single" w:sz="12" w:space="0" w:color="B31E8E"/>
              <w:right w:val="nil"/>
            </w:tcBorders>
            <w:vAlign w:val="center"/>
          </w:tcPr>
          <w:p w:rsidR="00F63E30" w:rsidRPr="00AE20A1" w:rsidRDefault="00F63E30" w:rsidP="00F63E30">
            <w:pPr>
              <w:rPr>
                <w:rFonts w:eastAsia="Arial" w:cs="Arial"/>
                <w:szCs w:val="28"/>
              </w:rPr>
            </w:pPr>
            <w:r>
              <w:rPr>
                <w:rFonts w:eastAsia="Arial" w:cs="Arial"/>
                <w:noProof/>
                <w:szCs w:val="28"/>
              </w:rPr>
              <w:drawing>
                <wp:inline distT="0" distB="0" distL="0" distR="0" wp14:anchorId="485047A4" wp14:editId="4AD94BAC">
                  <wp:extent cx="819752" cy="213360"/>
                  <wp:effectExtent l="0" t="0" r="0" b="0"/>
                  <wp:docPr id="237" name="Picture 237"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perational\Resources\graphics_library\DoE_owned\general_graphics\Symbols_signs\talk icon _transparent.png"/>
                          <pic:cNvPicPr>
                            <a:picLocks noChangeAspect="1" noChangeArrowheads="1"/>
                          </pic:cNvPicPr>
                        </pic:nvPicPr>
                        <pic:blipFill rotWithShape="1">
                          <a:blip r:embed="rId115" cstate="print">
                            <a:extLst>
                              <a:ext uri="{28A0092B-C50C-407E-A947-70E740481C1C}">
                                <a14:useLocalDpi xmlns:a14="http://schemas.microsoft.com/office/drawing/2010/main"/>
                              </a:ext>
                            </a:extLst>
                          </a:blip>
                          <a:srcRect/>
                          <a:stretch/>
                        </pic:blipFill>
                        <pic:spPr bwMode="auto">
                          <a:xfrm>
                            <a:off x="0" y="0"/>
                            <a:ext cx="819752" cy="213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83" w:type="dxa"/>
            <w:gridSpan w:val="21"/>
            <w:tcBorders>
              <w:top w:val="single" w:sz="12" w:space="0" w:color="B31E8E"/>
              <w:left w:val="nil"/>
              <w:bottom w:val="single" w:sz="12" w:space="0" w:color="B31E8E"/>
              <w:right w:val="single" w:sz="12" w:space="0" w:color="B31E8E"/>
            </w:tcBorders>
            <w:vAlign w:val="center"/>
          </w:tcPr>
          <w:p w:rsidR="00F63E30" w:rsidRPr="00AE20A1" w:rsidRDefault="00F63E30" w:rsidP="00B86753">
            <w:pPr>
              <w:rPr>
                <w:rFonts w:eastAsia="Arial" w:cs="Arial"/>
                <w:szCs w:val="28"/>
              </w:rPr>
            </w:pPr>
            <w:r w:rsidRPr="006B65EF">
              <w:rPr>
                <w:rFonts w:eastAsia="Arial" w:cs="Arial"/>
                <w:noProof/>
                <w:szCs w:val="28"/>
              </w:rPr>
              <w:drawing>
                <wp:inline distT="0" distB="0" distL="0" distR="0" wp14:anchorId="0D38F14F" wp14:editId="5C8E25C9">
                  <wp:extent cx="5204459" cy="594360"/>
                  <wp:effectExtent l="0" t="0" r="0" b="0"/>
                  <wp:docPr id="20485" name="Picture 5" descr="P:\Teacher Teams\Kath Moore\2018\SABA\Term 3 - Digital technologies\symbols for 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descr="P:\Teacher Teams\Kath Moore\2018\SABA\Term 3 - Digital technologies\symbols for codes.JPG"/>
                          <pic:cNvPicPr>
                            <a:picLocks noChangeAspect="1" noChangeArrowheads="1"/>
                          </pic:cNvPicPr>
                        </pic:nvPicPr>
                        <pic:blipFill rotWithShape="1">
                          <a:blip r:embed="rId116" cstate="print">
                            <a:extLst>
                              <a:ext uri="{28A0092B-C50C-407E-A947-70E740481C1C}">
                                <a14:useLocalDpi xmlns:a14="http://schemas.microsoft.com/office/drawing/2010/main"/>
                              </a:ext>
                            </a:extLst>
                          </a:blip>
                          <a:srcRect/>
                          <a:stretch/>
                        </pic:blipFill>
                        <pic:spPr bwMode="auto">
                          <a:xfrm>
                            <a:off x="0" y="0"/>
                            <a:ext cx="5217839" cy="595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30D" w:rsidTr="00445BA0">
        <w:trPr>
          <w:trHeight w:val="567"/>
        </w:trPr>
        <w:tc>
          <w:tcPr>
            <w:tcW w:w="10001" w:type="dxa"/>
            <w:gridSpan w:val="25"/>
            <w:tcBorders>
              <w:top w:val="single" w:sz="12" w:space="0" w:color="B31E8E"/>
              <w:left w:val="nil"/>
              <w:bottom w:val="nil"/>
              <w:right w:val="nil"/>
            </w:tcBorders>
            <w:vAlign w:val="center"/>
          </w:tcPr>
          <w:p w:rsidR="0002030D" w:rsidRPr="00F64868" w:rsidRDefault="0002030D" w:rsidP="00445BA0">
            <w:pPr>
              <w:rPr>
                <w:rFonts w:eastAsia="Arial" w:cs="Arial"/>
                <w:sz w:val="26"/>
                <w:szCs w:val="26"/>
              </w:rPr>
            </w:pPr>
            <w:r w:rsidRPr="00F64868">
              <w:rPr>
                <w:rFonts w:eastAsia="Arial" w:cs="Arial"/>
                <w:sz w:val="26"/>
                <w:szCs w:val="26"/>
              </w:rPr>
              <w:t>Interpret the symbols in th</w:t>
            </w:r>
            <w:r w:rsidR="00445BA0">
              <w:rPr>
                <w:rFonts w:eastAsia="Arial" w:cs="Arial"/>
                <w:sz w:val="26"/>
                <w:szCs w:val="26"/>
              </w:rPr>
              <w:t>e</w:t>
            </w:r>
            <w:r w:rsidRPr="00F64868">
              <w:rPr>
                <w:rFonts w:eastAsia="Arial" w:cs="Arial"/>
                <w:sz w:val="26"/>
                <w:szCs w:val="26"/>
              </w:rPr>
              <w:t xml:space="preserve"> algorithm</w:t>
            </w:r>
            <w:r w:rsidR="00445BA0">
              <w:rPr>
                <w:rFonts w:eastAsia="Arial" w:cs="Arial"/>
                <w:sz w:val="26"/>
                <w:szCs w:val="26"/>
              </w:rPr>
              <w:t xml:space="preserve"> below</w:t>
            </w:r>
            <w:r w:rsidRPr="00F64868">
              <w:rPr>
                <w:rFonts w:eastAsia="Arial" w:cs="Arial"/>
                <w:sz w:val="26"/>
                <w:szCs w:val="26"/>
              </w:rPr>
              <w:t xml:space="preserve"> to make a </w:t>
            </w:r>
            <w:r w:rsidR="0009001A">
              <w:rPr>
                <w:rFonts w:eastAsia="Arial" w:cs="Arial"/>
                <w:sz w:val="26"/>
                <w:szCs w:val="26"/>
              </w:rPr>
              <w:t>pattern</w:t>
            </w:r>
            <w:r w:rsidR="00B147A1">
              <w:rPr>
                <w:rFonts w:eastAsia="Arial" w:cs="Arial"/>
                <w:sz w:val="26"/>
                <w:szCs w:val="26"/>
              </w:rPr>
              <w:t>. Start on the star.</w:t>
            </w:r>
          </w:p>
        </w:tc>
      </w:tr>
      <w:tr w:rsidR="00445BA0" w:rsidTr="0026724D">
        <w:trPr>
          <w:trHeight w:val="794"/>
        </w:trPr>
        <w:tc>
          <w:tcPr>
            <w:tcW w:w="882" w:type="dxa"/>
            <w:tcBorders>
              <w:top w:val="nil"/>
              <w:left w:val="nil"/>
              <w:bottom w:val="nil"/>
              <w:right w:val="nil"/>
            </w:tcBorders>
            <w:vAlign w:val="center"/>
          </w:tcPr>
          <w:p w:rsidR="00445BA0" w:rsidRDefault="00445BA0" w:rsidP="00F64868">
            <w:pPr>
              <w:spacing w:before="60" w:after="60"/>
              <w:rPr>
                <w:rFonts w:eastAsia="Arial" w:cs="Arial"/>
                <w:szCs w:val="28"/>
              </w:rPr>
            </w:pPr>
          </w:p>
        </w:tc>
        <w:tc>
          <w:tcPr>
            <w:tcW w:w="882" w:type="dxa"/>
            <w:gridSpan w:val="4"/>
            <w:tcBorders>
              <w:top w:val="nil"/>
              <w:left w:val="nil"/>
              <w:bottom w:val="nil"/>
              <w:right w:val="nil"/>
            </w:tcBorders>
            <w:vAlign w:val="center"/>
          </w:tcPr>
          <w:p w:rsidR="00445BA0" w:rsidRDefault="00445BA0" w:rsidP="00F64868">
            <w:pPr>
              <w:spacing w:before="60" w:after="60"/>
              <w:rPr>
                <w:rFonts w:eastAsia="Arial" w:cs="Arial"/>
                <w:szCs w:val="28"/>
              </w:rPr>
            </w:pPr>
          </w:p>
        </w:tc>
        <w:tc>
          <w:tcPr>
            <w:tcW w:w="884" w:type="dxa"/>
            <w:gridSpan w:val="2"/>
            <w:tcBorders>
              <w:top w:val="nil"/>
              <w:left w:val="nil"/>
              <w:bottom w:val="nil"/>
              <w:right w:val="nil"/>
            </w:tcBorders>
            <w:vAlign w:val="center"/>
          </w:tcPr>
          <w:p w:rsidR="00445BA0" w:rsidRDefault="00445BA0" w:rsidP="00F64868">
            <w:pPr>
              <w:spacing w:before="60" w:after="60"/>
              <w:rPr>
                <w:rFonts w:eastAsia="Arial" w:cs="Arial"/>
                <w:szCs w:val="28"/>
              </w:rPr>
            </w:pPr>
          </w:p>
        </w:tc>
        <w:tc>
          <w:tcPr>
            <w:tcW w:w="884" w:type="dxa"/>
            <w:gridSpan w:val="2"/>
            <w:tcBorders>
              <w:top w:val="nil"/>
              <w:left w:val="nil"/>
              <w:bottom w:val="nil"/>
              <w:right w:val="single" w:sz="12" w:space="0" w:color="AC1E95"/>
            </w:tcBorders>
            <w:vAlign w:val="center"/>
          </w:tcPr>
          <w:p w:rsidR="00445BA0" w:rsidRDefault="00445BA0" w:rsidP="00CD3698">
            <w:pPr>
              <w:spacing w:before="60" w:after="60"/>
              <w:rPr>
                <w:rFonts w:eastAsia="Arial" w:cs="Arial"/>
                <w:szCs w:val="28"/>
              </w:rPr>
            </w:pPr>
          </w:p>
        </w:tc>
        <w:tc>
          <w:tcPr>
            <w:tcW w:w="968" w:type="dxa"/>
            <w:gridSpan w:val="3"/>
            <w:tcBorders>
              <w:top w:val="single" w:sz="12" w:space="0" w:color="AC1E95"/>
              <w:left w:val="single" w:sz="12" w:space="0" w:color="AC1E95"/>
              <w:bottom w:val="single" w:sz="12" w:space="0" w:color="AC1E95"/>
              <w:right w:val="single" w:sz="12" w:space="0" w:color="AC1E95"/>
            </w:tcBorders>
            <w:vAlign w:val="center"/>
          </w:tcPr>
          <w:p w:rsidR="00445BA0" w:rsidRDefault="0026724D" w:rsidP="0026724D">
            <w:pPr>
              <w:spacing w:before="60" w:after="60"/>
              <w:jc w:val="center"/>
              <w:rPr>
                <w:rFonts w:eastAsia="Arial" w:cs="Arial"/>
                <w:szCs w:val="28"/>
              </w:rPr>
            </w:pPr>
            <w:r>
              <w:rPr>
                <w:rFonts w:eastAsia="Arial" w:cs="Arial"/>
                <w:noProof/>
                <w:szCs w:val="28"/>
              </w:rPr>
              <w:drawing>
                <wp:inline distT="0" distB="0" distL="0" distR="0" wp14:anchorId="31F19BC3" wp14:editId="1CF16700">
                  <wp:extent cx="396000" cy="396000"/>
                  <wp:effectExtent l="0" t="0" r="4445" b="4445"/>
                  <wp:docPr id="20947" name="Picture 20947" descr="R:\2Design_writing folder\Kath\Digital technologies\Year 4\images\Mandy\Day 2\shape_star_©_DC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2Design_writing folder\Kath\Digital technologies\Year 4\images\Mandy\Day 2\shape_star_©_DCS-07.png"/>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396000" cy="396000"/>
                          </a:xfrm>
                          <a:prstGeom prst="rect">
                            <a:avLst/>
                          </a:prstGeom>
                          <a:noFill/>
                          <a:ln>
                            <a:noFill/>
                          </a:ln>
                        </pic:spPr>
                      </pic:pic>
                    </a:graphicData>
                  </a:graphic>
                </wp:inline>
              </w:drawing>
            </w:r>
          </w:p>
        </w:tc>
        <w:tc>
          <w:tcPr>
            <w:tcW w:w="968" w:type="dxa"/>
            <w:gridSpan w:val="2"/>
            <w:tcBorders>
              <w:top w:val="single" w:sz="12" w:space="0" w:color="AC1E95"/>
              <w:left w:val="single" w:sz="12" w:space="0" w:color="AC1E95"/>
              <w:bottom w:val="single" w:sz="12" w:space="0" w:color="AC1E95"/>
              <w:right w:val="single" w:sz="12" w:space="0" w:color="AC1E95"/>
            </w:tcBorders>
            <w:vAlign w:val="center"/>
          </w:tcPr>
          <w:p w:rsidR="00445BA0" w:rsidRDefault="00445BA0" w:rsidP="00CD3698">
            <w:pPr>
              <w:spacing w:before="60" w:after="60"/>
              <w:rPr>
                <w:rFonts w:eastAsia="Arial" w:cs="Arial"/>
                <w:szCs w:val="28"/>
              </w:rPr>
            </w:pPr>
          </w:p>
        </w:tc>
        <w:tc>
          <w:tcPr>
            <w:tcW w:w="969" w:type="dxa"/>
            <w:gridSpan w:val="3"/>
            <w:tcBorders>
              <w:top w:val="single" w:sz="12" w:space="0" w:color="AC1E95"/>
              <w:left w:val="single" w:sz="12" w:space="0" w:color="AC1E95"/>
              <w:bottom w:val="single" w:sz="12" w:space="0" w:color="AC1E95"/>
              <w:right w:val="single" w:sz="12" w:space="0" w:color="AC1E95"/>
            </w:tcBorders>
            <w:vAlign w:val="center"/>
          </w:tcPr>
          <w:p w:rsidR="00445BA0" w:rsidRDefault="00445BA0" w:rsidP="000669F4">
            <w:pPr>
              <w:spacing w:before="60" w:after="60"/>
              <w:rPr>
                <w:rFonts w:eastAsia="Arial" w:cs="Arial"/>
                <w:szCs w:val="28"/>
              </w:rPr>
            </w:pPr>
          </w:p>
        </w:tc>
        <w:tc>
          <w:tcPr>
            <w:tcW w:w="890" w:type="dxa"/>
            <w:gridSpan w:val="2"/>
            <w:tcBorders>
              <w:top w:val="nil"/>
              <w:left w:val="single" w:sz="12" w:space="0" w:color="AC1E95"/>
              <w:bottom w:val="nil"/>
              <w:right w:val="nil"/>
            </w:tcBorders>
            <w:vAlign w:val="center"/>
          </w:tcPr>
          <w:p w:rsidR="00445BA0" w:rsidRDefault="00445BA0" w:rsidP="000669F4">
            <w:pPr>
              <w:spacing w:before="60" w:after="60"/>
              <w:rPr>
                <w:rFonts w:eastAsia="Arial" w:cs="Arial"/>
                <w:szCs w:val="28"/>
              </w:rPr>
            </w:pPr>
          </w:p>
        </w:tc>
        <w:tc>
          <w:tcPr>
            <w:tcW w:w="890" w:type="dxa"/>
            <w:gridSpan w:val="2"/>
            <w:tcBorders>
              <w:top w:val="nil"/>
              <w:left w:val="nil"/>
              <w:bottom w:val="nil"/>
              <w:right w:val="nil"/>
            </w:tcBorders>
            <w:vAlign w:val="center"/>
          </w:tcPr>
          <w:p w:rsidR="00445BA0" w:rsidRDefault="00445BA0" w:rsidP="000669F4">
            <w:pPr>
              <w:spacing w:before="60" w:after="60"/>
              <w:rPr>
                <w:rFonts w:eastAsia="Arial" w:cs="Arial"/>
                <w:szCs w:val="28"/>
              </w:rPr>
            </w:pPr>
          </w:p>
        </w:tc>
        <w:tc>
          <w:tcPr>
            <w:tcW w:w="890" w:type="dxa"/>
            <w:gridSpan w:val="3"/>
            <w:tcBorders>
              <w:top w:val="nil"/>
              <w:left w:val="nil"/>
              <w:bottom w:val="nil"/>
              <w:right w:val="nil"/>
            </w:tcBorders>
            <w:vAlign w:val="center"/>
          </w:tcPr>
          <w:p w:rsidR="00445BA0" w:rsidRDefault="00445BA0" w:rsidP="000669F4">
            <w:pPr>
              <w:spacing w:before="60" w:after="60"/>
              <w:rPr>
                <w:rFonts w:eastAsia="Arial" w:cs="Arial"/>
                <w:szCs w:val="28"/>
              </w:rPr>
            </w:pPr>
          </w:p>
        </w:tc>
        <w:tc>
          <w:tcPr>
            <w:tcW w:w="894" w:type="dxa"/>
            <w:tcBorders>
              <w:top w:val="nil"/>
              <w:left w:val="nil"/>
              <w:bottom w:val="nil"/>
              <w:right w:val="nil"/>
            </w:tcBorders>
            <w:vAlign w:val="center"/>
          </w:tcPr>
          <w:p w:rsidR="00445BA0" w:rsidRDefault="00445BA0" w:rsidP="000669F4">
            <w:pPr>
              <w:spacing w:before="60" w:after="60"/>
              <w:rPr>
                <w:rFonts w:eastAsia="Arial" w:cs="Arial"/>
                <w:szCs w:val="28"/>
              </w:rPr>
            </w:pPr>
          </w:p>
        </w:tc>
      </w:tr>
      <w:tr w:rsidR="00445BA0" w:rsidTr="00445BA0">
        <w:trPr>
          <w:trHeight w:val="794"/>
        </w:trPr>
        <w:tc>
          <w:tcPr>
            <w:tcW w:w="882" w:type="dxa"/>
            <w:tcBorders>
              <w:top w:val="nil"/>
              <w:left w:val="nil"/>
              <w:bottom w:val="nil"/>
              <w:right w:val="nil"/>
            </w:tcBorders>
            <w:vAlign w:val="center"/>
          </w:tcPr>
          <w:p w:rsidR="00445BA0" w:rsidRDefault="00445BA0" w:rsidP="00F64868">
            <w:pPr>
              <w:spacing w:before="60" w:after="60"/>
              <w:rPr>
                <w:rFonts w:eastAsia="Arial" w:cs="Arial"/>
                <w:szCs w:val="28"/>
              </w:rPr>
            </w:pPr>
          </w:p>
        </w:tc>
        <w:tc>
          <w:tcPr>
            <w:tcW w:w="882" w:type="dxa"/>
            <w:gridSpan w:val="4"/>
            <w:tcBorders>
              <w:top w:val="nil"/>
              <w:left w:val="nil"/>
              <w:bottom w:val="nil"/>
              <w:right w:val="nil"/>
            </w:tcBorders>
            <w:vAlign w:val="center"/>
          </w:tcPr>
          <w:p w:rsidR="00445BA0" w:rsidRDefault="00445BA0" w:rsidP="00F64868">
            <w:pPr>
              <w:spacing w:before="60" w:after="60"/>
              <w:rPr>
                <w:rFonts w:eastAsia="Arial" w:cs="Arial"/>
                <w:szCs w:val="28"/>
              </w:rPr>
            </w:pPr>
          </w:p>
        </w:tc>
        <w:tc>
          <w:tcPr>
            <w:tcW w:w="884" w:type="dxa"/>
            <w:gridSpan w:val="2"/>
            <w:tcBorders>
              <w:top w:val="nil"/>
              <w:left w:val="nil"/>
              <w:bottom w:val="nil"/>
              <w:right w:val="nil"/>
            </w:tcBorders>
            <w:vAlign w:val="center"/>
          </w:tcPr>
          <w:p w:rsidR="00445BA0" w:rsidRDefault="00445BA0" w:rsidP="00F64868">
            <w:pPr>
              <w:spacing w:before="60" w:after="60"/>
              <w:rPr>
                <w:rFonts w:eastAsia="Arial" w:cs="Arial"/>
                <w:szCs w:val="28"/>
              </w:rPr>
            </w:pPr>
          </w:p>
        </w:tc>
        <w:tc>
          <w:tcPr>
            <w:tcW w:w="884" w:type="dxa"/>
            <w:gridSpan w:val="2"/>
            <w:tcBorders>
              <w:top w:val="nil"/>
              <w:left w:val="nil"/>
              <w:bottom w:val="nil"/>
              <w:right w:val="single" w:sz="12" w:space="0" w:color="AC1E95"/>
            </w:tcBorders>
            <w:vAlign w:val="center"/>
          </w:tcPr>
          <w:p w:rsidR="00445BA0" w:rsidRDefault="00445BA0" w:rsidP="00F64868">
            <w:pPr>
              <w:spacing w:before="60" w:after="60"/>
              <w:rPr>
                <w:rFonts w:eastAsia="Arial" w:cs="Arial"/>
                <w:szCs w:val="28"/>
              </w:rPr>
            </w:pPr>
          </w:p>
        </w:tc>
        <w:tc>
          <w:tcPr>
            <w:tcW w:w="968" w:type="dxa"/>
            <w:gridSpan w:val="3"/>
            <w:tcBorders>
              <w:top w:val="single" w:sz="12" w:space="0" w:color="AC1E95"/>
              <w:left w:val="single" w:sz="12" w:space="0" w:color="AC1E95"/>
              <w:bottom w:val="single" w:sz="12" w:space="0" w:color="AC1E95"/>
              <w:right w:val="single" w:sz="12" w:space="0" w:color="AC1E95"/>
            </w:tcBorders>
            <w:vAlign w:val="center"/>
          </w:tcPr>
          <w:p w:rsidR="00445BA0" w:rsidRDefault="00445BA0" w:rsidP="00F64868">
            <w:pPr>
              <w:spacing w:before="60" w:after="60"/>
              <w:rPr>
                <w:rFonts w:eastAsia="Arial" w:cs="Arial"/>
                <w:szCs w:val="28"/>
              </w:rPr>
            </w:pPr>
          </w:p>
        </w:tc>
        <w:tc>
          <w:tcPr>
            <w:tcW w:w="968" w:type="dxa"/>
            <w:gridSpan w:val="2"/>
            <w:tcBorders>
              <w:top w:val="single" w:sz="12" w:space="0" w:color="AC1E95"/>
              <w:left w:val="single" w:sz="12" w:space="0" w:color="AC1E95"/>
              <w:bottom w:val="single" w:sz="12" w:space="0" w:color="AC1E95"/>
              <w:right w:val="single" w:sz="12" w:space="0" w:color="AC1E95"/>
            </w:tcBorders>
            <w:vAlign w:val="center"/>
          </w:tcPr>
          <w:p w:rsidR="00445BA0" w:rsidRDefault="00445BA0" w:rsidP="00F64868">
            <w:pPr>
              <w:spacing w:before="60" w:after="60"/>
              <w:rPr>
                <w:rFonts w:eastAsia="Arial" w:cs="Arial"/>
                <w:szCs w:val="28"/>
              </w:rPr>
            </w:pPr>
          </w:p>
        </w:tc>
        <w:tc>
          <w:tcPr>
            <w:tcW w:w="969" w:type="dxa"/>
            <w:gridSpan w:val="3"/>
            <w:tcBorders>
              <w:top w:val="single" w:sz="12" w:space="0" w:color="AC1E95"/>
              <w:left w:val="single" w:sz="12" w:space="0" w:color="AC1E95"/>
              <w:bottom w:val="single" w:sz="12" w:space="0" w:color="AC1E95"/>
              <w:right w:val="single" w:sz="12" w:space="0" w:color="AC1E95"/>
            </w:tcBorders>
            <w:vAlign w:val="center"/>
          </w:tcPr>
          <w:p w:rsidR="00445BA0" w:rsidRDefault="00445BA0" w:rsidP="00F64868">
            <w:pPr>
              <w:spacing w:before="60" w:after="60"/>
              <w:rPr>
                <w:rFonts w:eastAsia="Arial" w:cs="Arial"/>
                <w:szCs w:val="28"/>
              </w:rPr>
            </w:pPr>
          </w:p>
        </w:tc>
        <w:tc>
          <w:tcPr>
            <w:tcW w:w="890" w:type="dxa"/>
            <w:gridSpan w:val="2"/>
            <w:tcBorders>
              <w:top w:val="nil"/>
              <w:left w:val="single" w:sz="12" w:space="0" w:color="AC1E95"/>
              <w:bottom w:val="nil"/>
              <w:right w:val="nil"/>
            </w:tcBorders>
            <w:vAlign w:val="center"/>
          </w:tcPr>
          <w:p w:rsidR="00445BA0" w:rsidRDefault="00445BA0" w:rsidP="00F64868">
            <w:pPr>
              <w:spacing w:before="60" w:after="60"/>
              <w:rPr>
                <w:rFonts w:eastAsia="Arial" w:cs="Arial"/>
                <w:szCs w:val="28"/>
              </w:rPr>
            </w:pPr>
          </w:p>
        </w:tc>
        <w:tc>
          <w:tcPr>
            <w:tcW w:w="890" w:type="dxa"/>
            <w:gridSpan w:val="2"/>
            <w:tcBorders>
              <w:top w:val="nil"/>
              <w:left w:val="nil"/>
              <w:bottom w:val="nil"/>
              <w:right w:val="nil"/>
            </w:tcBorders>
            <w:vAlign w:val="center"/>
          </w:tcPr>
          <w:p w:rsidR="00445BA0" w:rsidRDefault="00445BA0" w:rsidP="00F64868">
            <w:pPr>
              <w:spacing w:before="60" w:after="60"/>
              <w:rPr>
                <w:rFonts w:eastAsia="Arial" w:cs="Arial"/>
                <w:szCs w:val="28"/>
              </w:rPr>
            </w:pPr>
          </w:p>
        </w:tc>
        <w:tc>
          <w:tcPr>
            <w:tcW w:w="890" w:type="dxa"/>
            <w:gridSpan w:val="3"/>
            <w:tcBorders>
              <w:top w:val="nil"/>
              <w:left w:val="nil"/>
              <w:bottom w:val="nil"/>
              <w:right w:val="nil"/>
            </w:tcBorders>
            <w:vAlign w:val="center"/>
          </w:tcPr>
          <w:p w:rsidR="00445BA0" w:rsidRDefault="00445BA0" w:rsidP="00F64868">
            <w:pPr>
              <w:spacing w:before="60" w:after="60"/>
              <w:rPr>
                <w:rFonts w:eastAsia="Arial" w:cs="Arial"/>
                <w:szCs w:val="28"/>
              </w:rPr>
            </w:pPr>
          </w:p>
        </w:tc>
        <w:tc>
          <w:tcPr>
            <w:tcW w:w="894" w:type="dxa"/>
            <w:tcBorders>
              <w:top w:val="nil"/>
              <w:left w:val="nil"/>
              <w:bottom w:val="nil"/>
              <w:right w:val="nil"/>
            </w:tcBorders>
            <w:vAlign w:val="center"/>
          </w:tcPr>
          <w:p w:rsidR="00445BA0" w:rsidRDefault="00445BA0" w:rsidP="00F64868">
            <w:pPr>
              <w:spacing w:before="60" w:after="60"/>
              <w:rPr>
                <w:rFonts w:eastAsia="Arial" w:cs="Arial"/>
                <w:szCs w:val="28"/>
              </w:rPr>
            </w:pPr>
          </w:p>
        </w:tc>
      </w:tr>
      <w:tr w:rsidR="00445BA0" w:rsidTr="00445BA0">
        <w:trPr>
          <w:trHeight w:val="794"/>
        </w:trPr>
        <w:tc>
          <w:tcPr>
            <w:tcW w:w="882" w:type="dxa"/>
            <w:tcBorders>
              <w:top w:val="nil"/>
              <w:left w:val="nil"/>
              <w:bottom w:val="nil"/>
              <w:right w:val="nil"/>
            </w:tcBorders>
            <w:vAlign w:val="center"/>
          </w:tcPr>
          <w:p w:rsidR="00445BA0" w:rsidRDefault="00445BA0" w:rsidP="00F64868">
            <w:pPr>
              <w:spacing w:before="60" w:after="60"/>
              <w:rPr>
                <w:rFonts w:eastAsia="Arial" w:cs="Arial"/>
                <w:szCs w:val="28"/>
              </w:rPr>
            </w:pPr>
          </w:p>
        </w:tc>
        <w:tc>
          <w:tcPr>
            <w:tcW w:w="882" w:type="dxa"/>
            <w:gridSpan w:val="4"/>
            <w:tcBorders>
              <w:top w:val="nil"/>
              <w:left w:val="nil"/>
              <w:bottom w:val="nil"/>
              <w:right w:val="nil"/>
            </w:tcBorders>
            <w:vAlign w:val="center"/>
          </w:tcPr>
          <w:p w:rsidR="00445BA0" w:rsidRDefault="00445BA0" w:rsidP="00F64868">
            <w:pPr>
              <w:spacing w:before="60" w:after="60"/>
              <w:rPr>
                <w:rFonts w:eastAsia="Arial" w:cs="Arial"/>
                <w:szCs w:val="28"/>
              </w:rPr>
            </w:pPr>
          </w:p>
        </w:tc>
        <w:tc>
          <w:tcPr>
            <w:tcW w:w="884" w:type="dxa"/>
            <w:gridSpan w:val="2"/>
            <w:tcBorders>
              <w:top w:val="nil"/>
              <w:left w:val="nil"/>
              <w:bottom w:val="nil"/>
              <w:right w:val="nil"/>
            </w:tcBorders>
            <w:vAlign w:val="center"/>
          </w:tcPr>
          <w:p w:rsidR="00445BA0" w:rsidRDefault="00445BA0" w:rsidP="00F64868">
            <w:pPr>
              <w:spacing w:before="60" w:after="60"/>
              <w:rPr>
                <w:rFonts w:eastAsia="Arial" w:cs="Arial"/>
                <w:szCs w:val="28"/>
              </w:rPr>
            </w:pPr>
          </w:p>
        </w:tc>
        <w:tc>
          <w:tcPr>
            <w:tcW w:w="884" w:type="dxa"/>
            <w:gridSpan w:val="2"/>
            <w:tcBorders>
              <w:top w:val="nil"/>
              <w:left w:val="nil"/>
              <w:bottom w:val="nil"/>
              <w:right w:val="single" w:sz="12" w:space="0" w:color="AC1E95"/>
            </w:tcBorders>
            <w:vAlign w:val="center"/>
          </w:tcPr>
          <w:p w:rsidR="00445BA0" w:rsidRDefault="00445BA0" w:rsidP="00F64868">
            <w:pPr>
              <w:spacing w:before="60" w:after="60"/>
              <w:rPr>
                <w:rFonts w:eastAsia="Arial" w:cs="Arial"/>
                <w:szCs w:val="28"/>
              </w:rPr>
            </w:pPr>
          </w:p>
        </w:tc>
        <w:tc>
          <w:tcPr>
            <w:tcW w:w="968" w:type="dxa"/>
            <w:gridSpan w:val="3"/>
            <w:tcBorders>
              <w:top w:val="single" w:sz="12" w:space="0" w:color="AC1E95"/>
              <w:left w:val="single" w:sz="12" w:space="0" w:color="AC1E95"/>
              <w:bottom w:val="single" w:sz="12" w:space="0" w:color="AC1E95"/>
              <w:right w:val="single" w:sz="12" w:space="0" w:color="AC1E95"/>
            </w:tcBorders>
            <w:vAlign w:val="center"/>
          </w:tcPr>
          <w:p w:rsidR="00445BA0" w:rsidRDefault="00445BA0" w:rsidP="00F64868">
            <w:pPr>
              <w:spacing w:before="60" w:after="60"/>
              <w:rPr>
                <w:rFonts w:eastAsia="Arial" w:cs="Arial"/>
                <w:szCs w:val="28"/>
              </w:rPr>
            </w:pPr>
          </w:p>
        </w:tc>
        <w:tc>
          <w:tcPr>
            <w:tcW w:w="968" w:type="dxa"/>
            <w:gridSpan w:val="2"/>
            <w:tcBorders>
              <w:top w:val="single" w:sz="12" w:space="0" w:color="AC1E95"/>
              <w:left w:val="single" w:sz="12" w:space="0" w:color="AC1E95"/>
              <w:bottom w:val="single" w:sz="12" w:space="0" w:color="AC1E95"/>
              <w:right w:val="single" w:sz="12" w:space="0" w:color="AC1E95"/>
            </w:tcBorders>
            <w:vAlign w:val="center"/>
          </w:tcPr>
          <w:p w:rsidR="00445BA0" w:rsidRDefault="00445BA0" w:rsidP="00F64868">
            <w:pPr>
              <w:spacing w:before="60" w:after="60"/>
              <w:rPr>
                <w:rFonts w:eastAsia="Arial" w:cs="Arial"/>
                <w:szCs w:val="28"/>
              </w:rPr>
            </w:pPr>
          </w:p>
        </w:tc>
        <w:tc>
          <w:tcPr>
            <w:tcW w:w="969" w:type="dxa"/>
            <w:gridSpan w:val="3"/>
            <w:tcBorders>
              <w:top w:val="single" w:sz="12" w:space="0" w:color="AC1E95"/>
              <w:left w:val="single" w:sz="12" w:space="0" w:color="AC1E95"/>
              <w:bottom w:val="single" w:sz="12" w:space="0" w:color="AC1E95"/>
              <w:right w:val="single" w:sz="12" w:space="0" w:color="AC1E95"/>
            </w:tcBorders>
            <w:vAlign w:val="center"/>
          </w:tcPr>
          <w:p w:rsidR="00445BA0" w:rsidRDefault="00445BA0" w:rsidP="00F64868">
            <w:pPr>
              <w:spacing w:before="60" w:after="60"/>
              <w:rPr>
                <w:rFonts w:eastAsia="Arial" w:cs="Arial"/>
                <w:szCs w:val="28"/>
              </w:rPr>
            </w:pPr>
          </w:p>
        </w:tc>
        <w:tc>
          <w:tcPr>
            <w:tcW w:w="890" w:type="dxa"/>
            <w:gridSpan w:val="2"/>
            <w:tcBorders>
              <w:top w:val="nil"/>
              <w:left w:val="single" w:sz="12" w:space="0" w:color="AC1E95"/>
              <w:bottom w:val="nil"/>
              <w:right w:val="nil"/>
            </w:tcBorders>
            <w:vAlign w:val="center"/>
          </w:tcPr>
          <w:p w:rsidR="00445BA0" w:rsidRDefault="00445BA0" w:rsidP="00F64868">
            <w:pPr>
              <w:spacing w:before="60" w:after="60"/>
              <w:rPr>
                <w:rFonts w:eastAsia="Arial" w:cs="Arial"/>
                <w:szCs w:val="28"/>
              </w:rPr>
            </w:pPr>
          </w:p>
        </w:tc>
        <w:tc>
          <w:tcPr>
            <w:tcW w:w="890" w:type="dxa"/>
            <w:gridSpan w:val="2"/>
            <w:tcBorders>
              <w:top w:val="nil"/>
              <w:left w:val="nil"/>
              <w:bottom w:val="nil"/>
              <w:right w:val="nil"/>
            </w:tcBorders>
            <w:vAlign w:val="center"/>
          </w:tcPr>
          <w:p w:rsidR="00445BA0" w:rsidRDefault="00445BA0" w:rsidP="00F64868">
            <w:pPr>
              <w:spacing w:before="60" w:after="60"/>
              <w:rPr>
                <w:rFonts w:eastAsia="Arial" w:cs="Arial"/>
                <w:szCs w:val="28"/>
              </w:rPr>
            </w:pPr>
          </w:p>
        </w:tc>
        <w:tc>
          <w:tcPr>
            <w:tcW w:w="890" w:type="dxa"/>
            <w:gridSpan w:val="3"/>
            <w:tcBorders>
              <w:top w:val="nil"/>
              <w:left w:val="nil"/>
              <w:bottom w:val="nil"/>
              <w:right w:val="nil"/>
            </w:tcBorders>
            <w:vAlign w:val="center"/>
          </w:tcPr>
          <w:p w:rsidR="00445BA0" w:rsidRDefault="00445BA0" w:rsidP="00F64868">
            <w:pPr>
              <w:spacing w:before="60" w:after="60"/>
              <w:rPr>
                <w:rFonts w:eastAsia="Arial" w:cs="Arial"/>
                <w:szCs w:val="28"/>
              </w:rPr>
            </w:pPr>
          </w:p>
        </w:tc>
        <w:tc>
          <w:tcPr>
            <w:tcW w:w="894" w:type="dxa"/>
            <w:tcBorders>
              <w:top w:val="nil"/>
              <w:left w:val="nil"/>
              <w:bottom w:val="nil"/>
              <w:right w:val="nil"/>
            </w:tcBorders>
            <w:vAlign w:val="center"/>
          </w:tcPr>
          <w:p w:rsidR="00445BA0" w:rsidRDefault="00445BA0" w:rsidP="00F64868">
            <w:pPr>
              <w:spacing w:before="60" w:after="60"/>
              <w:rPr>
                <w:rFonts w:eastAsia="Arial" w:cs="Arial"/>
                <w:szCs w:val="28"/>
              </w:rPr>
            </w:pPr>
          </w:p>
        </w:tc>
      </w:tr>
      <w:tr w:rsidR="0002030D" w:rsidTr="00445BA0">
        <w:trPr>
          <w:trHeight w:val="20"/>
        </w:trPr>
        <w:tc>
          <w:tcPr>
            <w:tcW w:w="10001" w:type="dxa"/>
            <w:gridSpan w:val="25"/>
            <w:tcBorders>
              <w:top w:val="nil"/>
              <w:left w:val="nil"/>
              <w:bottom w:val="single" w:sz="12" w:space="0" w:color="B31E8E"/>
              <w:right w:val="nil"/>
            </w:tcBorders>
            <w:vAlign w:val="center"/>
          </w:tcPr>
          <w:p w:rsidR="0002030D" w:rsidRPr="00445BA0" w:rsidRDefault="0002030D" w:rsidP="00445BA0">
            <w:pPr>
              <w:spacing w:before="0" w:after="0"/>
              <w:rPr>
                <w:rFonts w:eastAsia="Arial" w:cs="Arial"/>
                <w:sz w:val="16"/>
                <w:szCs w:val="16"/>
              </w:rPr>
            </w:pPr>
          </w:p>
        </w:tc>
      </w:tr>
      <w:tr w:rsidR="00CD3698" w:rsidTr="00445BA0">
        <w:trPr>
          <w:trHeight w:val="567"/>
        </w:trPr>
        <w:tc>
          <w:tcPr>
            <w:tcW w:w="1424" w:type="dxa"/>
            <w:gridSpan w:val="3"/>
            <w:tcBorders>
              <w:top w:val="single" w:sz="12" w:space="0" w:color="B31E8E"/>
              <w:left w:val="single" w:sz="12" w:space="0" w:color="AC1E95"/>
              <w:bottom w:val="nil"/>
              <w:right w:val="single" w:sz="12" w:space="0" w:color="AC1E95"/>
            </w:tcBorders>
            <w:vAlign w:val="center"/>
          </w:tcPr>
          <w:p w:rsidR="00CD3698" w:rsidRPr="00CD3698" w:rsidRDefault="00CD3698" w:rsidP="00CD3698">
            <w:pPr>
              <w:jc w:val="center"/>
              <w:rPr>
                <w:rFonts w:eastAsia="Arial" w:cs="Arial"/>
                <w:sz w:val="26"/>
                <w:szCs w:val="26"/>
              </w:rPr>
            </w:pPr>
            <w:r w:rsidRPr="00CD3698">
              <w:rPr>
                <w:rFonts w:eastAsia="Arial" w:cs="Arial"/>
                <w:noProof/>
                <w:szCs w:val="28"/>
                <w:vertAlign w:val="superscript"/>
              </w:rPr>
              <w:drawing>
                <wp:inline distT="0" distB="0" distL="0" distR="0" wp14:anchorId="3E967BF9" wp14:editId="2E1EC5D1">
                  <wp:extent cx="376256" cy="432000"/>
                  <wp:effectExtent l="0" t="0" r="5080" b="6350"/>
                  <wp:docPr id="42" name="Picture 42"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118" cstate="print">
                            <a:extLst>
                              <a:ext uri="{BEBA8EAE-BF5A-486C-A8C5-ECC9F3942E4B}">
                                <a14:imgProps xmlns:a14="http://schemas.microsoft.com/office/drawing/2010/main">
                                  <a14:imgLayer r:embed="rId119">
                                    <a14:imgEffect>
                                      <a14:backgroundRemoval t="0" b="100000" l="0" r="100000"/>
                                    </a14:imgEffect>
                                  </a14:imgLayer>
                                </a14:imgProps>
                              </a:ext>
                              <a:ext uri="{28A0092B-C50C-407E-A947-70E740481C1C}">
                                <a14:useLocalDpi xmlns:a14="http://schemas.microsoft.com/office/drawing/2010/main"/>
                              </a:ext>
                            </a:extLst>
                          </a:blip>
                          <a:srcRect/>
                          <a:stretch/>
                        </pic:blipFill>
                        <pic:spPr bwMode="auto">
                          <a:xfrm>
                            <a:off x="0" y="0"/>
                            <a:ext cx="376256"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5"/>
            <w:tcBorders>
              <w:top w:val="single" w:sz="12" w:space="0" w:color="B31E8E"/>
              <w:left w:val="single" w:sz="12" w:space="0" w:color="AC1E95"/>
              <w:bottom w:val="nil"/>
              <w:right w:val="single" w:sz="12" w:space="0" w:color="AC1E95"/>
            </w:tcBorders>
            <w:vAlign w:val="center"/>
          </w:tcPr>
          <w:p w:rsidR="00CD3698" w:rsidRPr="00CD3698" w:rsidRDefault="00CD3698" w:rsidP="00CD3698">
            <w:pPr>
              <w:jc w:val="center"/>
              <w:rPr>
                <w:rFonts w:eastAsia="Arial" w:cs="Arial"/>
                <w:sz w:val="26"/>
                <w:szCs w:val="26"/>
              </w:rPr>
            </w:pPr>
            <w:r w:rsidRPr="00CD3698">
              <w:rPr>
                <w:rFonts w:eastAsia="Arial" w:cs="Arial"/>
                <w:noProof/>
                <w:szCs w:val="28"/>
              </w:rPr>
              <w:drawing>
                <wp:inline distT="0" distB="0" distL="0" distR="0" wp14:anchorId="6D97ABE7" wp14:editId="6EAAB9F9">
                  <wp:extent cx="495299" cy="342900"/>
                  <wp:effectExtent l="0" t="0" r="635" b="0"/>
                  <wp:docPr id="20486" name="Picture 20486"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a:stretch/>
                        </pic:blipFill>
                        <pic:spPr bwMode="auto">
                          <a:xfrm>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3"/>
            <w:tcBorders>
              <w:top w:val="single" w:sz="12" w:space="0" w:color="B31E8E"/>
              <w:left w:val="single" w:sz="12" w:space="0" w:color="AC1E95"/>
              <w:bottom w:val="nil"/>
              <w:right w:val="single" w:sz="12" w:space="0" w:color="AC1E95"/>
            </w:tcBorders>
            <w:vAlign w:val="center"/>
          </w:tcPr>
          <w:p w:rsidR="00CD3698" w:rsidRPr="00CD3698" w:rsidRDefault="00CD3698" w:rsidP="00CD3698">
            <w:pPr>
              <w:jc w:val="center"/>
              <w:rPr>
                <w:rFonts w:eastAsia="Arial" w:cs="Arial"/>
                <w:sz w:val="26"/>
                <w:szCs w:val="26"/>
              </w:rPr>
            </w:pPr>
            <w:r w:rsidRPr="00CD3698">
              <w:rPr>
                <w:rFonts w:eastAsia="Arial" w:cs="Arial"/>
                <w:noProof/>
                <w:szCs w:val="28"/>
              </w:rPr>
              <w:drawing>
                <wp:inline distT="0" distB="0" distL="0" distR="0" wp14:anchorId="26AD6571" wp14:editId="65196DC0">
                  <wp:extent cx="495299" cy="342900"/>
                  <wp:effectExtent l="0" t="0" r="635" b="0"/>
                  <wp:docPr id="20487" name="Picture 20487"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a:stretch/>
                        </pic:blipFill>
                        <pic:spPr bwMode="auto">
                          <a:xfrm>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dxa"/>
            <w:gridSpan w:val="4"/>
            <w:tcBorders>
              <w:top w:val="single" w:sz="12" w:space="0" w:color="B31E8E"/>
              <w:left w:val="single" w:sz="12" w:space="0" w:color="AC1E95"/>
              <w:bottom w:val="nil"/>
              <w:right w:val="single" w:sz="12" w:space="0" w:color="AC1E95"/>
            </w:tcBorders>
            <w:vAlign w:val="center"/>
          </w:tcPr>
          <w:p w:rsidR="00CD3698" w:rsidRPr="00CD3698" w:rsidRDefault="00CD3698" w:rsidP="00CD3698">
            <w:pPr>
              <w:jc w:val="center"/>
              <w:rPr>
                <w:rFonts w:eastAsia="Arial" w:cs="Arial"/>
                <w:sz w:val="26"/>
                <w:szCs w:val="26"/>
              </w:rPr>
            </w:pPr>
            <w:r w:rsidRPr="00CD3698">
              <w:rPr>
                <w:rFonts w:eastAsia="Arial" w:cs="Arial"/>
                <w:noProof/>
                <w:szCs w:val="28"/>
              </w:rPr>
              <w:drawing>
                <wp:inline distT="0" distB="0" distL="0" distR="0" wp14:anchorId="1B944674" wp14:editId="225F929B">
                  <wp:extent cx="376256" cy="432000"/>
                  <wp:effectExtent l="0" t="0" r="5080" b="6350"/>
                  <wp:docPr id="43" name="Picture 43"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118" cstate="print">
                            <a:extLst>
                              <a:ext uri="{BEBA8EAE-BF5A-486C-A8C5-ECC9F3942E4B}">
                                <a14:imgProps xmlns:a14="http://schemas.microsoft.com/office/drawing/2010/main">
                                  <a14:imgLayer r:embed="rId119">
                                    <a14:imgEffect>
                                      <a14:backgroundRemoval t="0" b="100000" l="0" r="100000"/>
                                    </a14:imgEffect>
                                  </a14:imgLayer>
                                </a14:imgProps>
                              </a:ext>
                              <a:ext uri="{28A0092B-C50C-407E-A947-70E740481C1C}">
                                <a14:useLocalDpi xmlns:a14="http://schemas.microsoft.com/office/drawing/2010/main"/>
                              </a:ext>
                            </a:extLst>
                          </a:blip>
                          <a:srcRect/>
                          <a:stretch/>
                        </pic:blipFill>
                        <pic:spPr bwMode="auto">
                          <a:xfrm>
                            <a:off x="0" y="0"/>
                            <a:ext cx="376256"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3"/>
            <w:tcBorders>
              <w:top w:val="single" w:sz="12" w:space="0" w:color="B31E8E"/>
              <w:left w:val="single" w:sz="12" w:space="0" w:color="AC1E95"/>
              <w:bottom w:val="nil"/>
              <w:right w:val="single" w:sz="12" w:space="0" w:color="AC1E95"/>
            </w:tcBorders>
            <w:vAlign w:val="center"/>
          </w:tcPr>
          <w:p w:rsidR="00CD3698" w:rsidRPr="00CD3698" w:rsidRDefault="00CD3698" w:rsidP="00CD3698">
            <w:pPr>
              <w:jc w:val="center"/>
              <w:rPr>
                <w:rFonts w:eastAsia="Arial" w:cs="Arial"/>
                <w:sz w:val="26"/>
                <w:szCs w:val="26"/>
              </w:rPr>
            </w:pPr>
            <w:r w:rsidRPr="00CD3698">
              <w:rPr>
                <w:rFonts w:eastAsia="Arial" w:cs="Arial"/>
                <w:noProof/>
                <w:szCs w:val="28"/>
              </w:rPr>
              <w:drawing>
                <wp:inline distT="0" distB="0" distL="0" distR="0" wp14:anchorId="4787FC34" wp14:editId="46E34410">
                  <wp:extent cx="317647" cy="432000"/>
                  <wp:effectExtent l="0" t="0" r="6350" b="6350"/>
                  <wp:docPr id="20503" name="Picture 20503" descr="R:\Operational\Resources\graphics_library\DoE_owned\general_graphics\Symbols_signs\arrow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Symbols_signs\arrow down.png"/>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317647" cy="432000"/>
                          </a:xfrm>
                          <a:prstGeom prst="rect">
                            <a:avLst/>
                          </a:prstGeom>
                          <a:noFill/>
                          <a:ln>
                            <a:noFill/>
                          </a:ln>
                        </pic:spPr>
                      </pic:pic>
                    </a:graphicData>
                  </a:graphic>
                </wp:inline>
              </w:drawing>
            </w:r>
          </w:p>
        </w:tc>
        <w:tc>
          <w:tcPr>
            <w:tcW w:w="1429" w:type="dxa"/>
            <w:gridSpan w:val="4"/>
            <w:tcBorders>
              <w:top w:val="single" w:sz="12" w:space="0" w:color="B31E8E"/>
              <w:left w:val="single" w:sz="12" w:space="0" w:color="AC1E95"/>
              <w:bottom w:val="nil"/>
              <w:right w:val="single" w:sz="12" w:space="0" w:color="AC1E95"/>
            </w:tcBorders>
            <w:vAlign w:val="center"/>
          </w:tcPr>
          <w:p w:rsidR="00CD3698" w:rsidRPr="00CD3698" w:rsidRDefault="00CD3698" w:rsidP="00CD3698">
            <w:pPr>
              <w:jc w:val="center"/>
              <w:rPr>
                <w:rFonts w:eastAsia="Arial" w:cs="Arial"/>
                <w:sz w:val="26"/>
                <w:szCs w:val="26"/>
              </w:rPr>
            </w:pPr>
            <w:r w:rsidRPr="00CD3698">
              <w:rPr>
                <w:rFonts w:eastAsia="Arial" w:cs="Arial"/>
                <w:noProof/>
                <w:szCs w:val="28"/>
              </w:rPr>
              <w:drawing>
                <wp:inline distT="0" distB="0" distL="0" distR="0" wp14:anchorId="17B6E63E" wp14:editId="5EAB967D">
                  <wp:extent cx="495299" cy="342900"/>
                  <wp:effectExtent l="0" t="0" r="635" b="0"/>
                  <wp:docPr id="20484" name="Picture 20484"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a:stretch/>
                        </pic:blipFill>
                        <pic:spPr bwMode="auto">
                          <a:xfrm rot="10800000">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1" w:type="dxa"/>
            <w:gridSpan w:val="3"/>
            <w:tcBorders>
              <w:top w:val="single" w:sz="12" w:space="0" w:color="B31E8E"/>
              <w:left w:val="single" w:sz="12" w:space="0" w:color="AC1E95"/>
              <w:bottom w:val="nil"/>
              <w:right w:val="single" w:sz="12" w:space="0" w:color="AC1E95"/>
            </w:tcBorders>
            <w:vAlign w:val="center"/>
          </w:tcPr>
          <w:p w:rsidR="00CD3698" w:rsidRPr="00CD3698" w:rsidRDefault="00CD3698" w:rsidP="00CD3698">
            <w:pPr>
              <w:jc w:val="center"/>
              <w:rPr>
                <w:rFonts w:eastAsia="Arial" w:cs="Arial"/>
                <w:sz w:val="26"/>
                <w:szCs w:val="26"/>
              </w:rPr>
            </w:pPr>
            <w:r w:rsidRPr="00CD3698">
              <w:rPr>
                <w:rFonts w:eastAsia="Arial" w:cs="Arial"/>
                <w:noProof/>
                <w:szCs w:val="28"/>
              </w:rPr>
              <w:drawing>
                <wp:inline distT="0" distB="0" distL="0" distR="0" wp14:anchorId="77B91B90" wp14:editId="13636192">
                  <wp:extent cx="376256" cy="432000"/>
                  <wp:effectExtent l="0" t="0" r="5080" b="6350"/>
                  <wp:docPr id="49" name="Picture 49"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118" cstate="print">
                            <a:extLst>
                              <a:ext uri="{BEBA8EAE-BF5A-486C-A8C5-ECC9F3942E4B}">
                                <a14:imgProps xmlns:a14="http://schemas.microsoft.com/office/drawing/2010/main">
                                  <a14:imgLayer r:embed="rId119">
                                    <a14:imgEffect>
                                      <a14:backgroundRemoval t="0" b="100000" l="0" r="100000"/>
                                    </a14:imgEffect>
                                  </a14:imgLayer>
                                </a14:imgProps>
                              </a:ext>
                              <a:ext uri="{28A0092B-C50C-407E-A947-70E740481C1C}">
                                <a14:useLocalDpi xmlns:a14="http://schemas.microsoft.com/office/drawing/2010/main"/>
                              </a:ext>
                            </a:extLst>
                          </a:blip>
                          <a:srcRect/>
                          <a:stretch/>
                        </pic:blipFill>
                        <pic:spPr bwMode="auto">
                          <a:xfrm>
                            <a:off x="0" y="0"/>
                            <a:ext cx="376256" cy="43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3698" w:rsidTr="00EA2287">
        <w:trPr>
          <w:trHeight w:val="113"/>
        </w:trPr>
        <w:tc>
          <w:tcPr>
            <w:tcW w:w="1424" w:type="dxa"/>
            <w:gridSpan w:val="3"/>
            <w:tcBorders>
              <w:top w:val="nil"/>
              <w:left w:val="single" w:sz="12" w:space="0" w:color="AC1E95"/>
              <w:bottom w:val="single" w:sz="12" w:space="0" w:color="B31E8E"/>
              <w:right w:val="single" w:sz="12" w:space="0" w:color="AC1E95"/>
            </w:tcBorders>
            <w:vAlign w:val="center"/>
          </w:tcPr>
          <w:p w:rsidR="00CD3698" w:rsidRPr="00CD3698" w:rsidRDefault="00CD3698" w:rsidP="00CD3698">
            <w:pPr>
              <w:spacing w:before="0" w:after="0"/>
              <w:jc w:val="center"/>
              <w:rPr>
                <w:rFonts w:eastAsia="Arial" w:cs="Arial"/>
                <w:noProof/>
                <w:sz w:val="16"/>
                <w:szCs w:val="16"/>
                <w:lang w:eastAsia="ja-JP"/>
              </w:rPr>
            </w:pPr>
            <w:r>
              <w:rPr>
                <w:rFonts w:eastAsia="Arial" w:cs="Arial"/>
                <w:noProof/>
                <w:sz w:val="16"/>
                <w:szCs w:val="16"/>
                <w:lang w:eastAsia="ja-JP"/>
              </w:rPr>
              <w:t>Step 1</w:t>
            </w:r>
          </w:p>
        </w:tc>
        <w:tc>
          <w:tcPr>
            <w:tcW w:w="1429" w:type="dxa"/>
            <w:gridSpan w:val="5"/>
            <w:tcBorders>
              <w:top w:val="nil"/>
              <w:left w:val="single" w:sz="12" w:space="0" w:color="AC1E95"/>
              <w:bottom w:val="single" w:sz="12" w:space="0" w:color="B31E8E"/>
              <w:right w:val="single" w:sz="12" w:space="0" w:color="AC1E95"/>
            </w:tcBorders>
            <w:vAlign w:val="center"/>
          </w:tcPr>
          <w:p w:rsidR="00CD3698" w:rsidRPr="00CD3698" w:rsidRDefault="00CD3698" w:rsidP="00CD3698">
            <w:pPr>
              <w:spacing w:before="0" w:after="0"/>
              <w:jc w:val="center"/>
              <w:rPr>
                <w:rFonts w:eastAsia="Arial" w:cs="Arial"/>
                <w:noProof/>
                <w:sz w:val="16"/>
                <w:szCs w:val="16"/>
                <w:lang w:eastAsia="ja-JP"/>
              </w:rPr>
            </w:pPr>
            <w:r>
              <w:rPr>
                <w:rFonts w:eastAsia="Arial" w:cs="Arial"/>
                <w:noProof/>
                <w:sz w:val="16"/>
                <w:szCs w:val="16"/>
                <w:lang w:eastAsia="ja-JP"/>
              </w:rPr>
              <w:t>Step 2</w:t>
            </w:r>
          </w:p>
        </w:tc>
        <w:tc>
          <w:tcPr>
            <w:tcW w:w="1429" w:type="dxa"/>
            <w:gridSpan w:val="3"/>
            <w:tcBorders>
              <w:top w:val="nil"/>
              <w:left w:val="single" w:sz="12" w:space="0" w:color="AC1E95"/>
              <w:bottom w:val="single" w:sz="12" w:space="0" w:color="B31E8E"/>
              <w:right w:val="single" w:sz="12" w:space="0" w:color="AC1E95"/>
            </w:tcBorders>
            <w:vAlign w:val="center"/>
          </w:tcPr>
          <w:p w:rsidR="00CD3698" w:rsidRPr="00CD3698" w:rsidRDefault="00CD3698" w:rsidP="00CD3698">
            <w:pPr>
              <w:spacing w:before="0" w:after="0"/>
              <w:jc w:val="center"/>
              <w:rPr>
                <w:rFonts w:eastAsia="Arial" w:cs="Arial"/>
                <w:noProof/>
                <w:sz w:val="16"/>
                <w:szCs w:val="16"/>
                <w:lang w:eastAsia="ja-JP"/>
              </w:rPr>
            </w:pPr>
            <w:r>
              <w:rPr>
                <w:rFonts w:eastAsia="Arial" w:cs="Arial"/>
                <w:noProof/>
                <w:sz w:val="16"/>
                <w:szCs w:val="16"/>
                <w:lang w:eastAsia="ja-JP"/>
              </w:rPr>
              <w:t>Step 3</w:t>
            </w:r>
          </w:p>
        </w:tc>
        <w:tc>
          <w:tcPr>
            <w:tcW w:w="1430" w:type="dxa"/>
            <w:gridSpan w:val="4"/>
            <w:tcBorders>
              <w:top w:val="nil"/>
              <w:left w:val="single" w:sz="12" w:space="0" w:color="AC1E95"/>
              <w:bottom w:val="single" w:sz="12" w:space="0" w:color="B31E8E"/>
              <w:right w:val="single" w:sz="12" w:space="0" w:color="AC1E95"/>
            </w:tcBorders>
            <w:vAlign w:val="center"/>
          </w:tcPr>
          <w:p w:rsidR="00CD3698" w:rsidRPr="00CD3698" w:rsidRDefault="00CD3698" w:rsidP="00CD3698">
            <w:pPr>
              <w:spacing w:before="0" w:after="0"/>
              <w:jc w:val="center"/>
              <w:rPr>
                <w:rFonts w:eastAsia="Arial" w:cs="Arial"/>
                <w:noProof/>
                <w:sz w:val="16"/>
                <w:szCs w:val="16"/>
                <w:lang w:eastAsia="ja-JP"/>
              </w:rPr>
            </w:pPr>
            <w:r>
              <w:rPr>
                <w:rFonts w:eastAsia="Arial" w:cs="Arial"/>
                <w:noProof/>
                <w:sz w:val="16"/>
                <w:szCs w:val="16"/>
                <w:lang w:eastAsia="ja-JP"/>
              </w:rPr>
              <w:t>Step 4</w:t>
            </w:r>
          </w:p>
        </w:tc>
        <w:tc>
          <w:tcPr>
            <w:tcW w:w="1429" w:type="dxa"/>
            <w:gridSpan w:val="3"/>
            <w:tcBorders>
              <w:top w:val="nil"/>
              <w:left w:val="single" w:sz="12" w:space="0" w:color="AC1E95"/>
              <w:bottom w:val="single" w:sz="12" w:space="0" w:color="B31E8E"/>
              <w:right w:val="single" w:sz="12" w:space="0" w:color="AC1E95"/>
            </w:tcBorders>
            <w:vAlign w:val="center"/>
          </w:tcPr>
          <w:p w:rsidR="00CD3698" w:rsidRPr="00CD3698" w:rsidRDefault="00CD3698" w:rsidP="00CD3698">
            <w:pPr>
              <w:spacing w:before="0" w:after="0"/>
              <w:jc w:val="center"/>
              <w:rPr>
                <w:rFonts w:eastAsia="Arial" w:cs="Arial"/>
                <w:noProof/>
                <w:sz w:val="16"/>
                <w:szCs w:val="16"/>
                <w:lang w:eastAsia="ja-JP"/>
              </w:rPr>
            </w:pPr>
            <w:r>
              <w:rPr>
                <w:rFonts w:eastAsia="Arial" w:cs="Arial"/>
                <w:noProof/>
                <w:sz w:val="16"/>
                <w:szCs w:val="16"/>
                <w:lang w:eastAsia="ja-JP"/>
              </w:rPr>
              <w:t>Step 5</w:t>
            </w:r>
          </w:p>
        </w:tc>
        <w:tc>
          <w:tcPr>
            <w:tcW w:w="1429" w:type="dxa"/>
            <w:gridSpan w:val="4"/>
            <w:tcBorders>
              <w:top w:val="nil"/>
              <w:left w:val="single" w:sz="12" w:space="0" w:color="AC1E95"/>
              <w:bottom w:val="single" w:sz="12" w:space="0" w:color="B31E8E"/>
              <w:right w:val="single" w:sz="12" w:space="0" w:color="AC1E95"/>
            </w:tcBorders>
            <w:vAlign w:val="center"/>
          </w:tcPr>
          <w:p w:rsidR="00CD3698" w:rsidRPr="00CD3698" w:rsidRDefault="00CD3698" w:rsidP="00CD3698">
            <w:pPr>
              <w:spacing w:before="0" w:after="0"/>
              <w:jc w:val="center"/>
              <w:rPr>
                <w:rFonts w:eastAsia="Arial" w:cs="Arial"/>
                <w:noProof/>
                <w:sz w:val="16"/>
                <w:szCs w:val="16"/>
                <w:lang w:eastAsia="ja-JP"/>
              </w:rPr>
            </w:pPr>
            <w:r>
              <w:rPr>
                <w:rFonts w:eastAsia="Arial" w:cs="Arial"/>
                <w:noProof/>
                <w:sz w:val="16"/>
                <w:szCs w:val="16"/>
                <w:lang w:eastAsia="ja-JP"/>
              </w:rPr>
              <w:t>Step 6</w:t>
            </w:r>
          </w:p>
        </w:tc>
        <w:tc>
          <w:tcPr>
            <w:tcW w:w="1431" w:type="dxa"/>
            <w:gridSpan w:val="3"/>
            <w:tcBorders>
              <w:top w:val="nil"/>
              <w:left w:val="single" w:sz="12" w:space="0" w:color="AC1E95"/>
              <w:bottom w:val="single" w:sz="12" w:space="0" w:color="B31E8E"/>
              <w:right w:val="single" w:sz="12" w:space="0" w:color="AC1E95"/>
            </w:tcBorders>
            <w:vAlign w:val="center"/>
          </w:tcPr>
          <w:p w:rsidR="00CD3698" w:rsidRPr="00CD3698" w:rsidRDefault="00CD3698" w:rsidP="00CD3698">
            <w:pPr>
              <w:spacing w:before="0" w:after="0"/>
              <w:jc w:val="center"/>
              <w:rPr>
                <w:rFonts w:eastAsia="Arial" w:cs="Arial"/>
                <w:noProof/>
                <w:sz w:val="16"/>
                <w:szCs w:val="16"/>
                <w:lang w:eastAsia="ja-JP"/>
              </w:rPr>
            </w:pPr>
            <w:r>
              <w:rPr>
                <w:rFonts w:eastAsia="Arial" w:cs="Arial"/>
                <w:noProof/>
                <w:sz w:val="16"/>
                <w:szCs w:val="16"/>
                <w:lang w:eastAsia="ja-JP"/>
              </w:rPr>
              <w:t>Step 7</w:t>
            </w:r>
          </w:p>
        </w:tc>
      </w:tr>
      <w:tr w:rsidR="00CD3698" w:rsidTr="00EA2287">
        <w:trPr>
          <w:trHeight w:val="567"/>
        </w:trPr>
        <w:tc>
          <w:tcPr>
            <w:tcW w:w="1424" w:type="dxa"/>
            <w:gridSpan w:val="3"/>
            <w:tcBorders>
              <w:top w:val="single" w:sz="12" w:space="0" w:color="B31E8E"/>
              <w:left w:val="single" w:sz="12" w:space="0" w:color="AC1E95"/>
              <w:bottom w:val="nil"/>
              <w:right w:val="single" w:sz="12" w:space="0" w:color="AC1E95"/>
            </w:tcBorders>
            <w:vAlign w:val="center"/>
          </w:tcPr>
          <w:p w:rsidR="00CD3698" w:rsidRPr="00F64868" w:rsidRDefault="00CD3698" w:rsidP="00CD3698">
            <w:pPr>
              <w:jc w:val="center"/>
              <w:rPr>
                <w:rFonts w:eastAsia="Arial" w:cs="Arial"/>
                <w:sz w:val="26"/>
                <w:szCs w:val="26"/>
              </w:rPr>
            </w:pPr>
            <w:r>
              <w:rPr>
                <w:rFonts w:eastAsia="Arial" w:cs="Arial"/>
                <w:noProof/>
                <w:szCs w:val="28"/>
              </w:rPr>
              <w:drawing>
                <wp:inline distT="0" distB="0" distL="0" distR="0" wp14:anchorId="48F6DE13" wp14:editId="41B25A64">
                  <wp:extent cx="495299" cy="342900"/>
                  <wp:effectExtent l="0" t="0" r="635" b="0"/>
                  <wp:docPr id="20483" name="Picture 20483"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a:stretch/>
                        </pic:blipFill>
                        <pic:spPr bwMode="auto">
                          <a:xfrm rot="10800000">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5"/>
            <w:tcBorders>
              <w:top w:val="single" w:sz="12" w:space="0" w:color="B31E8E"/>
              <w:left w:val="single" w:sz="12" w:space="0" w:color="AC1E95"/>
              <w:bottom w:val="nil"/>
              <w:right w:val="single" w:sz="12" w:space="0" w:color="AC1E95"/>
            </w:tcBorders>
            <w:vAlign w:val="center"/>
          </w:tcPr>
          <w:p w:rsidR="00CD3698" w:rsidRPr="00F64868" w:rsidRDefault="00CD3698" w:rsidP="00CD3698">
            <w:pPr>
              <w:jc w:val="center"/>
              <w:rPr>
                <w:rFonts w:eastAsia="Arial" w:cs="Arial"/>
                <w:sz w:val="26"/>
                <w:szCs w:val="26"/>
              </w:rPr>
            </w:pPr>
            <w:r>
              <w:rPr>
                <w:rFonts w:eastAsia="Arial" w:cs="Arial"/>
                <w:noProof/>
                <w:szCs w:val="28"/>
              </w:rPr>
              <w:drawing>
                <wp:inline distT="0" distB="0" distL="0" distR="0" wp14:anchorId="72427FD9" wp14:editId="7C2F99A5">
                  <wp:extent cx="317647" cy="432000"/>
                  <wp:effectExtent l="0" t="0" r="6350" b="6350"/>
                  <wp:docPr id="20562" name="Picture 20562" descr="R:\Operational\Resources\graphics_library\DoE_owned\general_graphics\Symbols_signs\arrow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Symbols_signs\arrow down.png"/>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317647" cy="432000"/>
                          </a:xfrm>
                          <a:prstGeom prst="rect">
                            <a:avLst/>
                          </a:prstGeom>
                          <a:noFill/>
                          <a:ln>
                            <a:noFill/>
                          </a:ln>
                        </pic:spPr>
                      </pic:pic>
                    </a:graphicData>
                  </a:graphic>
                </wp:inline>
              </w:drawing>
            </w:r>
          </w:p>
        </w:tc>
        <w:tc>
          <w:tcPr>
            <w:tcW w:w="1429" w:type="dxa"/>
            <w:gridSpan w:val="3"/>
            <w:tcBorders>
              <w:top w:val="single" w:sz="12" w:space="0" w:color="B31E8E"/>
              <w:left w:val="single" w:sz="12" w:space="0" w:color="AC1E95"/>
              <w:bottom w:val="nil"/>
              <w:right w:val="single" w:sz="12" w:space="0" w:color="AC1E95"/>
            </w:tcBorders>
            <w:vAlign w:val="center"/>
          </w:tcPr>
          <w:p w:rsidR="00CD3698" w:rsidRPr="00F64868" w:rsidRDefault="00CD3698" w:rsidP="00CD3698">
            <w:pPr>
              <w:jc w:val="center"/>
              <w:rPr>
                <w:rFonts w:eastAsia="Arial" w:cs="Arial"/>
                <w:sz w:val="26"/>
                <w:szCs w:val="26"/>
              </w:rPr>
            </w:pPr>
            <w:r>
              <w:rPr>
                <w:rFonts w:eastAsia="Arial" w:cs="Arial"/>
                <w:noProof/>
                <w:szCs w:val="28"/>
              </w:rPr>
              <w:drawing>
                <wp:inline distT="0" distB="0" distL="0" distR="0" wp14:anchorId="49264BD9" wp14:editId="5D3895E1">
                  <wp:extent cx="376256" cy="432000"/>
                  <wp:effectExtent l="0" t="0" r="5080" b="6350"/>
                  <wp:docPr id="50" name="Picture 50"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118" cstate="print">
                            <a:extLst>
                              <a:ext uri="{BEBA8EAE-BF5A-486C-A8C5-ECC9F3942E4B}">
                                <a14:imgProps xmlns:a14="http://schemas.microsoft.com/office/drawing/2010/main">
                                  <a14:imgLayer r:embed="rId119">
                                    <a14:imgEffect>
                                      <a14:backgroundRemoval t="0" b="100000" l="0" r="100000"/>
                                    </a14:imgEffect>
                                  </a14:imgLayer>
                                </a14:imgProps>
                              </a:ext>
                              <a:ext uri="{28A0092B-C50C-407E-A947-70E740481C1C}">
                                <a14:useLocalDpi xmlns:a14="http://schemas.microsoft.com/office/drawing/2010/main"/>
                              </a:ext>
                            </a:extLst>
                          </a:blip>
                          <a:srcRect/>
                          <a:stretch/>
                        </pic:blipFill>
                        <pic:spPr bwMode="auto">
                          <a:xfrm>
                            <a:off x="0" y="0"/>
                            <a:ext cx="376256"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dxa"/>
            <w:gridSpan w:val="4"/>
            <w:tcBorders>
              <w:top w:val="single" w:sz="12" w:space="0" w:color="B31E8E"/>
              <w:left w:val="single" w:sz="12" w:space="0" w:color="AC1E95"/>
              <w:bottom w:val="nil"/>
              <w:right w:val="single" w:sz="12" w:space="0" w:color="AC1E95"/>
            </w:tcBorders>
            <w:vAlign w:val="center"/>
          </w:tcPr>
          <w:p w:rsidR="00CD3698" w:rsidRPr="00F64868" w:rsidRDefault="00CD3698" w:rsidP="00CD3698">
            <w:pPr>
              <w:jc w:val="center"/>
              <w:rPr>
                <w:rFonts w:eastAsia="Arial" w:cs="Arial"/>
                <w:sz w:val="26"/>
                <w:szCs w:val="26"/>
              </w:rPr>
            </w:pPr>
            <w:r>
              <w:rPr>
                <w:rFonts w:eastAsia="Arial" w:cs="Arial"/>
                <w:noProof/>
                <w:szCs w:val="28"/>
              </w:rPr>
              <w:drawing>
                <wp:inline distT="0" distB="0" distL="0" distR="0" wp14:anchorId="5EDAAE9B" wp14:editId="0669504C">
                  <wp:extent cx="495299" cy="342900"/>
                  <wp:effectExtent l="0" t="0" r="635" b="0"/>
                  <wp:docPr id="20482" name="Picture 20482"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a:stretch/>
                        </pic:blipFill>
                        <pic:spPr bwMode="auto">
                          <a:xfrm>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3"/>
            <w:tcBorders>
              <w:top w:val="single" w:sz="12" w:space="0" w:color="B31E8E"/>
              <w:left w:val="single" w:sz="12" w:space="0" w:color="AC1E95"/>
              <w:bottom w:val="nil"/>
              <w:right w:val="single" w:sz="12" w:space="0" w:color="AC1E95"/>
            </w:tcBorders>
            <w:vAlign w:val="center"/>
          </w:tcPr>
          <w:p w:rsidR="00CD3698" w:rsidRPr="00F64868" w:rsidRDefault="00CD3698" w:rsidP="00CD3698">
            <w:pPr>
              <w:jc w:val="center"/>
              <w:rPr>
                <w:rFonts w:eastAsia="Arial" w:cs="Arial"/>
                <w:sz w:val="26"/>
                <w:szCs w:val="26"/>
              </w:rPr>
            </w:pPr>
            <w:r>
              <w:rPr>
                <w:rFonts w:eastAsia="Arial" w:cs="Arial"/>
                <w:noProof/>
                <w:szCs w:val="28"/>
              </w:rPr>
              <w:drawing>
                <wp:inline distT="0" distB="0" distL="0" distR="0" wp14:anchorId="113A1AE0" wp14:editId="7D25BDBE">
                  <wp:extent cx="495299" cy="342900"/>
                  <wp:effectExtent l="0" t="0" r="635" b="0"/>
                  <wp:docPr id="20499" name="Picture 20499"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a:stretch/>
                        </pic:blipFill>
                        <pic:spPr bwMode="auto">
                          <a:xfrm>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4"/>
            <w:tcBorders>
              <w:top w:val="single" w:sz="12" w:space="0" w:color="B31E8E"/>
              <w:left w:val="single" w:sz="12" w:space="0" w:color="AC1E95"/>
              <w:bottom w:val="nil"/>
              <w:right w:val="single" w:sz="12" w:space="0" w:color="AC1E95"/>
            </w:tcBorders>
            <w:vAlign w:val="center"/>
          </w:tcPr>
          <w:p w:rsidR="00CD3698" w:rsidRPr="00F64868" w:rsidRDefault="00CD3698" w:rsidP="00CD3698">
            <w:pPr>
              <w:jc w:val="center"/>
              <w:rPr>
                <w:rFonts w:eastAsia="Arial" w:cs="Arial"/>
                <w:sz w:val="26"/>
                <w:szCs w:val="26"/>
              </w:rPr>
            </w:pPr>
            <w:r>
              <w:rPr>
                <w:rFonts w:eastAsia="Arial" w:cs="Arial"/>
                <w:noProof/>
                <w:szCs w:val="28"/>
              </w:rPr>
              <w:drawing>
                <wp:inline distT="0" distB="0" distL="0" distR="0" wp14:anchorId="2BED0EF9" wp14:editId="40641DFB">
                  <wp:extent cx="376256" cy="432000"/>
                  <wp:effectExtent l="0" t="0" r="5080" b="6350"/>
                  <wp:docPr id="20480" name="Picture 20480"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118" cstate="print">
                            <a:extLst>
                              <a:ext uri="{BEBA8EAE-BF5A-486C-A8C5-ECC9F3942E4B}">
                                <a14:imgProps xmlns:a14="http://schemas.microsoft.com/office/drawing/2010/main">
                                  <a14:imgLayer r:embed="rId119">
                                    <a14:imgEffect>
                                      <a14:backgroundRemoval t="0" b="100000" l="0" r="100000"/>
                                    </a14:imgEffect>
                                  </a14:imgLayer>
                                </a14:imgProps>
                              </a:ext>
                              <a:ext uri="{28A0092B-C50C-407E-A947-70E740481C1C}">
                                <a14:useLocalDpi xmlns:a14="http://schemas.microsoft.com/office/drawing/2010/main"/>
                              </a:ext>
                            </a:extLst>
                          </a:blip>
                          <a:srcRect/>
                          <a:stretch/>
                        </pic:blipFill>
                        <pic:spPr bwMode="auto">
                          <a:xfrm>
                            <a:off x="0" y="0"/>
                            <a:ext cx="376256"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1" w:type="dxa"/>
            <w:gridSpan w:val="3"/>
            <w:tcBorders>
              <w:top w:val="single" w:sz="12" w:space="0" w:color="B31E8E"/>
              <w:left w:val="single" w:sz="12" w:space="0" w:color="AC1E95"/>
              <w:bottom w:val="nil"/>
              <w:right w:val="nil"/>
            </w:tcBorders>
            <w:vAlign w:val="center"/>
          </w:tcPr>
          <w:p w:rsidR="00CD3698" w:rsidRPr="00F64868" w:rsidRDefault="00CD3698" w:rsidP="00CD3698">
            <w:pPr>
              <w:jc w:val="center"/>
              <w:rPr>
                <w:rFonts w:eastAsia="Arial" w:cs="Arial"/>
                <w:sz w:val="26"/>
                <w:szCs w:val="26"/>
              </w:rPr>
            </w:pPr>
          </w:p>
        </w:tc>
      </w:tr>
      <w:tr w:rsidR="00CD3698" w:rsidTr="00EA2287">
        <w:trPr>
          <w:trHeight w:val="57"/>
        </w:trPr>
        <w:tc>
          <w:tcPr>
            <w:tcW w:w="1424" w:type="dxa"/>
            <w:gridSpan w:val="3"/>
            <w:tcBorders>
              <w:top w:val="nil"/>
              <w:left w:val="single" w:sz="12" w:space="0" w:color="AC1E95"/>
              <w:bottom w:val="single" w:sz="12" w:space="0" w:color="B31E8E"/>
              <w:right w:val="single" w:sz="12" w:space="0" w:color="AC1E95"/>
            </w:tcBorders>
            <w:vAlign w:val="center"/>
          </w:tcPr>
          <w:p w:rsidR="00CD3698" w:rsidRPr="00445BA0" w:rsidRDefault="00CD3698" w:rsidP="00445BA0">
            <w:pPr>
              <w:spacing w:before="0" w:after="0"/>
              <w:jc w:val="center"/>
              <w:rPr>
                <w:rFonts w:eastAsia="Arial" w:cs="Arial"/>
                <w:noProof/>
                <w:sz w:val="16"/>
                <w:szCs w:val="16"/>
                <w:lang w:eastAsia="ja-JP"/>
              </w:rPr>
            </w:pPr>
            <w:r w:rsidRPr="00445BA0">
              <w:rPr>
                <w:rFonts w:eastAsia="Arial" w:cs="Arial"/>
                <w:noProof/>
                <w:sz w:val="16"/>
                <w:szCs w:val="16"/>
                <w:lang w:eastAsia="ja-JP"/>
              </w:rPr>
              <w:t>Step 8</w:t>
            </w:r>
          </w:p>
        </w:tc>
        <w:tc>
          <w:tcPr>
            <w:tcW w:w="1429" w:type="dxa"/>
            <w:gridSpan w:val="5"/>
            <w:tcBorders>
              <w:top w:val="nil"/>
              <w:left w:val="single" w:sz="12" w:space="0" w:color="AC1E95"/>
              <w:bottom w:val="single" w:sz="12" w:space="0" w:color="B31E8E"/>
              <w:right w:val="single" w:sz="12" w:space="0" w:color="AC1E95"/>
            </w:tcBorders>
            <w:vAlign w:val="center"/>
          </w:tcPr>
          <w:p w:rsidR="00CD3698" w:rsidRPr="00445BA0" w:rsidRDefault="00CD3698" w:rsidP="00445BA0">
            <w:pPr>
              <w:spacing w:before="0" w:after="0"/>
              <w:jc w:val="center"/>
              <w:rPr>
                <w:rFonts w:eastAsia="Arial" w:cs="Arial"/>
                <w:noProof/>
                <w:sz w:val="16"/>
                <w:szCs w:val="16"/>
                <w:lang w:eastAsia="ja-JP"/>
              </w:rPr>
            </w:pPr>
            <w:r w:rsidRPr="00445BA0">
              <w:rPr>
                <w:rFonts w:eastAsia="Arial" w:cs="Arial"/>
                <w:noProof/>
                <w:sz w:val="16"/>
                <w:szCs w:val="16"/>
                <w:lang w:eastAsia="ja-JP"/>
              </w:rPr>
              <w:t>Step 9</w:t>
            </w:r>
          </w:p>
        </w:tc>
        <w:tc>
          <w:tcPr>
            <w:tcW w:w="1429" w:type="dxa"/>
            <w:gridSpan w:val="3"/>
            <w:tcBorders>
              <w:top w:val="nil"/>
              <w:left w:val="single" w:sz="12" w:space="0" w:color="AC1E95"/>
              <w:bottom w:val="single" w:sz="12" w:space="0" w:color="B31E8E"/>
              <w:right w:val="single" w:sz="12" w:space="0" w:color="AC1E95"/>
            </w:tcBorders>
            <w:vAlign w:val="center"/>
          </w:tcPr>
          <w:p w:rsidR="00CD3698" w:rsidRPr="00445BA0" w:rsidRDefault="00CD3698" w:rsidP="00445BA0">
            <w:pPr>
              <w:spacing w:before="0" w:after="0"/>
              <w:jc w:val="center"/>
              <w:rPr>
                <w:rFonts w:eastAsia="Arial" w:cs="Arial"/>
                <w:noProof/>
                <w:sz w:val="16"/>
                <w:szCs w:val="16"/>
                <w:lang w:eastAsia="ja-JP"/>
              </w:rPr>
            </w:pPr>
            <w:r w:rsidRPr="00445BA0">
              <w:rPr>
                <w:rFonts w:eastAsia="Arial" w:cs="Arial"/>
                <w:noProof/>
                <w:sz w:val="16"/>
                <w:szCs w:val="16"/>
                <w:lang w:eastAsia="ja-JP"/>
              </w:rPr>
              <w:t>Step 10</w:t>
            </w:r>
          </w:p>
        </w:tc>
        <w:tc>
          <w:tcPr>
            <w:tcW w:w="1430" w:type="dxa"/>
            <w:gridSpan w:val="4"/>
            <w:tcBorders>
              <w:top w:val="nil"/>
              <w:left w:val="single" w:sz="12" w:space="0" w:color="AC1E95"/>
              <w:bottom w:val="single" w:sz="12" w:space="0" w:color="B31E8E"/>
              <w:right w:val="single" w:sz="12" w:space="0" w:color="AC1E95"/>
            </w:tcBorders>
            <w:vAlign w:val="center"/>
          </w:tcPr>
          <w:p w:rsidR="00CD3698" w:rsidRPr="00445BA0" w:rsidRDefault="00CD3698" w:rsidP="00445BA0">
            <w:pPr>
              <w:spacing w:before="0" w:after="0"/>
              <w:jc w:val="center"/>
              <w:rPr>
                <w:rFonts w:eastAsia="Arial" w:cs="Arial"/>
                <w:noProof/>
                <w:sz w:val="16"/>
                <w:szCs w:val="16"/>
                <w:lang w:eastAsia="ja-JP"/>
              </w:rPr>
            </w:pPr>
            <w:r w:rsidRPr="00445BA0">
              <w:rPr>
                <w:rFonts w:eastAsia="Arial" w:cs="Arial"/>
                <w:noProof/>
                <w:sz w:val="16"/>
                <w:szCs w:val="16"/>
                <w:lang w:eastAsia="ja-JP"/>
              </w:rPr>
              <w:t>Step 11</w:t>
            </w:r>
          </w:p>
        </w:tc>
        <w:tc>
          <w:tcPr>
            <w:tcW w:w="1429" w:type="dxa"/>
            <w:gridSpan w:val="3"/>
            <w:tcBorders>
              <w:top w:val="nil"/>
              <w:left w:val="single" w:sz="12" w:space="0" w:color="AC1E95"/>
              <w:bottom w:val="single" w:sz="12" w:space="0" w:color="B31E8E"/>
              <w:right w:val="single" w:sz="12" w:space="0" w:color="AC1E95"/>
            </w:tcBorders>
            <w:vAlign w:val="center"/>
          </w:tcPr>
          <w:p w:rsidR="00CD3698" w:rsidRPr="00445BA0" w:rsidRDefault="00CD3698" w:rsidP="00445BA0">
            <w:pPr>
              <w:spacing w:before="0" w:after="0"/>
              <w:jc w:val="center"/>
              <w:rPr>
                <w:rFonts w:eastAsia="Arial" w:cs="Arial"/>
                <w:noProof/>
                <w:sz w:val="16"/>
                <w:szCs w:val="16"/>
                <w:lang w:eastAsia="ja-JP"/>
              </w:rPr>
            </w:pPr>
            <w:r w:rsidRPr="00445BA0">
              <w:rPr>
                <w:rFonts w:eastAsia="Arial" w:cs="Arial"/>
                <w:noProof/>
                <w:sz w:val="16"/>
                <w:szCs w:val="16"/>
                <w:lang w:eastAsia="ja-JP"/>
              </w:rPr>
              <w:t>Step 12</w:t>
            </w:r>
          </w:p>
        </w:tc>
        <w:tc>
          <w:tcPr>
            <w:tcW w:w="1429" w:type="dxa"/>
            <w:gridSpan w:val="4"/>
            <w:tcBorders>
              <w:top w:val="nil"/>
              <w:left w:val="single" w:sz="12" w:space="0" w:color="AC1E95"/>
              <w:bottom w:val="single" w:sz="12" w:space="0" w:color="B31E8E"/>
              <w:right w:val="single" w:sz="12" w:space="0" w:color="B31E8E"/>
            </w:tcBorders>
            <w:vAlign w:val="center"/>
          </w:tcPr>
          <w:p w:rsidR="00CD3698" w:rsidRPr="00445BA0" w:rsidRDefault="00CD3698" w:rsidP="00445BA0">
            <w:pPr>
              <w:spacing w:before="0" w:after="0"/>
              <w:jc w:val="center"/>
              <w:rPr>
                <w:rFonts w:eastAsia="Arial" w:cs="Arial"/>
                <w:noProof/>
                <w:sz w:val="16"/>
                <w:szCs w:val="16"/>
                <w:lang w:eastAsia="ja-JP"/>
              </w:rPr>
            </w:pPr>
            <w:r w:rsidRPr="00445BA0">
              <w:rPr>
                <w:rFonts w:eastAsia="Arial" w:cs="Arial"/>
                <w:noProof/>
                <w:sz w:val="16"/>
                <w:szCs w:val="16"/>
                <w:lang w:eastAsia="ja-JP"/>
              </w:rPr>
              <w:t>Step 13</w:t>
            </w:r>
          </w:p>
        </w:tc>
        <w:tc>
          <w:tcPr>
            <w:tcW w:w="1431" w:type="dxa"/>
            <w:gridSpan w:val="3"/>
            <w:tcBorders>
              <w:top w:val="nil"/>
              <w:left w:val="single" w:sz="12" w:space="0" w:color="B31E8E"/>
              <w:bottom w:val="nil"/>
              <w:right w:val="nil"/>
            </w:tcBorders>
            <w:vAlign w:val="center"/>
          </w:tcPr>
          <w:p w:rsidR="00CD3698" w:rsidRPr="00445BA0" w:rsidRDefault="00CD3698" w:rsidP="00445BA0">
            <w:pPr>
              <w:spacing w:before="0" w:after="0"/>
              <w:jc w:val="center"/>
              <w:rPr>
                <w:rFonts w:eastAsia="Arial" w:cs="Arial"/>
                <w:sz w:val="16"/>
                <w:szCs w:val="16"/>
              </w:rPr>
            </w:pPr>
          </w:p>
        </w:tc>
      </w:tr>
      <w:tr w:rsidR="00B52BB4" w:rsidTr="00B52BB4">
        <w:trPr>
          <w:trHeight w:val="20"/>
        </w:trPr>
        <w:tc>
          <w:tcPr>
            <w:tcW w:w="10001" w:type="dxa"/>
            <w:gridSpan w:val="25"/>
            <w:tcBorders>
              <w:top w:val="nil"/>
              <w:left w:val="nil"/>
              <w:bottom w:val="single" w:sz="12" w:space="0" w:color="B31E8E"/>
              <w:right w:val="nil"/>
            </w:tcBorders>
            <w:vAlign w:val="center"/>
          </w:tcPr>
          <w:p w:rsidR="00B52BB4" w:rsidRPr="00B52BB4" w:rsidRDefault="00B52BB4" w:rsidP="00B52BB4">
            <w:pPr>
              <w:spacing w:before="0" w:after="0"/>
              <w:rPr>
                <w:rFonts w:eastAsia="Arial" w:cs="Arial"/>
                <w:sz w:val="16"/>
                <w:szCs w:val="16"/>
              </w:rPr>
            </w:pPr>
          </w:p>
        </w:tc>
      </w:tr>
      <w:tr w:rsidR="00CD3698" w:rsidTr="00B52BB4">
        <w:trPr>
          <w:trHeight w:val="567"/>
        </w:trPr>
        <w:tc>
          <w:tcPr>
            <w:tcW w:w="10001" w:type="dxa"/>
            <w:gridSpan w:val="25"/>
            <w:tcBorders>
              <w:top w:val="single" w:sz="12" w:space="0" w:color="B31E8E"/>
              <w:left w:val="nil"/>
              <w:bottom w:val="nil"/>
              <w:right w:val="nil"/>
            </w:tcBorders>
            <w:vAlign w:val="center"/>
          </w:tcPr>
          <w:p w:rsidR="00CD3698" w:rsidRPr="00F64868" w:rsidRDefault="00CD3698" w:rsidP="000669F4">
            <w:pPr>
              <w:rPr>
                <w:rFonts w:eastAsia="Arial" w:cs="Arial"/>
                <w:sz w:val="26"/>
                <w:szCs w:val="26"/>
              </w:rPr>
            </w:pPr>
            <w:r w:rsidRPr="00F64868">
              <w:rPr>
                <w:rFonts w:eastAsia="Arial" w:cs="Arial"/>
                <w:sz w:val="26"/>
                <w:szCs w:val="26"/>
              </w:rPr>
              <w:t xml:space="preserve">Use the arrow symbols to make </w:t>
            </w:r>
            <w:r>
              <w:rPr>
                <w:rFonts w:eastAsia="Arial" w:cs="Arial"/>
                <w:sz w:val="26"/>
                <w:szCs w:val="26"/>
              </w:rPr>
              <w:t>an</w:t>
            </w:r>
            <w:r w:rsidRPr="00F64868">
              <w:rPr>
                <w:rFonts w:eastAsia="Arial" w:cs="Arial"/>
                <w:sz w:val="26"/>
                <w:szCs w:val="26"/>
              </w:rPr>
              <w:t xml:space="preserve"> algorithm to match this </w:t>
            </w:r>
            <w:r>
              <w:rPr>
                <w:rFonts w:eastAsia="Arial" w:cs="Arial"/>
                <w:sz w:val="26"/>
                <w:szCs w:val="26"/>
              </w:rPr>
              <w:t>pattern</w:t>
            </w:r>
            <w:r w:rsidRPr="00F64868">
              <w:rPr>
                <w:rFonts w:eastAsia="Arial" w:cs="Arial"/>
                <w:sz w:val="26"/>
                <w:szCs w:val="26"/>
              </w:rPr>
              <w:t>.</w:t>
            </w:r>
            <w:r>
              <w:rPr>
                <w:rFonts w:eastAsia="Arial" w:cs="Arial"/>
                <w:sz w:val="26"/>
                <w:szCs w:val="26"/>
              </w:rPr>
              <w:t xml:space="preserve"> Start on the star.</w:t>
            </w:r>
          </w:p>
        </w:tc>
      </w:tr>
      <w:tr w:rsidR="00445BA0" w:rsidTr="0026724D">
        <w:trPr>
          <w:trHeight w:val="794"/>
        </w:trPr>
        <w:tc>
          <w:tcPr>
            <w:tcW w:w="882" w:type="dxa"/>
            <w:tcBorders>
              <w:top w:val="nil"/>
              <w:left w:val="nil"/>
              <w:bottom w:val="nil"/>
              <w:right w:val="nil"/>
            </w:tcBorders>
            <w:vAlign w:val="center"/>
          </w:tcPr>
          <w:p w:rsidR="00445BA0" w:rsidRDefault="00445BA0" w:rsidP="00477485">
            <w:pPr>
              <w:spacing w:before="60" w:after="60"/>
              <w:rPr>
                <w:rFonts w:eastAsia="Arial" w:cs="Arial"/>
                <w:szCs w:val="28"/>
              </w:rPr>
            </w:pPr>
          </w:p>
        </w:tc>
        <w:tc>
          <w:tcPr>
            <w:tcW w:w="882" w:type="dxa"/>
            <w:gridSpan w:val="4"/>
            <w:tcBorders>
              <w:top w:val="nil"/>
              <w:left w:val="nil"/>
              <w:bottom w:val="nil"/>
              <w:right w:val="nil"/>
            </w:tcBorders>
            <w:vAlign w:val="center"/>
          </w:tcPr>
          <w:p w:rsidR="00445BA0" w:rsidRDefault="00445BA0" w:rsidP="00477485">
            <w:pPr>
              <w:spacing w:before="60" w:after="60"/>
              <w:rPr>
                <w:rFonts w:eastAsia="Arial" w:cs="Arial"/>
                <w:szCs w:val="28"/>
              </w:rPr>
            </w:pPr>
          </w:p>
        </w:tc>
        <w:tc>
          <w:tcPr>
            <w:tcW w:w="884" w:type="dxa"/>
            <w:gridSpan w:val="2"/>
            <w:tcBorders>
              <w:top w:val="nil"/>
              <w:left w:val="nil"/>
              <w:bottom w:val="nil"/>
              <w:right w:val="nil"/>
            </w:tcBorders>
            <w:vAlign w:val="center"/>
          </w:tcPr>
          <w:p w:rsidR="00445BA0" w:rsidRDefault="00445BA0" w:rsidP="00477485">
            <w:pPr>
              <w:spacing w:before="60" w:after="60"/>
              <w:rPr>
                <w:rFonts w:eastAsia="Arial" w:cs="Arial"/>
                <w:szCs w:val="28"/>
              </w:rPr>
            </w:pPr>
          </w:p>
        </w:tc>
        <w:tc>
          <w:tcPr>
            <w:tcW w:w="884" w:type="dxa"/>
            <w:gridSpan w:val="2"/>
            <w:tcBorders>
              <w:top w:val="nil"/>
              <w:left w:val="nil"/>
              <w:bottom w:val="nil"/>
              <w:right w:val="single" w:sz="12" w:space="0" w:color="AC1E95"/>
            </w:tcBorders>
            <w:vAlign w:val="center"/>
          </w:tcPr>
          <w:p w:rsidR="00445BA0" w:rsidRDefault="00445BA0" w:rsidP="00477485">
            <w:pPr>
              <w:spacing w:before="60" w:after="60"/>
              <w:rPr>
                <w:rFonts w:eastAsia="Arial" w:cs="Arial"/>
                <w:szCs w:val="28"/>
              </w:rPr>
            </w:pPr>
          </w:p>
        </w:tc>
        <w:tc>
          <w:tcPr>
            <w:tcW w:w="968" w:type="dxa"/>
            <w:gridSpan w:val="3"/>
            <w:tcBorders>
              <w:top w:val="single" w:sz="12" w:space="0" w:color="B31E8E"/>
              <w:left w:val="single" w:sz="12" w:space="0" w:color="AC1E95"/>
              <w:bottom w:val="single" w:sz="12" w:space="0" w:color="auto"/>
              <w:right w:val="single" w:sz="12" w:space="0" w:color="auto"/>
            </w:tcBorders>
            <w:shd w:val="clear" w:color="auto" w:fill="B31E8E"/>
            <w:vAlign w:val="center"/>
          </w:tcPr>
          <w:p w:rsidR="00445BA0" w:rsidRDefault="0026724D" w:rsidP="0026724D">
            <w:pPr>
              <w:spacing w:before="60" w:after="60"/>
              <w:jc w:val="center"/>
              <w:rPr>
                <w:rFonts w:eastAsia="Arial" w:cs="Arial"/>
                <w:szCs w:val="28"/>
              </w:rPr>
            </w:pPr>
            <w:r>
              <w:rPr>
                <w:rFonts w:eastAsia="Arial" w:cs="Arial"/>
                <w:noProof/>
                <w:szCs w:val="28"/>
              </w:rPr>
              <w:drawing>
                <wp:inline distT="0" distB="0" distL="0" distR="0" wp14:anchorId="49B749B1" wp14:editId="1792E4FE">
                  <wp:extent cx="396000" cy="396000"/>
                  <wp:effectExtent l="0" t="0" r="4445" b="4445"/>
                  <wp:docPr id="20945" name="Picture 20945" descr="R:\2Design_writing folder\Kath\Digital technologies\Year 4\images\Mandy\Day 2\shape_star_©_DC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2Design_writing folder\Kath\Digital technologies\Year 4\images\Mandy\Day 2\shape_star_©_DCS-07.png"/>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396000" cy="396000"/>
                          </a:xfrm>
                          <a:prstGeom prst="rect">
                            <a:avLst/>
                          </a:prstGeom>
                          <a:noFill/>
                          <a:ln>
                            <a:noFill/>
                          </a:ln>
                        </pic:spPr>
                      </pic:pic>
                    </a:graphicData>
                  </a:graphic>
                </wp:inline>
              </w:drawing>
            </w:r>
          </w:p>
        </w:tc>
        <w:tc>
          <w:tcPr>
            <w:tcW w:w="968" w:type="dxa"/>
            <w:gridSpan w:val="2"/>
            <w:tcBorders>
              <w:top w:val="single" w:sz="12" w:space="0" w:color="B31E8E"/>
              <w:left w:val="single" w:sz="12" w:space="0" w:color="auto"/>
              <w:bottom w:val="single" w:sz="12" w:space="0" w:color="auto"/>
              <w:right w:val="single" w:sz="12" w:space="0" w:color="auto"/>
            </w:tcBorders>
            <w:vAlign w:val="center"/>
          </w:tcPr>
          <w:p w:rsidR="00445BA0" w:rsidRDefault="00445BA0" w:rsidP="00477485">
            <w:pPr>
              <w:spacing w:before="60" w:after="60"/>
              <w:rPr>
                <w:rFonts w:eastAsia="Arial" w:cs="Arial"/>
                <w:szCs w:val="28"/>
              </w:rPr>
            </w:pPr>
          </w:p>
        </w:tc>
        <w:tc>
          <w:tcPr>
            <w:tcW w:w="969" w:type="dxa"/>
            <w:gridSpan w:val="3"/>
            <w:tcBorders>
              <w:top w:val="single" w:sz="12" w:space="0" w:color="B31E8E"/>
              <w:left w:val="single" w:sz="12" w:space="0" w:color="auto"/>
              <w:bottom w:val="single" w:sz="12" w:space="0" w:color="auto"/>
              <w:right w:val="single" w:sz="12" w:space="0" w:color="AC1E95"/>
            </w:tcBorders>
            <w:vAlign w:val="center"/>
          </w:tcPr>
          <w:p w:rsidR="00445BA0" w:rsidRDefault="00445BA0" w:rsidP="00477485">
            <w:pPr>
              <w:spacing w:before="60" w:after="60"/>
              <w:rPr>
                <w:rFonts w:eastAsia="Arial" w:cs="Arial"/>
                <w:szCs w:val="28"/>
              </w:rPr>
            </w:pPr>
          </w:p>
        </w:tc>
        <w:tc>
          <w:tcPr>
            <w:tcW w:w="890" w:type="dxa"/>
            <w:gridSpan w:val="2"/>
            <w:tcBorders>
              <w:top w:val="nil"/>
              <w:left w:val="single" w:sz="12" w:space="0" w:color="AC1E95"/>
              <w:bottom w:val="nil"/>
              <w:right w:val="nil"/>
            </w:tcBorders>
            <w:vAlign w:val="center"/>
          </w:tcPr>
          <w:p w:rsidR="00445BA0" w:rsidRDefault="00445BA0" w:rsidP="00477485">
            <w:pPr>
              <w:spacing w:before="60" w:after="60"/>
              <w:rPr>
                <w:rFonts w:eastAsia="Arial" w:cs="Arial"/>
                <w:szCs w:val="28"/>
              </w:rPr>
            </w:pPr>
          </w:p>
        </w:tc>
        <w:tc>
          <w:tcPr>
            <w:tcW w:w="890" w:type="dxa"/>
            <w:gridSpan w:val="2"/>
            <w:tcBorders>
              <w:top w:val="nil"/>
              <w:left w:val="nil"/>
              <w:bottom w:val="nil"/>
              <w:right w:val="nil"/>
            </w:tcBorders>
            <w:vAlign w:val="center"/>
          </w:tcPr>
          <w:p w:rsidR="00445BA0" w:rsidRDefault="00445BA0" w:rsidP="00477485">
            <w:pPr>
              <w:spacing w:before="60" w:after="60"/>
              <w:rPr>
                <w:rFonts w:eastAsia="Arial" w:cs="Arial"/>
                <w:szCs w:val="28"/>
              </w:rPr>
            </w:pPr>
          </w:p>
        </w:tc>
        <w:tc>
          <w:tcPr>
            <w:tcW w:w="890" w:type="dxa"/>
            <w:gridSpan w:val="3"/>
            <w:tcBorders>
              <w:top w:val="nil"/>
              <w:left w:val="nil"/>
              <w:bottom w:val="nil"/>
              <w:right w:val="nil"/>
            </w:tcBorders>
            <w:vAlign w:val="center"/>
          </w:tcPr>
          <w:p w:rsidR="00445BA0" w:rsidRDefault="00445BA0" w:rsidP="00477485">
            <w:pPr>
              <w:spacing w:before="60" w:after="60"/>
              <w:rPr>
                <w:rFonts w:eastAsia="Arial" w:cs="Arial"/>
                <w:szCs w:val="28"/>
              </w:rPr>
            </w:pPr>
          </w:p>
        </w:tc>
        <w:tc>
          <w:tcPr>
            <w:tcW w:w="894" w:type="dxa"/>
            <w:tcBorders>
              <w:top w:val="nil"/>
              <w:left w:val="nil"/>
              <w:bottom w:val="nil"/>
              <w:right w:val="nil"/>
            </w:tcBorders>
            <w:vAlign w:val="center"/>
          </w:tcPr>
          <w:p w:rsidR="00445BA0" w:rsidRDefault="00445BA0" w:rsidP="00477485">
            <w:pPr>
              <w:spacing w:before="60" w:after="60"/>
              <w:rPr>
                <w:rFonts w:eastAsia="Arial" w:cs="Arial"/>
                <w:szCs w:val="28"/>
              </w:rPr>
            </w:pPr>
          </w:p>
        </w:tc>
      </w:tr>
      <w:tr w:rsidR="00445BA0" w:rsidTr="00B52BB4">
        <w:trPr>
          <w:trHeight w:val="794"/>
        </w:trPr>
        <w:tc>
          <w:tcPr>
            <w:tcW w:w="882" w:type="dxa"/>
            <w:tcBorders>
              <w:top w:val="nil"/>
              <w:left w:val="nil"/>
              <w:bottom w:val="nil"/>
              <w:right w:val="nil"/>
            </w:tcBorders>
            <w:vAlign w:val="center"/>
          </w:tcPr>
          <w:p w:rsidR="00445BA0" w:rsidRDefault="00445BA0" w:rsidP="00477485">
            <w:pPr>
              <w:spacing w:before="60" w:after="60"/>
              <w:rPr>
                <w:rFonts w:eastAsia="Arial" w:cs="Arial"/>
                <w:szCs w:val="28"/>
              </w:rPr>
            </w:pPr>
          </w:p>
        </w:tc>
        <w:tc>
          <w:tcPr>
            <w:tcW w:w="882" w:type="dxa"/>
            <w:gridSpan w:val="4"/>
            <w:tcBorders>
              <w:top w:val="nil"/>
              <w:left w:val="nil"/>
              <w:bottom w:val="nil"/>
              <w:right w:val="nil"/>
            </w:tcBorders>
            <w:vAlign w:val="center"/>
          </w:tcPr>
          <w:p w:rsidR="00445BA0" w:rsidRDefault="00445BA0" w:rsidP="00477485">
            <w:pPr>
              <w:spacing w:before="60" w:after="60"/>
              <w:rPr>
                <w:rFonts w:eastAsia="Arial" w:cs="Arial"/>
                <w:szCs w:val="28"/>
              </w:rPr>
            </w:pPr>
          </w:p>
        </w:tc>
        <w:tc>
          <w:tcPr>
            <w:tcW w:w="884" w:type="dxa"/>
            <w:gridSpan w:val="2"/>
            <w:tcBorders>
              <w:top w:val="nil"/>
              <w:left w:val="nil"/>
              <w:bottom w:val="nil"/>
              <w:right w:val="nil"/>
            </w:tcBorders>
            <w:vAlign w:val="center"/>
          </w:tcPr>
          <w:p w:rsidR="00445BA0" w:rsidRDefault="00445BA0" w:rsidP="00477485">
            <w:pPr>
              <w:spacing w:before="60" w:after="60"/>
              <w:rPr>
                <w:rFonts w:eastAsia="Arial" w:cs="Arial"/>
                <w:szCs w:val="28"/>
              </w:rPr>
            </w:pPr>
          </w:p>
        </w:tc>
        <w:tc>
          <w:tcPr>
            <w:tcW w:w="884" w:type="dxa"/>
            <w:gridSpan w:val="2"/>
            <w:tcBorders>
              <w:top w:val="nil"/>
              <w:left w:val="nil"/>
              <w:bottom w:val="nil"/>
              <w:right w:val="single" w:sz="12" w:space="0" w:color="AC1E95"/>
            </w:tcBorders>
            <w:vAlign w:val="center"/>
          </w:tcPr>
          <w:p w:rsidR="00445BA0" w:rsidRDefault="00445BA0" w:rsidP="00477485">
            <w:pPr>
              <w:spacing w:before="60" w:after="60"/>
              <w:rPr>
                <w:rFonts w:eastAsia="Arial" w:cs="Arial"/>
                <w:szCs w:val="28"/>
              </w:rPr>
            </w:pPr>
          </w:p>
        </w:tc>
        <w:tc>
          <w:tcPr>
            <w:tcW w:w="968" w:type="dxa"/>
            <w:gridSpan w:val="3"/>
            <w:tcBorders>
              <w:top w:val="single" w:sz="12" w:space="0" w:color="auto"/>
              <w:left w:val="single" w:sz="12" w:space="0" w:color="AC1E95"/>
              <w:bottom w:val="single" w:sz="12" w:space="0" w:color="auto"/>
              <w:right w:val="single" w:sz="12" w:space="0" w:color="auto"/>
            </w:tcBorders>
            <w:shd w:val="clear" w:color="auto" w:fill="B31E8E"/>
            <w:vAlign w:val="center"/>
          </w:tcPr>
          <w:p w:rsidR="00445BA0" w:rsidRDefault="00445BA0" w:rsidP="00477485">
            <w:pPr>
              <w:spacing w:before="60" w:after="60"/>
              <w:rPr>
                <w:rFonts w:eastAsia="Arial" w:cs="Arial"/>
                <w:szCs w:val="28"/>
              </w:rPr>
            </w:pPr>
          </w:p>
        </w:tc>
        <w:tc>
          <w:tcPr>
            <w:tcW w:w="968" w:type="dxa"/>
            <w:gridSpan w:val="2"/>
            <w:tcBorders>
              <w:top w:val="single" w:sz="12" w:space="0" w:color="auto"/>
              <w:left w:val="single" w:sz="12" w:space="0" w:color="auto"/>
              <w:bottom w:val="single" w:sz="12" w:space="0" w:color="auto"/>
              <w:right w:val="single" w:sz="12" w:space="0" w:color="auto"/>
            </w:tcBorders>
            <w:shd w:val="clear" w:color="auto" w:fill="B31E8E"/>
            <w:vAlign w:val="center"/>
          </w:tcPr>
          <w:p w:rsidR="00445BA0" w:rsidRDefault="00445BA0" w:rsidP="00477485">
            <w:pPr>
              <w:spacing w:before="60" w:after="60"/>
              <w:rPr>
                <w:rFonts w:eastAsia="Arial" w:cs="Arial"/>
                <w:szCs w:val="28"/>
              </w:rPr>
            </w:pPr>
          </w:p>
        </w:tc>
        <w:tc>
          <w:tcPr>
            <w:tcW w:w="969" w:type="dxa"/>
            <w:gridSpan w:val="3"/>
            <w:tcBorders>
              <w:top w:val="single" w:sz="12" w:space="0" w:color="auto"/>
              <w:left w:val="single" w:sz="12" w:space="0" w:color="auto"/>
              <w:bottom w:val="single" w:sz="12" w:space="0" w:color="auto"/>
              <w:right w:val="single" w:sz="12" w:space="0" w:color="AC1E95"/>
            </w:tcBorders>
            <w:shd w:val="clear" w:color="auto" w:fill="B31E8E"/>
            <w:vAlign w:val="center"/>
          </w:tcPr>
          <w:p w:rsidR="00445BA0" w:rsidRDefault="00445BA0" w:rsidP="00477485">
            <w:pPr>
              <w:spacing w:before="60" w:after="60"/>
              <w:rPr>
                <w:rFonts w:eastAsia="Arial" w:cs="Arial"/>
                <w:szCs w:val="28"/>
              </w:rPr>
            </w:pPr>
          </w:p>
        </w:tc>
        <w:tc>
          <w:tcPr>
            <w:tcW w:w="890" w:type="dxa"/>
            <w:gridSpan w:val="2"/>
            <w:tcBorders>
              <w:top w:val="nil"/>
              <w:left w:val="single" w:sz="12" w:space="0" w:color="AC1E95"/>
              <w:bottom w:val="nil"/>
              <w:right w:val="nil"/>
            </w:tcBorders>
            <w:vAlign w:val="center"/>
          </w:tcPr>
          <w:p w:rsidR="00445BA0" w:rsidRDefault="00445BA0" w:rsidP="00477485">
            <w:pPr>
              <w:spacing w:before="60" w:after="60"/>
              <w:rPr>
                <w:rFonts w:eastAsia="Arial" w:cs="Arial"/>
                <w:szCs w:val="28"/>
              </w:rPr>
            </w:pPr>
          </w:p>
        </w:tc>
        <w:tc>
          <w:tcPr>
            <w:tcW w:w="890" w:type="dxa"/>
            <w:gridSpan w:val="2"/>
            <w:tcBorders>
              <w:top w:val="nil"/>
              <w:left w:val="nil"/>
              <w:bottom w:val="nil"/>
              <w:right w:val="nil"/>
            </w:tcBorders>
            <w:vAlign w:val="center"/>
          </w:tcPr>
          <w:p w:rsidR="00445BA0" w:rsidRDefault="00445BA0" w:rsidP="00477485">
            <w:pPr>
              <w:spacing w:before="60" w:after="60"/>
              <w:rPr>
                <w:rFonts w:eastAsia="Arial" w:cs="Arial"/>
                <w:szCs w:val="28"/>
              </w:rPr>
            </w:pPr>
          </w:p>
        </w:tc>
        <w:tc>
          <w:tcPr>
            <w:tcW w:w="890" w:type="dxa"/>
            <w:gridSpan w:val="3"/>
            <w:tcBorders>
              <w:top w:val="nil"/>
              <w:left w:val="nil"/>
              <w:bottom w:val="nil"/>
              <w:right w:val="nil"/>
            </w:tcBorders>
            <w:vAlign w:val="center"/>
          </w:tcPr>
          <w:p w:rsidR="00445BA0" w:rsidRDefault="00445BA0" w:rsidP="00477485">
            <w:pPr>
              <w:spacing w:before="60" w:after="60"/>
              <w:rPr>
                <w:rFonts w:eastAsia="Arial" w:cs="Arial"/>
                <w:szCs w:val="28"/>
              </w:rPr>
            </w:pPr>
          </w:p>
        </w:tc>
        <w:tc>
          <w:tcPr>
            <w:tcW w:w="894" w:type="dxa"/>
            <w:tcBorders>
              <w:top w:val="nil"/>
              <w:left w:val="nil"/>
              <w:bottom w:val="nil"/>
              <w:right w:val="nil"/>
            </w:tcBorders>
            <w:vAlign w:val="center"/>
          </w:tcPr>
          <w:p w:rsidR="00445BA0" w:rsidRDefault="00445BA0" w:rsidP="00477485">
            <w:pPr>
              <w:spacing w:before="60" w:after="60"/>
              <w:rPr>
                <w:rFonts w:eastAsia="Arial" w:cs="Arial"/>
                <w:szCs w:val="28"/>
              </w:rPr>
            </w:pPr>
          </w:p>
        </w:tc>
      </w:tr>
      <w:tr w:rsidR="00445BA0" w:rsidTr="00B52BB4">
        <w:trPr>
          <w:trHeight w:val="794"/>
        </w:trPr>
        <w:tc>
          <w:tcPr>
            <w:tcW w:w="882" w:type="dxa"/>
            <w:tcBorders>
              <w:top w:val="nil"/>
              <w:left w:val="nil"/>
              <w:bottom w:val="nil"/>
              <w:right w:val="nil"/>
            </w:tcBorders>
            <w:vAlign w:val="center"/>
          </w:tcPr>
          <w:p w:rsidR="00445BA0" w:rsidRDefault="00445BA0" w:rsidP="00477485">
            <w:pPr>
              <w:spacing w:before="60" w:after="60"/>
              <w:rPr>
                <w:rFonts w:eastAsia="Arial" w:cs="Arial"/>
                <w:szCs w:val="28"/>
              </w:rPr>
            </w:pPr>
          </w:p>
        </w:tc>
        <w:tc>
          <w:tcPr>
            <w:tcW w:w="882" w:type="dxa"/>
            <w:gridSpan w:val="4"/>
            <w:tcBorders>
              <w:top w:val="nil"/>
              <w:left w:val="nil"/>
              <w:bottom w:val="nil"/>
              <w:right w:val="nil"/>
            </w:tcBorders>
            <w:vAlign w:val="center"/>
          </w:tcPr>
          <w:p w:rsidR="00445BA0" w:rsidRDefault="00445BA0" w:rsidP="00477485">
            <w:pPr>
              <w:spacing w:before="60" w:after="60"/>
              <w:rPr>
                <w:rFonts w:eastAsia="Arial" w:cs="Arial"/>
                <w:szCs w:val="28"/>
              </w:rPr>
            </w:pPr>
          </w:p>
        </w:tc>
        <w:tc>
          <w:tcPr>
            <w:tcW w:w="884" w:type="dxa"/>
            <w:gridSpan w:val="2"/>
            <w:tcBorders>
              <w:top w:val="nil"/>
              <w:left w:val="nil"/>
              <w:bottom w:val="nil"/>
              <w:right w:val="nil"/>
            </w:tcBorders>
            <w:vAlign w:val="center"/>
          </w:tcPr>
          <w:p w:rsidR="00445BA0" w:rsidRDefault="00445BA0" w:rsidP="00477485">
            <w:pPr>
              <w:spacing w:before="60" w:after="60"/>
              <w:rPr>
                <w:rFonts w:eastAsia="Arial" w:cs="Arial"/>
                <w:szCs w:val="28"/>
              </w:rPr>
            </w:pPr>
          </w:p>
        </w:tc>
        <w:tc>
          <w:tcPr>
            <w:tcW w:w="884" w:type="dxa"/>
            <w:gridSpan w:val="2"/>
            <w:tcBorders>
              <w:top w:val="nil"/>
              <w:left w:val="nil"/>
              <w:bottom w:val="nil"/>
              <w:right w:val="single" w:sz="12" w:space="0" w:color="AC1E95"/>
            </w:tcBorders>
            <w:vAlign w:val="center"/>
          </w:tcPr>
          <w:p w:rsidR="00445BA0" w:rsidRDefault="00445BA0" w:rsidP="00477485">
            <w:pPr>
              <w:spacing w:before="60" w:after="60"/>
              <w:rPr>
                <w:rFonts w:eastAsia="Arial" w:cs="Arial"/>
                <w:szCs w:val="28"/>
              </w:rPr>
            </w:pPr>
          </w:p>
        </w:tc>
        <w:tc>
          <w:tcPr>
            <w:tcW w:w="968" w:type="dxa"/>
            <w:gridSpan w:val="3"/>
            <w:tcBorders>
              <w:top w:val="single" w:sz="12" w:space="0" w:color="auto"/>
              <w:left w:val="single" w:sz="12" w:space="0" w:color="AC1E95"/>
              <w:bottom w:val="single" w:sz="12" w:space="0" w:color="B31E8E"/>
              <w:right w:val="single" w:sz="12" w:space="0" w:color="auto"/>
            </w:tcBorders>
            <w:vAlign w:val="center"/>
          </w:tcPr>
          <w:p w:rsidR="00445BA0" w:rsidRDefault="00445BA0" w:rsidP="00477485">
            <w:pPr>
              <w:spacing w:before="60" w:after="60"/>
              <w:rPr>
                <w:rFonts w:eastAsia="Arial" w:cs="Arial"/>
                <w:szCs w:val="28"/>
              </w:rPr>
            </w:pPr>
          </w:p>
        </w:tc>
        <w:tc>
          <w:tcPr>
            <w:tcW w:w="968" w:type="dxa"/>
            <w:gridSpan w:val="2"/>
            <w:tcBorders>
              <w:top w:val="single" w:sz="12" w:space="0" w:color="auto"/>
              <w:left w:val="single" w:sz="12" w:space="0" w:color="auto"/>
              <w:bottom w:val="single" w:sz="12" w:space="0" w:color="B31E8E"/>
              <w:right w:val="single" w:sz="12" w:space="0" w:color="auto"/>
            </w:tcBorders>
            <w:vAlign w:val="center"/>
          </w:tcPr>
          <w:p w:rsidR="00445BA0" w:rsidRDefault="00445BA0" w:rsidP="00477485">
            <w:pPr>
              <w:spacing w:before="60" w:after="60"/>
              <w:rPr>
                <w:rFonts w:eastAsia="Arial" w:cs="Arial"/>
                <w:szCs w:val="28"/>
              </w:rPr>
            </w:pPr>
          </w:p>
        </w:tc>
        <w:tc>
          <w:tcPr>
            <w:tcW w:w="969" w:type="dxa"/>
            <w:gridSpan w:val="3"/>
            <w:tcBorders>
              <w:top w:val="single" w:sz="12" w:space="0" w:color="auto"/>
              <w:left w:val="single" w:sz="12" w:space="0" w:color="auto"/>
              <w:bottom w:val="single" w:sz="12" w:space="0" w:color="B31E8E"/>
              <w:right w:val="single" w:sz="12" w:space="0" w:color="AC1E95"/>
            </w:tcBorders>
            <w:shd w:val="clear" w:color="auto" w:fill="B31E8E"/>
            <w:vAlign w:val="center"/>
          </w:tcPr>
          <w:p w:rsidR="00445BA0" w:rsidRDefault="00445BA0" w:rsidP="00477485">
            <w:pPr>
              <w:spacing w:before="60" w:after="60"/>
              <w:rPr>
                <w:rFonts w:eastAsia="Arial" w:cs="Arial"/>
                <w:szCs w:val="28"/>
              </w:rPr>
            </w:pPr>
          </w:p>
        </w:tc>
        <w:tc>
          <w:tcPr>
            <w:tcW w:w="890" w:type="dxa"/>
            <w:gridSpan w:val="2"/>
            <w:tcBorders>
              <w:top w:val="nil"/>
              <w:left w:val="single" w:sz="12" w:space="0" w:color="AC1E95"/>
              <w:bottom w:val="nil"/>
              <w:right w:val="nil"/>
            </w:tcBorders>
            <w:vAlign w:val="center"/>
          </w:tcPr>
          <w:p w:rsidR="00445BA0" w:rsidRDefault="00445BA0" w:rsidP="00477485">
            <w:pPr>
              <w:spacing w:before="60" w:after="60"/>
              <w:rPr>
                <w:rFonts w:eastAsia="Arial" w:cs="Arial"/>
                <w:szCs w:val="28"/>
              </w:rPr>
            </w:pPr>
          </w:p>
        </w:tc>
        <w:tc>
          <w:tcPr>
            <w:tcW w:w="890" w:type="dxa"/>
            <w:gridSpan w:val="2"/>
            <w:tcBorders>
              <w:top w:val="nil"/>
              <w:left w:val="nil"/>
              <w:bottom w:val="nil"/>
              <w:right w:val="nil"/>
            </w:tcBorders>
            <w:vAlign w:val="center"/>
          </w:tcPr>
          <w:p w:rsidR="00445BA0" w:rsidRDefault="00445BA0" w:rsidP="00477485">
            <w:pPr>
              <w:spacing w:before="60" w:after="60"/>
              <w:rPr>
                <w:rFonts w:eastAsia="Arial" w:cs="Arial"/>
                <w:szCs w:val="28"/>
              </w:rPr>
            </w:pPr>
          </w:p>
        </w:tc>
        <w:tc>
          <w:tcPr>
            <w:tcW w:w="890" w:type="dxa"/>
            <w:gridSpan w:val="3"/>
            <w:tcBorders>
              <w:top w:val="nil"/>
              <w:left w:val="nil"/>
              <w:bottom w:val="nil"/>
              <w:right w:val="nil"/>
            </w:tcBorders>
            <w:vAlign w:val="center"/>
          </w:tcPr>
          <w:p w:rsidR="00445BA0" w:rsidRDefault="00445BA0" w:rsidP="00477485">
            <w:pPr>
              <w:spacing w:before="60" w:after="60"/>
              <w:rPr>
                <w:rFonts w:eastAsia="Arial" w:cs="Arial"/>
                <w:szCs w:val="28"/>
              </w:rPr>
            </w:pPr>
          </w:p>
        </w:tc>
        <w:tc>
          <w:tcPr>
            <w:tcW w:w="894" w:type="dxa"/>
            <w:tcBorders>
              <w:top w:val="nil"/>
              <w:left w:val="nil"/>
              <w:bottom w:val="nil"/>
              <w:right w:val="nil"/>
            </w:tcBorders>
            <w:vAlign w:val="center"/>
          </w:tcPr>
          <w:p w:rsidR="00445BA0" w:rsidRDefault="00445BA0" w:rsidP="00477485">
            <w:pPr>
              <w:spacing w:before="60" w:after="60"/>
              <w:rPr>
                <w:rFonts w:eastAsia="Arial" w:cs="Arial"/>
                <w:szCs w:val="28"/>
              </w:rPr>
            </w:pPr>
          </w:p>
        </w:tc>
      </w:tr>
      <w:tr w:rsidR="00EA2287" w:rsidTr="00EA2287">
        <w:trPr>
          <w:trHeight w:val="20"/>
        </w:trPr>
        <w:tc>
          <w:tcPr>
            <w:tcW w:w="10001" w:type="dxa"/>
            <w:gridSpan w:val="25"/>
            <w:tcBorders>
              <w:top w:val="nil"/>
              <w:left w:val="nil"/>
              <w:bottom w:val="nil"/>
              <w:right w:val="nil"/>
            </w:tcBorders>
            <w:vAlign w:val="center"/>
          </w:tcPr>
          <w:p w:rsidR="00EA2287" w:rsidRPr="00EA2287" w:rsidRDefault="00EA2287" w:rsidP="00477485">
            <w:pPr>
              <w:spacing w:before="60" w:after="60"/>
              <w:rPr>
                <w:rFonts w:eastAsia="Arial" w:cs="Arial"/>
                <w:sz w:val="16"/>
                <w:szCs w:val="16"/>
              </w:rPr>
            </w:pPr>
          </w:p>
        </w:tc>
      </w:tr>
      <w:tr w:rsidR="00EA2287" w:rsidRPr="00CD3698" w:rsidTr="00EA2287">
        <w:trPr>
          <w:trHeight w:val="737"/>
        </w:trPr>
        <w:tc>
          <w:tcPr>
            <w:tcW w:w="1250" w:type="dxa"/>
            <w:gridSpan w:val="2"/>
            <w:tcBorders>
              <w:top w:val="single" w:sz="12" w:space="0" w:color="B31E8E"/>
              <w:left w:val="single" w:sz="12" w:space="0" w:color="AC1E95"/>
              <w:bottom w:val="nil"/>
              <w:right w:val="single" w:sz="12" w:space="0" w:color="AC1E95"/>
            </w:tcBorders>
            <w:vAlign w:val="center"/>
          </w:tcPr>
          <w:p w:rsidR="00EA2287" w:rsidRPr="00CD3698" w:rsidRDefault="00EA2287" w:rsidP="00477485">
            <w:pPr>
              <w:jc w:val="center"/>
              <w:rPr>
                <w:rFonts w:eastAsia="Arial" w:cs="Arial"/>
                <w:sz w:val="26"/>
                <w:szCs w:val="26"/>
              </w:rPr>
            </w:pPr>
          </w:p>
        </w:tc>
        <w:tc>
          <w:tcPr>
            <w:tcW w:w="1250" w:type="dxa"/>
            <w:gridSpan w:val="4"/>
            <w:tcBorders>
              <w:top w:val="single" w:sz="12" w:space="0" w:color="B31E8E"/>
              <w:left w:val="single" w:sz="12" w:space="0" w:color="AC1E95"/>
              <w:bottom w:val="nil"/>
              <w:right w:val="single" w:sz="12" w:space="0" w:color="AC1E95"/>
            </w:tcBorders>
            <w:vAlign w:val="center"/>
          </w:tcPr>
          <w:p w:rsidR="00EA2287" w:rsidRPr="00CD3698" w:rsidRDefault="00EA2287" w:rsidP="00477485">
            <w:pPr>
              <w:jc w:val="center"/>
              <w:rPr>
                <w:rFonts w:eastAsia="Arial" w:cs="Arial"/>
                <w:sz w:val="26"/>
                <w:szCs w:val="26"/>
              </w:rPr>
            </w:pPr>
          </w:p>
        </w:tc>
        <w:tc>
          <w:tcPr>
            <w:tcW w:w="1250" w:type="dxa"/>
            <w:gridSpan w:val="4"/>
            <w:tcBorders>
              <w:top w:val="single" w:sz="12" w:space="0" w:color="B31E8E"/>
              <w:left w:val="single" w:sz="12" w:space="0" w:color="AC1E95"/>
              <w:bottom w:val="nil"/>
              <w:right w:val="single" w:sz="12" w:space="0" w:color="AC1E95"/>
            </w:tcBorders>
            <w:vAlign w:val="center"/>
          </w:tcPr>
          <w:p w:rsidR="00EA2287" w:rsidRPr="00CD3698" w:rsidRDefault="00EA2287" w:rsidP="00477485">
            <w:pPr>
              <w:jc w:val="center"/>
              <w:rPr>
                <w:rFonts w:eastAsia="Arial" w:cs="Arial"/>
                <w:sz w:val="26"/>
                <w:szCs w:val="26"/>
              </w:rPr>
            </w:pPr>
          </w:p>
        </w:tc>
        <w:tc>
          <w:tcPr>
            <w:tcW w:w="1250" w:type="dxa"/>
            <w:gridSpan w:val="3"/>
            <w:tcBorders>
              <w:top w:val="single" w:sz="12" w:space="0" w:color="B31E8E"/>
              <w:left w:val="single" w:sz="12" w:space="0" w:color="AC1E95"/>
              <w:bottom w:val="nil"/>
              <w:right w:val="single" w:sz="12" w:space="0" w:color="AC1E95"/>
            </w:tcBorders>
            <w:vAlign w:val="center"/>
          </w:tcPr>
          <w:p w:rsidR="00EA2287" w:rsidRPr="00CD3698" w:rsidRDefault="00EA2287" w:rsidP="00477485">
            <w:pPr>
              <w:jc w:val="center"/>
              <w:rPr>
                <w:rFonts w:eastAsia="Arial" w:cs="Arial"/>
                <w:sz w:val="26"/>
                <w:szCs w:val="26"/>
              </w:rPr>
            </w:pPr>
          </w:p>
        </w:tc>
        <w:tc>
          <w:tcPr>
            <w:tcW w:w="1250" w:type="dxa"/>
            <w:gridSpan w:val="3"/>
            <w:tcBorders>
              <w:top w:val="single" w:sz="12" w:space="0" w:color="B31E8E"/>
              <w:left w:val="single" w:sz="12" w:space="0" w:color="AC1E95"/>
              <w:bottom w:val="nil"/>
              <w:right w:val="single" w:sz="12" w:space="0" w:color="AC1E95"/>
            </w:tcBorders>
            <w:vAlign w:val="center"/>
          </w:tcPr>
          <w:p w:rsidR="00EA2287" w:rsidRPr="00CD3698" w:rsidRDefault="00EA2287" w:rsidP="00477485">
            <w:pPr>
              <w:jc w:val="center"/>
              <w:rPr>
                <w:rFonts w:eastAsia="Arial" w:cs="Arial"/>
                <w:sz w:val="26"/>
                <w:szCs w:val="26"/>
              </w:rPr>
            </w:pPr>
          </w:p>
        </w:tc>
        <w:tc>
          <w:tcPr>
            <w:tcW w:w="1250" w:type="dxa"/>
            <w:gridSpan w:val="4"/>
            <w:tcBorders>
              <w:top w:val="single" w:sz="12" w:space="0" w:color="B31E8E"/>
              <w:left w:val="single" w:sz="12" w:space="0" w:color="AC1E95"/>
              <w:bottom w:val="nil"/>
              <w:right w:val="single" w:sz="12" w:space="0" w:color="AC1E95"/>
            </w:tcBorders>
            <w:vAlign w:val="center"/>
          </w:tcPr>
          <w:p w:rsidR="00EA2287" w:rsidRPr="00CD3698" w:rsidRDefault="00EA2287" w:rsidP="00477485">
            <w:pPr>
              <w:jc w:val="center"/>
              <w:rPr>
                <w:rFonts w:eastAsia="Arial" w:cs="Arial"/>
                <w:sz w:val="26"/>
                <w:szCs w:val="26"/>
              </w:rPr>
            </w:pPr>
          </w:p>
        </w:tc>
        <w:tc>
          <w:tcPr>
            <w:tcW w:w="1250" w:type="dxa"/>
            <w:gridSpan w:val="3"/>
            <w:tcBorders>
              <w:top w:val="single" w:sz="12" w:space="0" w:color="B31E8E"/>
              <w:left w:val="single" w:sz="12" w:space="0" w:color="AC1E95"/>
              <w:bottom w:val="nil"/>
              <w:right w:val="single" w:sz="12" w:space="0" w:color="AC1E95"/>
            </w:tcBorders>
            <w:vAlign w:val="center"/>
          </w:tcPr>
          <w:p w:rsidR="00EA2287" w:rsidRPr="00CD3698" w:rsidRDefault="00EA2287" w:rsidP="00477485">
            <w:pPr>
              <w:jc w:val="center"/>
              <w:rPr>
                <w:rFonts w:eastAsia="Arial" w:cs="Arial"/>
                <w:sz w:val="26"/>
                <w:szCs w:val="26"/>
              </w:rPr>
            </w:pPr>
          </w:p>
        </w:tc>
        <w:tc>
          <w:tcPr>
            <w:tcW w:w="1251" w:type="dxa"/>
            <w:gridSpan w:val="2"/>
            <w:tcBorders>
              <w:top w:val="single" w:sz="12" w:space="0" w:color="B31E8E"/>
              <w:left w:val="single" w:sz="12" w:space="0" w:color="AC1E95"/>
              <w:bottom w:val="nil"/>
              <w:right w:val="single" w:sz="12" w:space="0" w:color="AC1E95"/>
            </w:tcBorders>
            <w:vAlign w:val="center"/>
          </w:tcPr>
          <w:p w:rsidR="00EA2287" w:rsidRPr="00CD3698" w:rsidRDefault="00EA2287" w:rsidP="00477485">
            <w:pPr>
              <w:jc w:val="center"/>
              <w:rPr>
                <w:rFonts w:eastAsia="Arial" w:cs="Arial"/>
                <w:sz w:val="26"/>
                <w:szCs w:val="26"/>
              </w:rPr>
            </w:pPr>
          </w:p>
        </w:tc>
      </w:tr>
      <w:tr w:rsidR="00EA2287" w:rsidRPr="00CD3698" w:rsidTr="00EA2287">
        <w:trPr>
          <w:trHeight w:val="113"/>
        </w:trPr>
        <w:tc>
          <w:tcPr>
            <w:tcW w:w="1250" w:type="dxa"/>
            <w:gridSpan w:val="2"/>
            <w:tcBorders>
              <w:top w:val="nil"/>
              <w:left w:val="single" w:sz="12" w:space="0" w:color="AC1E95"/>
              <w:bottom w:val="single" w:sz="12" w:space="0" w:color="B31E8E"/>
              <w:right w:val="single" w:sz="12" w:space="0" w:color="AC1E95"/>
            </w:tcBorders>
            <w:vAlign w:val="center"/>
          </w:tcPr>
          <w:p w:rsidR="00EA2287" w:rsidRPr="00CD3698" w:rsidRDefault="00EA2287" w:rsidP="00477485">
            <w:pPr>
              <w:spacing w:before="0" w:after="0"/>
              <w:jc w:val="center"/>
              <w:rPr>
                <w:rFonts w:eastAsia="Arial" w:cs="Arial"/>
                <w:noProof/>
                <w:sz w:val="16"/>
                <w:szCs w:val="16"/>
                <w:lang w:eastAsia="ja-JP"/>
              </w:rPr>
            </w:pPr>
            <w:r>
              <w:rPr>
                <w:rFonts w:eastAsia="Arial" w:cs="Arial"/>
                <w:noProof/>
                <w:sz w:val="16"/>
                <w:szCs w:val="16"/>
                <w:lang w:eastAsia="ja-JP"/>
              </w:rPr>
              <w:t>Step 1</w:t>
            </w:r>
          </w:p>
        </w:tc>
        <w:tc>
          <w:tcPr>
            <w:tcW w:w="1250" w:type="dxa"/>
            <w:gridSpan w:val="4"/>
            <w:tcBorders>
              <w:top w:val="nil"/>
              <w:left w:val="single" w:sz="12" w:space="0" w:color="AC1E95"/>
              <w:bottom w:val="single" w:sz="12" w:space="0" w:color="B31E8E"/>
              <w:right w:val="single" w:sz="12" w:space="0" w:color="AC1E95"/>
            </w:tcBorders>
            <w:vAlign w:val="center"/>
          </w:tcPr>
          <w:p w:rsidR="00EA2287" w:rsidRPr="00CD3698" w:rsidRDefault="00EA2287" w:rsidP="00477485">
            <w:pPr>
              <w:spacing w:before="0" w:after="0"/>
              <w:jc w:val="center"/>
              <w:rPr>
                <w:rFonts w:eastAsia="Arial" w:cs="Arial"/>
                <w:noProof/>
                <w:sz w:val="16"/>
                <w:szCs w:val="16"/>
                <w:lang w:eastAsia="ja-JP"/>
              </w:rPr>
            </w:pPr>
            <w:r>
              <w:rPr>
                <w:rFonts w:eastAsia="Arial" w:cs="Arial"/>
                <w:noProof/>
                <w:sz w:val="16"/>
                <w:szCs w:val="16"/>
                <w:lang w:eastAsia="ja-JP"/>
              </w:rPr>
              <w:t>Step 2</w:t>
            </w:r>
          </w:p>
        </w:tc>
        <w:tc>
          <w:tcPr>
            <w:tcW w:w="1250" w:type="dxa"/>
            <w:gridSpan w:val="4"/>
            <w:tcBorders>
              <w:top w:val="nil"/>
              <w:left w:val="single" w:sz="12" w:space="0" w:color="AC1E95"/>
              <w:bottom w:val="single" w:sz="12" w:space="0" w:color="B31E8E"/>
              <w:right w:val="single" w:sz="12" w:space="0" w:color="AC1E95"/>
            </w:tcBorders>
            <w:vAlign w:val="center"/>
          </w:tcPr>
          <w:p w:rsidR="00EA2287" w:rsidRPr="00CD3698" w:rsidRDefault="00EA2287" w:rsidP="00477485">
            <w:pPr>
              <w:spacing w:before="0" w:after="0"/>
              <w:jc w:val="center"/>
              <w:rPr>
                <w:rFonts w:eastAsia="Arial" w:cs="Arial"/>
                <w:noProof/>
                <w:sz w:val="16"/>
                <w:szCs w:val="16"/>
                <w:lang w:eastAsia="ja-JP"/>
              </w:rPr>
            </w:pPr>
            <w:r>
              <w:rPr>
                <w:rFonts w:eastAsia="Arial" w:cs="Arial"/>
                <w:noProof/>
                <w:sz w:val="16"/>
                <w:szCs w:val="16"/>
                <w:lang w:eastAsia="ja-JP"/>
              </w:rPr>
              <w:t>Step 3</w:t>
            </w:r>
          </w:p>
        </w:tc>
        <w:tc>
          <w:tcPr>
            <w:tcW w:w="1250" w:type="dxa"/>
            <w:gridSpan w:val="3"/>
            <w:tcBorders>
              <w:top w:val="nil"/>
              <w:left w:val="single" w:sz="12" w:space="0" w:color="AC1E95"/>
              <w:bottom w:val="single" w:sz="12" w:space="0" w:color="B31E8E"/>
              <w:right w:val="single" w:sz="12" w:space="0" w:color="AC1E95"/>
            </w:tcBorders>
            <w:vAlign w:val="center"/>
          </w:tcPr>
          <w:p w:rsidR="00EA2287" w:rsidRPr="00CD3698" w:rsidRDefault="00EA2287" w:rsidP="00477485">
            <w:pPr>
              <w:spacing w:before="0" w:after="0"/>
              <w:jc w:val="center"/>
              <w:rPr>
                <w:rFonts w:eastAsia="Arial" w:cs="Arial"/>
                <w:noProof/>
                <w:sz w:val="16"/>
                <w:szCs w:val="16"/>
                <w:lang w:eastAsia="ja-JP"/>
              </w:rPr>
            </w:pPr>
            <w:r>
              <w:rPr>
                <w:rFonts w:eastAsia="Arial" w:cs="Arial"/>
                <w:noProof/>
                <w:sz w:val="16"/>
                <w:szCs w:val="16"/>
                <w:lang w:eastAsia="ja-JP"/>
              </w:rPr>
              <w:t>Step 4</w:t>
            </w:r>
          </w:p>
        </w:tc>
        <w:tc>
          <w:tcPr>
            <w:tcW w:w="1250" w:type="dxa"/>
            <w:gridSpan w:val="3"/>
            <w:tcBorders>
              <w:top w:val="nil"/>
              <w:left w:val="single" w:sz="12" w:space="0" w:color="AC1E95"/>
              <w:bottom w:val="single" w:sz="12" w:space="0" w:color="B31E8E"/>
              <w:right w:val="single" w:sz="12" w:space="0" w:color="AC1E95"/>
            </w:tcBorders>
            <w:vAlign w:val="center"/>
          </w:tcPr>
          <w:p w:rsidR="00EA2287" w:rsidRPr="00CD3698" w:rsidRDefault="00EA2287" w:rsidP="00477485">
            <w:pPr>
              <w:spacing w:before="0" w:after="0"/>
              <w:jc w:val="center"/>
              <w:rPr>
                <w:rFonts w:eastAsia="Arial" w:cs="Arial"/>
                <w:noProof/>
                <w:sz w:val="16"/>
                <w:szCs w:val="16"/>
                <w:lang w:eastAsia="ja-JP"/>
              </w:rPr>
            </w:pPr>
            <w:r>
              <w:rPr>
                <w:rFonts w:eastAsia="Arial" w:cs="Arial"/>
                <w:noProof/>
                <w:sz w:val="16"/>
                <w:szCs w:val="16"/>
                <w:lang w:eastAsia="ja-JP"/>
              </w:rPr>
              <w:t>Step 5</w:t>
            </w:r>
          </w:p>
        </w:tc>
        <w:tc>
          <w:tcPr>
            <w:tcW w:w="1250" w:type="dxa"/>
            <w:gridSpan w:val="4"/>
            <w:tcBorders>
              <w:top w:val="nil"/>
              <w:left w:val="single" w:sz="12" w:space="0" w:color="AC1E95"/>
              <w:bottom w:val="single" w:sz="12" w:space="0" w:color="B31E8E"/>
              <w:right w:val="single" w:sz="12" w:space="0" w:color="AC1E95"/>
            </w:tcBorders>
            <w:vAlign w:val="center"/>
          </w:tcPr>
          <w:p w:rsidR="00EA2287" w:rsidRPr="00CD3698" w:rsidRDefault="00EA2287" w:rsidP="00477485">
            <w:pPr>
              <w:spacing w:before="0" w:after="0"/>
              <w:jc w:val="center"/>
              <w:rPr>
                <w:rFonts w:eastAsia="Arial" w:cs="Arial"/>
                <w:noProof/>
                <w:sz w:val="16"/>
                <w:szCs w:val="16"/>
                <w:lang w:eastAsia="ja-JP"/>
              </w:rPr>
            </w:pPr>
            <w:r>
              <w:rPr>
                <w:rFonts w:eastAsia="Arial" w:cs="Arial"/>
                <w:noProof/>
                <w:sz w:val="16"/>
                <w:szCs w:val="16"/>
                <w:lang w:eastAsia="ja-JP"/>
              </w:rPr>
              <w:t>Step 6</w:t>
            </w:r>
          </w:p>
        </w:tc>
        <w:tc>
          <w:tcPr>
            <w:tcW w:w="1250" w:type="dxa"/>
            <w:gridSpan w:val="3"/>
            <w:tcBorders>
              <w:top w:val="nil"/>
              <w:left w:val="single" w:sz="12" w:space="0" w:color="AC1E95"/>
              <w:bottom w:val="single" w:sz="12" w:space="0" w:color="B31E8E"/>
              <w:right w:val="single" w:sz="12" w:space="0" w:color="AC1E95"/>
            </w:tcBorders>
            <w:vAlign w:val="center"/>
          </w:tcPr>
          <w:p w:rsidR="00EA2287" w:rsidRPr="00CD3698" w:rsidRDefault="00EA2287" w:rsidP="00477485">
            <w:pPr>
              <w:spacing w:before="0" w:after="0"/>
              <w:jc w:val="center"/>
              <w:rPr>
                <w:rFonts w:eastAsia="Arial" w:cs="Arial"/>
                <w:noProof/>
                <w:sz w:val="16"/>
                <w:szCs w:val="16"/>
                <w:lang w:eastAsia="ja-JP"/>
              </w:rPr>
            </w:pPr>
            <w:r>
              <w:rPr>
                <w:rFonts w:eastAsia="Arial" w:cs="Arial"/>
                <w:noProof/>
                <w:sz w:val="16"/>
                <w:szCs w:val="16"/>
                <w:lang w:eastAsia="ja-JP"/>
              </w:rPr>
              <w:t>Step 7</w:t>
            </w:r>
          </w:p>
        </w:tc>
        <w:tc>
          <w:tcPr>
            <w:tcW w:w="1251" w:type="dxa"/>
            <w:gridSpan w:val="2"/>
            <w:tcBorders>
              <w:top w:val="nil"/>
              <w:left w:val="single" w:sz="12" w:space="0" w:color="AC1E95"/>
              <w:bottom w:val="single" w:sz="12" w:space="0" w:color="B31E8E"/>
              <w:right w:val="single" w:sz="12" w:space="0" w:color="AC1E95"/>
            </w:tcBorders>
            <w:vAlign w:val="center"/>
          </w:tcPr>
          <w:p w:rsidR="00EA2287" w:rsidRPr="00CD3698" w:rsidRDefault="00EA2287" w:rsidP="00477485">
            <w:pPr>
              <w:spacing w:before="0" w:after="0"/>
              <w:jc w:val="center"/>
              <w:rPr>
                <w:rFonts w:eastAsia="Arial" w:cs="Arial"/>
                <w:noProof/>
                <w:sz w:val="16"/>
                <w:szCs w:val="16"/>
                <w:lang w:eastAsia="ja-JP"/>
              </w:rPr>
            </w:pPr>
            <w:r w:rsidRPr="00445BA0">
              <w:rPr>
                <w:rFonts w:eastAsia="Arial" w:cs="Arial"/>
                <w:noProof/>
                <w:sz w:val="16"/>
                <w:szCs w:val="16"/>
                <w:lang w:eastAsia="ja-JP"/>
              </w:rPr>
              <w:t>Step 8</w:t>
            </w:r>
          </w:p>
        </w:tc>
      </w:tr>
      <w:tr w:rsidR="00EA2287" w:rsidRPr="00F64868" w:rsidTr="00EA2287">
        <w:trPr>
          <w:trHeight w:val="737"/>
        </w:trPr>
        <w:tc>
          <w:tcPr>
            <w:tcW w:w="1250" w:type="dxa"/>
            <w:gridSpan w:val="2"/>
            <w:tcBorders>
              <w:top w:val="single" w:sz="12" w:space="0" w:color="B31E8E"/>
              <w:left w:val="single" w:sz="12" w:space="0" w:color="AC1E95"/>
              <w:bottom w:val="nil"/>
              <w:right w:val="single" w:sz="12" w:space="0" w:color="AC1E95"/>
            </w:tcBorders>
            <w:vAlign w:val="center"/>
          </w:tcPr>
          <w:p w:rsidR="00EA2287" w:rsidRPr="00F64868" w:rsidRDefault="00EA2287" w:rsidP="00477485">
            <w:pPr>
              <w:jc w:val="center"/>
              <w:rPr>
                <w:rFonts w:eastAsia="Arial" w:cs="Arial"/>
                <w:sz w:val="26"/>
                <w:szCs w:val="26"/>
              </w:rPr>
            </w:pPr>
          </w:p>
        </w:tc>
        <w:tc>
          <w:tcPr>
            <w:tcW w:w="1250" w:type="dxa"/>
            <w:gridSpan w:val="4"/>
            <w:tcBorders>
              <w:top w:val="single" w:sz="12" w:space="0" w:color="B31E8E"/>
              <w:left w:val="single" w:sz="12" w:space="0" w:color="AC1E95"/>
              <w:bottom w:val="nil"/>
              <w:right w:val="single" w:sz="12" w:space="0" w:color="AC1E95"/>
            </w:tcBorders>
            <w:vAlign w:val="center"/>
          </w:tcPr>
          <w:p w:rsidR="00EA2287" w:rsidRPr="00F64868" w:rsidRDefault="00EA2287" w:rsidP="00477485">
            <w:pPr>
              <w:jc w:val="center"/>
              <w:rPr>
                <w:rFonts w:eastAsia="Arial" w:cs="Arial"/>
                <w:sz w:val="26"/>
                <w:szCs w:val="26"/>
              </w:rPr>
            </w:pPr>
          </w:p>
        </w:tc>
        <w:tc>
          <w:tcPr>
            <w:tcW w:w="1250" w:type="dxa"/>
            <w:gridSpan w:val="4"/>
            <w:tcBorders>
              <w:top w:val="single" w:sz="12" w:space="0" w:color="B31E8E"/>
              <w:left w:val="single" w:sz="12" w:space="0" w:color="AC1E95"/>
              <w:bottom w:val="nil"/>
              <w:right w:val="single" w:sz="12" w:space="0" w:color="AC1E95"/>
            </w:tcBorders>
            <w:vAlign w:val="center"/>
          </w:tcPr>
          <w:p w:rsidR="00EA2287" w:rsidRPr="00F64868" w:rsidRDefault="00EA2287" w:rsidP="00477485">
            <w:pPr>
              <w:jc w:val="center"/>
              <w:rPr>
                <w:rFonts w:eastAsia="Arial" w:cs="Arial"/>
                <w:sz w:val="26"/>
                <w:szCs w:val="26"/>
              </w:rPr>
            </w:pPr>
          </w:p>
        </w:tc>
        <w:tc>
          <w:tcPr>
            <w:tcW w:w="1250" w:type="dxa"/>
            <w:gridSpan w:val="3"/>
            <w:tcBorders>
              <w:top w:val="single" w:sz="12" w:space="0" w:color="B31E8E"/>
              <w:left w:val="single" w:sz="12" w:space="0" w:color="AC1E95"/>
              <w:bottom w:val="nil"/>
              <w:right w:val="single" w:sz="12" w:space="0" w:color="AC1E95"/>
            </w:tcBorders>
            <w:vAlign w:val="center"/>
          </w:tcPr>
          <w:p w:rsidR="00EA2287" w:rsidRPr="00F64868" w:rsidRDefault="00EA2287" w:rsidP="00477485">
            <w:pPr>
              <w:jc w:val="center"/>
              <w:rPr>
                <w:rFonts w:eastAsia="Arial" w:cs="Arial"/>
                <w:sz w:val="26"/>
                <w:szCs w:val="26"/>
              </w:rPr>
            </w:pPr>
          </w:p>
        </w:tc>
        <w:tc>
          <w:tcPr>
            <w:tcW w:w="1250" w:type="dxa"/>
            <w:gridSpan w:val="3"/>
            <w:tcBorders>
              <w:top w:val="single" w:sz="12" w:space="0" w:color="B31E8E"/>
              <w:left w:val="single" w:sz="12" w:space="0" w:color="AC1E95"/>
              <w:bottom w:val="nil"/>
              <w:right w:val="single" w:sz="12" w:space="0" w:color="AC1E95"/>
            </w:tcBorders>
            <w:vAlign w:val="center"/>
          </w:tcPr>
          <w:p w:rsidR="00EA2287" w:rsidRPr="00F64868" w:rsidRDefault="00EA2287" w:rsidP="00477485">
            <w:pPr>
              <w:jc w:val="center"/>
              <w:rPr>
                <w:rFonts w:eastAsia="Arial" w:cs="Arial"/>
                <w:sz w:val="26"/>
                <w:szCs w:val="26"/>
              </w:rPr>
            </w:pPr>
          </w:p>
        </w:tc>
        <w:tc>
          <w:tcPr>
            <w:tcW w:w="1250" w:type="dxa"/>
            <w:gridSpan w:val="4"/>
            <w:tcBorders>
              <w:top w:val="single" w:sz="12" w:space="0" w:color="B31E8E"/>
              <w:left w:val="single" w:sz="12" w:space="0" w:color="AC1E95"/>
              <w:bottom w:val="nil"/>
              <w:right w:val="single" w:sz="12" w:space="0" w:color="AC1E95"/>
            </w:tcBorders>
            <w:vAlign w:val="center"/>
          </w:tcPr>
          <w:p w:rsidR="00EA2287" w:rsidRPr="00F64868" w:rsidRDefault="00EA2287" w:rsidP="00477485">
            <w:pPr>
              <w:jc w:val="center"/>
              <w:rPr>
                <w:rFonts w:eastAsia="Arial" w:cs="Arial"/>
                <w:sz w:val="26"/>
                <w:szCs w:val="26"/>
              </w:rPr>
            </w:pPr>
          </w:p>
        </w:tc>
        <w:tc>
          <w:tcPr>
            <w:tcW w:w="1250" w:type="dxa"/>
            <w:gridSpan w:val="3"/>
            <w:tcBorders>
              <w:top w:val="single" w:sz="12" w:space="0" w:color="B31E8E"/>
              <w:left w:val="single" w:sz="12" w:space="0" w:color="AC1E95"/>
              <w:bottom w:val="nil"/>
              <w:right w:val="single" w:sz="12" w:space="0" w:color="AC1E95"/>
            </w:tcBorders>
            <w:vAlign w:val="center"/>
          </w:tcPr>
          <w:p w:rsidR="00EA2287" w:rsidRPr="00F64868" w:rsidRDefault="00EA2287" w:rsidP="00477485">
            <w:pPr>
              <w:jc w:val="center"/>
              <w:rPr>
                <w:rFonts w:eastAsia="Arial" w:cs="Arial"/>
                <w:sz w:val="26"/>
                <w:szCs w:val="26"/>
              </w:rPr>
            </w:pPr>
          </w:p>
        </w:tc>
        <w:tc>
          <w:tcPr>
            <w:tcW w:w="1251" w:type="dxa"/>
            <w:gridSpan w:val="2"/>
            <w:tcBorders>
              <w:top w:val="single" w:sz="12" w:space="0" w:color="B31E8E"/>
              <w:left w:val="single" w:sz="12" w:space="0" w:color="AC1E95"/>
              <w:bottom w:val="nil"/>
              <w:right w:val="single" w:sz="12" w:space="0" w:color="AC1E95"/>
            </w:tcBorders>
            <w:vAlign w:val="center"/>
          </w:tcPr>
          <w:p w:rsidR="00EA2287" w:rsidRPr="00F64868" w:rsidRDefault="00EA2287" w:rsidP="00477485">
            <w:pPr>
              <w:jc w:val="center"/>
              <w:rPr>
                <w:rFonts w:eastAsia="Arial" w:cs="Arial"/>
                <w:sz w:val="26"/>
                <w:szCs w:val="26"/>
              </w:rPr>
            </w:pPr>
          </w:p>
        </w:tc>
      </w:tr>
      <w:tr w:rsidR="00EA2287" w:rsidRPr="00445BA0" w:rsidTr="00EA2287">
        <w:trPr>
          <w:trHeight w:val="57"/>
        </w:trPr>
        <w:tc>
          <w:tcPr>
            <w:tcW w:w="1250" w:type="dxa"/>
            <w:gridSpan w:val="2"/>
            <w:tcBorders>
              <w:top w:val="nil"/>
              <w:left w:val="single" w:sz="12" w:space="0" w:color="AC1E95"/>
              <w:bottom w:val="single" w:sz="12" w:space="0" w:color="B31E8E"/>
              <w:right w:val="single" w:sz="12" w:space="0" w:color="AC1E95"/>
            </w:tcBorders>
            <w:vAlign w:val="center"/>
          </w:tcPr>
          <w:p w:rsidR="00EA2287" w:rsidRPr="00445BA0" w:rsidRDefault="00EA2287" w:rsidP="00477485">
            <w:pPr>
              <w:spacing w:before="0" w:after="0"/>
              <w:jc w:val="center"/>
              <w:rPr>
                <w:rFonts w:eastAsia="Arial" w:cs="Arial"/>
                <w:noProof/>
                <w:sz w:val="16"/>
                <w:szCs w:val="16"/>
                <w:lang w:eastAsia="ja-JP"/>
              </w:rPr>
            </w:pPr>
            <w:r w:rsidRPr="00445BA0">
              <w:rPr>
                <w:rFonts w:eastAsia="Arial" w:cs="Arial"/>
                <w:noProof/>
                <w:sz w:val="16"/>
                <w:szCs w:val="16"/>
                <w:lang w:eastAsia="ja-JP"/>
              </w:rPr>
              <w:t>Step 9</w:t>
            </w:r>
          </w:p>
        </w:tc>
        <w:tc>
          <w:tcPr>
            <w:tcW w:w="1250" w:type="dxa"/>
            <w:gridSpan w:val="4"/>
            <w:tcBorders>
              <w:top w:val="nil"/>
              <w:left w:val="single" w:sz="12" w:space="0" w:color="AC1E95"/>
              <w:bottom w:val="single" w:sz="12" w:space="0" w:color="B31E8E"/>
              <w:right w:val="single" w:sz="12" w:space="0" w:color="AC1E95"/>
            </w:tcBorders>
            <w:vAlign w:val="center"/>
          </w:tcPr>
          <w:p w:rsidR="00EA2287" w:rsidRPr="00445BA0" w:rsidRDefault="00EA2287" w:rsidP="00477485">
            <w:pPr>
              <w:spacing w:before="0" w:after="0"/>
              <w:jc w:val="center"/>
              <w:rPr>
                <w:rFonts w:eastAsia="Arial" w:cs="Arial"/>
                <w:noProof/>
                <w:sz w:val="16"/>
                <w:szCs w:val="16"/>
                <w:lang w:eastAsia="ja-JP"/>
              </w:rPr>
            </w:pPr>
            <w:r w:rsidRPr="00445BA0">
              <w:rPr>
                <w:rFonts w:eastAsia="Arial" w:cs="Arial"/>
                <w:noProof/>
                <w:sz w:val="16"/>
                <w:szCs w:val="16"/>
                <w:lang w:eastAsia="ja-JP"/>
              </w:rPr>
              <w:t>Step 10</w:t>
            </w:r>
          </w:p>
        </w:tc>
        <w:tc>
          <w:tcPr>
            <w:tcW w:w="1250" w:type="dxa"/>
            <w:gridSpan w:val="4"/>
            <w:tcBorders>
              <w:top w:val="nil"/>
              <w:left w:val="single" w:sz="12" w:space="0" w:color="AC1E95"/>
              <w:bottom w:val="single" w:sz="12" w:space="0" w:color="B31E8E"/>
              <w:right w:val="single" w:sz="12" w:space="0" w:color="AC1E95"/>
            </w:tcBorders>
            <w:vAlign w:val="center"/>
          </w:tcPr>
          <w:p w:rsidR="00EA2287" w:rsidRPr="00445BA0" w:rsidRDefault="00EA2287" w:rsidP="00477485">
            <w:pPr>
              <w:spacing w:before="0" w:after="0"/>
              <w:jc w:val="center"/>
              <w:rPr>
                <w:rFonts w:eastAsia="Arial" w:cs="Arial"/>
                <w:noProof/>
                <w:sz w:val="16"/>
                <w:szCs w:val="16"/>
                <w:lang w:eastAsia="ja-JP"/>
              </w:rPr>
            </w:pPr>
            <w:r w:rsidRPr="00445BA0">
              <w:rPr>
                <w:rFonts w:eastAsia="Arial" w:cs="Arial"/>
                <w:noProof/>
                <w:sz w:val="16"/>
                <w:szCs w:val="16"/>
                <w:lang w:eastAsia="ja-JP"/>
              </w:rPr>
              <w:t>Step 11</w:t>
            </w:r>
          </w:p>
        </w:tc>
        <w:tc>
          <w:tcPr>
            <w:tcW w:w="1250" w:type="dxa"/>
            <w:gridSpan w:val="3"/>
            <w:tcBorders>
              <w:top w:val="nil"/>
              <w:left w:val="single" w:sz="12" w:space="0" w:color="AC1E95"/>
              <w:bottom w:val="single" w:sz="12" w:space="0" w:color="B31E8E"/>
              <w:right w:val="single" w:sz="12" w:space="0" w:color="AC1E95"/>
            </w:tcBorders>
            <w:vAlign w:val="center"/>
          </w:tcPr>
          <w:p w:rsidR="00EA2287" w:rsidRPr="00445BA0" w:rsidRDefault="00EA2287" w:rsidP="00477485">
            <w:pPr>
              <w:spacing w:before="0" w:after="0"/>
              <w:jc w:val="center"/>
              <w:rPr>
                <w:rFonts w:eastAsia="Arial" w:cs="Arial"/>
                <w:noProof/>
                <w:sz w:val="16"/>
                <w:szCs w:val="16"/>
                <w:lang w:eastAsia="ja-JP"/>
              </w:rPr>
            </w:pPr>
            <w:r w:rsidRPr="00445BA0">
              <w:rPr>
                <w:rFonts w:eastAsia="Arial" w:cs="Arial"/>
                <w:noProof/>
                <w:sz w:val="16"/>
                <w:szCs w:val="16"/>
                <w:lang w:eastAsia="ja-JP"/>
              </w:rPr>
              <w:t>Step 12</w:t>
            </w:r>
          </w:p>
        </w:tc>
        <w:tc>
          <w:tcPr>
            <w:tcW w:w="1250" w:type="dxa"/>
            <w:gridSpan w:val="3"/>
            <w:tcBorders>
              <w:top w:val="nil"/>
              <w:left w:val="single" w:sz="12" w:space="0" w:color="AC1E95"/>
              <w:bottom w:val="single" w:sz="12" w:space="0" w:color="B31E8E"/>
              <w:right w:val="single" w:sz="12" w:space="0" w:color="AC1E95"/>
            </w:tcBorders>
            <w:vAlign w:val="center"/>
          </w:tcPr>
          <w:p w:rsidR="00EA2287" w:rsidRPr="00445BA0" w:rsidRDefault="00EA2287" w:rsidP="00477485">
            <w:pPr>
              <w:spacing w:before="0" w:after="0"/>
              <w:jc w:val="center"/>
              <w:rPr>
                <w:rFonts w:eastAsia="Arial" w:cs="Arial"/>
                <w:noProof/>
                <w:sz w:val="16"/>
                <w:szCs w:val="16"/>
                <w:lang w:eastAsia="ja-JP"/>
              </w:rPr>
            </w:pPr>
            <w:r w:rsidRPr="00445BA0">
              <w:rPr>
                <w:rFonts w:eastAsia="Arial" w:cs="Arial"/>
                <w:noProof/>
                <w:sz w:val="16"/>
                <w:szCs w:val="16"/>
                <w:lang w:eastAsia="ja-JP"/>
              </w:rPr>
              <w:t>Step 13</w:t>
            </w:r>
          </w:p>
        </w:tc>
        <w:tc>
          <w:tcPr>
            <w:tcW w:w="1250" w:type="dxa"/>
            <w:gridSpan w:val="4"/>
            <w:tcBorders>
              <w:top w:val="nil"/>
              <w:left w:val="single" w:sz="12" w:space="0" w:color="AC1E95"/>
              <w:bottom w:val="single" w:sz="12" w:space="0" w:color="B31E8E"/>
              <w:right w:val="single" w:sz="12" w:space="0" w:color="B31E8E"/>
            </w:tcBorders>
            <w:vAlign w:val="center"/>
          </w:tcPr>
          <w:p w:rsidR="00EA2287" w:rsidRPr="00445BA0" w:rsidRDefault="00EA2287" w:rsidP="00EA2287">
            <w:pPr>
              <w:spacing w:before="0" w:after="0"/>
              <w:jc w:val="center"/>
              <w:rPr>
                <w:rFonts w:eastAsia="Arial" w:cs="Arial"/>
                <w:noProof/>
                <w:sz w:val="16"/>
                <w:szCs w:val="16"/>
                <w:lang w:eastAsia="ja-JP"/>
              </w:rPr>
            </w:pPr>
            <w:r w:rsidRPr="00445BA0">
              <w:rPr>
                <w:rFonts w:eastAsia="Arial" w:cs="Arial"/>
                <w:noProof/>
                <w:sz w:val="16"/>
                <w:szCs w:val="16"/>
                <w:lang w:eastAsia="ja-JP"/>
              </w:rPr>
              <w:t>Step 1</w:t>
            </w:r>
            <w:r>
              <w:rPr>
                <w:rFonts w:eastAsia="Arial" w:cs="Arial"/>
                <w:noProof/>
                <w:sz w:val="16"/>
                <w:szCs w:val="16"/>
                <w:lang w:eastAsia="ja-JP"/>
              </w:rPr>
              <w:t>4</w:t>
            </w:r>
          </w:p>
        </w:tc>
        <w:tc>
          <w:tcPr>
            <w:tcW w:w="1250" w:type="dxa"/>
            <w:gridSpan w:val="3"/>
            <w:tcBorders>
              <w:top w:val="nil"/>
              <w:left w:val="single" w:sz="12" w:space="0" w:color="B31E8E"/>
              <w:bottom w:val="single" w:sz="12" w:space="0" w:color="B31E8E"/>
              <w:right w:val="single" w:sz="12" w:space="0" w:color="AC1E95"/>
            </w:tcBorders>
            <w:vAlign w:val="center"/>
          </w:tcPr>
          <w:p w:rsidR="00EA2287" w:rsidRPr="00445BA0" w:rsidRDefault="00EA2287" w:rsidP="00EA2287">
            <w:pPr>
              <w:spacing w:before="0" w:after="0"/>
              <w:jc w:val="center"/>
              <w:rPr>
                <w:rFonts w:eastAsia="Arial" w:cs="Arial"/>
                <w:sz w:val="16"/>
                <w:szCs w:val="16"/>
              </w:rPr>
            </w:pPr>
            <w:r w:rsidRPr="00445BA0">
              <w:rPr>
                <w:rFonts w:eastAsia="Arial" w:cs="Arial"/>
                <w:noProof/>
                <w:sz w:val="16"/>
                <w:szCs w:val="16"/>
                <w:lang w:eastAsia="ja-JP"/>
              </w:rPr>
              <w:t>Step 1</w:t>
            </w:r>
            <w:r>
              <w:rPr>
                <w:rFonts w:eastAsia="Arial" w:cs="Arial"/>
                <w:noProof/>
                <w:sz w:val="16"/>
                <w:szCs w:val="16"/>
                <w:lang w:eastAsia="ja-JP"/>
              </w:rPr>
              <w:t>5</w:t>
            </w:r>
          </w:p>
        </w:tc>
        <w:tc>
          <w:tcPr>
            <w:tcW w:w="1251" w:type="dxa"/>
            <w:gridSpan w:val="2"/>
            <w:tcBorders>
              <w:top w:val="nil"/>
              <w:left w:val="single" w:sz="12" w:space="0" w:color="B31E8E"/>
              <w:bottom w:val="single" w:sz="12" w:space="0" w:color="B31E8E"/>
              <w:right w:val="single" w:sz="12" w:space="0" w:color="AC1E95"/>
            </w:tcBorders>
            <w:vAlign w:val="center"/>
          </w:tcPr>
          <w:p w:rsidR="00EA2287" w:rsidRPr="00445BA0" w:rsidRDefault="00EA2287" w:rsidP="00EA2287">
            <w:pPr>
              <w:spacing w:before="0" w:after="0"/>
              <w:jc w:val="center"/>
              <w:rPr>
                <w:rFonts w:eastAsia="Arial" w:cs="Arial"/>
                <w:sz w:val="16"/>
                <w:szCs w:val="16"/>
              </w:rPr>
            </w:pPr>
            <w:r w:rsidRPr="00445BA0">
              <w:rPr>
                <w:rFonts w:eastAsia="Arial" w:cs="Arial"/>
                <w:noProof/>
                <w:sz w:val="16"/>
                <w:szCs w:val="16"/>
                <w:lang w:eastAsia="ja-JP"/>
              </w:rPr>
              <w:t>Step 1</w:t>
            </w:r>
            <w:r>
              <w:rPr>
                <w:rFonts w:eastAsia="Arial" w:cs="Arial"/>
                <w:noProof/>
                <w:sz w:val="16"/>
                <w:szCs w:val="16"/>
                <w:lang w:eastAsia="ja-JP"/>
              </w:rPr>
              <w:t>6</w:t>
            </w:r>
          </w:p>
        </w:tc>
      </w:tr>
    </w:tbl>
    <w:p w:rsidR="00445BA0" w:rsidRPr="00EA2287" w:rsidRDefault="00445BA0" w:rsidP="00EA2287">
      <w:pPr>
        <w:spacing w:before="0" w:after="0"/>
        <w:rPr>
          <w:sz w:val="16"/>
          <w:szCs w:val="16"/>
        </w:rPr>
      </w:pPr>
    </w:p>
    <w:p w:rsidR="00B52BB4" w:rsidRDefault="00B52BB4" w:rsidP="00B52BB4">
      <w:pPr>
        <w:pStyle w:val="Heading2"/>
      </w:pPr>
      <w:r>
        <w:lastRenderedPageBreak/>
        <w:t>More arrow algorithms</w:t>
      </w:r>
    </w:p>
    <w:tbl>
      <w:tblPr>
        <w:tblStyle w:val="TableGrid"/>
        <w:tblW w:w="10031" w:type="dxa"/>
        <w:tblLayout w:type="fixed"/>
        <w:tblLook w:val="04A0" w:firstRow="1" w:lastRow="0" w:firstColumn="1" w:lastColumn="0" w:noHBand="0" w:noVBand="1"/>
      </w:tblPr>
      <w:tblGrid>
        <w:gridCol w:w="835"/>
        <w:gridCol w:w="102"/>
        <w:gridCol w:w="734"/>
        <w:gridCol w:w="203"/>
        <w:gridCol w:w="300"/>
        <w:gridCol w:w="333"/>
        <w:gridCol w:w="304"/>
        <w:gridCol w:w="164"/>
        <w:gridCol w:w="368"/>
        <w:gridCol w:w="405"/>
        <w:gridCol w:w="431"/>
        <w:gridCol w:w="363"/>
        <w:gridCol w:w="473"/>
        <w:gridCol w:w="321"/>
        <w:gridCol w:w="515"/>
        <w:gridCol w:w="279"/>
        <w:gridCol w:w="8"/>
        <w:gridCol w:w="549"/>
        <w:gridCol w:w="237"/>
        <w:gridCol w:w="599"/>
        <w:gridCol w:w="384"/>
        <w:gridCol w:w="452"/>
        <w:gridCol w:w="532"/>
        <w:gridCol w:w="304"/>
        <w:gridCol w:w="836"/>
      </w:tblGrid>
      <w:tr w:rsidR="00AB2335" w:rsidTr="008336B8">
        <w:trPr>
          <w:trHeight w:val="510"/>
        </w:trPr>
        <w:tc>
          <w:tcPr>
            <w:tcW w:w="10031" w:type="dxa"/>
            <w:gridSpan w:val="25"/>
            <w:tcBorders>
              <w:top w:val="nil"/>
              <w:left w:val="nil"/>
              <w:bottom w:val="nil"/>
              <w:right w:val="nil"/>
            </w:tcBorders>
            <w:vAlign w:val="center"/>
          </w:tcPr>
          <w:p w:rsidR="00AB2335" w:rsidRPr="00F64868" w:rsidRDefault="00AB2335" w:rsidP="00AB2335">
            <w:pPr>
              <w:rPr>
                <w:rFonts w:eastAsia="Arial"/>
                <w:sz w:val="26"/>
                <w:szCs w:val="26"/>
              </w:rPr>
            </w:pPr>
            <w:r w:rsidRPr="00E077A7">
              <w:rPr>
                <w:rFonts w:cs="Arial"/>
                <w:noProof/>
              </w:rPr>
              <mc:AlternateContent>
                <mc:Choice Requires="wps">
                  <w:drawing>
                    <wp:anchor distT="0" distB="0" distL="114300" distR="114300" simplePos="0" relativeHeight="252889088" behindDoc="0" locked="0" layoutInCell="1" allowOverlap="1" wp14:anchorId="3DF9D3DD" wp14:editId="344196BC">
                      <wp:simplePos x="0" y="0"/>
                      <wp:positionH relativeFrom="column">
                        <wp:posOffset>960120</wp:posOffset>
                      </wp:positionH>
                      <wp:positionV relativeFrom="paragraph">
                        <wp:posOffset>83820</wp:posOffset>
                      </wp:positionV>
                      <wp:extent cx="3878580" cy="381000"/>
                      <wp:effectExtent l="209550" t="0" r="26670" b="19050"/>
                      <wp:wrapNone/>
                      <wp:docPr id="20535" name="Rounded Rectangular Callout 20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8580" cy="38100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E527C0">
                                  <w:pPr>
                                    <w:spacing w:before="0" w:after="0"/>
                                    <w:rPr>
                                      <w:szCs w:val="28"/>
                                    </w:rPr>
                                  </w:pPr>
                                  <w:r>
                                    <w:rPr>
                                      <w:szCs w:val="28"/>
                                    </w:rPr>
                                    <w:t>Are you up for some challenges? Try these!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9D3DD" id="Rounded Rectangular Callout 20535" o:spid="_x0000_s1107" type="#_x0000_t62" style="position:absolute;margin-left:75.6pt;margin-top:6.6pt;width:305.4pt;height:30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8/UbgIAAMgEAAAOAAAAZHJzL2Uyb0RvYy54bWysVNtu1DAQfUfiHyy/t0n21jRqtirbFiEV&#10;qFr4gNnYSQyOJ9jOZtuvZ+KkZRd4QrxY48x45sw5M7m43Dea7aR1Ck3Ok9OYM2kKFMpUOf/65fYk&#10;5cx5MAI0GpnzJ+n45frtm4u+zeQMa9RCWkZJjMv6Nue1920WRa6oZQPuFFtpyFmibcDT1VaRsNBT&#10;9kZHszheRT1a0VospHP09Xp08nXIX5ay8J/L0knPdM4Jmw+nDed2OKP1BWSVhbZWxQQD/gFFA8pQ&#10;0ddU1+CBdVb9kapRhUWHpT8tsImwLFUhQw/UTRL/1s1jDa0MvRA5rn2lyf2/tMWn3b1lSuR8Fi/n&#10;S84MNCTTA3ZGSMEeiEAwVafBsg1ojZ1nYyAR17cuo/eP7b0dWnftHRbfHTO4qemNvLIW+1qCILjJ&#10;QHR09GC4OHrKtv1HFFQTOo+Bw31pmyEhscP2QaqnV6nk3rOCPs7Ts3SZkqIF+eZpEsdBywiyl9et&#10;df69xIYNRs57KSoZ2hp6mnoJ5WB353zQTkzdg/iWcFY2mkZhB5qdLBdz4maclYOg2VHQ4nz1l5j5&#10;YUyyWq3OAhWQTWUJ8QvSAYPBW6V1qKQN64m583gZB5wOtRKDN5Btq+1GW0bwcv5untykN1Peo7BG&#10;eVovrZqcp0TRSBJkgyo3RoQyHpQebYKizSTToMyosN9v92FA0iDiINsWxRMJZ3FcJ1p/Mmq0z5z1&#10;tEo5dz86sJIz/cGQ+OfJYjHsXrgslmczuthDz/bQA6agVDn3nI3mxo/72rVWVTVVSgIdBq9oYErl&#10;XyZrRDXhp3Uh62gfD+8h6tcPaP0TAAD//wMAUEsDBBQABgAIAAAAIQAu5jxu3wAAAAkBAAAPAAAA&#10;ZHJzL2Rvd25yZXYueG1sTE/BTsJAEL2b+A+bMfFiZEuNSGq3hJjoxQMRCHDcdoe22p2tuwsUv57x&#10;pKd5b+blzXv5bLCdOKIPrSMF41ECAqlypqVawXr1ej8FEaImoztHqOCMAWbF9VWuM+NO9IHHZawF&#10;m1DItIImxj6TMlQNWh1Grkfi2955qyNTX0vj9YnNbSfTJJlIq1viD43u8aXB6mt5sArKxWAWnz9v&#10;q/i9287Pm937/i71St3eDPNnEBGH+CeG3/gcHQrOVLoDmSA65o/jlKUMHniy4GmScrmSAS9kkcv/&#10;DYoLAAAA//8DAFBLAQItABQABgAIAAAAIQC2gziS/gAAAOEBAAATAAAAAAAAAAAAAAAAAAAAAABb&#10;Q29udGVudF9UeXBlc10ueG1sUEsBAi0AFAAGAAgAAAAhADj9If/WAAAAlAEAAAsAAAAAAAAAAAAA&#10;AAAALwEAAF9yZWxzLy5yZWxzUEsBAi0AFAAGAAgAAAAhAMjrz9RuAgAAyAQAAA4AAAAAAAAAAAAA&#10;AAAALgIAAGRycy9lMm9Eb2MueG1sUEsBAi0AFAAGAAgAAAAhAC7mPG7fAAAACQEAAA8AAAAAAAAA&#10;AAAAAAAAyAQAAGRycy9kb3ducmV2LnhtbFBLBQYAAAAABAAEAPMAAADUBQAAAAA=&#10;" adj="-936,9728" filled="f" strokecolor="#b31e8e" strokeweight="1.5pt">
                      <v:textbox>
                        <w:txbxContent>
                          <w:p w:rsidR="0091685E" w:rsidRPr="005F5FF6" w:rsidRDefault="0091685E" w:rsidP="00E527C0">
                            <w:pPr>
                              <w:spacing w:before="0" w:after="0"/>
                              <w:rPr>
                                <w:szCs w:val="28"/>
                              </w:rPr>
                            </w:pPr>
                            <w:r>
                              <w:rPr>
                                <w:szCs w:val="28"/>
                              </w:rPr>
                              <w:t>Are you up for some challenges? Try these!</w:t>
                            </w:r>
                          </w:p>
                        </w:txbxContent>
                      </v:textbox>
                    </v:shape>
                  </w:pict>
                </mc:Fallback>
              </mc:AlternateContent>
            </w:r>
            <w:r>
              <w:rPr>
                <w:rFonts w:eastAsia="Arial" w:cs="Arial"/>
                <w:noProof/>
                <w:szCs w:val="28"/>
              </w:rPr>
              <w:drawing>
                <wp:inline distT="0" distB="0" distL="0" distR="0" wp14:anchorId="53406EC8" wp14:editId="69E6C93E">
                  <wp:extent cx="464820" cy="423503"/>
                  <wp:effectExtent l="0" t="0" r="0" b="0"/>
                  <wp:docPr id="20532" name="Picture 20532"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464820" cy="423503"/>
                          </a:xfrm>
                          <a:prstGeom prst="rect">
                            <a:avLst/>
                          </a:prstGeom>
                          <a:noFill/>
                          <a:ln>
                            <a:noFill/>
                          </a:ln>
                        </pic:spPr>
                      </pic:pic>
                    </a:graphicData>
                  </a:graphic>
                </wp:inline>
              </w:drawing>
            </w:r>
          </w:p>
        </w:tc>
      </w:tr>
      <w:tr w:rsidR="00F64868" w:rsidTr="0026724D">
        <w:trPr>
          <w:trHeight w:val="567"/>
        </w:trPr>
        <w:tc>
          <w:tcPr>
            <w:tcW w:w="10031" w:type="dxa"/>
            <w:gridSpan w:val="25"/>
            <w:tcBorders>
              <w:top w:val="nil"/>
              <w:left w:val="nil"/>
              <w:bottom w:val="nil"/>
              <w:right w:val="nil"/>
            </w:tcBorders>
            <w:vAlign w:val="center"/>
          </w:tcPr>
          <w:p w:rsidR="00F64868" w:rsidRPr="00F64868" w:rsidRDefault="00F64868" w:rsidP="00DF35CD">
            <w:pPr>
              <w:rPr>
                <w:rFonts w:eastAsia="Arial"/>
                <w:sz w:val="26"/>
                <w:szCs w:val="26"/>
              </w:rPr>
            </w:pPr>
            <w:r w:rsidRPr="00F64868">
              <w:rPr>
                <w:rFonts w:eastAsia="Arial"/>
                <w:sz w:val="26"/>
                <w:szCs w:val="26"/>
              </w:rPr>
              <w:t xml:space="preserve">Draw your own </w:t>
            </w:r>
            <w:r w:rsidR="00AB2335">
              <w:rPr>
                <w:rFonts w:eastAsia="Arial"/>
                <w:sz w:val="26"/>
                <w:szCs w:val="26"/>
              </w:rPr>
              <w:t>pattern</w:t>
            </w:r>
            <w:r w:rsidRPr="00F64868">
              <w:rPr>
                <w:rFonts w:eastAsia="Arial"/>
                <w:sz w:val="26"/>
                <w:szCs w:val="26"/>
              </w:rPr>
              <w:t xml:space="preserve"> on this grid. </w:t>
            </w:r>
          </w:p>
        </w:tc>
      </w:tr>
      <w:tr w:rsidR="0026724D" w:rsidTr="008336B8">
        <w:trPr>
          <w:trHeight w:val="794"/>
        </w:trPr>
        <w:tc>
          <w:tcPr>
            <w:tcW w:w="937"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3"/>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3"/>
            <w:tcBorders>
              <w:top w:val="nil"/>
              <w:left w:val="nil"/>
              <w:bottom w:val="nil"/>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r>
              <w:rPr>
                <w:rFonts w:eastAsia="Arial" w:cs="Arial"/>
                <w:noProof/>
                <w:szCs w:val="28"/>
              </w:rPr>
              <w:drawing>
                <wp:inline distT="0" distB="0" distL="0" distR="0" wp14:anchorId="10E26945" wp14:editId="58ED46C5">
                  <wp:extent cx="396000" cy="396000"/>
                  <wp:effectExtent l="0" t="0" r="4445" b="4445"/>
                  <wp:docPr id="20950" name="Picture 20950" descr="R:\2Design_writing folder\Kath\Digital technologies\Year 4\images\Mandy\Day 2\shape_star_©_DC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2Design_writing folder\Kath\Digital technologies\Year 4\images\Mandy\Day 2\shape_star_©_DCS-07.png"/>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396000" cy="396000"/>
                          </a:xfrm>
                          <a:prstGeom prst="rect">
                            <a:avLst/>
                          </a:prstGeom>
                          <a:noFill/>
                          <a:ln>
                            <a:noFill/>
                          </a:ln>
                        </pic:spPr>
                      </pic:pic>
                    </a:graphicData>
                  </a:graphic>
                </wp:inline>
              </w:drawing>
            </w: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3"/>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983" w:type="dxa"/>
            <w:gridSpan w:val="2"/>
            <w:tcBorders>
              <w:top w:val="nil"/>
              <w:left w:val="single" w:sz="12" w:space="0" w:color="B31E8E"/>
              <w:bottom w:val="nil"/>
              <w:right w:val="nil"/>
            </w:tcBorders>
            <w:vAlign w:val="center"/>
          </w:tcPr>
          <w:p w:rsidR="0026724D" w:rsidRPr="00AE20A1" w:rsidRDefault="0026724D" w:rsidP="00903742">
            <w:pPr>
              <w:jc w:val="center"/>
              <w:rPr>
                <w:rFonts w:eastAsia="Arial"/>
              </w:rPr>
            </w:pPr>
          </w:p>
        </w:tc>
        <w:tc>
          <w:tcPr>
            <w:tcW w:w="984"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1140" w:type="dxa"/>
            <w:gridSpan w:val="2"/>
            <w:tcBorders>
              <w:top w:val="nil"/>
              <w:left w:val="nil"/>
              <w:bottom w:val="nil"/>
              <w:right w:val="nil"/>
            </w:tcBorders>
            <w:vAlign w:val="center"/>
          </w:tcPr>
          <w:p w:rsidR="0026724D" w:rsidRPr="00AE20A1" w:rsidRDefault="0026724D" w:rsidP="00903742">
            <w:pPr>
              <w:jc w:val="center"/>
              <w:rPr>
                <w:rFonts w:eastAsia="Arial"/>
              </w:rPr>
            </w:pPr>
          </w:p>
        </w:tc>
      </w:tr>
      <w:tr w:rsidR="0026724D" w:rsidTr="008336B8">
        <w:trPr>
          <w:trHeight w:val="794"/>
        </w:trPr>
        <w:tc>
          <w:tcPr>
            <w:tcW w:w="937"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3"/>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3"/>
            <w:tcBorders>
              <w:top w:val="nil"/>
              <w:left w:val="nil"/>
              <w:bottom w:val="nil"/>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3"/>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983" w:type="dxa"/>
            <w:gridSpan w:val="2"/>
            <w:tcBorders>
              <w:top w:val="nil"/>
              <w:left w:val="single" w:sz="12" w:space="0" w:color="B31E8E"/>
              <w:bottom w:val="nil"/>
              <w:right w:val="nil"/>
            </w:tcBorders>
            <w:vAlign w:val="center"/>
          </w:tcPr>
          <w:p w:rsidR="0026724D" w:rsidRPr="00AE20A1" w:rsidRDefault="0026724D" w:rsidP="00903742">
            <w:pPr>
              <w:jc w:val="center"/>
              <w:rPr>
                <w:rFonts w:eastAsia="Arial"/>
              </w:rPr>
            </w:pPr>
          </w:p>
        </w:tc>
        <w:tc>
          <w:tcPr>
            <w:tcW w:w="984"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1140" w:type="dxa"/>
            <w:gridSpan w:val="2"/>
            <w:tcBorders>
              <w:top w:val="nil"/>
              <w:left w:val="nil"/>
              <w:bottom w:val="nil"/>
              <w:right w:val="nil"/>
            </w:tcBorders>
            <w:vAlign w:val="center"/>
          </w:tcPr>
          <w:p w:rsidR="0026724D" w:rsidRPr="00AE20A1" w:rsidRDefault="0026724D" w:rsidP="00903742">
            <w:pPr>
              <w:jc w:val="center"/>
              <w:rPr>
                <w:rFonts w:eastAsia="Arial"/>
              </w:rPr>
            </w:pPr>
          </w:p>
        </w:tc>
      </w:tr>
      <w:tr w:rsidR="0026724D" w:rsidTr="008336B8">
        <w:trPr>
          <w:trHeight w:val="794"/>
        </w:trPr>
        <w:tc>
          <w:tcPr>
            <w:tcW w:w="937"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3"/>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3"/>
            <w:tcBorders>
              <w:top w:val="nil"/>
              <w:left w:val="nil"/>
              <w:bottom w:val="nil"/>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3"/>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983" w:type="dxa"/>
            <w:gridSpan w:val="2"/>
            <w:tcBorders>
              <w:top w:val="nil"/>
              <w:left w:val="single" w:sz="12" w:space="0" w:color="B31E8E"/>
              <w:bottom w:val="nil"/>
              <w:right w:val="nil"/>
            </w:tcBorders>
            <w:vAlign w:val="center"/>
          </w:tcPr>
          <w:p w:rsidR="0026724D" w:rsidRPr="00AE20A1" w:rsidRDefault="0026724D" w:rsidP="00903742">
            <w:pPr>
              <w:jc w:val="center"/>
              <w:rPr>
                <w:rFonts w:eastAsia="Arial"/>
              </w:rPr>
            </w:pPr>
          </w:p>
        </w:tc>
        <w:tc>
          <w:tcPr>
            <w:tcW w:w="984"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1140" w:type="dxa"/>
            <w:gridSpan w:val="2"/>
            <w:tcBorders>
              <w:top w:val="nil"/>
              <w:left w:val="nil"/>
              <w:bottom w:val="nil"/>
              <w:right w:val="nil"/>
            </w:tcBorders>
            <w:vAlign w:val="center"/>
          </w:tcPr>
          <w:p w:rsidR="0026724D" w:rsidRPr="00AE20A1" w:rsidRDefault="0026724D" w:rsidP="00903742">
            <w:pPr>
              <w:jc w:val="center"/>
              <w:rPr>
                <w:rFonts w:eastAsia="Arial"/>
              </w:rPr>
            </w:pPr>
          </w:p>
        </w:tc>
      </w:tr>
      <w:tr w:rsidR="0026724D" w:rsidTr="008336B8">
        <w:trPr>
          <w:trHeight w:val="794"/>
        </w:trPr>
        <w:tc>
          <w:tcPr>
            <w:tcW w:w="937"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3"/>
            <w:tcBorders>
              <w:top w:val="nil"/>
              <w:left w:val="nil"/>
              <w:bottom w:val="nil"/>
              <w:right w:val="nil"/>
            </w:tcBorders>
            <w:vAlign w:val="center"/>
          </w:tcPr>
          <w:p w:rsidR="0026724D" w:rsidRPr="00AE20A1" w:rsidRDefault="0026724D" w:rsidP="00903742">
            <w:pPr>
              <w:jc w:val="center"/>
              <w:rPr>
                <w:rFonts w:eastAsia="Arial"/>
              </w:rPr>
            </w:pPr>
          </w:p>
        </w:tc>
        <w:tc>
          <w:tcPr>
            <w:tcW w:w="937" w:type="dxa"/>
            <w:gridSpan w:val="3"/>
            <w:tcBorders>
              <w:top w:val="nil"/>
              <w:left w:val="nil"/>
              <w:bottom w:val="nil"/>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2"/>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794" w:type="dxa"/>
            <w:gridSpan w:val="3"/>
            <w:tcBorders>
              <w:top w:val="single" w:sz="12" w:space="0" w:color="B31E8E"/>
              <w:left w:val="single" w:sz="12" w:space="0" w:color="B31E8E"/>
              <w:bottom w:val="single" w:sz="12" w:space="0" w:color="B31E8E"/>
              <w:right w:val="single" w:sz="12" w:space="0" w:color="B31E8E"/>
            </w:tcBorders>
            <w:vAlign w:val="center"/>
          </w:tcPr>
          <w:p w:rsidR="0026724D" w:rsidRPr="00AE20A1" w:rsidRDefault="0026724D" w:rsidP="00903742">
            <w:pPr>
              <w:jc w:val="center"/>
              <w:rPr>
                <w:rFonts w:eastAsia="Arial"/>
              </w:rPr>
            </w:pPr>
          </w:p>
        </w:tc>
        <w:tc>
          <w:tcPr>
            <w:tcW w:w="983" w:type="dxa"/>
            <w:gridSpan w:val="2"/>
            <w:tcBorders>
              <w:top w:val="nil"/>
              <w:left w:val="single" w:sz="12" w:space="0" w:color="B31E8E"/>
              <w:bottom w:val="nil"/>
              <w:right w:val="nil"/>
            </w:tcBorders>
            <w:vAlign w:val="center"/>
          </w:tcPr>
          <w:p w:rsidR="0026724D" w:rsidRPr="00AE20A1" w:rsidRDefault="0026724D" w:rsidP="00903742">
            <w:pPr>
              <w:jc w:val="center"/>
              <w:rPr>
                <w:rFonts w:eastAsia="Arial"/>
              </w:rPr>
            </w:pPr>
          </w:p>
        </w:tc>
        <w:tc>
          <w:tcPr>
            <w:tcW w:w="984" w:type="dxa"/>
            <w:gridSpan w:val="2"/>
            <w:tcBorders>
              <w:top w:val="nil"/>
              <w:left w:val="nil"/>
              <w:bottom w:val="nil"/>
              <w:right w:val="nil"/>
            </w:tcBorders>
            <w:vAlign w:val="center"/>
          </w:tcPr>
          <w:p w:rsidR="0026724D" w:rsidRPr="00AE20A1" w:rsidRDefault="0026724D" w:rsidP="00903742">
            <w:pPr>
              <w:jc w:val="center"/>
              <w:rPr>
                <w:rFonts w:eastAsia="Arial"/>
              </w:rPr>
            </w:pPr>
          </w:p>
        </w:tc>
        <w:tc>
          <w:tcPr>
            <w:tcW w:w="1140" w:type="dxa"/>
            <w:gridSpan w:val="2"/>
            <w:tcBorders>
              <w:top w:val="nil"/>
              <w:left w:val="nil"/>
              <w:bottom w:val="nil"/>
              <w:right w:val="nil"/>
            </w:tcBorders>
            <w:vAlign w:val="center"/>
          </w:tcPr>
          <w:p w:rsidR="0026724D" w:rsidRPr="00AE20A1" w:rsidRDefault="0026724D" w:rsidP="00903742">
            <w:pPr>
              <w:jc w:val="center"/>
              <w:rPr>
                <w:rFonts w:eastAsia="Arial"/>
              </w:rPr>
            </w:pPr>
          </w:p>
        </w:tc>
      </w:tr>
      <w:tr w:rsidR="00903742" w:rsidTr="0026724D">
        <w:trPr>
          <w:trHeight w:val="833"/>
        </w:trPr>
        <w:tc>
          <w:tcPr>
            <w:tcW w:w="10031" w:type="dxa"/>
            <w:gridSpan w:val="25"/>
            <w:tcBorders>
              <w:top w:val="nil"/>
              <w:left w:val="nil"/>
              <w:bottom w:val="single" w:sz="12" w:space="0" w:color="B31E8E"/>
              <w:right w:val="nil"/>
            </w:tcBorders>
            <w:vAlign w:val="center"/>
          </w:tcPr>
          <w:p w:rsidR="00903742" w:rsidRPr="00AE20A1" w:rsidRDefault="00903742" w:rsidP="00903742">
            <w:pPr>
              <w:rPr>
                <w:rFonts w:eastAsia="Arial"/>
              </w:rPr>
            </w:pPr>
            <w:r w:rsidRPr="00F64868">
              <w:rPr>
                <w:rFonts w:eastAsia="Arial" w:cs="Arial"/>
                <w:sz w:val="26"/>
                <w:szCs w:val="26"/>
              </w:rPr>
              <w:t>Use the arrow symbols to make your own algorithm.</w:t>
            </w:r>
            <w:r>
              <w:rPr>
                <w:rFonts w:eastAsia="Arial" w:cs="Arial"/>
                <w:sz w:val="26"/>
                <w:szCs w:val="26"/>
              </w:rPr>
              <w:t xml:space="preserve"> </w:t>
            </w:r>
            <w:r>
              <w:rPr>
                <w:rFonts w:eastAsia="Arial" w:cs="Arial"/>
                <w:sz w:val="26"/>
                <w:szCs w:val="26"/>
              </w:rPr>
              <w:br/>
              <w:t>You may not use all the step boxes.</w:t>
            </w:r>
          </w:p>
        </w:tc>
      </w:tr>
      <w:tr w:rsidR="00E5145C" w:rsidTr="008336B8">
        <w:trPr>
          <w:trHeight w:val="794"/>
        </w:trPr>
        <w:tc>
          <w:tcPr>
            <w:tcW w:w="835" w:type="dxa"/>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r>
      <w:tr w:rsidR="00E5145C" w:rsidTr="00FD7856">
        <w:trPr>
          <w:trHeight w:val="20"/>
        </w:trPr>
        <w:tc>
          <w:tcPr>
            <w:tcW w:w="835" w:type="dxa"/>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1</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2</w:t>
            </w:r>
          </w:p>
        </w:tc>
        <w:tc>
          <w:tcPr>
            <w:tcW w:w="836" w:type="dxa"/>
            <w:gridSpan w:val="3"/>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3</w:t>
            </w:r>
          </w:p>
        </w:tc>
        <w:tc>
          <w:tcPr>
            <w:tcW w:w="836" w:type="dxa"/>
            <w:gridSpan w:val="3"/>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4</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5</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6</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7</w:t>
            </w:r>
          </w:p>
        </w:tc>
        <w:tc>
          <w:tcPr>
            <w:tcW w:w="836" w:type="dxa"/>
            <w:gridSpan w:val="3"/>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8</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9</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10</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11</w:t>
            </w:r>
          </w:p>
        </w:tc>
        <w:tc>
          <w:tcPr>
            <w:tcW w:w="836" w:type="dxa"/>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12</w:t>
            </w:r>
          </w:p>
        </w:tc>
      </w:tr>
      <w:tr w:rsidR="00903742" w:rsidTr="008336B8">
        <w:trPr>
          <w:trHeight w:val="794"/>
        </w:trPr>
        <w:tc>
          <w:tcPr>
            <w:tcW w:w="835" w:type="dxa"/>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c>
          <w:tcPr>
            <w:tcW w:w="836" w:type="dxa"/>
            <w:tcBorders>
              <w:top w:val="single" w:sz="12" w:space="0" w:color="B31E8E"/>
              <w:left w:val="single" w:sz="12" w:space="0" w:color="B31E8E"/>
              <w:bottom w:val="nil"/>
              <w:right w:val="single" w:sz="12" w:space="0" w:color="B31E8E"/>
            </w:tcBorders>
            <w:vAlign w:val="center"/>
          </w:tcPr>
          <w:p w:rsidR="00903742" w:rsidRPr="00F64868" w:rsidRDefault="00903742" w:rsidP="00903742">
            <w:pPr>
              <w:rPr>
                <w:rFonts w:eastAsia="Arial" w:cs="Arial"/>
                <w:sz w:val="26"/>
                <w:szCs w:val="26"/>
              </w:rPr>
            </w:pPr>
          </w:p>
        </w:tc>
      </w:tr>
      <w:tr w:rsidR="00AB2335" w:rsidTr="00FD7856">
        <w:trPr>
          <w:trHeight w:val="20"/>
        </w:trPr>
        <w:tc>
          <w:tcPr>
            <w:tcW w:w="835" w:type="dxa"/>
            <w:tcBorders>
              <w:top w:val="nil"/>
              <w:left w:val="single" w:sz="12" w:space="0" w:color="B31E8E"/>
              <w:bottom w:val="single" w:sz="12" w:space="0" w:color="B31E8E"/>
              <w:right w:val="single" w:sz="12" w:space="0" w:color="B31E8E"/>
            </w:tcBorders>
            <w:vAlign w:val="center"/>
          </w:tcPr>
          <w:p w:rsidR="00903742" w:rsidRPr="00903742" w:rsidRDefault="00903742" w:rsidP="00477485">
            <w:pPr>
              <w:spacing w:before="0" w:after="0"/>
              <w:rPr>
                <w:rFonts w:eastAsia="Arial" w:cs="Arial"/>
                <w:sz w:val="16"/>
                <w:szCs w:val="16"/>
              </w:rPr>
            </w:pPr>
            <w:r>
              <w:rPr>
                <w:rFonts w:eastAsia="Arial" w:cs="Arial"/>
                <w:sz w:val="16"/>
                <w:szCs w:val="16"/>
              </w:rPr>
              <w:t>Step 13</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477485">
            <w:pPr>
              <w:spacing w:before="0" w:after="0"/>
              <w:rPr>
                <w:rFonts w:eastAsia="Arial" w:cs="Arial"/>
                <w:sz w:val="16"/>
                <w:szCs w:val="16"/>
              </w:rPr>
            </w:pPr>
            <w:r>
              <w:rPr>
                <w:rFonts w:eastAsia="Arial" w:cs="Arial"/>
                <w:sz w:val="16"/>
                <w:szCs w:val="16"/>
              </w:rPr>
              <w:t>Step 14</w:t>
            </w:r>
          </w:p>
        </w:tc>
        <w:tc>
          <w:tcPr>
            <w:tcW w:w="836" w:type="dxa"/>
            <w:gridSpan w:val="3"/>
            <w:tcBorders>
              <w:top w:val="nil"/>
              <w:left w:val="single" w:sz="12" w:space="0" w:color="B31E8E"/>
              <w:bottom w:val="single" w:sz="12" w:space="0" w:color="B31E8E"/>
              <w:right w:val="single" w:sz="12" w:space="0" w:color="B31E8E"/>
            </w:tcBorders>
            <w:vAlign w:val="center"/>
          </w:tcPr>
          <w:p w:rsidR="00903742" w:rsidRPr="00903742" w:rsidRDefault="00903742" w:rsidP="00477485">
            <w:pPr>
              <w:spacing w:before="0" w:after="0"/>
              <w:rPr>
                <w:rFonts w:eastAsia="Arial" w:cs="Arial"/>
                <w:sz w:val="16"/>
                <w:szCs w:val="16"/>
              </w:rPr>
            </w:pPr>
            <w:r>
              <w:rPr>
                <w:rFonts w:eastAsia="Arial" w:cs="Arial"/>
                <w:sz w:val="16"/>
                <w:szCs w:val="16"/>
              </w:rPr>
              <w:t>Step 15</w:t>
            </w:r>
          </w:p>
        </w:tc>
        <w:tc>
          <w:tcPr>
            <w:tcW w:w="836" w:type="dxa"/>
            <w:gridSpan w:val="3"/>
            <w:tcBorders>
              <w:top w:val="nil"/>
              <w:left w:val="single" w:sz="12" w:space="0" w:color="B31E8E"/>
              <w:bottom w:val="single" w:sz="12" w:space="0" w:color="B31E8E"/>
              <w:right w:val="single" w:sz="12" w:space="0" w:color="B31E8E"/>
            </w:tcBorders>
            <w:vAlign w:val="center"/>
          </w:tcPr>
          <w:p w:rsidR="00903742" w:rsidRPr="00903742" w:rsidRDefault="00903742" w:rsidP="00477485">
            <w:pPr>
              <w:spacing w:before="0" w:after="0"/>
              <w:rPr>
                <w:rFonts w:eastAsia="Arial" w:cs="Arial"/>
                <w:sz w:val="16"/>
                <w:szCs w:val="16"/>
              </w:rPr>
            </w:pPr>
            <w:r>
              <w:rPr>
                <w:rFonts w:eastAsia="Arial" w:cs="Arial"/>
                <w:sz w:val="16"/>
                <w:szCs w:val="16"/>
              </w:rPr>
              <w:t>Step 16</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477485">
            <w:pPr>
              <w:spacing w:before="0" w:after="0"/>
              <w:rPr>
                <w:rFonts w:eastAsia="Arial" w:cs="Arial"/>
                <w:sz w:val="16"/>
                <w:szCs w:val="16"/>
              </w:rPr>
            </w:pPr>
            <w:r>
              <w:rPr>
                <w:rFonts w:eastAsia="Arial" w:cs="Arial"/>
                <w:sz w:val="16"/>
                <w:szCs w:val="16"/>
              </w:rPr>
              <w:t>Step 17</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477485">
            <w:pPr>
              <w:spacing w:before="0" w:after="0"/>
              <w:rPr>
                <w:rFonts w:eastAsia="Arial" w:cs="Arial"/>
                <w:sz w:val="16"/>
                <w:szCs w:val="16"/>
              </w:rPr>
            </w:pPr>
            <w:r>
              <w:rPr>
                <w:rFonts w:eastAsia="Arial" w:cs="Arial"/>
                <w:sz w:val="16"/>
                <w:szCs w:val="16"/>
              </w:rPr>
              <w:t>Step 18</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477485">
            <w:pPr>
              <w:spacing w:before="0" w:after="0"/>
              <w:rPr>
                <w:rFonts w:eastAsia="Arial" w:cs="Arial"/>
                <w:sz w:val="16"/>
                <w:szCs w:val="16"/>
              </w:rPr>
            </w:pPr>
            <w:r>
              <w:rPr>
                <w:rFonts w:eastAsia="Arial" w:cs="Arial"/>
                <w:sz w:val="16"/>
                <w:szCs w:val="16"/>
              </w:rPr>
              <w:t>Step 19</w:t>
            </w:r>
          </w:p>
        </w:tc>
        <w:tc>
          <w:tcPr>
            <w:tcW w:w="836" w:type="dxa"/>
            <w:gridSpan w:val="3"/>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20</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477485">
            <w:pPr>
              <w:spacing w:before="0" w:after="0"/>
              <w:rPr>
                <w:rFonts w:eastAsia="Arial" w:cs="Arial"/>
                <w:sz w:val="16"/>
                <w:szCs w:val="16"/>
              </w:rPr>
            </w:pPr>
            <w:r>
              <w:rPr>
                <w:rFonts w:eastAsia="Arial" w:cs="Arial"/>
                <w:sz w:val="16"/>
                <w:szCs w:val="16"/>
              </w:rPr>
              <w:t>Step 21</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22</w:t>
            </w:r>
          </w:p>
        </w:tc>
        <w:tc>
          <w:tcPr>
            <w:tcW w:w="836" w:type="dxa"/>
            <w:gridSpan w:val="2"/>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23</w:t>
            </w:r>
          </w:p>
        </w:tc>
        <w:tc>
          <w:tcPr>
            <w:tcW w:w="836" w:type="dxa"/>
            <w:tcBorders>
              <w:top w:val="nil"/>
              <w:left w:val="single" w:sz="12" w:space="0" w:color="B31E8E"/>
              <w:bottom w:val="single" w:sz="12" w:space="0" w:color="B31E8E"/>
              <w:right w:val="single" w:sz="12" w:space="0" w:color="B31E8E"/>
            </w:tcBorders>
            <w:vAlign w:val="center"/>
          </w:tcPr>
          <w:p w:rsidR="00903742" w:rsidRPr="00903742" w:rsidRDefault="00903742" w:rsidP="00903742">
            <w:pPr>
              <w:spacing w:before="0" w:after="0"/>
              <w:rPr>
                <w:rFonts w:eastAsia="Arial" w:cs="Arial"/>
                <w:sz w:val="16"/>
                <w:szCs w:val="16"/>
              </w:rPr>
            </w:pPr>
            <w:r>
              <w:rPr>
                <w:rFonts w:eastAsia="Arial" w:cs="Arial"/>
                <w:sz w:val="16"/>
                <w:szCs w:val="16"/>
              </w:rPr>
              <w:t>Step 24</w:t>
            </w:r>
          </w:p>
        </w:tc>
      </w:tr>
      <w:tr w:rsidR="00DF35CD" w:rsidTr="0026724D">
        <w:trPr>
          <w:trHeight w:val="20"/>
        </w:trPr>
        <w:tc>
          <w:tcPr>
            <w:tcW w:w="2975" w:type="dxa"/>
            <w:gridSpan w:val="8"/>
            <w:tcBorders>
              <w:top w:val="single" w:sz="12" w:space="0" w:color="B31E8E"/>
              <w:left w:val="nil"/>
              <w:bottom w:val="single" w:sz="12" w:space="0" w:color="B31E8E"/>
              <w:right w:val="nil"/>
            </w:tcBorders>
            <w:vAlign w:val="center"/>
          </w:tcPr>
          <w:p w:rsidR="00DF35CD" w:rsidRDefault="00DF35CD" w:rsidP="00AB2335">
            <w:pPr>
              <w:rPr>
                <w:rFonts w:eastAsia="Arial"/>
              </w:rPr>
            </w:pPr>
            <w:r>
              <w:rPr>
                <w:rFonts w:eastAsia="Arial"/>
                <w:noProof/>
              </w:rPr>
              <w:drawing>
                <wp:inline distT="0" distB="0" distL="0" distR="0" wp14:anchorId="3A26EC86" wp14:editId="024CA86D">
                  <wp:extent cx="1242060" cy="289560"/>
                  <wp:effectExtent l="0" t="0" r="0" b="0"/>
                  <wp:docPr id="20545" name="Picture 20545"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Symbols_signs\talk icon _transparent.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42060" cy="289560"/>
                          </a:xfrm>
                          <a:prstGeom prst="rect">
                            <a:avLst/>
                          </a:prstGeom>
                          <a:noFill/>
                          <a:ln>
                            <a:noFill/>
                          </a:ln>
                        </pic:spPr>
                      </pic:pic>
                    </a:graphicData>
                  </a:graphic>
                </wp:inline>
              </w:drawing>
            </w:r>
          </w:p>
        </w:tc>
        <w:tc>
          <w:tcPr>
            <w:tcW w:w="7056" w:type="dxa"/>
            <w:gridSpan w:val="17"/>
            <w:tcBorders>
              <w:top w:val="single" w:sz="12" w:space="0" w:color="B31E8E"/>
              <w:left w:val="nil"/>
              <w:bottom w:val="single" w:sz="12" w:space="0" w:color="B31E8E"/>
              <w:right w:val="nil"/>
            </w:tcBorders>
            <w:vAlign w:val="center"/>
          </w:tcPr>
          <w:p w:rsidR="00DF35CD" w:rsidRDefault="00DF35CD" w:rsidP="00AB2335">
            <w:pPr>
              <w:rPr>
                <w:rFonts w:eastAsia="Arial"/>
              </w:rPr>
            </w:pPr>
            <w:r>
              <w:rPr>
                <w:rFonts w:eastAsia="Arial" w:cs="Arial"/>
                <w:sz w:val="26"/>
                <w:szCs w:val="26"/>
              </w:rPr>
              <w:t>Ask your Home Tutor to test your algorithm.</w:t>
            </w:r>
          </w:p>
        </w:tc>
      </w:tr>
      <w:tr w:rsidR="00AB2335" w:rsidTr="0026724D">
        <w:trPr>
          <w:trHeight w:val="794"/>
        </w:trPr>
        <w:tc>
          <w:tcPr>
            <w:tcW w:w="6138" w:type="dxa"/>
            <w:gridSpan w:val="17"/>
            <w:tcBorders>
              <w:top w:val="single" w:sz="12" w:space="0" w:color="B31E8E"/>
              <w:left w:val="single" w:sz="12" w:space="0" w:color="B31E8E"/>
              <w:bottom w:val="single" w:sz="12" w:space="0" w:color="B31E8E"/>
              <w:right w:val="nil"/>
            </w:tcBorders>
            <w:vAlign w:val="bottom"/>
          </w:tcPr>
          <w:p w:rsidR="00AB2335" w:rsidRDefault="00AB2335" w:rsidP="0049522B">
            <w:pPr>
              <w:rPr>
                <w:rFonts w:eastAsia="Arial" w:cs="Arial"/>
                <w:sz w:val="26"/>
                <w:szCs w:val="26"/>
              </w:rPr>
            </w:pPr>
            <w:r>
              <w:rPr>
                <w:rFonts w:eastAsia="Arial" w:cs="Arial"/>
                <w:sz w:val="26"/>
                <w:szCs w:val="26"/>
              </w:rPr>
              <w:t xml:space="preserve">Did your </w:t>
            </w:r>
            <w:r w:rsidR="0049522B">
              <w:rPr>
                <w:rFonts w:eastAsia="Arial" w:cs="Arial"/>
                <w:sz w:val="26"/>
                <w:szCs w:val="26"/>
              </w:rPr>
              <w:t>algorithm</w:t>
            </w:r>
            <w:r>
              <w:rPr>
                <w:rFonts w:eastAsia="Arial" w:cs="Arial"/>
                <w:sz w:val="26"/>
                <w:szCs w:val="26"/>
              </w:rPr>
              <w:t xml:space="preserve"> work?</w:t>
            </w:r>
          </w:p>
        </w:tc>
        <w:tc>
          <w:tcPr>
            <w:tcW w:w="3893" w:type="dxa"/>
            <w:gridSpan w:val="8"/>
            <w:tcBorders>
              <w:top w:val="single" w:sz="12" w:space="0" w:color="B31E8E"/>
              <w:left w:val="nil"/>
              <w:bottom w:val="single" w:sz="12" w:space="0" w:color="B31E8E"/>
              <w:right w:val="single" w:sz="12" w:space="0" w:color="B31E8E"/>
            </w:tcBorders>
            <w:vAlign w:val="bottom"/>
          </w:tcPr>
          <w:p w:rsidR="00AB2335" w:rsidRDefault="00AB2335" w:rsidP="00AB2335">
            <w:pPr>
              <w:rPr>
                <w:rFonts w:eastAsia="Arial" w:cs="Arial"/>
                <w:sz w:val="26"/>
                <w:szCs w:val="26"/>
              </w:rPr>
            </w:pPr>
            <w:r>
              <w:rPr>
                <w:rFonts w:eastAsia="Arial" w:cs="Arial"/>
                <w:sz w:val="26"/>
                <w:szCs w:val="26"/>
              </w:rPr>
              <w:t>Make some changes if it didn’t.</w:t>
            </w:r>
          </w:p>
        </w:tc>
      </w:tr>
      <w:tr w:rsidR="00AB2335" w:rsidTr="008336B8">
        <w:trPr>
          <w:trHeight w:val="1077"/>
        </w:trPr>
        <w:tc>
          <w:tcPr>
            <w:tcW w:w="10031" w:type="dxa"/>
            <w:gridSpan w:val="25"/>
            <w:tcBorders>
              <w:top w:val="single" w:sz="12" w:space="0" w:color="B31E8E"/>
              <w:left w:val="nil"/>
              <w:bottom w:val="single" w:sz="12" w:space="0" w:color="B31E8E"/>
              <w:right w:val="nil"/>
            </w:tcBorders>
            <w:vAlign w:val="center"/>
          </w:tcPr>
          <w:p w:rsidR="00AB2335" w:rsidRDefault="00AB2335" w:rsidP="00AB2335">
            <w:pPr>
              <w:rPr>
                <w:rFonts w:eastAsia="Arial"/>
              </w:rPr>
            </w:pPr>
            <w:r w:rsidRPr="00E077A7">
              <w:rPr>
                <w:rFonts w:cs="Arial"/>
                <w:noProof/>
              </w:rPr>
              <mc:AlternateContent>
                <mc:Choice Requires="wps">
                  <w:drawing>
                    <wp:anchor distT="0" distB="0" distL="114300" distR="114300" simplePos="0" relativeHeight="252901376" behindDoc="0" locked="0" layoutInCell="1" allowOverlap="1" wp14:anchorId="561BDB11" wp14:editId="05AFF9D0">
                      <wp:simplePos x="0" y="0"/>
                      <wp:positionH relativeFrom="column">
                        <wp:posOffset>830580</wp:posOffset>
                      </wp:positionH>
                      <wp:positionV relativeFrom="paragraph">
                        <wp:posOffset>51435</wp:posOffset>
                      </wp:positionV>
                      <wp:extent cx="4800600" cy="525780"/>
                      <wp:effectExtent l="247650" t="0" r="19050" b="26670"/>
                      <wp:wrapNone/>
                      <wp:docPr id="20540" name="Rounded Rectangular Callout 20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52578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8336B8" w:rsidRDefault="0091685E" w:rsidP="00AB2335">
                                  <w:pPr>
                                    <w:spacing w:before="0" w:after="0"/>
                                    <w:rPr>
                                      <w:sz w:val="26"/>
                                      <w:szCs w:val="26"/>
                                    </w:rPr>
                                  </w:pPr>
                                  <w:r w:rsidRPr="008336B8">
                                    <w:rPr>
                                      <w:sz w:val="26"/>
                                      <w:szCs w:val="26"/>
                                    </w:rPr>
                                    <w:t>Make a different algorithm for your grid. Try to use fewer symbols than you used the first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BDB11" id="Rounded Rectangular Callout 20540" o:spid="_x0000_s1108" type="#_x0000_t62" style="position:absolute;margin-left:65.4pt;margin-top:4.05pt;width:378pt;height:41.4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qfbQIAAMgEAAAOAAAAZHJzL2Uyb0RvYy54bWysVNty0zAQfWeGf9DovfElcZp64nRK2jLM&#10;FOi08AGKJdsCWWskOU779axktyTAE0MeNJL3dvac3awvD60ie2GsBF3QZBZTInQJXOq6oF+/3J6t&#10;KLGOac4UaFHQJ2Hp5ebtm/XQ5SKFBhQXhmASbfOhK2jjXJdHkS0b0TI7g05oNFZgWubwaeqIGzZg&#10;9lZFaRwvowEM7wyUwlr8ej0a6SbkrypRus9VZYUjqqCIzYXThHPnz2izZnltWNfIcoLB/gFFy6TG&#10;oq+prpljpDfyj1StLA1YqNyshDaCqpKlCD1gN0n8WzePDetE6AXJsd0rTfb/pS0/7e8NkbygaZwt&#10;kCHNWpTpAXrNBScPSCDTda+YIVumFPSOjI5I3NDZHOMfu3vjW7fdHZTfLdGwbTBGXBkDQyMYR7iJ&#10;Jzo6CfAPi6FkN3wEjjVZ7yBweKhM6xMiO+QQpHp6lUocHCnx42KF4seIt0Rblmbnq6BlxPKX6M5Y&#10;915AS/yloIPgtQht+Z6mXkI5tr+zLmjHp+4Z/5ZQUrUKR2HPFDnLFvN5Ns3KkVN64rS4WP7FZ37s&#10;kyyXy/NABcunsoj4BanHoOFWKhWmUmkyIHMXcRYHnBaU5N4ayDb1bqsMQXgFfTdPblY3U94Tt1Y6&#10;XC8l24IiYfgbm/Cq3Ggeyjgm1XhHKEpPMnllRoXdYXcIA7JKfbCXbQf8CYUzMK4Trj9eGjDPlAy4&#10;SgW1P3pmBCXqg0bxL5KFnywXHovsPMWHObbsji1Ml5iqoI6S8bp14772nZF1g5WSQIeGKxyYSrqX&#10;yRpRTfhxXfB2so/H7+D16w9o8xMAAP//AwBQSwMEFAAGAAgAAAAhAAAnsEjfAAAACAEAAA8AAABk&#10;cnMvZG93bnJldi54bWxMj8FOwzAQRO9I/IO1SFwQtVukKg1xqgoJLhwqWgQ9OvE2CcTrYLttytez&#10;nOD4NKuZt8VydL04YoidJw3TiQKBVHvbUaPhdft4m4GIyZA1vSfUcMYIy/LyojC59Sd6weMmNYJL&#10;KOZGQ5vSkEsZ6xadiRM/IHG298GZxBgaaYM5cbnr5UypuXSmI15ozYAPLdafm4PTUK1Hu/74ftqm&#10;r9376vy2e97fzILW11fj6h5EwjH9HcOvPqtDyU6VP5CNome+U6yeNGRTEJxn2Zy50rBQC5BlIf8/&#10;UP4AAAD//wMAUEsBAi0AFAAGAAgAAAAhALaDOJL+AAAA4QEAABMAAAAAAAAAAAAAAAAAAAAAAFtD&#10;b250ZW50X1R5cGVzXS54bWxQSwECLQAUAAYACAAAACEAOP0h/9YAAACUAQAACwAAAAAAAAAAAAAA&#10;AAAvAQAAX3JlbHMvLnJlbHNQSwECLQAUAAYACAAAACEADCo6n20CAADIBAAADgAAAAAAAAAAAAAA&#10;AAAuAgAAZHJzL2Uyb0RvYy54bWxQSwECLQAUAAYACAAAACEAACewSN8AAAAIAQAADwAAAAAAAAAA&#10;AAAAAADHBAAAZHJzL2Rvd25yZXYueG1sUEsFBgAAAAAEAAQA8wAAANMFAAAAAA==&#10;" adj="-936,9728" filled="f" strokecolor="#b31e8e" strokeweight="1.5pt">
                      <v:textbox>
                        <w:txbxContent>
                          <w:p w:rsidR="0091685E" w:rsidRPr="008336B8" w:rsidRDefault="0091685E" w:rsidP="00AB2335">
                            <w:pPr>
                              <w:spacing w:before="0" w:after="0"/>
                              <w:rPr>
                                <w:sz w:val="26"/>
                                <w:szCs w:val="26"/>
                              </w:rPr>
                            </w:pPr>
                            <w:r w:rsidRPr="008336B8">
                              <w:rPr>
                                <w:sz w:val="26"/>
                                <w:szCs w:val="26"/>
                              </w:rPr>
                              <w:t>Make a different algorithm for your grid. Try to use fewer symbols than you used the first time.</w:t>
                            </w:r>
                          </w:p>
                        </w:txbxContent>
                      </v:textbox>
                    </v:shape>
                  </w:pict>
                </mc:Fallback>
              </mc:AlternateContent>
            </w:r>
            <w:r>
              <w:rPr>
                <w:rFonts w:eastAsia="Arial" w:cs="Arial"/>
                <w:noProof/>
                <w:szCs w:val="28"/>
              </w:rPr>
              <w:drawing>
                <wp:inline distT="0" distB="0" distL="0" distR="0" wp14:anchorId="4B0F63D9" wp14:editId="28765A05">
                  <wp:extent cx="551985" cy="502920"/>
                  <wp:effectExtent l="0" t="0" r="635" b="0"/>
                  <wp:docPr id="20539" name="Picture 20539"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51985" cy="502920"/>
                          </a:xfrm>
                          <a:prstGeom prst="rect">
                            <a:avLst/>
                          </a:prstGeom>
                          <a:noFill/>
                          <a:ln>
                            <a:noFill/>
                          </a:ln>
                        </pic:spPr>
                      </pic:pic>
                    </a:graphicData>
                  </a:graphic>
                </wp:inline>
              </w:drawing>
            </w:r>
          </w:p>
        </w:tc>
      </w:tr>
      <w:tr w:rsidR="00AB2335" w:rsidTr="008336B8">
        <w:trPr>
          <w:trHeight w:val="794"/>
        </w:trPr>
        <w:tc>
          <w:tcPr>
            <w:tcW w:w="835" w:type="dxa"/>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r>
      <w:tr w:rsidR="00AB2335" w:rsidTr="00F77CD7">
        <w:trPr>
          <w:trHeight w:val="20"/>
        </w:trPr>
        <w:tc>
          <w:tcPr>
            <w:tcW w:w="835" w:type="dxa"/>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2</w:t>
            </w:r>
          </w:p>
        </w:tc>
        <w:tc>
          <w:tcPr>
            <w:tcW w:w="836" w:type="dxa"/>
            <w:gridSpan w:val="3"/>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3</w:t>
            </w:r>
          </w:p>
        </w:tc>
        <w:tc>
          <w:tcPr>
            <w:tcW w:w="836" w:type="dxa"/>
            <w:gridSpan w:val="3"/>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4</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5</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6</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7</w:t>
            </w:r>
          </w:p>
        </w:tc>
        <w:tc>
          <w:tcPr>
            <w:tcW w:w="836" w:type="dxa"/>
            <w:gridSpan w:val="3"/>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8</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9</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10</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11</w:t>
            </w:r>
          </w:p>
        </w:tc>
        <w:tc>
          <w:tcPr>
            <w:tcW w:w="836" w:type="dxa"/>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12</w:t>
            </w:r>
          </w:p>
        </w:tc>
      </w:tr>
      <w:tr w:rsidR="00E5145C" w:rsidTr="008336B8">
        <w:trPr>
          <w:trHeight w:val="794"/>
        </w:trPr>
        <w:tc>
          <w:tcPr>
            <w:tcW w:w="835" w:type="dxa"/>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3"/>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gridSpan w:val="2"/>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c>
          <w:tcPr>
            <w:tcW w:w="836" w:type="dxa"/>
            <w:tcBorders>
              <w:top w:val="single" w:sz="12" w:space="0" w:color="B31E8E"/>
              <w:left w:val="single" w:sz="12" w:space="0" w:color="B31E8E"/>
              <w:bottom w:val="nil"/>
              <w:right w:val="single" w:sz="12" w:space="0" w:color="B31E8E"/>
            </w:tcBorders>
            <w:vAlign w:val="center"/>
          </w:tcPr>
          <w:p w:rsidR="00AB2335" w:rsidRPr="00F64868" w:rsidRDefault="00AB2335" w:rsidP="00477485">
            <w:pPr>
              <w:rPr>
                <w:rFonts w:eastAsia="Arial" w:cs="Arial"/>
                <w:sz w:val="26"/>
                <w:szCs w:val="26"/>
              </w:rPr>
            </w:pPr>
          </w:p>
        </w:tc>
      </w:tr>
      <w:tr w:rsidR="00AB2335" w:rsidTr="00F77CD7">
        <w:trPr>
          <w:trHeight w:val="20"/>
        </w:trPr>
        <w:tc>
          <w:tcPr>
            <w:tcW w:w="835" w:type="dxa"/>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13</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14</w:t>
            </w:r>
          </w:p>
        </w:tc>
        <w:tc>
          <w:tcPr>
            <w:tcW w:w="836" w:type="dxa"/>
            <w:gridSpan w:val="3"/>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15</w:t>
            </w:r>
          </w:p>
        </w:tc>
        <w:tc>
          <w:tcPr>
            <w:tcW w:w="836" w:type="dxa"/>
            <w:gridSpan w:val="3"/>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16</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17</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18</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19</w:t>
            </w:r>
          </w:p>
        </w:tc>
        <w:tc>
          <w:tcPr>
            <w:tcW w:w="836" w:type="dxa"/>
            <w:gridSpan w:val="3"/>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20</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21</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22</w:t>
            </w:r>
          </w:p>
        </w:tc>
        <w:tc>
          <w:tcPr>
            <w:tcW w:w="836" w:type="dxa"/>
            <w:gridSpan w:val="2"/>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23</w:t>
            </w:r>
          </w:p>
        </w:tc>
        <w:tc>
          <w:tcPr>
            <w:tcW w:w="836" w:type="dxa"/>
            <w:tcBorders>
              <w:top w:val="nil"/>
              <w:left w:val="single" w:sz="12" w:space="0" w:color="B31E8E"/>
              <w:bottom w:val="single" w:sz="12" w:space="0" w:color="B31E8E"/>
              <w:right w:val="single" w:sz="12" w:space="0" w:color="B31E8E"/>
            </w:tcBorders>
            <w:vAlign w:val="center"/>
          </w:tcPr>
          <w:p w:rsidR="00AB2335" w:rsidRPr="00903742" w:rsidRDefault="00AB2335" w:rsidP="00477485">
            <w:pPr>
              <w:spacing w:before="0" w:after="0"/>
              <w:rPr>
                <w:rFonts w:eastAsia="Arial" w:cs="Arial"/>
                <w:sz w:val="16"/>
                <w:szCs w:val="16"/>
              </w:rPr>
            </w:pPr>
            <w:r>
              <w:rPr>
                <w:rFonts w:eastAsia="Arial" w:cs="Arial"/>
                <w:sz w:val="16"/>
                <w:szCs w:val="16"/>
              </w:rPr>
              <w:t>Step 24</w:t>
            </w:r>
          </w:p>
        </w:tc>
      </w:tr>
      <w:tr w:rsidR="00E5145C" w:rsidTr="008336B8">
        <w:trPr>
          <w:trHeight w:val="737"/>
        </w:trPr>
        <w:tc>
          <w:tcPr>
            <w:tcW w:w="2174" w:type="dxa"/>
            <w:gridSpan w:val="5"/>
            <w:tcBorders>
              <w:top w:val="single" w:sz="12" w:space="0" w:color="B31E8E"/>
              <w:left w:val="nil"/>
              <w:bottom w:val="single" w:sz="12" w:space="0" w:color="B31E8E"/>
              <w:right w:val="nil"/>
            </w:tcBorders>
            <w:vAlign w:val="bottom"/>
          </w:tcPr>
          <w:p w:rsidR="00E5145C" w:rsidRDefault="00E5145C" w:rsidP="00DF35CD">
            <w:pPr>
              <w:rPr>
                <w:rFonts w:eastAsia="Arial"/>
              </w:rPr>
            </w:pPr>
            <w:r>
              <w:rPr>
                <w:rFonts w:eastAsia="Arial" w:cs="Arial"/>
                <w:noProof/>
                <w:sz w:val="26"/>
                <w:szCs w:val="26"/>
              </w:rPr>
              <w:drawing>
                <wp:inline distT="0" distB="0" distL="0" distR="0" wp14:anchorId="5AD2CDB7" wp14:editId="642AC2C4">
                  <wp:extent cx="1242060" cy="289560"/>
                  <wp:effectExtent l="0" t="0" r="0" b="0"/>
                  <wp:docPr id="20546" name="Picture 20546"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ymbols_signs\talk icon _transparent.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42060" cy="289560"/>
                          </a:xfrm>
                          <a:prstGeom prst="rect">
                            <a:avLst/>
                          </a:prstGeom>
                          <a:noFill/>
                          <a:ln>
                            <a:noFill/>
                          </a:ln>
                        </pic:spPr>
                      </pic:pic>
                    </a:graphicData>
                  </a:graphic>
                </wp:inline>
              </w:drawing>
            </w:r>
          </w:p>
        </w:tc>
        <w:tc>
          <w:tcPr>
            <w:tcW w:w="7857" w:type="dxa"/>
            <w:gridSpan w:val="20"/>
            <w:tcBorders>
              <w:top w:val="single" w:sz="12" w:space="0" w:color="B31E8E"/>
              <w:left w:val="nil"/>
              <w:bottom w:val="single" w:sz="12" w:space="0" w:color="B31E8E"/>
              <w:right w:val="nil"/>
            </w:tcBorders>
            <w:vAlign w:val="bottom"/>
          </w:tcPr>
          <w:p w:rsidR="00E5145C" w:rsidRDefault="00E5145C" w:rsidP="00AB2335">
            <w:pPr>
              <w:rPr>
                <w:rFonts w:eastAsia="Arial"/>
              </w:rPr>
            </w:pPr>
            <w:r>
              <w:rPr>
                <w:rFonts w:eastAsia="Arial" w:cs="Arial"/>
                <w:sz w:val="26"/>
                <w:szCs w:val="26"/>
              </w:rPr>
              <w:t>Ask your Home Tutor to test your algorithm. Did it work?</w:t>
            </w:r>
          </w:p>
        </w:tc>
      </w:tr>
      <w:tr w:rsidR="008336B8" w:rsidTr="008336B8">
        <w:trPr>
          <w:trHeight w:val="567"/>
        </w:trPr>
        <w:tc>
          <w:tcPr>
            <w:tcW w:w="10031" w:type="dxa"/>
            <w:gridSpan w:val="25"/>
            <w:tcBorders>
              <w:top w:val="single" w:sz="12" w:space="0" w:color="B31E8E"/>
              <w:left w:val="single" w:sz="12" w:space="0" w:color="B31E8E"/>
              <w:bottom w:val="single" w:sz="12" w:space="0" w:color="B31E8E"/>
              <w:right w:val="single" w:sz="12" w:space="0" w:color="B31E8E"/>
            </w:tcBorders>
            <w:vAlign w:val="bottom"/>
          </w:tcPr>
          <w:p w:rsidR="008336B8" w:rsidRDefault="008336B8" w:rsidP="00AB2335">
            <w:pPr>
              <w:rPr>
                <w:rFonts w:eastAsia="Arial" w:cs="Arial"/>
                <w:sz w:val="26"/>
                <w:szCs w:val="26"/>
              </w:rPr>
            </w:pPr>
            <w:r>
              <w:rPr>
                <w:rFonts w:cs="Arial"/>
                <w:noProof/>
                <w:sz w:val="26"/>
                <w:szCs w:val="26"/>
                <w:lang w:eastAsia="ja-JP"/>
              </w:rPr>
              <w:t xml:space="preserve">Open your </w:t>
            </w:r>
            <w:r>
              <w:rPr>
                <w:rFonts w:cs="Arial"/>
                <w:i/>
                <w:noProof/>
                <w:sz w:val="26"/>
                <w:szCs w:val="26"/>
                <w:lang w:eastAsia="ja-JP"/>
              </w:rPr>
              <w:t xml:space="preserve">Word wall </w:t>
            </w:r>
            <w:r w:rsidRPr="00746B95">
              <w:rPr>
                <w:rFonts w:cs="Arial"/>
                <w:noProof/>
                <w:sz w:val="26"/>
                <w:szCs w:val="26"/>
                <w:lang w:eastAsia="ja-JP"/>
              </w:rPr>
              <w:t>document</w:t>
            </w:r>
            <w:r>
              <w:rPr>
                <w:rFonts w:cs="Arial"/>
                <w:noProof/>
                <w:sz w:val="26"/>
                <w:szCs w:val="26"/>
                <w:lang w:eastAsia="ja-JP"/>
              </w:rPr>
              <w:t xml:space="preserve"> </w:t>
            </w:r>
            <w:r w:rsidRPr="00746B95">
              <w:rPr>
                <w:rFonts w:cs="Arial"/>
                <w:noProof/>
                <w:sz w:val="26"/>
                <w:szCs w:val="26"/>
                <w:lang w:eastAsia="ja-JP"/>
              </w:rPr>
              <w:t>and add some words f</w:t>
            </w:r>
            <w:r>
              <w:rPr>
                <w:rFonts w:cs="Arial"/>
                <w:noProof/>
                <w:sz w:val="26"/>
                <w:szCs w:val="26"/>
                <w:lang w:eastAsia="ja-JP"/>
              </w:rPr>
              <w:t>rom today’s activities.</w:t>
            </w:r>
          </w:p>
        </w:tc>
      </w:tr>
    </w:tbl>
    <w:p w:rsidR="00F64868" w:rsidRPr="00AB2335" w:rsidRDefault="00F64868">
      <w:pPr>
        <w:spacing w:before="0" w:after="0"/>
        <w:rPr>
          <w:sz w:val="16"/>
          <w:szCs w:val="16"/>
        </w:rPr>
      </w:pPr>
      <w:r>
        <w:br w:type="page"/>
      </w:r>
    </w:p>
    <w:p w:rsidR="00D91C7D" w:rsidRPr="001C1E24" w:rsidRDefault="00D91C7D" w:rsidP="00D91C7D">
      <w:pPr>
        <w:pStyle w:val="Heading1"/>
        <w:rPr>
          <w:color w:val="B31E8E"/>
        </w:rPr>
      </w:pPr>
      <w:r w:rsidRPr="001C1E24">
        <w:rPr>
          <w:color w:val="B31E8E"/>
        </w:rPr>
        <w:lastRenderedPageBreak/>
        <w:t xml:space="preserve">Day </w:t>
      </w:r>
      <w:r w:rsidR="006907FE">
        <w:rPr>
          <w:color w:val="B31E8E"/>
        </w:rPr>
        <w:t>5</w:t>
      </w:r>
      <w:r w:rsidRPr="001C1E24">
        <w:rPr>
          <w:color w:val="B31E8E"/>
        </w:rPr>
        <w:t xml:space="preserve">: </w:t>
      </w:r>
      <w:r w:rsidR="00BE56E3">
        <w:rPr>
          <w:color w:val="B31E8E"/>
        </w:rPr>
        <w:t>Computer programs</w:t>
      </w:r>
    </w:p>
    <w:tbl>
      <w:tblPr>
        <w:tblStyle w:val="TableGrid"/>
        <w:tblW w:w="0" w:type="auto"/>
        <w:tblLayout w:type="fixed"/>
        <w:tblLook w:val="04A0" w:firstRow="1" w:lastRow="0" w:firstColumn="1" w:lastColumn="0" w:noHBand="0" w:noVBand="1"/>
      </w:tblPr>
      <w:tblGrid>
        <w:gridCol w:w="9962"/>
      </w:tblGrid>
      <w:tr w:rsidR="00D91C7D" w:rsidTr="001F2215">
        <w:trPr>
          <w:trHeight w:val="1191"/>
        </w:trPr>
        <w:tc>
          <w:tcPr>
            <w:tcW w:w="9962" w:type="dxa"/>
            <w:tcBorders>
              <w:top w:val="single" w:sz="12" w:space="0" w:color="B31E8E"/>
              <w:left w:val="single" w:sz="12" w:space="0" w:color="B31E8E"/>
              <w:bottom w:val="single" w:sz="12" w:space="0" w:color="B31E8E"/>
              <w:right w:val="single" w:sz="12" w:space="0" w:color="B31E8E"/>
            </w:tcBorders>
            <w:vAlign w:val="center"/>
          </w:tcPr>
          <w:p w:rsidR="00D91C7D" w:rsidRDefault="00A571F3" w:rsidP="005F3ADE">
            <w:r>
              <w:rPr>
                <w:noProof/>
              </w:rPr>
              <w:drawing>
                <wp:anchor distT="0" distB="0" distL="114300" distR="114300" simplePos="0" relativeHeight="252129280" behindDoc="0" locked="0" layoutInCell="1" allowOverlap="1" wp14:anchorId="5B7BDC7A" wp14:editId="39C611AF">
                  <wp:simplePos x="0" y="0"/>
                  <wp:positionH relativeFrom="column">
                    <wp:posOffset>4610100</wp:posOffset>
                  </wp:positionH>
                  <wp:positionV relativeFrom="paragraph">
                    <wp:posOffset>66675</wp:posOffset>
                  </wp:positionV>
                  <wp:extent cx="624840" cy="517525"/>
                  <wp:effectExtent l="0" t="0" r="3810" b="0"/>
                  <wp:wrapNone/>
                  <wp:docPr id="44" name="Picture 44" descr="R:\Operational\Resources\graphics_library\DoE_owned\general_graphics\Digital technologies\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computer.png"/>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62484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EB1">
              <w:t>Materials:</w:t>
            </w:r>
          </w:p>
          <w:p w:rsidR="00D91C7D" w:rsidRDefault="00DB7F38" w:rsidP="001F2215">
            <w:pPr>
              <w:pStyle w:val="Bullet1"/>
              <w:numPr>
                <w:ilvl w:val="0"/>
                <w:numId w:val="7"/>
              </w:numPr>
            </w:pPr>
            <w:r>
              <w:t xml:space="preserve">computer, laptop </w:t>
            </w:r>
            <w:r w:rsidR="00D61EF4">
              <w:t>or</w:t>
            </w:r>
            <w:r>
              <w:t xml:space="preserve"> tablet </w:t>
            </w:r>
            <w:r w:rsidR="00AE0EB1">
              <w:t xml:space="preserve">with </w:t>
            </w:r>
            <w:r>
              <w:t>internet access</w:t>
            </w:r>
            <w:r w:rsidR="000C5CBA">
              <w:t xml:space="preserve"> </w:t>
            </w:r>
          </w:p>
        </w:tc>
      </w:tr>
      <w:tr w:rsidR="00BE56E3" w:rsidTr="00865CBF">
        <w:trPr>
          <w:trHeight w:val="1474"/>
        </w:trPr>
        <w:tc>
          <w:tcPr>
            <w:tcW w:w="9962" w:type="dxa"/>
            <w:tcBorders>
              <w:top w:val="single" w:sz="12" w:space="0" w:color="B31E8E"/>
              <w:left w:val="nil"/>
              <w:bottom w:val="nil"/>
              <w:right w:val="nil"/>
            </w:tcBorders>
            <w:vAlign w:val="center"/>
          </w:tcPr>
          <w:p w:rsidR="00BE56E3" w:rsidRDefault="00BE56E3" w:rsidP="004A2BCF">
            <w:pPr>
              <w:spacing w:before="80" w:after="80"/>
            </w:pPr>
            <w:r w:rsidRPr="00E077A7">
              <w:rPr>
                <w:rFonts w:cs="Arial"/>
                <w:noProof/>
              </w:rPr>
              <mc:AlternateContent>
                <mc:Choice Requires="wps">
                  <w:drawing>
                    <wp:anchor distT="0" distB="0" distL="114300" distR="114300" simplePos="0" relativeHeight="252265472" behindDoc="0" locked="0" layoutInCell="1" allowOverlap="1" wp14:anchorId="27AA7FCF" wp14:editId="52F5FD02">
                      <wp:simplePos x="0" y="0"/>
                      <wp:positionH relativeFrom="column">
                        <wp:posOffset>944880</wp:posOffset>
                      </wp:positionH>
                      <wp:positionV relativeFrom="paragraph">
                        <wp:posOffset>203835</wp:posOffset>
                      </wp:positionV>
                      <wp:extent cx="5143500" cy="525780"/>
                      <wp:effectExtent l="457200" t="0" r="19050" b="26670"/>
                      <wp:wrapNone/>
                      <wp:docPr id="21" name="Rounded 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569720" y="4244340"/>
                                <a:ext cx="5143500" cy="525780"/>
                              </a:xfrm>
                              <a:prstGeom prst="wedgeRoundRectCallout">
                                <a:avLst>
                                  <a:gd name="adj1" fmla="val -58031"/>
                                  <a:gd name="adj2" fmla="val 23437"/>
                                  <a:gd name="adj3" fmla="val 16667"/>
                                </a:avLst>
                              </a:prstGeom>
                              <a:noFill/>
                              <a:ln w="19050">
                                <a:solidFill>
                                  <a:srgbClr val="B31E8E"/>
                                </a:solidFill>
                                <a:miter lim="800000"/>
                                <a:headEnd/>
                                <a:tailEnd/>
                              </a:ln>
                            </wps:spPr>
                            <wps:txbx>
                              <w:txbxContent>
                                <w:p w:rsidR="0091685E" w:rsidRPr="00F551B7" w:rsidRDefault="0091685E" w:rsidP="00BE56E3">
                                  <w:pPr>
                                    <w:spacing w:before="0" w:after="0"/>
                                    <w:rPr>
                                      <w:sz w:val="26"/>
                                      <w:szCs w:val="26"/>
                                    </w:rPr>
                                  </w:pPr>
                                  <w:r>
                                    <w:rPr>
                                      <w:sz w:val="26"/>
                                      <w:szCs w:val="26"/>
                                    </w:rPr>
                                    <w:t>We make decisions every day so we can do the things we need or want to 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A7FCF" id="Rounded Rectangular Callout 21" o:spid="_x0000_s1109" type="#_x0000_t62" style="position:absolute;margin-left:74.4pt;margin-top:16.05pt;width:405pt;height:41.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IegIAAM4EAAAOAAAAZHJzL2Uyb0RvYy54bWysVNtu2zAMfR+wfxD03vqepkGdokvbYUC3&#10;Fe32AYol29pk0ZOUONnXj5Kdzt3ehuVBEKND8vCQ9NX1oVNkL4yVoEuanMeUCF0Bl7op6dcv92dL&#10;SqxjmjMFWpT0KCy9Xr99czX0K5FCC4oLQzCItquhL2nrXL+KIlu1omP2HHqh8bEG0zGHpmkibtiA&#10;0TsVpXG8iAYwvDdQCWvx39vxka5D/LoWlftc11Y4okqK3Fw4TTi3/ozWV2zVGNa3spposH9g0TGp&#10;MelLqFvmGNkZ+VeoTlYGLNTuvIIugrqWlQg1YDVJ/Ec1zy3rRagFxbH9i0z2/4WtPu0fDZG8pGlC&#10;iWYd9ugJdpoLTp5QPaabnWKGbJhSsHMEUSjZ0NsVej73j8YXbfsHqL5bomHTooO4MQaGVjCORAM+&#10;euXgDYuuZDt8BI4J2c5BUO9Qm84HRF3IAX2LxeVFim07ljRP8zzLp4aJgyMVAookz4oYARUiirS4&#10;WAZAxFanSL2x7r2AjvhLSQfBGxHq88VNRYXUbP9gXeggn2Rg/BtKUncKB2LPFDkrlnEWysE2z0Dp&#10;HJRmeXYxTdUMk80xyWKxCBjkOaXF24mp56DhXioVZlNpMqASl3ERB54WlOT+NQhvmu1GGYL0Svou&#10;S+6Wdz43RnsF66TDJVOyK+ky9r+RoO/QneYhjWNSjXd0VhpjnLo0dtsdtocwJsvsNABb4EdsooFx&#10;qfAjgJcWzE9KBlyoktofO2YEJeqDxkG4THJsH3HByIvQVzN/2c5fmK4wVEkdJeN148at3fVGNi1m&#10;SoIcGm5weGrpfNme8shqMnBpghrTgvutnNsB9fsztP4FAAD//wMAUEsDBBQABgAIAAAAIQDUr9k7&#10;3QAAAAoBAAAPAAAAZHJzL2Rvd25yZXYueG1sTI/BTsMwEETvSPyDtUhcEHVSSmlDnKqqxAfQ5gO2&#10;sZO4jdchdtPA17M9wXF2RrNv8s3kOjGaIVhPCtJZAsJQ5bWlRkF5+HhegQgRSWPnySj4NgE2xf1d&#10;jpn2V/o04z42gksoZKigjbHPpAxVaxyGme8NsVf7wWFkOTRSD3jlctfJeZIspUNL/KHF3uxaU533&#10;F6dAPtUWy93Uv9GyLOvx8GO/tielHh+m7TuIaKb4F4YbPqNDwUxHfyEdRMd6sWL0qOBlnoLgwPr1&#10;djiyky7WIItc/p9Q/AIAAP//AwBQSwECLQAUAAYACAAAACEAtoM4kv4AAADhAQAAEwAAAAAAAAAA&#10;AAAAAAAAAAAAW0NvbnRlbnRfVHlwZXNdLnhtbFBLAQItABQABgAIAAAAIQA4/SH/1gAAAJQBAAAL&#10;AAAAAAAAAAAAAAAAAC8BAABfcmVscy8ucmVsc1BLAQItABQABgAIAAAAIQAL/VNIegIAAM4EAAAO&#10;AAAAAAAAAAAAAAAAAC4CAABkcnMvZTJvRG9jLnhtbFBLAQItABQABgAIAAAAIQDUr9k73QAAAAoB&#10;AAAPAAAAAAAAAAAAAAAAANQEAABkcnMvZG93bnJldi54bWxQSwUGAAAAAAQABADzAAAA3gUAAAAA&#10;" adj="-1735,15862" filled="f" strokecolor="#b31e8e" strokeweight="1.5pt">
                      <v:textbox>
                        <w:txbxContent>
                          <w:p w:rsidR="0091685E" w:rsidRPr="00F551B7" w:rsidRDefault="0091685E" w:rsidP="00BE56E3">
                            <w:pPr>
                              <w:spacing w:before="0" w:after="0"/>
                              <w:rPr>
                                <w:sz w:val="26"/>
                                <w:szCs w:val="26"/>
                              </w:rPr>
                            </w:pPr>
                            <w:r>
                              <w:rPr>
                                <w:sz w:val="26"/>
                                <w:szCs w:val="26"/>
                              </w:rPr>
                              <w:t>We make decisions every day so we can do the things we need or want to do.</w:t>
                            </w:r>
                          </w:p>
                        </w:txbxContent>
                      </v:textbox>
                    </v:shape>
                  </w:pict>
                </mc:Fallback>
              </mc:AlternateContent>
            </w:r>
            <w:r>
              <w:rPr>
                <w:noProof/>
              </w:rPr>
              <w:drawing>
                <wp:inline distT="0" distB="0" distL="0" distR="0" wp14:anchorId="41F817FF" wp14:editId="65BD60D5">
                  <wp:extent cx="396000" cy="731520"/>
                  <wp:effectExtent l="0" t="0" r="4445" b="0"/>
                  <wp:docPr id="16" name="Picture 16"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398323" cy="735811"/>
                          </a:xfrm>
                          <a:prstGeom prst="rect">
                            <a:avLst/>
                          </a:prstGeom>
                          <a:noFill/>
                          <a:ln>
                            <a:noFill/>
                          </a:ln>
                        </pic:spPr>
                      </pic:pic>
                    </a:graphicData>
                  </a:graphic>
                </wp:inline>
              </w:drawing>
            </w:r>
          </w:p>
        </w:tc>
      </w:tr>
      <w:tr w:rsidR="00BE56E3" w:rsidTr="005250A3">
        <w:trPr>
          <w:trHeight w:val="1701"/>
        </w:trPr>
        <w:tc>
          <w:tcPr>
            <w:tcW w:w="9962" w:type="dxa"/>
            <w:tcBorders>
              <w:top w:val="nil"/>
              <w:left w:val="nil"/>
              <w:bottom w:val="nil"/>
              <w:right w:val="nil"/>
            </w:tcBorders>
            <w:vAlign w:val="center"/>
          </w:tcPr>
          <w:p w:rsidR="00BE56E3" w:rsidRDefault="00BE56E3" w:rsidP="00BE56E3">
            <w:pPr>
              <w:spacing w:before="80" w:after="80"/>
              <w:jc w:val="right"/>
            </w:pPr>
            <w:r w:rsidRPr="00E077A7">
              <w:rPr>
                <w:rFonts w:cs="Arial"/>
                <w:noProof/>
              </w:rPr>
              <mc:AlternateContent>
                <mc:Choice Requires="wps">
                  <w:drawing>
                    <wp:anchor distT="0" distB="0" distL="114300" distR="114300" simplePos="0" relativeHeight="252267520" behindDoc="0" locked="0" layoutInCell="1" allowOverlap="1" wp14:anchorId="2F880879" wp14:editId="10B9DF61">
                      <wp:simplePos x="0" y="0"/>
                      <wp:positionH relativeFrom="column">
                        <wp:posOffset>68580</wp:posOffset>
                      </wp:positionH>
                      <wp:positionV relativeFrom="paragraph">
                        <wp:posOffset>-38735</wp:posOffset>
                      </wp:positionV>
                      <wp:extent cx="5532120" cy="762000"/>
                      <wp:effectExtent l="0" t="0" r="297180" b="19050"/>
                      <wp:wrapNone/>
                      <wp:docPr id="28" name="Rounded 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54380" y="5166360"/>
                                <a:ext cx="5532120" cy="762000"/>
                              </a:xfrm>
                              <a:prstGeom prst="wedgeRoundRectCallout">
                                <a:avLst>
                                  <a:gd name="adj1" fmla="val 54703"/>
                                  <a:gd name="adj2" fmla="val -6765"/>
                                  <a:gd name="adj3" fmla="val 16667"/>
                                </a:avLst>
                              </a:prstGeom>
                              <a:noFill/>
                              <a:ln w="19050">
                                <a:solidFill>
                                  <a:srgbClr val="B31E8E"/>
                                </a:solidFill>
                                <a:miter lim="800000"/>
                                <a:headEnd/>
                                <a:tailEnd/>
                              </a:ln>
                            </wps:spPr>
                            <wps:txbx>
                              <w:txbxContent>
                                <w:p w:rsidR="0091685E" w:rsidRPr="00BE56E3" w:rsidRDefault="0091685E" w:rsidP="00BE56E3">
                                  <w:pPr>
                                    <w:spacing w:before="0" w:after="0"/>
                                    <w:rPr>
                                      <w:sz w:val="26"/>
                                      <w:szCs w:val="26"/>
                                    </w:rPr>
                                  </w:pPr>
                                  <w:r>
                                    <w:rPr>
                                      <w:sz w:val="26"/>
                                      <w:szCs w:val="26"/>
                                    </w:rPr>
                                    <w:t>I look out the window to see what the weather is and then decide what to wear. When I am ready for breakfast, mum asks me what I would like, pancakes or bacon and eggs. I make the decision and tell 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0879" id="Rounded Rectangular Callout 28" o:spid="_x0000_s1110" type="#_x0000_t62" style="position:absolute;left:0;text-align:left;margin-left:5.4pt;margin-top:-3.05pt;width:435.6pt;height:60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3dwIAAMwEAAAOAAAAZHJzL2Uyb0RvYy54bWysVMFu2zAMvQ/YPwi6N7aT2EmNOEWXtsOA&#10;biva7QMYS7a1yZInyXHarx8lu1263oZdBMqkyMf3SG8ujq0kB26s0KqgySymhKtSM6Hqgn7/dnO2&#10;psQ6UAykVrygj9zSi+37d5uhy/lcN1oybggmUTYfuoI2znV5FNmy4S3Yme64QmelTQsOr6aOmIEB&#10;s7cymsdxFg3asM7okluLX69GJ92G/FXFS/e1qix3RBYUsblwmnDu/RltN5DXBrpGlBMM+AcULQiF&#10;RV9SXYED0hvxJlUrSqOtrtys1G2kq0qUPPSA3STxX908NNDx0AuSY7sXmuz/S1t+OdwZIlhB56iU&#10;ghY1ute9YpyRe2QPVN1LMGQHUureEYxCyobO5vjyobszvmnb3erypyVK7xp8wC+N0UPDgSHQxMdH&#10;rx74i8WnZD981gwLQu90YO9YmdYnRF7IsaCrdLlYo2qPBU2TLFtkk1786EiJ/jRdzJM5BpQYscpw&#10;HkJABPlzos5Y95HrlnijoANnNQ/t+d6mnkJlONxaFwRkEwvAfiSUVK3EeTiAJOlyFS+meTmJmZ/G&#10;nGWrLH0bsziNwUayVSAF8qkqAn4G6iEofSOkDJMpFRmQw/M4jQNMq6Vg3htoN/V+Jw1BdAX9sEiu&#10;19dT3ldhrXC4YlK0BV0jQyNHkHt9rhULZRwIOdoIRapJMK/RqLU77o9hSNZLX8ELuNfsESU0elwp&#10;/AWg0WjzRMmA61RQ+6sHwymRnxSOwXmyXPr9C5dluvKqmVPP/tQDqsRUBXWUjObOjTvbd0bUDVZK&#10;Ah1KX+LoVMI9z9iIasKPK4PWq508vYeoPz+h7W8AAAD//wMAUEsDBBQABgAIAAAAIQBBaOyo3AAA&#10;AAkBAAAPAAAAZHJzL2Rvd25yZXYueG1sTI9dS8NAEEXfBf/DMoJv7W5aCGnMpkhFEISCbX2fZsck&#10;uh8hu03jv3d80sfLGe6cW21nZ8VEY+yD15AtFQjyTTC9bzWcjs+LAkRM6A3a4EnDN0XY1rc3FZYm&#10;XP0bTYfUCi7xsUQNXUpDKWVsOnIYl2Egz+wjjA4Tx7GVZsQrlzsrV0rl0mHv+UOHA+06ar4OF6dh&#10;t3m3ivZ2eH16OX2OuN7nU09a39/Njw8gEs3p7xh+9VkdanY6h4s3UVjOis2ThkWegWBeFCvedmaQ&#10;rTcg60r+X1D/AAAA//8DAFBLAQItABQABgAIAAAAIQC2gziS/gAAAOEBAAATAAAAAAAAAAAAAAAA&#10;AAAAAABbQ29udGVudF9UeXBlc10ueG1sUEsBAi0AFAAGAAgAAAAhADj9If/WAAAAlAEAAAsAAAAA&#10;AAAAAAAAAAAALwEAAF9yZWxzLy5yZWxzUEsBAi0AFAAGAAgAAAAhAD7fEvd3AgAAzAQAAA4AAAAA&#10;AAAAAAAAAAAALgIAAGRycy9lMm9Eb2MueG1sUEsBAi0AFAAGAAgAAAAhAEFo7KjcAAAACQEAAA8A&#10;AAAAAAAAAAAAAAAA0QQAAGRycy9kb3ducmV2LnhtbFBLBQYAAAAABAAEAPMAAADaBQAAAAA=&#10;" adj="22616,9339" filled="f" strokecolor="#b31e8e" strokeweight="1.5pt">
                      <v:textbox>
                        <w:txbxContent>
                          <w:p w:rsidR="0091685E" w:rsidRPr="00BE56E3" w:rsidRDefault="0091685E" w:rsidP="00BE56E3">
                            <w:pPr>
                              <w:spacing w:before="0" w:after="0"/>
                              <w:rPr>
                                <w:sz w:val="26"/>
                                <w:szCs w:val="26"/>
                              </w:rPr>
                            </w:pPr>
                            <w:r>
                              <w:rPr>
                                <w:sz w:val="26"/>
                                <w:szCs w:val="26"/>
                              </w:rPr>
                              <w:t>I look out the window to see what the weather is and then decide what to wear. When I am ready for breakfast, mum asks me what I would like, pancakes or bacon and eggs. I make the decision and tell her.</w:t>
                            </w:r>
                          </w:p>
                        </w:txbxContent>
                      </v:textbox>
                    </v:shape>
                  </w:pict>
                </mc:Fallback>
              </mc:AlternateContent>
            </w:r>
            <w:r>
              <w:rPr>
                <w:noProof/>
                <w:sz w:val="36"/>
                <w:szCs w:val="36"/>
              </w:rPr>
              <w:drawing>
                <wp:inline distT="0" distB="0" distL="0" distR="0" wp14:anchorId="45BB4269" wp14:editId="3BEF9C7F">
                  <wp:extent cx="457200" cy="672737"/>
                  <wp:effectExtent l="0" t="0" r="0" b="0"/>
                  <wp:docPr id="27" name="Picture 27"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BE56E3" w:rsidTr="005250A3">
        <w:trPr>
          <w:trHeight w:val="20"/>
        </w:trPr>
        <w:tc>
          <w:tcPr>
            <w:tcW w:w="9962" w:type="dxa"/>
            <w:tcBorders>
              <w:top w:val="nil"/>
              <w:left w:val="nil"/>
              <w:bottom w:val="single" w:sz="8" w:space="0" w:color="8A3459"/>
              <w:right w:val="nil"/>
            </w:tcBorders>
            <w:vAlign w:val="center"/>
          </w:tcPr>
          <w:p w:rsidR="00BE56E3" w:rsidRPr="00E077A7" w:rsidRDefault="00BE56E3" w:rsidP="00D44701">
            <w:pPr>
              <w:rPr>
                <w:noProof/>
                <w:lang w:eastAsia="ja-JP"/>
              </w:rPr>
            </w:pPr>
            <w:r>
              <w:rPr>
                <w:noProof/>
                <w:lang w:eastAsia="ja-JP"/>
              </w:rPr>
              <w:t xml:space="preserve">List </w:t>
            </w:r>
            <w:r w:rsidR="00D44701">
              <w:rPr>
                <w:noProof/>
                <w:lang w:eastAsia="ja-JP"/>
              </w:rPr>
              <w:t>three</w:t>
            </w:r>
            <w:r>
              <w:rPr>
                <w:noProof/>
                <w:lang w:eastAsia="ja-JP"/>
              </w:rPr>
              <w:t xml:space="preserve"> things you might need to make a decision about.</w:t>
            </w:r>
          </w:p>
        </w:tc>
      </w:tr>
      <w:tr w:rsidR="00BE56E3" w:rsidTr="005250A3">
        <w:trPr>
          <w:trHeight w:val="794"/>
        </w:trPr>
        <w:tc>
          <w:tcPr>
            <w:tcW w:w="9962" w:type="dxa"/>
            <w:tcBorders>
              <w:top w:val="single" w:sz="8" w:space="0" w:color="8A3459"/>
              <w:left w:val="nil"/>
              <w:bottom w:val="single" w:sz="8" w:space="0" w:color="8A3459"/>
              <w:right w:val="nil"/>
            </w:tcBorders>
            <w:vAlign w:val="center"/>
          </w:tcPr>
          <w:p w:rsidR="00BE56E3" w:rsidRDefault="00BE56E3" w:rsidP="00BE56E3">
            <w:pPr>
              <w:rPr>
                <w:noProof/>
                <w:lang w:eastAsia="ja-JP"/>
              </w:rPr>
            </w:pPr>
          </w:p>
        </w:tc>
      </w:tr>
      <w:tr w:rsidR="00BE56E3" w:rsidTr="005250A3">
        <w:trPr>
          <w:trHeight w:val="794"/>
        </w:trPr>
        <w:tc>
          <w:tcPr>
            <w:tcW w:w="9962" w:type="dxa"/>
            <w:tcBorders>
              <w:top w:val="single" w:sz="8" w:space="0" w:color="8A3459"/>
              <w:left w:val="nil"/>
              <w:bottom w:val="single" w:sz="8" w:space="0" w:color="8A3459"/>
              <w:right w:val="nil"/>
            </w:tcBorders>
            <w:vAlign w:val="center"/>
          </w:tcPr>
          <w:p w:rsidR="00BE56E3" w:rsidRDefault="00BE56E3" w:rsidP="00BE56E3">
            <w:pPr>
              <w:rPr>
                <w:noProof/>
                <w:lang w:eastAsia="ja-JP"/>
              </w:rPr>
            </w:pPr>
          </w:p>
        </w:tc>
      </w:tr>
      <w:tr w:rsidR="00BE56E3" w:rsidTr="005250A3">
        <w:trPr>
          <w:trHeight w:val="794"/>
        </w:trPr>
        <w:tc>
          <w:tcPr>
            <w:tcW w:w="9962" w:type="dxa"/>
            <w:tcBorders>
              <w:top w:val="single" w:sz="8" w:space="0" w:color="8A3459"/>
              <w:left w:val="nil"/>
              <w:bottom w:val="single" w:sz="8" w:space="0" w:color="8A3459"/>
              <w:right w:val="nil"/>
            </w:tcBorders>
            <w:vAlign w:val="center"/>
          </w:tcPr>
          <w:p w:rsidR="00BE56E3" w:rsidRDefault="00BE56E3" w:rsidP="00BE56E3">
            <w:pPr>
              <w:rPr>
                <w:noProof/>
                <w:lang w:eastAsia="ja-JP"/>
              </w:rPr>
            </w:pPr>
          </w:p>
        </w:tc>
      </w:tr>
      <w:tr w:rsidR="00BE56E3" w:rsidTr="005250A3">
        <w:trPr>
          <w:trHeight w:val="1814"/>
        </w:trPr>
        <w:tc>
          <w:tcPr>
            <w:tcW w:w="9962" w:type="dxa"/>
            <w:tcBorders>
              <w:top w:val="single" w:sz="8" w:space="0" w:color="8A3459"/>
              <w:left w:val="nil"/>
              <w:bottom w:val="single" w:sz="12" w:space="0" w:color="B31E8E"/>
              <w:right w:val="nil"/>
            </w:tcBorders>
            <w:vAlign w:val="center"/>
          </w:tcPr>
          <w:p w:rsidR="00BE56E3" w:rsidRDefault="00BE56E3" w:rsidP="00BE56E3">
            <w:pPr>
              <w:rPr>
                <w:noProof/>
                <w:lang w:eastAsia="ja-JP"/>
              </w:rPr>
            </w:pPr>
            <w:r>
              <w:rPr>
                <w:noProof/>
                <w:lang w:eastAsia="ja-JP"/>
              </w:rPr>
              <w:t>Computer programs are based on decisions made by the programmer. The programmer decides the information or action the computer</w:t>
            </w:r>
            <w:r w:rsidR="00163D03">
              <w:rPr>
                <w:noProof/>
                <w:lang w:eastAsia="ja-JP"/>
              </w:rPr>
              <w:t xml:space="preserve"> should</w:t>
            </w:r>
            <w:r>
              <w:rPr>
                <w:noProof/>
                <w:lang w:eastAsia="ja-JP"/>
              </w:rPr>
              <w:t xml:space="preserve"> provide or </w:t>
            </w:r>
            <w:r w:rsidR="00163D03">
              <w:rPr>
                <w:noProof/>
                <w:lang w:eastAsia="ja-JP"/>
              </w:rPr>
              <w:t>do</w:t>
            </w:r>
            <w:r>
              <w:rPr>
                <w:noProof/>
                <w:lang w:eastAsia="ja-JP"/>
              </w:rPr>
              <w:t xml:space="preserve"> and writes the code so it happens.</w:t>
            </w:r>
          </w:p>
          <w:p w:rsidR="001E7F57" w:rsidRPr="001E7F57" w:rsidRDefault="001E7F57" w:rsidP="001E7F57">
            <w:pPr>
              <w:rPr>
                <w:noProof/>
                <w:lang w:eastAsia="ja-JP"/>
              </w:rPr>
            </w:pPr>
            <w:r>
              <w:rPr>
                <w:noProof/>
                <w:lang w:eastAsia="ja-JP"/>
              </w:rPr>
              <w:t xml:space="preserve">Watch the </w:t>
            </w:r>
            <w:r w:rsidRPr="001B16A9">
              <w:rPr>
                <w:i/>
              </w:rPr>
              <w:t>Coding for kids</w:t>
            </w:r>
            <w:r>
              <w:rPr>
                <w:i/>
              </w:rPr>
              <w:t xml:space="preserve"> 3</w:t>
            </w:r>
            <w:r w:rsidRPr="001B16A9">
              <w:rPr>
                <w:i/>
              </w:rPr>
              <w:t xml:space="preserve">: </w:t>
            </w:r>
            <w:r>
              <w:rPr>
                <w:i/>
              </w:rPr>
              <w:t xml:space="preserve">Think like a computer </w:t>
            </w:r>
            <w:r>
              <w:t>video again.</w:t>
            </w:r>
          </w:p>
        </w:tc>
      </w:tr>
      <w:tr w:rsidR="00BE56E3" w:rsidTr="005250A3">
        <w:trPr>
          <w:trHeight w:val="964"/>
        </w:trPr>
        <w:tc>
          <w:tcPr>
            <w:tcW w:w="9962" w:type="dxa"/>
            <w:tcBorders>
              <w:top w:val="single" w:sz="12" w:space="0" w:color="B31E8E"/>
              <w:left w:val="nil"/>
              <w:bottom w:val="single" w:sz="12" w:space="0" w:color="B31E8E"/>
              <w:right w:val="nil"/>
            </w:tcBorders>
            <w:vAlign w:val="center"/>
          </w:tcPr>
          <w:p w:rsidR="00BE56E3" w:rsidRDefault="00163D03" w:rsidP="00D44701">
            <w:pPr>
              <w:rPr>
                <w:noProof/>
                <w:lang w:eastAsia="ja-JP"/>
              </w:rPr>
            </w:pPr>
            <w:r>
              <w:t>The</w:t>
            </w:r>
            <w:r w:rsidR="001E7F57">
              <w:t xml:space="preserve"> robot </w:t>
            </w:r>
            <w:r>
              <w:t xml:space="preserve">needs to go </w:t>
            </w:r>
            <w:r w:rsidR="001E7F57">
              <w:t>back to the kitchen</w:t>
            </w:r>
            <w:r>
              <w:t xml:space="preserve"> to collect and serve more food.</w:t>
            </w:r>
            <w:r w:rsidR="001E7F57">
              <w:t xml:space="preserve"> </w:t>
            </w:r>
            <w:r>
              <w:t>W</w:t>
            </w:r>
            <w:r w:rsidR="001E7F57">
              <w:t xml:space="preserve">hat </w:t>
            </w:r>
            <w:r w:rsidR="00D44701">
              <w:t xml:space="preserve">three </w:t>
            </w:r>
            <w:r w:rsidR="001E7F57">
              <w:t xml:space="preserve">decisions </w:t>
            </w:r>
            <w:r w:rsidR="00D44701">
              <w:t>might</w:t>
            </w:r>
            <w:r w:rsidR="001E7F57">
              <w:t xml:space="preserve"> </w:t>
            </w:r>
            <w:r>
              <w:t xml:space="preserve">the programmer </w:t>
            </w:r>
            <w:r w:rsidR="00D44701">
              <w:t xml:space="preserve">need to </w:t>
            </w:r>
            <w:r w:rsidR="001E7F57">
              <w:t>make? List them here.</w:t>
            </w:r>
          </w:p>
        </w:tc>
      </w:tr>
      <w:tr w:rsidR="001E7F57" w:rsidTr="005250A3">
        <w:trPr>
          <w:trHeight w:val="794"/>
        </w:trPr>
        <w:tc>
          <w:tcPr>
            <w:tcW w:w="9962" w:type="dxa"/>
            <w:tcBorders>
              <w:top w:val="single" w:sz="12" w:space="0" w:color="B31E8E"/>
              <w:left w:val="nil"/>
              <w:bottom w:val="single" w:sz="8" w:space="0" w:color="8A3459"/>
              <w:right w:val="nil"/>
            </w:tcBorders>
            <w:vAlign w:val="center"/>
          </w:tcPr>
          <w:p w:rsidR="001E7F57" w:rsidRDefault="001E7F57" w:rsidP="00BE56E3"/>
        </w:tc>
      </w:tr>
      <w:tr w:rsidR="001E7F57" w:rsidTr="005250A3">
        <w:trPr>
          <w:trHeight w:val="794"/>
        </w:trPr>
        <w:tc>
          <w:tcPr>
            <w:tcW w:w="9962" w:type="dxa"/>
            <w:tcBorders>
              <w:top w:val="single" w:sz="8" w:space="0" w:color="8A3459"/>
              <w:left w:val="nil"/>
              <w:bottom w:val="single" w:sz="8" w:space="0" w:color="8A3459"/>
              <w:right w:val="nil"/>
            </w:tcBorders>
            <w:vAlign w:val="center"/>
          </w:tcPr>
          <w:p w:rsidR="001E7F57" w:rsidRDefault="001E7F57" w:rsidP="00BE56E3"/>
        </w:tc>
      </w:tr>
      <w:tr w:rsidR="001E7F57" w:rsidTr="005250A3">
        <w:trPr>
          <w:trHeight w:val="794"/>
        </w:trPr>
        <w:tc>
          <w:tcPr>
            <w:tcW w:w="9962" w:type="dxa"/>
            <w:tcBorders>
              <w:top w:val="single" w:sz="8" w:space="0" w:color="8A3459"/>
              <w:left w:val="nil"/>
              <w:bottom w:val="single" w:sz="8" w:space="0" w:color="8A3459"/>
              <w:right w:val="nil"/>
            </w:tcBorders>
            <w:vAlign w:val="center"/>
          </w:tcPr>
          <w:p w:rsidR="001E7F57" w:rsidRDefault="001E7F57" w:rsidP="00BE56E3"/>
        </w:tc>
      </w:tr>
      <w:tr w:rsidR="00865CBF" w:rsidTr="005250A3">
        <w:trPr>
          <w:trHeight w:val="794"/>
        </w:trPr>
        <w:tc>
          <w:tcPr>
            <w:tcW w:w="9962" w:type="dxa"/>
            <w:tcBorders>
              <w:top w:val="single" w:sz="8" w:space="0" w:color="8A3459"/>
              <w:left w:val="nil"/>
              <w:bottom w:val="single" w:sz="8" w:space="0" w:color="8A3459"/>
              <w:right w:val="nil"/>
            </w:tcBorders>
            <w:vAlign w:val="center"/>
          </w:tcPr>
          <w:p w:rsidR="00865CBF" w:rsidRDefault="00865CBF" w:rsidP="00BE56E3"/>
        </w:tc>
      </w:tr>
    </w:tbl>
    <w:p w:rsidR="001E7F57" w:rsidRDefault="001E7F57">
      <w:pPr>
        <w:spacing w:before="0" w:after="0"/>
        <w:rPr>
          <w:rFonts w:cs="Arial"/>
          <w:b/>
          <w:sz w:val="16"/>
          <w:szCs w:val="16"/>
        </w:rPr>
      </w:pPr>
      <w:r>
        <w:rPr>
          <w:sz w:val="16"/>
          <w:szCs w:val="16"/>
        </w:rPr>
        <w:br w:type="page"/>
      </w:r>
    </w:p>
    <w:p w:rsidR="00BE56E3" w:rsidRDefault="00B37566" w:rsidP="001E7F57">
      <w:pPr>
        <w:pStyle w:val="Heading2"/>
      </w:pPr>
      <w:r>
        <w:lastRenderedPageBreak/>
        <w:t>Databases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2"/>
        <w:gridCol w:w="220"/>
        <w:gridCol w:w="1772"/>
        <w:gridCol w:w="936"/>
        <w:gridCol w:w="530"/>
        <w:gridCol w:w="527"/>
        <w:gridCol w:w="1992"/>
        <w:gridCol w:w="1993"/>
      </w:tblGrid>
      <w:tr w:rsidR="00C62748" w:rsidTr="00C62748">
        <w:trPr>
          <w:trHeight w:val="624"/>
        </w:trPr>
        <w:tc>
          <w:tcPr>
            <w:tcW w:w="9962" w:type="dxa"/>
            <w:gridSpan w:val="8"/>
            <w:tcBorders>
              <w:top w:val="single" w:sz="12" w:space="0" w:color="B31E8E"/>
              <w:left w:val="single" w:sz="12" w:space="0" w:color="B31E8E"/>
              <w:bottom w:val="single" w:sz="12" w:space="0" w:color="B31E8E"/>
              <w:right w:val="single" w:sz="12" w:space="0" w:color="B31E8E"/>
            </w:tcBorders>
          </w:tcPr>
          <w:p w:rsidR="00C62748" w:rsidRDefault="00C62748" w:rsidP="00C62748">
            <w:pPr>
              <w:rPr>
                <w:noProof/>
                <w:lang w:eastAsia="ja-JP"/>
              </w:rPr>
            </w:pPr>
            <w:r>
              <w:rPr>
                <w:rFonts w:eastAsia="Arial"/>
                <w:noProof/>
                <w:lang w:eastAsia="ja-JP"/>
              </w:rPr>
              <w:t>Materials:</w:t>
            </w:r>
          </w:p>
          <w:p w:rsidR="00C62748" w:rsidRPr="00C62748" w:rsidRDefault="00C62748" w:rsidP="00C62748">
            <w:pPr>
              <w:pStyle w:val="ListParagraph"/>
              <w:numPr>
                <w:ilvl w:val="0"/>
                <w:numId w:val="33"/>
              </w:numPr>
              <w:rPr>
                <w:rFonts w:cs="Arial"/>
                <w:noProof/>
                <w:lang w:eastAsia="ja-JP"/>
              </w:rPr>
            </w:pPr>
            <w:r>
              <w:rPr>
                <w:noProof/>
                <w:lang w:eastAsia="ja-JP"/>
              </w:rPr>
              <w:t>counters, buttons or similar</w:t>
            </w:r>
            <w:r w:rsidR="00067FA6">
              <w:rPr>
                <w:noProof/>
                <w:lang w:eastAsia="ja-JP"/>
              </w:rPr>
              <w:t>.</w:t>
            </w:r>
          </w:p>
        </w:tc>
      </w:tr>
      <w:tr w:rsidR="001E7F57" w:rsidTr="00C62748">
        <w:trPr>
          <w:trHeight w:val="1191"/>
        </w:trPr>
        <w:tc>
          <w:tcPr>
            <w:tcW w:w="9962" w:type="dxa"/>
            <w:gridSpan w:val="8"/>
            <w:tcBorders>
              <w:bottom w:val="single" w:sz="12" w:space="0" w:color="B31E8E"/>
            </w:tcBorders>
          </w:tcPr>
          <w:p w:rsidR="001E7F57" w:rsidRDefault="001E7F57">
            <w:r w:rsidRPr="00E077A7">
              <w:rPr>
                <w:rFonts w:cs="Arial"/>
                <w:noProof/>
              </w:rPr>
              <mc:AlternateContent>
                <mc:Choice Requires="wps">
                  <w:drawing>
                    <wp:anchor distT="0" distB="0" distL="114300" distR="114300" simplePos="0" relativeHeight="252269568" behindDoc="0" locked="0" layoutInCell="1" allowOverlap="1" wp14:anchorId="27982789" wp14:editId="13317B27">
                      <wp:simplePos x="0" y="0"/>
                      <wp:positionH relativeFrom="column">
                        <wp:posOffset>1005840</wp:posOffset>
                      </wp:positionH>
                      <wp:positionV relativeFrom="paragraph">
                        <wp:posOffset>109855</wp:posOffset>
                      </wp:positionV>
                      <wp:extent cx="5143500" cy="525780"/>
                      <wp:effectExtent l="457200" t="0" r="19050" b="26670"/>
                      <wp:wrapNone/>
                      <wp:docPr id="47" name="Rounded Rectangular Callou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25780"/>
                              </a:xfrm>
                              <a:prstGeom prst="wedgeRoundRectCallout">
                                <a:avLst>
                                  <a:gd name="adj1" fmla="val -58031"/>
                                  <a:gd name="adj2" fmla="val 23437"/>
                                  <a:gd name="adj3" fmla="val 16667"/>
                                </a:avLst>
                              </a:prstGeom>
                              <a:noFill/>
                              <a:ln w="19050">
                                <a:solidFill>
                                  <a:srgbClr val="B31E8E"/>
                                </a:solidFill>
                                <a:miter lim="800000"/>
                                <a:headEnd/>
                                <a:tailEnd/>
                              </a:ln>
                            </wps:spPr>
                            <wps:txbx>
                              <w:txbxContent>
                                <w:p w:rsidR="0091685E" w:rsidRDefault="0091685E" w:rsidP="001E7F57">
                                  <w:pPr>
                                    <w:spacing w:before="0" w:after="0"/>
                                    <w:rPr>
                                      <w:i/>
                                      <w:sz w:val="26"/>
                                      <w:szCs w:val="26"/>
                                    </w:rPr>
                                  </w:pPr>
                                  <w:r>
                                    <w:rPr>
                                      <w:sz w:val="26"/>
                                      <w:szCs w:val="26"/>
                                    </w:rPr>
                                    <w:t xml:space="preserve">Let’s do some exploring to find out about </w:t>
                                  </w:r>
                                  <w:r>
                                    <w:rPr>
                                      <w:i/>
                                      <w:sz w:val="26"/>
                                      <w:szCs w:val="26"/>
                                    </w:rPr>
                                    <w:t xml:space="preserve">data </w:t>
                                  </w:r>
                                  <w:r w:rsidRPr="006726DB">
                                    <w:rPr>
                                      <w:sz w:val="26"/>
                                      <w:szCs w:val="26"/>
                                    </w:rPr>
                                    <w:t xml:space="preserve">and </w:t>
                                  </w:r>
                                  <w:r>
                                    <w:rPr>
                                      <w:i/>
                                      <w:sz w:val="26"/>
                                      <w:szCs w:val="26"/>
                                    </w:rPr>
                                    <w:t>databases.</w:t>
                                  </w:r>
                                </w:p>
                                <w:p w:rsidR="0091685E" w:rsidRPr="001E7F57" w:rsidRDefault="0091685E" w:rsidP="001E7F57">
                                  <w:pPr>
                                    <w:spacing w:before="0" w:after="0"/>
                                    <w:rPr>
                                      <w:sz w:val="26"/>
                                      <w:szCs w:val="26"/>
                                    </w:rPr>
                                  </w:pPr>
                                  <w:r>
                                    <w:rPr>
                                      <w:sz w:val="26"/>
                                      <w:szCs w:val="26"/>
                                    </w:rPr>
                                    <w:t>Answer these questions by shading the yes or no bubbles.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2789" id="Rounded Rectangular Callout 47" o:spid="_x0000_s1111" type="#_x0000_t62" style="position:absolute;margin-left:79.2pt;margin-top:8.65pt;width:405pt;height:41.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LubgIAAMIEAAAOAAAAZHJzL2Uyb0RvYy54bWysVMFu2zAMvQ/YPwi6N7aTOE2DOkWXpsOA&#10;biva7QMUSba1yaImyXG6rx8tJ5m73YblIFAmRT6+R+b65tBospfOKzAFzSYpJdJwEMpUBf365f5i&#10;SYkPzAimwciCvkhPb9Zv31x3diWnUIMW0hFMYvyqswWtQ7CrJPG8lg3zE7DSoLME17CAV1clwrEO&#10;szc6mabpIunACeuAS+/x693gpOuYvywlD5/L0stAdEERW4ini+euP5P1NVtVjtla8SMM9g8oGqYM&#10;Fj2numOBkdapv1I1ijvwUIYJhyaBslRcxh6wmyz9o5vnmlkZe0FyvD3T5P9fWv5p/+iIEgWdX1Ji&#10;WIMaPUFrhBTkCdljpmo1c2TDtIY2EIxCyjrrV/jy2T66vmlvH4B/98TApsYH8tY56GrJBALN+vjk&#10;1YP+4vEp2XUfQWBB1gaI7B1K1/QJkRdyiCK9nEWSh0A4fsyz+SxPUUuOvnyaXy6jiglbnV5b58N7&#10;CQ3pjYJ2UlQy9tQ3dGwklmP7Bx+iauLYOhPfMkrKRuMQ7JkmF/kyncUWUNpR0HQcNJ3NZ5GW1zGz&#10;cUy2WCxiDOI8lkXrhLTHYOBeaR3nURvSIXNXaZ5GnB60Er03ku2q3UY7gvAK+m6WbZfbSDHKMA5r&#10;VMDF0qop6DLtf8Oo96psjYhlAlN6sBGKNkeZemUGhcNhd4ijscxPou9AvKBwDoZFwsVHowb3k5IO&#10;l6ig/kfLnKREfzAo/lU2n/dbFy/z/HKKFzf27MYeZjimKmigZDA3YdjU1jpV1Vgpi3QYuMWBKVU4&#10;TdaA6ogfFwWtV5s4vseo3389618AAAD//wMAUEsDBBQABgAIAAAAIQCnLXmr3QAAAAoBAAAPAAAA&#10;ZHJzL2Rvd25yZXYueG1sTI9NTsMwEIX3SNzBGiQ2iNrlJy0hTlVV4gC0OcA0dhJDPA6xmwZOz3QF&#10;u3lvnt58U2xm34vJjtEF0rBcKBCW6mActRqqw9v9GkRMSAb7QFbDt42wKa+vCsxNONO7nfapFVxC&#10;MUcNXUpDLmWsO+sxLsJgiXdNGD0mlmMrzYhnLve9fFAqkx4d8YUOB7vrbP25P3kN8q5xWO3mYUVZ&#10;VTXT4cd9bT+0vr2Zt68gkp3TXxgu+IwOJTMdw4lMFD3r5/UTR3lYPYLgwEt2MY5sKLUEWRby/wvl&#10;LwAAAP//AwBQSwECLQAUAAYACAAAACEAtoM4kv4AAADhAQAAEwAAAAAAAAAAAAAAAAAAAAAAW0Nv&#10;bnRlbnRfVHlwZXNdLnhtbFBLAQItABQABgAIAAAAIQA4/SH/1gAAAJQBAAALAAAAAAAAAAAAAAAA&#10;AC8BAABfcmVscy8ucmVsc1BLAQItABQABgAIAAAAIQDBVaLubgIAAMIEAAAOAAAAAAAAAAAAAAAA&#10;AC4CAABkcnMvZTJvRG9jLnhtbFBLAQItABQABgAIAAAAIQCnLXmr3QAAAAoBAAAPAAAAAAAAAAAA&#10;AAAAAMgEAABkcnMvZG93bnJldi54bWxQSwUGAAAAAAQABADzAAAA0gUAAAAA&#10;" adj="-1735,15862" filled="f" strokecolor="#b31e8e" strokeweight="1.5pt">
                      <v:textbox>
                        <w:txbxContent>
                          <w:p w:rsidR="0091685E" w:rsidRDefault="0091685E" w:rsidP="001E7F57">
                            <w:pPr>
                              <w:spacing w:before="0" w:after="0"/>
                              <w:rPr>
                                <w:i/>
                                <w:sz w:val="26"/>
                                <w:szCs w:val="26"/>
                              </w:rPr>
                            </w:pPr>
                            <w:r>
                              <w:rPr>
                                <w:sz w:val="26"/>
                                <w:szCs w:val="26"/>
                              </w:rPr>
                              <w:t xml:space="preserve">Let’s do some exploring to find out about </w:t>
                            </w:r>
                            <w:r>
                              <w:rPr>
                                <w:i/>
                                <w:sz w:val="26"/>
                                <w:szCs w:val="26"/>
                              </w:rPr>
                              <w:t xml:space="preserve">data </w:t>
                            </w:r>
                            <w:r w:rsidRPr="006726DB">
                              <w:rPr>
                                <w:sz w:val="26"/>
                                <w:szCs w:val="26"/>
                              </w:rPr>
                              <w:t xml:space="preserve">and </w:t>
                            </w:r>
                            <w:r>
                              <w:rPr>
                                <w:i/>
                                <w:sz w:val="26"/>
                                <w:szCs w:val="26"/>
                              </w:rPr>
                              <w:t>databases.</w:t>
                            </w:r>
                          </w:p>
                          <w:p w:rsidR="0091685E" w:rsidRPr="001E7F57" w:rsidRDefault="0091685E" w:rsidP="001E7F57">
                            <w:pPr>
                              <w:spacing w:before="0" w:after="0"/>
                              <w:rPr>
                                <w:sz w:val="26"/>
                                <w:szCs w:val="26"/>
                              </w:rPr>
                            </w:pPr>
                            <w:r>
                              <w:rPr>
                                <w:sz w:val="26"/>
                                <w:szCs w:val="26"/>
                              </w:rPr>
                              <w:t>Answer these questions by shading the yes or no bubbles.</w:t>
                            </w:r>
                          </w:p>
                        </w:txbxContent>
                      </v:textbox>
                    </v:shape>
                  </w:pict>
                </mc:Fallback>
              </mc:AlternateContent>
            </w:r>
            <w:r>
              <w:rPr>
                <w:noProof/>
              </w:rPr>
              <w:drawing>
                <wp:inline distT="0" distB="0" distL="0" distR="0" wp14:anchorId="6C4E4C79" wp14:editId="12D8BED6">
                  <wp:extent cx="633662" cy="601980"/>
                  <wp:effectExtent l="0" t="0" r="0" b="7620"/>
                  <wp:docPr id="46" name="Picture 46"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23" cstate="print">
                            <a:extLst>
                              <a:ext uri="{28A0092B-C50C-407E-A947-70E740481C1C}">
                                <a14:useLocalDpi xmlns:a14="http://schemas.microsoft.com/office/drawing/2010/main"/>
                              </a:ext>
                            </a:extLst>
                          </a:blip>
                          <a:srcRect/>
                          <a:stretch/>
                        </pic:blipFill>
                        <pic:spPr bwMode="auto">
                          <a:xfrm>
                            <a:off x="0" y="0"/>
                            <a:ext cx="637380" cy="6055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34B8" w:rsidTr="0023447C">
        <w:tc>
          <w:tcPr>
            <w:tcW w:w="5450" w:type="dxa"/>
            <w:gridSpan w:val="5"/>
            <w:tcBorders>
              <w:top w:val="single" w:sz="12" w:space="0" w:color="B31E8E"/>
              <w:left w:val="single" w:sz="12" w:space="0" w:color="B31E8E"/>
            </w:tcBorders>
          </w:tcPr>
          <w:p w:rsidR="001E7F57" w:rsidRDefault="00E859E9">
            <w:r>
              <w:t>Is summer your favourite season</w:t>
            </w:r>
            <w:r w:rsidR="001E7F57">
              <w:t xml:space="preserve">? </w:t>
            </w:r>
          </w:p>
        </w:tc>
        <w:tc>
          <w:tcPr>
            <w:tcW w:w="4512" w:type="dxa"/>
            <w:gridSpan w:val="3"/>
            <w:tcBorders>
              <w:top w:val="single" w:sz="12" w:space="0" w:color="B31E8E"/>
              <w:right w:val="single" w:sz="12" w:space="0" w:color="B31E8E"/>
            </w:tcBorders>
          </w:tcPr>
          <w:p w:rsidR="001E7F57" w:rsidRDefault="001E7F57">
            <w:r>
              <w:rPr>
                <w:noProof/>
              </w:rPr>
              <mc:AlternateContent>
                <mc:Choice Requires="wps">
                  <w:drawing>
                    <wp:inline distT="0" distB="0" distL="0" distR="0" wp14:anchorId="1E7E3406" wp14:editId="6A9E993A">
                      <wp:extent cx="306070" cy="190500"/>
                      <wp:effectExtent l="0" t="0" r="17780" b="19050"/>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60E8B228" id="Rounded Rectangle 51"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QcNQIAAGoEAAAOAAAAZHJzL2Uyb0RvYy54bWysVNtuEzEQfUfiHyy/k91N71E2VUkThFSg&#10;auEDHNubNXg9ZuxkU76esTcNKfCEyIPl2Zk5M+eMJ9PrXWfZVmMw4GpejUrOtJOgjFvX/Mvn5ZtL&#10;zkIUTgkLTtf8SQd+PXv9atr7iR5DC1ZpZATiwqT3NW9j9JOiCLLVnQgj8NqRswHsRCQT14VC0RN6&#10;Z4txWZ4XPaDyCFKHQF9vByefZfym0TJ+apqgI7M1p95iPjGfq3QWs6mYrFH41sh9G+IfuuiEcVT0&#10;AHUromAbNH9AdUYiBGjiSEJXQNMYqTMHYlOVv7F5bIXXmQuJE/xBpvD/YOXH7T0yo2p+VnHmREcz&#10;eoCNU1qxB1JPuLXVjHwkVO/DhOIf/T0mqsHfgfwWmIN5S2H6BhH6VgtF7eX44kVCMgKlslX/ARSV&#10;EZsIWbNdg10CJDXYLo/m6TAavYtM0seT8ry8oAFKclVX5VmZR1eIyXOyxxDfaehYutQcE4dEIFcQ&#10;27sQ83jUnqNQXzlrOkvD3grLCO+AuA8m7GfMzBasUUtjbTZwvZpbZJRa82X+JYEoJRyHWcf6fbu5&#10;jRfOcIzx9qRaXC7+hpGJ5FeapF04le9RGDvcqaZ1VPpZ3mFMK1BPJDXC8OBpQenSAv7grKfHXvPw&#10;fSNQc2bfOxrXVXV6mrYjG6dnF2My8NizOvYIJwmq5pGz4TqPw0ZtPJp1S5WqTNfBDY24MTFJk/ob&#10;utob9KCzYvvlSxtzbOeoX38Rs58AAAD//wMAUEsDBBQABgAIAAAAIQB/c+UO2wAAAAMBAAAPAAAA&#10;ZHJzL2Rvd25yZXYueG1sTI/BTsMwEETvSPyDtUjcqEMpVRTiVBWCckM09MJtGy9xlHgdxW4a8vUY&#10;LnBZaTSjmbf5ZrKdGGnwjWMFt4sEBHHldMO1gsP7800KwgdkjZ1jUvBFHjbF5UWOmXZn3tNYhlrE&#10;EvYZKjAh9JmUvjJk0S9cTxy9TzdYDFEOtdQDnmO57eQySdbSYsNxwWBPj4aqtjxZBU8f87xOx90O&#10;y3ZebV/u2zfzelDq+mraPoAINIW/MPzgR3QoItPRnVh70SmIj4TfG71VugRxVHCXJCCLXP5nL74B&#10;AAD//wMAUEsBAi0AFAAGAAgAAAAhALaDOJL+AAAA4QEAABMAAAAAAAAAAAAAAAAAAAAAAFtDb250&#10;ZW50X1R5cGVzXS54bWxQSwECLQAUAAYACAAAACEAOP0h/9YAAACUAQAACwAAAAAAAAAAAAAAAAAv&#10;AQAAX3JlbHMvLnJlbHNQSwECLQAUAAYACAAAACEATK4kHDUCAABqBAAADgAAAAAAAAAAAAAAAAAu&#10;AgAAZHJzL2Uyb0RvYy54bWxQSwECLQAUAAYACAAAACEAf3PlDtsAAAADAQAADwAAAAAAAAAAAAAA&#10;AACPBAAAZHJzL2Rvd25yZXYueG1sUEsFBgAAAAAEAAQA8wAAAJcFAAAAAA==&#10;" strokecolor="#b31e8e" strokeweight="1.5pt">
                      <w10:anchorlock/>
                    </v:roundrect>
                  </w:pict>
                </mc:Fallback>
              </mc:AlternateContent>
            </w:r>
            <w:r w:rsidR="00B9546F">
              <w:tab/>
              <w:t>yes</w:t>
            </w:r>
            <w:r w:rsidR="00B9546F">
              <w:tab/>
            </w:r>
            <w:r w:rsidR="00B9546F">
              <w:tab/>
            </w:r>
            <w:r w:rsidR="00B9546F">
              <w:tab/>
            </w:r>
            <w:r w:rsidR="00B9546F">
              <w:rPr>
                <w:noProof/>
              </w:rPr>
              <mc:AlternateContent>
                <mc:Choice Requires="wps">
                  <w:drawing>
                    <wp:inline distT="0" distB="0" distL="0" distR="0" wp14:anchorId="6169381C" wp14:editId="1C9A758C">
                      <wp:extent cx="306070" cy="190500"/>
                      <wp:effectExtent l="0" t="0" r="17780" b="19050"/>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294DA83C" id="Rounded Rectangle 55"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giMwIAAGoEAAAOAAAAZHJzL2Uyb0RvYy54bWysVNuO0zAQfUfiHyy/0yTddi9V09XS7SKk&#10;BVa78AGu7TQGx2PGbtPy9UyctrTAE6IP1kxmfDznHLvT221j2UZjMOBKXgxyzrSToIxblfzL54c3&#10;15yFKJwSFpwu+U4Hfjt7/Wra+okeQg1WaWQE4sKk9SWvY/STLAuy1o0IA/DaUbECbESkFFeZQtES&#10;emOzYZ5fZi2g8ghSh0Bf7/sinyX8qtIyfqqqoCOzJafZYloxrctuzWZTMVmh8LWR+zHEP0zRCOPo&#10;0CPUvYiCrdH8AdUYiRCgigMJTQZVZaROHIhNkf/G5qUWXicuJE7wR5nC/4OVHzdPyIwq+XjMmRMN&#10;efQMa6e0Ys+knnArqxnVSKjWhwn1v/gn7KgG/wjyW2AO5jW16TtEaGstFI1XdP3Z2YYuCbSVLdsP&#10;oOgYsY6QNNtW2HSApAbbJmt2R2v0NjJJHy/yy/yKDJRUKm7ycZ6sy8TksNljiO80NKwLSo4dh45A&#10;OkFsHkNM9qg9R6G+clY1lszeCMsI74i4bybsA2ZiC9aoB2NtSnC1nFtktLXkD+mXCJMop23WsXY/&#10;bhrjrBhOMd5eFIvrxd8wEpF0SztpF06lOApj+5jGtG6vdSdvb9MS1I6kRugvPD1QCmrAH5y1dNlL&#10;Hr6vBWrO7HtHdt0Uo1H3OlIyGl8NKcHTyvK0IpwkqJJHzvpwHvsXtfZoVjWdVCS6Du7I4srEw13o&#10;p9oPSxeaorMXc5qnrl9/EbOfAAAA//8DAFBLAwQUAAYACAAAACEAf3PlDtsAAAADAQAADwAAAGRy&#10;cy9kb3ducmV2LnhtbEyPwU7DMBBE70j8g7VI3KhDKVUU4lQVgnJDNPTCbRsvcZR4HcVuGvL1GC5w&#10;WWk0o5m3+WaynRhp8I1jBbeLBARx5XTDtYLD+/NNCsIHZI2dY1LwRR42xeVFjpl2Z97TWIZaxBL2&#10;GSowIfSZlL4yZNEvXE8cvU83WAxRDrXUA55jue3kMknW0mLDccFgT4+GqrY8WQVPH/O8TsfdDst2&#10;Xm1f7ts383pQ6vpq2j6ACDSFvzD84Ed0KCLT0Z1Ye9EpiI+E3xu9VboEcVRwlyQgi1z+Zy++AQAA&#10;//8DAFBLAQItABQABgAIAAAAIQC2gziS/gAAAOEBAAATAAAAAAAAAAAAAAAAAAAAAABbQ29udGVu&#10;dF9UeXBlc10ueG1sUEsBAi0AFAAGAAgAAAAhADj9If/WAAAAlAEAAAsAAAAAAAAAAAAAAAAALwEA&#10;AF9yZWxzLy5yZWxzUEsBAi0AFAAGAAgAAAAhAG1d2CIzAgAAagQAAA4AAAAAAAAAAAAAAAAALgIA&#10;AGRycy9lMm9Eb2MueG1sUEsBAi0AFAAGAAgAAAAhAH9z5Q7bAAAAAwEAAA8AAAAAAAAAAAAAAAAA&#10;jQQAAGRycy9kb3ducmV2LnhtbFBLBQYAAAAABAAEAPMAAACVBQAAAAA=&#10;" strokecolor="#b31e8e" strokeweight="1.5pt">
                      <w10:anchorlock/>
                    </v:roundrect>
                  </w:pict>
                </mc:Fallback>
              </mc:AlternateContent>
            </w:r>
            <w:r w:rsidR="00B9546F">
              <w:tab/>
              <w:t>no</w:t>
            </w:r>
          </w:p>
        </w:tc>
      </w:tr>
      <w:tr w:rsidR="008C34B8" w:rsidTr="0023447C">
        <w:tc>
          <w:tcPr>
            <w:tcW w:w="5450" w:type="dxa"/>
            <w:gridSpan w:val="5"/>
            <w:tcBorders>
              <w:left w:val="single" w:sz="12" w:space="0" w:color="B31E8E"/>
            </w:tcBorders>
          </w:tcPr>
          <w:p w:rsidR="001E7F57" w:rsidRDefault="00B9546F">
            <w:r>
              <w:t>Do you like oranges</w:t>
            </w:r>
            <w:r w:rsidR="001E7F57">
              <w:t>?</w:t>
            </w:r>
          </w:p>
        </w:tc>
        <w:tc>
          <w:tcPr>
            <w:tcW w:w="4512" w:type="dxa"/>
            <w:gridSpan w:val="3"/>
            <w:tcBorders>
              <w:right w:val="single" w:sz="12" w:space="0" w:color="B31E8E"/>
            </w:tcBorders>
          </w:tcPr>
          <w:p w:rsidR="001E7F57" w:rsidRDefault="00B9546F">
            <w:r>
              <w:rPr>
                <w:noProof/>
              </w:rPr>
              <mc:AlternateContent>
                <mc:Choice Requires="wps">
                  <w:drawing>
                    <wp:inline distT="0" distB="0" distL="0" distR="0" wp14:anchorId="6C9C3A7F" wp14:editId="407D14A5">
                      <wp:extent cx="306070" cy="190500"/>
                      <wp:effectExtent l="0" t="0" r="17780" b="19050"/>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03D0750E" id="Rounded Rectangle 56"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2pMwIAAGoEAAAOAAAAZHJzL2Uyb0RvYy54bWysVMFy0zAQvTPDP2h0J7bTNm09cTqlbRhm&#10;CnRa+ABFkmOBrBUrJU74etZyEhLgxJCDZte7etr3npTpzaa1bK0xGHAVL0Y5Z9pJUMYtK/7l8/zN&#10;FWchCqeEBacrvtWB38xev5p2vtRjaMAqjYxAXCg7X/EmRl9mWZCNbkUYgdeOijVgKyKluMwUio7Q&#10;W5uN83ySdYDKI0gdAn29H4p8lvDrWsv4qa6DjsxWnGaLacW0Lvo1m01FuUThGyN3Y4h/mKIVxtGh&#10;B6h7EQVbofkDqjUSIUAdRxLaDOraSJ04EJsi/43NSyO8TlxInOAPMoX/Bys/rp+QGVXxiwlnTrTk&#10;0TOsnNKKPZN6wi2tZlQjoTofSup/8U/YUw3+EeS3wBzcNdSmbxGha7RQNF7R92cnG/ok0Fa26D6A&#10;omPEKkLSbFNj2wOSGmyTrNkerNGbyCR9PMsn+SUZKKlUXOcXebIuE+V+s8cQ32loWR9UHHsOPYF0&#10;glg/hpjsUTuOQn3lrG4tmb0WlhHeAXHXTNh7zMQWrFFzY21KcLm4s8hoa8Xn6ZcIkyjHbdaxbjdu&#10;GuOkGI4x3p4VD1cPf8NIRNIt7aV9cCrFURg7xDSmdTute3kHmxagtiQ1wnDh6YFS0AD+4Kyjy17x&#10;8H0lUHNm3zuy67o4P+9fR0rOLy7HlOBxZXFcEU4SVMUjZ0N4F4cXtfJolg2dVCS6Dm7J4trE/V0Y&#10;ptoNSxeaopMXc5ynrl9/EbOfAAAA//8DAFBLAwQUAAYACAAAACEAf3PlDtsAAAADAQAADwAAAGRy&#10;cy9kb3ducmV2LnhtbEyPwU7DMBBE70j8g7VI3KhDKVUU4lQVgnJDNPTCbRsvcZR4HcVuGvL1GC5w&#10;WWk0o5m3+WaynRhp8I1jBbeLBARx5XTDtYLD+/NNCsIHZI2dY1LwRR42xeVFjpl2Z97TWIZaxBL2&#10;GSowIfSZlL4yZNEvXE8cvU83WAxRDrXUA55jue3kMknW0mLDccFgT4+GqrY8WQVPH/O8TsfdDst2&#10;Xm1f7ts383pQ6vpq2j6ACDSFvzD84Ed0KCLT0Z1Ye9EpiI+E3xu9VboEcVRwlyQgi1z+Zy++AQAA&#10;//8DAFBLAQItABQABgAIAAAAIQC2gziS/gAAAOEBAAATAAAAAAAAAAAAAAAAAAAAAABbQ29udGVu&#10;dF9UeXBlc10ueG1sUEsBAi0AFAAGAAgAAAAhADj9If/WAAAAlAEAAAsAAAAAAAAAAAAAAAAALwEA&#10;AF9yZWxzLy5yZWxzUEsBAi0AFAAGAAgAAAAhAIXafakzAgAAagQAAA4AAAAAAAAAAAAAAAAALgIA&#10;AGRycy9lMm9Eb2MueG1sUEsBAi0AFAAGAAgAAAAhAH9z5Q7bAAAAAwEAAA8AAAAAAAAAAAAAAAAA&#10;jQQAAGRycy9kb3ducmV2LnhtbFBLBQYAAAAABAAEAPMAAACVBQAAAAA=&#10;" strokecolor="#b31e8e" strokeweight="1.5pt">
                      <w10:anchorlock/>
                    </v:roundrect>
                  </w:pict>
                </mc:Fallback>
              </mc:AlternateContent>
            </w:r>
            <w:r>
              <w:tab/>
              <w:t>yes</w:t>
            </w:r>
            <w:r>
              <w:tab/>
            </w:r>
            <w:r>
              <w:tab/>
            </w:r>
            <w:r>
              <w:tab/>
            </w:r>
            <w:r>
              <w:rPr>
                <w:noProof/>
              </w:rPr>
              <mc:AlternateContent>
                <mc:Choice Requires="wps">
                  <w:drawing>
                    <wp:inline distT="0" distB="0" distL="0" distR="0" wp14:anchorId="198DD72F" wp14:editId="7184E65C">
                      <wp:extent cx="306070" cy="190500"/>
                      <wp:effectExtent l="0" t="0" r="17780" b="19050"/>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395F2940" id="Rounded Rectangle 57"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7QMwIAAGoEAAAOAAAAZHJzL2Uyb0RvYy54bWysVMFy0zAQvTPDP2h0J7bTtGk9cTolbRhm&#10;CnRa+ABFkmOBrBUrJU75etZyGhLgxJCDZte7etr3npTZ9a61bKsxGHAVL0Y5Z9pJUMatK/7l8/LN&#10;JWchCqeEBacr/qwDv56/fjXrfKnH0IBVGhmBuFB2vuJNjL7MsiAb3YowAq8dFWvAVkRKcZ0pFB2h&#10;tzYb5/lF1gEqjyB1CPT1dijyecKvay3jp7oOOjJbcZotphXTuurXbD4T5RqFb4zcjyH+YYpWGEeH&#10;HqBuRRRsg+YPqNZIhAB1HEloM6hrI3XiQGyK/Dc2T43wOnEhcYI/yBT+H6z8uH1AZlTFz6ecOdGS&#10;R4+wcUor9kjqCbe2mlGNhOp8KKn/yT9gTzX4e5DfAnOwaKhN3yBC12ihaLyi789ONvRJoK1s1X0A&#10;RceITYSk2a7GtgckNdguWfN8sEbvIpP08Sy/yKdkoKRScZWf58m6TJQvmz2G+E5Dy/qg4thz6Amk&#10;E8T2PsRkj9pzFOorZ3VryeytsIzwDoj7ZsJ+wUxswRq1NNamBNerhUVGWyu+TL9EmEQ5brOOdftx&#10;0xgnxXCM8fasuLu8+xtGIpJuaS/tnVMpjsLYIaYxrdtr3cs72LQC9UxSIwwXnh4oBQ3gD846uuwV&#10;D983AjVn9r0ju66KyaR/HSmZnE/HlOBxZXVcEU4SVMUjZ0O4iMOL2ng064ZOKhJdBzdkcW3iy10Y&#10;ptoPSxeaopMXc5ynrl9/EfOfAAAA//8DAFBLAwQUAAYACAAAACEAf3PlDtsAAAADAQAADwAAAGRy&#10;cy9kb3ducmV2LnhtbEyPwU7DMBBE70j8g7VI3KhDKVUU4lQVgnJDNPTCbRsvcZR4HcVuGvL1GC5w&#10;WWk0o5m3+WaynRhp8I1jBbeLBARx5XTDtYLD+/NNCsIHZI2dY1LwRR42xeVFjpl2Z97TWIZaxBL2&#10;GSowIfSZlL4yZNEvXE8cvU83WAxRDrXUA55jue3kMknW0mLDccFgT4+GqrY8WQVPH/O8TsfdDst2&#10;Xm1f7ts383pQ6vpq2j6ACDSFvzD84Ed0KCLT0Z1Ye9EpiI+E3xu9VboEcVRwlyQgi1z+Zy++AQAA&#10;//8DAFBLAQItABQABgAIAAAAIQC2gziS/gAAAOEBAAATAAAAAAAAAAAAAAAAAAAAAABbQ29udGVu&#10;dF9UeXBlc10ueG1sUEsBAi0AFAAGAAgAAAAhADj9If/WAAAAlAEAAAsAAAAAAAAAAAAAAAAALwEA&#10;AF9yZWxzLy5yZWxzUEsBAi0AFAAGAAgAAAAhAN2nHtAzAgAAagQAAA4AAAAAAAAAAAAAAAAALgIA&#10;AGRycy9lMm9Eb2MueG1sUEsBAi0AFAAGAAgAAAAhAH9z5Q7bAAAAAwEAAA8AAAAAAAAAAAAAAAAA&#10;jQQAAGRycy9kb3ducmV2LnhtbFBLBQYAAAAABAAEAPMAAACVBQAAAAA=&#10;" strokecolor="#b31e8e" strokeweight="1.5pt">
                      <w10:anchorlock/>
                    </v:roundrect>
                  </w:pict>
                </mc:Fallback>
              </mc:AlternateContent>
            </w:r>
            <w:r>
              <w:tab/>
              <w:t>no</w:t>
            </w:r>
          </w:p>
        </w:tc>
      </w:tr>
      <w:tr w:rsidR="008C34B8" w:rsidTr="0023447C">
        <w:tc>
          <w:tcPr>
            <w:tcW w:w="5450" w:type="dxa"/>
            <w:gridSpan w:val="5"/>
            <w:tcBorders>
              <w:left w:val="single" w:sz="12" w:space="0" w:color="B31E8E"/>
              <w:bottom w:val="single" w:sz="12" w:space="0" w:color="B31E8E"/>
            </w:tcBorders>
          </w:tcPr>
          <w:p w:rsidR="001E7F57" w:rsidRDefault="001E7F57">
            <w:r>
              <w:t>Do you have a pet?</w:t>
            </w:r>
          </w:p>
        </w:tc>
        <w:tc>
          <w:tcPr>
            <w:tcW w:w="4512" w:type="dxa"/>
            <w:gridSpan w:val="3"/>
            <w:tcBorders>
              <w:bottom w:val="single" w:sz="12" w:space="0" w:color="B31E8E"/>
              <w:right w:val="single" w:sz="12" w:space="0" w:color="B31E8E"/>
            </w:tcBorders>
          </w:tcPr>
          <w:p w:rsidR="001E7F57" w:rsidRDefault="00B9546F">
            <w:r>
              <w:rPr>
                <w:noProof/>
              </w:rPr>
              <mc:AlternateContent>
                <mc:Choice Requires="wps">
                  <w:drawing>
                    <wp:inline distT="0" distB="0" distL="0" distR="0" wp14:anchorId="128651C8" wp14:editId="45FC30F6">
                      <wp:extent cx="306070" cy="190500"/>
                      <wp:effectExtent l="0" t="0" r="17780" b="19050"/>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41D1BFAA" id="Rounded Rectangle 58"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4YMgIAAGoEAAAOAAAAZHJzL2Uyb0RvYy54bWysVNuO0zAQfUfiHyy/0yTddi9V09XS7SKk&#10;BVa78AGu7TQGx2PGbtPy9UyctrTAE6IP1kxmfDznHLvT221j2UZjMOBKXgxyzrSToIxblfzL54c3&#10;15yFKJwSFpwu+U4Hfjt7/Wra+okeQg1WaWQE4sKk9SWvY/STLAuy1o0IA/DaUbECbESkFFeZQtES&#10;emOzYZ5fZi2g8ghSh0Bf7/sinyX8qtIyfqqqoCOzJafZYloxrctuzWZTMVmh8LWR+zHEP0zRCOPo&#10;0CPUvYiCrdH8AdUYiRCgigMJTQZVZaROHIhNkf/G5qUWXicuJE7wR5nC/4OVHzdPyIwq+ZiccqIh&#10;j55h7ZRW7JnUE25lNaMaCdX6MKH+F/+EHdXgH0F+C8zBvKY2fYcIba2FovGKrj8729AlgbayZfsB&#10;FB0j1hGSZtsKmw6Q1GDbZM3uaI3eRibp40V+mV+RgZJKxU0+zpN1mZgcNnsM8Z2GhnVBybHj0BFI&#10;J4jNY4jJHrXnKNRXzqrGktkbYRnhHRH3zYR9wExswRr1YKxNCa6Wc4uMtpb8If0SYRLltM061u7H&#10;TWOcFcMpxtuLYnG9+BtGIpJuaSftwqkUR2FsH9OY1u217uTtbVqC2pHUCP2FpwdKQQ34g7OWLnvJ&#10;w/e1QM2Zfe/IrptiNOpeR0pG46shJXhaWZ5WhJMEVfLIWR/OY/+i1h7NqqaTikTXwR1ZXJl4uAv9&#10;VPth6UJTdPZiTvPU9esvYvYTAAD//wMAUEsDBBQABgAIAAAAIQB/c+UO2wAAAAMBAAAPAAAAZHJz&#10;L2Rvd25yZXYueG1sTI/BTsMwEETvSPyDtUjcqEMpVRTiVBWCckM09MJtGy9xlHgdxW4a8vUYLnBZ&#10;aTSjmbf5ZrKdGGnwjWMFt4sEBHHldMO1gsP7800KwgdkjZ1jUvBFHjbF5UWOmXZn3tNYhlrEEvYZ&#10;KjAh9JmUvjJk0S9cTxy9TzdYDFEOtdQDnmO57eQySdbSYsNxwWBPj4aqtjxZBU8f87xOx90Oy3Ze&#10;bV/u2zfzelDq+mraPoAINIW/MPzgR3QoItPRnVh70SmIj4TfG71VugRxVHCXJCCLXP5nL74BAAD/&#10;/wMAUEsBAi0AFAAGAAgAAAAhALaDOJL+AAAA4QEAABMAAAAAAAAAAAAAAAAAAAAAAFtDb250ZW50&#10;X1R5cGVzXS54bWxQSwECLQAUAAYACAAAACEAOP0h/9YAAACUAQAACwAAAAAAAAAAAAAAAAAvAQAA&#10;X3JlbHMvLnJlbHNQSwECLQAUAAYACAAAACEAVjW+GDICAABqBAAADgAAAAAAAAAAAAAAAAAuAgAA&#10;ZHJzL2Uyb0RvYy54bWxQSwECLQAUAAYACAAAACEAf3PlDtsAAAADAQAADwAAAAAAAAAAAAAAAACM&#10;BAAAZHJzL2Rvd25yZXYueG1sUEsFBgAAAAAEAAQA8wAAAJQFAAAAAA==&#10;" strokecolor="#b31e8e" strokeweight="1.5pt">
                      <w10:anchorlock/>
                    </v:roundrect>
                  </w:pict>
                </mc:Fallback>
              </mc:AlternateContent>
            </w:r>
            <w:r>
              <w:tab/>
              <w:t>yes</w:t>
            </w:r>
            <w:r>
              <w:tab/>
            </w:r>
            <w:r>
              <w:tab/>
            </w:r>
            <w:r>
              <w:tab/>
            </w:r>
            <w:r>
              <w:rPr>
                <w:noProof/>
              </w:rPr>
              <mc:AlternateContent>
                <mc:Choice Requires="wps">
                  <w:drawing>
                    <wp:inline distT="0" distB="0" distL="0" distR="0" wp14:anchorId="76EF15E5" wp14:editId="4D27EBCD">
                      <wp:extent cx="306070" cy="190500"/>
                      <wp:effectExtent l="0" t="0" r="17780" b="19050"/>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5FE5055A" id="Rounded Rectangle 61"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6yNgIAAGoEAAAOAAAAZHJzL2Uyb0RvYy54bWysVFFvEzEMfkfiP0R5p3fXbd1W9TqNbkVI&#10;A6YNfkCa5HqBXByctNfx63FyXemAJ0Qfovhsf/b3Oe7satdZttUYDLiaV6OSM+0kKOPWNf/yefnm&#10;grMQhVPCgtM1f9KBX81fv5r1fqrH0IJVGhmBuDDtfc3bGP20KIJsdSfCCLx25GwAOxHJxHWhUPSE&#10;3tliXJaTogdUHkHqEOjrzeDk84zfNFrGT00TdGS25tRbzCfmc5XOYj4T0zUK3xq5b0P8QxedMI6K&#10;HqBuRBRsg+YPqM5IhABNHEnoCmgaI3XmQGyq8jc2j63wOnMhcYI/yBT+H6z8uL1HZlTNJxVnTnQ0&#10;owfYOKUVeyD1hFtbzchHQvU+TCn+0d9johr8HchvgTlYtBSmrxGhb7VQ1F6OL14kJCNQKlv1H0BR&#10;GbGJkDXbNdglQFKD7fJong6j0bvIJH08KSflOQ1Qkqu6LM/KPLpCTJ+TPYb4TkPH0qXmmDgkArmC&#10;2N6FmMej9hyF+spZ01ka9lZYRngHxH0wYT9jZrZgjVoaa7OB69XCIqPUmi/zLwlEKeE4zDrW79vN&#10;bbxwhmOMtyfV7cXt3zAykfxKk7S3TuV7FMYOd6ppHZV+lncY0wrUE0mNMDx4WlC6tIA/OOvpsdc8&#10;fN8I1JzZ947GdVmdnqbtyMbp2fmYDDz2rI49wkmCqnnkbLgu4rBRG49m3VKlKtN1cE0jbkxM0qT+&#10;hq72Bj3orNh++dLGHNs56tdfxPwn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IFhfrI2AgAAagQAAA4AAAAAAAAAAAAAAAAA&#10;LgIAAGRycy9lMm9Eb2MueG1sUEsBAi0AFAAGAAgAAAAhAH9z5Q7bAAAAAwEAAA8AAAAAAAAAAAAA&#10;AAAAkAQAAGRycy9kb3ducmV2LnhtbFBLBQYAAAAABAAEAPMAAACYBQAAAAA=&#10;" strokecolor="#b31e8e" strokeweight="1.5pt">
                      <w10:anchorlock/>
                    </v:roundrect>
                  </w:pict>
                </mc:Fallback>
              </mc:AlternateContent>
            </w:r>
            <w:r>
              <w:tab/>
              <w:t>no</w:t>
            </w:r>
          </w:p>
        </w:tc>
      </w:tr>
      <w:tr w:rsidR="00B9546F" w:rsidTr="0023447C">
        <w:trPr>
          <w:trHeight w:val="1531"/>
        </w:trPr>
        <w:tc>
          <w:tcPr>
            <w:tcW w:w="9962" w:type="dxa"/>
            <w:gridSpan w:val="8"/>
            <w:tcBorders>
              <w:top w:val="single" w:sz="12" w:space="0" w:color="B31E8E"/>
            </w:tcBorders>
            <w:vAlign w:val="center"/>
          </w:tcPr>
          <w:p w:rsidR="00B9546F" w:rsidRDefault="00B9546F" w:rsidP="00B9546F">
            <w:pPr>
              <w:jc w:val="right"/>
            </w:pPr>
            <w:r w:rsidRPr="00E077A7">
              <w:rPr>
                <w:rFonts w:cs="Arial"/>
                <w:noProof/>
              </w:rPr>
              <mc:AlternateContent>
                <mc:Choice Requires="wps">
                  <w:drawing>
                    <wp:anchor distT="0" distB="0" distL="114300" distR="114300" simplePos="0" relativeHeight="252271616" behindDoc="0" locked="0" layoutInCell="1" allowOverlap="1" wp14:anchorId="0F8DE9D2" wp14:editId="524FE8AB">
                      <wp:simplePos x="0" y="0"/>
                      <wp:positionH relativeFrom="column">
                        <wp:posOffset>-50165</wp:posOffset>
                      </wp:positionH>
                      <wp:positionV relativeFrom="paragraph">
                        <wp:posOffset>44450</wp:posOffset>
                      </wp:positionV>
                      <wp:extent cx="5532120" cy="769620"/>
                      <wp:effectExtent l="0" t="0" r="392430" b="11430"/>
                      <wp:wrapNone/>
                      <wp:docPr id="84" name="Rounded Rectangular Callout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120" cy="769620"/>
                              </a:xfrm>
                              <a:prstGeom prst="wedgeRoundRectCallout">
                                <a:avLst>
                                  <a:gd name="adj1" fmla="val 56494"/>
                                  <a:gd name="adj2" fmla="val -4765"/>
                                  <a:gd name="adj3" fmla="val 16667"/>
                                </a:avLst>
                              </a:prstGeom>
                              <a:noFill/>
                              <a:ln w="19050">
                                <a:solidFill>
                                  <a:srgbClr val="B31E8E"/>
                                </a:solidFill>
                                <a:miter lim="800000"/>
                                <a:headEnd/>
                                <a:tailEnd/>
                              </a:ln>
                            </wps:spPr>
                            <wps:txbx>
                              <w:txbxContent>
                                <w:p w:rsidR="0091685E" w:rsidRPr="00B9546F" w:rsidRDefault="0091685E" w:rsidP="00B9546F">
                                  <w:pPr>
                                    <w:spacing w:before="0" w:after="0"/>
                                    <w:rPr>
                                      <w:sz w:val="26"/>
                                      <w:szCs w:val="26"/>
                                    </w:rPr>
                                  </w:pPr>
                                  <w:r>
                                    <w:rPr>
                                      <w:sz w:val="26"/>
                                      <w:szCs w:val="26"/>
                                    </w:rPr>
                                    <w:t xml:space="preserve">You answered those questions and provided some </w:t>
                                  </w:r>
                                  <w:r w:rsidRPr="006726DB">
                                    <w:rPr>
                                      <w:b/>
                                      <w:sz w:val="26"/>
                                      <w:szCs w:val="26"/>
                                    </w:rPr>
                                    <w:t>data</w:t>
                                  </w:r>
                                  <w:r>
                                    <w:rPr>
                                      <w:sz w:val="26"/>
                                      <w:szCs w:val="26"/>
                                    </w:rPr>
                                    <w:t xml:space="preserve"> or information about yourself. All the information about you could be collected into a </w:t>
                                  </w:r>
                                  <w:r w:rsidRPr="006726DB">
                                    <w:rPr>
                                      <w:b/>
                                      <w:sz w:val="26"/>
                                      <w:szCs w:val="26"/>
                                    </w:rPr>
                                    <w:t>database</w:t>
                                  </w:r>
                                  <w:r>
                                    <w:rPr>
                                      <w:sz w:val="26"/>
                                      <w:szCs w:val="26"/>
                                    </w:rPr>
                                    <w:t xml:space="preserve">. A </w:t>
                                  </w:r>
                                  <w:r w:rsidRPr="006726DB">
                                    <w:rPr>
                                      <w:b/>
                                      <w:sz w:val="26"/>
                                      <w:szCs w:val="26"/>
                                    </w:rPr>
                                    <w:t>database</w:t>
                                  </w:r>
                                  <w:r>
                                    <w:rPr>
                                      <w:sz w:val="26"/>
                                      <w:szCs w:val="26"/>
                                    </w:rPr>
                                    <w:t xml:space="preserve"> is a collection of information about a topic.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DE9D2" id="Rounded Rectangular Callout 84" o:spid="_x0000_s1112" type="#_x0000_t62" style="position:absolute;left:0;text-align:left;margin-left:-3.95pt;margin-top:3.5pt;width:435.6pt;height:60.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SbQIAAMEEAAAOAAAAZHJzL2Uyb0RvYy54bWysVM1u2zAMvg/YOwi6t7bTxGmCOkWXtsOA&#10;biva7QEUS7a1yaImyXHapx8lu6m73YblIJDm30d+ZC4uD60ie2GdBF3Q7DSlROgSuNR1Qb9/uz05&#10;p8R5pjlToEVBn4Sjl5v37y56sxYzaEBxYQkm0W7dm4I23pt1kriyES1zp2CERmMFtmUeVVsn3LIe&#10;s7cqmaVpnvRgubFQCufw6/VgpJuYv6pE6b9WlROeqIIiNh9fG99deJPNBVvXlplGliMM9g8oWiY1&#10;Fj2mumaekc7Kv1K1srTgoPKnJbQJVJUsRewBu8nSP7p5bJgRsRccjjPHMbn/l7b8sr+3RPKCns8p&#10;0axFjh6g01xw8oDTY7ruFLNky5SCzhP0wpH1xq0x8tHc29C0M3dQ/nREw7bBAHFlLfSNYByBZsE/&#10;eRMQFIehZNd/Bo4FWechTu9Q2TYkxLmQQyTp6UiSOHhS4sfF4myWzZDLEm3LfJWjHEqw9Uu0sc5/&#10;FNCSIBS0F7wWsafQ0NhILMf2d85H1vjYOuM/MkqqVuES7Jkii3y+ih0jsxOf2dTnZL7MF+MiTXzO&#10;pj5ZnufLEeZYFQG/AA0QNNxKpeI6Kk16HNwqXaQRpgMlebDGWdt6t1WWILqCfjjLbs5vxrxv3Frp&#10;8a6UbJHYNPwGgIGUG81jGc+kGmSEovTIUiBmINgfdodhM/IQHFjbAX9C3iwMd4R3j0ID9pmSHm+o&#10;oO5Xx6ygRH3SyP0qm8/D0UVlvlgG1uzUsptamC4xVUE9JYO49cOhdsbKusFKWRyHhivcl0r6wPor&#10;qlHBO4nLMN50OMSpHr1e/3k2vwEAAP//AwBQSwMEFAAGAAgAAAAhAM1LORveAAAACAEAAA8AAABk&#10;cnMvZG93bnJldi54bWxMj8FOwzAQRO9I/IO1SNxaB1e0aYhTIQQcQCqiVD279jYJxOsodtvw9ywn&#10;OK7mafZNuRp9J044xDaQhptpBgLJBtdSrWH78TTJQcRkyJkuEGr4xgir6vKiNIULZ3rH0ybVgkso&#10;FkZDk1JfSBltg97EaeiRODuEwZvE51BLN5gzl/tOqiybS29a4g+N6fGhQfu1OXoNj+rFpjDebp9f&#10;D/3bZ7tW1qmd1tdX4/0diIRj+oPhV5/VoWKnfTiSi6LTMFksmdSw4EUc5/PZDMSeOZUrkFUp/w+o&#10;fgAAAP//AwBQSwECLQAUAAYACAAAACEAtoM4kv4AAADhAQAAEwAAAAAAAAAAAAAAAAAAAAAAW0Nv&#10;bnRlbnRfVHlwZXNdLnhtbFBLAQItABQABgAIAAAAIQA4/SH/1gAAAJQBAAALAAAAAAAAAAAAAAAA&#10;AC8BAABfcmVscy8ucmVsc1BLAQItABQABgAIAAAAIQAiS3/SbQIAAMEEAAAOAAAAAAAAAAAAAAAA&#10;AC4CAABkcnMvZTJvRG9jLnhtbFBLAQItABQABgAIAAAAIQDNSzkb3gAAAAgBAAAPAAAAAAAAAAAA&#10;AAAAAMcEAABkcnMvZG93bnJldi54bWxQSwUGAAAAAAQABADzAAAA0gUAAAAA&#10;" adj="23003,9771" filled="f" strokecolor="#b31e8e" strokeweight="1.5pt">
                      <v:textbox>
                        <w:txbxContent>
                          <w:p w:rsidR="0091685E" w:rsidRPr="00B9546F" w:rsidRDefault="0091685E" w:rsidP="00B9546F">
                            <w:pPr>
                              <w:spacing w:before="0" w:after="0"/>
                              <w:rPr>
                                <w:sz w:val="26"/>
                                <w:szCs w:val="26"/>
                              </w:rPr>
                            </w:pPr>
                            <w:r>
                              <w:rPr>
                                <w:sz w:val="26"/>
                                <w:szCs w:val="26"/>
                              </w:rPr>
                              <w:t xml:space="preserve">You answered those questions and provided some </w:t>
                            </w:r>
                            <w:r w:rsidRPr="006726DB">
                              <w:rPr>
                                <w:b/>
                                <w:sz w:val="26"/>
                                <w:szCs w:val="26"/>
                              </w:rPr>
                              <w:t>data</w:t>
                            </w:r>
                            <w:r>
                              <w:rPr>
                                <w:sz w:val="26"/>
                                <w:szCs w:val="26"/>
                              </w:rPr>
                              <w:t xml:space="preserve"> or information about yourself. All the information about you could be collected into a </w:t>
                            </w:r>
                            <w:r w:rsidRPr="006726DB">
                              <w:rPr>
                                <w:b/>
                                <w:sz w:val="26"/>
                                <w:szCs w:val="26"/>
                              </w:rPr>
                              <w:t>database</w:t>
                            </w:r>
                            <w:r>
                              <w:rPr>
                                <w:sz w:val="26"/>
                                <w:szCs w:val="26"/>
                              </w:rPr>
                              <w:t xml:space="preserve">. A </w:t>
                            </w:r>
                            <w:r w:rsidRPr="006726DB">
                              <w:rPr>
                                <w:b/>
                                <w:sz w:val="26"/>
                                <w:szCs w:val="26"/>
                              </w:rPr>
                              <w:t>database</w:t>
                            </w:r>
                            <w:r>
                              <w:rPr>
                                <w:sz w:val="26"/>
                                <w:szCs w:val="26"/>
                              </w:rPr>
                              <w:t xml:space="preserve"> is a collection of information about a topic. </w:t>
                            </w:r>
                          </w:p>
                        </w:txbxContent>
                      </v:textbox>
                    </v:shape>
                  </w:pict>
                </mc:Fallback>
              </mc:AlternateContent>
            </w:r>
            <w:r>
              <w:rPr>
                <w:noProof/>
                <w:sz w:val="36"/>
                <w:szCs w:val="36"/>
              </w:rPr>
              <w:drawing>
                <wp:inline distT="0" distB="0" distL="0" distR="0" wp14:anchorId="5E9DB79E" wp14:editId="639A1DE2">
                  <wp:extent cx="457200" cy="672737"/>
                  <wp:effectExtent l="0" t="0" r="0" b="0"/>
                  <wp:docPr id="63" name="Picture 6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6E05F0" w:rsidTr="0023447C">
        <w:trPr>
          <w:trHeight w:val="1474"/>
        </w:trPr>
        <w:tc>
          <w:tcPr>
            <w:tcW w:w="9962" w:type="dxa"/>
            <w:gridSpan w:val="8"/>
            <w:vAlign w:val="center"/>
          </w:tcPr>
          <w:p w:rsidR="006E05F0" w:rsidRPr="00E077A7" w:rsidRDefault="006E05F0" w:rsidP="006E05F0">
            <w:pPr>
              <w:rPr>
                <w:rFonts w:cs="Arial"/>
                <w:noProof/>
                <w:lang w:eastAsia="ja-JP"/>
              </w:rPr>
            </w:pPr>
            <w:r w:rsidRPr="00E077A7">
              <w:rPr>
                <w:rFonts w:cs="Arial"/>
                <w:noProof/>
              </w:rPr>
              <mc:AlternateContent>
                <mc:Choice Requires="wps">
                  <w:drawing>
                    <wp:anchor distT="0" distB="0" distL="114300" distR="114300" simplePos="0" relativeHeight="252273664" behindDoc="0" locked="0" layoutInCell="1" allowOverlap="1" wp14:anchorId="2A79601D" wp14:editId="0D68F96D">
                      <wp:simplePos x="0" y="0"/>
                      <wp:positionH relativeFrom="column">
                        <wp:posOffset>963295</wp:posOffset>
                      </wp:positionH>
                      <wp:positionV relativeFrom="paragraph">
                        <wp:posOffset>85090</wp:posOffset>
                      </wp:positionV>
                      <wp:extent cx="5143500" cy="762000"/>
                      <wp:effectExtent l="514350" t="0" r="19050" b="19050"/>
                      <wp:wrapNone/>
                      <wp:docPr id="1952" name="Rounded Rectangular Callout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645920" y="4716780"/>
                                <a:ext cx="5143500" cy="762000"/>
                              </a:xfrm>
                              <a:prstGeom prst="wedgeRoundRectCallout">
                                <a:avLst>
                                  <a:gd name="adj1" fmla="val -59068"/>
                                  <a:gd name="adj2" fmla="val -11563"/>
                                  <a:gd name="adj3" fmla="val 16667"/>
                                </a:avLst>
                              </a:prstGeom>
                              <a:noFill/>
                              <a:ln w="19050">
                                <a:solidFill>
                                  <a:srgbClr val="B31E8E"/>
                                </a:solidFill>
                                <a:miter lim="800000"/>
                                <a:headEnd/>
                                <a:tailEnd/>
                              </a:ln>
                            </wps:spPr>
                            <wps:txbx>
                              <w:txbxContent>
                                <w:p w:rsidR="0091685E" w:rsidRPr="001E7F57" w:rsidRDefault="0091685E" w:rsidP="006E05F0">
                                  <w:pPr>
                                    <w:spacing w:before="0" w:after="0"/>
                                    <w:rPr>
                                      <w:sz w:val="26"/>
                                      <w:szCs w:val="26"/>
                                    </w:rPr>
                                  </w:pPr>
                                  <w:r>
                                    <w:rPr>
                                      <w:sz w:val="26"/>
                                      <w:szCs w:val="26"/>
                                    </w:rPr>
                                    <w:t xml:space="preserve">People use </w:t>
                                  </w:r>
                                  <w:r w:rsidRPr="006726DB">
                                    <w:rPr>
                                      <w:b/>
                                      <w:sz w:val="26"/>
                                      <w:szCs w:val="26"/>
                                    </w:rPr>
                                    <w:t>databases</w:t>
                                  </w:r>
                                  <w:r>
                                    <w:rPr>
                                      <w:sz w:val="26"/>
                                      <w:szCs w:val="26"/>
                                    </w:rPr>
                                    <w:t xml:space="preserve"> every time they search the internet to find specific information; perhaps about a holiday destination or how to make a cake. Look at the database of animals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601D" id="Rounded Rectangular Callout 1952" o:spid="_x0000_s1113" type="#_x0000_t62" style="position:absolute;margin-left:75.85pt;margin-top:6.7pt;width:405pt;height:60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5NegIAANMEAAAOAAAAZHJzL2Uyb0RvYy54bWysVMFymzAQvXem/6DRPQFsg20mOJM6Sacz&#10;aZtJ2g9YIwFqhUQlYZx8fVcCp05z6/SikdDT7tv3drm4PLSS7LmxQquCJucxJVyVmglVF/T7t9uz&#10;FSXWgWIgteIFfeKWXm7ev7sYupzPdKMl44ZgEGXzoSto41yXR5EtG96CPdcdV3hZadOCw6OpI2Zg&#10;wOitjGZxnEWDNqwzuuTW4tfr8ZJuQvyq4qX7WlWWOyILitxcWE1Yd36NNheQ1wa6RpQTDfgHFi0I&#10;hUlfQl2DA9Ib8SZUK0qjra7ceanbSFeVKHmoAatJ4r+qeWyg46EWFMd2LzLZ/xe2/LK/N0Qw9G6d&#10;zihR0KJLD7pXjDPygPqBqnsJhmxBSt07EnAo29DZHF8/dvfGF267O13+tETpbYNP+JUxemg4MCSb&#10;eJmjVw/8weJTshs+a4YpoXc6KHioTOsDojbkgG+zRbqeoXVPBV0sk2y5mkzjB0dKBKTJYp7GCCgR&#10;scywKQIggvwYqTPWfeS6JX5T0IGzmocKfXlTWSE17O+sCy6ySQhgPxJKqlZiU+xBkrN0HWerqWtO&#10;QKjcCShJ0mz+FjQ/BSVZli2DLpBPeZHykaonofStkDI0qFRk8A7FaRyIWi0F87dBeVPvttIQ5FfQ&#10;D/PkZnUzxX0Fa4XDSZOiLegKNRpVgtxbdKNYSONAyHGPVKSaPPM2jXa7w+4QemUVmHsPd5o9oYtG&#10;j5OFfwLcNNo8UzLgVBXU/urBcErkJ4WdsE4WCz+G4bBIl95Yc3qzO70BVWKogjpKxu3WjaPbd0bU&#10;DWZKghxKX2H3VMId22xkNfHHycHdq9E8PQfUn3/R5jcAAAD//wMAUEsDBBQABgAIAAAAIQAVs+0S&#10;3AAAAAoBAAAPAAAAZHJzL2Rvd25yZXYueG1sTI9Bb8IwDIXvk/YfIk/abaRlwKBritCkTVzHdukt&#10;NKbpaJyqCVD26+ee2M3v+en5c74eXCvO2IfGk4J0koBAqrxpqFbw/fX+tAQRoiajW0+o4IoB1sX9&#10;Xa4z4y/0ieddrAWXUMi0Ahtjl0kZKotOh4nvkHh38L3TkWVfS9PrC5e7Vk6TZCGdbogvWN3hm8Xq&#10;uDs5Bb+zMq0/7M/26iytjum2HHxZKvX4MGxeQUQc4i0MIz6jQ8FMe38iE0TLep6+cJSH5xkIDqwW&#10;o7EfDXZkkcv/LxR/AAAA//8DAFBLAQItABQABgAIAAAAIQC2gziS/gAAAOEBAAATAAAAAAAAAAAA&#10;AAAAAAAAAABbQ29udGVudF9UeXBlc10ueG1sUEsBAi0AFAAGAAgAAAAhADj9If/WAAAAlAEAAAsA&#10;AAAAAAAAAAAAAAAALwEAAF9yZWxzLy5yZWxzUEsBAi0AFAAGAAgAAAAhAF0Enk16AgAA0wQAAA4A&#10;AAAAAAAAAAAAAAAALgIAAGRycy9lMm9Eb2MueG1sUEsBAi0AFAAGAAgAAAAhABWz7RLcAAAACgEA&#10;AA8AAAAAAAAAAAAAAAAA1AQAAGRycy9kb3ducmV2LnhtbFBLBQYAAAAABAAEAPMAAADdBQAAAAA=&#10;" adj="-1959,8302" filled="f" strokecolor="#b31e8e" strokeweight="1.5pt">
                      <v:textbox>
                        <w:txbxContent>
                          <w:p w:rsidR="0091685E" w:rsidRPr="001E7F57" w:rsidRDefault="0091685E" w:rsidP="006E05F0">
                            <w:pPr>
                              <w:spacing w:before="0" w:after="0"/>
                              <w:rPr>
                                <w:sz w:val="26"/>
                                <w:szCs w:val="26"/>
                              </w:rPr>
                            </w:pPr>
                            <w:r>
                              <w:rPr>
                                <w:sz w:val="26"/>
                                <w:szCs w:val="26"/>
                              </w:rPr>
                              <w:t xml:space="preserve">People use </w:t>
                            </w:r>
                            <w:r w:rsidRPr="006726DB">
                              <w:rPr>
                                <w:b/>
                                <w:sz w:val="26"/>
                                <w:szCs w:val="26"/>
                              </w:rPr>
                              <w:t>databases</w:t>
                            </w:r>
                            <w:r>
                              <w:rPr>
                                <w:sz w:val="26"/>
                                <w:szCs w:val="26"/>
                              </w:rPr>
                              <w:t xml:space="preserve"> every time they search the internet to find specific information; perhaps about a holiday destination or how to make a cake. Look at the database of animals below.</w:t>
                            </w:r>
                          </w:p>
                        </w:txbxContent>
                      </v:textbox>
                    </v:shape>
                  </w:pict>
                </mc:Fallback>
              </mc:AlternateContent>
            </w:r>
            <w:r>
              <w:rPr>
                <w:noProof/>
              </w:rPr>
              <w:drawing>
                <wp:inline distT="0" distB="0" distL="0" distR="0" wp14:anchorId="0F35899E" wp14:editId="13ED1CA9">
                  <wp:extent cx="416625" cy="769620"/>
                  <wp:effectExtent l="0" t="0" r="2540" b="0"/>
                  <wp:docPr id="86" name="Picture 86"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8C34B8" w:rsidTr="00E42BFF">
        <w:trPr>
          <w:trHeight w:val="624"/>
        </w:trPr>
        <w:tc>
          <w:tcPr>
            <w:tcW w:w="2212" w:type="dxa"/>
            <w:gridSpan w:val="2"/>
            <w:tcBorders>
              <w:bottom w:val="single" w:sz="12" w:space="0" w:color="B31E8E"/>
            </w:tcBorders>
            <w:vAlign w:val="center"/>
          </w:tcPr>
          <w:p w:rsidR="00B9546F" w:rsidRDefault="00B9546F" w:rsidP="00B9546F">
            <w:r>
              <w:rPr>
                <w:noProof/>
              </w:rPr>
              <w:drawing>
                <wp:inline distT="0" distB="0" distL="0" distR="0" wp14:anchorId="077DCB67" wp14:editId="7FF0D753">
                  <wp:extent cx="1104900" cy="289560"/>
                  <wp:effectExtent l="0" t="0" r="0" b="0"/>
                  <wp:docPr id="62" name="Picture 62"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Symbols_signs\talk icon _transparent.png"/>
                          <pic:cNvPicPr>
                            <a:picLocks noChangeAspect="1" noChangeArrowheads="1"/>
                          </pic:cNvPicPr>
                        </pic:nvPicPr>
                        <pic:blipFill rotWithShape="1">
                          <a:blip r:embed="rId125" cstate="print">
                            <a:extLst>
                              <a:ext uri="{28A0092B-C50C-407E-A947-70E740481C1C}">
                                <a14:useLocalDpi xmlns:a14="http://schemas.microsoft.com/office/drawing/2010/main"/>
                              </a:ext>
                            </a:extLst>
                          </a:blip>
                          <a:srcRect/>
                          <a:stretch/>
                        </pic:blipFill>
                        <pic:spPr bwMode="auto">
                          <a:xfrm>
                            <a:off x="0" y="0"/>
                            <a:ext cx="1104900" cy="28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50" w:type="dxa"/>
            <w:gridSpan w:val="6"/>
            <w:tcBorders>
              <w:bottom w:val="single" w:sz="12" w:space="0" w:color="B31E8E"/>
            </w:tcBorders>
            <w:vAlign w:val="center"/>
          </w:tcPr>
          <w:p w:rsidR="006E05F0" w:rsidRPr="006726DB" w:rsidRDefault="00E42BFF" w:rsidP="008C34B8">
            <w:pPr>
              <w:spacing w:before="80" w:after="80"/>
              <w:rPr>
                <w:sz w:val="26"/>
                <w:szCs w:val="26"/>
              </w:rPr>
            </w:pPr>
            <w:r>
              <w:rPr>
                <w:sz w:val="26"/>
                <w:szCs w:val="26"/>
              </w:rPr>
              <w:t xml:space="preserve">Discuss and play this yes/no game with your Home tutor. </w:t>
            </w:r>
            <w:r w:rsidR="00996F3C">
              <w:rPr>
                <w:sz w:val="26"/>
                <w:szCs w:val="26"/>
              </w:rPr>
              <w:t xml:space="preserve"> </w:t>
            </w:r>
          </w:p>
        </w:tc>
      </w:tr>
      <w:tr w:rsidR="008C34B8" w:rsidTr="0023447C">
        <w:trPr>
          <w:trHeight w:val="1417"/>
        </w:trPr>
        <w:tc>
          <w:tcPr>
            <w:tcW w:w="1992" w:type="dxa"/>
            <w:tcBorders>
              <w:top w:val="single" w:sz="12" w:space="0" w:color="B31E8E"/>
              <w:left w:val="single" w:sz="12" w:space="0" w:color="B31E8E"/>
            </w:tcBorders>
            <w:vAlign w:val="center"/>
          </w:tcPr>
          <w:p w:rsidR="006E05F0" w:rsidRDefault="006E05F0" w:rsidP="00C62748">
            <w:pPr>
              <w:spacing w:before="0" w:after="0"/>
              <w:jc w:val="center"/>
              <w:rPr>
                <w:noProof/>
                <w:lang w:eastAsia="ja-JP"/>
              </w:rPr>
            </w:pPr>
            <w:r>
              <w:rPr>
                <w:noProof/>
              </w:rPr>
              <w:drawing>
                <wp:inline distT="0" distB="0" distL="0" distR="0" wp14:anchorId="1BD91828" wp14:editId="7280752B">
                  <wp:extent cx="828428" cy="792000"/>
                  <wp:effectExtent l="0" t="0" r="0" b="8255"/>
                  <wp:docPr id="1954" name="Picture 1954" descr="R:\Operational\Resources\graphics_library\DoE_owned\general_graphics\Frogs_toads\Frog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Frogs_toads\Frog_©_SIDE@150.png"/>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828428" cy="792000"/>
                          </a:xfrm>
                          <a:prstGeom prst="rect">
                            <a:avLst/>
                          </a:prstGeom>
                          <a:noFill/>
                          <a:ln>
                            <a:noFill/>
                          </a:ln>
                        </pic:spPr>
                      </pic:pic>
                    </a:graphicData>
                  </a:graphic>
                </wp:inline>
              </w:drawing>
            </w:r>
          </w:p>
        </w:tc>
        <w:tc>
          <w:tcPr>
            <w:tcW w:w="1992" w:type="dxa"/>
            <w:gridSpan w:val="2"/>
            <w:tcBorders>
              <w:top w:val="single" w:sz="12" w:space="0" w:color="B31E8E"/>
            </w:tcBorders>
            <w:vAlign w:val="center"/>
          </w:tcPr>
          <w:p w:rsidR="006E05F0" w:rsidRDefault="006E05F0" w:rsidP="00C62748">
            <w:pPr>
              <w:spacing w:before="0" w:after="0"/>
              <w:jc w:val="center"/>
            </w:pPr>
            <w:r>
              <w:rPr>
                <w:noProof/>
              </w:rPr>
              <w:drawing>
                <wp:inline distT="0" distB="0" distL="0" distR="0" wp14:anchorId="5B64E43A" wp14:editId="48946BB9">
                  <wp:extent cx="1028700" cy="594360"/>
                  <wp:effectExtent l="0" t="0" r="0" b="0"/>
                  <wp:docPr id="1960" name="Picture 1960" descr="R:\Operational\Resources\graphics_library\DoE_owned\general_graphics\Bears\polar be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Bears\polar bear2.png"/>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1028700" cy="594360"/>
                          </a:xfrm>
                          <a:prstGeom prst="rect">
                            <a:avLst/>
                          </a:prstGeom>
                          <a:noFill/>
                          <a:ln>
                            <a:noFill/>
                          </a:ln>
                        </pic:spPr>
                      </pic:pic>
                    </a:graphicData>
                  </a:graphic>
                </wp:inline>
              </w:drawing>
            </w:r>
          </w:p>
        </w:tc>
        <w:tc>
          <w:tcPr>
            <w:tcW w:w="1993" w:type="dxa"/>
            <w:gridSpan w:val="3"/>
            <w:tcBorders>
              <w:top w:val="single" w:sz="12" w:space="0" w:color="B31E8E"/>
            </w:tcBorders>
            <w:vAlign w:val="center"/>
          </w:tcPr>
          <w:p w:rsidR="006E05F0" w:rsidRDefault="006E05F0" w:rsidP="00C62748">
            <w:pPr>
              <w:spacing w:before="0" w:after="0"/>
              <w:jc w:val="center"/>
            </w:pPr>
            <w:r>
              <w:rPr>
                <w:noProof/>
              </w:rPr>
              <w:drawing>
                <wp:inline distT="0" distB="0" distL="0" distR="0" wp14:anchorId="6244D21E" wp14:editId="053DB0D4">
                  <wp:extent cx="1166032" cy="756000"/>
                  <wp:effectExtent l="0" t="0" r="0" b="6350"/>
                  <wp:docPr id="1973" name="Picture 1973" descr="R:\Operational\Resources\graphics_library\DoE_owned\general_graphics\Animals\b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perational\Resources\graphics_library\DoE_owned\general_graphics\Animals\bat3.png"/>
                          <pic:cNvPicPr>
                            <a:picLocks noChangeAspect="1" noChangeArrowheads="1"/>
                          </pic:cNvPicPr>
                        </pic:nvPicPr>
                        <pic:blipFill rotWithShape="1">
                          <a:blip r:embed="rId128" cstate="print">
                            <a:extLst>
                              <a:ext uri="{28A0092B-C50C-407E-A947-70E740481C1C}">
                                <a14:useLocalDpi xmlns:a14="http://schemas.microsoft.com/office/drawing/2010/main"/>
                              </a:ext>
                            </a:extLst>
                          </a:blip>
                          <a:srcRect/>
                          <a:stretch/>
                        </pic:blipFill>
                        <pic:spPr bwMode="auto">
                          <a:xfrm>
                            <a:off x="0" y="0"/>
                            <a:ext cx="1166032" cy="7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2" w:type="dxa"/>
            <w:tcBorders>
              <w:top w:val="single" w:sz="12" w:space="0" w:color="B31E8E"/>
            </w:tcBorders>
            <w:vAlign w:val="center"/>
          </w:tcPr>
          <w:p w:rsidR="006E05F0" w:rsidRDefault="006E05F0" w:rsidP="00C62748">
            <w:pPr>
              <w:spacing w:before="0" w:after="0"/>
              <w:jc w:val="center"/>
            </w:pPr>
            <w:r>
              <w:rPr>
                <w:noProof/>
              </w:rPr>
              <w:drawing>
                <wp:inline distT="0" distB="0" distL="0" distR="0" wp14:anchorId="0DCF6BEE" wp14:editId="696C40AE">
                  <wp:extent cx="1089817" cy="756000"/>
                  <wp:effectExtent l="0" t="0" r="0" b="6350"/>
                  <wp:docPr id="1972" name="Picture 1972" descr="R:\Operational\Resources\graphics_library\DoE_owned\general_graphics\Animals\ca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Animals\cat8.png"/>
                          <pic:cNvPicPr>
                            <a:picLocks noChangeAspect="1" noChangeArrowheads="1"/>
                          </pic:cNvPicPr>
                        </pic:nvPicPr>
                        <pic:blipFill rotWithShape="1">
                          <a:blip r:embed="rId129" cstate="print">
                            <a:extLst>
                              <a:ext uri="{28A0092B-C50C-407E-A947-70E740481C1C}">
                                <a14:useLocalDpi xmlns:a14="http://schemas.microsoft.com/office/drawing/2010/main"/>
                              </a:ext>
                            </a:extLst>
                          </a:blip>
                          <a:srcRect l="5128" t="7143" b="10357"/>
                          <a:stretch/>
                        </pic:blipFill>
                        <pic:spPr bwMode="auto">
                          <a:xfrm>
                            <a:off x="0" y="0"/>
                            <a:ext cx="1089817" cy="7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3" w:type="dxa"/>
            <w:tcBorders>
              <w:top w:val="single" w:sz="12" w:space="0" w:color="B31E8E"/>
              <w:right w:val="single" w:sz="12" w:space="0" w:color="B31E8E"/>
            </w:tcBorders>
            <w:vAlign w:val="center"/>
          </w:tcPr>
          <w:p w:rsidR="006E05F0" w:rsidRDefault="006E05F0" w:rsidP="00C62748">
            <w:pPr>
              <w:spacing w:before="0" w:after="0"/>
              <w:jc w:val="center"/>
            </w:pPr>
            <w:r>
              <w:rPr>
                <w:noProof/>
              </w:rPr>
              <w:drawing>
                <wp:inline distT="0" distB="0" distL="0" distR="0" wp14:anchorId="359E43D8" wp14:editId="139D9681">
                  <wp:extent cx="1163077" cy="720000"/>
                  <wp:effectExtent l="0" t="0" r="0" b="4445"/>
                  <wp:docPr id="1975" name="Picture 1975" descr="R:\Operational\Resources\graphics_library\DoE_owned\general_graphics\Animals\Elepha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Animals\Elephant3.png"/>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1163077" cy="720000"/>
                          </a:xfrm>
                          <a:prstGeom prst="rect">
                            <a:avLst/>
                          </a:prstGeom>
                          <a:noFill/>
                          <a:ln>
                            <a:noFill/>
                          </a:ln>
                        </pic:spPr>
                      </pic:pic>
                    </a:graphicData>
                  </a:graphic>
                </wp:inline>
              </w:drawing>
            </w:r>
          </w:p>
        </w:tc>
      </w:tr>
      <w:tr w:rsidR="008C34B8" w:rsidTr="0023447C">
        <w:trPr>
          <w:trHeight w:val="1417"/>
        </w:trPr>
        <w:tc>
          <w:tcPr>
            <w:tcW w:w="1992" w:type="dxa"/>
            <w:tcBorders>
              <w:left w:val="single" w:sz="12" w:space="0" w:color="B31E8E"/>
              <w:bottom w:val="single" w:sz="12" w:space="0" w:color="B31E8E"/>
            </w:tcBorders>
            <w:vAlign w:val="center"/>
          </w:tcPr>
          <w:p w:rsidR="006E05F0" w:rsidRDefault="006078A0" w:rsidP="00C62748">
            <w:pPr>
              <w:spacing w:before="0" w:after="0"/>
              <w:jc w:val="center"/>
              <w:rPr>
                <w:noProof/>
                <w:lang w:eastAsia="ja-JP"/>
              </w:rPr>
            </w:pPr>
            <w:r>
              <w:rPr>
                <w:noProof/>
              </w:rPr>
              <w:drawing>
                <wp:inline distT="0" distB="0" distL="0" distR="0" wp14:anchorId="5EF1D39B" wp14:editId="7E4FDA9D">
                  <wp:extent cx="746760" cy="746760"/>
                  <wp:effectExtent l="0" t="0" r="0" b="0"/>
                  <wp:docPr id="20547" name="Picture 20547" descr="R:\Operational\Resources\graphics_library\DoE_owned\general_graphics\Insects and other creatures\be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Insects and other creatures\bee_2.png"/>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746760" cy="746760"/>
                          </a:xfrm>
                          <a:prstGeom prst="rect">
                            <a:avLst/>
                          </a:prstGeom>
                          <a:noFill/>
                          <a:ln>
                            <a:noFill/>
                          </a:ln>
                        </pic:spPr>
                      </pic:pic>
                    </a:graphicData>
                  </a:graphic>
                </wp:inline>
              </w:drawing>
            </w:r>
          </w:p>
        </w:tc>
        <w:tc>
          <w:tcPr>
            <w:tcW w:w="1992" w:type="dxa"/>
            <w:gridSpan w:val="2"/>
            <w:tcBorders>
              <w:bottom w:val="single" w:sz="12" w:space="0" w:color="B31E8E"/>
            </w:tcBorders>
            <w:vAlign w:val="center"/>
          </w:tcPr>
          <w:p w:rsidR="006E05F0" w:rsidRDefault="00576B05" w:rsidP="00C62748">
            <w:pPr>
              <w:spacing w:before="0" w:after="0"/>
              <w:jc w:val="center"/>
            </w:pPr>
            <w:r>
              <w:rPr>
                <w:noProof/>
              </w:rPr>
              <w:drawing>
                <wp:inline distT="0" distB="0" distL="0" distR="0" wp14:anchorId="2A7945CA" wp14:editId="09772882">
                  <wp:extent cx="1000306" cy="756000"/>
                  <wp:effectExtent l="0" t="0" r="0" b="6350"/>
                  <wp:docPr id="2017" name="Picture 2017" descr="R:\Operational\Resources\graphics_library\DoE_owned\general_graphics\Animals\p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Animals\pig.png"/>
                          <pic:cNvPicPr>
                            <a:picLocks noChangeAspect="1" noChangeArrowheads="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0"/>
                            <a:ext cx="1000306" cy="756000"/>
                          </a:xfrm>
                          <a:prstGeom prst="rect">
                            <a:avLst/>
                          </a:prstGeom>
                          <a:noFill/>
                          <a:ln>
                            <a:noFill/>
                          </a:ln>
                        </pic:spPr>
                      </pic:pic>
                    </a:graphicData>
                  </a:graphic>
                </wp:inline>
              </w:drawing>
            </w:r>
          </w:p>
        </w:tc>
        <w:tc>
          <w:tcPr>
            <w:tcW w:w="1993" w:type="dxa"/>
            <w:gridSpan w:val="3"/>
            <w:tcBorders>
              <w:bottom w:val="single" w:sz="12" w:space="0" w:color="B31E8E"/>
            </w:tcBorders>
            <w:vAlign w:val="center"/>
          </w:tcPr>
          <w:p w:rsidR="006E05F0" w:rsidRDefault="00576B05" w:rsidP="00C62748">
            <w:pPr>
              <w:spacing w:before="0" w:after="0"/>
              <w:jc w:val="center"/>
            </w:pPr>
            <w:r>
              <w:rPr>
                <w:noProof/>
              </w:rPr>
              <w:drawing>
                <wp:inline distT="0" distB="0" distL="0" distR="0" wp14:anchorId="7C35E3E3" wp14:editId="3A746FD4">
                  <wp:extent cx="860747" cy="756000"/>
                  <wp:effectExtent l="0" t="0" r="0" b="6350"/>
                  <wp:docPr id="225" name="Picture 225" descr="R:\Operational\Resources\graphics_library\DoE_owned\general_graphics\Animals\Monk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perational\Resources\graphics_library\DoE_owned\general_graphics\Animals\Monkey1.png"/>
                          <pic:cNvPicPr>
                            <a:picLocks noChangeAspect="1" noChangeArrowheads="1"/>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0" y="0"/>
                            <a:ext cx="860747" cy="756000"/>
                          </a:xfrm>
                          <a:prstGeom prst="rect">
                            <a:avLst/>
                          </a:prstGeom>
                          <a:noFill/>
                          <a:ln>
                            <a:noFill/>
                          </a:ln>
                        </pic:spPr>
                      </pic:pic>
                    </a:graphicData>
                  </a:graphic>
                </wp:inline>
              </w:drawing>
            </w:r>
          </w:p>
        </w:tc>
        <w:tc>
          <w:tcPr>
            <w:tcW w:w="1992" w:type="dxa"/>
            <w:tcBorders>
              <w:bottom w:val="single" w:sz="12" w:space="0" w:color="B31E8E"/>
            </w:tcBorders>
            <w:vAlign w:val="center"/>
          </w:tcPr>
          <w:p w:rsidR="006E05F0" w:rsidRDefault="006078A0" w:rsidP="00C62748">
            <w:pPr>
              <w:spacing w:before="0" w:after="0"/>
              <w:jc w:val="center"/>
            </w:pPr>
            <w:r>
              <w:rPr>
                <w:noProof/>
              </w:rPr>
              <w:drawing>
                <wp:inline distT="0" distB="0" distL="0" distR="0" wp14:anchorId="46B96A48" wp14:editId="522F27CB">
                  <wp:extent cx="1007001" cy="752066"/>
                  <wp:effectExtent l="0" t="6032" r="0" b="0"/>
                  <wp:docPr id="20549" name="Picture 20549" descr="R:\Operational\Resources\graphics_library\DoE_owned\general_graphics\dinosaurs\pterodact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dinosaurs\pterodactyl.png"/>
                          <pic:cNvPicPr>
                            <a:picLocks noChangeAspect="1" noChangeArrowheads="1"/>
                          </pic:cNvPicPr>
                        </pic:nvPicPr>
                        <pic:blipFill rotWithShape="1">
                          <a:blip r:embed="rId134" cstate="print">
                            <a:extLst>
                              <a:ext uri="{28A0092B-C50C-407E-A947-70E740481C1C}">
                                <a14:useLocalDpi xmlns:a14="http://schemas.microsoft.com/office/drawing/2010/main"/>
                              </a:ext>
                            </a:extLst>
                          </a:blip>
                          <a:srcRect/>
                          <a:stretch/>
                        </pic:blipFill>
                        <pic:spPr bwMode="auto">
                          <a:xfrm rot="5400000">
                            <a:off x="0" y="0"/>
                            <a:ext cx="1014718" cy="757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3" w:type="dxa"/>
            <w:tcBorders>
              <w:bottom w:val="single" w:sz="12" w:space="0" w:color="B31E8E"/>
              <w:right w:val="single" w:sz="12" w:space="0" w:color="B31E8E"/>
            </w:tcBorders>
            <w:vAlign w:val="center"/>
          </w:tcPr>
          <w:p w:rsidR="006E05F0" w:rsidRDefault="00576B05" w:rsidP="00C62748">
            <w:pPr>
              <w:spacing w:before="0" w:after="0"/>
              <w:jc w:val="center"/>
            </w:pPr>
            <w:r>
              <w:rPr>
                <w:noProof/>
              </w:rPr>
              <w:drawing>
                <wp:inline distT="0" distB="0" distL="0" distR="0" wp14:anchorId="56C19277" wp14:editId="5B1CB685">
                  <wp:extent cx="1078154" cy="756000"/>
                  <wp:effectExtent l="0" t="0" r="8255" b="6350"/>
                  <wp:docPr id="227" name="Picture 227" descr="R:\Operational\Resources\graphics_library\DoE_owned\general_graphics\Birds\Blue Bird 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perational\Resources\graphics_library\DoE_owned\general_graphics\Birds\Blue Bird Flying.png"/>
                          <pic:cNvPicPr>
                            <a:picLocks noChangeAspect="1" noChangeArrowheads="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0" y="0"/>
                            <a:ext cx="1078154" cy="756000"/>
                          </a:xfrm>
                          <a:prstGeom prst="rect">
                            <a:avLst/>
                          </a:prstGeom>
                          <a:noFill/>
                          <a:ln>
                            <a:noFill/>
                          </a:ln>
                        </pic:spPr>
                      </pic:pic>
                    </a:graphicData>
                  </a:graphic>
                </wp:inline>
              </w:drawing>
            </w:r>
          </w:p>
        </w:tc>
      </w:tr>
      <w:tr w:rsidR="00576B05" w:rsidTr="0023447C">
        <w:tc>
          <w:tcPr>
            <w:tcW w:w="9962" w:type="dxa"/>
            <w:gridSpan w:val="8"/>
            <w:tcBorders>
              <w:top w:val="single" w:sz="12" w:space="0" w:color="B31E8E"/>
            </w:tcBorders>
            <w:vAlign w:val="center"/>
          </w:tcPr>
          <w:p w:rsidR="00576B05" w:rsidRPr="00996F3C" w:rsidRDefault="006726DB" w:rsidP="008C34B8">
            <w:pPr>
              <w:rPr>
                <w:noProof/>
                <w:sz w:val="26"/>
                <w:szCs w:val="26"/>
                <w:lang w:eastAsia="ja-JP"/>
              </w:rPr>
            </w:pPr>
            <w:r w:rsidRPr="00996F3C">
              <w:rPr>
                <w:noProof/>
                <w:sz w:val="26"/>
                <w:szCs w:val="26"/>
                <w:lang w:eastAsia="ja-JP"/>
              </w:rPr>
              <w:t>Ask the Home Tutor to choose an</w:t>
            </w:r>
            <w:r w:rsidR="00576B05" w:rsidRPr="00996F3C">
              <w:rPr>
                <w:noProof/>
                <w:sz w:val="26"/>
                <w:szCs w:val="26"/>
                <w:lang w:eastAsia="ja-JP"/>
              </w:rPr>
              <w:t xml:space="preserve"> animal and you ask the questions.</w:t>
            </w:r>
          </w:p>
        </w:tc>
      </w:tr>
      <w:tr w:rsidR="00576B05" w:rsidTr="0023447C">
        <w:tc>
          <w:tcPr>
            <w:tcW w:w="9962" w:type="dxa"/>
            <w:gridSpan w:val="8"/>
            <w:vAlign w:val="center"/>
          </w:tcPr>
          <w:p w:rsidR="008C34B8" w:rsidRPr="00996F3C" w:rsidRDefault="008C34B8" w:rsidP="008C34B8">
            <w:pPr>
              <w:rPr>
                <w:noProof/>
                <w:sz w:val="26"/>
                <w:szCs w:val="26"/>
                <w:lang w:eastAsia="ja-JP"/>
              </w:rPr>
            </w:pPr>
            <w:r>
              <w:rPr>
                <w:noProof/>
                <w:sz w:val="26"/>
                <w:szCs w:val="26"/>
                <w:lang w:eastAsia="ja-JP"/>
              </w:rPr>
              <w:t>When you are searching on the internet the computer gives you information based on the choices you make.</w:t>
            </w:r>
          </w:p>
        </w:tc>
      </w:tr>
      <w:tr w:rsidR="006726DB" w:rsidRPr="00E077A7" w:rsidTr="0023447C">
        <w:trPr>
          <w:trHeight w:val="283"/>
        </w:trPr>
        <w:tc>
          <w:tcPr>
            <w:tcW w:w="9962" w:type="dxa"/>
            <w:gridSpan w:val="8"/>
            <w:tcBorders>
              <w:bottom w:val="single" w:sz="8" w:space="0" w:color="B31E8E"/>
            </w:tcBorders>
            <w:vAlign w:val="center"/>
          </w:tcPr>
          <w:p w:rsidR="006726DB" w:rsidRPr="00996F3C" w:rsidRDefault="006726DB" w:rsidP="006726DB">
            <w:pPr>
              <w:rPr>
                <w:rFonts w:cs="Arial"/>
                <w:noProof/>
                <w:sz w:val="26"/>
                <w:szCs w:val="26"/>
                <w:lang w:eastAsia="ja-JP"/>
              </w:rPr>
            </w:pPr>
            <w:r w:rsidRPr="00996F3C">
              <w:rPr>
                <w:rFonts w:cs="Arial"/>
                <w:noProof/>
                <w:sz w:val="26"/>
                <w:szCs w:val="26"/>
                <w:lang w:eastAsia="ja-JP"/>
              </w:rPr>
              <w:t>List two internet databases or information collections that you have searched.</w:t>
            </w:r>
          </w:p>
        </w:tc>
      </w:tr>
      <w:tr w:rsidR="006726DB" w:rsidTr="0023447C">
        <w:trPr>
          <w:trHeight w:val="794"/>
        </w:trPr>
        <w:tc>
          <w:tcPr>
            <w:tcW w:w="4920" w:type="dxa"/>
            <w:gridSpan w:val="4"/>
            <w:tcBorders>
              <w:top w:val="single" w:sz="8" w:space="0" w:color="B31E8E"/>
              <w:left w:val="single" w:sz="8" w:space="0" w:color="B31E8E"/>
              <w:bottom w:val="single" w:sz="8" w:space="0" w:color="B31E8E"/>
              <w:right w:val="single" w:sz="8" w:space="0" w:color="B31E8E"/>
            </w:tcBorders>
            <w:vAlign w:val="center"/>
          </w:tcPr>
          <w:p w:rsidR="006726DB" w:rsidRDefault="006726DB" w:rsidP="00E859E9">
            <w:pPr>
              <w:rPr>
                <w:rFonts w:cs="Arial"/>
                <w:noProof/>
                <w:lang w:eastAsia="ja-JP"/>
              </w:rPr>
            </w:pPr>
          </w:p>
        </w:tc>
        <w:tc>
          <w:tcPr>
            <w:tcW w:w="5042" w:type="dxa"/>
            <w:gridSpan w:val="4"/>
            <w:tcBorders>
              <w:top w:val="single" w:sz="8" w:space="0" w:color="B31E8E"/>
              <w:left w:val="single" w:sz="8" w:space="0" w:color="B31E8E"/>
              <w:bottom w:val="single" w:sz="8" w:space="0" w:color="B31E8E"/>
              <w:right w:val="single" w:sz="8" w:space="0" w:color="B31E8E"/>
            </w:tcBorders>
            <w:vAlign w:val="center"/>
          </w:tcPr>
          <w:p w:rsidR="006726DB" w:rsidRDefault="006726DB" w:rsidP="00E859E9">
            <w:pPr>
              <w:rPr>
                <w:rFonts w:cs="Arial"/>
                <w:noProof/>
                <w:lang w:eastAsia="ja-JP"/>
              </w:rPr>
            </w:pPr>
          </w:p>
        </w:tc>
      </w:tr>
    </w:tbl>
    <w:p w:rsidR="006726DB" w:rsidRDefault="006726DB">
      <w:pPr>
        <w:spacing w:before="0" w:after="0"/>
        <w:rPr>
          <w:sz w:val="16"/>
          <w:szCs w:val="16"/>
        </w:rPr>
      </w:pPr>
      <w:r>
        <w:rPr>
          <w:sz w:val="16"/>
          <w:szCs w:val="16"/>
        </w:rPr>
        <w:br w:type="page"/>
      </w:r>
    </w:p>
    <w:p w:rsidR="00BE56E3" w:rsidRDefault="00DF2667" w:rsidP="006726DB">
      <w:pPr>
        <w:pStyle w:val="Heading2"/>
      </w:pPr>
      <w:r>
        <w:lastRenderedPageBreak/>
        <w:t xml:space="preserve">Branching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802"/>
        <w:gridCol w:w="3321"/>
        <w:gridCol w:w="838"/>
        <w:gridCol w:w="2483"/>
      </w:tblGrid>
      <w:tr w:rsidR="00DF2667" w:rsidTr="00F66778">
        <w:trPr>
          <w:trHeight w:val="737"/>
        </w:trPr>
        <w:tc>
          <w:tcPr>
            <w:tcW w:w="9962" w:type="dxa"/>
            <w:gridSpan w:val="5"/>
            <w:tcBorders>
              <w:bottom w:val="single" w:sz="8" w:space="0" w:color="B31E8E"/>
            </w:tcBorders>
          </w:tcPr>
          <w:p w:rsidR="00DF2667" w:rsidRDefault="00DF2667">
            <w:r w:rsidRPr="00E077A7">
              <w:rPr>
                <w:rFonts w:cs="Arial"/>
                <w:noProof/>
              </w:rPr>
              <mc:AlternateContent>
                <mc:Choice Requires="wps">
                  <w:drawing>
                    <wp:anchor distT="0" distB="0" distL="114300" distR="114300" simplePos="0" relativeHeight="252275712" behindDoc="0" locked="0" layoutInCell="1" allowOverlap="1" wp14:anchorId="25EAD7AB" wp14:editId="3D60914A">
                      <wp:simplePos x="0" y="0"/>
                      <wp:positionH relativeFrom="column">
                        <wp:posOffset>762000</wp:posOffset>
                      </wp:positionH>
                      <wp:positionV relativeFrom="paragraph">
                        <wp:posOffset>187960</wp:posOffset>
                      </wp:positionV>
                      <wp:extent cx="5318760" cy="381000"/>
                      <wp:effectExtent l="304800" t="0" r="15240" b="19050"/>
                      <wp:wrapNone/>
                      <wp:docPr id="230" name="Rounded Rectangular Callout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8760" cy="381000"/>
                              </a:xfrm>
                              <a:prstGeom prst="wedgeRoundRectCallout">
                                <a:avLst>
                                  <a:gd name="adj1" fmla="val -54913"/>
                                  <a:gd name="adj2" fmla="val 26595"/>
                                  <a:gd name="adj3" fmla="val 16667"/>
                                </a:avLst>
                              </a:prstGeom>
                              <a:noFill/>
                              <a:ln w="19050">
                                <a:solidFill>
                                  <a:srgbClr val="B31E8E"/>
                                </a:solidFill>
                                <a:miter lim="800000"/>
                                <a:headEnd/>
                                <a:tailEnd/>
                              </a:ln>
                            </wps:spPr>
                            <wps:txbx>
                              <w:txbxContent>
                                <w:p w:rsidR="0091685E" w:rsidRPr="00496A1A" w:rsidRDefault="0091685E" w:rsidP="00DF2667">
                                  <w:pPr>
                                    <w:spacing w:before="0" w:after="0"/>
                                    <w:rPr>
                                      <w:szCs w:val="28"/>
                                    </w:rPr>
                                  </w:pPr>
                                  <w:r w:rsidRPr="00496A1A">
                                    <w:rPr>
                                      <w:szCs w:val="28"/>
                                    </w:rPr>
                                    <w:t xml:space="preserve">What do you think is meant by </w:t>
                                  </w:r>
                                  <w:r w:rsidRPr="00496A1A">
                                    <w:rPr>
                                      <w:i/>
                                      <w:szCs w:val="28"/>
                                    </w:rPr>
                                    <w:t>branching</w:t>
                                  </w:r>
                                  <w:r w:rsidRPr="00496A1A">
                                    <w:rPr>
                                      <w:szCs w:val="28"/>
                                    </w:rPr>
                                    <w:t>?</w:t>
                                  </w:r>
                                  <w:r w:rsidRPr="00496A1A">
                                    <w:rPr>
                                      <w:i/>
                                      <w:szCs w:val="28"/>
                                    </w:rPr>
                                    <w:t xml:space="preserve"> </w:t>
                                  </w:r>
                                  <w:r w:rsidRPr="00496A1A">
                                    <w:rPr>
                                      <w:szCs w:val="28"/>
                                    </w:rPr>
                                    <w:t>Think about trees!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AD7AB" id="Rounded Rectangular Callout 230" o:spid="_x0000_s1114" type="#_x0000_t62" style="position:absolute;margin-left:60pt;margin-top:14.8pt;width:418.8pt;height:30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mobgIAAMQEAAAOAAAAZHJzL2Uyb0RvYy54bWysVNtO3DAQfa/Uf7D8Dkn2RjYii+gCVSXa&#10;Img/YDZ2EreO7drOZuHrO3YCXcpb1RdrnBnPnDlnJucXh06SPbdOaFXS7DSlhKtKM6Gakn7/dnOS&#10;U+I8KAZSK17SR+7oxeb9u/PBFHymWy0ZtwSTKFcMpqSt96ZIEle1vAN3qg1X6Ky17cDj1TYJszBg&#10;9k4mszRdJYO2zFhdcefw69XopJuYv6555b/WteOeyJIiNh9PG89dOJPNORSNBdOKaoIB/4CiA6Gw&#10;6EuqK/BAeivepOpEZbXTtT+tdJfouhYVjz1gN1n6VzcPLRgee0FynHmhyf2/tNWX/Z0lgpV0Nkd+&#10;FHQo0r3uFeOM3CN9oJpegiVbkFL3noQwJG0wrsC3D+bOhradudXVT0eU3rb4gl9aq4eWA0OoWYhP&#10;Xj0IF4dPyW74rBlWhN7ryN+htl1IiMyQQ5Tp8UUmfvCkwo/LeZafrRBthb55nqVphJRA8fzaWOc/&#10;ct2RYJR04KzhsanQ0dRJLAf7W+ejbmzqHdiPjJK6kzgGe5DkZLlYZ/NpTo6CZsdBs9VyvXwbMz+O&#10;yVar1VmkAoqpLCJ+RhowKH0jpIwTKRUZkLl1ukwjTqelYMEbybbNbistQXgl/TDPrvPrKe+rsE54&#10;XC0pupLmSNFIEhRBlWvFYhkPQo42QpFqkikoMyrsD7tDHI48DxWCbDvNHlE4q8dVwtVHo9X2iZIB&#10;16ik7lcPllMiPykUf50tFmHv4mWxPJvhxR57dsceUBWmKqmnZDS3ftzV3ljRtFgpi3QofYkDUwv/&#10;PFkjqgk/rgpar3bx+B6j/vx8Nr8BAAD//wMAUEsDBBQABgAIAAAAIQCHL7jc3AAAAAkBAAAPAAAA&#10;ZHJzL2Rvd25yZXYueG1sTI9BT8MwDIXvSPyHyEjcWLpOjK00ndDEOCBxYCDOXmPSisapmqwt/x5z&#10;gpuf/fT8vXI3+06NNMQ2sIHlIgNFXAfbsjPw/na42YCKCdliF5gMfFOEXXV5UWJhw8SvNB6TUxLC&#10;sUADTUp9oXWsG/IYF6EnlttnGDwmkYPTdsBJwn2n8yxba48ty4cGe9o3VH8dz97Ay3O7nD8e84nx&#10;icbVfnB2dXDGXF/ND/egEs3pzwy/+IIOlTCdwpltVJ1oiRergXy7BiWG7e2dDCcDG1noqtT/G1Q/&#10;AAAA//8DAFBLAQItABQABgAIAAAAIQC2gziS/gAAAOEBAAATAAAAAAAAAAAAAAAAAAAAAABbQ29u&#10;dGVudF9UeXBlc10ueG1sUEsBAi0AFAAGAAgAAAAhADj9If/WAAAAlAEAAAsAAAAAAAAAAAAAAAAA&#10;LwEAAF9yZWxzLy5yZWxzUEsBAi0AFAAGAAgAAAAhAMOZqahuAgAAxAQAAA4AAAAAAAAAAAAAAAAA&#10;LgIAAGRycy9lMm9Eb2MueG1sUEsBAi0AFAAGAAgAAAAhAIcvuNzcAAAACQEAAA8AAAAAAAAAAAAA&#10;AAAAyAQAAGRycy9kb3ducmV2LnhtbFBLBQYAAAAABAAEAPMAAADRBQAAAAA=&#10;" adj="-1061,16545" filled="f" strokecolor="#b31e8e" strokeweight="1.5pt">
                      <v:textbox>
                        <w:txbxContent>
                          <w:p w:rsidR="0091685E" w:rsidRPr="00496A1A" w:rsidRDefault="0091685E" w:rsidP="00DF2667">
                            <w:pPr>
                              <w:spacing w:before="0" w:after="0"/>
                              <w:rPr>
                                <w:szCs w:val="28"/>
                              </w:rPr>
                            </w:pPr>
                            <w:r w:rsidRPr="00496A1A">
                              <w:rPr>
                                <w:szCs w:val="28"/>
                              </w:rPr>
                              <w:t xml:space="preserve">What do you think is meant by </w:t>
                            </w:r>
                            <w:r w:rsidRPr="00496A1A">
                              <w:rPr>
                                <w:i/>
                                <w:szCs w:val="28"/>
                              </w:rPr>
                              <w:t>branching</w:t>
                            </w:r>
                            <w:r w:rsidRPr="00496A1A">
                              <w:rPr>
                                <w:szCs w:val="28"/>
                              </w:rPr>
                              <w:t>?</w:t>
                            </w:r>
                            <w:r w:rsidRPr="00496A1A">
                              <w:rPr>
                                <w:i/>
                                <w:szCs w:val="28"/>
                              </w:rPr>
                              <w:t xml:space="preserve"> </w:t>
                            </w:r>
                            <w:r w:rsidRPr="00496A1A">
                              <w:rPr>
                                <w:szCs w:val="28"/>
                              </w:rPr>
                              <w:t>Think about trees!</w:t>
                            </w:r>
                          </w:p>
                        </w:txbxContent>
                      </v:textbox>
                    </v:shape>
                  </w:pict>
                </mc:Fallback>
              </mc:AlternateContent>
            </w:r>
            <w:r>
              <w:rPr>
                <w:noProof/>
              </w:rPr>
              <w:drawing>
                <wp:inline distT="0" distB="0" distL="0" distR="0" wp14:anchorId="3CB29960" wp14:editId="2AB2DB62">
                  <wp:extent cx="551986" cy="502920"/>
                  <wp:effectExtent l="0" t="0" r="635" b="0"/>
                  <wp:docPr id="229" name="Picture 229"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54744" cy="505433"/>
                          </a:xfrm>
                          <a:prstGeom prst="rect">
                            <a:avLst/>
                          </a:prstGeom>
                          <a:noFill/>
                          <a:ln>
                            <a:noFill/>
                          </a:ln>
                        </pic:spPr>
                      </pic:pic>
                    </a:graphicData>
                  </a:graphic>
                </wp:inline>
              </w:drawing>
            </w:r>
          </w:p>
        </w:tc>
      </w:tr>
      <w:tr w:rsidR="00DF2667" w:rsidTr="003F5AE9">
        <w:trPr>
          <w:trHeight w:val="794"/>
        </w:trPr>
        <w:tc>
          <w:tcPr>
            <w:tcW w:w="9962" w:type="dxa"/>
            <w:gridSpan w:val="5"/>
            <w:tcBorders>
              <w:top w:val="single" w:sz="8" w:space="0" w:color="B31E8E"/>
              <w:bottom w:val="single" w:sz="8" w:space="0" w:color="B31E8E"/>
            </w:tcBorders>
            <w:vAlign w:val="bottom"/>
          </w:tcPr>
          <w:p w:rsidR="00DF2667" w:rsidRPr="00E077A7" w:rsidRDefault="004755C4" w:rsidP="004755C4">
            <w:pPr>
              <w:rPr>
                <w:rFonts w:cs="Arial"/>
                <w:noProof/>
                <w:lang w:eastAsia="ja-JP"/>
              </w:rPr>
            </w:pPr>
            <w:r>
              <w:rPr>
                <w:rFonts w:cs="Arial"/>
                <w:noProof/>
                <w:lang w:eastAsia="ja-JP"/>
              </w:rPr>
              <w:t>Branching is</w:t>
            </w:r>
            <w:r w:rsidR="00DF2667">
              <w:rPr>
                <w:rFonts w:cs="Arial"/>
                <w:noProof/>
                <w:lang w:eastAsia="ja-JP"/>
              </w:rPr>
              <w:t xml:space="preserve"> </w:t>
            </w:r>
          </w:p>
        </w:tc>
      </w:tr>
      <w:tr w:rsidR="00DF2667" w:rsidTr="003F5AE9">
        <w:trPr>
          <w:trHeight w:val="794"/>
        </w:trPr>
        <w:tc>
          <w:tcPr>
            <w:tcW w:w="9962" w:type="dxa"/>
            <w:gridSpan w:val="5"/>
            <w:tcBorders>
              <w:top w:val="single" w:sz="8" w:space="0" w:color="B31E8E"/>
              <w:bottom w:val="single" w:sz="8" w:space="0" w:color="B31E8E"/>
            </w:tcBorders>
            <w:vAlign w:val="center"/>
          </w:tcPr>
          <w:p w:rsidR="00DF2667" w:rsidRPr="00E077A7" w:rsidRDefault="00DF2667" w:rsidP="00DF2667">
            <w:pPr>
              <w:rPr>
                <w:rFonts w:cs="Arial"/>
                <w:noProof/>
                <w:lang w:eastAsia="ja-JP"/>
              </w:rPr>
            </w:pPr>
          </w:p>
        </w:tc>
      </w:tr>
      <w:tr w:rsidR="004E7B54" w:rsidTr="003F5AE9">
        <w:trPr>
          <w:trHeight w:val="794"/>
        </w:trPr>
        <w:tc>
          <w:tcPr>
            <w:tcW w:w="9962" w:type="dxa"/>
            <w:gridSpan w:val="5"/>
            <w:tcBorders>
              <w:top w:val="single" w:sz="8" w:space="0" w:color="B31E8E"/>
              <w:bottom w:val="single" w:sz="8" w:space="0" w:color="B31E8E"/>
            </w:tcBorders>
            <w:vAlign w:val="center"/>
          </w:tcPr>
          <w:p w:rsidR="004E7B54" w:rsidRPr="00E077A7" w:rsidRDefault="004E7B54" w:rsidP="00DF2667">
            <w:pPr>
              <w:rPr>
                <w:rFonts w:cs="Arial"/>
                <w:noProof/>
                <w:lang w:eastAsia="ja-JP"/>
              </w:rPr>
            </w:pPr>
          </w:p>
        </w:tc>
      </w:tr>
      <w:tr w:rsidR="00DF2667" w:rsidTr="00F66778">
        <w:trPr>
          <w:trHeight w:val="794"/>
        </w:trPr>
        <w:tc>
          <w:tcPr>
            <w:tcW w:w="9962" w:type="dxa"/>
            <w:gridSpan w:val="5"/>
            <w:tcBorders>
              <w:top w:val="single" w:sz="8" w:space="0" w:color="B31E8E"/>
            </w:tcBorders>
            <w:vAlign w:val="center"/>
          </w:tcPr>
          <w:p w:rsidR="00BC7D17" w:rsidRDefault="004755C4" w:rsidP="00BC7D17">
            <w:pPr>
              <w:rPr>
                <w:rFonts w:cs="Arial"/>
                <w:bCs/>
                <w:szCs w:val="28"/>
              </w:rPr>
            </w:pPr>
            <w:r w:rsidRPr="007340CB">
              <w:rPr>
                <w:rFonts w:cs="Arial"/>
                <w:b/>
                <w:bCs/>
                <w:szCs w:val="28"/>
              </w:rPr>
              <w:t>Branching</w:t>
            </w:r>
            <w:r>
              <w:rPr>
                <w:rFonts w:cs="Arial"/>
                <w:bCs/>
                <w:szCs w:val="28"/>
              </w:rPr>
              <w:t xml:space="preserve"> </w:t>
            </w:r>
            <w:r w:rsidR="00BC7D17">
              <w:rPr>
                <w:rFonts w:cs="Arial"/>
                <w:bCs/>
                <w:szCs w:val="28"/>
              </w:rPr>
              <w:t xml:space="preserve">is a way of showing our choices and decisions. </w:t>
            </w:r>
          </w:p>
          <w:p w:rsidR="00DF2667" w:rsidRPr="00287225" w:rsidRDefault="00BC7D17" w:rsidP="00BC7D17">
            <w:pPr>
              <w:rPr>
                <w:rFonts w:cs="Arial"/>
                <w:szCs w:val="28"/>
              </w:rPr>
            </w:pPr>
            <w:r>
              <w:rPr>
                <w:rFonts w:cs="Arial"/>
                <w:bCs/>
                <w:szCs w:val="28"/>
              </w:rPr>
              <w:t xml:space="preserve">When you play computer games you ask yourself what you want to happen, consider the choices and then make a decision. This is branching. </w:t>
            </w:r>
          </w:p>
        </w:tc>
      </w:tr>
      <w:tr w:rsidR="00287225" w:rsidTr="00F66778">
        <w:trPr>
          <w:trHeight w:val="1247"/>
        </w:trPr>
        <w:tc>
          <w:tcPr>
            <w:tcW w:w="9962" w:type="dxa"/>
            <w:gridSpan w:val="5"/>
            <w:vAlign w:val="center"/>
          </w:tcPr>
          <w:p w:rsidR="00287225" w:rsidRPr="00287225" w:rsidRDefault="00287225" w:rsidP="00287225">
            <w:pPr>
              <w:rPr>
                <w:rFonts w:cs="Arial"/>
                <w:bCs/>
                <w:szCs w:val="28"/>
              </w:rPr>
            </w:pPr>
            <w:r w:rsidRPr="00E077A7">
              <w:rPr>
                <w:rFonts w:cs="Arial"/>
                <w:noProof/>
              </w:rPr>
              <mc:AlternateContent>
                <mc:Choice Requires="wps">
                  <w:drawing>
                    <wp:anchor distT="0" distB="0" distL="114300" distR="114300" simplePos="0" relativeHeight="252277760" behindDoc="0" locked="0" layoutInCell="1" allowOverlap="1" wp14:anchorId="2A96FA79" wp14:editId="7D13AC73">
                      <wp:simplePos x="0" y="0"/>
                      <wp:positionH relativeFrom="column">
                        <wp:posOffset>731520</wp:posOffset>
                      </wp:positionH>
                      <wp:positionV relativeFrom="paragraph">
                        <wp:posOffset>50165</wp:posOffset>
                      </wp:positionV>
                      <wp:extent cx="5440680" cy="556260"/>
                      <wp:effectExtent l="266700" t="0" r="26670" b="15240"/>
                      <wp:wrapNone/>
                      <wp:docPr id="232" name="Rounded Rectangular Callout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556260"/>
                              </a:xfrm>
                              <a:prstGeom prst="wedgeRoundRectCallout">
                                <a:avLst>
                                  <a:gd name="adj1" fmla="val -54306"/>
                                  <a:gd name="adj2" fmla="val 18067"/>
                                  <a:gd name="adj3" fmla="val 16667"/>
                                </a:avLst>
                              </a:prstGeom>
                              <a:noFill/>
                              <a:ln w="19050">
                                <a:solidFill>
                                  <a:srgbClr val="B31E8E"/>
                                </a:solidFill>
                                <a:miter lim="800000"/>
                                <a:headEnd/>
                                <a:tailEnd/>
                              </a:ln>
                            </wps:spPr>
                            <wps:txbx>
                              <w:txbxContent>
                                <w:p w:rsidR="0091685E" w:rsidRPr="004E7B54" w:rsidRDefault="0091685E" w:rsidP="00287225">
                                  <w:pPr>
                                    <w:spacing w:before="0" w:after="0"/>
                                    <w:rPr>
                                      <w:szCs w:val="28"/>
                                    </w:rPr>
                                  </w:pPr>
                                  <w:r w:rsidRPr="004E7B54">
                                    <w:rPr>
                                      <w:szCs w:val="28"/>
                                    </w:rPr>
                                    <w:t xml:space="preserve">You can make a </w:t>
                                  </w:r>
                                  <w:r>
                                    <w:rPr>
                                      <w:szCs w:val="28"/>
                                    </w:rPr>
                                    <w:t xml:space="preserve">branching </w:t>
                                  </w:r>
                                  <w:r w:rsidRPr="004E7B54">
                                    <w:rPr>
                                      <w:szCs w:val="28"/>
                                    </w:rPr>
                                    <w:t xml:space="preserve">flow chart to show yes/no information. </w:t>
                                  </w:r>
                                  <w:r>
                                    <w:rPr>
                                      <w:szCs w:val="28"/>
                                    </w:rPr>
                                    <w:t>Discuss this flow chart with your Home Tutor</w:t>
                                  </w:r>
                                  <w:r w:rsidRPr="004E7B54">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6FA79" id="Rounded Rectangular Callout 232" o:spid="_x0000_s1115" type="#_x0000_t62" style="position:absolute;margin-left:57.6pt;margin-top:3.95pt;width:428.4pt;height:43.8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i7bQIAAMQEAAAOAAAAZHJzL2Uyb0RvYy54bWysVNtu2zAMfR+wfxD03tjOxU2DOEWXtsOA&#10;biva7QMUS7a1SaInyXGyrx8lu226vg3Lg0Cat0MeMuvLg1ZkL6yTYAqaTVJKhCmBS1MX9Pu327Ml&#10;Jc4zw5kCIwp6FI5ebt6/W/ftSkyhAcWFJZjEuFXfFrTxvl0liSsboZmbQCsMGiuwmnlUbZ1wy3rM&#10;rlUyTdM86cHy1kIpnMOv14ORbmL+qhKl/1pVTniiCorYfHxtfHfhTTZrtqotaxtZjjDYP6DQTBos&#10;+pzqmnlGOivfpNKytOCg8pMSdAJVJUsRe8BusvSvbh4b1orYCw7Htc9jcv8vbfllf2+J5AWdzqaU&#10;GKaRpAfoDBecPOD4mKk7xSzZMqWg8yS44dD61q0w9rG9t6Ft195B+dMRA9sGI8SVtdA3gnGEmgX/&#10;5FVAUByGkl3/GThWZJ2HOL9DZXVIiJMhh0jT8ZkmcfCkxI+L+TzNl8hmibbFIp/mkceErZ6iW+v8&#10;RwGaBKGgveC1iE2FjsZOYjm2v3M+8sbH3hn/kVFSaYVrsGeKnC3mszQf9+TECYf14pQt0/z8rc/s&#10;lU+eDz6IcyyL0hPSgMHArVQqbqQypMfJXaSLNOJ0oCQP1jhsW++2yhKEV9APs+xmeRNHjDScumnp&#10;8bSU1AVdpuE3AAys3Bgey3gm1SAjFGVGmgIzA8P+sDvE5VhehOBA2w74EYmzMJwSnj4KDdjflPR4&#10;RgV1vzpmBSXqk0HyLzIkC+8uKvPF+RQVe2rZnVqYKTFVQT0lg7j1w612rZV1g5WyOA4DV7gwlfRP&#10;mzWgGvHjqaD06hZP9ej18uez+QMAAP//AwBQSwMEFAAGAAgAAAAhACXD+rHdAAAACAEAAA8AAABk&#10;cnMvZG93bnJldi54bWxMj81OwzAQhO9IvIO1SNyok4gkNMSpUCVOIBCFA8dt7PyIeB3FbpO8PcuJ&#10;3nY0o9lvyt1iB3E2k+8dKYg3EQhDtdM9tQq+Pp/vHkD4gKRxcGQUrMbDrrq+KrHQbqYPcz6EVnAJ&#10;+QIVdCGMhZS+7oxFv3GjIfYaN1kMLKdW6glnLreDTKIokxZ74g8djmbfmfrncLIKGrmv5by+vuV+&#10;vW/i9+8MXyhT6vZmeXoEEcwS/sPwh8/oUDHT0Z1IezGwjtOEowryLQj2t3nC2458pCnIqpSXA6pf&#10;AAAA//8DAFBLAQItABQABgAIAAAAIQC2gziS/gAAAOEBAAATAAAAAAAAAAAAAAAAAAAAAABbQ29u&#10;dGVudF9UeXBlc10ueG1sUEsBAi0AFAAGAAgAAAAhADj9If/WAAAAlAEAAAsAAAAAAAAAAAAAAAAA&#10;LwEAAF9yZWxzLy5yZWxzUEsBAi0AFAAGAAgAAAAhAPGKyLttAgAAxAQAAA4AAAAAAAAAAAAAAAAA&#10;LgIAAGRycy9lMm9Eb2MueG1sUEsBAi0AFAAGAAgAAAAhACXD+rHdAAAACAEAAA8AAAAAAAAAAAAA&#10;AAAAxwQAAGRycy9kb3ducmV2LnhtbFBLBQYAAAAABAAEAPMAAADRBQAAAAA=&#10;" adj="-930,14702" filled="f" strokecolor="#b31e8e" strokeweight="1.5pt">
                      <v:textbox>
                        <w:txbxContent>
                          <w:p w:rsidR="0091685E" w:rsidRPr="004E7B54" w:rsidRDefault="0091685E" w:rsidP="00287225">
                            <w:pPr>
                              <w:spacing w:before="0" w:after="0"/>
                              <w:rPr>
                                <w:szCs w:val="28"/>
                              </w:rPr>
                            </w:pPr>
                            <w:r w:rsidRPr="004E7B54">
                              <w:rPr>
                                <w:szCs w:val="28"/>
                              </w:rPr>
                              <w:t xml:space="preserve">You can make a </w:t>
                            </w:r>
                            <w:r>
                              <w:rPr>
                                <w:szCs w:val="28"/>
                              </w:rPr>
                              <w:t xml:space="preserve">branching </w:t>
                            </w:r>
                            <w:r w:rsidRPr="004E7B54">
                              <w:rPr>
                                <w:szCs w:val="28"/>
                              </w:rPr>
                              <w:t xml:space="preserve">flow chart to show yes/no information. </w:t>
                            </w:r>
                            <w:r>
                              <w:rPr>
                                <w:szCs w:val="28"/>
                              </w:rPr>
                              <w:t>Discuss this flow chart with your Home Tutor</w:t>
                            </w:r>
                            <w:r w:rsidRPr="004E7B54">
                              <w:rPr>
                                <w:szCs w:val="28"/>
                              </w:rPr>
                              <w:t>.</w:t>
                            </w:r>
                          </w:p>
                        </w:txbxContent>
                      </v:textbox>
                    </v:shape>
                  </w:pict>
                </mc:Fallback>
              </mc:AlternateContent>
            </w:r>
            <w:r>
              <w:rPr>
                <w:noProof/>
              </w:rPr>
              <w:drawing>
                <wp:inline distT="0" distB="0" distL="0" distR="0" wp14:anchorId="76CBB654" wp14:editId="001EACC8">
                  <wp:extent cx="541020" cy="492929"/>
                  <wp:effectExtent l="0" t="0" r="0" b="2540"/>
                  <wp:docPr id="231" name="Picture 231"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43723" cy="495392"/>
                          </a:xfrm>
                          <a:prstGeom prst="rect">
                            <a:avLst/>
                          </a:prstGeom>
                          <a:noFill/>
                          <a:ln>
                            <a:noFill/>
                          </a:ln>
                        </pic:spPr>
                      </pic:pic>
                    </a:graphicData>
                  </a:graphic>
                </wp:inline>
              </w:drawing>
            </w:r>
          </w:p>
        </w:tc>
      </w:tr>
      <w:tr w:rsidR="00CA5412" w:rsidTr="00267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2" w:type="dxa"/>
            <w:gridSpan w:val="5"/>
            <w:tcBorders>
              <w:top w:val="nil"/>
              <w:left w:val="nil"/>
              <w:bottom w:val="single" w:sz="12" w:space="0" w:color="B31E8E"/>
              <w:right w:val="nil"/>
            </w:tcBorders>
          </w:tcPr>
          <w:p w:rsidR="00CA5412" w:rsidRPr="00E077A7" w:rsidRDefault="00701DD4" w:rsidP="004E7B54">
            <w:pPr>
              <w:jc w:val="center"/>
              <w:rPr>
                <w:rFonts w:cs="Arial"/>
                <w:noProof/>
                <w:lang w:eastAsia="ja-JP"/>
              </w:rPr>
            </w:pPr>
            <w:r>
              <w:rPr>
                <w:noProof/>
              </w:rPr>
              <w:drawing>
                <wp:inline distT="0" distB="0" distL="0" distR="0" wp14:anchorId="33D7164D" wp14:editId="5D7F50CE">
                  <wp:extent cx="952094" cy="655320"/>
                  <wp:effectExtent l="0" t="0" r="635" b="0"/>
                  <wp:docPr id="1982" name="Picture 1982" descr="R:\Operational\Resources\graphics_library\DoE_owned\general_graphics\Music\digeridoos\Didgeridoo_©_DCS@15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perational\Resources\graphics_library\DoE_owned\general_graphics\Music\digeridoos\Didgeridoo_©_DCS@150-06.png"/>
                          <pic:cNvPicPr>
                            <a:picLocks noChangeAspect="1" noChangeArrowheads="1"/>
                          </pic:cNvPicPr>
                        </pic:nvPicPr>
                        <pic:blipFill rotWithShape="1">
                          <a:blip r:embed="rId136" cstate="print">
                            <a:extLst>
                              <a:ext uri="{28A0092B-C50C-407E-A947-70E740481C1C}">
                                <a14:useLocalDpi xmlns:a14="http://schemas.microsoft.com/office/drawing/2010/main"/>
                              </a:ext>
                            </a:extLst>
                          </a:blip>
                          <a:srcRect/>
                          <a:stretch/>
                        </pic:blipFill>
                        <pic:spPr bwMode="auto">
                          <a:xfrm>
                            <a:off x="0" y="0"/>
                            <a:ext cx="953978" cy="656617"/>
                          </a:xfrm>
                          <a:prstGeom prst="rect">
                            <a:avLst/>
                          </a:prstGeom>
                          <a:noFill/>
                          <a:ln>
                            <a:noFill/>
                          </a:ln>
                          <a:extLst>
                            <a:ext uri="{53640926-AAD7-44D8-BBD7-CCE9431645EC}">
                              <a14:shadowObscured xmlns:a14="http://schemas.microsoft.com/office/drawing/2010/main"/>
                            </a:ext>
                          </a:extLst>
                        </pic:spPr>
                      </pic:pic>
                    </a:graphicData>
                  </a:graphic>
                </wp:inline>
              </w:drawing>
            </w:r>
            <w:r w:rsidR="004E7B54">
              <w:rPr>
                <w:rFonts w:cs="Arial"/>
                <w:noProof/>
                <w:lang w:eastAsia="ja-JP"/>
              </w:rPr>
              <w:t xml:space="preserve">                 </w:t>
            </w:r>
            <w:r w:rsidR="00CA5412">
              <w:rPr>
                <w:rFonts w:cs="Arial"/>
                <w:noProof/>
                <w:lang w:eastAsia="ja-JP"/>
              </w:rPr>
              <w:t xml:space="preserve">Is </w:t>
            </w:r>
            <w:r w:rsidR="004E7B54">
              <w:rPr>
                <w:rFonts w:cs="Arial"/>
                <w:noProof/>
                <w:lang w:eastAsia="ja-JP"/>
              </w:rPr>
              <w:t>this</w:t>
            </w:r>
            <w:r w:rsidR="00CA5412">
              <w:rPr>
                <w:rFonts w:cs="Arial"/>
                <w:noProof/>
                <w:lang w:eastAsia="ja-JP"/>
              </w:rPr>
              <w:t xml:space="preserve"> a wind instrument?</w:t>
            </w:r>
          </w:p>
        </w:tc>
      </w:tr>
      <w:tr w:rsidR="00701DD4" w:rsidRPr="00E077A7" w:rsidTr="00602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9962" w:type="dxa"/>
            <w:gridSpan w:val="5"/>
            <w:tcBorders>
              <w:top w:val="single" w:sz="12" w:space="0" w:color="B31E8E"/>
              <w:left w:val="single" w:sz="12" w:space="0" w:color="B31E8E"/>
              <w:bottom w:val="nil"/>
              <w:right w:val="single" w:sz="12" w:space="0" w:color="B31E8E"/>
            </w:tcBorders>
            <w:vAlign w:val="center"/>
          </w:tcPr>
          <w:p w:rsidR="00701DD4" w:rsidRPr="00E077A7" w:rsidRDefault="00701DD4" w:rsidP="00602FDD">
            <w:pPr>
              <w:jc w:val="center"/>
              <w:rPr>
                <w:rFonts w:cs="Arial"/>
                <w:noProof/>
                <w:lang w:eastAsia="ja-JP"/>
              </w:rPr>
            </w:pPr>
            <w:r>
              <w:rPr>
                <w:rFonts w:cs="Arial"/>
                <w:noProof/>
              </w:rPr>
              <mc:AlternateContent>
                <mc:Choice Requires="wps">
                  <w:drawing>
                    <wp:anchor distT="0" distB="0" distL="114300" distR="114300" simplePos="0" relativeHeight="252526592" behindDoc="0" locked="0" layoutInCell="1" allowOverlap="1" wp14:anchorId="784BC5F9" wp14:editId="0DF6EB2E">
                      <wp:simplePos x="0" y="0"/>
                      <wp:positionH relativeFrom="column">
                        <wp:posOffset>2586990</wp:posOffset>
                      </wp:positionH>
                      <wp:positionV relativeFrom="paragraph">
                        <wp:posOffset>116840</wp:posOffset>
                      </wp:positionV>
                      <wp:extent cx="1104900" cy="411480"/>
                      <wp:effectExtent l="0" t="0" r="0" b="7620"/>
                      <wp:wrapNone/>
                      <wp:docPr id="20629" name="Text Box 20629"/>
                      <wp:cNvGraphicFramePr/>
                      <a:graphic xmlns:a="http://schemas.openxmlformats.org/drawingml/2006/main">
                        <a:graphicData uri="http://schemas.microsoft.com/office/word/2010/wordprocessingShape">
                          <wps:wsp>
                            <wps:cNvSpPr txBox="1"/>
                            <wps:spPr>
                              <a:xfrm>
                                <a:off x="0" y="0"/>
                                <a:ext cx="11049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701DD4">
                                  <w:r>
                                    <w:t>digeridoo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BC5F9" id="_x0000_t202" coordsize="21600,21600" o:spt="202" path="m,l,21600r21600,l21600,xe">
                      <v:stroke joinstyle="miter"/>
                      <v:path gradientshapeok="t" o:connecttype="rect"/>
                    </v:shapetype>
                    <v:shape id="Text Box 20629" o:spid="_x0000_s1116" type="#_x0000_t202" style="position:absolute;left:0;text-align:left;margin-left:203.7pt;margin-top:9.2pt;width:87pt;height:32.4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e0kAIAAJoFAAAOAAAAZHJzL2Uyb0RvYy54bWysVEtv2zAMvg/YfxB0X21nadcEdYqsRYcB&#10;RVssHXpWZKkRJomapMTOfv0o2Xms66XDLjYlfiTFj4+Ly85oshE+KLA1rU5KSoTl0Cj7XNPvjzcf&#10;zikJkdmGabCiplsR6OXs/buL1k3FCFagG+EJOrFh2rqarmJ006IIfCUMCyfghEWlBG9YxKN/LhrP&#10;WvRudDEqy7OiBd84D1yEgLfXvZLOsn8pBY/3UgYRia4pvi3mr8/fZfoWsws2ffbMrRQfnsH+4RWG&#10;KYtB966uWWRk7dVfroziHgLIeMLBFCCl4iLngNlU5YtsFivmRM4FyQluT1P4f2753ebBE9XUdFSe&#10;jSaUWGawTI+ii+QzdKS/RZZaF6YIXjiExw5VWO3EXroPeJmS76Q36Y9pEdQj39s9x8khT0ZVOZ6U&#10;qOKoG1fV+DwXoThYOx/iFwGGJKGmHmuYqWWb2xAxIkJ3kBQsgFbNjdI6H1LfiCvtyYZhxXXMb0SL&#10;P1DakramZx9Py+zYQjLvPWub3IjcOUO4Q4ZZilstEkbbb0IicznRV2IzzoXdx8/ohJIY6i2GA/7w&#10;qrcY93mgRY4MNu6NjbLgc/Z51A6UNT92lMkej4Qf5Z3E2C273DKTXLp0tYRmi43hoR+w4PiNwurd&#10;shAfmMeJwoLjloj3+JEakH0YJEpW4H+9dp/w2OiopaTFCa1p+LlmXlCiv1ocgUk1HqeRzofx6acR&#10;HvyxZnmssWtzBdgSFe4jx7OY8FHvROnBPOEymaeoqGKWY+yaxp14Ffu9gcuIi/k8g3CIHYu3duF4&#10;cp1oTr352D0x74YGjtj6d7CbZTZ90cc9NllamK8jSJWb/MDqUABcALn3h2WVNszxOaMOK3X2GwAA&#10;//8DAFBLAwQUAAYACAAAACEAX+2aX+EAAAAJAQAADwAAAGRycy9kb3ducmV2LnhtbEyPS0/DMBCE&#10;70j9D9YicUHUadPSKMSpEOIhcWvDQ9zceEmixusodpPw71lO9LS7mtHsN9l2sq0YsPeNIwWLeQQC&#10;qXSmoUrBW/F0k4DwQZPRrSNU8IMetvnsItOpcSPtcNiHSnAI+VQrqEPoUil9WaPVfu46JNa+XW91&#10;4LOvpOn1yOG2lcsoupVWN8Qfat3hQ43lcX+yCr6uq89XPz2/j/E67h5fhmLzYQqlri6n+zsQAafw&#10;b4Y/fEaHnJkO7kTGi1bBKtqs2MpCwpMN62TBy0FBEi9B5pk8b5D/AgAA//8DAFBLAQItABQABgAI&#10;AAAAIQC2gziS/gAAAOEBAAATAAAAAAAAAAAAAAAAAAAAAABbQ29udGVudF9UeXBlc10ueG1sUEsB&#10;Ai0AFAAGAAgAAAAhADj9If/WAAAAlAEAAAsAAAAAAAAAAAAAAAAALwEAAF9yZWxzLy5yZWxzUEsB&#10;Ai0AFAAGAAgAAAAhACGEF7SQAgAAmgUAAA4AAAAAAAAAAAAAAAAALgIAAGRycy9lMm9Eb2MueG1s&#10;UEsBAi0AFAAGAAgAAAAhAF/tml/hAAAACQEAAA8AAAAAAAAAAAAAAAAA6gQAAGRycy9kb3ducmV2&#10;LnhtbFBLBQYAAAAABAAEAPMAAAD4BQAAAAA=&#10;" fillcolor="white [3201]" stroked="f" strokeweight=".5pt">
                      <v:textbox>
                        <w:txbxContent>
                          <w:p w:rsidR="0091685E" w:rsidRDefault="0091685E" w:rsidP="00701DD4">
                            <w:r>
                              <w:t>digeridoo</w:t>
                            </w:r>
                          </w:p>
                        </w:txbxContent>
                      </v:textbox>
                    </v:shape>
                  </w:pict>
                </mc:Fallback>
              </mc:AlternateContent>
            </w:r>
            <w:r>
              <w:rPr>
                <w:rFonts w:cs="Arial"/>
                <w:noProof/>
              </w:rPr>
              <mc:AlternateContent>
                <mc:Choice Requires="wps">
                  <w:drawing>
                    <wp:anchor distT="0" distB="0" distL="114300" distR="114300" simplePos="0" relativeHeight="252525568" behindDoc="0" locked="0" layoutInCell="1" allowOverlap="1" wp14:anchorId="54A8F1A4" wp14:editId="704B07AD">
                      <wp:simplePos x="0" y="0"/>
                      <wp:positionH relativeFrom="column">
                        <wp:posOffset>3095625</wp:posOffset>
                      </wp:positionH>
                      <wp:positionV relativeFrom="paragraph">
                        <wp:posOffset>553085</wp:posOffset>
                      </wp:positionV>
                      <wp:extent cx="0" cy="251460"/>
                      <wp:effectExtent l="95250" t="0" r="57150" b="53340"/>
                      <wp:wrapNone/>
                      <wp:docPr id="20728" name="Straight Arrow Connector 20728"/>
                      <wp:cNvGraphicFramePr/>
                      <a:graphic xmlns:a="http://schemas.openxmlformats.org/drawingml/2006/main">
                        <a:graphicData uri="http://schemas.microsoft.com/office/word/2010/wordprocessingShape">
                          <wps:wsp>
                            <wps:cNvCnPr/>
                            <wps:spPr>
                              <a:xfrm>
                                <a:off x="0" y="0"/>
                                <a:ext cx="0" cy="25146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F976C9" id="_x0000_t32" coordsize="21600,21600" o:spt="32" o:oned="t" path="m,l21600,21600e" filled="f">
                      <v:path arrowok="t" fillok="f" o:connecttype="none"/>
                      <o:lock v:ext="edit" shapetype="t"/>
                    </v:shapetype>
                    <v:shape id="Straight Arrow Connector 20728" o:spid="_x0000_s1026" type="#_x0000_t32" style="position:absolute;margin-left:243.75pt;margin-top:43.55pt;width:0;height:19.8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LJ8wEAAEIEAAAOAAAAZHJzL2Uyb0RvYy54bWysU8GO0zAQvSPxD5bvNGnFLhA1XUGX5YKg&#10;YpcPcB27sWR7rLFp2r9n7KRZlhUHEBcntufNvPdmvL45OcuOCqMB3/LlouZMeQmd8YeWf3+4e/WW&#10;s5iE74QFr1p+VpHfbF6+WA+hUSvowXYKGSXxsRlCy/uUQlNVUfbKibiAoDxdakAnEm3xUHUoBsru&#10;bLWq6+tqAOwCglQx0unteMk3Jb/WSqavWkeVmG05cUtlxbLu81pt1qI5oAi9kRMN8Q8snDCeis6p&#10;bkUS7AeaZ6mckQgRdFpIcBVobaQqGkjNsv5NzX0vgipayJwYZpvi/0srvxx3yEzX8lX9ZkXN8sJR&#10;m+4TCnPoE3uPCAPbgvdkJSAbo8i1IcSGwFu/w2kXww6zBSeNLn9JHDsVp8+z0+qUmBwPJZ2urpav&#10;r0sTqkdcwJg+KXAs/7Q8TlRmDstitDh+jokqE/ACyEWtZwPN4bv6qi5hEazp7oy1+TLiYb+1yI4i&#10;T0P9IQeNKZ6EJWHsR9+xdA5khcgOTGHWU8GsfNRa/tLZqrHyN6XJSVI3MiwzrOZ6Qkrl03LORNEZ&#10;ponbDJw45+H/E3CKz1BV5vtvwDOiVAafZrAzHnB07Gn1dLpQ1mP8xYFRd7ZgD925TEGxhga1dGV6&#10;VPkl/Lov8Menv/kJAAD//wMAUEsDBBQABgAIAAAAIQB/TorU3wAAAAoBAAAPAAAAZHJzL2Rvd25y&#10;ZXYueG1sTI9Na8MwDIbvg/0Ho8Fuq9OyNmkap4zBGBsU+gW7urGahMZysN02/ffT2GE7Snp49bzF&#10;crCduKAPrSMF41ECAqlypqVawX739pSBCFGT0Z0jVHDDAMvy/q7QuXFX2uBlG2vBIRRyraCJsc+l&#10;DFWDVoeR65H4dnTe6sijr6Xx+srhtpOTJJlJq1viD43u8bXB6rQ9WwXTXfbu1x9x/bk5rY5+P29X&#10;t69WqceH4WUBIuIQ/2D40Wd1KNnp4M5kgugUPGfplFEFWToGwcDv4sDkZJaCLAv5v0L5DQAA//8D&#10;AFBLAQItABQABgAIAAAAIQC2gziS/gAAAOEBAAATAAAAAAAAAAAAAAAAAAAAAABbQ29udGVudF9U&#10;eXBlc10ueG1sUEsBAi0AFAAGAAgAAAAhADj9If/WAAAAlAEAAAsAAAAAAAAAAAAAAAAALwEAAF9y&#10;ZWxzLy5yZWxzUEsBAi0AFAAGAAgAAAAhAEp2ksnzAQAAQgQAAA4AAAAAAAAAAAAAAAAALgIAAGRy&#10;cy9lMm9Eb2MueG1sUEsBAi0AFAAGAAgAAAAhAH9OitTfAAAACgEAAA8AAAAAAAAAAAAAAAAATQQA&#10;AGRycy9kb3ducmV2LnhtbFBLBQYAAAAABAAEAPMAAABZBQAAAAA=&#10;" strokecolor="#00b050" strokeweight="1.5pt">
                      <v:stroke endarrow="open"/>
                    </v:shape>
                  </w:pict>
                </mc:Fallback>
              </mc:AlternateContent>
            </w:r>
            <w:r>
              <w:rPr>
                <w:rFonts w:cs="Arial"/>
                <w:noProof/>
              </w:rPr>
              <mc:AlternateContent>
                <mc:Choice Requires="wps">
                  <w:drawing>
                    <wp:inline distT="0" distB="0" distL="0" distR="0" wp14:anchorId="097275A8" wp14:editId="0718609D">
                      <wp:extent cx="2804160" cy="464820"/>
                      <wp:effectExtent l="0" t="0" r="15240" b="11430"/>
                      <wp:docPr id="20628" name="Rounded Rectangle 20628"/>
                      <wp:cNvGraphicFramePr/>
                      <a:graphic xmlns:a="http://schemas.openxmlformats.org/drawingml/2006/main">
                        <a:graphicData uri="http://schemas.microsoft.com/office/word/2010/wordprocessingShape">
                          <wps:wsp>
                            <wps:cNvSpPr/>
                            <wps:spPr>
                              <a:xfrm>
                                <a:off x="0" y="0"/>
                                <a:ext cx="2804160" cy="46482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80C254" id="Rounded Rectangle 20628" o:spid="_x0000_s1026" style="width:220.8pt;height:3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dEogIAAJoFAAAOAAAAZHJzL2Uyb0RvYy54bWysVE1v2zAMvQ/YfxB0X+1kadoFdYogRYYB&#10;RVu0HXpWZCk2IIuapMTJfv1I2XGDtthhWA6OJJKP5OPH1fW+MWynfKjBFnx0lnOmrISytpuC/3xe&#10;fbnkLERhS2HAqoIfVODX88+frlo3U2OowJTKMwSxYda6glcxulmWBVmpRoQzcMqiUINvRMSr32Sl&#10;Fy2iNyYb5/k0a8GXzoNUIeDrTSfk84SvtZLxXuugIjMFx9hi+vr0XdM3m1+J2cYLV9WyD0P8QxSN&#10;qC06HaBuRBRs6+t3UE0tPQTQ8UxCk4HWtVQpB8xmlL/J5qkSTqVckJzgBprC/4OVd7sHz+qy4ON8&#10;OsZiWdFgmR5ha0tVskckUNiNUawTI12tCzO0enIPvr8FPFLue+0b+ses2D5RfBgoVvvIJD6OL/PJ&#10;aIqVkCibTCeX41SD7NXa+RC/K2gYHQruKRIKI9ErdrcholvUP+qRRwur2phUS2PpIYCpS3pLF79Z&#10;L41nO4FNcJF/zRdHnydqiEimGaXXJZRO8WAUYRj7qDTyRCmkSFKHqgFWSKlsHHWiSpSq83ae44+a&#10;DOEHi3RLgISsMcoBuweg7n+P3cH0+mSqUoMPxvnfAuuMB4vkGWwcjJvagv8IwGBWvedO/0hSRw2x&#10;tIbygF3koRuv4OSqxuLdihAfhMd5wnrjjoj3+NEG2oJDf+KsAv/7o3fSxzZHKWctzmfBw6+t8Ioz&#10;88PiAHwbTSY00OkyOb/APmL+VLI+ldhtswSs/gi3kZPpSPrRHI/aQ/OCq2RBXlEkrETfBZfRHy/L&#10;2O0NXEZSLRZJDYfYiXhrn5wkcGKV+vJ5/yK86zs4Yu/fwXGWxexND3e6ZGlhsY2g69Tgr7z2fOMC&#10;SI3TLyvaMKf3pPW6Uud/AAAA//8DAFBLAwQUAAYACAAAACEA311tZtwAAAAEAQAADwAAAGRycy9k&#10;b3ducmV2LnhtbEyPzWrDMBCE74W8g9hAb41s18TFtRxK6c8hvSRpIMe1tbVNrJWxlMR9+6q5tJeF&#10;YYaZb4vVZHpxptF1lhXEiwgEcW11x42Cz93r3QMI55E19pZJwTc5WJWzmwJzbS+8ofPWNyKUsMtR&#10;Qev9kEvp6pYMuoUdiIP3ZUeDPsixkXrESyg3vUyiaCkNdhwWWhzouaX6uD0ZBWldHeK3ZM+u+3jX&#10;xw1m2cturdTtfHp6BOFp8n9h+MUP6FAGpsqeWDvRKwiP+OsNXprGSxCVguw+AVkW8j98+QMAAP//&#10;AwBQSwECLQAUAAYACAAAACEAtoM4kv4AAADhAQAAEwAAAAAAAAAAAAAAAAAAAAAAW0NvbnRlbnRf&#10;VHlwZXNdLnhtbFBLAQItABQABgAIAAAAIQA4/SH/1gAAAJQBAAALAAAAAAAAAAAAAAAAAC8BAABf&#10;cmVscy8ucmVsc1BLAQItABQABgAIAAAAIQDhbWdEogIAAJoFAAAOAAAAAAAAAAAAAAAAAC4CAABk&#10;cnMvZTJvRG9jLnhtbFBLAQItABQABgAIAAAAIQDfXW1m3AAAAAQBAAAPAAAAAAAAAAAAAAAAAPwE&#10;AABkcnMvZG93bnJldi54bWxQSwUGAAAAAAQABADzAAAABQYAAAAA&#10;" filled="f" strokecolor="#7030a0" strokeweight="2pt">
                      <w10:anchorlock/>
                    </v:roundrect>
                  </w:pict>
                </mc:Fallback>
              </mc:AlternateContent>
            </w:r>
          </w:p>
        </w:tc>
      </w:tr>
      <w:tr w:rsidR="00701DD4" w:rsidRPr="00E077A7" w:rsidTr="00602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320" w:type="dxa"/>
            <w:gridSpan w:val="2"/>
            <w:tcBorders>
              <w:top w:val="nil"/>
              <w:left w:val="single" w:sz="12" w:space="0" w:color="B31E8E"/>
              <w:bottom w:val="nil"/>
              <w:right w:val="single" w:sz="12" w:space="0" w:color="FFC000"/>
            </w:tcBorders>
            <w:vAlign w:val="center"/>
          </w:tcPr>
          <w:p w:rsidR="00701DD4" w:rsidRPr="00E077A7" w:rsidRDefault="00701DD4" w:rsidP="00602FDD">
            <w:pPr>
              <w:jc w:val="center"/>
              <w:rPr>
                <w:rFonts w:cs="Arial"/>
                <w:noProof/>
                <w:lang w:eastAsia="ja-JP"/>
              </w:rPr>
            </w:pPr>
            <w:r>
              <w:rPr>
                <w:rFonts w:cs="Arial"/>
                <w:noProof/>
              </w:rPr>
              <mc:AlternateContent>
                <mc:Choice Requires="wps">
                  <w:drawing>
                    <wp:anchor distT="0" distB="0" distL="114300" distR="114300" simplePos="0" relativeHeight="252527616" behindDoc="0" locked="0" layoutInCell="1" allowOverlap="1" wp14:anchorId="4D3F0B73" wp14:editId="06A71F43">
                      <wp:simplePos x="0" y="0"/>
                      <wp:positionH relativeFrom="column">
                        <wp:posOffset>1243965</wp:posOffset>
                      </wp:positionH>
                      <wp:positionV relativeFrom="paragraph">
                        <wp:posOffset>308610</wp:posOffset>
                      </wp:positionV>
                      <wp:extent cx="792480" cy="739140"/>
                      <wp:effectExtent l="38100" t="0" r="26670" b="118110"/>
                      <wp:wrapNone/>
                      <wp:docPr id="20732" name="Elbow Connector 20732"/>
                      <wp:cNvGraphicFramePr/>
                      <a:graphic xmlns:a="http://schemas.openxmlformats.org/drawingml/2006/main">
                        <a:graphicData uri="http://schemas.microsoft.com/office/word/2010/wordprocessingShape">
                          <wps:wsp>
                            <wps:cNvCnPr/>
                            <wps:spPr>
                              <a:xfrm rot="10800000" flipV="1">
                                <a:off x="0" y="0"/>
                                <a:ext cx="792480" cy="739140"/>
                              </a:xfrm>
                              <a:prstGeom prst="bentConnector3">
                                <a:avLst>
                                  <a:gd name="adj1" fmla="val 50000"/>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B1CFA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732" o:spid="_x0000_s1026" type="#_x0000_t34" style="position:absolute;margin-left:97.95pt;margin-top:24.3pt;width:62.4pt;height:58.2pt;rotation:180;flip:y;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IGwIAAIAEAAAOAAAAZHJzL2Uyb0RvYy54bWysVMuOEzEQvCPxD5bvZGaSXfJQJiuR3eWC&#10;IFoed8ePxMh2W7bJJH9P2zMZWBAHEDlYtrururp6nPXd2RpykiFqcC1tJjUl0nEQ2h1a+vnT46sF&#10;JTExJ5gBJ1t6kZHebV6+WHd+JadwBCNkIEji4qrzLT2m5FdVFflRWhYn4KXDoIJgWcJjOFQisA7Z&#10;rammdf266iAIH4DLGPH2vg/STeFXSvL0QakoEzEtRW2prKGs+7xWmzVbHQLzR80HGewfVFimHRYd&#10;qe5ZYuRb0L9RWc0DRFBpwsFWoJTmsvSA3TT1L918PDIvSy9oTvSjTfH/0fL3p10gWrR0Ws9nU0oc&#10;szimB7OHjmzBOXQQAumDaFbn4woxW7cLwyn6Xcidn1WwJAA63NSLOv8oUUb7L3hRrMFmybk4fxmd&#10;l+dEOF7Ol9ObBQI4huazZXNTJlP1rJndh5jeSrAkb1q6ly6N6maFnp3exVRGIIYmmPjaoAZrcKIn&#10;ZshtEYWykXfIxt2VOUONIx3KXda3deGMYLR41MbkYAyH/dYEglSov36Tk3qyZ2mJafPgBEkXj0ay&#10;EKAb0ozD0tnA3rKySxcj+8pPUuEc0IverfIC5FiPcY4tNyMTZmeYQm0jcNCcn86fgEN+hsryOv4G&#10;PCJKZXBpBFvtIPSOPa+ezlfJqs+/OtD3nS3Yg7iUj6lYg595mc/wJPM7+vlc4D/+ODbfAQAA//8D&#10;AFBLAwQUAAYACAAAACEACNKRc94AAAAKAQAADwAAAGRycy9kb3ducmV2LnhtbEyPQU7DMBBF90jc&#10;wRokdtRuoU4b4lQIWtEdtHAANx7iQGxHttuG2zOsYPn1n/68qVaj69kJY+qCVzCdCGDom2A63yp4&#10;f9vcLIClrL3RffCo4BsTrOrLi0qXJpz9Dk/73DIa8anUCmzOQ8l5aiw6nSZhQE/dR4hOZ4qx5Sbq&#10;M427ns+EkNzpztMFqwd8tNh87Y9OQZab6Wcs5NPLdr0uUDe751dhlbq+Gh/ugWUc8x8Mv/qkDjU5&#10;HcLRm8R6ysv5klAFdwsJjIDbmSiAHaiRcwG8rvj/F+ofAAAA//8DAFBLAQItABQABgAIAAAAIQC2&#10;gziS/gAAAOEBAAATAAAAAAAAAAAAAAAAAAAAAABbQ29udGVudF9UeXBlc10ueG1sUEsBAi0AFAAG&#10;AAgAAAAhADj9If/WAAAAlAEAAAsAAAAAAAAAAAAAAAAALwEAAF9yZWxzLy5yZWxzUEsBAi0AFAAG&#10;AAgAAAAhABSyv4gbAgAAgAQAAA4AAAAAAAAAAAAAAAAALgIAAGRycy9lMm9Eb2MueG1sUEsBAi0A&#10;FAAGAAgAAAAhAAjSkXPeAAAACgEAAA8AAAAAAAAAAAAAAAAAdQQAAGRycy9kb3ducmV2LnhtbFBL&#10;BQYAAAAABAAEAPMAAACABQAAAAA=&#10;" strokecolor="#00b050" strokeweight="1.5pt">
                      <v:stroke endarrow="open"/>
                    </v:shape>
                  </w:pict>
                </mc:Fallback>
              </mc:AlternateContent>
            </w:r>
          </w:p>
        </w:tc>
        <w:tc>
          <w:tcPr>
            <w:tcW w:w="3321" w:type="dxa"/>
            <w:tcBorders>
              <w:top w:val="single" w:sz="12" w:space="0" w:color="FFC000"/>
              <w:left w:val="single" w:sz="12" w:space="0" w:color="FFC000"/>
              <w:bottom w:val="single" w:sz="12" w:space="0" w:color="FFC000"/>
              <w:right w:val="single" w:sz="12" w:space="0" w:color="FFC000"/>
            </w:tcBorders>
            <w:vAlign w:val="center"/>
          </w:tcPr>
          <w:p w:rsidR="00701DD4" w:rsidRPr="00E077A7" w:rsidRDefault="00701DD4" w:rsidP="00602FDD">
            <w:pPr>
              <w:jc w:val="center"/>
              <w:rPr>
                <w:rFonts w:cs="Arial"/>
                <w:noProof/>
                <w:lang w:eastAsia="ja-JP"/>
              </w:rPr>
            </w:pPr>
            <w:r>
              <w:rPr>
                <w:rFonts w:cs="Arial"/>
                <w:noProof/>
              </w:rPr>
              <mc:AlternateContent>
                <mc:Choice Requires="wps">
                  <w:drawing>
                    <wp:anchor distT="0" distB="0" distL="114300" distR="114300" simplePos="0" relativeHeight="252528640" behindDoc="0" locked="0" layoutInCell="1" allowOverlap="1" wp14:anchorId="39C3E0B6" wp14:editId="2A90820E">
                      <wp:simplePos x="0" y="0"/>
                      <wp:positionH relativeFrom="column">
                        <wp:posOffset>2028825</wp:posOffset>
                      </wp:positionH>
                      <wp:positionV relativeFrom="paragraph">
                        <wp:posOffset>305435</wp:posOffset>
                      </wp:positionV>
                      <wp:extent cx="754380" cy="739140"/>
                      <wp:effectExtent l="0" t="0" r="45720" b="118110"/>
                      <wp:wrapNone/>
                      <wp:docPr id="2188" name="Elbow Connector 2188"/>
                      <wp:cNvGraphicFramePr/>
                      <a:graphic xmlns:a="http://schemas.openxmlformats.org/drawingml/2006/main">
                        <a:graphicData uri="http://schemas.microsoft.com/office/word/2010/wordprocessingShape">
                          <wps:wsp>
                            <wps:cNvCnPr/>
                            <wps:spPr>
                              <a:xfrm>
                                <a:off x="0" y="0"/>
                                <a:ext cx="754380" cy="739141"/>
                              </a:xfrm>
                              <a:prstGeom prst="bentConnector3">
                                <a:avLst>
                                  <a:gd name="adj1" fmla="val 50000"/>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A8E9C" id="Elbow Connector 2188" o:spid="_x0000_s1026" type="#_x0000_t34" style="position:absolute;margin-left:159.75pt;margin-top:24.05pt;width:59.4pt;height:58.2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WGBwIAAGUEAAAOAAAAZHJzL2Uyb0RvYy54bWysVNuO2jAQfa/Uf7D8XpLA0mURYR/YpS9V&#10;i7btBxhfwJVvGrsE/r5jJ2S3F1VqVR5MnJlzZs4ZO6v7szXkJCFq71raTGpKpONeaHdo6ZfP2zcL&#10;SmJiTjDjnWzpRUZ6v379atWFpZz6ozdCAkESF5ddaOkxpbCsqsiP0rI48UE6DCoPliXcwqESwDpk&#10;t6aa1vXbqvMgAnguY8S3D32Qrgu/UpKnj0pFmYhpKfaWygpl3ee1Wq/Y8gAsHDUf2mD/0IVl2mHR&#10;keqBJUa+gf6FymoOPnqVJtzbyiuluSwaUE1T/6Tm05EFWbSgOTGMNsX/R8s/nHZAtGjptFngrByz&#10;OKVHs/cd2Xjn0EAPpMTQqi7EJSI2bgfDLoYdZN1nBTb/oyJyLvZeRnvlORGOL2/nN7MFDoFj6HZ2&#10;19w02f7qGRwgpnfSW5IfWrqXLo09zIq97PQ+puKzGFpl4mtDibIGx3Zihsxr/A28QzZWuDJnqHGk&#10;w6N6V8/rwhm90WKrjcnBCIf9xgBBqpZuty/IfkhLTJtHJ0i6BLSLAfhuqGkcSso+9c6Up3Qxsq/8&#10;JBWajV40fel8zOVYj3GOkq+uGIfZGaawtxE49Pwn4JCfobJcgb8Bj4hS2bs0gq12Hn7XdjpfW1Z9&#10;/tWBXne2YO/FpZyZYg2e5TL34d7ly/JyX+DPX4f1dwAAAP//AwBQSwMEFAAGAAgAAAAhAOxgLFnh&#10;AAAACgEAAA8AAABkcnMvZG93bnJldi54bWxMj0FPg0AQhe8m/ofNmHizC4USiiyNMfFgNFqqB49b&#10;GBdSdhbZbYv/3vGkx8n78t435Wa2gzjh5HtHCuJFBAKpcW1PRsH728NNDsIHTa0eHKGCb/SwqS4v&#10;Sl207kw1nnbBCC4hX2gFXQhjIaVvOrTaL9yIxNmnm6wOfE5GtpM+c7kd5DKKMml1T7zQ6RHvO2wO&#10;u6NV8Pj6YrLl03P01dRh/XHYbr2pjVLXV/PdLYiAc/iD4Vef1aFip707UuvFoCCJ1ytGFaR5DIKB&#10;NMkTEHsms3QFsirl/xeqHwAAAP//AwBQSwECLQAUAAYACAAAACEAtoM4kv4AAADhAQAAEwAAAAAA&#10;AAAAAAAAAAAAAAAAW0NvbnRlbnRfVHlwZXNdLnhtbFBLAQItABQABgAIAAAAIQA4/SH/1gAAAJQB&#10;AAALAAAAAAAAAAAAAAAAAC8BAABfcmVscy8ucmVsc1BLAQItABQABgAIAAAAIQABpkWGBwIAAGUE&#10;AAAOAAAAAAAAAAAAAAAAAC4CAABkcnMvZTJvRG9jLnhtbFBLAQItABQABgAIAAAAIQDsYCxZ4QAA&#10;AAoBAAAPAAAAAAAAAAAAAAAAAGEEAABkcnMvZG93bnJldi54bWxQSwUGAAAAAAQABADzAAAAbwUA&#10;AAAA&#10;" strokecolor="red" strokeweight="1.5pt">
                      <v:stroke endarrow="open"/>
                    </v:shape>
                  </w:pict>
                </mc:Fallback>
              </mc:AlternateContent>
            </w:r>
            <w:r>
              <w:rPr>
                <w:rFonts w:cs="Arial"/>
                <w:noProof/>
                <w:lang w:eastAsia="ja-JP"/>
              </w:rPr>
              <w:t>Do I blow it to make sounds?</w:t>
            </w:r>
          </w:p>
        </w:tc>
        <w:tc>
          <w:tcPr>
            <w:tcW w:w="3321" w:type="dxa"/>
            <w:gridSpan w:val="2"/>
            <w:tcBorders>
              <w:top w:val="nil"/>
              <w:left w:val="single" w:sz="12" w:space="0" w:color="FFC000"/>
              <w:bottom w:val="nil"/>
              <w:right w:val="single" w:sz="12" w:space="0" w:color="B31E8E"/>
            </w:tcBorders>
            <w:vAlign w:val="center"/>
          </w:tcPr>
          <w:p w:rsidR="00701DD4" w:rsidRPr="00E077A7" w:rsidRDefault="00701DD4" w:rsidP="00602FDD">
            <w:pPr>
              <w:jc w:val="center"/>
              <w:rPr>
                <w:rFonts w:cs="Arial"/>
                <w:noProof/>
                <w:lang w:eastAsia="ja-JP"/>
              </w:rPr>
            </w:pPr>
          </w:p>
        </w:tc>
      </w:tr>
      <w:tr w:rsidR="00701DD4" w:rsidRPr="00E077A7" w:rsidTr="004774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7"/>
        </w:trPr>
        <w:tc>
          <w:tcPr>
            <w:tcW w:w="2518" w:type="dxa"/>
            <w:tcBorders>
              <w:top w:val="nil"/>
              <w:left w:val="single" w:sz="12" w:space="0" w:color="B31E8E"/>
              <w:bottom w:val="nil"/>
              <w:right w:val="nil"/>
            </w:tcBorders>
            <w:vAlign w:val="center"/>
          </w:tcPr>
          <w:p w:rsidR="00701DD4" w:rsidRPr="00E077A7" w:rsidRDefault="003D0079" w:rsidP="00602FDD">
            <w:pPr>
              <w:jc w:val="center"/>
              <w:rPr>
                <w:rFonts w:cs="Arial"/>
                <w:noProof/>
                <w:lang w:eastAsia="ja-JP"/>
              </w:rPr>
            </w:pPr>
            <w:r>
              <w:rPr>
                <w:rFonts w:cs="Arial"/>
                <w:noProof/>
              </w:rPr>
              <mc:AlternateContent>
                <mc:Choice Requires="wps">
                  <w:drawing>
                    <wp:anchor distT="0" distB="0" distL="114300" distR="114300" simplePos="0" relativeHeight="252905472" behindDoc="0" locked="0" layoutInCell="1" allowOverlap="1" wp14:anchorId="2CA207A7" wp14:editId="5F0C56AD">
                      <wp:simplePos x="0" y="0"/>
                      <wp:positionH relativeFrom="column">
                        <wp:posOffset>497205</wp:posOffset>
                      </wp:positionH>
                      <wp:positionV relativeFrom="paragraph">
                        <wp:posOffset>282575</wp:posOffset>
                      </wp:positionV>
                      <wp:extent cx="541020" cy="335280"/>
                      <wp:effectExtent l="0" t="0" r="0" b="7620"/>
                      <wp:wrapNone/>
                      <wp:docPr id="52" name="Text Box 52"/>
                      <wp:cNvGraphicFramePr/>
                      <a:graphic xmlns:a="http://schemas.openxmlformats.org/drawingml/2006/main">
                        <a:graphicData uri="http://schemas.microsoft.com/office/word/2010/wordprocessingShape">
                          <wps:wsp>
                            <wps:cNvSpPr txBox="1"/>
                            <wps:spPr>
                              <a:xfrm>
                                <a:off x="0" y="0"/>
                                <a:ext cx="54102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3D0079">
                                  <w:pPr>
                                    <w:spacing w:before="0"/>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207A7" id="Text Box 52" o:spid="_x0000_s1117" type="#_x0000_t202" style="position:absolute;left:0;text-align:left;margin-left:39.15pt;margin-top:22.25pt;width:42.6pt;height:26.4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pIggIAAGsFAAAOAAAAZHJzL2Uyb0RvYy54bWysVN9P2zAQfp+0/8Hy+0hbWgYVKepATJMQ&#10;oMHEs+vYNJrt8+xrk+6v5+wkpWJ7YdqL49x9d74f3935RWsN26oQa3AlHx+NOFNOQlW755L/eLz+&#10;dMpZROEqYcCpku9U5BeLjx/OGz9XE1iDqVRg5MTFeeNLvkb086KIcq2siEfglSOlhmAF0m94Lqog&#10;GvJuTTEZjU6KBkLlA0gVI0mvOiVfZP9aK4l3WkeFzJScYsN8hnyu0lkszsX8OQi/rmUfhviHKKyo&#10;HT26d3UlULBNqP9wZWsZIILGIwm2AK1rqXIOlM149Cabh7XwKudCxYl+X6b4/9zK2+19YHVV8tmE&#10;Mycs9ehRtci+QMtIRPVpfJwT7METEFuSU58HeSRhSrvVwaYvJcRIT5Xe7aubvEkSzqbj0YQ0klTH&#10;x7PJaa5+8WrsQ8SvCixLl5IHal6uqdjeRKRACDpA0lsOrmtjcgONY03JT45no2yw15CFcQmrMhV6&#10;NymhLvB8w51RCWPcd6WpFDn+JMgkVJcmsK0g+ggplcOcevZL6ITSFMR7DHv8a1TvMe7yGF4Gh3tj&#10;WzsIOfs3YVc/h5B1h6dCHuSdrtiu2syBs31jV1DtqN8BuomJXl7X1JUbEfFeBBoRaiSNPd7RoQ1Q&#10;9aG/cbaG8Ptv8oQn5pKWs4ZGruTx10YExZn55ojTZ+PpNM1o/pnOPieyhEPN6lDjNvYSqC1jWjBe&#10;5mvCoxmuOoB9ou2wTK+SSjhJb5cch+sldouAtotUy2UG0VR6gTfuwcvkOnUpce6xfRLB98REYvQt&#10;DMMp5m/42WGTpYPlBkHXmbyp0F1V+wbQRGdO99snrYzD/4x63ZGLFwAAAP//AwBQSwMEFAAGAAgA&#10;AAAhAJh9wcXhAAAACAEAAA8AAABkcnMvZG93bnJldi54bWxMj81OwzAQhO9IvIO1SNyoQ9OfEOJU&#10;VaQKCdFDSy/cNvE2iYjXIXbbwNPjnuA2qxnNfJutRtOJMw2utazgcRKBIK6sbrlWcHjfPCQgnEfW&#10;2FkmBd/kYJXf3mSYanvhHZ33vhahhF2KChrv+1RKVzVk0E1sTxy8ox0M+nAOtdQDXkK56eQ0ihbS&#10;YMthocGeioaqz/3JKHgtNlvclVOT/HTFy9tx3X8dPuZK3d+N62cQnkb/F4YrfkCHPDCV9sTaiU7B&#10;MolDUsFsNgdx9RdxEKWCp2UMMs/k/wfyXwAAAP//AwBQSwECLQAUAAYACAAAACEAtoM4kv4AAADh&#10;AQAAEwAAAAAAAAAAAAAAAAAAAAAAW0NvbnRlbnRfVHlwZXNdLnhtbFBLAQItABQABgAIAAAAIQA4&#10;/SH/1gAAAJQBAAALAAAAAAAAAAAAAAAAAC8BAABfcmVscy8ucmVsc1BLAQItABQABgAIAAAAIQDt&#10;wUpIggIAAGsFAAAOAAAAAAAAAAAAAAAAAC4CAABkcnMvZTJvRG9jLnhtbFBLAQItABQABgAIAAAA&#10;IQCYfcHF4QAAAAgBAAAPAAAAAAAAAAAAAAAAANwEAABkcnMvZG93bnJldi54bWxQSwUGAAAAAAQA&#10;BADzAAAA6gUAAAAA&#10;" filled="f" stroked="f" strokeweight=".5pt">
                      <v:textbox>
                        <w:txbxContent>
                          <w:p w:rsidR="0091685E" w:rsidRDefault="0091685E" w:rsidP="003D0079">
                            <w:pPr>
                              <w:spacing w:before="0"/>
                            </w:pPr>
                            <w:r>
                              <w:t>yes</w:t>
                            </w:r>
                          </w:p>
                        </w:txbxContent>
                      </v:textbox>
                    </v:shape>
                  </w:pict>
                </mc:Fallback>
              </mc:AlternateContent>
            </w:r>
            <w:r w:rsidR="00085EC2">
              <w:rPr>
                <w:rFonts w:cs="Arial"/>
                <w:noProof/>
              </w:rPr>
              <mc:AlternateContent>
                <mc:Choice Requires="wps">
                  <w:drawing>
                    <wp:anchor distT="0" distB="0" distL="114300" distR="114300" simplePos="0" relativeHeight="252529664" behindDoc="0" locked="0" layoutInCell="1" allowOverlap="1" wp14:anchorId="26928075" wp14:editId="5D56CAD0">
                      <wp:simplePos x="0" y="0"/>
                      <wp:positionH relativeFrom="column">
                        <wp:posOffset>733425</wp:posOffset>
                      </wp:positionH>
                      <wp:positionV relativeFrom="paragraph">
                        <wp:posOffset>876935</wp:posOffset>
                      </wp:positionV>
                      <wp:extent cx="7620" cy="979170"/>
                      <wp:effectExtent l="76200" t="0" r="87630" b="49530"/>
                      <wp:wrapNone/>
                      <wp:docPr id="20734" name="Straight Arrow Connector 20734"/>
                      <wp:cNvGraphicFramePr/>
                      <a:graphic xmlns:a="http://schemas.openxmlformats.org/drawingml/2006/main">
                        <a:graphicData uri="http://schemas.microsoft.com/office/word/2010/wordprocessingShape">
                          <wps:wsp>
                            <wps:cNvCnPr/>
                            <wps:spPr>
                              <a:xfrm>
                                <a:off x="0" y="0"/>
                                <a:ext cx="7620" cy="97917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D8D5B" id="Straight Arrow Connector 20734" o:spid="_x0000_s1026" type="#_x0000_t32" style="position:absolute;margin-left:57.75pt;margin-top:69.05pt;width:.6pt;height:77.1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On+AEAAEUEAAAOAAAAZHJzL2Uyb0RvYy54bWysU8GO0zAQvSPxD5bvNGmBLa2arqDLckFQ&#10;sfABrmM3lmyPNTZN+/eMnTTLgjiAuDixZ97Me8/jze3ZWXZSGA34hs9nNWfKS2iNPzb829f7F284&#10;i0n4VljwquEXFfnt9vmzTR/WagEd2FYhoyI+rvvQ8C6lsK6qKDvlRJxBUJ6CGtCJRFs8Vi2Knqo7&#10;Wy3q+qbqAduAIFWMdHo3BPm21NdayfRZ66gSsw0nbqmsWNZDXqvtRqyPKEJn5EhD/AMLJ4ynplOp&#10;O5EE+47mt1LOSIQIOs0kuAq0NlIVDaRmXv+i5qETQRUtZE4Mk03x/5WVn057ZKZt+KJevnzFmReO&#10;rukhoTDHLrG3iNCzHXhPVgKyIYtc60NcE3jn9zjuYthjtuCs0eUviWPn4vRlclqdE5N0uLxZ0G1I&#10;CqyWq/my3EP1CA0Y0wcFjuWfhseRzURjXrwWp48xUXMCXgG5r/Wsp1Fc1a/rkhbBmvbeWJuDEY+H&#10;nUV2Enkg6nc5aSjxJC0JY9/7lqVLIDdENmFMs54aZvGD3PKXLlYNnb8oTWaSwIFhGWM19RNSKp/m&#10;UyXKzjBN3CbgyDnP/5+AY36GqjLifwOeEKUz+DSBnfGAg2NPu6fzlbIe8q8ODLqzBQdoL2UQijU0&#10;q+VWxneVH8PP+wJ/fP3bHwAAAP//AwBQSwMEFAAGAAgAAAAhAF5G+WrhAAAACwEAAA8AAABkcnMv&#10;ZG93bnJldi54bWxMj8tqwzAQRfeF/oOYQneNbAenjms5lEIpLQTygm4Va2KLWJKRlMT5+05W6W4u&#10;c7hzplqMpmdn9EE7KyCdJMDQNk5p2wrYbT9fCmAhSqtk7ywKuGKARf34UMlSuYtd43kTW0YlNpRS&#10;QBfjUHIemg6NDBM3oKXdwXkjI0XfcuXlhcpNz7MkmXEjtaULnRzwo8PmuDkZAfm2+PKr77j6WR+X&#10;B7+b6+X1Vwvx/DS+vwGLOMY7DDd9UoeanPbuZFVgPeU0zwmlYVqkwG5EOnsFtheQzbMp8Lri/3+o&#10;/wAAAP//AwBQSwECLQAUAAYACAAAACEAtoM4kv4AAADhAQAAEwAAAAAAAAAAAAAAAAAAAAAAW0Nv&#10;bnRlbnRfVHlwZXNdLnhtbFBLAQItABQABgAIAAAAIQA4/SH/1gAAAJQBAAALAAAAAAAAAAAAAAAA&#10;AC8BAABfcmVscy8ucmVsc1BLAQItABQABgAIAAAAIQBm2JOn+AEAAEUEAAAOAAAAAAAAAAAAAAAA&#10;AC4CAABkcnMvZTJvRG9jLnhtbFBLAQItABQABgAIAAAAIQBeRvlq4QAAAAsBAAAPAAAAAAAAAAAA&#10;AAAAAFIEAABkcnMvZG93bnJldi54bWxQSwUGAAAAAAQABADzAAAAYAUAAAAA&#10;" strokecolor="#00b050" strokeweight="1.5pt">
                      <v:stroke endarrow="open"/>
                    </v:shape>
                  </w:pict>
                </mc:Fallback>
              </mc:AlternateContent>
            </w:r>
            <w:r w:rsidR="00477485">
              <w:rPr>
                <w:rFonts w:cs="Arial"/>
                <w:noProof/>
              </w:rPr>
              <mc:AlternateContent>
                <mc:Choice Requires="wps">
                  <w:drawing>
                    <wp:anchor distT="0" distB="0" distL="114300" distR="114300" simplePos="0" relativeHeight="252902400" behindDoc="0" locked="0" layoutInCell="1" allowOverlap="1" wp14:anchorId="65AF843F" wp14:editId="19715A4D">
                      <wp:simplePos x="0" y="0"/>
                      <wp:positionH relativeFrom="column">
                        <wp:posOffset>230505</wp:posOffset>
                      </wp:positionH>
                      <wp:positionV relativeFrom="paragraph">
                        <wp:posOffset>635</wp:posOffset>
                      </wp:positionV>
                      <wp:extent cx="1012825" cy="883920"/>
                      <wp:effectExtent l="0" t="0" r="15875" b="11430"/>
                      <wp:wrapNone/>
                      <wp:docPr id="8" name="Diamond 8"/>
                      <wp:cNvGraphicFramePr/>
                      <a:graphic xmlns:a="http://schemas.openxmlformats.org/drawingml/2006/main">
                        <a:graphicData uri="http://schemas.microsoft.com/office/word/2010/wordprocessingShape">
                          <wps:wsp>
                            <wps:cNvSpPr/>
                            <wps:spPr>
                              <a:xfrm>
                                <a:off x="0" y="0"/>
                                <a:ext cx="1012825" cy="883920"/>
                              </a:xfrm>
                              <a:prstGeom prst="diamond">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4DE25" id="_x0000_t4" coordsize="21600,21600" o:spt="4" path="m10800,l,10800,10800,21600,21600,10800xe">
                      <v:stroke joinstyle="miter"/>
                      <v:path gradientshapeok="t" o:connecttype="rect" textboxrect="5400,5400,16200,16200"/>
                    </v:shapetype>
                    <v:shape id="Diamond 8" o:spid="_x0000_s1026" type="#_x0000_t4" style="position:absolute;margin-left:18.15pt;margin-top:.05pt;width:79.75pt;height:69.6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IrlQIAAIYFAAAOAAAAZHJzL2Uyb0RvYy54bWysVFFv2yAQfp+0/4B4X21nzZZGdaqsVadJ&#10;VVu1nfpMMMRIwDEgcbJfvwM7btRWe5jmB8xxd99xH3d3frEzmmyFDwpsTauTkhJhOTTKrmv68+n6&#10;04ySEJltmAYraroXgV4sPn4479xcTKAF3QhPEMSGeedq2sbo5kUReCsMCyfghEWlBG9YRNGvi8az&#10;DtGNLiZl+aXowDfOAxch4OlVr6SLjC+l4PFOyiAi0TXFu8W8+ryu0losztl87ZlrFR+uwf7hFoYp&#10;i0FHqCsWGdl49QbKKO4hgIwnHEwBUioucg6YTVW+yuaxZU7kXJCc4Eaawv+D5bfbe09UU1N8KMsM&#10;PtGVYgZsQ2aJnM6FOdo8uns/SAG3KdOd9Cb9MQeyy4TuR0LFLhKOh1VZTWaTKSUcdbPZ57NJZrx4&#10;8XY+xO8CDEmbmjZ97Ewl296EiEHR+mCV4lm4Vlrnd9M2HQTQqklnWfDr1aX2ZMvSg5ffyukh4pEZ&#10;IibXIiXXp5N3ca9FwtD2QUjkBBOY5JvkahQjLONc2Fj1qpY1oo82LfFLnCH86JGlDJiQJd5yxB4A&#10;UqW/xe5hBvvkKnIxj87l3y7WO48eOTLYODobZcG/B6AxqyFyb38gqacmsbSCZo8V46FvpeD4tcKn&#10;u2Eh3jOPvYNdhvMg3uEiNXQ1hWFHSQv+93vnyR5LGrWUdNiLNQ2/NswLSvQPi8V+Vp2epubNwun0&#10;K1YR8cea1bHGbswl4OtXOHkcz9tkH/VhKz2YZxwbyxQVVcxyjF1THv1BuIz9jMDBw8Vymc2wYR2L&#10;N/bR8QSeWE11+bR7Zt4N9Rux8m/h0Lds/qqGe9vkaWG5iSBVLvAXXge+sdlz4QyDKU2TYzlbvYzP&#10;xR8AAAD//wMAUEsDBBQABgAIAAAAIQDLb3AJ2wAAAAcBAAAPAAAAZHJzL2Rvd25yZXYueG1sTI/B&#10;TsMwEETvSPyDtUhcEHXAorQhToWAfAAlHHrbxiaJGq+t2G3D37M50dvuzmj2TbGZ3CBOdoy9Jw0P&#10;iwyEpcabnloN9Vd1vwIRE5LBwZPV8GsjbMrrqwJz48/0aU/b1AoOoZijhi6lkEsZm846jAsfLLH2&#10;40eHidexlWbEM4e7QT5m2VI67Ik/dBjsW2ebw/boNGDm3aH6mL539XD3XL3XKoSktL69mV5fQCQ7&#10;pX8zzPiMDiUz7f2RTBSDBrVU7JzvYlbXT1xkz4NaK5BlIS/5yz8AAAD//wMAUEsBAi0AFAAGAAgA&#10;AAAhALaDOJL+AAAA4QEAABMAAAAAAAAAAAAAAAAAAAAAAFtDb250ZW50X1R5cGVzXS54bWxQSwEC&#10;LQAUAAYACAAAACEAOP0h/9YAAACUAQAACwAAAAAAAAAAAAAAAAAvAQAAX3JlbHMvLnJlbHNQSwEC&#10;LQAUAAYACAAAACEA2DYiK5UCAACGBQAADgAAAAAAAAAAAAAAAAAuAgAAZHJzL2Uyb0RvYy54bWxQ&#10;SwECLQAUAAYACAAAACEAy29wCdsAAAAHAQAADwAAAAAAAAAAAAAAAADvBAAAZHJzL2Rvd25yZXYu&#10;eG1sUEsFBgAAAAAEAAQA8wAAAPcFAAAAAA==&#10;" filled="f" strokecolor="#00b050" strokeweight="2pt"/>
                  </w:pict>
                </mc:Fallback>
              </mc:AlternateContent>
            </w:r>
          </w:p>
        </w:tc>
        <w:tc>
          <w:tcPr>
            <w:tcW w:w="802" w:type="dxa"/>
            <w:tcBorders>
              <w:top w:val="nil"/>
              <w:left w:val="nil"/>
              <w:bottom w:val="nil"/>
              <w:right w:val="nil"/>
            </w:tcBorders>
            <w:vAlign w:val="center"/>
          </w:tcPr>
          <w:p w:rsidR="00701DD4" w:rsidRPr="00E077A7" w:rsidRDefault="00701DD4" w:rsidP="00602FDD">
            <w:pPr>
              <w:jc w:val="center"/>
              <w:rPr>
                <w:rFonts w:cs="Arial"/>
                <w:noProof/>
                <w:lang w:eastAsia="ja-JP"/>
              </w:rPr>
            </w:pPr>
          </w:p>
        </w:tc>
        <w:tc>
          <w:tcPr>
            <w:tcW w:w="3321" w:type="dxa"/>
            <w:tcBorders>
              <w:top w:val="nil"/>
              <w:left w:val="nil"/>
              <w:bottom w:val="nil"/>
              <w:right w:val="nil"/>
            </w:tcBorders>
            <w:vAlign w:val="center"/>
          </w:tcPr>
          <w:p w:rsidR="00701DD4" w:rsidRPr="00E077A7" w:rsidRDefault="00701DD4" w:rsidP="00602FDD">
            <w:pPr>
              <w:jc w:val="center"/>
              <w:rPr>
                <w:rFonts w:cs="Arial"/>
                <w:noProof/>
                <w:lang w:eastAsia="ja-JP"/>
              </w:rPr>
            </w:pPr>
          </w:p>
        </w:tc>
        <w:tc>
          <w:tcPr>
            <w:tcW w:w="838" w:type="dxa"/>
            <w:tcBorders>
              <w:top w:val="nil"/>
              <w:left w:val="nil"/>
              <w:bottom w:val="nil"/>
              <w:right w:val="nil"/>
            </w:tcBorders>
            <w:vAlign w:val="center"/>
          </w:tcPr>
          <w:p w:rsidR="00701DD4" w:rsidRPr="00E077A7" w:rsidRDefault="00701DD4" w:rsidP="00602FDD">
            <w:pPr>
              <w:jc w:val="center"/>
              <w:rPr>
                <w:rFonts w:cs="Arial"/>
                <w:noProof/>
                <w:lang w:eastAsia="ja-JP"/>
              </w:rPr>
            </w:pPr>
          </w:p>
        </w:tc>
        <w:tc>
          <w:tcPr>
            <w:tcW w:w="2483" w:type="dxa"/>
            <w:tcBorders>
              <w:top w:val="nil"/>
              <w:left w:val="nil"/>
              <w:bottom w:val="nil"/>
              <w:right w:val="single" w:sz="12" w:space="0" w:color="B31E8E"/>
            </w:tcBorders>
            <w:vAlign w:val="center"/>
          </w:tcPr>
          <w:p w:rsidR="00701DD4" w:rsidRPr="00E077A7" w:rsidRDefault="00085EC2" w:rsidP="00602FDD">
            <w:pPr>
              <w:rPr>
                <w:rFonts w:cs="Arial"/>
                <w:noProof/>
                <w:lang w:eastAsia="ja-JP"/>
              </w:rPr>
            </w:pPr>
            <w:r>
              <w:rPr>
                <w:rFonts w:cs="Arial"/>
                <w:noProof/>
              </w:rPr>
              <mc:AlternateContent>
                <mc:Choice Requires="wps">
                  <w:drawing>
                    <wp:anchor distT="0" distB="0" distL="114300" distR="114300" simplePos="0" relativeHeight="252903424" behindDoc="0" locked="0" layoutInCell="1" allowOverlap="1">
                      <wp:simplePos x="0" y="0"/>
                      <wp:positionH relativeFrom="column">
                        <wp:posOffset>340995</wp:posOffset>
                      </wp:positionH>
                      <wp:positionV relativeFrom="paragraph">
                        <wp:posOffset>284480</wp:posOffset>
                      </wp:positionV>
                      <wp:extent cx="457200" cy="3352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4572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085EC2">
                                  <w:pPr>
                                    <w:spacing w:before="0"/>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118" type="#_x0000_t202" style="position:absolute;margin-left:26.85pt;margin-top:22.4pt;width:36pt;height:26.4pt;z-index:25290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5i3ggIAAGsFAAAOAAAAZHJzL2Uyb0RvYy54bWysVE1PGzEQvVfqf7B8L5sPoBCxQSmIqhIC&#10;VKh6drw2WdXrcW0n2fTX99m7GyLaC1UvXu/Mm/F8vJmLy7YxbKN8qMmWfHw04kxZSVVtn0v+7enm&#10;wxlnIQpbCUNWlXynAr+cv393sXUzNaEVmUp5Bic2zLau5KsY3awoglypRoQjcspCqck3IuLXPxeV&#10;F1t4b0wxGY1Oiy35ynmSKgRIrzsln2f/WisZ77UOKjJTcsQW8+nzuUxnMb8Qs2cv3KqWfRjiH6Jo&#10;RG3x6N7VtYiCrX39h6umlp4C6XgkqSlI61qqnAOyGY9eZfO4Ek7lXFCc4PZlCv/PrbzbPHhWVyWf&#10;TjmzokGPnlQb2SdqGUSoz9aFGWCPDsDYQo4+D/IAYUq71b5JXyTEoEeld/vqJm8SwuOTj+gYZxKq&#10;6fRkcparX7wYOx/iZ0UNS5eSezQv11RsbkNEIIAOkPSWpZvamNxAY9m25KfTk1E22GtgYWzCqkyF&#10;3k1KqAs83+LOqIQx9qvSKEWOPwkyCdWV8WwjQB8hpbIxp579Ap1QGkG8xbDHv0T1FuMuj+FlsnFv&#10;3NSWfM7+VdjVjyFk3eFRyIO80zW2yzZz4HwyNHZJ1Q799tRNTHDypkZXbkWID8JjRNBIjH28x6EN&#10;ofrU3zhbkf/1N3nCg7nQcrbFyJU8/FwLrzgzXyw4fT4+Pk4zmn8yWzjzh5rlocaumytCW8ZYME7m&#10;K4x9NMNVe2q+Yzss0qtQCSvxdsnjcL2K3SLAdpFqscggTKUT8dY+Oplcpy4lzj2134V3PTEjGH1H&#10;w3CK2St+dthkaWmxjqTrTN5U6K6qfQMw0ZnT/fZJK+PwP6NeduT8NwAAAP//AwBQSwMEFAAGAAgA&#10;AAAhAI9uH93gAAAACAEAAA8AAABkcnMvZG93bnJldi54bWxMj81OwzAQhO9IvIO1SNyoQ2j6E7Kp&#10;qkgVEoJDSy+9bWI3iYjXIXbbwNPjnuC4M6PZb7LVaDpx1oNrLSM8TiIQmiurWq4R9h+bhwUI54kV&#10;dZY1wrd2sMpvbzJKlb3wVp93vhahhF1KCI33fSqlqxptyE1srzl4RzsY8uEcaqkGuoRy08k4imbS&#10;UMvhQ0O9Lhpdfe5OBuG12LzTtozN4qcrXt6O6/5rf0gQ7+/G9TMIr0f/F4YrfkCHPDCV9sTKiQ4h&#10;eZqHJMJ0GhZc/TgJQomwnM9A5pn8PyD/BQAA//8DAFBLAQItABQABgAIAAAAIQC2gziS/gAAAOEB&#10;AAATAAAAAAAAAAAAAAAAAAAAAABbQ29udGVudF9UeXBlc10ueG1sUEsBAi0AFAAGAAgAAAAhADj9&#10;If/WAAAAlAEAAAsAAAAAAAAAAAAAAAAALwEAAF9yZWxzLy5yZWxzUEsBAi0AFAAGAAgAAAAhAL3j&#10;mLeCAgAAawUAAA4AAAAAAAAAAAAAAAAALgIAAGRycy9lMm9Eb2MueG1sUEsBAi0AFAAGAAgAAAAh&#10;AI9uH93gAAAACAEAAA8AAAAAAAAAAAAAAAAA3AQAAGRycy9kb3ducmV2LnhtbFBLBQYAAAAABAAE&#10;APMAAADpBQAAAAA=&#10;" filled="f" stroked="f" strokeweight=".5pt">
                      <v:textbox>
                        <w:txbxContent>
                          <w:p w:rsidR="0091685E" w:rsidRDefault="0091685E" w:rsidP="00085EC2">
                            <w:pPr>
                              <w:spacing w:before="0"/>
                            </w:pPr>
                            <w:r>
                              <w:t>no</w:t>
                            </w:r>
                          </w:p>
                        </w:txbxContent>
                      </v:textbox>
                    </v:shape>
                  </w:pict>
                </mc:Fallback>
              </mc:AlternateContent>
            </w:r>
            <w:r w:rsidR="00477485">
              <w:rPr>
                <w:rFonts w:cs="Arial"/>
                <w:noProof/>
              </w:rPr>
              <mc:AlternateContent>
                <mc:Choice Requires="wps">
                  <w:drawing>
                    <wp:anchor distT="0" distB="0" distL="114300" distR="114300" simplePos="0" relativeHeight="252530688" behindDoc="0" locked="0" layoutInCell="1" allowOverlap="1" wp14:anchorId="4D28BFFE" wp14:editId="2F5A6457">
                      <wp:simplePos x="0" y="0"/>
                      <wp:positionH relativeFrom="column">
                        <wp:posOffset>565785</wp:posOffset>
                      </wp:positionH>
                      <wp:positionV relativeFrom="paragraph">
                        <wp:posOffset>878840</wp:posOffset>
                      </wp:positionV>
                      <wp:extent cx="0" cy="975360"/>
                      <wp:effectExtent l="95250" t="0" r="95250" b="53340"/>
                      <wp:wrapNone/>
                      <wp:docPr id="3157" name="Straight Arrow Connector 3157"/>
                      <wp:cNvGraphicFramePr/>
                      <a:graphic xmlns:a="http://schemas.openxmlformats.org/drawingml/2006/main">
                        <a:graphicData uri="http://schemas.microsoft.com/office/word/2010/wordprocessingShape">
                          <wps:wsp>
                            <wps:cNvCnPr/>
                            <wps:spPr>
                              <a:xfrm>
                                <a:off x="0" y="0"/>
                                <a:ext cx="0" cy="9753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B43AF" id="Straight Arrow Connector 3157" o:spid="_x0000_s1026" type="#_x0000_t32" style="position:absolute;margin-left:44.55pt;margin-top:69.2pt;width:0;height:76.8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Jm9gEAAEAEAAAOAAAAZHJzL2Uyb0RvYy54bWysU01vEzEQvSPxHyzfyW5apaVRNhVKCRcE&#10;EaU/wPHaWUu2xxqbbPLvGXs3WwrqAcQevP6YN/Pe83h1f3KWHRVGA77h81nNmfISWuMPDX/6vn33&#10;nrOYhG+FBa8aflaR36/fvln1YamuoAPbKmSUxMdlHxrepRSWVRVlp5yIMwjK06EGdCLREg9Vi6Kn&#10;7M5WV3V9U/WAbUCQKkbafRgO+brk11rJ9FXrqBKzDSduqYxYxn0eq/VKLA8oQmfkSEP8AwsnjKei&#10;U6oHkQT7geaPVM5IhAg6zSS4CrQ2UhUNpGZe/6bmsRNBFS1kTgyTTfH/pZVfjjtkpm349Xxxy5kX&#10;jm7pMaEwhy6xD4jQsw14T04CshJEnvUhLgm68TscVzHsMBtw0ujyn6SxU/H5PPmsTonJYVPS7t3t&#10;4vqmXEH1jAsY0ycFjuVJw+PIZKIwLzaL4+eYqDIBL4Bc1HrWUxfe1Yu6hEWwpt0aa/NhxMN+Y5Ed&#10;BfXCdlvTl6+fUrwIS8LYj75l6RzICZENGMOsp+isfNBaZuls1VD5m9LkI6kbGJYOVlM9IaXyaT5l&#10;ougM08RtAo6cc+u/BhzjM1SV7v4b8IQolcGnCeyMBxwce1k9nS6U9RB/cWDQnS3YQ3suXVCsoTYt&#10;lo5PKr+DX9cF/vzw1z8BAAD//wMAUEsDBBQABgAIAAAAIQC200724AAAAAkBAAAPAAAAZHJzL2Rv&#10;d25yZXYueG1sTI/BTsMwDIbvSLxDZCQuiKXrBupK02lF2oED0hggxC1rTFtonJJkW3l7DBc4+ven&#10;35+L5Wh7cUAfOkcKppMEBFLtTEeNgqfH9WUGIkRNRveOUMEXBliWpyeFzo070gMetrERXEIh1wra&#10;GIdcylC3aHWYuAGJd2/OWx159I00Xh+53PYyTZJraXVHfKHVA962WH9s91bBxn5WV8N8Vc0uqvf1&#10;i79/9d3znVLnZ+PqBkTEMf7B8KPP6lCy087tyQTRK8gWUyY5n2VzEAz8BjsF6SJNQJaF/P9B+Q0A&#10;AP//AwBQSwECLQAUAAYACAAAACEAtoM4kv4AAADhAQAAEwAAAAAAAAAAAAAAAAAAAAAAW0NvbnRl&#10;bnRfVHlwZXNdLnhtbFBLAQItABQABgAIAAAAIQA4/SH/1gAAAJQBAAALAAAAAAAAAAAAAAAAAC8B&#10;AABfcmVscy8ucmVsc1BLAQItABQABgAIAAAAIQDIKAJm9gEAAEAEAAAOAAAAAAAAAAAAAAAAAC4C&#10;AABkcnMvZTJvRG9jLnhtbFBLAQItABQABgAIAAAAIQC200724AAAAAkBAAAPAAAAAAAAAAAAAAAA&#10;AFAEAABkcnMvZG93bnJldi54bWxQSwUGAAAAAAQABADzAAAAXQUAAAAA&#10;" strokecolor="red" strokeweight="1.5pt">
                      <v:stroke endarrow="open"/>
                    </v:shape>
                  </w:pict>
                </mc:Fallback>
              </mc:AlternateContent>
            </w:r>
            <w:r w:rsidR="00477485">
              <w:rPr>
                <w:rFonts w:cs="Arial"/>
                <w:noProof/>
              </w:rPr>
              <mc:AlternateContent>
                <mc:Choice Requires="wps">
                  <w:drawing>
                    <wp:anchor distT="0" distB="0" distL="114300" distR="114300" simplePos="0" relativeHeight="251662335" behindDoc="0" locked="0" layoutInCell="1" allowOverlap="1" wp14:anchorId="55CBC4F1" wp14:editId="054F4578">
                      <wp:simplePos x="0" y="0"/>
                      <wp:positionH relativeFrom="column">
                        <wp:posOffset>55245</wp:posOffset>
                      </wp:positionH>
                      <wp:positionV relativeFrom="paragraph">
                        <wp:posOffset>-1270</wp:posOffset>
                      </wp:positionV>
                      <wp:extent cx="1012825" cy="883920"/>
                      <wp:effectExtent l="0" t="0" r="15875" b="11430"/>
                      <wp:wrapNone/>
                      <wp:docPr id="15" name="Diamond 15"/>
                      <wp:cNvGraphicFramePr/>
                      <a:graphic xmlns:a="http://schemas.openxmlformats.org/drawingml/2006/main">
                        <a:graphicData uri="http://schemas.microsoft.com/office/word/2010/wordprocessingShape">
                          <wps:wsp>
                            <wps:cNvSpPr/>
                            <wps:spPr>
                              <a:xfrm>
                                <a:off x="0" y="0"/>
                                <a:ext cx="1012825" cy="883920"/>
                              </a:xfrm>
                              <a:prstGeom prst="diamon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8A0B7" id="Diamond 15" o:spid="_x0000_s1026" type="#_x0000_t4" style="position:absolute;margin-left:4.35pt;margin-top:-.1pt;width:79.75pt;height:69.6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aulwIAAIgFAAAOAAAAZHJzL2Uyb0RvYy54bWysVE1v2zAMvQ/YfxB0X21n7ZYGdYqgRYYB&#10;RVusHXpWZCkWIImapMTJfv0o+aNBN+wwLAdHFMlH8onk1fXBaLIXPiiwNa3OSkqE5dAou63p9+f1&#10;hzklITLbMA1W1PQoAr1evn931bmFmEELuhGeIIgNi87VtI3RLYoi8FYYFs7ACYtKCd6wiKLfFo1n&#10;HaIbXczK8lPRgW+cBy5CwNvbXkmXGV9KweODlEFEomuKucX89fm7Sd9iecUWW89cq/iQBvuHLAxT&#10;FoNOULcsMrLz6jcoo7iHADKecTAFSKm4yDVgNVX5ppqnljmRa0FygptoCv8Plt/vHz1RDb7dBSWW&#10;GXyjW8UM2IbgDdLTubBAqyf36Acp4DHVepDepH+sghwypceJUnGIhONlVVaz+QyhOerm84+Xs8x5&#10;8ertfIhfBBiSDjVt+uCZTLa/CxGDovVoleJZWCut88tpmy4CaNWkuyz47eZGe7Jn+OTrdYm/VAZi&#10;nJihlFyLVFxfTj7FoxYJQ9tvQiIrWMAsZ5L7UUywjHNhY9WrWtaIPtrFabDUwckjh86ACVlilhP2&#10;ADBa9iAjdp/zYJ9cRW7nybn8W2K98+SRI4ONk7NRFvyfADRWNUTu7UeSemoSSxtojtgzHvphCo6v&#10;FT7dHQvxkXmcHpwz3AjxAT9SQ1dTGE6UtOB//uk+2WNTo5aSDqexpuHHjnlBif5qsd0vq/PzNL5Z&#10;OL/4jF1E/Klmc6qxO3MD+PoV7h7H8zHZRz0epQfzgotjlaKiilmOsWvKox+Fm9hvCVw9XKxW2QxH&#10;1rF4Z58cT+CJ1dSXz4cX5t3QvxE7/x7GyWWLNz3c2yZPC6tdBKlyg7/yOvCN454bZ1hNaZ+cytnq&#10;dYEufwEAAP//AwBQSwMEFAAGAAgAAAAhAAN9IOHbAAAABwEAAA8AAABkcnMvZG93bnJldi54bWxM&#10;jsFOwzAQRO9I/IO1SNxahyKFEOJUVSQEB1TR0g9w4yWOaq+j2G0DX8/2RG8zmtHMq5aTd+KEY+wD&#10;KXiYZyCQ2mB66hTsvl5nBYiYNBntAqGCH4ywrG9vKl2acKYNnrapEzxCsdQKbEpDKWVsLXod52FA&#10;4uw7jF4ntmMnzajPPO6dXGRZLr3uiR+sHrCx2B62R69g9WGn2Kx/N+bt853yncPmENdK3d9NqxcQ&#10;Caf0X4YLPqNDzUz7cCQThVNQPHFRwWwB4pLmBYs9i8fnDGRdyWv++g8AAP//AwBQSwECLQAUAAYA&#10;CAAAACEAtoM4kv4AAADhAQAAEwAAAAAAAAAAAAAAAAAAAAAAW0NvbnRlbnRfVHlwZXNdLnhtbFBL&#10;AQItABQABgAIAAAAIQA4/SH/1gAAAJQBAAALAAAAAAAAAAAAAAAAAC8BAABfcmVscy8ucmVsc1BL&#10;AQItABQABgAIAAAAIQClfNaulwIAAIgFAAAOAAAAAAAAAAAAAAAAAC4CAABkcnMvZTJvRG9jLnht&#10;bFBLAQItABQABgAIAAAAIQADfSDh2wAAAAcBAAAPAAAAAAAAAAAAAAAAAPEEAABkcnMvZG93bnJl&#10;di54bWxQSwUGAAAAAAQABADzAAAA+QUAAAAA&#10;" filled="f" strokecolor="red" strokeweight="2pt"/>
                  </w:pict>
                </mc:Fallback>
              </mc:AlternateContent>
            </w:r>
          </w:p>
        </w:tc>
      </w:tr>
      <w:tr w:rsidR="00701DD4" w:rsidRPr="006159D5" w:rsidTr="00602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2"/>
        </w:trPr>
        <w:tc>
          <w:tcPr>
            <w:tcW w:w="3320" w:type="dxa"/>
            <w:gridSpan w:val="2"/>
            <w:tcBorders>
              <w:top w:val="nil"/>
              <w:left w:val="single" w:sz="12" w:space="0" w:color="B31E8E"/>
              <w:bottom w:val="single" w:sz="12" w:space="0" w:color="B31E8E"/>
              <w:right w:val="nil"/>
            </w:tcBorders>
            <w:vAlign w:val="bottom"/>
          </w:tcPr>
          <w:p w:rsidR="00701DD4" w:rsidRPr="006159D5" w:rsidRDefault="00701DD4" w:rsidP="00602FDD">
            <w:pPr>
              <w:rPr>
                <w:rFonts w:cs="Arial"/>
                <w:noProof/>
                <w:lang w:eastAsia="ja-JP"/>
              </w:rPr>
            </w:pPr>
            <w:r>
              <w:rPr>
                <w:rFonts w:cs="Arial"/>
                <w:noProof/>
              </w:rPr>
              <mc:AlternateContent>
                <mc:Choice Requires="wps">
                  <w:drawing>
                    <wp:anchor distT="0" distB="0" distL="114300" distR="114300" simplePos="0" relativeHeight="252531712" behindDoc="0" locked="0" layoutInCell="1" allowOverlap="1" wp14:anchorId="6C5F37A7" wp14:editId="1BE6F2AA">
                      <wp:simplePos x="0" y="0"/>
                      <wp:positionH relativeFrom="column">
                        <wp:posOffset>131445</wp:posOffset>
                      </wp:positionH>
                      <wp:positionV relativeFrom="paragraph">
                        <wp:posOffset>180340</wp:posOffset>
                      </wp:positionV>
                      <wp:extent cx="1760220" cy="274320"/>
                      <wp:effectExtent l="0" t="0" r="0" b="0"/>
                      <wp:wrapNone/>
                      <wp:docPr id="20631" name="Text Box 20631"/>
                      <wp:cNvGraphicFramePr/>
                      <a:graphic xmlns:a="http://schemas.openxmlformats.org/drawingml/2006/main">
                        <a:graphicData uri="http://schemas.microsoft.com/office/word/2010/wordprocessingShape">
                          <wps:wsp>
                            <wps:cNvSpPr txBox="1"/>
                            <wps:spPr>
                              <a:xfrm>
                                <a:off x="0" y="0"/>
                                <a:ext cx="17602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701DD4">
                                  <w:pPr>
                                    <w:spacing w:before="0"/>
                                  </w:pPr>
                                  <w:r>
                                    <w:t>wind instrument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F37A7" id="Text Box 20631" o:spid="_x0000_s1119" type="#_x0000_t202" style="position:absolute;margin-left:10.35pt;margin-top:14.2pt;width:138.6pt;height:21.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29kQIAAJoFAAAOAAAAZHJzL2Uyb0RvYy54bWysVEtv2zAMvg/YfxB0X+08mq5BnSJr0WFA&#10;0RZLh54VWWqESaImKbGzX19Kdh7reumwi02JH0mR/MiLy9ZoshE+KLAVHZyUlAjLoVb2uaI/Hm8+&#10;faYkRGZrpsGKim5FoJezjx8uGjcVQ1iBroUn6MSGaeMquorRTYsi8JUwLJyAExaVErxhEY/+uag9&#10;a9C70cWwLCdFA752HrgIAW+vOyWdZf9SCh7vpQwiEl1RfFvMX5+/y/QtZhds+uyZWyneP4P9wysM&#10;UxaD7l1ds8jI2qu/XBnFPQSQ8YSDKUBKxUXOAbMZlK+yWayYEzkXLE5w+zKF/+eW320ePFF1RYfl&#10;ZDSgxDKDbXoUbSRfoCXdLVapcWGK4IVDeGxRhd1O1Uv3AS9T8q30Jv0xLYJ6rPd2X+PkkCejs0k5&#10;HKKKo254Nh6hjG6Kg7XzIX4VYEgSKuqxh7m0bHMbYgfdQVKwAFrVN0rrfEi8EVfakw3DjuuY34jO&#10;/0BpS5qKTkanZXZsIZl3nrVNbkRmTh/ukGGW4laLhNH2u5BYuZzoG7EZ58Lu42d0QkkM9R7DHn94&#10;1XuMuzzQIkcGG/fGRlnwOfs8aoeS1T93JZMdHntzlHcSY7tsM2XORzsGLKHeIjE8dAMWHL9R2L1b&#10;FuID8zhR2HDcEvEeP1IDVh96iZIV+N9v3Sc8Eh21lDQ4oRUNv9bMC0r0N4sjcD4Yj9NI58P49CyR&#10;yh9rlscauzZXgJRAiuPrspjwUe9E6cE84TKZp6ioYpZj7IrGnXgVu72By4iL+TyDcIgdi7d24Xhy&#10;ncqcuPnYPjHvegJHpP4d7GaZTV/xuMMmSwvzdQSpMslTobuq9g3ABZDHpF9WacMcnzPqsFJnLwAA&#10;AP//AwBQSwMEFAAGAAgAAAAhAOFsTKnhAAAACAEAAA8AAABkcnMvZG93bnJldi54bWxMj8FOwzAQ&#10;RO9I/IO1SFxQ6zSFpg1xKoSAStxoCoibGy9JRLyOYjcJf89ygtNoNaOZt9l2sq0YsPeNIwWLeQQC&#10;qXSmoUrBoXicrUH4oMno1hEq+EYP2/z8LNOpcSO94LAPleAS8qlWUIfQpVL6skar/dx1SOx9ut7q&#10;wGdfSdPrkcttK+MoWkmrG+KFWnd4X2P5tT9ZBR9X1fuzn55ex+XNsnvYDUXyZgqlLi+mu1sQAafw&#10;F4ZffEaHnJmO7kTGi1ZBHCWcZF1fg2A/3iQbEEcFyWIFMs/k/wfyHwAAAP//AwBQSwECLQAUAAYA&#10;CAAAACEAtoM4kv4AAADhAQAAEwAAAAAAAAAAAAAAAAAAAAAAW0NvbnRlbnRfVHlwZXNdLnhtbFBL&#10;AQItABQABgAIAAAAIQA4/SH/1gAAAJQBAAALAAAAAAAAAAAAAAAAAC8BAABfcmVscy8ucmVsc1BL&#10;AQItABQABgAIAAAAIQBwYc29kQIAAJoFAAAOAAAAAAAAAAAAAAAAAC4CAABkcnMvZTJvRG9jLnht&#10;bFBLAQItABQABgAIAAAAIQDhbEyp4QAAAAgBAAAPAAAAAAAAAAAAAAAAAOsEAABkcnMvZG93bnJl&#10;di54bWxQSwUGAAAAAAQABADzAAAA+QUAAAAA&#10;" fillcolor="white [3201]" stroked="f" strokeweight=".5pt">
                      <v:textbox>
                        <w:txbxContent>
                          <w:p w:rsidR="0091685E" w:rsidRDefault="0091685E" w:rsidP="00701DD4">
                            <w:pPr>
                              <w:spacing w:before="0"/>
                            </w:pPr>
                            <w:r>
                              <w:t>wind instrument</w:t>
                            </w:r>
                          </w:p>
                        </w:txbxContent>
                      </v:textbox>
                    </v:shape>
                  </w:pict>
                </mc:Fallback>
              </mc:AlternateContent>
            </w:r>
            <w:r>
              <w:rPr>
                <w:rFonts w:cs="Arial"/>
                <w:noProof/>
              </w:rPr>
              <mc:AlternateContent>
                <mc:Choice Requires="wps">
                  <w:drawing>
                    <wp:inline distT="0" distB="0" distL="0" distR="0" wp14:anchorId="05F813F1" wp14:editId="1921B029">
                      <wp:extent cx="1973580" cy="468630"/>
                      <wp:effectExtent l="0" t="0" r="26670" b="26670"/>
                      <wp:docPr id="20630" name="Rounded Rectangle 20630"/>
                      <wp:cNvGraphicFramePr/>
                      <a:graphic xmlns:a="http://schemas.openxmlformats.org/drawingml/2006/main">
                        <a:graphicData uri="http://schemas.microsoft.com/office/word/2010/wordprocessingShape">
                          <wps:wsp>
                            <wps:cNvSpPr/>
                            <wps:spPr>
                              <a:xfrm>
                                <a:off x="0" y="0"/>
                                <a:ext cx="1973580" cy="46863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B9830C" id="Rounded Rectangle 20630" o:spid="_x0000_s1026" style="width:155.4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0CoAIAAJoFAAAOAAAAZHJzL2Uyb0RvYy54bWysVE1v2zAMvQ/YfxB0X+2kST+MOEXWosOA&#10;oi2aFj0rshQbkEVNUuJkv36U5LhBW+wwLAdFFMlH8pnk7GrXKrIV1jWgSzo6ySkRmkPV6HVJX55v&#10;v11Q4jzTFVOgRUn3wtGr+dcvs84UYgw1qEpYgiDaFZ0pae29KbLM8Vq0zJ2AERqVEmzLPIp2nVWW&#10;dYjeqmyc52dZB7YyFrhwDl9vkpLOI76UgvsHKZ3wRJUUc/PxtPFchTObz1ixtszUDe/TYP+QRcsa&#10;jUEHqBvmGdnY5gNU23ALDqQ/4dBmIGXDRawBqxnl76pZ1syIWAuS48xAk/t/sPx++2hJU5V0nJ+d&#10;IkOatfiZnmCjK1GRJySQ6bUSJKmRrs64Ar2W5tH2ksNrqH0nbRv+sSqyixTvB4rFzhOOj6PL89Pp&#10;BcbhqJucXYSYCJO9eRvr/A8BLQmXktqQSUgj0su2d84n+4NdiKjhtlEK31mhdDgdqKYKb1Gw69W1&#10;smTLQhPk3/PpIeaRGWYQXLNQXioo3vxeiQT7JCTyhCWMYyaxQ8UAyzgX2o+SqmaVSNGmOf76AgeP&#10;WK7SCBiQJWY5YPcAofs/Yqe6e/vgKmKDD8753xJLzoNHjAzaD85to8F+BqCwqj5ysj+QlKgJLK2g&#10;2mMXWUjj5Qy/bfDj3THnH5nFecLvjTvCP+AhFXQlhf5GSQ3292fvwR7bHLWUdDifJXW/NswKStRP&#10;jQNwOZpMwkBHYTI9H6NgjzWrY43etNeAX3+E28jweA32Xh2u0kL7iqtkEaKiimmOsUvKvT0I1z7t&#10;DVxGXCwW0QyH2DB/p5eGB/DAaujL590rs6bvYI+9fw+HWWbFux5OtsFTw2LjQTaxwd947fnGBRAb&#10;p19WYcMcy9HqbaXO/wAAAP//AwBQSwMEFAAGAAgAAAAhAJ9Q4R/dAAAABAEAAA8AAABkcnMvZG93&#10;bnJldi54bWxMj1FLw0AQhN+F/odjC74Ue4kVW9JcigoRURFs+wOuuW0SmtsLd9c2/vtufdGXgWWW&#10;mW/y1WA7cUIfWkcK0mkCAqlypqVawXZT3i1AhKjJ6M4RKvjBAKtidJPrzLgzfeNpHWvBIRQyraCJ&#10;sc+kDFWDVoep65HY2ztvdeTT19J4feZw28n7JHmUVrfEDY3u8aXB6rA+WgWvE/Pw8Tnpt4d3v0nf&#10;nr/Scu5KpW7Hw9MSRMQh/j3DFZ/RoWCmnTuSCaJTwEPir7I3SxOesVMwny1AFrn8D19cAAAA//8D&#10;AFBLAQItABQABgAIAAAAIQC2gziS/gAAAOEBAAATAAAAAAAAAAAAAAAAAAAAAABbQ29udGVudF9U&#10;eXBlc10ueG1sUEsBAi0AFAAGAAgAAAAhADj9If/WAAAAlAEAAAsAAAAAAAAAAAAAAAAALwEAAF9y&#10;ZWxzLy5yZWxzUEsBAi0AFAAGAAgAAAAhAF8d3QKgAgAAmgUAAA4AAAAAAAAAAAAAAAAALgIAAGRy&#10;cy9lMm9Eb2MueG1sUEsBAi0AFAAGAAgAAAAhAJ9Q4R/dAAAABAEAAA8AAAAAAAAAAAAAAAAA+gQA&#10;AGRycy9kb3ducmV2LnhtbFBLBQYAAAAABAAEAPMAAAAEBgAAAAA=&#10;" filled="f" strokecolor="#00b050" strokeweight="2pt">
                      <w10:anchorlock/>
                    </v:roundrect>
                  </w:pict>
                </mc:Fallback>
              </mc:AlternateContent>
            </w:r>
          </w:p>
        </w:tc>
        <w:tc>
          <w:tcPr>
            <w:tcW w:w="3321" w:type="dxa"/>
            <w:tcBorders>
              <w:top w:val="nil"/>
              <w:left w:val="nil"/>
              <w:bottom w:val="single" w:sz="12" w:space="0" w:color="B31E8E"/>
              <w:right w:val="nil"/>
            </w:tcBorders>
            <w:vAlign w:val="center"/>
          </w:tcPr>
          <w:p w:rsidR="00701DD4" w:rsidRPr="00E077A7" w:rsidRDefault="00701DD4" w:rsidP="00602FDD">
            <w:pPr>
              <w:jc w:val="center"/>
              <w:rPr>
                <w:rFonts w:cs="Arial"/>
                <w:noProof/>
                <w:lang w:eastAsia="ja-JP"/>
              </w:rPr>
            </w:pPr>
          </w:p>
        </w:tc>
        <w:tc>
          <w:tcPr>
            <w:tcW w:w="3321" w:type="dxa"/>
            <w:gridSpan w:val="2"/>
            <w:tcBorders>
              <w:top w:val="nil"/>
              <w:left w:val="nil"/>
              <w:bottom w:val="single" w:sz="12" w:space="0" w:color="B31E8E"/>
              <w:right w:val="single" w:sz="12" w:space="0" w:color="B31E8E"/>
            </w:tcBorders>
            <w:vAlign w:val="bottom"/>
          </w:tcPr>
          <w:p w:rsidR="00701DD4" w:rsidRPr="006159D5" w:rsidRDefault="00701DD4" w:rsidP="00602FDD">
            <w:pPr>
              <w:jc w:val="right"/>
              <w:rPr>
                <w:rFonts w:cs="Arial"/>
                <w:noProof/>
                <w:lang w:eastAsia="ja-JP"/>
              </w:rPr>
            </w:pPr>
            <w:r>
              <w:rPr>
                <w:rFonts w:cs="Arial"/>
                <w:noProof/>
              </w:rPr>
              <mc:AlternateContent>
                <mc:Choice Requires="wps">
                  <w:drawing>
                    <wp:anchor distT="0" distB="0" distL="114300" distR="114300" simplePos="0" relativeHeight="252532736" behindDoc="0" locked="0" layoutInCell="1" allowOverlap="1" wp14:anchorId="3C6FE3CB" wp14:editId="2B82C6DA">
                      <wp:simplePos x="0" y="0"/>
                      <wp:positionH relativeFrom="column">
                        <wp:posOffset>33655</wp:posOffset>
                      </wp:positionH>
                      <wp:positionV relativeFrom="paragraph">
                        <wp:posOffset>203835</wp:posOffset>
                      </wp:positionV>
                      <wp:extent cx="1927860" cy="274320"/>
                      <wp:effectExtent l="0" t="0" r="0" b="0"/>
                      <wp:wrapNone/>
                      <wp:docPr id="20633" name="Text Box 20633"/>
                      <wp:cNvGraphicFramePr/>
                      <a:graphic xmlns:a="http://schemas.openxmlformats.org/drawingml/2006/main">
                        <a:graphicData uri="http://schemas.microsoft.com/office/word/2010/wordprocessingShape">
                          <wps:wsp>
                            <wps:cNvSpPr txBox="1"/>
                            <wps:spPr>
                              <a:xfrm>
                                <a:off x="0" y="0"/>
                                <a:ext cx="19278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701DD4">
                                  <w:pPr>
                                    <w:spacing w:before="0"/>
                                  </w:pPr>
                                  <w:r>
                                    <w:t>not a wind instrument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FE3CB" id="Text Box 20633" o:spid="_x0000_s1120" type="#_x0000_t202" style="position:absolute;left:0;text-align:left;margin-left:2.65pt;margin-top:16.05pt;width:151.8pt;height:21.6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zFkgIAAJoFAAAOAAAAZHJzL2Uyb0RvYy54bWysVEtvGyEQvlfqf0Dcm/UrTmx5HbmJUlWK&#10;kqhJlTNmwUYFhgL2rvvrO7DrR9NcUvWyOzDfzDDfPGZXjdFkK3xQYEvaP+tRIiyHStlVSb8/3366&#10;pCREZiumwYqS7kSgV/OPH2a1m4oBrEFXwhN0YsO0diVdx+imRRH4WhgWzsAJi0oJ3rCIR78qKs9q&#10;9G50Mej1xkUNvnIeuAgBb29aJZ1n/1IKHh+kDCISXVJ8W8xfn7/L9C3mMzZdeebWinfPYP/wCsOU&#10;xaAHVzcsMrLx6i9XRnEPAWQ842AKkFJxkXPAbPq9V9k8rZkTORckJ7gDTeH/ueX320dPVFXSQW88&#10;HFJimcEyPYsmks/QkPYWWapdmCL4ySE8NqjCaif20n3Ay5R8I71Jf0yLoB753h04Tg55MpoMLi7H&#10;qOKoG1yMhoNchOJo7XyIXwQYkoSSeqxhppZt70LEiAjdQ1KwAFpVt0rrfEh9I661J1uGFdcxvxEt&#10;/kBpS+qSjofnvezYQjJvPWub3IjcOV24Y4ZZijstEkbbb0IicznRN2IzzoU9xM/ohJIY6j2GHf74&#10;qvcYt3mgRY4MNh6MjbLgc/Z51I6UVT/2lMkWj4Sf5J3E2Cyb3DKT0b4DllDtsDE8tAMWHL9VWL07&#10;FuIj8zhRWHDcEvEBP1IDsg+dRMka/K+37hMeGx21lNQ4oSUNPzfMC0r0V4sjMOmPRmmk82F0foGN&#10;RPypZnmqsRtzDdgSfdxHjmcx4aPei9KDecFlskhRUcUsx9gljXvxOrZ7A5cRF4tFBuEQOxbv7JPj&#10;yXWiOfXmc/PCvOsaOGLr38N+ltn0VR+32GRpYbGJIFVu8kR0y2pXAFwAufe7ZZU2zOk5o44rdf4b&#10;AAD//wMAUEsDBBQABgAIAAAAIQDBDE5W3gAAAAcBAAAPAAAAZHJzL2Rvd25yZXYueG1sTI5NT8Mw&#10;EETvSPwHa5G4IOq0VmkJ2VQI8SH1RtOCuLnxkkTEdhS7Sfj3LCc4jt5o5mWbybZioD403iHMZwkI&#10;cqU3jasQ9sXT9RpEiNoZ3XpHCN8UYJOfn2U6NX50rzTsYiV4xIVUI9QxdqmUoazJ6jDzHTlmn763&#10;OnLsK2l6PfK4beUiSW6k1Y3jh1p39FBT+bU7WYSPq+p9G6bnw6iWqnt8GYrVmykQLy+m+zsQkab4&#10;V4ZffVaHnJ2O/uRMEC3CUnERQS3mIBirZH0L4oiwYiDzTP73z38AAAD//wMAUEsBAi0AFAAGAAgA&#10;AAAhALaDOJL+AAAA4QEAABMAAAAAAAAAAAAAAAAAAAAAAFtDb250ZW50X1R5cGVzXS54bWxQSwEC&#10;LQAUAAYACAAAACEAOP0h/9YAAACUAQAACwAAAAAAAAAAAAAAAAAvAQAAX3JlbHMvLnJlbHNQSwEC&#10;LQAUAAYACAAAACEAO2o8xZICAACaBQAADgAAAAAAAAAAAAAAAAAuAgAAZHJzL2Uyb0RvYy54bWxQ&#10;SwECLQAUAAYACAAAACEAwQxOVt4AAAAHAQAADwAAAAAAAAAAAAAAAADsBAAAZHJzL2Rvd25yZXYu&#10;eG1sUEsFBgAAAAAEAAQA8wAAAPcFAAAAAA==&#10;" fillcolor="white [3201]" stroked="f" strokeweight=".5pt">
                      <v:textbox>
                        <w:txbxContent>
                          <w:p w:rsidR="0091685E" w:rsidRDefault="0091685E" w:rsidP="00701DD4">
                            <w:pPr>
                              <w:spacing w:before="0"/>
                            </w:pPr>
                            <w:r>
                              <w:t>not a wind instrument</w:t>
                            </w:r>
                          </w:p>
                        </w:txbxContent>
                      </v:textbox>
                    </v:shape>
                  </w:pict>
                </mc:Fallback>
              </mc:AlternateContent>
            </w:r>
            <w:r>
              <w:rPr>
                <w:rFonts w:cs="Arial"/>
                <w:noProof/>
              </w:rPr>
              <mc:AlternateContent>
                <mc:Choice Requires="wps">
                  <w:drawing>
                    <wp:inline distT="0" distB="0" distL="0" distR="0" wp14:anchorId="53136672" wp14:editId="2A4E07AB">
                      <wp:extent cx="1973580" cy="508635"/>
                      <wp:effectExtent l="0" t="0" r="26670" b="24765"/>
                      <wp:docPr id="20634" name="Rounded Rectangle 20634"/>
                      <wp:cNvGraphicFramePr/>
                      <a:graphic xmlns:a="http://schemas.openxmlformats.org/drawingml/2006/main">
                        <a:graphicData uri="http://schemas.microsoft.com/office/word/2010/wordprocessingShape">
                          <wps:wsp>
                            <wps:cNvSpPr/>
                            <wps:spPr>
                              <a:xfrm>
                                <a:off x="0" y="0"/>
                                <a:ext cx="1973580" cy="5086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0CE529" id="Rounded Rectangle 20634" o:spid="_x0000_s1026" style="width:155.4pt;height:4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EhowIAAJo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TvOz&#10;0xklmrX4TE+w1ZWoyBMSyPRGCZLESFdnXIFWz+bR9ieH25D7Xto2/DErso8UH0aKxd4TjpeTy/PT&#10;+QW+BEfZPL84O52HN8jerI11/ruAloRNSW2IJIQR6WW7O+eT/qAXPGpYNUrhPSuUDqsD1VThLh7s&#10;Zn2jLNkxLILVKsev93mkhhEE0yyklxKKO39QIsE+CYk8YQrTGEmsUDHCMs6F9pMkqlklkrf5sbNQ&#10;08Eipqs0AgZkiVGO2D3AoJlABuyUd68fTEUs8NE4/1tgyXi0iJ5B+9G4bTTYzwAUZtV7TvoDSYma&#10;wNIaqgNWkYXUXs7wVYOPd8ecf2QW+wnfG2eEf8BFKuhKCv2Okhrs78/ugz6WOUop6bA/S+p+bZkV&#10;lKgfGhvgcjKbhYaOh9n8fIoHeyxZH0v0tr0BfP0JTiPD4zboezVspYX2FUfJMnhFEdMcfZeUezsc&#10;bnyaGziMuFguoxo2sWH+Tj8bHsADq6EuX/avzJq+gj3W/j0MvcyKdzWcdIOlhuXWg2xigb/x2vON&#10;AyAWTj+swoQ5Pkett5G6+AMAAP//AwBQSwMEFAAGAAgAAAAhAF0kn/LbAAAABAEAAA8AAABkcnMv&#10;ZG93bnJldi54bWxMj8FOwzAQRO9I/IO1SNyonSKhEuJUFKkCDhxoI85uvE0i4rUVO0369yxc6GWk&#10;1axm3hTr2fXihEPsPGnIFgoEUu1tR42Gar+9W4GIyZA1vSfUcMYI6/L6qjC59RN94mmXGsEhFHOj&#10;oU0p5FLGukVn4sIHJPaOfnAm8Tk00g5m4nDXy6VSD9KZjrihNQFfWqy/d6PT4KflvA3v/XE/vm5C&#10;da4evzZvH1rf3szPTyASzun/GX7xGR1KZjr4kWwUvQYekv6UvftM8YyDhpXKQJaFvIQvfwAAAP//&#10;AwBQSwECLQAUAAYACAAAACEAtoM4kv4AAADhAQAAEwAAAAAAAAAAAAAAAAAAAAAAW0NvbnRlbnRf&#10;VHlwZXNdLnhtbFBLAQItABQABgAIAAAAIQA4/SH/1gAAAJQBAAALAAAAAAAAAAAAAAAAAC8BAABf&#10;cmVscy8ucmVsc1BLAQItABQABgAIAAAAIQDtFyEhowIAAJoFAAAOAAAAAAAAAAAAAAAAAC4CAABk&#10;cnMvZTJvRG9jLnhtbFBLAQItABQABgAIAAAAIQBdJJ/y2wAAAAQBAAAPAAAAAAAAAAAAAAAAAP0E&#10;AABkcnMvZG93bnJldi54bWxQSwUGAAAAAAQABADzAAAABQYAAAAA&#10;" filled="f" strokecolor="red" strokeweight="2pt">
                      <w10:anchorlock/>
                    </v:roundrect>
                  </w:pict>
                </mc:Fallback>
              </mc:AlternateContent>
            </w:r>
          </w:p>
        </w:tc>
      </w:tr>
    </w:tbl>
    <w:p w:rsidR="0077003D" w:rsidRDefault="0077003D">
      <w:pPr>
        <w:spacing w:before="0" w:after="0"/>
      </w:pPr>
      <w:r>
        <w:br w:type="page"/>
      </w:r>
    </w:p>
    <w:p w:rsidR="00602FDD" w:rsidRDefault="00602FDD" w:rsidP="004E7B54">
      <w:pPr>
        <w:pStyle w:val="Heading2"/>
      </w:pPr>
      <w:r>
        <w:lastRenderedPageBreak/>
        <w:t>Finishing a flow chart</w:t>
      </w:r>
    </w:p>
    <w:tbl>
      <w:tblPr>
        <w:tblStyle w:val="TableGrid"/>
        <w:tblW w:w="0" w:type="auto"/>
        <w:tblLayout w:type="fixed"/>
        <w:tblLook w:val="04A0" w:firstRow="1" w:lastRow="0" w:firstColumn="1" w:lastColumn="0" w:noHBand="0" w:noVBand="1"/>
      </w:tblPr>
      <w:tblGrid>
        <w:gridCol w:w="2235"/>
        <w:gridCol w:w="255"/>
        <w:gridCol w:w="28"/>
        <w:gridCol w:w="802"/>
        <w:gridCol w:w="1466"/>
        <w:gridCol w:w="425"/>
        <w:gridCol w:w="284"/>
        <w:gridCol w:w="1146"/>
        <w:gridCol w:w="980"/>
        <w:gridCol w:w="2341"/>
      </w:tblGrid>
      <w:tr w:rsidR="00602FDD" w:rsidTr="00602FDD">
        <w:trPr>
          <w:trHeight w:val="1020"/>
        </w:trPr>
        <w:tc>
          <w:tcPr>
            <w:tcW w:w="9962" w:type="dxa"/>
            <w:gridSpan w:val="10"/>
            <w:tcBorders>
              <w:top w:val="nil"/>
              <w:left w:val="nil"/>
              <w:bottom w:val="single" w:sz="12" w:space="0" w:color="B31E8E"/>
              <w:right w:val="nil"/>
            </w:tcBorders>
            <w:vAlign w:val="center"/>
          </w:tcPr>
          <w:p w:rsidR="00602FDD" w:rsidRPr="00E077A7" w:rsidRDefault="00602FDD" w:rsidP="00602FDD">
            <w:pPr>
              <w:rPr>
                <w:rFonts w:cs="Arial"/>
                <w:noProof/>
                <w:lang w:eastAsia="ja-JP"/>
              </w:rPr>
            </w:pPr>
            <w:r w:rsidRPr="00E077A7">
              <w:rPr>
                <w:rFonts w:cs="Arial"/>
                <w:noProof/>
              </w:rPr>
              <mc:AlternateContent>
                <mc:Choice Requires="wps">
                  <w:drawing>
                    <wp:anchor distT="0" distB="0" distL="114300" distR="114300" simplePos="0" relativeHeight="252544000" behindDoc="0" locked="0" layoutInCell="1" allowOverlap="1" wp14:anchorId="679065BC" wp14:editId="299BC6B9">
                      <wp:simplePos x="0" y="0"/>
                      <wp:positionH relativeFrom="column">
                        <wp:posOffset>739140</wp:posOffset>
                      </wp:positionH>
                      <wp:positionV relativeFrom="paragraph">
                        <wp:posOffset>109220</wp:posOffset>
                      </wp:positionV>
                      <wp:extent cx="4602480" cy="403860"/>
                      <wp:effectExtent l="228600" t="0" r="26670" b="15240"/>
                      <wp:wrapNone/>
                      <wp:docPr id="20639" name="Rounded Rectangular Callout 20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2480" cy="403860"/>
                              </a:xfrm>
                              <a:prstGeom prst="wedgeRoundRectCallout">
                                <a:avLst>
                                  <a:gd name="adj1" fmla="val -54306"/>
                                  <a:gd name="adj2" fmla="val 18067"/>
                                  <a:gd name="adj3" fmla="val 16667"/>
                                </a:avLst>
                              </a:prstGeom>
                              <a:noFill/>
                              <a:ln w="19050">
                                <a:solidFill>
                                  <a:srgbClr val="B31E8E"/>
                                </a:solidFill>
                                <a:miter lim="800000"/>
                                <a:headEnd/>
                                <a:tailEnd/>
                              </a:ln>
                            </wps:spPr>
                            <wps:txbx>
                              <w:txbxContent>
                                <w:p w:rsidR="0091685E" w:rsidRPr="004E7B54" w:rsidRDefault="0091685E" w:rsidP="00602FDD">
                                  <w:pPr>
                                    <w:spacing w:before="0" w:after="0"/>
                                    <w:rPr>
                                      <w:szCs w:val="28"/>
                                    </w:rPr>
                                  </w:pPr>
                                  <w:r>
                                    <w:rPr>
                                      <w:szCs w:val="28"/>
                                    </w:rPr>
                                    <w:t xml:space="preserve">The symbols on a flow chart have different meanings.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065BC" id="Rounded Rectangular Callout 20639" o:spid="_x0000_s1121" type="#_x0000_t62" style="position:absolute;margin-left:58.2pt;margin-top:8.6pt;width:362.4pt;height:31.8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K+bgIAAMgEAAAOAAAAZHJzL2Uyb0RvYy54bWysVM1u2zAMvg/YOwi6t7YTx02COkWXtsOA&#10;biva7QEUS7a1yaImyXHapx8lu1263oblIJDm30d+ZM4vDp0ie2GdBF3S7DSlROgKuNRNSb9/uzlZ&#10;UuI805wp0KKkj8LRi837d+eDWYsZtKC4sASTaLceTElb7806SVzVio65UzBCo7EG2zGPqm0SbtmA&#10;2TuVzNK0SAaw3FiohHP49Wo00k3MX9ei8l/r2glPVEkRm4+vje8uvMnmnK0by0wrqwkG+wcUHZMa&#10;i76kumKekd7KN6k6WVlwUPvTCroE6lpWIvaA3WTpX908tMyI2AsOx5mXMbn/l7b6sr+zRPKSztJi&#10;vqJEsw5puodec8HJPQ6Q6aZXzJItUwp6T0ZHHNxg3BrjH8ydDa07cwvVT0c0bFuMEZfWwtAKxhFu&#10;FgadvAoIisNQshs+A8earPcQZ3iobRcS4nTIIVL1+EKVOHhS4ce8SGf5Ehmt0Jan82URuUzY+jna&#10;WOc/CuhIEEo6CN6I2FboaeollmP7W+cjd3zqnvEfGSV1p3AV9kyRk0U+T4tpV46cZsdO2TItzt76&#10;zF/5FMXogzinsig9Iw0YNNxIpeJWKk0GnNwqXaQRpwMlebDGYdtmt1WWILySfphn18vrOGKk4dit&#10;kx7PS8mupMs0/EaAgZVrzWMZz6QaZYSi9ERTYGZk2B92h7ggq0UIDrTtgD8icRbGc8LzR6EF+0TJ&#10;gKdUUverZ1ZQoj5pJH+V5Xm4vajki7MZKvbYsju2MF1hqpJ6SkZx68d77Y2VTYuVsjgODZe4MLX0&#10;z5s1oprw47mg9Ooej/Xo9ecPaPMbAAD//wMAUEsDBBQABgAIAAAAIQCGK1fe3AAAAAkBAAAPAAAA&#10;ZHJzL2Rvd25yZXYueG1sTI9PS8NAEMXvgt9hGcGb3aSENMRsihQ8KYqtB4/TZPIHs7Mhu22Sb+94&#10;0tt7zOPN7xX7xQ7qSpPvHRuINxEo4srVPbcGPk/PDxkoH5BrHByTgZU87MvbmwLz2s38QddjaJWU&#10;sM/RQBfCmGvtq44s+o0bieXWuMliEDu1up5wlnI76G0Updpiz/Khw5EOHVXfx4s10OhDpef19W3n&#10;16SJ379SfOHUmPu75ekRVKAl/IXhF1/QoRSms7tw7dUgPk4TiYrYbUFJIEtiEWcRUQa6LPT/BeUP&#10;AAAA//8DAFBLAQItABQABgAIAAAAIQC2gziS/gAAAOEBAAATAAAAAAAAAAAAAAAAAAAAAABbQ29u&#10;dGVudF9UeXBlc10ueG1sUEsBAi0AFAAGAAgAAAAhADj9If/WAAAAlAEAAAsAAAAAAAAAAAAAAAAA&#10;LwEAAF9yZWxzLy5yZWxzUEsBAi0AFAAGAAgAAAAhAG/uUr5uAgAAyAQAAA4AAAAAAAAAAAAAAAAA&#10;LgIAAGRycy9lMm9Eb2MueG1sUEsBAi0AFAAGAAgAAAAhAIYrV97cAAAACQEAAA8AAAAAAAAAAAAA&#10;AAAAyAQAAGRycy9kb3ducmV2LnhtbFBLBQYAAAAABAAEAPMAAADRBQAAAAA=&#10;" adj="-930,14702" filled="f" strokecolor="#b31e8e" strokeweight="1.5pt">
                      <v:textbox>
                        <w:txbxContent>
                          <w:p w:rsidR="0091685E" w:rsidRPr="004E7B54" w:rsidRDefault="0091685E" w:rsidP="00602FDD">
                            <w:pPr>
                              <w:spacing w:before="0" w:after="0"/>
                              <w:rPr>
                                <w:szCs w:val="28"/>
                              </w:rPr>
                            </w:pPr>
                            <w:r>
                              <w:rPr>
                                <w:szCs w:val="28"/>
                              </w:rPr>
                              <w:t xml:space="preserve">The symbols on a flow chart have different meanings. </w:t>
                            </w:r>
                          </w:p>
                        </w:txbxContent>
                      </v:textbox>
                    </v:shape>
                  </w:pict>
                </mc:Fallback>
              </mc:AlternateContent>
            </w:r>
            <w:r>
              <w:rPr>
                <w:noProof/>
              </w:rPr>
              <w:drawing>
                <wp:inline distT="0" distB="0" distL="0" distR="0" wp14:anchorId="5823707C" wp14:editId="629F379C">
                  <wp:extent cx="541020" cy="492929"/>
                  <wp:effectExtent l="0" t="0" r="0" b="2540"/>
                  <wp:docPr id="20643" name="Picture 20643"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43723" cy="495392"/>
                          </a:xfrm>
                          <a:prstGeom prst="rect">
                            <a:avLst/>
                          </a:prstGeom>
                          <a:noFill/>
                          <a:ln>
                            <a:noFill/>
                          </a:ln>
                        </pic:spPr>
                      </pic:pic>
                    </a:graphicData>
                  </a:graphic>
                </wp:inline>
              </w:drawing>
            </w:r>
          </w:p>
        </w:tc>
      </w:tr>
      <w:tr w:rsidR="00602FDD" w:rsidTr="00602FDD">
        <w:trPr>
          <w:trHeight w:val="131"/>
        </w:trPr>
        <w:tc>
          <w:tcPr>
            <w:tcW w:w="2490" w:type="dxa"/>
            <w:gridSpan w:val="2"/>
            <w:tcBorders>
              <w:top w:val="nil"/>
              <w:left w:val="single" w:sz="12" w:space="0" w:color="B31E8E"/>
              <w:bottom w:val="single" w:sz="12" w:space="0" w:color="B31E8E"/>
              <w:right w:val="nil"/>
            </w:tcBorders>
            <w:vAlign w:val="center"/>
          </w:tcPr>
          <w:p w:rsidR="00602FDD" w:rsidRPr="00E077A7" w:rsidRDefault="00602FDD" w:rsidP="00602FDD">
            <w:pPr>
              <w:jc w:val="center"/>
              <w:rPr>
                <w:rFonts w:cs="Arial"/>
                <w:noProof/>
                <w:lang w:eastAsia="ja-JP"/>
              </w:rPr>
            </w:pPr>
            <w:r>
              <w:rPr>
                <w:rFonts w:cs="Arial"/>
                <w:noProof/>
              </w:rPr>
              <mc:AlternateContent>
                <mc:Choice Requires="wps">
                  <w:drawing>
                    <wp:inline distT="0" distB="0" distL="0" distR="0" wp14:anchorId="11255176" wp14:editId="5FB2E406">
                      <wp:extent cx="1325880" cy="327660"/>
                      <wp:effectExtent l="0" t="0" r="26670" b="15240"/>
                      <wp:docPr id="248" name="Rounded Rectangle 248"/>
                      <wp:cNvGraphicFramePr/>
                      <a:graphic xmlns:a="http://schemas.openxmlformats.org/drawingml/2006/main">
                        <a:graphicData uri="http://schemas.microsoft.com/office/word/2010/wordprocessingShape">
                          <wps:wsp>
                            <wps:cNvSpPr/>
                            <wps:spPr>
                              <a:xfrm>
                                <a:off x="0" y="0"/>
                                <a:ext cx="1325880" cy="32766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0C1EF1" id="Rounded Rectangle 248" o:spid="_x0000_s1026" style="width:104.4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7HoAIAAJYFAAAOAAAAZHJzL2Uyb0RvYy54bWysVE1v2zAMvQ/YfxB0X+246VdQpwhadBhQ&#10;tEXboWdFlmIDsqhJSpzs14+UHTdoix2G5eCIIvlIPpG8vNq2hm2UDw3Ykk+Ocs6UlVA1dlXyny+3&#10;3845C1HYShiwquQ7FfjV/OuXy87NVAE1mEp5hiA2zDpX8jpGN8uyIGvVinAETllUavCtiCj6VVZ5&#10;0SF6a7Iiz0+zDnzlPEgVAt7e9Eo+T/haKxkftA4qMlNyzC2mr0/fJX2z+aWYrbxwdSOHNMQ/ZNGK&#10;xmLQEepGRMHWvvkA1TbSQwAdjyS0GWjdSJVqwGom+btqnmvhVKoFyQlupCn8P1h5v3n0rKlKXkzx&#10;qaxo8ZGeYG0rVbEnpE/YlVGMlEhV58IMPZ7dox+kgEeqe6t9S/9YEdsmencjvWobmcTLyXFxcn6O&#10;ryBRd1ycnZ4m/rM3b+dD/K6gZXQouac8KIlErdjchYhh0X5vRxEt3DbGpHc0li4CmKaiuyT41fLa&#10;eLYR2ABn+XG+2Mc8MENEcs2ovL6gdIo7owjD2CelkSMsoUiZpO5UI6yQUtk46VW1qFQf7STHH7GG&#10;8KNHkhIgIWvMcsQeAKjzP2L3MIM9uarU3KNz/rfEeufRI0UGG0fntrHgPwMwWNUQubffk9RTQywt&#10;odphB3noRys4edvg492JEB+Fx1nC98b9EB/wow10JYfhxFkN/vdn92SPLY5azjqczZKHX2vhFWfm&#10;h8Xmv5hMpzTMSZienBUo+EPN8lBj1+014OtPcBM5mY5kH83+qD20r7hGFhQVVcJKjF1yGf1euI79&#10;zsBFJNVikcxwgJ2Id/bZSQInVqkvX7avwruhgyP2/j3s51jM3vVwb0ueFhbrCLpJDf7G68A3Dn9q&#10;nGFR0XY5lJPV2zqd/wEAAP//AwBQSwMEFAAGAAgAAAAhAJWR4g3cAAAABAEAAA8AAABkcnMvZG93&#10;bnJldi54bWxMj09Lw0AQxe+C32EZwZvdJGhb0myKiH8Oemmr0OMkOyah2dmQ3bbx2zt60cuD4Q3v&#10;/V6xnlyvTjSGzrOBdJaAIq697bgx8L57ulmCChHZYu+ZDHxRgHV5eVFgbv2ZN3TaxkZJCIccDbQx&#10;DrnWoW7JYZj5gVi8Tz86jHKOjbYjniXc9TpLkrl22LE0tDjQQ0v1YXt0Bm7rap8+Zx8curcXe9jg&#10;YvG4ezXm+mq6X4GKNMW/Z/jBF3QohanyR7ZB9QZkSPxV8bJkKTMqA3fpHHRZ6P/w5TcAAAD//wMA&#10;UEsBAi0AFAAGAAgAAAAhALaDOJL+AAAA4QEAABMAAAAAAAAAAAAAAAAAAAAAAFtDb250ZW50X1R5&#10;cGVzXS54bWxQSwECLQAUAAYACAAAACEAOP0h/9YAAACUAQAACwAAAAAAAAAAAAAAAAAvAQAAX3Jl&#10;bHMvLnJlbHNQSwECLQAUAAYACAAAACEABF9ux6ACAACWBQAADgAAAAAAAAAAAAAAAAAuAgAAZHJz&#10;L2Uyb0RvYy54bWxQSwECLQAUAAYACAAAACEAlZHiDdwAAAAEAQAADwAAAAAAAAAAAAAAAAD6BAAA&#10;ZHJzL2Rvd25yZXYueG1sUEsFBgAAAAAEAAQA8wAAAAMGAAAAAA==&#10;" filled="f" strokecolor="#7030a0" strokeweight="2pt">
                      <w10:anchorlock/>
                    </v:roundrect>
                  </w:pict>
                </mc:Fallback>
              </mc:AlternateContent>
            </w:r>
          </w:p>
        </w:tc>
        <w:tc>
          <w:tcPr>
            <w:tcW w:w="3005" w:type="dxa"/>
            <w:gridSpan w:val="5"/>
            <w:tcBorders>
              <w:top w:val="nil"/>
              <w:left w:val="nil"/>
              <w:bottom w:val="single" w:sz="12" w:space="0" w:color="B31E8E"/>
              <w:right w:val="nil"/>
            </w:tcBorders>
            <w:vAlign w:val="center"/>
          </w:tcPr>
          <w:p w:rsidR="00602FDD" w:rsidRPr="00E077A7" w:rsidRDefault="00602FDD" w:rsidP="00602FDD">
            <w:pPr>
              <w:jc w:val="center"/>
              <w:rPr>
                <w:rFonts w:cs="Arial"/>
                <w:noProof/>
                <w:lang w:eastAsia="ja-JP"/>
              </w:rPr>
            </w:pPr>
            <w:r>
              <w:rPr>
                <w:rFonts w:cs="Arial"/>
                <w:noProof/>
                <w:lang w:eastAsia="ja-JP"/>
              </w:rPr>
              <w:t>Terminal symbol</w:t>
            </w:r>
          </w:p>
        </w:tc>
        <w:tc>
          <w:tcPr>
            <w:tcW w:w="4467" w:type="dxa"/>
            <w:gridSpan w:val="3"/>
            <w:tcBorders>
              <w:top w:val="nil"/>
              <w:left w:val="nil"/>
              <w:bottom w:val="single" w:sz="12" w:space="0" w:color="B31E8E"/>
              <w:right w:val="single" w:sz="12" w:space="0" w:color="B31E8E"/>
            </w:tcBorders>
            <w:vAlign w:val="center"/>
          </w:tcPr>
          <w:p w:rsidR="00602FDD" w:rsidRPr="00E077A7" w:rsidRDefault="00602FDD" w:rsidP="00602FDD">
            <w:pPr>
              <w:rPr>
                <w:rFonts w:cs="Arial"/>
                <w:noProof/>
                <w:lang w:eastAsia="ja-JP"/>
              </w:rPr>
            </w:pPr>
            <w:r>
              <w:rPr>
                <w:rFonts w:cs="Arial"/>
                <w:noProof/>
                <w:lang w:eastAsia="ja-JP"/>
              </w:rPr>
              <w:t>Represents the start or end of a flowchart</w:t>
            </w:r>
          </w:p>
        </w:tc>
      </w:tr>
      <w:tr w:rsidR="00602FDD" w:rsidTr="00602FDD">
        <w:trPr>
          <w:trHeight w:val="127"/>
        </w:trPr>
        <w:tc>
          <w:tcPr>
            <w:tcW w:w="2518" w:type="dxa"/>
            <w:gridSpan w:val="3"/>
            <w:tcBorders>
              <w:top w:val="nil"/>
              <w:left w:val="single" w:sz="12" w:space="0" w:color="B31E8E"/>
              <w:bottom w:val="single" w:sz="12" w:space="0" w:color="B31E8E"/>
              <w:right w:val="nil"/>
            </w:tcBorders>
            <w:vAlign w:val="center"/>
          </w:tcPr>
          <w:p w:rsidR="00602FDD" w:rsidRPr="00E077A7" w:rsidRDefault="00602FDD" w:rsidP="00602FDD">
            <w:pPr>
              <w:jc w:val="center"/>
              <w:rPr>
                <w:rFonts w:cs="Arial"/>
                <w:noProof/>
                <w:lang w:eastAsia="ja-JP"/>
              </w:rPr>
            </w:pPr>
            <w:r>
              <w:rPr>
                <w:rFonts w:cs="Arial"/>
                <w:noProof/>
              </w:rPr>
              <mc:AlternateContent>
                <mc:Choice Requires="wps">
                  <w:drawing>
                    <wp:inline distT="0" distB="0" distL="0" distR="0" wp14:anchorId="6CE290F2" wp14:editId="4ADF7ACA">
                      <wp:extent cx="1257300" cy="236220"/>
                      <wp:effectExtent l="0" t="0" r="19050" b="11430"/>
                      <wp:docPr id="20640" name="Rectangle 20640"/>
                      <wp:cNvGraphicFramePr/>
                      <a:graphic xmlns:a="http://schemas.openxmlformats.org/drawingml/2006/main">
                        <a:graphicData uri="http://schemas.microsoft.com/office/word/2010/wordprocessingShape">
                          <wps:wsp>
                            <wps:cNvSpPr/>
                            <wps:spPr>
                              <a:xfrm>
                                <a:off x="0" y="0"/>
                                <a:ext cx="1257300" cy="2362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D5DB23" id="Rectangle 20640" o:spid="_x0000_s1026" style="width:99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AHfgIAAEwFAAAOAAAAZHJzL2Uyb0RvYy54bWysVE1v2zAMvQ/YfxB0X+24X1tQpwhadBhQ&#10;tEXboWdVlmIDkqhRSpzs14+SHbdoix2G5aBIIvlIPj/q7HxrDdsoDB24ms8OSs6Uk9B0blXzn49X&#10;X75yFqJwjTDgVM13KvDzxedPZ72fqwpaMI1CRiAuzHtf8zZGPy+KIFtlRTgArxwZNaAVkY64KhoU&#10;PaFbU1RleVL0gI1HkCoEur0cjHyR8bVWMt5qHVRkpuZUW8wr5vU5rcXiTMxXKHzbybEM8Q9VWNE5&#10;SjpBXYoo2Bq7d1C2kwgBdDyQYAvQupMq90DdzMo33Ty0wqvcC5ET/ERT+H+w8mZzh6xral6VJ0fE&#10;kBOWPtM9ESfcyig2XBNNvQ9z8n7wdzieAm1Tz1uNNv1TN2ybqd1N1KptZJIuZ9Xx6WFJ+JJs1eFJ&#10;VWXui5dojyF+V2BZ2tQcqYLMqNhch0gZyXXvkpI5uOqMSfepsKGUvIs7o5KDcfdKU2eUvMpAWVPq&#10;wiDbCFKDkFK5OBtMrWjUcH1c0i/JgvJNEfmUAROypsQT9giQ9Poee4AZ/VOoypKcgsu/FTYETxE5&#10;M7g4BdvOAX4EYKirMfPgvydpoCax9AzNjr47wjAQwcurjmi/FiHeCaQJoC9FUx1vadEG+prDuOOs&#10;Bfz90X3yJ2GSlbOeJqrm4ddaoOLM/HAk2W+zoySwmA9Hx6ekAIavLc+vLW5tL4A+04zeDy/zNvlH&#10;s99qBPtEw79MWckknKTcNZcR94eLOEw6PR9SLZfZjcbOi3jtHrxM4InVJKvH7ZNAP2ovkmpvYD99&#10;Yv5GgoNvinSwXEfQXdbnC68j3zSyWTjj85LehNfn7PXyCC7+AAAA//8DAFBLAwQUAAYACAAAACEA&#10;EVIIMdwAAAAEAQAADwAAAGRycy9kb3ducmV2LnhtbEyPQUvDQBCF74L/YRnBm91YQds0m1ILntRC&#10;Git42+5Ok2h2NmS3beyvd+pFLw8eb3jvm2w+uFYcsA+NJwW3owQEkvG2oUrBW/l0MwERoiarW0+o&#10;4BsDzPPLi0yn1h+pwMM6VoJLKKRaQR1jl0oZTI1Oh5HvkDjb+d7pyLavpO31kctdK8dJci+dbogX&#10;at3hskbztd47Bbh5/yxOH89m9WIWvqBlLB/LV6Wur4bFDETEIf4dwxmf0SFnpq3fkw2iVcCPxF89&#10;Z9MJ262Cu4cxyDyT/+HzHwAAAP//AwBQSwECLQAUAAYACAAAACEAtoM4kv4AAADhAQAAEwAAAAAA&#10;AAAAAAAAAAAAAAAAW0NvbnRlbnRfVHlwZXNdLnhtbFBLAQItABQABgAIAAAAIQA4/SH/1gAAAJQB&#10;AAALAAAAAAAAAAAAAAAAAC8BAABfcmVscy8ucmVsc1BLAQItABQABgAIAAAAIQALwqAHfgIAAEwF&#10;AAAOAAAAAAAAAAAAAAAAAC4CAABkcnMvZTJvRG9jLnhtbFBLAQItABQABgAIAAAAIQARUggx3AAA&#10;AAQBAAAPAAAAAAAAAAAAAAAAANgEAABkcnMvZG93bnJldi54bWxQSwUGAAAAAAQABADzAAAA4QUA&#10;AAAA&#10;" filled="f" strokecolor="#243f60 [1604]" strokeweight="2pt">
                      <w10:anchorlock/>
                    </v:rect>
                  </w:pict>
                </mc:Fallback>
              </mc:AlternateContent>
            </w:r>
          </w:p>
        </w:tc>
        <w:tc>
          <w:tcPr>
            <w:tcW w:w="2977" w:type="dxa"/>
            <w:gridSpan w:val="4"/>
            <w:tcBorders>
              <w:top w:val="nil"/>
              <w:left w:val="nil"/>
              <w:bottom w:val="single" w:sz="12" w:space="0" w:color="B31E8E"/>
              <w:right w:val="nil"/>
            </w:tcBorders>
            <w:vAlign w:val="center"/>
          </w:tcPr>
          <w:p w:rsidR="00602FDD" w:rsidRPr="00E077A7" w:rsidRDefault="00602FDD" w:rsidP="00602FDD">
            <w:pPr>
              <w:jc w:val="center"/>
              <w:rPr>
                <w:rFonts w:cs="Arial"/>
                <w:noProof/>
                <w:lang w:eastAsia="ja-JP"/>
              </w:rPr>
            </w:pPr>
            <w:r>
              <w:rPr>
                <w:rFonts w:cs="Arial"/>
                <w:noProof/>
                <w:lang w:eastAsia="ja-JP"/>
              </w:rPr>
              <w:t>Process</w:t>
            </w:r>
          </w:p>
        </w:tc>
        <w:tc>
          <w:tcPr>
            <w:tcW w:w="4467" w:type="dxa"/>
            <w:gridSpan w:val="3"/>
            <w:tcBorders>
              <w:top w:val="single" w:sz="12" w:space="0" w:color="B31E8E"/>
              <w:left w:val="nil"/>
              <w:bottom w:val="single" w:sz="12" w:space="0" w:color="B31E8E"/>
              <w:right w:val="single" w:sz="12" w:space="0" w:color="B31E8E"/>
            </w:tcBorders>
            <w:vAlign w:val="center"/>
          </w:tcPr>
          <w:p w:rsidR="00602FDD" w:rsidRPr="00E077A7" w:rsidRDefault="00602FDD" w:rsidP="00602FDD">
            <w:pPr>
              <w:rPr>
                <w:rFonts w:cs="Arial"/>
                <w:noProof/>
                <w:lang w:eastAsia="ja-JP"/>
              </w:rPr>
            </w:pPr>
            <w:r>
              <w:rPr>
                <w:rFonts w:cs="Arial"/>
                <w:noProof/>
                <w:lang w:eastAsia="ja-JP"/>
              </w:rPr>
              <w:t>Represents a processing action, eg a question to answer</w:t>
            </w:r>
          </w:p>
        </w:tc>
      </w:tr>
      <w:tr w:rsidR="00602FDD" w:rsidTr="00602FDD">
        <w:trPr>
          <w:trHeight w:val="127"/>
        </w:trPr>
        <w:tc>
          <w:tcPr>
            <w:tcW w:w="2518" w:type="dxa"/>
            <w:gridSpan w:val="3"/>
            <w:tcBorders>
              <w:top w:val="nil"/>
              <w:left w:val="single" w:sz="12" w:space="0" w:color="B31E8E"/>
              <w:bottom w:val="single" w:sz="12" w:space="0" w:color="B31E8E"/>
              <w:right w:val="nil"/>
            </w:tcBorders>
            <w:vAlign w:val="center"/>
          </w:tcPr>
          <w:p w:rsidR="00602FDD" w:rsidRPr="00E077A7" w:rsidRDefault="00602FDD" w:rsidP="00602FDD">
            <w:pPr>
              <w:jc w:val="center"/>
              <w:rPr>
                <w:rFonts w:cs="Arial"/>
                <w:noProof/>
                <w:lang w:eastAsia="ja-JP"/>
              </w:rPr>
            </w:pPr>
            <w:r>
              <w:rPr>
                <w:rFonts w:cs="Arial"/>
                <w:noProof/>
              </w:rPr>
              <mc:AlternateContent>
                <mc:Choice Requires="wps">
                  <w:drawing>
                    <wp:inline distT="0" distB="0" distL="0" distR="0" wp14:anchorId="7A76805B" wp14:editId="2F270F42">
                      <wp:extent cx="525780" cy="480060"/>
                      <wp:effectExtent l="0" t="0" r="26670" b="15240"/>
                      <wp:docPr id="20641" name="Flowchart: Decision 20641"/>
                      <wp:cNvGraphicFramePr/>
                      <a:graphic xmlns:a="http://schemas.openxmlformats.org/drawingml/2006/main">
                        <a:graphicData uri="http://schemas.microsoft.com/office/word/2010/wordprocessingShape">
                          <wps:wsp>
                            <wps:cNvSpPr/>
                            <wps:spPr>
                              <a:xfrm>
                                <a:off x="0" y="0"/>
                                <a:ext cx="525780" cy="480060"/>
                              </a:xfrm>
                              <a:prstGeom prst="flowChartDecision">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A2524D9" id="_x0000_t110" coordsize="21600,21600" o:spt="110" path="m10800,l,10800,10800,21600,21600,10800xe">
                      <v:stroke joinstyle="miter"/>
                      <v:path gradientshapeok="t" o:connecttype="rect" textboxrect="5400,5400,16200,16200"/>
                    </v:shapetype>
                    <v:shape id="Flowchart: Decision 20641" o:spid="_x0000_s1026" type="#_x0000_t110" style="width:41.4pt;height:3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CmagIAAM8EAAAOAAAAZHJzL2Uyb0RvYy54bWysVEtv2zAMvg/YfxB0X+wETh9GnCJIkGFA&#10;0RZoh54ZWYoF6DVJidP9+lGy03bdTsMuMilSfHz86MXNSSty5D5Iaxo6nZSUcMNsK82+od+ftl+u&#10;KAkRTAvKGt7QFx7ozfLzp0Xvaj6znVUt9wSDmFD3rqFdjK4uisA6riFMrOMGjcJ6DRFVvy9aDz1G&#10;16qYleVF0VvfOm8ZDwFvN4ORLnN8ITiL90IEHolqKNYW8+nzuUtnsVxAvffgOsnGMuAfqtAgDSZ9&#10;DbWBCOTg5R+htGTeBivihFldWCEk47kH7GZafujmsQPHcy8ITnCvMIX/F5bdHR88kW1DZ+VFNaXE&#10;gMYxbZXtWQc+1mTDmUzTJYMDAta7UOO7R/fgRy2gmLo/Ca/TF/sipwzyyyvI/BQJw8v5bH55haNg&#10;aKqucIR5CMXbY+dD/MqtJkloqMBS1qmUcyEZZzjehojZ8d3ZPyU2diuVykNVhvTY1bwqUzJAbgkF&#10;EUXtsNtg9pSA2iNpWfQ5ZLBKtul5ChT8frdWnhwBibMu52W1SVzBdL+5pdwbCN3gl02jmzIpDM8U&#10;HEtNuA1IJWln2xeE3tuBk8GxrcRotxDiA3gkIZaNixXv8UgYNNSOEiWd9T//dp/8kRtopaRHUmOf&#10;Pw7gOSXqm0HWXE+rKm1BVqr55QwV/96ye28xB7222D6yAqvLYvKP6iwKb/Uz7t8qZUUTGIa5B0RH&#10;ZR2HZcMNZny1ym7IfAfx1jw6loInnBKOT6dn8G6cekS63NnzAkD9Yd6D7zDx1SFaITMZ3nDFUSUF&#10;tyYPbdzwtJbv9ez19h9a/gIAAP//AwBQSwMEFAAGAAgAAAAhAD8Z16LcAAAAAwEAAA8AAABkcnMv&#10;ZG93bnJldi54bWxMj0FLw0AQhe9C/8MyBW92N7W2JWZTRClelGJVxNs2OybB7GzIbpP47zv2opcH&#10;wxve+162GV0jeuxC7UlDMlMgkApvayo1vL1ur9YgQjRkTeMJNfxggE0+uchMav1AL9jvYyk4hEJq&#10;NFQxtqmUoajQmTDzLRJ7X75zJvLZldJ2ZuBw18i5UkvpTE3cUJkW7yssvvdHp2Fx7fqHd5UMT9tH&#10;q3aLz+dk9RG1vpyOd7cgIo7x7xl+8RkdcmY6+CPZIBoNPCSelb31nFccNKxuliDzTP5nz08AAAD/&#10;/wMAUEsBAi0AFAAGAAgAAAAhALaDOJL+AAAA4QEAABMAAAAAAAAAAAAAAAAAAAAAAFtDb250ZW50&#10;X1R5cGVzXS54bWxQSwECLQAUAAYACAAAACEAOP0h/9YAAACUAQAACwAAAAAAAAAAAAAAAAAvAQAA&#10;X3JlbHMvLnJlbHNQSwECLQAUAAYACAAAACEA6MKwpmoCAADPBAAADgAAAAAAAAAAAAAAAAAuAgAA&#10;ZHJzL2Uyb0RvYy54bWxQSwECLQAUAAYACAAAACEAPxnXotwAAAADAQAADwAAAAAAAAAAAAAAAADE&#10;BAAAZHJzL2Rvd25yZXYueG1sUEsFBgAAAAAEAAQA8wAAAM0FAAAAAA==&#10;" filled="f" strokecolor="#c0504d" strokeweight="2pt">
                      <w10:anchorlock/>
                    </v:shape>
                  </w:pict>
                </mc:Fallback>
              </mc:AlternateContent>
            </w:r>
          </w:p>
        </w:tc>
        <w:tc>
          <w:tcPr>
            <w:tcW w:w="2977" w:type="dxa"/>
            <w:gridSpan w:val="4"/>
            <w:tcBorders>
              <w:top w:val="nil"/>
              <w:left w:val="nil"/>
              <w:bottom w:val="single" w:sz="12" w:space="0" w:color="B31E8E"/>
              <w:right w:val="nil"/>
            </w:tcBorders>
            <w:vAlign w:val="center"/>
          </w:tcPr>
          <w:p w:rsidR="00602FDD" w:rsidRPr="00E077A7" w:rsidRDefault="00602FDD" w:rsidP="00602FDD">
            <w:pPr>
              <w:jc w:val="center"/>
              <w:rPr>
                <w:rFonts w:cs="Arial"/>
                <w:noProof/>
                <w:lang w:eastAsia="ja-JP"/>
              </w:rPr>
            </w:pPr>
            <w:r>
              <w:rPr>
                <w:rFonts w:cs="Arial"/>
                <w:noProof/>
                <w:lang w:eastAsia="ja-JP"/>
              </w:rPr>
              <w:t>Decisions</w:t>
            </w:r>
          </w:p>
        </w:tc>
        <w:tc>
          <w:tcPr>
            <w:tcW w:w="4467" w:type="dxa"/>
            <w:gridSpan w:val="3"/>
            <w:tcBorders>
              <w:top w:val="single" w:sz="12" w:space="0" w:color="B31E8E"/>
              <w:left w:val="nil"/>
              <w:bottom w:val="single" w:sz="12" w:space="0" w:color="B31E8E"/>
              <w:right w:val="single" w:sz="12" w:space="0" w:color="B31E8E"/>
            </w:tcBorders>
            <w:vAlign w:val="center"/>
          </w:tcPr>
          <w:p w:rsidR="00602FDD" w:rsidRPr="00E077A7" w:rsidRDefault="00602FDD" w:rsidP="00602FDD">
            <w:pPr>
              <w:rPr>
                <w:rFonts w:cs="Arial"/>
                <w:noProof/>
                <w:lang w:eastAsia="ja-JP"/>
              </w:rPr>
            </w:pPr>
            <w:r>
              <w:rPr>
                <w:rFonts w:cs="Arial"/>
                <w:noProof/>
                <w:lang w:eastAsia="ja-JP"/>
              </w:rPr>
              <w:t>To show the yes/no choices</w:t>
            </w:r>
          </w:p>
        </w:tc>
      </w:tr>
      <w:tr w:rsidR="00602FDD" w:rsidTr="00602FDD">
        <w:trPr>
          <w:trHeight w:val="127"/>
        </w:trPr>
        <w:tc>
          <w:tcPr>
            <w:tcW w:w="2518" w:type="dxa"/>
            <w:gridSpan w:val="3"/>
            <w:tcBorders>
              <w:top w:val="nil"/>
              <w:left w:val="single" w:sz="12" w:space="0" w:color="B31E8E"/>
              <w:bottom w:val="single" w:sz="12" w:space="0" w:color="B31E8E"/>
              <w:right w:val="nil"/>
            </w:tcBorders>
            <w:vAlign w:val="center"/>
          </w:tcPr>
          <w:p w:rsidR="00602FDD" w:rsidRPr="00E077A7" w:rsidRDefault="00602FDD" w:rsidP="00602FDD">
            <w:pPr>
              <w:jc w:val="center"/>
              <w:rPr>
                <w:rFonts w:cs="Arial"/>
                <w:noProof/>
                <w:lang w:eastAsia="ja-JP"/>
              </w:rPr>
            </w:pPr>
            <w:r>
              <w:rPr>
                <w:rFonts w:cs="Arial"/>
                <w:noProof/>
              </w:rPr>
              <mc:AlternateContent>
                <mc:Choice Requires="wps">
                  <w:drawing>
                    <wp:inline distT="0" distB="0" distL="0" distR="0" wp14:anchorId="0881158C" wp14:editId="5B2442AC">
                      <wp:extent cx="861060" cy="7620"/>
                      <wp:effectExtent l="0" t="76200" r="15240" b="106680"/>
                      <wp:docPr id="20642" name="Straight Arrow Connector 20642"/>
                      <wp:cNvGraphicFramePr/>
                      <a:graphic xmlns:a="http://schemas.openxmlformats.org/drawingml/2006/main">
                        <a:graphicData uri="http://schemas.microsoft.com/office/word/2010/wordprocessingShape">
                          <wps:wsp>
                            <wps:cNvCnPr/>
                            <wps:spPr>
                              <a:xfrm flipV="1">
                                <a:off x="0" y="0"/>
                                <a:ext cx="861060" cy="76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29593D1" id="Straight Arrow Connector 20642" o:spid="_x0000_s1026" type="#_x0000_t32" style="width:67.8pt;height:.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37/gEAAE8EAAAOAAAAZHJzL2Uyb0RvYy54bWysVE2P0zAQvSPxHyzfadIIylI1XUGX5YKg&#10;YoG769iJJX9pbJr03zO208CCOIC4WLFn3ps3z+PsbiejyVlAUM62dL2qKRGWu07ZvqVfPt8/u6Ek&#10;RGY7pp0VLb2IQG/3T5/sRr8VjRuc7gQQJLFhO/qWDjH6bVUFPgjDwsp5YTEoHRgWcQt91QEbkd3o&#10;qqnrTTU66Dw4LkLA07sSpPvML6Xg8aOUQUSiW4raYl4hr6e0Vvsd2/bA/KD4LIP9gwrDlMWiC9Ud&#10;i4x8A/UblVEcXHAyrrgzlZNScZF7wG7W9S/dPAzMi9wLmhP8YlP4f7T8w/kIRHUtberN84YSywxe&#10;00MEpvohktcAbiQHZy1a6YCULHRt9GGL4IM9wrwL/gjJgkmCIVIr/xUHIpuCbZIpe35ZPBdTJBwP&#10;bzbreoM3wzH0ctPkG6kKSSLzEOI74QxJHy0Ns65FUCnAzu9DRBkIvAISWFsyooZX9Ys66whOq+5e&#10;aZ2CAfrTQQM5szQa9ZuUVCgepUWm9FvbkXjx6AtLdsxp2mLBZENpPH/Fixal8ich0VZssCjMAy2W&#10;eoxzYeN6YcLsBJOobQHOmtNL+BNwzk9QkYf9b8ALIld2Ni5go6yD4tjj6nG6SpYl/+pA6TtZcHLd&#10;JY9EtganNt/K/MLSs/h5n+E//gP77wAAAP//AwBQSwMEFAAGAAgAAAAhACdbTj3XAAAAAwEAAA8A&#10;AABkcnMvZG93bnJldi54bWxMj0FPwzAMhe9I/IfIk7ixdAOmqjSd0ASC68Z+gNd4bUXilDrdCr+e&#10;jAtcrGc9673P5XryTp1okC6wgcU8A0VcB9txY2D//nKbg5KIbNEFJgNfJLCurq9KLGw485ZOu9io&#10;FMJSoIE2xr7QWuqWPMo89MTJO4bBY0zr0Gg74DmFe6eXWbbSHjtODS32tGmp/tiN3sCYv26P+Pwt&#10;g2TB7e8/87eNFmNuZtPTI6hIU/w7hgt+QocqMR3CyFaUM5Aeib/z4t09rEAdkliCrkr9n736AQAA&#10;//8DAFBLAQItABQABgAIAAAAIQC2gziS/gAAAOEBAAATAAAAAAAAAAAAAAAAAAAAAABbQ29udGVu&#10;dF9UeXBlc10ueG1sUEsBAi0AFAAGAAgAAAAhADj9If/WAAAAlAEAAAsAAAAAAAAAAAAAAAAALwEA&#10;AF9yZWxzLy5yZWxzUEsBAi0AFAAGAAgAAAAhALIBPfv+AQAATwQAAA4AAAAAAAAAAAAAAAAALgIA&#10;AGRycy9lMm9Eb2MueG1sUEsBAi0AFAAGAAgAAAAhACdbTj3XAAAAAwEAAA8AAAAAAAAAAAAAAAAA&#10;WAQAAGRycy9kb3ducmV2LnhtbFBLBQYAAAAABAAEAPMAAABcBQAAAAA=&#10;" strokecolor="#00b050" strokeweight="1.5pt">
                      <v:stroke endarrow="open"/>
                      <w10:anchorlock/>
                    </v:shape>
                  </w:pict>
                </mc:Fallback>
              </mc:AlternateContent>
            </w:r>
          </w:p>
        </w:tc>
        <w:tc>
          <w:tcPr>
            <w:tcW w:w="2977" w:type="dxa"/>
            <w:gridSpan w:val="4"/>
            <w:tcBorders>
              <w:top w:val="nil"/>
              <w:left w:val="nil"/>
              <w:bottom w:val="single" w:sz="12" w:space="0" w:color="B31E8E"/>
              <w:right w:val="nil"/>
            </w:tcBorders>
            <w:vAlign w:val="center"/>
          </w:tcPr>
          <w:p w:rsidR="00602FDD" w:rsidRPr="00E077A7" w:rsidRDefault="00602FDD" w:rsidP="00602FDD">
            <w:pPr>
              <w:jc w:val="center"/>
              <w:rPr>
                <w:rFonts w:cs="Arial"/>
                <w:noProof/>
                <w:lang w:eastAsia="ja-JP"/>
              </w:rPr>
            </w:pPr>
            <w:r>
              <w:rPr>
                <w:rFonts w:cs="Arial"/>
                <w:noProof/>
                <w:lang w:eastAsia="ja-JP"/>
              </w:rPr>
              <w:t>Direction</w:t>
            </w:r>
          </w:p>
        </w:tc>
        <w:tc>
          <w:tcPr>
            <w:tcW w:w="4467" w:type="dxa"/>
            <w:gridSpan w:val="3"/>
            <w:tcBorders>
              <w:top w:val="single" w:sz="12" w:space="0" w:color="B31E8E"/>
              <w:left w:val="nil"/>
              <w:bottom w:val="single" w:sz="12" w:space="0" w:color="B31E8E"/>
              <w:right w:val="single" w:sz="12" w:space="0" w:color="B31E8E"/>
            </w:tcBorders>
            <w:vAlign w:val="center"/>
          </w:tcPr>
          <w:p w:rsidR="00602FDD" w:rsidRPr="00E077A7" w:rsidRDefault="00602FDD" w:rsidP="00602FDD">
            <w:pPr>
              <w:rPr>
                <w:rFonts w:cs="Arial"/>
                <w:noProof/>
                <w:lang w:eastAsia="ja-JP"/>
              </w:rPr>
            </w:pPr>
            <w:r>
              <w:rPr>
                <w:rFonts w:cs="Arial"/>
                <w:noProof/>
                <w:lang w:eastAsia="ja-JP"/>
              </w:rPr>
              <w:t>To show the flow of the choices</w:t>
            </w:r>
          </w:p>
        </w:tc>
      </w:tr>
      <w:tr w:rsidR="00602FDD" w:rsidTr="00E16F68">
        <w:trPr>
          <w:trHeight w:val="1191"/>
        </w:trPr>
        <w:tc>
          <w:tcPr>
            <w:tcW w:w="9962" w:type="dxa"/>
            <w:gridSpan w:val="10"/>
            <w:tcBorders>
              <w:top w:val="nil"/>
              <w:left w:val="nil"/>
              <w:bottom w:val="single" w:sz="12" w:space="0" w:color="B31E8E"/>
              <w:right w:val="nil"/>
            </w:tcBorders>
            <w:vAlign w:val="center"/>
          </w:tcPr>
          <w:p w:rsidR="00602FDD" w:rsidRDefault="00602FDD" w:rsidP="00602FDD">
            <w:pPr>
              <w:rPr>
                <w:rFonts w:cs="Arial"/>
                <w:noProof/>
                <w:lang w:eastAsia="ja-JP"/>
              </w:rPr>
            </w:pPr>
            <w:r w:rsidRPr="00E077A7">
              <w:rPr>
                <w:rFonts w:cs="Arial"/>
                <w:noProof/>
              </w:rPr>
              <mc:AlternateContent>
                <mc:Choice Requires="wps">
                  <w:drawing>
                    <wp:anchor distT="0" distB="0" distL="114300" distR="114300" simplePos="0" relativeHeight="252542976" behindDoc="0" locked="0" layoutInCell="1" allowOverlap="1" wp14:anchorId="191E9DC6" wp14:editId="46976DE0">
                      <wp:simplePos x="0" y="0"/>
                      <wp:positionH relativeFrom="column">
                        <wp:posOffset>709930</wp:posOffset>
                      </wp:positionH>
                      <wp:positionV relativeFrom="paragraph">
                        <wp:posOffset>12700</wp:posOffset>
                      </wp:positionV>
                      <wp:extent cx="5440680" cy="556260"/>
                      <wp:effectExtent l="266700" t="0" r="26670" b="15240"/>
                      <wp:wrapNone/>
                      <wp:docPr id="25" name="Rounded 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556260"/>
                              </a:xfrm>
                              <a:prstGeom prst="wedgeRoundRectCallout">
                                <a:avLst>
                                  <a:gd name="adj1" fmla="val -54306"/>
                                  <a:gd name="adj2" fmla="val 18067"/>
                                  <a:gd name="adj3" fmla="val 16667"/>
                                </a:avLst>
                              </a:prstGeom>
                              <a:noFill/>
                              <a:ln w="19050">
                                <a:solidFill>
                                  <a:srgbClr val="B31E8E"/>
                                </a:solidFill>
                                <a:miter lim="800000"/>
                                <a:headEnd/>
                                <a:tailEnd/>
                              </a:ln>
                            </wps:spPr>
                            <wps:txbx>
                              <w:txbxContent>
                                <w:p w:rsidR="0091685E" w:rsidRPr="004E7B54" w:rsidRDefault="0091685E" w:rsidP="00602FDD">
                                  <w:pPr>
                                    <w:spacing w:before="0" w:after="0"/>
                                    <w:rPr>
                                      <w:szCs w:val="28"/>
                                    </w:rPr>
                                  </w:pPr>
                                  <w:r>
                                    <w:rPr>
                                      <w:szCs w:val="28"/>
                                    </w:rPr>
                                    <w:t>I made a flow chart however some of the parts are missing. Help me finish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9DC6" id="Rounded Rectangular Callout 25" o:spid="_x0000_s1122" type="#_x0000_t62" style="position:absolute;margin-left:55.9pt;margin-top:1pt;width:428.4pt;height:43.8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DBawIAAMIEAAAOAAAAZHJzL2Uyb0RvYy54bWysVMFu2zAMvQ/YPwi6t7aT2E2DOkWXtsOA&#10;biva7QMUSba1yaImyXHSrx8tu1263oblIFAmRT6+R+bict9qspPOKzAlzU5TSqThIJSpS/r92+3J&#10;khIfmBFMg5ElPUhPL9fv3130diVn0IAW0hFMYvyqtyVtQrCrJPG8kS3zp2ClQWcFrmUBr65OhGM9&#10;Zm91MkvTIunBCeuAS+/x6/XopOuYv6okD1+rystAdEkRW4ini+d2OJP1BVvVjtlG8QkG+wcULVMG&#10;i76kumaBkc6pN6laxR14qMIphzaBqlJcxh6wmyz9q5vHhlkZe0FyvH2hyf+/tPzL7t4RJUo6yykx&#10;rEWNHqAzQgrygOwxU3eaObJhWkMXCEYhZb31K3z5aO/d0LS3d8B/emJg0+ADeeUc9I1kAoFmQ3zy&#10;6sFw8fiUbPvPILAg6wJE9vaVa4eEyAvZR5EOLyLJfSAcP+aLRVosUUuOvjwvZkVUMWGr59fW+fBR&#10;QksGo6S9FLWMPQ0NTY3Ecmx350NUTUytM/Ejo6RqNQ7Bjmlyki/maTFNyVHQ7DgoW6bF2duY+auY&#10;ohhjEOdUFq1npAMGA7dK6ziP2pAemTtP8zTi9KCVGLyRbFdvN9oRhFfSD/PsZnkTKUYZjsNaFXCx&#10;tGpLukyH3whwUOXGiFgmMKVHG6FoM8k0KDMqHPbbfRyN88jAINsWxAGFczAuEi4+Gg24J0p6XKKS&#10;+l8dc5IS/cmg+OcZioVbFy+L/GyGF3fs2R57mOGYqqSBktHchHFTO+tU3WClLNJh4AoHplLhebJG&#10;VBN+XBS0Xm3i8T1G/fnrWf8GAAD//wMAUEsDBBQABgAIAAAAIQC2+CL33AAAAAgBAAAPAAAAZHJz&#10;L2Rvd25yZXYueG1sTI/NTsMwEITvSLyDtUi9UScVMmmIU6FKnKhAtBw4uvHmR8TrKHab5O1ZTnAc&#10;zWjmm2I3u15ccQydJw3pOgGBVHnbUaPh8/Ryn4EI0ZA1vSfUsGCAXXl7U5jc+ok+8HqMjeASCrnR&#10;0MY45FKGqkVnwtoPSOzVfnQmshwbaUczcbnr5SZJlHSmI15ozYD7Fqvv48VpqOW+ktNyeHsMy0Od&#10;vn8p80pK69Xd/PwEIuIc/8Lwi8/oUDLT2V/IBtGzTlNGjxo2fIn9rcoUiLOGbKtAloX8f6D8AQAA&#10;//8DAFBLAQItABQABgAIAAAAIQC2gziS/gAAAOEBAAATAAAAAAAAAAAAAAAAAAAAAABbQ29udGVu&#10;dF9UeXBlc10ueG1sUEsBAi0AFAAGAAgAAAAhADj9If/WAAAAlAEAAAsAAAAAAAAAAAAAAAAALwEA&#10;AF9yZWxzLy5yZWxzUEsBAi0AFAAGAAgAAAAhAIq80MFrAgAAwgQAAA4AAAAAAAAAAAAAAAAALgIA&#10;AGRycy9lMm9Eb2MueG1sUEsBAi0AFAAGAAgAAAAhALb4IvfcAAAACAEAAA8AAAAAAAAAAAAAAAAA&#10;xQQAAGRycy9kb3ducmV2LnhtbFBLBQYAAAAABAAEAPMAAADOBQAAAAA=&#10;" adj="-930,14702" filled="f" strokecolor="#b31e8e" strokeweight="1.5pt">
                      <v:textbox>
                        <w:txbxContent>
                          <w:p w:rsidR="0091685E" w:rsidRPr="004E7B54" w:rsidRDefault="0091685E" w:rsidP="00602FDD">
                            <w:pPr>
                              <w:spacing w:before="0" w:after="0"/>
                              <w:rPr>
                                <w:szCs w:val="28"/>
                              </w:rPr>
                            </w:pPr>
                            <w:r>
                              <w:rPr>
                                <w:szCs w:val="28"/>
                              </w:rPr>
                              <w:t>I made a flow chart however some of the parts are missing. Help me finish it.</w:t>
                            </w:r>
                          </w:p>
                        </w:txbxContent>
                      </v:textbox>
                    </v:shape>
                  </w:pict>
                </mc:Fallback>
              </mc:AlternateContent>
            </w:r>
            <w:r w:rsidR="00E16F68">
              <w:rPr>
                <w:noProof/>
              </w:rPr>
              <w:drawing>
                <wp:inline distT="0" distB="0" distL="0" distR="0" wp14:anchorId="3A5F0603" wp14:editId="6A76808C">
                  <wp:extent cx="541020" cy="492929"/>
                  <wp:effectExtent l="0" t="0" r="0" b="2540"/>
                  <wp:docPr id="20613" name="Picture 20613"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43723" cy="495392"/>
                          </a:xfrm>
                          <a:prstGeom prst="rect">
                            <a:avLst/>
                          </a:prstGeom>
                          <a:noFill/>
                          <a:ln>
                            <a:noFill/>
                          </a:ln>
                        </pic:spPr>
                      </pic:pic>
                    </a:graphicData>
                  </a:graphic>
                </wp:inline>
              </w:drawing>
            </w:r>
          </w:p>
        </w:tc>
      </w:tr>
      <w:tr w:rsidR="00602FDD" w:rsidTr="00E16F68">
        <w:trPr>
          <w:trHeight w:val="227"/>
        </w:trPr>
        <w:tc>
          <w:tcPr>
            <w:tcW w:w="2235" w:type="dxa"/>
            <w:tcBorders>
              <w:top w:val="single" w:sz="12" w:space="0" w:color="B31E8E"/>
              <w:left w:val="single" w:sz="12" w:space="0" w:color="B31E8E"/>
              <w:bottom w:val="single" w:sz="12" w:space="0" w:color="B31E8E"/>
              <w:right w:val="nil"/>
            </w:tcBorders>
            <w:vAlign w:val="center"/>
          </w:tcPr>
          <w:p w:rsidR="00602FDD" w:rsidRDefault="00602FDD" w:rsidP="00602FDD">
            <w:pPr>
              <w:rPr>
                <w:noProof/>
                <w:lang w:eastAsia="ja-JP"/>
              </w:rPr>
            </w:pPr>
            <w:r>
              <w:rPr>
                <w:rFonts w:cs="Arial"/>
                <w:noProof/>
              </w:rPr>
              <w:drawing>
                <wp:inline distT="0" distB="0" distL="0" distR="0" wp14:anchorId="5F2E646F" wp14:editId="11CFCD8B">
                  <wp:extent cx="1242060" cy="289560"/>
                  <wp:effectExtent l="0" t="0" r="0" b="0"/>
                  <wp:docPr id="20555" name="Picture 20555"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ymbols_signs\talk icon _transparent.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42060" cy="289560"/>
                          </a:xfrm>
                          <a:prstGeom prst="rect">
                            <a:avLst/>
                          </a:prstGeom>
                          <a:noFill/>
                          <a:ln>
                            <a:noFill/>
                          </a:ln>
                        </pic:spPr>
                      </pic:pic>
                    </a:graphicData>
                  </a:graphic>
                </wp:inline>
              </w:drawing>
            </w:r>
          </w:p>
        </w:tc>
        <w:tc>
          <w:tcPr>
            <w:tcW w:w="7727" w:type="dxa"/>
            <w:gridSpan w:val="9"/>
            <w:tcBorders>
              <w:top w:val="single" w:sz="12" w:space="0" w:color="B31E8E"/>
              <w:left w:val="nil"/>
              <w:bottom w:val="single" w:sz="12" w:space="0" w:color="B31E8E"/>
              <w:right w:val="single" w:sz="12" w:space="0" w:color="B31E8E"/>
            </w:tcBorders>
            <w:vAlign w:val="center"/>
          </w:tcPr>
          <w:p w:rsidR="00602FDD" w:rsidRDefault="00602FDD" w:rsidP="00602FDD">
            <w:pPr>
              <w:rPr>
                <w:noProof/>
                <w:lang w:eastAsia="ja-JP"/>
              </w:rPr>
            </w:pPr>
            <w:r>
              <w:rPr>
                <w:noProof/>
                <w:lang w:eastAsia="ja-JP"/>
              </w:rPr>
              <w:t>Discuss the flow chart below and fill in the missing information.</w:t>
            </w:r>
          </w:p>
        </w:tc>
      </w:tr>
      <w:tr w:rsidR="00E16F68" w:rsidRPr="00E077A7" w:rsidTr="00E16F68">
        <w:trPr>
          <w:trHeight w:val="283"/>
        </w:trPr>
        <w:tc>
          <w:tcPr>
            <w:tcW w:w="9962" w:type="dxa"/>
            <w:gridSpan w:val="10"/>
            <w:tcBorders>
              <w:top w:val="single" w:sz="12" w:space="0" w:color="B31E8E"/>
              <w:left w:val="nil"/>
              <w:bottom w:val="single" w:sz="12" w:space="0" w:color="B31E8E"/>
              <w:right w:val="nil"/>
            </w:tcBorders>
            <w:vAlign w:val="center"/>
          </w:tcPr>
          <w:p w:rsidR="00E16F68" w:rsidRPr="00E16F68" w:rsidRDefault="00E16F68" w:rsidP="00E16F68">
            <w:pPr>
              <w:jc w:val="center"/>
            </w:pPr>
            <w:r>
              <w:rPr>
                <w:noProof/>
                <w:lang w:eastAsia="ja-JP"/>
              </w:rPr>
              <w:t xml:space="preserve">Would this animal be a good pet?   </w:t>
            </w:r>
            <w:r>
              <w:rPr>
                <w:noProof/>
              </w:rPr>
              <w:drawing>
                <wp:inline distT="0" distB="0" distL="0" distR="0" wp14:anchorId="6C0D1174" wp14:editId="4C6385AD">
                  <wp:extent cx="784860" cy="401642"/>
                  <wp:effectExtent l="0" t="0" r="0" b="0"/>
                  <wp:docPr id="20612" name="Picture 20612" descr="R:\Operational\Resources\graphics_library\DoE_owned\general_graphics\Animals\Echidn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Animals\Echidna3.png"/>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785564" cy="402002"/>
                          </a:xfrm>
                          <a:prstGeom prst="rect">
                            <a:avLst/>
                          </a:prstGeom>
                          <a:noFill/>
                          <a:ln>
                            <a:noFill/>
                          </a:ln>
                        </pic:spPr>
                      </pic:pic>
                    </a:graphicData>
                  </a:graphic>
                </wp:inline>
              </w:drawing>
            </w:r>
          </w:p>
        </w:tc>
      </w:tr>
      <w:tr w:rsidR="00602FDD" w:rsidRPr="00E077A7" w:rsidTr="00E16F68">
        <w:trPr>
          <w:trHeight w:val="1531"/>
        </w:trPr>
        <w:tc>
          <w:tcPr>
            <w:tcW w:w="9962" w:type="dxa"/>
            <w:gridSpan w:val="10"/>
            <w:tcBorders>
              <w:top w:val="single" w:sz="12" w:space="0" w:color="B31E8E"/>
              <w:left w:val="single" w:sz="12" w:space="0" w:color="B31E8E"/>
              <w:bottom w:val="nil"/>
              <w:right w:val="single" w:sz="12" w:space="0" w:color="B31E8E"/>
            </w:tcBorders>
          </w:tcPr>
          <w:p w:rsidR="00602FDD" w:rsidRPr="00E077A7" w:rsidRDefault="00D322BD" w:rsidP="00602FDD">
            <w:pPr>
              <w:jc w:val="center"/>
              <w:rPr>
                <w:rFonts w:cs="Arial"/>
                <w:noProof/>
                <w:lang w:eastAsia="ja-JP"/>
              </w:rPr>
            </w:pPr>
            <w:r>
              <w:rPr>
                <w:rFonts w:cs="Arial"/>
                <w:noProof/>
              </w:rPr>
              <mc:AlternateContent>
                <mc:Choice Requires="wps">
                  <w:drawing>
                    <wp:anchor distT="0" distB="0" distL="114300" distR="114300" simplePos="0" relativeHeight="252906496" behindDoc="0" locked="0" layoutInCell="1" allowOverlap="1">
                      <wp:simplePos x="0" y="0"/>
                      <wp:positionH relativeFrom="column">
                        <wp:posOffset>2598420</wp:posOffset>
                      </wp:positionH>
                      <wp:positionV relativeFrom="paragraph">
                        <wp:posOffset>146050</wp:posOffset>
                      </wp:positionV>
                      <wp:extent cx="1043940" cy="3048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D322BD">
                                  <w:pPr>
                                    <w:spacing w:before="0"/>
                                  </w:pPr>
                                  <w:r>
                                    <w:t>echidna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123" type="#_x0000_t202" style="position:absolute;left:0;text-align:left;margin-left:204.6pt;margin-top:11.5pt;width:82.2pt;height:24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bhgwIAAGwFAAAOAAAAZHJzL2Uyb0RvYy54bWysVEtv2zAMvg/YfxB0X+006SNBnCJr0WFA&#10;0RZrh54VWWqMyaImMbGzXz9KttMg26XDLrZEfqT4+Mj5VVsbtlU+VGALPjrJOVNWQlnZ14J/f779&#10;dMlZQGFLYcCqgu9U4FeLjx/mjZupU1iDKZVn5MSGWeMKvkZ0sywLcq1qEU7AKUtKDb4WSFf/mpVe&#10;NOS9Ntlpnp9nDfjSeZAqBJLedEq+SP61VhIftA4KmSk4xYbp69N3Fb/ZYi5mr164dSX7MMQ/RFGL&#10;ytKje1c3AgXb+OoPV3UlPQTQeCKhzkDrSqqUA2Uzyo+yeVoLp1IuVJzg9mUK/8+tvN8+elaVBb8Y&#10;c2ZFTT16Vi2yz9AyElF9GhdmBHtyBMSW5NTnQR5IGNNuta/jnxJipKdK7/bVjd5kNMon4+mEVJJ0&#10;43xymafyZ2/Wzgf8oqBm8VBwT91LRRXbu4AUCUEHSHzMwm1lTOqgsawp+Pn4LE8Gew1ZGBuxKnGh&#10;dxMz6iJPJ9wZFTHGflOaapESiILEQnVtPNsK4o+QUllMuSe/hI4oTUG8x7DHv0X1HuMuj+FlsLg3&#10;risLPmV/FHb5YwhZd3gq5EHe8Yjtqk0kmF4MnV1BuaOGe+hGJjh5W1FX7kTAR+FpRqiRNPf4QB9t&#10;gKoP/YmzNfhff5NHPFGXtJw1NHMFDz83wivOzFdLpJ6OJpEfmC6Ts4tTuvhDzepQYzf1NVBbRrRh&#10;nEzHiEczHLWH+oXWwzK+SiphJb1dcByO19htAlovUi2XCURj6QTe2Scno+vYpci55/ZFeNcTE4nS&#10;9zBMp5gd8bPDRksLyw2CrhJ5Y6G7qvYNoJFOnO7XT9wZh/eEeluSi98AAAD//wMAUEsDBBQABgAI&#10;AAAAIQB/jPYS4gAAAAkBAAAPAAAAZHJzL2Rvd25yZXYueG1sTI/LTsMwEEX3SPyDNUjsqN2UPgiZ&#10;VFWkCgnBoqUbdpPYTSLicYjdNvD1mBUsR3N077nZerSdOJvBt44RphMFwnDldMs1wuFte7cC4QOx&#10;ps6xQfgyHtb59VVGqXYX3pnzPtQihrBPCaEJoU+l9FVjLPmJ6w3H39ENlkI8h1rqgS4x3HYyUWoh&#10;LbUcGxrqTdGY6mN/sgjPxfaVdmViV99d8fRy3PSfh/c54u3NuHkEEcwY/mD41Y/qkEen0p1Ye9Eh&#10;3KuHJKIIySxuisB8OVuAKBGWUwUyz+T/BfkPAAAA//8DAFBLAQItABQABgAIAAAAIQC2gziS/gAA&#10;AOEBAAATAAAAAAAAAAAAAAAAAAAAAABbQ29udGVudF9UeXBlc10ueG1sUEsBAi0AFAAGAAgAAAAh&#10;ADj9If/WAAAAlAEAAAsAAAAAAAAAAAAAAAAALwEAAF9yZWxzLy5yZWxzUEsBAi0AFAAGAAgAAAAh&#10;ABLBJuGDAgAAbAUAAA4AAAAAAAAAAAAAAAAALgIAAGRycy9lMm9Eb2MueG1sUEsBAi0AFAAGAAgA&#10;AAAhAH+M9hLiAAAACQEAAA8AAAAAAAAAAAAAAAAA3QQAAGRycy9kb3ducmV2LnhtbFBLBQYAAAAA&#10;BAAEAPMAAADsBQAAAAA=&#10;" filled="f" stroked="f" strokeweight=".5pt">
                      <v:textbox>
                        <w:txbxContent>
                          <w:p w:rsidR="0091685E" w:rsidRDefault="0091685E" w:rsidP="00D322BD">
                            <w:pPr>
                              <w:spacing w:before="0"/>
                            </w:pPr>
                            <w:r>
                              <w:t>echidna</w:t>
                            </w:r>
                          </w:p>
                        </w:txbxContent>
                      </v:textbox>
                    </v:shape>
                  </w:pict>
                </mc:Fallback>
              </mc:AlternateContent>
            </w:r>
            <w:r w:rsidR="00602FDD">
              <w:rPr>
                <w:rFonts w:cs="Arial"/>
                <w:noProof/>
              </w:rPr>
              <mc:AlternateContent>
                <mc:Choice Requires="wps">
                  <w:drawing>
                    <wp:anchor distT="0" distB="0" distL="114300" distR="114300" simplePos="0" relativeHeight="252534784" behindDoc="0" locked="0" layoutInCell="1" allowOverlap="1" wp14:anchorId="210C2553" wp14:editId="6A00B512">
                      <wp:simplePos x="0" y="0"/>
                      <wp:positionH relativeFrom="column">
                        <wp:posOffset>3124200</wp:posOffset>
                      </wp:positionH>
                      <wp:positionV relativeFrom="paragraph">
                        <wp:posOffset>557530</wp:posOffset>
                      </wp:positionV>
                      <wp:extent cx="0" cy="426720"/>
                      <wp:effectExtent l="95250" t="0" r="76200" b="49530"/>
                      <wp:wrapNone/>
                      <wp:docPr id="53" name="Straight Arrow Connector 53"/>
                      <wp:cNvGraphicFramePr/>
                      <a:graphic xmlns:a="http://schemas.openxmlformats.org/drawingml/2006/main">
                        <a:graphicData uri="http://schemas.microsoft.com/office/word/2010/wordprocessingShape">
                          <wps:wsp>
                            <wps:cNvCnPr/>
                            <wps:spPr>
                              <a:xfrm>
                                <a:off x="0" y="0"/>
                                <a:ext cx="0" cy="426720"/>
                              </a:xfrm>
                              <a:prstGeom prst="straightConnector1">
                                <a:avLst/>
                              </a:prstGeom>
                              <a:noFill/>
                              <a:ln w="19050"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9D00A3" id="Straight Arrow Connector 53" o:spid="_x0000_s1026" type="#_x0000_t32" style="position:absolute;margin-left:246pt;margin-top:43.9pt;width:0;height:33.6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78zwEAAIwDAAAOAAAAZHJzL2Uyb0RvYy54bWysU02P0zAQvSPxHyzfadLCLmzVdAUtywVB&#10;pYUfMHWcxJK/NGOa9t8zdkJZ4Lbi4nhsz5t5b14292dnxUkjmeAbuVzUUmivQmt838jv3x5evZOC&#10;EvgWbPC6kRdN8n778sVmjGu9CkOwrUbBIJ7WY2zkkFJcVxWpQTugRYja82UX0EHiEPuqRRgZ3dlq&#10;Vde31RiwjRiUJuLT/XQptwW/67RKX7uOdBK2kdxbKiuW9ZjXaruBdY8QB6PmNuAZXTgwnoteofaQ&#10;QPxA8w+UMwoDhS4tVHBV6DqjdOHAbJb1X2weB4i6cGFxKF5lov8Hq76cDihM28ib11J4cDyjx4Rg&#10;+iGJ94hhFLvgPesYUPAT1muMtOa0nT/gHFE8YCZ/7tDlL9MS56Lx5aqxPiehpkPFp29Wt29XRf7q&#10;d15ESp90cCJvGklzH9cGlkViOH2mxJU58VdCLurDg7G2zNN6MbIZ7+obHrkCtlVnIfHWRSZKvpcC&#10;bM9+VQkLJAVr2pyegQj7486iOEH2TP0ho0zl/niWa++BhulduZrclMDYj74V6RJZTMgazvnWZ3xd&#10;bDlzyGJO8uXdMbSXomqVIx55YTnbM3vqacz7pz/R9icAAAD//wMAUEsDBBQABgAIAAAAIQAXnn15&#10;3wAAAAoBAAAPAAAAZHJzL2Rvd25yZXYueG1sTI9NS8NAEIbvgv9hGcGb3ViMpjGbIoKIQqFf4HWb&#10;nSZLs7Nhd9um/94RD3qcmYd3nreaj64XJwzRelJwP8lAIDXeWGoVbDdvdwWImDQZ3XtCBReMMK+v&#10;rypdGn+mFZ7WqRUcQrHUCrqUhlLK2HTodJz4AYlvex+cTjyGVpqgzxzuejnNskfptCX+0OkBXzts&#10;DuujU5Bvivew/EjLz9VhsQ/bmV1cvqxStzfjyzOIhGP6g+FHn9WhZqedP5KJolfwMJtyl6SgeOIK&#10;DPwudkzmeQayruT/CvU3AAAA//8DAFBLAQItABQABgAIAAAAIQC2gziS/gAAAOEBAAATAAAAAAAA&#10;AAAAAAAAAAAAAABbQ29udGVudF9UeXBlc10ueG1sUEsBAi0AFAAGAAgAAAAhADj9If/WAAAAlAEA&#10;AAsAAAAAAAAAAAAAAAAALwEAAF9yZWxzLy5yZWxzUEsBAi0AFAAGAAgAAAAhAErAfvzPAQAAjAMA&#10;AA4AAAAAAAAAAAAAAAAALgIAAGRycy9lMm9Eb2MueG1sUEsBAi0AFAAGAAgAAAAhABeefXnfAAAA&#10;CgEAAA8AAAAAAAAAAAAAAAAAKQQAAGRycy9kb3ducmV2LnhtbFBLBQYAAAAABAAEAPMAAAA1BQAA&#10;AAA=&#10;" strokecolor="#00b050" strokeweight="1.5pt">
                      <v:stroke endarrow="open"/>
                    </v:shape>
                  </w:pict>
                </mc:Fallback>
              </mc:AlternateContent>
            </w:r>
            <w:r w:rsidR="00602FDD">
              <w:rPr>
                <w:rFonts w:cs="Arial"/>
                <w:noProof/>
              </w:rPr>
              <mc:AlternateContent>
                <mc:Choice Requires="wps">
                  <w:drawing>
                    <wp:inline distT="0" distB="0" distL="0" distR="0" wp14:anchorId="382F5E2A" wp14:editId="0C3C36F2">
                      <wp:extent cx="2804160" cy="480060"/>
                      <wp:effectExtent l="0" t="0" r="15240" b="15240"/>
                      <wp:docPr id="20624" name="Rounded Rectangle 20624"/>
                      <wp:cNvGraphicFramePr/>
                      <a:graphic xmlns:a="http://schemas.openxmlformats.org/drawingml/2006/main">
                        <a:graphicData uri="http://schemas.microsoft.com/office/word/2010/wordprocessingShape">
                          <wps:wsp>
                            <wps:cNvSpPr/>
                            <wps:spPr>
                              <a:xfrm>
                                <a:off x="0" y="0"/>
                                <a:ext cx="2804160" cy="48006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65FCC2" id="Rounded Rectangle 20624" o:spid="_x0000_s1026" style="width:220.8pt;height:3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FpoQIAAJoFAAAOAAAAZHJzL2Uyb0RvYy54bWysVE1v2zAMvQ/YfxB0X+1k6ceCOEWQosOA&#10;og3aDj0rshQbkEVNUuJkv36k7LhBW+wwLAdHFMlH8pHi7HrfGLZTPtRgCz46yzlTVkJZ203Bfz7f&#10;frniLERhS2HAqoIfVODX88+fZq2bqjFUYErlGYLYMG1dwasY3TTLgqxUI8IZOGVRqcE3IqLoN1np&#10;RYvojcnGeX6RteBL50GqEPD2plPyecLXWsn4oHVQkZmCY24xfX36rumbzWdiuvHCVbXs0xD/kEUj&#10;aotBB6gbEQXb+vodVFNLDwF0PJPQZKB1LVWqAasZ5W+qeaqEU6kWJCe4gabw/2Dl/W7lWV0WfJxf&#10;jCecWdFgmx5ha0tVskckUNiNUaxTI12tC1P0enIr30sBj1T7XvuG/rEqtk8UHwaK1T4yiZfjq3wy&#10;usBOSNRNrrCDqQfZq7fzIX5X0DA6FNxTJpRGolfs7kLEsGh/tKOIFm5rY1IvjaWLAKYu6S4JfrNe&#10;Gs92AofgMv+aL44xT8wQkVwzKq8rKJ3iwSjCMPZRaeSJSkiZpAlVA6yQUtk46lSVKFUX7TzHHw0Z&#10;wg8eSUqAhKwxywG7B6Dpf4/dwfT25KrSgA/O+d8S65wHjxQZbBycm9qC/wjAYFV95M7+SFJHDbG0&#10;hvKAU+She17Bydsam3cnQlwJj+8J+407Ij7gRxtoCw79ibMK/O+P7skexxy1nLX4Pgsefm2FV5yZ&#10;HxYfwLfRZEIPOgmT88sxCv5Usz7V2G2zBOz+CLeRk+lI9tEcj9pD84KrZEFRUSWsxNgFl9EfhWXs&#10;9gYuI6kWi2SGj9iJeGefnCRwYpXm8nn/IrzrJzji7N/D8S2L6ZsZ7mzJ08JiG0HXacBfee35xgWQ&#10;BqdfVrRhTuVk9bpS538AAAD//wMAUEsDBBQABgAIAAAAIQDozSYL3AAAAAQBAAAPAAAAZHJzL2Rv&#10;d25yZXYueG1sTI/NasMwEITvhbyD2EBvjezg2sW1HELoz6G9JGkgx7W1tU2slbGUxH37qr20l4Vh&#10;hplvi9VkenGh0XWWFcSLCARxbXXHjYKP/fPdAwjnkTX2lknBFzlYlbObAnNtr7yly843IpSwy1FB&#10;6/2QS+nqlgy6hR2Ig/dpR4M+yLGResRrKDe9XEZRKg12HBZaHGjTUn3anY2CpK6O8cvywK57f9Wn&#10;LWbZ0/5Nqdv5tH4E4Wnyf2H4wQ/oUAamyp5ZO9ErCI/43xu8JIlTEJWC7D4FWRbyP3z5DQAA//8D&#10;AFBLAQItABQABgAIAAAAIQC2gziS/gAAAOEBAAATAAAAAAAAAAAAAAAAAAAAAABbQ29udGVudF9U&#10;eXBlc10ueG1sUEsBAi0AFAAGAAgAAAAhADj9If/WAAAAlAEAAAsAAAAAAAAAAAAAAAAALwEAAF9y&#10;ZWxzLy5yZWxzUEsBAi0AFAAGAAgAAAAhALINoWmhAgAAmgUAAA4AAAAAAAAAAAAAAAAALgIAAGRy&#10;cy9lMm9Eb2MueG1sUEsBAi0AFAAGAAgAAAAhAOjNJgvcAAAABAEAAA8AAAAAAAAAAAAAAAAA+wQA&#10;AGRycy9kb3ducmV2LnhtbFBLBQYAAAAABAAEAPMAAAAEBgAAAAA=&#10;" filled="f" strokecolor="#7030a0" strokeweight="2pt">
                      <w10:anchorlock/>
                    </v:roundrect>
                  </w:pict>
                </mc:Fallback>
              </mc:AlternateContent>
            </w:r>
          </w:p>
        </w:tc>
      </w:tr>
      <w:tr w:rsidR="00602FDD" w:rsidRPr="00E077A7" w:rsidTr="00602FDD">
        <w:trPr>
          <w:trHeight w:val="907"/>
        </w:trPr>
        <w:tc>
          <w:tcPr>
            <w:tcW w:w="3320" w:type="dxa"/>
            <w:gridSpan w:val="4"/>
            <w:tcBorders>
              <w:top w:val="nil"/>
              <w:left w:val="single" w:sz="12" w:space="0" w:color="B31E8E"/>
              <w:bottom w:val="nil"/>
              <w:right w:val="single" w:sz="12" w:space="0" w:color="FFC000"/>
            </w:tcBorders>
            <w:vAlign w:val="center"/>
          </w:tcPr>
          <w:p w:rsidR="00602FDD" w:rsidRPr="00E077A7" w:rsidRDefault="00602FDD" w:rsidP="00602FDD">
            <w:pPr>
              <w:jc w:val="center"/>
              <w:rPr>
                <w:rFonts w:cs="Arial"/>
                <w:noProof/>
                <w:lang w:eastAsia="ja-JP"/>
              </w:rPr>
            </w:pPr>
            <w:r>
              <w:rPr>
                <w:rFonts w:cs="Arial"/>
                <w:noProof/>
              </w:rPr>
              <mc:AlternateContent>
                <mc:Choice Requires="wps">
                  <w:drawing>
                    <wp:anchor distT="0" distB="0" distL="114300" distR="114300" simplePos="0" relativeHeight="252535808" behindDoc="0" locked="0" layoutInCell="1" allowOverlap="1" wp14:anchorId="7D14928A" wp14:editId="1946B3EB">
                      <wp:simplePos x="0" y="0"/>
                      <wp:positionH relativeFrom="column">
                        <wp:posOffset>1200150</wp:posOffset>
                      </wp:positionH>
                      <wp:positionV relativeFrom="paragraph">
                        <wp:posOffset>302260</wp:posOffset>
                      </wp:positionV>
                      <wp:extent cx="838200" cy="784860"/>
                      <wp:effectExtent l="38100" t="0" r="19050" b="110490"/>
                      <wp:wrapNone/>
                      <wp:docPr id="1983" name="Elbow Connector 1983"/>
                      <wp:cNvGraphicFramePr/>
                      <a:graphic xmlns:a="http://schemas.openxmlformats.org/drawingml/2006/main">
                        <a:graphicData uri="http://schemas.microsoft.com/office/word/2010/wordprocessingShape">
                          <wps:wsp>
                            <wps:cNvCnPr/>
                            <wps:spPr>
                              <a:xfrm rot="10800000" flipV="1">
                                <a:off x="0" y="0"/>
                                <a:ext cx="838200" cy="784860"/>
                              </a:xfrm>
                              <a:prstGeom prst="bentConnector3">
                                <a:avLst>
                                  <a:gd name="adj1" fmla="val 50000"/>
                                </a:avLst>
                              </a:prstGeom>
                              <a:noFill/>
                              <a:ln w="19050"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7506E1" id="Elbow Connector 1983" o:spid="_x0000_s1026" type="#_x0000_t34" style="position:absolute;margin-left:94.5pt;margin-top:23.8pt;width:66pt;height:61.8pt;rotation:180;flip:y;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zA9gEAAM4DAAAOAAAAZHJzL2Uyb0RvYy54bWysU02P0zAQvSPxHyzfadItu2SrpivR7nJB&#10;UAmW+9SxEyN/aWya9t8zdkL5uiFysGyP58289yabh7M17CQxau9avlzUnEknfKdd3/Lnz0+vGs5i&#10;AteB8U62/CIjf9i+fLEZw1re+MGbTiIjEBfXY2j5kFJYV1UUg7QQFz5IR0Hl0UKiI/ZVhzASujXV&#10;TV3fVaPHLqAXMka63U9Bvi34SkmRPioVZWKm5dRbKiuW9ZjXaruBdY8QBi3mNuAfurCgHRW9Qu0h&#10;AfuG+i8oqwX66FVaCG8rr5QWsnAgNsv6DzafBgiycCFxYrjKFP8frPhwOiDTHXl336w4c2DJpUdz&#10;9CPbeedIQI+sxEiqMcQ1ZezcAedTDAfMvM8KLUNP+i7rps4fZ8ro8IUuijBElZ2L7per7vKcmKDL&#10;ZtWQl5wJCr1pXjd3xZdqQs3oAWN6J71ledPyo3Tp2tyqwMPpfUzFgG7mAN3XJfVgDfl5AsNuS1PU&#10;NuHOr2n3AzmnOv+kjSkTYRwbsyT1bW4LaDCVgURbG0iq6HrOwPQ08SJhqR+90V1Oz0AR++POIKOy&#10;xLV+m1Gmwr89y7X3EIfpXQlN85hAm0fXsXQJZAYg+nHONy7jyzLYRDiDZk8mF/Lu6LtLMafc09AU&#10;vvOA56n89Vyyf/6G2+8AAAD//wMAUEsDBBQABgAIAAAAIQBqW9Wq3QAAAAoBAAAPAAAAZHJzL2Rv&#10;d25yZXYueG1sTI/BTsMwEETvSPyDtUjcqJOAkhLiVAhawQ1a+IBtvMSB2I5stw1/z3KC4+yMZt80&#10;q9mO4kghDt4pyBcZCHKd14PrFby/ba6WIGJCp3H0jhR8U4RVe37WYK39yW3puEu94BIXa1RgUppq&#10;KWNnyGJc+Ikcex8+WEwsQy91wBOX21EWWVZKi4PjDwYnejDUfe0OVkEqN/lnqMrHl+f1uiLstk+v&#10;mVHq8mK+vwORaE5/YfjFZ3RomWnvD05HMbJe3vKWpOCmKkFw4LrI+bBnp8oLkG0j/09ofwAAAP//&#10;AwBQSwECLQAUAAYACAAAACEAtoM4kv4AAADhAQAAEwAAAAAAAAAAAAAAAAAAAAAAW0NvbnRlbnRf&#10;VHlwZXNdLnhtbFBLAQItABQABgAIAAAAIQA4/SH/1gAAAJQBAAALAAAAAAAAAAAAAAAAAC8BAABf&#10;cmVscy8ucmVsc1BLAQItABQABgAIAAAAIQCJcuzA9gEAAM4DAAAOAAAAAAAAAAAAAAAAAC4CAABk&#10;cnMvZTJvRG9jLnhtbFBLAQItABQABgAIAAAAIQBqW9Wq3QAAAAoBAAAPAAAAAAAAAAAAAAAAAFAE&#10;AABkcnMvZG93bnJldi54bWxQSwUGAAAAAAQABADzAAAAWgUAAAAA&#10;" strokecolor="#00b050" strokeweight="1.5pt">
                      <v:stroke endarrow="open"/>
                    </v:shape>
                  </w:pict>
                </mc:Fallback>
              </mc:AlternateContent>
            </w:r>
          </w:p>
        </w:tc>
        <w:tc>
          <w:tcPr>
            <w:tcW w:w="3321" w:type="dxa"/>
            <w:gridSpan w:val="4"/>
            <w:tcBorders>
              <w:top w:val="single" w:sz="12" w:space="0" w:color="FFC000"/>
              <w:left w:val="single" w:sz="12" w:space="0" w:color="FFC000"/>
              <w:bottom w:val="single" w:sz="12" w:space="0" w:color="FFC000"/>
              <w:right w:val="single" w:sz="12" w:space="0" w:color="FFC000"/>
            </w:tcBorders>
            <w:vAlign w:val="center"/>
          </w:tcPr>
          <w:p w:rsidR="00602FDD" w:rsidRPr="00E077A7" w:rsidRDefault="00602FDD" w:rsidP="00602FDD">
            <w:pPr>
              <w:jc w:val="center"/>
              <w:rPr>
                <w:rFonts w:cs="Arial"/>
                <w:noProof/>
                <w:lang w:eastAsia="ja-JP"/>
              </w:rPr>
            </w:pPr>
            <w:r>
              <w:rPr>
                <w:rFonts w:cs="Arial"/>
                <w:noProof/>
              </w:rPr>
              <mc:AlternateContent>
                <mc:Choice Requires="wps">
                  <w:drawing>
                    <wp:anchor distT="0" distB="0" distL="114300" distR="114300" simplePos="0" relativeHeight="252536832" behindDoc="0" locked="0" layoutInCell="1" allowOverlap="1" wp14:anchorId="4870F48B" wp14:editId="30625ED9">
                      <wp:simplePos x="0" y="0"/>
                      <wp:positionH relativeFrom="column">
                        <wp:posOffset>2024380</wp:posOffset>
                      </wp:positionH>
                      <wp:positionV relativeFrom="paragraph">
                        <wp:posOffset>247650</wp:posOffset>
                      </wp:positionV>
                      <wp:extent cx="754380" cy="739140"/>
                      <wp:effectExtent l="0" t="0" r="45720" b="118110"/>
                      <wp:wrapNone/>
                      <wp:docPr id="20513" name="Elbow Connector 20513"/>
                      <wp:cNvGraphicFramePr/>
                      <a:graphic xmlns:a="http://schemas.openxmlformats.org/drawingml/2006/main">
                        <a:graphicData uri="http://schemas.microsoft.com/office/word/2010/wordprocessingShape">
                          <wps:wsp>
                            <wps:cNvCnPr/>
                            <wps:spPr>
                              <a:xfrm>
                                <a:off x="0" y="0"/>
                                <a:ext cx="754380" cy="739140"/>
                              </a:xfrm>
                              <a:prstGeom prst="bentConnector3">
                                <a:avLst>
                                  <a:gd name="adj1" fmla="val 50000"/>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EA8001" id="Elbow Connector 20513" o:spid="_x0000_s1026" type="#_x0000_t34" style="position:absolute;margin-left:159.4pt;margin-top:19.5pt;width:59.4pt;height:58.2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pH6QEAALcDAAAOAAAAZHJzL2Uyb0RvYy54bWysU02P0zAQvSPxHyzfadJ2y+5GTffQbrkg&#10;qAT8gKk/kiB/aWya9t8zdkN3gRuiB9f2eN7Me/Oyfjpbw04K4+Bdy+ezmjPlhJeD61r+7ev+3QNn&#10;MYGTYLxTLb+oyJ82b9+sx9Cohe+9kQoZgbjYjKHlfUqhqaooemUhznxQjoLao4VER+wqiTASujXV&#10;oq7fV6NHGdALFSPd7q5Bvin4WiuRPmsdVWKm5dRbKiuW9ZjXarOGpkMI/SCmNuAfurAwOCp6g9pB&#10;AvYDh7+g7CDQR6/TTHhbea0HoQoHYjOv/2DzpYegChcSJ4abTPH/wYpPpwOyQbZ8Ua/mS84cWBrT&#10;szn6kW29c6SgR3YNklhjiA3lbN0Bp1MMB8zMzxpt/idO7FwEvtwEVufEBF3er+6WDzQGQaH75eP8&#10;rgygekkOGNMH5S3Lm5YflUu3JpZFYDh9jKkoLadeQX6fc6atocGdwLBVTb88WMKdXtPuF3JOdX4/&#10;GFNGbxwbybeP9Sq3BeRAbSDR1gbSJLqOMzAdWVskLPWjN4PM6RkoYnfcGmRUtuX7/avCvz3LtXcQ&#10;++u7EroaL8Fgnp1k6RJIdED049S4cRlfFQcT4cwmS38VO++OXl7KDMo9uaPwnZyc7ff6XLJfvrfN&#10;TwAAAP//AwBQSwMEFAAGAAgAAAAhAA8Lq9fhAAAACgEAAA8AAABkcnMvZG93bnJldi54bWxMj01P&#10;wzAMhu9I/IfISNxYuq+ylaYTQuKAQGPdduCYNSat1jilybby7zEnuNnyo9fPm68G14oz9qHxpGA8&#10;SkAgVd40ZBXsd893CxAhajK69YQKvjHAqri+ynVm/IVKPG+jFRxCIdMK6hi7TMpQ1eh0GPkOiW+f&#10;vnc68tpbaXp94XDXykmSpNLphvhDrTt8qrE6bk9Owcv72qaT17fkqyrj8uO42QRbWqVub4bHBxAR&#10;h/gHw68+q0PBTgd/IhNEq2A6XrB65GHJnRiYTe9TEAcm5/MZyCKX/ysUPwAAAP//AwBQSwECLQAU&#10;AAYACAAAACEAtoM4kv4AAADhAQAAEwAAAAAAAAAAAAAAAAAAAAAAW0NvbnRlbnRfVHlwZXNdLnht&#10;bFBLAQItABQABgAIAAAAIQA4/SH/1gAAAJQBAAALAAAAAAAAAAAAAAAAAC8BAABfcmVscy8ucmVs&#10;c1BLAQItABQABgAIAAAAIQDunRpH6QEAALcDAAAOAAAAAAAAAAAAAAAAAC4CAABkcnMvZTJvRG9j&#10;LnhtbFBLAQItABQABgAIAAAAIQAPC6vX4QAAAAoBAAAPAAAAAAAAAAAAAAAAAEMEAABkcnMvZG93&#10;bnJldi54bWxQSwUGAAAAAAQABADzAAAAUQUAAAAA&#10;" strokecolor="red" strokeweight="1.5pt">
                      <v:stroke endarrow="open"/>
                    </v:shape>
                  </w:pict>
                </mc:Fallback>
              </mc:AlternateContent>
            </w:r>
          </w:p>
        </w:tc>
        <w:tc>
          <w:tcPr>
            <w:tcW w:w="3321" w:type="dxa"/>
            <w:gridSpan w:val="2"/>
            <w:tcBorders>
              <w:top w:val="nil"/>
              <w:left w:val="single" w:sz="12" w:space="0" w:color="FFC000"/>
              <w:bottom w:val="nil"/>
              <w:right w:val="single" w:sz="12" w:space="0" w:color="B31E8E"/>
            </w:tcBorders>
            <w:vAlign w:val="center"/>
          </w:tcPr>
          <w:p w:rsidR="00602FDD" w:rsidRPr="00E077A7" w:rsidRDefault="00602FDD" w:rsidP="00602FDD">
            <w:pPr>
              <w:jc w:val="center"/>
              <w:rPr>
                <w:rFonts w:cs="Arial"/>
                <w:noProof/>
                <w:lang w:eastAsia="ja-JP"/>
              </w:rPr>
            </w:pPr>
          </w:p>
        </w:tc>
      </w:tr>
      <w:tr w:rsidR="00602FDD" w:rsidRPr="00E077A7" w:rsidTr="00602FDD">
        <w:trPr>
          <w:trHeight w:val="1787"/>
        </w:trPr>
        <w:tc>
          <w:tcPr>
            <w:tcW w:w="2518" w:type="dxa"/>
            <w:gridSpan w:val="3"/>
            <w:tcBorders>
              <w:top w:val="nil"/>
              <w:left w:val="single" w:sz="12" w:space="0" w:color="B31E8E"/>
              <w:bottom w:val="nil"/>
              <w:right w:val="nil"/>
            </w:tcBorders>
            <w:vAlign w:val="center"/>
          </w:tcPr>
          <w:p w:rsidR="00602FDD" w:rsidRPr="00E077A7" w:rsidRDefault="00602FDD" w:rsidP="00602FDD">
            <w:pPr>
              <w:jc w:val="center"/>
              <w:rPr>
                <w:rFonts w:cs="Arial"/>
                <w:noProof/>
                <w:lang w:eastAsia="ja-JP"/>
              </w:rPr>
            </w:pPr>
            <w:r>
              <w:rPr>
                <w:rFonts w:cs="Arial"/>
                <w:noProof/>
              </w:rPr>
              <mc:AlternateContent>
                <mc:Choice Requires="wps">
                  <w:drawing>
                    <wp:anchor distT="0" distB="0" distL="114300" distR="114300" simplePos="0" relativeHeight="252537856" behindDoc="0" locked="0" layoutInCell="1" allowOverlap="1" wp14:anchorId="48DD8951" wp14:editId="75E9C423">
                      <wp:simplePos x="0" y="0"/>
                      <wp:positionH relativeFrom="column">
                        <wp:posOffset>741045</wp:posOffset>
                      </wp:positionH>
                      <wp:positionV relativeFrom="paragraph">
                        <wp:posOffset>838835</wp:posOffset>
                      </wp:positionV>
                      <wp:extent cx="0" cy="640080"/>
                      <wp:effectExtent l="95250" t="0" r="76200" b="64770"/>
                      <wp:wrapNone/>
                      <wp:docPr id="20515" name="Straight Arrow Connector 20515"/>
                      <wp:cNvGraphicFramePr/>
                      <a:graphic xmlns:a="http://schemas.openxmlformats.org/drawingml/2006/main">
                        <a:graphicData uri="http://schemas.microsoft.com/office/word/2010/wordprocessingShape">
                          <wps:wsp>
                            <wps:cNvCnPr/>
                            <wps:spPr>
                              <a:xfrm>
                                <a:off x="0" y="0"/>
                                <a:ext cx="0" cy="640080"/>
                              </a:xfrm>
                              <a:prstGeom prst="straightConnector1">
                                <a:avLst/>
                              </a:prstGeom>
                              <a:noFill/>
                              <a:ln w="19050"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E0E6EA" id="Straight Arrow Connector 20515" o:spid="_x0000_s1026" type="#_x0000_t32" style="position:absolute;margin-left:58.35pt;margin-top:66.05pt;width:0;height:50.4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0d0QEAAJIDAAAOAAAAZHJzL2Uyb0RvYy54bWysU02P0zAQvSPxHyzfadKKrpaq6QpalguC&#10;Sgs/YOo4iSV/acY07b9n7ITuAjfExfHYnjfz3rxsHy7OirNGMsE3crmopdBehdb4vpHfvz2+uZeC&#10;EvgWbPC6kVdN8mH3+tV2jBu9CkOwrUbBIJ42Y2zkkFLcVBWpQTugRYja82UX0EHiEPuqRRgZ3dlq&#10;Vdd31RiwjRiUJuLTw3QpdwW/67RKX7uOdBK2kdxbKiuW9ZTXareFTY8QB6PmNuAfunBgPBe9QR0g&#10;gfiB5i8oZxQGCl1aqOCq0HVG6cKB2SzrP9g8DRB14cLiULzJRP8PVn05H1GYtpGrer1cS+HB8Zie&#10;EoLphyTeI4ZR7IP3LGVAMb1i1cZIG07e+yPOEcUjZgkuHbr8ZXLiUpS+3pTWlyTUdKj49O5tXd+X&#10;IVTPeREpfdLBibxpJM2t3HpYFqHh/JkSV+bEXwm5qA+PxtoyVevFyJZ8V6958ArYXJ2FxFsXmS75&#10;XgqwPbtWJSyQFKxpc3oGIuxPe4viDNk59YeMMpX77VmufQAapnflavJUAmM/+laka2Q9Ics451uf&#10;8XUx58whiznJl3en0F6LqlWOePCF5WzS7KyXMe9f/kq7nwAAAP//AwBQSwMEFAAGAAgAAAAhALt4&#10;w+XgAAAACwEAAA8AAABkcnMvZG93bnJldi54bWxMj81qwzAQhO+FvoPYQm+NbIemiWs5lEIpLQTy&#10;B70q1sY2sVZGUhLn7bvpJb3t7A6z3xTzwXbihD60jhSkowQEUuVMS7WC7ebjaQoiRE1Gd45QwQUD&#10;zMv7u0Lnxp1phad1rAWHUMi1gibGPpcyVA1aHUauR+Lb3nmrI0tfS+P1mcNtJ7MkmUirW+IPje7x&#10;vcHqsD5aBc+b6adffsXl9+qw2PvtrF1cflqlHh+Gt1cQEYd4M8MVn9GhZKadO5IJomOdTl7YysM4&#10;S0FcHX+bnYJsnM1AloX836H8BQAA//8DAFBLAQItABQABgAIAAAAIQC2gziS/gAAAOEBAAATAAAA&#10;AAAAAAAAAAAAAAAAAABbQ29udGVudF9UeXBlc10ueG1sUEsBAi0AFAAGAAgAAAAhADj9If/WAAAA&#10;lAEAAAsAAAAAAAAAAAAAAAAALwEAAF9yZWxzLy5yZWxzUEsBAi0AFAAGAAgAAAAhAKSRXR3RAQAA&#10;kgMAAA4AAAAAAAAAAAAAAAAALgIAAGRycy9lMm9Eb2MueG1sUEsBAi0AFAAGAAgAAAAhALt4w+Xg&#10;AAAACwEAAA8AAAAAAAAAAAAAAAAAKwQAAGRycy9kb3ducmV2LnhtbFBLBQYAAAAABAAEAPMAAAA4&#10;BQAAAAA=&#10;" strokecolor="#00b050" strokeweight="1.5pt">
                      <v:stroke endarrow="open"/>
                    </v:shape>
                  </w:pict>
                </mc:Fallback>
              </mc:AlternateContent>
            </w:r>
            <w:r>
              <w:rPr>
                <w:noProof/>
              </w:rPr>
              <mc:AlternateContent>
                <mc:Choice Requires="wps">
                  <w:drawing>
                    <wp:anchor distT="0" distB="0" distL="114300" distR="114300" simplePos="0" relativeHeight="252540928" behindDoc="0" locked="0" layoutInCell="1" allowOverlap="1" wp14:anchorId="24165925" wp14:editId="08669F9C">
                      <wp:simplePos x="0" y="0"/>
                      <wp:positionH relativeFrom="column">
                        <wp:posOffset>480060</wp:posOffset>
                      </wp:positionH>
                      <wp:positionV relativeFrom="paragraph">
                        <wp:posOffset>340995</wp:posOffset>
                      </wp:positionV>
                      <wp:extent cx="518160" cy="366395"/>
                      <wp:effectExtent l="0" t="0" r="0" b="0"/>
                      <wp:wrapNone/>
                      <wp:docPr id="20516" name="Text Box 20516"/>
                      <wp:cNvGraphicFramePr/>
                      <a:graphic xmlns:a="http://schemas.openxmlformats.org/drawingml/2006/main">
                        <a:graphicData uri="http://schemas.microsoft.com/office/word/2010/wordprocessingShape">
                          <wps:wsp>
                            <wps:cNvSpPr txBox="1"/>
                            <wps:spPr>
                              <a:xfrm>
                                <a:off x="0" y="0"/>
                                <a:ext cx="51816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602FDD">
                                  <w:pPr>
                                    <w:spacing w:before="0" w:after="0"/>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5925" id="Text Box 20516" o:spid="_x0000_s1124" type="#_x0000_t202" style="position:absolute;left:0;text-align:left;margin-left:37.8pt;margin-top:26.85pt;width:40.8pt;height:28.8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FKhAIAAHEFAAAOAAAAZHJzL2Uyb0RvYy54bWysVN9P2zAQfp+0/8Hy+0hTaFciUtSBmCYh&#10;QKMTz65j02i2z7PdJt1fz9lJ2qrbC9NekvPd58/3++q61YpshfM1mJLmZyNKhOFQ1ea1pD+Wd59m&#10;lPjATMUUGFHSnfD0ev7xw1VjCzGGNahKOIIkxheNLek6BFtkmedroZk/AysMGiU4zQIe3WtWOdYg&#10;u1bZeDSaZg24yjrgwnvU3nZGOk/8UgoeHqX0IhBVUvQtpK9L31X8ZvMrVrw6Ztc1791g/+CFZrXB&#10;R/dUtywwsnH1H1S65g48yHDGQWcgZc1FigGjyUcn0TyvmRUpFkyOt/s0+f9Hyx+2T47UVUnHo0k+&#10;pcQwjWVaijaQL9CSTotZaqwvEPxsER5aNGG1Y/ai3qMyBt9Kp+MfwyJox3zv9jmOhByVk3yWT9HC&#10;0XQ+nZ5fTiJLdrhsnQ9fBWgShZI6LGHKLNve+9BBB0h8y8BdrRTqWaEMaUo6PZ+M0oW9BcmViQCR&#10;GqKnOTiepLBToiP5LiQmJPkfFakVxY1yZMuwiRjnwoQUeuJFdERJdOI9F3v8wav3XO7iGF4GE/aX&#10;dW3ApehP3K5+Di7LDo85P4o7iqFdtakTLmdDYVdQ7bDeDrq58Zbf1ViVe+bDE3M4KFhIHP7wiB+p&#10;ALMPvUTJGtzvv+kjHvsXrZQ0OHgl9b82zAlK1DeDnX2ZX1zESU2Hi8nnMR7csWV1bDEbfQNYlhzX&#10;jOVJjPigBlE60C+4IxbxVTQxw/HtkoZBvAndOsAdw8VikUA4m5aFe/NseaSOVYo9t2xfmLN9Ywbs&#10;6AcYRpQVJ/3ZYeNNA4tNAFmn5o2J7rLaFwDnOrV/v4Pi4jg+J9RhU87fAAAA//8DAFBLAwQUAAYA&#10;CAAAACEAerp9TOEAAAAJAQAADwAAAGRycy9kb3ducmV2LnhtbEyPwU7DMBBE70j8g7WVuFEngTRV&#10;iFNVkSokBIeWXrg58TaJaq9D7LaBr8c9ldusZjTztlhNRrMzjq63JCCeR8CQGqt6agXsPzePS2DO&#10;S1JSW0IBP+hgVd7fFTJX9kJbPO98y0IJuVwK6Lwfcs5d06GRbm4HpOAd7GikD+fYcjXKSyg3midR&#10;tOBG9hQWOjlg1WFz3J2MgLdq8yG3dWKWv7p6fT+sh+/9VyrEw2xavwDzOPlbGK74AR3KwFTbEynH&#10;tIAsXYSkgPQpA3b10ywBVgcRx8/Ay4L//6D8AwAA//8DAFBLAQItABQABgAIAAAAIQC2gziS/gAA&#10;AOEBAAATAAAAAAAAAAAAAAAAAAAAAABbQ29udGVudF9UeXBlc10ueG1sUEsBAi0AFAAGAAgAAAAh&#10;ADj9If/WAAAAlAEAAAsAAAAAAAAAAAAAAAAALwEAAF9yZWxzLy5yZWxzUEsBAi0AFAAGAAgAAAAh&#10;AOP/oUqEAgAAcQUAAA4AAAAAAAAAAAAAAAAALgIAAGRycy9lMm9Eb2MueG1sUEsBAi0AFAAGAAgA&#10;AAAhAHq6fUzhAAAACQEAAA8AAAAAAAAAAAAAAAAA3gQAAGRycy9kb3ducmV2LnhtbFBLBQYAAAAA&#10;BAAEAPMAAADsBQAAAAA=&#10;" filled="f" stroked="f" strokeweight=".5pt">
                      <v:textbox>
                        <w:txbxContent>
                          <w:p w:rsidR="0091685E" w:rsidRDefault="0091685E" w:rsidP="00602FDD">
                            <w:pPr>
                              <w:spacing w:before="0" w:after="0"/>
                            </w:pPr>
                            <w:r>
                              <w:t>yes</w:t>
                            </w:r>
                          </w:p>
                        </w:txbxContent>
                      </v:textbox>
                    </v:shape>
                  </w:pict>
                </mc:Fallback>
              </mc:AlternateContent>
            </w:r>
            <w:r>
              <w:rPr>
                <w:rFonts w:cs="Arial"/>
                <w:noProof/>
              </w:rPr>
              <mc:AlternateContent>
                <mc:Choice Requires="wps">
                  <w:drawing>
                    <wp:inline distT="0" distB="0" distL="0" distR="0" wp14:anchorId="6405DBDE" wp14:editId="4FD0B654">
                      <wp:extent cx="944880" cy="830580"/>
                      <wp:effectExtent l="0" t="0" r="26670" b="26670"/>
                      <wp:docPr id="20517" name="Flowchart: Decision 20517"/>
                      <wp:cNvGraphicFramePr/>
                      <a:graphic xmlns:a="http://schemas.openxmlformats.org/drawingml/2006/main">
                        <a:graphicData uri="http://schemas.microsoft.com/office/word/2010/wordprocessingShape">
                          <wps:wsp>
                            <wps:cNvSpPr/>
                            <wps:spPr>
                              <a:xfrm>
                                <a:off x="0" y="0"/>
                                <a:ext cx="944880" cy="830580"/>
                              </a:xfrm>
                              <a:prstGeom prst="flowChartDecision">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B12151" id="Flowchart: Decision 20517" o:spid="_x0000_s1026" type="#_x0000_t110" style="width:74.4pt;height:6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NaaQIAAM8EAAAOAAAAZHJzL2Uyb0RvYy54bWysVMlu2zAQvRfoPxC8N5JduXGEyIFhw0WB&#10;IDGQFDmPKdIiwK0kbTn9+g4pOUnTnopeqBnO/vhG1zcnrciR+yCtaejkoqSEG2ZbafYN/f64+TSn&#10;JEQwLShreEOfeaA3i48frntX86ntrGq5J5jEhLp3De1idHVRBNZxDeHCOm7QKKzXEFH1+6L10GN2&#10;rYppWX4peutb5y3jIeDtejDSRc4vBGfxXojAI1ENxd5iPn0+d+ksFtdQ7z24TrKxDfiHLjRIg0Vf&#10;Uq0hAjl4+UcqLZm3wYp4wawurBCS8TwDTjMp303z0IHjeRYEJ7gXmML/S8vujltPZNvQaTmbXFJi&#10;QOMzbZTtWQc+1mTNmUyvSwYHBKx3oca4B7f1oxZQTNOfhNfpi3ORUwb5+QVkfoqE4eVVVc3n+BQM&#10;TfPP5QxlzFK8Bjsf4lduNUlCQwW2skqtnBvJOMPxNsQh7uyfChu7kUrhPdTKkB6nmlVlKgbILaEg&#10;oqgdThvMnhJQeyQtiz6nDFbJNoWn6OD3u5Xy5AhInFU5K6v12OZvbqn2GkI3+GXT6KZMSsMzBcdW&#10;E24DUkna2fYZofd24GRwbCMx2y2EuAWPJMS2cbHiPR4Jg4baUaKks/7n3+6TP3IDrZT0SGqc88cB&#10;PKdEfTPImqtJVaUtyEo1u5yi4t9adm8t5qBXFsef4Ao7lsXkH9VZFN7qJ9y/ZaqKJjAMaw+Ijsoq&#10;DsuGG8z4cpndkPkO4q15cCwlTzglHB9PT+Dd+OoR6XJnzwsA9bv3HnxTpLHLQ7RCZjK84oqMSgpu&#10;TebWuOFpLd/q2ev1P7T4BQAA//8DAFBLAwQUAAYACAAAACEAJTGsEdsAAAAFAQAADwAAAGRycy9k&#10;b3ducmV2LnhtbEyPQUvDQBCF74L/YRnBm92NDRpiNkWU4kWRVkvxts2OSTA7G7LbJP57p170Mszw&#10;Hm++V6xm14kRh9B60pAsFAikytuWag3vb+urDESIhqzpPKGGbwywKs/PCpNbP9EGx22sBYdQyI2G&#10;JsY+lzJUDToTFr5HYu3TD85EPoda2sFMHO46ea3UjXSmJf7QmB4fGqy+tkenIV268XGnkul5/WTV&#10;a/rxktzuo9aXF/P9HYiIc/wzwwmf0aFkpoM/kg2i08BF4u88aWnGNQ68LFUGsizkf/ryBwAA//8D&#10;AFBLAQItABQABgAIAAAAIQC2gziS/gAAAOEBAAATAAAAAAAAAAAAAAAAAAAAAABbQ29udGVudF9U&#10;eXBlc10ueG1sUEsBAi0AFAAGAAgAAAAhADj9If/WAAAAlAEAAAsAAAAAAAAAAAAAAAAALwEAAF9y&#10;ZWxzLy5yZWxzUEsBAi0AFAAGAAgAAAAhAFQIA1ppAgAAzwQAAA4AAAAAAAAAAAAAAAAALgIAAGRy&#10;cy9lMm9Eb2MueG1sUEsBAi0AFAAGAAgAAAAhACUxrBHbAAAABQEAAA8AAAAAAAAAAAAAAAAAwwQA&#10;AGRycy9kb3ducmV2LnhtbFBLBQYAAAAABAAEAPMAAADLBQAAAAA=&#10;" filled="f" strokecolor="#c0504d" strokeweight="2pt">
                      <w10:anchorlock/>
                    </v:shape>
                  </w:pict>
                </mc:Fallback>
              </mc:AlternateContent>
            </w:r>
          </w:p>
        </w:tc>
        <w:tc>
          <w:tcPr>
            <w:tcW w:w="802" w:type="dxa"/>
            <w:tcBorders>
              <w:top w:val="nil"/>
              <w:left w:val="nil"/>
              <w:bottom w:val="nil"/>
              <w:right w:val="nil"/>
            </w:tcBorders>
            <w:vAlign w:val="center"/>
          </w:tcPr>
          <w:p w:rsidR="00602FDD" w:rsidRPr="00E077A7" w:rsidRDefault="00602FDD" w:rsidP="00602FDD">
            <w:pPr>
              <w:jc w:val="center"/>
              <w:rPr>
                <w:rFonts w:cs="Arial"/>
                <w:noProof/>
                <w:lang w:eastAsia="ja-JP"/>
              </w:rPr>
            </w:pPr>
          </w:p>
        </w:tc>
        <w:tc>
          <w:tcPr>
            <w:tcW w:w="3321" w:type="dxa"/>
            <w:gridSpan w:val="4"/>
            <w:tcBorders>
              <w:top w:val="nil"/>
              <w:left w:val="nil"/>
              <w:bottom w:val="nil"/>
              <w:right w:val="nil"/>
            </w:tcBorders>
            <w:vAlign w:val="center"/>
          </w:tcPr>
          <w:p w:rsidR="00602FDD" w:rsidRPr="00E077A7" w:rsidRDefault="00602FDD" w:rsidP="00602FDD">
            <w:pPr>
              <w:jc w:val="center"/>
              <w:rPr>
                <w:rFonts w:cs="Arial"/>
                <w:noProof/>
                <w:lang w:eastAsia="ja-JP"/>
              </w:rPr>
            </w:pPr>
          </w:p>
        </w:tc>
        <w:tc>
          <w:tcPr>
            <w:tcW w:w="980" w:type="dxa"/>
            <w:tcBorders>
              <w:top w:val="nil"/>
              <w:left w:val="nil"/>
              <w:bottom w:val="nil"/>
              <w:right w:val="nil"/>
            </w:tcBorders>
            <w:vAlign w:val="center"/>
          </w:tcPr>
          <w:p w:rsidR="00602FDD" w:rsidRPr="00E077A7" w:rsidRDefault="00602FDD" w:rsidP="00602FDD">
            <w:pPr>
              <w:jc w:val="center"/>
              <w:rPr>
                <w:rFonts w:cs="Arial"/>
                <w:noProof/>
                <w:lang w:eastAsia="ja-JP"/>
              </w:rPr>
            </w:pPr>
          </w:p>
        </w:tc>
        <w:tc>
          <w:tcPr>
            <w:tcW w:w="2341" w:type="dxa"/>
            <w:tcBorders>
              <w:top w:val="nil"/>
              <w:left w:val="nil"/>
              <w:bottom w:val="nil"/>
              <w:right w:val="single" w:sz="12" w:space="0" w:color="B31E8E"/>
            </w:tcBorders>
            <w:vAlign w:val="center"/>
          </w:tcPr>
          <w:p w:rsidR="00602FDD" w:rsidRPr="00E077A7" w:rsidRDefault="00602FDD" w:rsidP="00602FDD">
            <w:pPr>
              <w:rPr>
                <w:rFonts w:cs="Arial"/>
                <w:noProof/>
                <w:lang w:eastAsia="ja-JP"/>
              </w:rPr>
            </w:pPr>
            <w:r>
              <w:rPr>
                <w:rFonts w:cs="Arial"/>
                <w:noProof/>
              </w:rPr>
              <mc:AlternateContent>
                <mc:Choice Requires="wps">
                  <w:drawing>
                    <wp:anchor distT="0" distB="0" distL="114300" distR="114300" simplePos="0" relativeHeight="252538880" behindDoc="0" locked="0" layoutInCell="1" allowOverlap="1" wp14:anchorId="14EF96D3" wp14:editId="4679DC1E">
                      <wp:simplePos x="0" y="0"/>
                      <wp:positionH relativeFrom="column">
                        <wp:posOffset>487680</wp:posOffset>
                      </wp:positionH>
                      <wp:positionV relativeFrom="paragraph">
                        <wp:posOffset>899795</wp:posOffset>
                      </wp:positionV>
                      <wp:extent cx="0" cy="579120"/>
                      <wp:effectExtent l="95250" t="0" r="76200" b="49530"/>
                      <wp:wrapNone/>
                      <wp:docPr id="20519" name="Straight Arrow Connector 20519"/>
                      <wp:cNvGraphicFramePr/>
                      <a:graphic xmlns:a="http://schemas.openxmlformats.org/drawingml/2006/main">
                        <a:graphicData uri="http://schemas.microsoft.com/office/word/2010/wordprocessingShape">
                          <wps:wsp>
                            <wps:cNvCnPr/>
                            <wps:spPr>
                              <a:xfrm>
                                <a:off x="0" y="0"/>
                                <a:ext cx="0" cy="57912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9C34A6" id="Straight Arrow Connector 20519" o:spid="_x0000_s1026" type="#_x0000_t32" style="position:absolute;margin-left:38.4pt;margin-top:70.85pt;width:0;height:45.6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Vp0wEAAJIDAAAOAAAAZHJzL2Uyb0RvYy54bWysU12v0zAMfUfiP0R5Z+0mDbjTuiu0MV4Q&#10;TLqXH+ClaRspX7LDuv17nLSMC7wh+pDaSXxsH59sH6/OiotGMsE3crmopdBehdb4vpHfno9v3ktB&#10;CXwLNnjdyJsm+bh7/Wo7xo1ehSHYVqNgEE+bMTZySCluqorUoB3QIkTt+bAL6CCxi33VIoyM7my1&#10;quu31RiwjRiUJuLdw3QodwW/67RKX7uOdBK2kVxbKiuW9ZzXareFTY8QB6PmMuAfqnBgPCe9Qx0g&#10;gfiO5i8oZxQGCl1aqOCq0HVG6dIDd7Os/+jmaYCoSy9MDsU7TfT/YNWXywmFaRu5qtfLByk8OB7T&#10;U0Iw/ZDEB8Qwin3wnqkMKKZbzNoYacPBe3/C2aN4wkzBtUOX/9ycuBamb3em9TUJNW0q3l2/e1iu&#10;yhCqX3ERKX3SwYlsNJLmUu41LAvRcPlMiTNz4M+AnNSHo7G2TNV6MbIkH+o1D14Bi6uzkNh0kdsl&#10;30sBtmfVqoQFkoI1bQ7PQIT9eW9RXICVczzW/GWxcLrfruXcB6BhuleOJk0lMPajb0W6ReYTMo1z&#10;vPUZXxdxzj1kMif6snUO7a2wWmWPB1/SziLNynrps/3yKe1+AAAA//8DAFBLAwQUAAYACAAAACEA&#10;mRjGceAAAAAJAQAADwAAAGRycy9kb3ducmV2LnhtbEyPPU/DMBCGdyT+g3VILKh1mpYWQpyqQerA&#10;gAQtCLG58ZEE4nOw3Tb8ew4WGN8PvfdcvhxsJw7oQ+tIwWScgECqnGmpVvC0XY+uQISoyejOESr4&#10;wgDL4vQk15lxR3rEwybWgkcoZFpBE2OfSRmqBq0OY9cjcfbmvNWRpa+l8frI47aTaZLMpdUt8YVG&#10;93jbYPWx2VsFD/azvOxnq3J6Ub6vX/z9q2+f75Q6PxtWNyAiDvGvDD/4jA4FM+3cnkwQnYLFnMkj&#10;+7PJAgQXfo2dgnSaXoMscvn/g+IbAAD//wMAUEsBAi0AFAAGAAgAAAAhALaDOJL+AAAA4QEAABMA&#10;AAAAAAAAAAAAAAAAAAAAAFtDb250ZW50X1R5cGVzXS54bWxQSwECLQAUAAYACAAAACEAOP0h/9YA&#10;AACUAQAACwAAAAAAAAAAAAAAAAAvAQAAX3JlbHMvLnJlbHNQSwECLQAUAAYACAAAACEAUeCFadMB&#10;AACSAwAADgAAAAAAAAAAAAAAAAAuAgAAZHJzL2Uyb0RvYy54bWxQSwECLQAUAAYACAAAACEAmRjG&#10;ceAAAAAJAQAADwAAAAAAAAAAAAAAAAAtBAAAZHJzL2Rvd25yZXYueG1sUEsFBgAAAAAEAAQA8wAA&#10;ADoFAAAAAA==&#10;" strokecolor="red" strokeweight="1.5pt">
                      <v:stroke endarrow="open"/>
                    </v:shape>
                  </w:pict>
                </mc:Fallback>
              </mc:AlternateContent>
            </w:r>
            <w:r>
              <w:rPr>
                <w:noProof/>
              </w:rPr>
              <mc:AlternateContent>
                <mc:Choice Requires="wps">
                  <w:drawing>
                    <wp:anchor distT="0" distB="0" distL="114300" distR="114300" simplePos="0" relativeHeight="252539904" behindDoc="0" locked="0" layoutInCell="1" allowOverlap="1" wp14:anchorId="4BFE3EF8" wp14:editId="73C2824A">
                      <wp:simplePos x="0" y="0"/>
                      <wp:positionH relativeFrom="column">
                        <wp:posOffset>294640</wp:posOffset>
                      </wp:positionH>
                      <wp:positionV relativeFrom="paragraph">
                        <wp:posOffset>339725</wp:posOffset>
                      </wp:positionV>
                      <wp:extent cx="518160" cy="366395"/>
                      <wp:effectExtent l="0" t="0" r="0" b="0"/>
                      <wp:wrapNone/>
                      <wp:docPr id="20533" name="Text Box 20533"/>
                      <wp:cNvGraphicFramePr/>
                      <a:graphic xmlns:a="http://schemas.openxmlformats.org/drawingml/2006/main">
                        <a:graphicData uri="http://schemas.microsoft.com/office/word/2010/wordprocessingShape">
                          <wps:wsp>
                            <wps:cNvSpPr txBox="1"/>
                            <wps:spPr>
                              <a:xfrm>
                                <a:off x="0" y="0"/>
                                <a:ext cx="51816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602FDD">
                                  <w:pPr>
                                    <w:spacing w:before="0" w:after="0"/>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E3EF8" id="Text Box 20533" o:spid="_x0000_s1125" type="#_x0000_t202" style="position:absolute;margin-left:23.2pt;margin-top:26.75pt;width:40.8pt;height:28.8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GThAIAAHEFAAAOAAAAZHJzL2Uyb0RvYy54bWysVFtv2yAUfp+0/4B4X51LkzVWnCpr1WlS&#10;1VZLpz4TDIk14DAgsbNf3wO2k6jbS6e92IdzPj7OfX7daEX2wvkKTEGHFwNKhOFQVmZT0B/Pd5+u&#10;KPGBmZIpMKKgB+Hp9eLjh3ltczGCLahSOIIkxue1Leg2BJtnmedboZm/ACsMGiU4zQIe3SYrHauR&#10;XatsNBhMsxpcaR1w4T1qb1sjXSR+KQUPj1J6EYgqKPoW0tel7zp+s8Wc5RvH7LbinRvsH7zQrDL4&#10;6JHqlgVGdq76g0pX3IEHGS446AykrLhIMWA0w8GbaFZbZkWKBZPj7TFN/v/R8of9kyNVWdDRYDIe&#10;U2KYxjI9iyaQL9CQVotZqq3PEbyyCA8NmrDaMXtR71EZg2+k0/GPYRG0Y74PxxxHQo7KyfBqOEUL&#10;R9N4Oh3PJpElO122zoevAjSJQkEdljBllu3vfWihPSS+ZeCuUgr1LFeG1AWdjieDdOFoQXJlIkCk&#10;huhoTo4nKRyUaEm+C4kJSf5HRWpFcaMc2TNsIsa5MCGFnngRHVESnXjPxQ5/8uo9l9s4+pfBhONl&#10;XRlwKfo3bpc/e5dli8ecn8UdxdCsm9QJs1lf2DWUB6y3g3ZuvOV3FVblnvnwxBwOChYShz884kcq&#10;wOxDJ1GyBff7b/qIx/5FKyU1Dl5B/a8dc4IS9c1gZ8+Gl5dxUtPhcvJ5hAd3blmfW8xO3wCWZYhr&#10;xvIkRnxQvSgd6BfcEcv4KpqY4fh2QUMv3oR2HeCO4WK5TCCcTcvCvVlZHqljlWLPPTcvzNmuMQN2&#10;9AP0I8ryN/3ZYuNNA8tdAFml5o2JbrPaFQDnOrV/t4Pi4jg/J9RpUy5eAQAA//8DAFBLAwQUAAYA&#10;CAAAACEAyOFPRuAAAAAJAQAADwAAAGRycy9kb3ducmV2LnhtbEyPQUvDQBCF74L/YRnBm90kNiXE&#10;bEoJFEH00NqLt0myTYK7szG7baO/3ulJb/N4jzffK9azNeKsJz84UhAvIhCaGtcO1Ck4vG8fMhA+&#10;ILVoHGkF39rDury9KTBv3YV2+rwPneAS8jkq6EMYcyl902uLfuFGTewd3WQxsJw62U544XJrZBJF&#10;K2lxIP7Q46irXjef+5NV8FJt33BXJzb7MdXz63Ezfh0+UqXu7+bNE4ig5/AXhis+o0PJTLU7UeuF&#10;UbBcLTmpIH1MQVz9JONtNR9xnIAsC/l/QfkLAAD//wMAUEsBAi0AFAAGAAgAAAAhALaDOJL+AAAA&#10;4QEAABMAAAAAAAAAAAAAAAAAAAAAAFtDb250ZW50X1R5cGVzXS54bWxQSwECLQAUAAYACAAAACEA&#10;OP0h/9YAAACUAQAACwAAAAAAAAAAAAAAAAAvAQAAX3JlbHMvLnJlbHNQSwECLQAUAAYACAAAACEA&#10;Opzhk4QCAABxBQAADgAAAAAAAAAAAAAAAAAuAgAAZHJzL2Uyb0RvYy54bWxQSwECLQAUAAYACAAA&#10;ACEAyOFPRuAAAAAJAQAADwAAAAAAAAAAAAAAAADeBAAAZHJzL2Rvd25yZXYueG1sUEsFBgAAAAAE&#10;AAQA8wAAAOsFAAAAAA==&#10;" filled="f" stroked="f" strokeweight=".5pt">
                      <v:textbox>
                        <w:txbxContent>
                          <w:p w:rsidR="0091685E" w:rsidRDefault="0091685E" w:rsidP="00602FDD">
                            <w:pPr>
                              <w:spacing w:before="0" w:after="0"/>
                            </w:pPr>
                            <w:r>
                              <w:t>no</w:t>
                            </w:r>
                          </w:p>
                        </w:txbxContent>
                      </v:textbox>
                    </v:shape>
                  </w:pict>
                </mc:Fallback>
              </mc:AlternateContent>
            </w:r>
            <w:r>
              <w:rPr>
                <w:rFonts w:cs="Arial"/>
                <w:noProof/>
              </w:rPr>
              <mc:AlternateContent>
                <mc:Choice Requires="wps">
                  <w:drawing>
                    <wp:inline distT="0" distB="0" distL="0" distR="0" wp14:anchorId="080D34B1" wp14:editId="7DAB1BAD">
                      <wp:extent cx="944880" cy="830580"/>
                      <wp:effectExtent l="0" t="0" r="26670" b="26670"/>
                      <wp:docPr id="20537" name="Flowchart: Decision 20537"/>
                      <wp:cNvGraphicFramePr/>
                      <a:graphic xmlns:a="http://schemas.openxmlformats.org/drawingml/2006/main">
                        <a:graphicData uri="http://schemas.microsoft.com/office/word/2010/wordprocessingShape">
                          <wps:wsp>
                            <wps:cNvSpPr/>
                            <wps:spPr>
                              <a:xfrm>
                                <a:off x="0" y="0"/>
                                <a:ext cx="944880" cy="830580"/>
                              </a:xfrm>
                              <a:prstGeom prst="flowChartDecision">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8C83D0" id="Flowchart: Decision 20537" o:spid="_x0000_s1026" type="#_x0000_t110" style="width:74.4pt;height:6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JdaQIAAM8EAAAOAAAAZHJzL2Uyb0RvYy54bWysVMlu2zAQvRfoPxC8N5IduXGEyIFhw0WB&#10;IAmQFDmPKdIiwK0kbTn9+g4pOVt7KnqhZjj74xtdXR+1Igfug7SmoZOzkhJumG2l2TX0x+Pmy5yS&#10;EMG0oKzhDX3mgV4vPn+66l3Np7azquWeYBIT6t41tIvR1UURWMc1hDPruEGjsF5DRNXvitZDj9m1&#10;KqZl+bXorW+dt4yHgLfrwUgXOb8QnMU7IQKPRDUUe4v59PncprNYXEG98+A6ycY24B+60CANFn1J&#10;tYYIZO/lH6m0ZN4GK+IZs7qwQkjG8ww4zaT8MM1DB47nWRCc4F5gCv8vLbs93Hsi24ZOy9n5BSUG&#10;ND7TRtmedeBjTdacyfS6ZHBAwHoXaox7cPd+1AKKafqj8Dp9cS5yzCA/v4DMj5EwvLysqvkcn4Kh&#10;aX5ezlDGLMVrsPMhfuNWkyQ0VGArq9TKqZGMMxxuQhziTv6psLEbqRTeQ60M6XGqWVWmYoDcEgoi&#10;itrhtMHsKAG1Q9Ky6HPKYJVsU3iKDn63XSlPDoDEWZWzslqPbb5zS7XXELrBL5tGN2VSGp4pOLaa&#10;cBuQStLWts8IvbcDJ4NjG4nZbiDEe/BIQmwbFyve4ZEwaKgdJUo663/97T75IzfQSkmPpMY5f+7B&#10;c0rUd4OsuZxUVdqCrFSziykq/q1l+9Zi9nplcfwJrrBjWUz+UZ1E4a1+wv1bpqpoAsOw9oDoqKzi&#10;sGy4wYwvl9kNme8g3pgHx1LyhFPC8fH4BN6Nrx6RLrf2tABQf3jvwTdFGrvcRytkJsMrrsiopODW&#10;ZG6NG57W8q2evV7/Q4vfAAAA//8DAFBLAwQUAAYACAAAACEAJTGsEdsAAAAFAQAADwAAAGRycy9k&#10;b3ducmV2LnhtbEyPQUvDQBCF74L/YRnBm92NDRpiNkWU4kWRVkvxts2OSTA7G7LbJP57p170Mszw&#10;Hm++V6xm14kRh9B60pAsFAikytuWag3vb+urDESIhqzpPKGGbwywKs/PCpNbP9EGx22sBYdQyI2G&#10;JsY+lzJUDToTFr5HYu3TD85EPoda2sFMHO46ea3UjXSmJf7QmB4fGqy+tkenIV268XGnkul5/WTV&#10;a/rxktzuo9aXF/P9HYiIc/wzwwmf0aFkpoM/kg2i08BF4u88aWnGNQ68LFUGsizkf/ryBwAA//8D&#10;AFBLAQItABQABgAIAAAAIQC2gziS/gAAAOEBAAATAAAAAAAAAAAAAAAAAAAAAABbQ29udGVudF9U&#10;eXBlc10ueG1sUEsBAi0AFAAGAAgAAAAhADj9If/WAAAAlAEAAAsAAAAAAAAAAAAAAAAALwEAAF9y&#10;ZWxzLy5yZWxzUEsBAi0AFAAGAAgAAAAhAEHRcl1pAgAAzwQAAA4AAAAAAAAAAAAAAAAALgIAAGRy&#10;cy9lMm9Eb2MueG1sUEsBAi0AFAAGAAgAAAAhACUxrBHbAAAABQEAAA8AAAAAAAAAAAAAAAAAwwQA&#10;AGRycy9kb3ducmV2LnhtbFBLBQYAAAAABAAEAPMAAADLBQAAAAA=&#10;" filled="f" strokecolor="#c0504d" strokeweight="2pt">
                      <w10:anchorlock/>
                    </v:shape>
                  </w:pict>
                </mc:Fallback>
              </mc:AlternateContent>
            </w:r>
          </w:p>
        </w:tc>
      </w:tr>
      <w:tr w:rsidR="00602FDD" w:rsidRPr="006159D5" w:rsidTr="00602FDD">
        <w:trPr>
          <w:trHeight w:val="2041"/>
        </w:trPr>
        <w:tc>
          <w:tcPr>
            <w:tcW w:w="4786" w:type="dxa"/>
            <w:gridSpan w:val="5"/>
            <w:tcBorders>
              <w:top w:val="nil"/>
              <w:left w:val="single" w:sz="12" w:space="0" w:color="B31E8E"/>
              <w:bottom w:val="single" w:sz="12" w:space="0" w:color="B31E8E"/>
              <w:right w:val="nil"/>
            </w:tcBorders>
            <w:vAlign w:val="bottom"/>
          </w:tcPr>
          <w:p w:rsidR="00602FDD" w:rsidRPr="00E077A7" w:rsidRDefault="00602FDD" w:rsidP="00602FDD">
            <w:pPr>
              <w:rPr>
                <w:rFonts w:cs="Arial"/>
                <w:noProof/>
                <w:lang w:eastAsia="ja-JP"/>
              </w:rPr>
            </w:pPr>
            <w:r>
              <w:rPr>
                <w:rFonts w:cs="Arial"/>
                <w:noProof/>
              </w:rPr>
              <mc:AlternateContent>
                <mc:Choice Requires="wps">
                  <w:drawing>
                    <wp:inline distT="0" distB="0" distL="0" distR="0" wp14:anchorId="2851B096" wp14:editId="60F0442E">
                      <wp:extent cx="2804160" cy="853440"/>
                      <wp:effectExtent l="0" t="0" r="15240" b="22860"/>
                      <wp:docPr id="20625" name="Rounded Rectangle 20625"/>
                      <wp:cNvGraphicFramePr/>
                      <a:graphic xmlns:a="http://schemas.openxmlformats.org/drawingml/2006/main">
                        <a:graphicData uri="http://schemas.microsoft.com/office/word/2010/wordprocessingShape">
                          <wps:wsp>
                            <wps:cNvSpPr/>
                            <wps:spPr>
                              <a:xfrm>
                                <a:off x="0" y="0"/>
                                <a:ext cx="2804160" cy="85344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3DADAC" id="Rounded Rectangle 20625" o:spid="_x0000_s1026" style="width:220.8pt;height:67.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45oAIAAJoFAAAOAAAAZHJzL2Uyb0RvYy54bWysVE1v2zAMvQ/YfxB0X+1kSdcFcYqsRYcB&#10;RVs0HXpWZCk2IIuapMTJfv1I2XGDtthhWA6OKJKPX0+cX+4bw3bKhxpswUdnOWfKSihruyn4z6eb&#10;TxechShsKQxYVfCDCvxy8fHDvHUzNYYKTKk8QxAbZq0reBWjm2VZkJVqRDgDpywqNfhGRBT9Jiu9&#10;aBG9Mdk4z8+zFnzpPEgVAt5ed0q+SPhaKxnvtQ4qMlNwzC2mr0/fNX2zxVzMNl64qpZ9GuIfsmhE&#10;bTHoAHUtomBbX7+BamrpIYCOZxKaDLSupUo1YDWj/FU1q0o4lWrB5gQ3tCn8P1h5t3vwrC4LPs7P&#10;x1POrGhwTI+wtaUq2SM2UNiNUaxTY7taF2botXIPvpcCHqn2vfYN/WNVbJ9afBharPaRSbwcX+ST&#10;0TlOQqLuYvp5MkkzyF68nQ/xu4KG0aHgnjKhNFJ7xe42RAyL9kc7imjhpjYmzdJYughg6pLukuA3&#10;6yvj2U4QCfJv+fQY88QMEck1o/K6gtIpHowiDGMflcY+UQkpk8RQNcAKKZWNo05ViVJ10aY5/ohk&#10;CD94JCkBErLGLAfsHoDY/xa7g+ntyVUlgg/O+d8S65wHjxQZbBycm9qCfw/AYFV95M7+2KSuNdSl&#10;NZQHZJGH7nkFJ29qHN6tCPFBeHxPOG/cEfEeP9pAW3DoT5xV4H+/d0/2SHPUctbi+yx4+LUVXnFm&#10;flh8AF9HRB0WkzCZfhmj4E8161ON3TZXgNMf4TZyMh3JPprjUXtonnGVLCkqqoSVGLvgMvqjcBW7&#10;vYHLSKrlMpnhI3Yi3tqVkwROXSVePu2fhXc9gyNy/w6Ob1nMXnG4syVPC8ttBF0ngr/0te83LoBE&#10;nH5Z0YY5lZPVy0pd/AEAAP//AwBQSwMEFAAGAAgAAAAhABM9H77dAAAABQEAAA8AAABkcnMvZG93&#10;bnJldi54bWxMj1FLw0AQhN8F/8Oxgi/FXqJHlZhLUSEiVgTb/oBrbk1Cc3vh7trGf+/qi74MLDPM&#10;fFsuJzeII4bYe9KQzzMQSI23PbUatpv66g5ETIasGTyhhi+MsKzOz0pTWH+iDzyuUyu4hGJhNHQp&#10;jYWUsenQmTj3IxJ7nz44k/gMrbTBnLjcDfI6yxbSmZ54oTMjPnXY7NcHp+F5ZtXqbTZu969hk788&#10;vuf1ra+1vryYHu5BJJzSXxh+8BkdKmba+QPZKAYN/Ej6VfaUyhcgdhy6UQpkVcr/9NU3AAAA//8D&#10;AFBLAQItABQABgAIAAAAIQC2gziS/gAAAOEBAAATAAAAAAAAAAAAAAAAAAAAAABbQ29udGVudF9U&#10;eXBlc10ueG1sUEsBAi0AFAAGAAgAAAAhADj9If/WAAAAlAEAAAsAAAAAAAAAAAAAAAAALwEAAF9y&#10;ZWxzLy5yZWxzUEsBAi0AFAAGAAgAAAAhAK4BLjmgAgAAmgUAAA4AAAAAAAAAAAAAAAAALgIAAGRy&#10;cy9lMm9Eb2MueG1sUEsBAi0AFAAGAAgAAAAhABM9H77dAAAABQEAAA8AAAAAAAAAAAAAAAAA+gQA&#10;AGRycy9kb3ducmV2LnhtbFBLBQYAAAAABAAEAPMAAAAEBgAAAAA=&#10;" filled="f" strokecolor="#00b050" strokeweight="2pt">
                      <w10:anchorlock/>
                    </v:roundrect>
                  </w:pict>
                </mc:Fallback>
              </mc:AlternateContent>
            </w:r>
          </w:p>
        </w:tc>
        <w:tc>
          <w:tcPr>
            <w:tcW w:w="425" w:type="dxa"/>
            <w:tcBorders>
              <w:top w:val="nil"/>
              <w:left w:val="nil"/>
              <w:bottom w:val="single" w:sz="12" w:space="0" w:color="B31E8E"/>
              <w:right w:val="nil"/>
            </w:tcBorders>
            <w:vAlign w:val="center"/>
          </w:tcPr>
          <w:p w:rsidR="00602FDD" w:rsidRPr="00E077A7" w:rsidRDefault="00602FDD" w:rsidP="00602FDD">
            <w:pPr>
              <w:jc w:val="center"/>
              <w:rPr>
                <w:rFonts w:cs="Arial"/>
                <w:noProof/>
                <w:lang w:eastAsia="ja-JP"/>
              </w:rPr>
            </w:pPr>
          </w:p>
        </w:tc>
        <w:tc>
          <w:tcPr>
            <w:tcW w:w="4751" w:type="dxa"/>
            <w:gridSpan w:val="4"/>
            <w:tcBorders>
              <w:top w:val="nil"/>
              <w:left w:val="nil"/>
              <w:bottom w:val="single" w:sz="12" w:space="0" w:color="B31E8E"/>
              <w:right w:val="single" w:sz="12" w:space="0" w:color="B31E8E"/>
            </w:tcBorders>
            <w:vAlign w:val="bottom"/>
          </w:tcPr>
          <w:p w:rsidR="00602FDD" w:rsidRPr="006159D5" w:rsidRDefault="00602FDD" w:rsidP="00602FDD">
            <w:pPr>
              <w:jc w:val="right"/>
              <w:rPr>
                <w:rFonts w:cs="Arial"/>
                <w:noProof/>
                <w:lang w:eastAsia="ja-JP"/>
              </w:rPr>
            </w:pPr>
            <w:r>
              <w:rPr>
                <w:rFonts w:cs="Arial"/>
                <w:noProof/>
              </w:rPr>
              <mc:AlternateContent>
                <mc:Choice Requires="wps">
                  <w:drawing>
                    <wp:inline distT="0" distB="0" distL="0" distR="0" wp14:anchorId="7C7482CE" wp14:editId="1CCB20D5">
                      <wp:extent cx="2804160" cy="861060"/>
                      <wp:effectExtent l="0" t="0" r="15240" b="15240"/>
                      <wp:docPr id="20626" name="Rounded Rectangle 20626"/>
                      <wp:cNvGraphicFramePr/>
                      <a:graphic xmlns:a="http://schemas.openxmlformats.org/drawingml/2006/main">
                        <a:graphicData uri="http://schemas.microsoft.com/office/word/2010/wordprocessingShape">
                          <wps:wsp>
                            <wps:cNvSpPr/>
                            <wps:spPr>
                              <a:xfrm>
                                <a:off x="0" y="0"/>
                                <a:ext cx="2804160" cy="8610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481719" id="Rounded Rectangle 20626" o:spid="_x0000_s1026" style="width:220.8pt;height:6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g2oAIAAJoFAAAOAAAAZHJzL2Uyb0RvYy54bWysVM1u2zAMvg/YOwi6r7aDNGuNOkXQIsOA&#10;oi3aDj0rshQbkEVNUuJkTz9Kst2gK3YY5oNMiuTHH5G8uj50iuyFdS3oihZnOSVCc6hbva3oj5f1&#10;lwtKnGe6Zgq0qOhROHq9/PzpqjelmEEDqhaWIIh2ZW8q2nhvyixzvBEdc2dghEahBNsxj6zdZrVl&#10;PaJ3Kpvl+SLrwdbGAhfO4e1tEtJlxJdScP8gpROeqIpibD6eNp6bcGbLK1ZuLTNNy4cw2D9E0bFW&#10;o9MJ6pZ5Rna2/QOqa7kFB9KfcegykLLlIuaA2RT5u2yeG2ZEzAWL48xUJvf/YPn9/tGStq7oLF/M&#10;FpRo1uEzPcFO16ImT1hAprdKkCTGcvXGlWj1bB7twDkkQ+4Habvwx6zIIZb4OJVYHDzheDm7yOfF&#10;Al+Co+xiUeRII0z2Zm2s898EdCQQFbUhkhBGLC/b3zmf9Ee94FHDulUK71mpdDgdqLYOd5Gx282N&#10;smTPsAnW6xy/weeJGkYQTLOQXkooUv6oRIJ9EhLrFFKIkcQOFRMs41xoXyRRw2qRvJ2fOgs9HSxi&#10;ukojYECWGOWEPQCMmglkxE55D/rBVMQGn4zzvwWWjCeL6Bm0n4y7VoP9CEBhVoPnpD8WKZUmVGkD&#10;9RG7yEIaL2f4usXHu2POPzKL84TvjTvCP+AhFfQVhYGipAH766P7oI9tjlJKepzPirqfO2YFJeq7&#10;xgG4LObzMNCRmZ9/nSFjTyWbU4nedTeAr1/gNjI8kkHfq5GUFrpXXCWr4BVFTHP0XVHu7cjc+LQ3&#10;cBlxsVpFNRxiw/ydfjY8gIeqhr58Obwya4YO9tj79zDOMivf9XDSDZYaVjsPso0N/lbXod64AGLj&#10;DMsqbJhTPmq9rdTlbwAAAP//AwBQSwMEFAAGAAgAAAAhABuqc4XcAAAABQEAAA8AAABkcnMvZG93&#10;bnJldi54bWxMj8FOwzAQRO9I/IO1SNyo09JGEOJUFKkCDhxoI85uvE0i4rUVO0369yxcymWk1Yxm&#10;3ubryXbihH1oHSmYzxIQSJUzLdUKyv327gFEiJqM7hyhgjMGWBfXV7nOjBvpE0+7WAsuoZBpBU2M&#10;PpMyVA1aHWbOI7F3dL3Vkc++lqbXI5fbTi6SJJVWt8QLjfb40mD1vRusAjcupq1/74774XXjy3P5&#10;+LV5+1Dq9mZ6fgIRcYqXMPziMzoUzHRwA5kgOgX8SPxT9pbLeQriwKH7VQqyyOV/+uIHAAD//wMA&#10;UEsBAi0AFAAGAAgAAAAhALaDOJL+AAAA4QEAABMAAAAAAAAAAAAAAAAAAAAAAFtDb250ZW50X1R5&#10;cGVzXS54bWxQSwECLQAUAAYACAAAACEAOP0h/9YAAACUAQAACwAAAAAAAAAAAAAAAAAvAQAAX3Jl&#10;bHMvLnJlbHNQSwECLQAUAAYACAAAACEAbuJ4NqACAACaBQAADgAAAAAAAAAAAAAAAAAuAgAAZHJz&#10;L2Uyb0RvYy54bWxQSwECLQAUAAYACAAAACEAG6pzhdwAAAAFAQAADwAAAAAAAAAAAAAAAAD6BAAA&#10;ZHJzL2Rvd25yZXYueG1sUEsFBgAAAAAEAAQA8wAAAAMGAAAAAA==&#10;" filled="f" strokecolor="red" strokeweight="2pt">
                      <w10:anchorlock/>
                    </v:roundrect>
                  </w:pict>
                </mc:Fallback>
              </mc:AlternateContent>
            </w:r>
          </w:p>
        </w:tc>
      </w:tr>
    </w:tbl>
    <w:p w:rsidR="00602FDD" w:rsidRDefault="00602FDD">
      <w:pPr>
        <w:spacing w:before="0" w:after="0"/>
        <w:rPr>
          <w:sz w:val="16"/>
          <w:szCs w:val="16"/>
        </w:rPr>
      </w:pPr>
      <w:r>
        <w:rPr>
          <w:sz w:val="16"/>
          <w:szCs w:val="16"/>
        </w:rPr>
        <w:lastRenderedPageBreak/>
        <w:br w:type="page"/>
      </w:r>
    </w:p>
    <w:p w:rsidR="00C65E55" w:rsidRDefault="00C65E55" w:rsidP="00C65E55">
      <w:pPr>
        <w:pStyle w:val="Heading2"/>
      </w:pPr>
      <w:r>
        <w:lastRenderedPageBreak/>
        <w:t>My flow chart</w:t>
      </w:r>
    </w:p>
    <w:tbl>
      <w:tblPr>
        <w:tblStyle w:val="TableGrid"/>
        <w:tblW w:w="0" w:type="auto"/>
        <w:tblLayout w:type="fixed"/>
        <w:tblLook w:val="04A0" w:firstRow="1" w:lastRow="0" w:firstColumn="1" w:lastColumn="0" w:noHBand="0" w:noVBand="1"/>
      </w:tblPr>
      <w:tblGrid>
        <w:gridCol w:w="2518"/>
        <w:gridCol w:w="802"/>
        <w:gridCol w:w="1466"/>
        <w:gridCol w:w="567"/>
        <w:gridCol w:w="1288"/>
        <w:gridCol w:w="980"/>
        <w:gridCol w:w="2341"/>
      </w:tblGrid>
      <w:tr w:rsidR="00C65E55" w:rsidTr="00D322BD">
        <w:trPr>
          <w:trHeight w:val="227"/>
        </w:trPr>
        <w:tc>
          <w:tcPr>
            <w:tcW w:w="9962" w:type="dxa"/>
            <w:gridSpan w:val="7"/>
            <w:tcBorders>
              <w:top w:val="nil"/>
              <w:left w:val="nil"/>
              <w:bottom w:val="nil"/>
              <w:right w:val="nil"/>
            </w:tcBorders>
          </w:tcPr>
          <w:p w:rsidR="00C65E55" w:rsidRDefault="00966DA3" w:rsidP="00267540">
            <w:pPr>
              <w:rPr>
                <w:noProof/>
                <w:lang w:eastAsia="ja-JP"/>
              </w:rPr>
            </w:pPr>
            <w:r w:rsidRPr="00E077A7">
              <w:rPr>
                <w:rFonts w:cs="Arial"/>
                <w:noProof/>
              </w:rPr>
              <mc:AlternateContent>
                <mc:Choice Requires="wps">
                  <w:drawing>
                    <wp:anchor distT="0" distB="0" distL="114300" distR="114300" simplePos="0" relativeHeight="252516352" behindDoc="0" locked="0" layoutInCell="1" allowOverlap="1" wp14:anchorId="60EAA60D" wp14:editId="24F132FE">
                      <wp:simplePos x="0" y="0"/>
                      <wp:positionH relativeFrom="column">
                        <wp:posOffset>662940</wp:posOffset>
                      </wp:positionH>
                      <wp:positionV relativeFrom="paragraph">
                        <wp:posOffset>181610</wp:posOffset>
                      </wp:positionV>
                      <wp:extent cx="3177540" cy="403860"/>
                      <wp:effectExtent l="171450" t="0" r="22860" b="15240"/>
                      <wp:wrapNone/>
                      <wp:docPr id="1959" name="Rounded Rectangular Callout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7540" cy="403860"/>
                              </a:xfrm>
                              <a:prstGeom prst="wedgeRoundRectCallout">
                                <a:avLst>
                                  <a:gd name="adj1" fmla="val -54306"/>
                                  <a:gd name="adj2" fmla="val 18067"/>
                                  <a:gd name="adj3" fmla="val 16667"/>
                                </a:avLst>
                              </a:prstGeom>
                              <a:noFill/>
                              <a:ln w="19050">
                                <a:solidFill>
                                  <a:srgbClr val="B31E8E"/>
                                </a:solidFill>
                                <a:miter lim="800000"/>
                                <a:headEnd/>
                                <a:tailEnd/>
                              </a:ln>
                            </wps:spPr>
                            <wps:txbx>
                              <w:txbxContent>
                                <w:p w:rsidR="0091685E" w:rsidRPr="004E7B54" w:rsidRDefault="0091685E" w:rsidP="00966DA3">
                                  <w:pPr>
                                    <w:spacing w:before="0" w:after="0"/>
                                    <w:rPr>
                                      <w:szCs w:val="28"/>
                                    </w:rPr>
                                  </w:pPr>
                                  <w:r>
                                    <w:rPr>
                                      <w:szCs w:val="28"/>
                                    </w:rPr>
                                    <w:t xml:space="preserve">Have a go at making a flow chart.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AA60D" id="Rounded Rectangular Callout 1959" o:spid="_x0000_s1126" type="#_x0000_t62" style="position:absolute;margin-left:52.2pt;margin-top:14.3pt;width:250.2pt;height:31.8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NOaQIAAMcEAAAOAAAAZHJzL2Uyb0RvYy54bWysVNtu2zAMfR+wfxD03trOvUGdokvbYUC3&#10;Fe32AYok29pkUZPkOO3Xj5LdLl3fhuVBIM3bIQ+Z84tDq8leOq/AlLQ4zSmRhoNQpi7p9283JytK&#10;fGBGMA1GlvRRenqxef/uvLdrOYEGtJCOYBLj170taROCXWeZ541smT8FKw0aK3AtC6i6OhOO9Zi9&#10;1dkkzxdZD05YB1x6j1+vBiPdpPxVJXn4WlVeBqJLithCel16d/HNNudsXTtmG8VHGOwfULRMGSz6&#10;kuqKBUY6p96kahV34KEKpxzaDKpKcZl6wG6K/K9uHhpmZeoFh+Pty5j8/0vLv+zvHFECuTubn1Fi&#10;WIss3UNnhBTkHufHTN1p5siWaQ1dIMkPx9Zbv8boB3vnYuPe3gL/6YmBbYMh8tI56BvJBIIt4piz&#10;VwFR8RhKdv1nEFiSdQHSBA+Va2NCnA05JKIeX4iSh0A4fpwWy+V8hnxytM3y6WqRmMzY+jnaOh8+&#10;SmhJFEraS1HL1FVsaWwllWP7Wx8Sc2JsnokfBSVVq3ER9kyTk/lsmi/GTTlymhw7Fat8sXzrM33l&#10;s1gMPohzLIvSM9KIwcCN0jrtpDakj6Tk8zzh9KCViNY0bFfvttoRhFfSD9PienWdRow0HLu1KuBx&#10;adWWdJXH3wAwsnJtRCoTmNKDjFC0GWmKzAwMh8PuMKzHEB1524F4ROYcDNeE149CA+6Jkh4vqaT+&#10;V8ecpER/Msj+WTGLVIWkzObLCSru2LI7tjDDMVVJAyWDuA3DuXbWqbrBSkWah4FL3JhKhefVGlCN&#10;DeC1oPTqHI/15PXn/2fzGwAA//8DAFBLAwQUAAYACAAAACEAektMdt0AAAAJAQAADwAAAGRycy9k&#10;b3ducmV2LnhtbEyPy07DMBBF90j8gzWV2FG7URRKiFOhSqxAIFoWLKex81DjcRS7TfL3DCtYXs3R&#10;nXOL3ex6cbVj6Dxp2KwVCEuVNx01Gr6OL/dbECEiGew9WQ2LDbArb28KzI2f6NNeD7ERXEIhRw1t&#10;jEMuZaha6zCs/WCJb7UfHUaOYyPNiBOXu14mSmXSYUf8ocXB7ltbnQ8Xp6GW+0pOy9v7Q1jSevPx&#10;neErZVrfrebnJxDRzvEPhl99VoeSnU7+QiaInrNKU0Y1JNsMBAOZSnnLScNjkoAsC/l/QfkDAAD/&#10;/wMAUEsBAi0AFAAGAAgAAAAhALaDOJL+AAAA4QEAABMAAAAAAAAAAAAAAAAAAAAAAFtDb250ZW50&#10;X1R5cGVzXS54bWxQSwECLQAUAAYACAAAACEAOP0h/9YAAACUAQAACwAAAAAAAAAAAAAAAAAvAQAA&#10;X3JlbHMvLnJlbHNQSwECLQAUAAYACAAAACEAyuzzTmkCAADHBAAADgAAAAAAAAAAAAAAAAAuAgAA&#10;ZHJzL2Uyb0RvYy54bWxQSwECLQAUAAYACAAAACEAektMdt0AAAAJAQAADwAAAAAAAAAAAAAAAADD&#10;BAAAZHJzL2Rvd25yZXYueG1sUEsFBgAAAAAEAAQA8wAAAM0FAAAAAA==&#10;" adj="-930,14702" filled="f" strokecolor="#b31e8e" strokeweight="1.5pt">
                      <v:textbox>
                        <w:txbxContent>
                          <w:p w:rsidR="0091685E" w:rsidRPr="004E7B54" w:rsidRDefault="0091685E" w:rsidP="00966DA3">
                            <w:pPr>
                              <w:spacing w:before="0" w:after="0"/>
                              <w:rPr>
                                <w:szCs w:val="28"/>
                              </w:rPr>
                            </w:pPr>
                            <w:r>
                              <w:rPr>
                                <w:szCs w:val="28"/>
                              </w:rPr>
                              <w:t xml:space="preserve">Have a go at making a flow chart. </w:t>
                            </w:r>
                          </w:p>
                        </w:txbxContent>
                      </v:textbox>
                    </v:shape>
                  </w:pict>
                </mc:Fallback>
              </mc:AlternateContent>
            </w:r>
            <w:r>
              <w:rPr>
                <w:noProof/>
              </w:rPr>
              <w:drawing>
                <wp:inline distT="0" distB="0" distL="0" distR="0" wp14:anchorId="543DEDD3" wp14:editId="66D9904A">
                  <wp:extent cx="416625" cy="769620"/>
                  <wp:effectExtent l="0" t="0" r="2540" b="0"/>
                  <wp:docPr id="1958" name="Picture 1958"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C65E55" w:rsidTr="00BD51CA">
        <w:trPr>
          <w:trHeight w:val="1757"/>
        </w:trPr>
        <w:tc>
          <w:tcPr>
            <w:tcW w:w="9962" w:type="dxa"/>
            <w:gridSpan w:val="7"/>
            <w:tcBorders>
              <w:top w:val="nil"/>
              <w:left w:val="nil"/>
              <w:bottom w:val="nil"/>
              <w:right w:val="nil"/>
            </w:tcBorders>
            <w:vAlign w:val="center"/>
          </w:tcPr>
          <w:p w:rsidR="00C65E55" w:rsidRDefault="00BD51CA" w:rsidP="00D322BD">
            <w:pPr>
              <w:jc w:val="right"/>
              <w:rPr>
                <w:noProof/>
                <w:lang w:eastAsia="ja-JP"/>
              </w:rPr>
            </w:pPr>
            <w:r w:rsidRPr="00E077A7">
              <w:rPr>
                <w:rFonts w:cs="Arial"/>
                <w:noProof/>
              </w:rPr>
              <mc:AlternateContent>
                <mc:Choice Requires="wps">
                  <w:drawing>
                    <wp:anchor distT="0" distB="0" distL="114300" distR="114300" simplePos="0" relativeHeight="252908544" behindDoc="0" locked="0" layoutInCell="1" allowOverlap="1" wp14:anchorId="43816284" wp14:editId="55AD308D">
                      <wp:simplePos x="0" y="0"/>
                      <wp:positionH relativeFrom="column">
                        <wp:posOffset>731520</wp:posOffset>
                      </wp:positionH>
                      <wp:positionV relativeFrom="paragraph">
                        <wp:posOffset>13970</wp:posOffset>
                      </wp:positionV>
                      <wp:extent cx="4411980" cy="792480"/>
                      <wp:effectExtent l="0" t="0" r="712470" b="26670"/>
                      <wp:wrapNone/>
                      <wp:docPr id="20518" name="Rounded Rectangular Callout 20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1980" cy="792480"/>
                              </a:xfrm>
                              <a:prstGeom prst="wedgeRoundRectCallout">
                                <a:avLst>
                                  <a:gd name="adj1" fmla="val 64692"/>
                                  <a:gd name="adj2" fmla="val -20569"/>
                                  <a:gd name="adj3" fmla="val 16667"/>
                                </a:avLst>
                              </a:prstGeom>
                              <a:noFill/>
                              <a:ln w="19050">
                                <a:solidFill>
                                  <a:srgbClr val="B31E8E"/>
                                </a:solidFill>
                                <a:miter lim="800000"/>
                                <a:headEnd/>
                                <a:tailEnd/>
                              </a:ln>
                            </wps:spPr>
                            <wps:txbx>
                              <w:txbxContent>
                                <w:p w:rsidR="0091685E" w:rsidRDefault="0091685E" w:rsidP="00D322BD">
                                  <w:pPr>
                                    <w:spacing w:before="0" w:after="0"/>
                                    <w:rPr>
                                      <w:szCs w:val="28"/>
                                    </w:rPr>
                                  </w:pPr>
                                  <w:r>
                                    <w:rPr>
                                      <w:szCs w:val="28"/>
                                    </w:rPr>
                                    <w:t>Quadrilaterals are shapes with four straight sides.</w:t>
                                  </w:r>
                                </w:p>
                                <w:p w:rsidR="0091685E" w:rsidRPr="004E7B54" w:rsidRDefault="0091685E" w:rsidP="00D322BD">
                                  <w:pPr>
                                    <w:spacing w:before="0" w:after="0"/>
                                    <w:rPr>
                                      <w:szCs w:val="28"/>
                                    </w:rPr>
                                  </w:pPr>
                                  <w:r>
                                    <w:rPr>
                                      <w:szCs w:val="28"/>
                                    </w:rPr>
                                    <w:t>Use the flow chart to sort these shapes to show the quadrilaterals. Think carefully about your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6284" id="Rounded Rectangular Callout 20518" o:spid="_x0000_s1127" type="#_x0000_t62" style="position:absolute;left:0;text-align:left;margin-left:57.6pt;margin-top:1.1pt;width:347.4pt;height:62.4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LscAIAAMkEAAAOAAAAZHJzL2Uyb0RvYy54bWysVNtu2zAMfR+wfxD03vpS102COkWXtsOA&#10;biva7QMUS7a1yaImyXHarx8lu126vg3LgyCaFHl4Dpnzi32vyE5YJ0FXNDtOKRG6Bi51W9Hv326O&#10;FpQ4zzRnCrSo6KNw9GL9/t35aFYihw4UF5ZgEu1Wo6lo571ZJYmrO9EzdwxGaHQ2YHvm0bRtwi0b&#10;MXuvkjxNy2QEy42FWjiHX68mJ13H/E0jav+1aZzwRFUUsfl42nhuw5msz9mqtcx0sp5hsH9A0TOp&#10;sehLqivmGRmsfJOql7UFB40/rqFPoGlkLWIP2E2W/tXNQ8eMiL0gOc680OT+X9r6y+7OEskrmqen&#10;GYqlWY8y3cOgueDkHglkuh0Us2TDlILBkykQiRuNW+H7B3NnQ+vO3EL90xENmw7fiEtrYewE4wg3&#10;C0Qnrx4Ew+FTsh0/A8eabPAQOdw3tg8JkR2yj1I9vkgl9p7U+LEosmy5QEVr9J0t8wLvoQRbPb82&#10;1vmPAnoSLhUdBW9FbCv0NPcSy7HdrfNROz53z/iPjJKmVzgKO6ZIWZTLfB6Vg5j8MOYIaSmXb4NO&#10;DoOysizPZpxzWUT8jDRg0HAjlYpTqTQZkblleppGnA6U5MEbybbtdqMsQXgV/XCSXS+u57yvwnrp&#10;cb2U7Cu6SMNvAhhUudY8lvFMqumOUJSeZQrKTAr7/XYfByRLo4pBty3wR1TOwrRPuP946cA+UTLi&#10;LlXU/RqYFZSoTxrVX2ZFEZYvGsXpWY6GPfRsDz1M15iqop6S6brx08IOxsq2w0pZ5EPDJU5MI/3z&#10;aE2o5gZwX+I4zLsdFvLQjlF//oHWvwEAAP//AwBQSwMEFAAGAAgAAAAhAP9zfFHZAAAACQEAAA8A&#10;AABkcnMvZG93bnJldi54bWxMj8FOwzAQRO9I/IO1SNyokwhoFeJUFNQzoqX3TbyNo8brKHbb8Pcs&#10;JzitRm80O1OtZz+oC02xD2wgX2SgiNtge+4MfO23DytQMSFbHAKTgW+KsK5vbyosbbjyJ112qVMS&#10;wrFEAy6lsdQ6to48xkUYiYUdw+QxiZw6bSe8SrgfdJFlz9pjz/LB4UhvjtrT7uwNvDcB6bBZftj5&#10;4BI/upw3+60x93fz6wuoRHP6M8NvfakOtXRqwpltVIPo/KkQq4FCjvBVnsm2RkCxzEDXlf6/oP4B&#10;AAD//wMAUEsBAi0AFAAGAAgAAAAhALaDOJL+AAAA4QEAABMAAAAAAAAAAAAAAAAAAAAAAFtDb250&#10;ZW50X1R5cGVzXS54bWxQSwECLQAUAAYACAAAACEAOP0h/9YAAACUAQAACwAAAAAAAAAAAAAAAAAv&#10;AQAAX3JlbHMvLnJlbHNQSwECLQAUAAYACAAAACEAyhVS7HACAADJBAAADgAAAAAAAAAAAAAAAAAu&#10;AgAAZHJzL2Uyb0RvYy54bWxQSwECLQAUAAYACAAAACEA/3N8UdkAAAAJAQAADwAAAAAAAAAAAAAA&#10;AADKBAAAZHJzL2Rvd25yZXYueG1sUEsFBgAAAAAEAAQA8wAAANAFAAAAAA==&#10;" adj="24773,6357" filled="f" strokecolor="#b31e8e" strokeweight="1.5pt">
                      <v:textbox>
                        <w:txbxContent>
                          <w:p w:rsidR="0091685E" w:rsidRDefault="0091685E" w:rsidP="00D322BD">
                            <w:pPr>
                              <w:spacing w:before="0" w:after="0"/>
                              <w:rPr>
                                <w:szCs w:val="28"/>
                              </w:rPr>
                            </w:pPr>
                            <w:r>
                              <w:rPr>
                                <w:szCs w:val="28"/>
                              </w:rPr>
                              <w:t>Quadrilaterals are shapes with four straight sides.</w:t>
                            </w:r>
                          </w:p>
                          <w:p w:rsidR="0091685E" w:rsidRPr="004E7B54" w:rsidRDefault="0091685E" w:rsidP="00D322BD">
                            <w:pPr>
                              <w:spacing w:before="0" w:after="0"/>
                              <w:rPr>
                                <w:szCs w:val="28"/>
                              </w:rPr>
                            </w:pPr>
                            <w:r>
                              <w:rPr>
                                <w:szCs w:val="28"/>
                              </w:rPr>
                              <w:t>Use the flow chart to sort these shapes to show the quadrilaterals. Think carefully about your question.</w:t>
                            </w:r>
                          </w:p>
                        </w:txbxContent>
                      </v:textbox>
                    </v:shape>
                  </w:pict>
                </mc:Fallback>
              </mc:AlternateContent>
            </w:r>
            <w:r w:rsidR="00D322BD">
              <w:rPr>
                <w:noProof/>
                <w:sz w:val="36"/>
                <w:szCs w:val="36"/>
              </w:rPr>
              <w:drawing>
                <wp:inline distT="0" distB="0" distL="0" distR="0" wp14:anchorId="702C7FD0" wp14:editId="763052A8">
                  <wp:extent cx="457200" cy="672737"/>
                  <wp:effectExtent l="0" t="0" r="0" b="0"/>
                  <wp:docPr id="20524" name="Picture 2052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602FDD" w:rsidRPr="00E077A7" w:rsidTr="00602FDD">
        <w:trPr>
          <w:trHeight w:val="2041"/>
        </w:trPr>
        <w:tc>
          <w:tcPr>
            <w:tcW w:w="9962" w:type="dxa"/>
            <w:gridSpan w:val="7"/>
            <w:tcBorders>
              <w:top w:val="single" w:sz="12" w:space="0" w:color="B31E8E"/>
              <w:left w:val="single" w:sz="12" w:space="0" w:color="B31E8E"/>
              <w:bottom w:val="nil"/>
              <w:right w:val="single" w:sz="12" w:space="0" w:color="B31E8E"/>
            </w:tcBorders>
          </w:tcPr>
          <w:p w:rsidR="00602FDD" w:rsidRPr="00E077A7" w:rsidRDefault="00A91B10" w:rsidP="00602FDD">
            <w:pPr>
              <w:jc w:val="center"/>
              <w:rPr>
                <w:rFonts w:cs="Arial"/>
                <w:noProof/>
                <w:lang w:eastAsia="ja-JP"/>
              </w:rPr>
            </w:pPr>
            <w:r>
              <w:rPr>
                <w:noProof/>
                <w:sz w:val="36"/>
                <w:szCs w:val="36"/>
              </w:rPr>
              <mc:AlternateContent>
                <mc:Choice Requires="wps">
                  <w:drawing>
                    <wp:anchor distT="0" distB="0" distL="114300" distR="114300" simplePos="0" relativeHeight="252909568" behindDoc="0" locked="0" layoutInCell="1" allowOverlap="1" wp14:anchorId="36E0003A" wp14:editId="4A757B06">
                      <wp:simplePos x="0" y="0"/>
                      <wp:positionH relativeFrom="column">
                        <wp:posOffset>3498215</wp:posOffset>
                      </wp:positionH>
                      <wp:positionV relativeFrom="paragraph">
                        <wp:posOffset>246380</wp:posOffset>
                      </wp:positionV>
                      <wp:extent cx="556260" cy="548640"/>
                      <wp:effectExtent l="0" t="0" r="15240" b="22860"/>
                      <wp:wrapNone/>
                      <wp:docPr id="20556" name="Trapezoid 20556"/>
                      <wp:cNvGraphicFramePr/>
                      <a:graphic xmlns:a="http://schemas.openxmlformats.org/drawingml/2006/main">
                        <a:graphicData uri="http://schemas.microsoft.com/office/word/2010/wordprocessingShape">
                          <wps:wsp>
                            <wps:cNvSpPr/>
                            <wps:spPr>
                              <a:xfrm>
                                <a:off x="0" y="0"/>
                                <a:ext cx="556260" cy="548640"/>
                              </a:xfrm>
                              <a:prstGeom prst="trapezoi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C271C" id="Trapezoid 20556" o:spid="_x0000_s1026" style="position:absolute;margin-left:275.45pt;margin-top:19.4pt;width:43.8pt;height:43.2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zyngIAAJoFAAAOAAAAZHJzL2Uyb0RvYy54bWysVE1vGyEQvVfqf0Dcm12vbCe1so6sRKkq&#10;RUlUp8oZs+BFYhkK2Gvn13dgP2ylUQ9VfVgDM/OGefOY65tDo8leOK/AlHRykVMiDIdKmW1Jf77c&#10;f7mixAdmKqbBiJIehac3y8+frlu7EAXUoCvhCIIYv2htSesQ7CLLPK9Fw/wFWGHQKME1LODWbbPK&#10;sRbRG50VeT7PWnCVdcCF93h61xnpMuFLKXh4ktKLQHRJ8W4hfV36buI3W16zxdYxWyveX4P9wy0a&#10;pgwmHaHuWGBk59QfUI3iDjzIcMGhyUBKxUWqAauZ5O+qWdfMilQLkuPtSJP/f7D8cf/siKpKWuSz&#10;2ZwSwxps0wsyIt5AVaQ7Rppa6xfovbbPrt95XMaaD9I18R+rIYdE7XGkVhwC4XiI2MUcG8DRNJte&#10;zaeJ+uwUbJ0P3wQ0JC5KGoYLJFbZ/sEHzIr+g19MaOBeaZ1aqA1pUX/FZZ6nCA9aVdEa/ZKaxK12&#10;ZM9QB+EwiX1HsDMv3GmDh7HMrrC0CkctIoQ2P4REnrCUoksQFXrCZJwLEyadqWaV6FLNcvwNyYaI&#10;lDoBRmSJlxyxe4DBswMZsLs79/4xVCSBj8F95X8LHiNSZjBhDG6UAfdRZRqr6jN3/gNJHTWRpQ1U&#10;R1SRg+55ecvvFXbxgfnwzBy+J2w8zojwhB+pARsF/YqSGtzbR+fRH2WOVkpaFENJ/a8dc4IS/d3g&#10;A/g6maKGSEib6eyywI07t2zOLWbX3AK2foLTyPK0jP5BD0vpoHnFUbKKWdHEDMfcJeXBDZvb0M0N&#10;HEZcrFbJDR+xZeHBrC2P4JHVKNCXwytzdpAyvoFHGN4yW7wTc+cbIw2sdgGkSko/8drzjQMgCacf&#10;VnHCnO+T12mkLn8DAAD//wMAUEsDBBQABgAIAAAAIQAGWd+C4QAAAAoBAAAPAAAAZHJzL2Rvd25y&#10;ZXYueG1sTI/BTsMwEETvSPyDtUjcqEOqNCHEqRCiB5QLLVW5urGJA/E6xE6a8vUsJziu9mnmTbGe&#10;bccmPfjWoYDbRQRMY+1Ui42A/evmJgPmg0QlO4dawFl7WJeXF4XMlTvhVk+70DAKQZ9LASaEPufc&#10;10Zb6Reu10i/dzdYGegcGq4GeaJw2/E4ilbcyhapwchePxpdf+5GKyD9np5e5qoas+fNwbylH+n5&#10;S1ZCXF/ND/fAgp7DHwy/+qQOJTkd3YjKs05AkkR3hApYZjSBgNUyS4AdiYyTGHhZ8P8Tyh8AAAD/&#10;/wMAUEsBAi0AFAAGAAgAAAAhALaDOJL+AAAA4QEAABMAAAAAAAAAAAAAAAAAAAAAAFtDb250ZW50&#10;X1R5cGVzXS54bWxQSwECLQAUAAYACAAAACEAOP0h/9YAAACUAQAACwAAAAAAAAAAAAAAAAAvAQAA&#10;X3JlbHMvLnJlbHNQSwECLQAUAAYACAAAACEAAoss8p4CAACaBQAADgAAAAAAAAAAAAAAAAAuAgAA&#10;ZHJzL2Uyb0RvYy54bWxQSwECLQAUAAYACAAAACEABlnfguEAAAAKAQAADwAAAAAAAAAAAAAAAAD4&#10;BAAAZHJzL2Rvd25yZXYueG1sUEsFBgAAAAAEAAQA8wAAAAYGAAAAAA==&#10;" path="m,548640l137160,,419100,,556260,548640,,548640xe" filled="f" strokecolor="black [3213]" strokeweight="1pt">
                      <v:path arrowok="t" o:connecttype="custom" o:connectlocs="0,548640;137160,0;419100,0;556260,548640;0,548640" o:connectangles="0,0,0,0,0"/>
                    </v:shape>
                  </w:pict>
                </mc:Fallback>
              </mc:AlternateContent>
            </w:r>
            <w:r>
              <w:rPr>
                <w:rFonts w:cs="Arial"/>
                <w:noProof/>
              </w:rPr>
              <mc:AlternateContent>
                <mc:Choice Requires="wps">
                  <w:drawing>
                    <wp:anchor distT="0" distB="0" distL="114300" distR="114300" simplePos="0" relativeHeight="252918784" behindDoc="0" locked="0" layoutInCell="1" allowOverlap="1" wp14:anchorId="17FD79BC" wp14:editId="7233F1FE">
                      <wp:simplePos x="0" y="0"/>
                      <wp:positionH relativeFrom="column">
                        <wp:posOffset>4221480</wp:posOffset>
                      </wp:positionH>
                      <wp:positionV relativeFrom="paragraph">
                        <wp:posOffset>243205</wp:posOffset>
                      </wp:positionV>
                      <wp:extent cx="807720" cy="579120"/>
                      <wp:effectExtent l="0" t="0" r="11430" b="11430"/>
                      <wp:wrapNone/>
                      <wp:docPr id="20609" name="Flowchart: Card 20609"/>
                      <wp:cNvGraphicFramePr/>
                      <a:graphic xmlns:a="http://schemas.openxmlformats.org/drawingml/2006/main">
                        <a:graphicData uri="http://schemas.microsoft.com/office/word/2010/wordprocessingShape">
                          <wps:wsp>
                            <wps:cNvSpPr/>
                            <wps:spPr>
                              <a:xfrm>
                                <a:off x="0" y="0"/>
                                <a:ext cx="807720" cy="579120"/>
                              </a:xfrm>
                              <a:prstGeom prst="flowChartPunchedCar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EEE79" id="_x0000_t121" coordsize="21600,21600" o:spt="121" path="m4321,l21600,r,21600l,21600,,4338xe">
                      <v:stroke joinstyle="miter"/>
                      <v:path gradientshapeok="t" o:connecttype="rect" textboxrect="0,4321,21600,21600"/>
                    </v:shapetype>
                    <v:shape id="Flowchart: Card 20609" o:spid="_x0000_s1026" type="#_x0000_t121" style="position:absolute;margin-left:332.4pt;margin-top:19.15pt;width:63.6pt;height:45.6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7mqwIAAKsFAAAOAAAAZHJzL2Uyb0RvYy54bWysVE1v2zAMvQ/YfxB0X20HbdMadYogRYYB&#10;RRusHXpWZak2IIuapMTJfv0oyXaCrthhWA4KZZKPH3rkze2+U2QnrGtBV7Q4yykRmkPd6reK/nhe&#10;f7mixHmma6ZAi4oehKO3i8+fbnpTihk0oGphCYJoV/amoo33pswyxxvRMXcGRmhUSrAd83i1b1lt&#10;WY/oncpmeX6Z9WBrY4EL5/DrXVLSRcSXUnD/KKUTnqiKYm4+njaer+HMFjesfLPMNC0f0mD/kEXH&#10;Wo1BJ6g75hnZ2vYPqK7lFhxIf8ahy0DKlotYA1ZT5O+qeWqYEbEWbI4zU5vc/4PlD7uNJW1d0Vl+&#10;mV9TolmHz7RW0POGWV+SFbM1SUpsVm9ciT5PZmOHm0MxVL6Xtgv/WBPZxwYfpgaLvSccP17l8/kM&#10;n4Gj6mJ+XaCMKNnR2VjnvwroSBAqKjGNVUhjs9XIiDrkEtvMdvfOJ9fRJcTWsG6Vwu+sVJr0SMjZ&#10;PM+jhwPV1kEblJFeYqUs2TEkht8XQx4nVpiV0phcqDjVGCV/UCLhfxcSG4dVzVKAQNkjJuNcaF8k&#10;VcNqkUJd5Pgbg40esQVKI2BAlpjkhD0AjJYJZMRODRjsg6uIjJ+ch8r/5jx5xMig/eTctRrsR5Up&#10;rGqInOzHJqXWhC69Qn1AWllI8+YMX7f4oPfM+Q2zOGDIAVwa/hGP8MYVhUGipAH766PvwR55j1pK&#10;ehzYirqfW2YFJeqbxom4Ls7Pw4THy/lF5Jk91byeavS2WwE+fYHryfAoorP1ahSlhe4Fd8syREUV&#10;QwICLg7u7XhZ+bRIcDtxsVxGM5xqw/y9fjI8gIeuBoI+71+YNQOrPY7DA4zDzcp3ZE62wVPDcutB&#10;tpHpx74O/caNEIkzbK+wck7v0eq4Yxe/AQAA//8DAFBLAwQUAAYACAAAACEAmDQYB98AAAAKAQAA&#10;DwAAAGRycy9kb3ducmV2LnhtbEyPQU+DQBCF7yb+h82YeLOLoJRSlkZNGj0q9GBvC0yByM4Sdmnx&#10;3zue9DiZL+99L9stZhBnnFxvScH9KgCBVNump1bBodzfJSCc19TowRIq+EYHu/z6KtNpYy/0gefC&#10;t4JDyKVaQef9mErp6g6Ndis7IvHvZCejPZ9TK5tJXzjcDDIMglga3RM3dHrElw7rr2I2Ckp6ft9H&#10;p7Vs4+T1s6hmeywPb0rd3ixPWxAeF/8Hw68+q0POTpWdqXFiUBDHD6zuFURJBIKB9SbkcRWT4eYR&#10;ZJ7J/xPyHwAAAP//AwBQSwECLQAUAAYACAAAACEAtoM4kv4AAADhAQAAEwAAAAAAAAAAAAAAAAAA&#10;AAAAW0NvbnRlbnRfVHlwZXNdLnhtbFBLAQItABQABgAIAAAAIQA4/SH/1gAAAJQBAAALAAAAAAAA&#10;AAAAAAAAAC8BAABfcmVscy8ucmVsc1BLAQItABQABgAIAAAAIQDqH27mqwIAAKsFAAAOAAAAAAAA&#10;AAAAAAAAAC4CAABkcnMvZTJvRG9jLnhtbFBLAQItABQABgAIAAAAIQCYNBgH3wAAAAoBAAAPAAAA&#10;AAAAAAAAAAAAAAUFAABkcnMvZG93bnJldi54bWxQSwUGAAAAAAQABADzAAAAEQYAAAAA&#10;" filled="f" strokecolor="black [3213]" strokeweight="1pt"/>
                  </w:pict>
                </mc:Fallback>
              </mc:AlternateContent>
            </w:r>
            <w:r>
              <w:rPr>
                <w:noProof/>
                <w:sz w:val="36"/>
                <w:szCs w:val="36"/>
              </w:rPr>
              <mc:AlternateContent>
                <mc:Choice Requires="wps">
                  <w:drawing>
                    <wp:anchor distT="0" distB="0" distL="114300" distR="114300" simplePos="0" relativeHeight="252913664" behindDoc="0" locked="0" layoutInCell="1" allowOverlap="1" wp14:anchorId="4DD78F2A" wp14:editId="619C1BB1">
                      <wp:simplePos x="0" y="0"/>
                      <wp:positionH relativeFrom="column">
                        <wp:posOffset>2636520</wp:posOffset>
                      </wp:positionH>
                      <wp:positionV relativeFrom="paragraph">
                        <wp:posOffset>197485</wp:posOffset>
                      </wp:positionV>
                      <wp:extent cx="678180" cy="601980"/>
                      <wp:effectExtent l="0" t="0" r="26670" b="26670"/>
                      <wp:wrapNone/>
                      <wp:docPr id="20607" name="Regular Pentagon 20607"/>
                      <wp:cNvGraphicFramePr/>
                      <a:graphic xmlns:a="http://schemas.openxmlformats.org/drawingml/2006/main">
                        <a:graphicData uri="http://schemas.microsoft.com/office/word/2010/wordprocessingShape">
                          <wps:wsp>
                            <wps:cNvSpPr/>
                            <wps:spPr>
                              <a:xfrm>
                                <a:off x="0" y="0"/>
                                <a:ext cx="678180" cy="601980"/>
                              </a:xfrm>
                              <a:prstGeom prst="pent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1D6939"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0607" o:spid="_x0000_s1026" type="#_x0000_t56" style="position:absolute;margin-left:207.6pt;margin-top:15.55pt;width:53.4pt;height:47.4pt;z-index:25291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j3pAIAAKAFAAAOAAAAZHJzL2Uyb0RvYy54bWysVMFu2zAMvQ/YPwi6r7aDNmmNOkXQosOA&#10;ogvaDj2rshQbkEVNUuJkXz9Ksp2gK3YYloNCmeQj+UTy+mbfKbIT1rWgK1qc5ZQIzaFu9aaiP17u&#10;v1xS4jzTNVOgRUUPwtGb5edP170pxQwaULWwBEG0K3tT0cZ7U2aZ443omDsDIzQqJdiOebzaTVZb&#10;1iN6p7JZns+zHmxtLHDhHH69S0q6jPhSCu6/S+mEJ6qimJuPp43nWziz5TUrN5aZpuVDGuwfsuhY&#10;qzHoBHXHPCNb2/4B1bXcggPpzzh0GUjZchFrwGqK/F01zw0zItaC5Dgz0eT+Hyx/3K0taeuKzvJ5&#10;vqBEsw6f6UlstopZshbasw1okrTIVm9ciU7PZm2Hm0MxlL6Xtgv/WBTZR4YPE8Ni7wnHj/PFZXGJ&#10;78BRNc+LK5QRJTs6G+v8VwEdCUJF8flj/Mgt2z04n8xHsxBPw32rFH5npdKkxy6cLfI8ejhQbR20&#10;QRl7StwqS3YMu8HviyH2iRVmojQmFKpMdUXJH5RI+E9CIltYySwFCH16xGScY8JFUjWsFinURY6/&#10;MdjoEctWGgEDssQkJ+wBYLRMICN2ImCwD64itvnkPFT+N+fJI0YG7SfnrtVgP6pMYVVD5GQ/kpSo&#10;CSy9QX3AXrKQhswZft/iIz4w59fM4lThu+Om8N/xkArwoWCQKGnA/vroe7DHZkctJT1OaUXdzy2z&#10;ghL1TeMYXBXn52Gs4+X8YjHDiz3VvJ1q9La7BXz6AneS4VEM9l6NorTQveJCWYWoqGKaY+yKcm/H&#10;y61P2wNXEherVTTDUTbMP+hnwwN4YDU06Mv+lVkzdLLHEXiEcaJZ+a6Zk23w1LDaepBt7PQjrwPf&#10;uAZi4wwrK+yZ03u0Oi7W5W8AAAD//wMAUEsDBBQABgAIAAAAIQCMTyGc3wAAAAoBAAAPAAAAZHJz&#10;L2Rvd25yZXYueG1sTI/RSsMwFIbvBd8hHME7lzauYrumQwSHCoNt+gBZkyXF5qQ06Vbf3uOVXh7O&#10;x/9/f72efc/OZoxdQAn5IgNmsA26Qyvh8+Pl7hFYTAq16gMaCd8mwrq5vqpVpcMF9+Z8SJZRCMZK&#10;SXApDRXnsXXGq7gIg0H6ncLoVaJztFyP6kLhvuciyx64Vx1Sg1ODeXam/TpMXoLf7nr7WpZuudtP&#10;Gxze5419c1Le3sxPK2DJzOkPhl99UoeGnI5hQh1ZL2GZF4JQCfd5DoyAQggadyRSFCXwpub/JzQ/&#10;AAAA//8DAFBLAQItABQABgAIAAAAIQC2gziS/gAAAOEBAAATAAAAAAAAAAAAAAAAAAAAAABbQ29u&#10;dGVudF9UeXBlc10ueG1sUEsBAi0AFAAGAAgAAAAhADj9If/WAAAAlAEAAAsAAAAAAAAAAAAAAAAA&#10;LwEAAF9yZWxzLy5yZWxzUEsBAi0AFAAGAAgAAAAhAGZ8yPekAgAAoAUAAA4AAAAAAAAAAAAAAAAA&#10;LgIAAGRycy9lMm9Eb2MueG1sUEsBAi0AFAAGAAgAAAAhAIxPIZzfAAAACgEAAA8AAAAAAAAAAAAA&#10;AAAA/gQAAGRycy9kb3ducmV2LnhtbFBLBQYAAAAABAAEAPMAAAAKBgAAAAA=&#10;" filled="f" strokecolor="black [3213]" strokeweight="1pt"/>
                  </w:pict>
                </mc:Fallback>
              </mc:AlternateContent>
            </w:r>
            <w:r>
              <w:rPr>
                <w:noProof/>
                <w:sz w:val="36"/>
                <w:szCs w:val="36"/>
              </w:rPr>
              <mc:AlternateContent>
                <mc:Choice Requires="wps">
                  <w:drawing>
                    <wp:anchor distT="0" distB="0" distL="114300" distR="114300" simplePos="0" relativeHeight="252915712" behindDoc="0" locked="0" layoutInCell="1" allowOverlap="1" wp14:anchorId="3CDF428C" wp14:editId="5C08C841">
                      <wp:simplePos x="0" y="0"/>
                      <wp:positionH relativeFrom="column">
                        <wp:posOffset>1059180</wp:posOffset>
                      </wp:positionH>
                      <wp:positionV relativeFrom="paragraph">
                        <wp:posOffset>346075</wp:posOffset>
                      </wp:positionV>
                      <wp:extent cx="731520" cy="358140"/>
                      <wp:effectExtent l="0" t="0" r="11430" b="22860"/>
                      <wp:wrapNone/>
                      <wp:docPr id="233" name="Parallelogram 233"/>
                      <wp:cNvGraphicFramePr/>
                      <a:graphic xmlns:a="http://schemas.openxmlformats.org/drawingml/2006/main">
                        <a:graphicData uri="http://schemas.microsoft.com/office/word/2010/wordprocessingShape">
                          <wps:wsp>
                            <wps:cNvSpPr/>
                            <wps:spPr>
                              <a:xfrm>
                                <a:off x="0" y="0"/>
                                <a:ext cx="731520" cy="358140"/>
                              </a:xfrm>
                              <a:prstGeom prst="parallelogram">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2874F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3" o:spid="_x0000_s1026" type="#_x0000_t7" style="position:absolute;margin-left:83.4pt;margin-top:27.25pt;width:57.6pt;height:28.2pt;z-index:25291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lvngIAAJ4FAAAOAAAAZHJzL2Uyb0RvYy54bWysVE1vGyEQvVfqf0Dcm9214ya1so6sRKkq&#10;RUnUpMqZsJBFAoYC9tr99R3YD1tp1EPVPbDAzLxhHo+5uNwZTbbCBwW2ptVJSYmwHBplX2v64+nm&#10;0zklITLbMA1W1HQvAr1cffxw0bmlmEELuhGeIIgNy87VtI3RLYsi8FYYFk7ACYtGCd6wiEv/WjSe&#10;dYhudDEry89FB75xHrgIAXeveyNdZXwpBY/3UgYRia4pni3m0efxJY3F6oItXz1zreLDMdg/nMIw&#10;ZTHpBHXNIiMbr/6AMop7CCDjCQdTgJSKi1wDVlOVb6p5bJkTuRYkJ7iJpvD/YPnd9sET1dR0Np9T&#10;YpnBS3pgnmktNCAxhiQD0tS5sETvR/fgh1XAaap5J71Jf6yG7DK1+4lasYuE4+bZvFrM8AI4muaL&#10;8+o0U18cgp0P8asAQ9Kkpu74CJlZtr0NETNjzOibklq4UVrna9SWdKjB2VlZ5ogAWjXJmvyyosSV&#10;9mTLUAtxV6WiEOzIC1fa4mYqtS8uz+JeiwSh7XchkSssZ9YnSCo9YDLOhY1Vb2pZI/pUixK/MdkY&#10;kVNnwIQs8ZAT9gAwevYgI3Z/5sE/hYos8il4qPxvwVNEzgw2TsFGWfDvVaaxqiFz7z+S1FOTWHqB&#10;Zo9K8tA/seD4jcKbvGUhJjllWWCfiPc4SA14UTDMKGnB/3pvP/mj1NFKSYdvtKbh54Z5QYn+ZvER&#10;fKlOUUck5sXp4iwJzB9bXo4tdmOuAK++wo7keJ4m/6jHqfRgnrGdrFNWNDHLMXdNefTj4ir2vQMb&#10;EhfrdXbDh+xYvLWPjifwxGoS6NPumXk3yDniO7iD8T2z5Rsx974p0sJ6E0GqrPQDrwPf2ASycIaG&#10;lbrM8Tp7Hdrq6jcAAAD//wMAUEsDBBQABgAIAAAAIQBfoUPL3gAAAAoBAAAPAAAAZHJzL2Rvd25y&#10;ZXYueG1sTI/BTsMwEETvSPyDtUjcqN2IhjaNUyFQuSFEAfXqJNskIl4H22nC37Oc4Dia0cybfDfb&#10;XpzRh86RhuVCgUCqXN1Ro+H9bX+zBhGiodr0jlDDNwbYFZcXuclqN9Erng+xEVxCITMa2hiHTMpQ&#10;tWhNWLgBib2T89ZElr6RtTcTl9teJkql0pqOeKE1Az60WH0eRqthKk/NR0LHx1HdvXz5zVN0+/JZ&#10;6+ur+X4LIuIc/8Lwi8/oUDBT6Uaqg+hZpymjRw2r2xUIDiTrhM+V7CzVBmSRy/8Xih8AAAD//wMA&#10;UEsBAi0AFAAGAAgAAAAhALaDOJL+AAAA4QEAABMAAAAAAAAAAAAAAAAAAAAAAFtDb250ZW50X1R5&#10;cGVzXS54bWxQSwECLQAUAAYACAAAACEAOP0h/9YAAACUAQAACwAAAAAAAAAAAAAAAAAvAQAAX3Jl&#10;bHMvLnJlbHNQSwECLQAUAAYACAAAACEAWF2Jb54CAACeBQAADgAAAAAAAAAAAAAAAAAuAgAAZHJz&#10;L2Uyb0RvYy54bWxQSwECLQAUAAYACAAAACEAX6FDy94AAAAKAQAADwAAAAAAAAAAAAAAAAD4BAAA&#10;ZHJzL2Rvd25yZXYueG1sUEsFBgAAAAAEAAQA8wAAAAMGAAAAAA==&#10;" adj="2644" filled="f" strokecolor="black [3213]" strokeweight="1pt"/>
                  </w:pict>
                </mc:Fallback>
              </mc:AlternateContent>
            </w:r>
            <w:r>
              <w:rPr>
                <w:rFonts w:cs="Arial"/>
                <w:noProof/>
              </w:rPr>
              <mc:AlternateContent>
                <mc:Choice Requires="wps">
                  <w:drawing>
                    <wp:anchor distT="0" distB="0" distL="114300" distR="114300" simplePos="0" relativeHeight="252917760" behindDoc="0" locked="0" layoutInCell="1" allowOverlap="1" wp14:anchorId="57F745D2" wp14:editId="443E6BD2">
                      <wp:simplePos x="0" y="0"/>
                      <wp:positionH relativeFrom="column">
                        <wp:posOffset>1866900</wp:posOffset>
                      </wp:positionH>
                      <wp:positionV relativeFrom="paragraph">
                        <wp:posOffset>265430</wp:posOffset>
                      </wp:positionV>
                      <wp:extent cx="617220" cy="449580"/>
                      <wp:effectExtent l="7620" t="0" r="19050" b="19050"/>
                      <wp:wrapNone/>
                      <wp:docPr id="20608" name="Flowchart: Delay 20608"/>
                      <wp:cNvGraphicFramePr/>
                      <a:graphic xmlns:a="http://schemas.openxmlformats.org/drawingml/2006/main">
                        <a:graphicData uri="http://schemas.microsoft.com/office/word/2010/wordprocessingShape">
                          <wps:wsp>
                            <wps:cNvSpPr/>
                            <wps:spPr>
                              <a:xfrm rot="16200000">
                                <a:off x="0" y="0"/>
                                <a:ext cx="617220" cy="449580"/>
                              </a:xfrm>
                              <a:prstGeom prst="flowChartDelay">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5092B7" id="_x0000_t135" coordsize="21600,21600" o:spt="135" path="m10800,qx21600,10800,10800,21600l,21600,,xe">
                      <v:stroke joinstyle="miter"/>
                      <v:path gradientshapeok="t" o:connecttype="rect" textboxrect="0,3163,18437,18437"/>
                    </v:shapetype>
                    <v:shape id="Flowchart: Delay 20608" o:spid="_x0000_s1026" type="#_x0000_t135" style="position:absolute;margin-left:147pt;margin-top:20.9pt;width:48.6pt;height:35.4pt;rotation:-90;z-index:25291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RasQIAALUFAAAOAAAAZHJzL2Uyb0RvYy54bWysVE1v2zAMvQ/YfxB0Xx0badoadYogRYYB&#10;RVssHXpWZak2IIuapMTJfv0oyXaDrrsM88GQRPKRfPy4vjl0iuyFdS3oiuZnM0qE5lC3+rWiP542&#10;Xy4pcZ7pminQoqJH4ejN8vOn696UooAGVC0sQRDtyt5UtPHelFnmeCM65s7ACI1CCbZjHq/2Nast&#10;6xG9U1kxmy2yHmxtLHDhHL7eJiFdRnwpBfcPUjrhiaooxubj38b/S/hny2tWvlpmmpYPYbB/iKJj&#10;rUanE9Qt84zsbPsHVNdyCw6kP+PQZSBly0XMAbPJZ++y2TbMiJgLkuPMRJP7f7D8fv9oSVtXtJgt&#10;ZlgszTos00ZBzxtmfUluhWJHkqTIVm9ciUZb82iHm8NjSP0gbUcsIMX5AkuDX2QEcySHSPhxIlwc&#10;POH4uMgvigLLwlE0n1+dX8aCZAkrYBrr/FcBHQmHikoMax3CikFFeLa/cx4jQaNRORhq2LRKxeoq&#10;TXqMqbgYAnKg2jpIg15sNLFWluwZtog/5KElEOxEC29K42NIPSUbT/6oRIBQ+ruQSCHmU8SQ3mEy&#10;zoX2eRI1rBbJ1XlkaHAW2j1EEV1HwIAsMcgJewAYNRPIiJ1gBv1gKmLvT8apFH8JLBlPFtEzaD8Z&#10;d60G+1FmCrMaPCf9kaRETWDpBeojNlhsCyy0M3zTYinvmPOPzOKo4SOuD/+Av1DdisJwoqQB++uj&#10;96CPE4BSSnoc3Yq6nztmBSXqm8bZuMrn8zDr8TI/vwgdZk8lL6cSvevWgKXPY3TxGPS9Go/SQveM&#10;W2YVvKKIaY6+K8q9HS9rn1YK7ikuVquohvNtmL/TW8MDeGA1NOjT4ZlZM/Szx0G4h3HMWfmumZNu&#10;sNSw2nmQbez0N14HvnE3xMYZ9lhYPqf3qPW2bZe/AQAA//8DAFBLAwQUAAYACAAAACEAC5QFI94A&#10;AAAKAQAADwAAAGRycy9kb3ducmV2LnhtbEyPwU7DMBBE70j8g7VI3KjTVDQhxKkACXGjagt3J14S&#10;Q7yOYqcNfD3LqRxX+zTzptzMrhdHHIP1pGC5SEAgNd5YahW8HZ5vchAhajK694QKvjHAprq8KHVh&#10;/Il2eNzHVnAIhUIr6GIcCilD06HTYeEHJP59+NHpyOfYSjPqE4e7XqZJspZOW+KGTg/41GHztZ+c&#10;AvuJP+nj4W653b3Su3yx9XaKmVLXV/PDPYiIczzD8KfP6lCxU+0nMkH0ClZJljKqIM3XIBhYZTmP&#10;q5lMb3OQVSn/T6h+AQAA//8DAFBLAQItABQABgAIAAAAIQC2gziS/gAAAOEBAAATAAAAAAAAAAAA&#10;AAAAAAAAAABbQ29udGVudF9UeXBlc10ueG1sUEsBAi0AFAAGAAgAAAAhADj9If/WAAAAlAEAAAsA&#10;AAAAAAAAAAAAAAAALwEAAF9yZWxzLy5yZWxzUEsBAi0AFAAGAAgAAAAhABoLJFqxAgAAtQUAAA4A&#10;AAAAAAAAAAAAAAAALgIAAGRycy9lMm9Eb2MueG1sUEsBAi0AFAAGAAgAAAAhAAuUBSPeAAAACgEA&#10;AA8AAAAAAAAAAAAAAAAACwUAAGRycy9kb3ducmV2LnhtbFBLBQYAAAAABAAEAPMAAAAWBgAAAAA=&#10;" filled="f" strokecolor="black [3213]" strokeweight="1pt"/>
                  </w:pict>
                </mc:Fallback>
              </mc:AlternateContent>
            </w:r>
            <w:r w:rsidR="00700510">
              <w:rPr>
                <w:rFonts w:cs="Arial"/>
                <w:noProof/>
              </w:rPr>
              <mc:AlternateContent>
                <mc:Choice Requires="wps">
                  <w:drawing>
                    <wp:anchor distT="0" distB="0" distL="114300" distR="114300" simplePos="0" relativeHeight="252916736" behindDoc="0" locked="0" layoutInCell="1" allowOverlap="1" wp14:anchorId="29BB2BA9" wp14:editId="0C86BA1B">
                      <wp:simplePos x="0" y="0"/>
                      <wp:positionH relativeFrom="column">
                        <wp:posOffset>5166360</wp:posOffset>
                      </wp:positionH>
                      <wp:positionV relativeFrom="paragraph">
                        <wp:posOffset>220345</wp:posOffset>
                      </wp:positionV>
                      <wp:extent cx="617220" cy="662940"/>
                      <wp:effectExtent l="0" t="0" r="11430" b="22860"/>
                      <wp:wrapNone/>
                      <wp:docPr id="1964" name="Diagonal Stripe 1964"/>
                      <wp:cNvGraphicFramePr/>
                      <a:graphic xmlns:a="http://schemas.openxmlformats.org/drawingml/2006/main">
                        <a:graphicData uri="http://schemas.microsoft.com/office/word/2010/wordprocessingShape">
                          <wps:wsp>
                            <wps:cNvSpPr/>
                            <wps:spPr>
                              <a:xfrm>
                                <a:off x="0" y="0"/>
                                <a:ext cx="617220" cy="662940"/>
                              </a:xfrm>
                              <a:prstGeom prst="diagStrip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D54585" id="Diagonal Stripe 1964" o:spid="_x0000_s1026" style="position:absolute;margin-left:406.8pt;margin-top:17.35pt;width:48.6pt;height:52.2pt;z-index:25291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7220,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X0owIAAJ8FAAAOAAAAZHJzL2Uyb0RvYy54bWysVEtPGzEQvlfqf7B8L/tQCCVigyIQVSUE&#10;iFBxNl47a8nrcW0nm/TXd+x9JKKoh6o5OPbOzDcz3zyurvetJjvhvAJT0eIsp0QYDrUym4r+eLn7&#10;8pUSH5ipmQYjKnoQnl4vP3+66uxClNCAroUjCGL8orMVbUKwiyzzvBEt82dghUGhBNeygE+3yWrH&#10;OkRvdVbm+TzrwNXWARfe49fbXkiXCV9KwcOjlF4EoiuKsYV0unS+xTNbXrHFxjHbKD6Ewf4hipYp&#10;g04nqFsWGNk69QdUq7gDDzKccWgzkFJxkXLAbIr8XTbrhlmRckFyvJ1o8v8Plj/snhxRNdbucj6j&#10;xLAWq3Sr2AYM02QdnLKCJBlS1Vm/QIu1fXLDy+M15r2Xro3/mBHZJ3oPE71iHwjHj/PioiyxCBxF&#10;83l5OUv0Z0dj63z4JqAl8VLRGqPoA0jUst29D+gWDUbF6NHAndI61VEb0mEi5UWeJwsPWtVRGvVS&#10;S4kb7ciOYTOEfRGLj2AnWvjSBj/GPPvM0i0ctIgQ2jwLiWRhLmXvILbpEZNxLkwoelHDatG7Os/x&#10;NzobLZLrBBiRJQY5YQ8Ao2YPMmL3MQ/60VSkLp+Mh8z/ZjxZJM9gwmTcKgPuo8w0ZjV47vVHknpq&#10;IktvUB+wlRz0M+Ytv1NYxnvmwxNzOFRYeVwU4REPqQELBcONkgbcr4++R33sdZRS0uGQVtT/3DIn&#10;KNHfDU7BZTHDJiIhPWbnF7G73Knk7VRitu0NYOkLXEmWp2vUD3q8SgftK+6TVfSKImY4+q4oD258&#10;3IR+eeBG4mK1Smo4yZaFe7O2PIJHVmODvuxfmbNDLwccggcYB5ot3jVzrxstDay2AaRKnX7kdeAb&#10;t0BqnGFjxTVz+k5ax726/A0AAP//AwBQSwMEFAAGAAgAAAAhAKyqMzPfAAAACgEAAA8AAABkcnMv&#10;ZG93bnJldi54bWxMj0FPhDAQhe8m/odmTLy5BdEVkLIhJurJg6vZxFuhI6DtlNDuLvrrHU96nMyX&#10;975XbRZnxQHnMHpSkK4SEEidNyP1Cl5f7i9yECFqMtp6QgVfGGBTn55UujT+SM942MZecAiFUisY&#10;YpxKKUM3oNNh5Sck/r372enI59xLM+sjhzsrL5NkLZ0eiRsGPeHdgN3ndu8UPITGtk0+F0/fGD/S&#10;t+zxercjpc7PluYWRMQl/sHwq8/qULNT6/dkgrAK8jRbM6ogu7oBwUCRJrylZTIrUpB1Jf9PqH8A&#10;AAD//wMAUEsBAi0AFAAGAAgAAAAhALaDOJL+AAAA4QEAABMAAAAAAAAAAAAAAAAAAAAAAFtDb250&#10;ZW50X1R5cGVzXS54bWxQSwECLQAUAAYACAAAACEAOP0h/9YAAACUAQAACwAAAAAAAAAAAAAAAAAv&#10;AQAAX3JlbHMvLnJlbHNQSwECLQAUAAYACAAAACEAaZ2V9KMCAACfBQAADgAAAAAAAAAAAAAAAAAu&#10;AgAAZHJzL2Uyb0RvYy54bWxQSwECLQAUAAYACAAAACEArKozM98AAAAKAQAADwAAAAAAAAAAAAAA&#10;AAD9BAAAZHJzL2Rvd25yZXYueG1sUEsFBgAAAAAEAAQA8wAAAAkGAAAAAA==&#10;" path="m,331470l308610,,617220,,,662940,,331470xe" filled="f" strokecolor="black [3213]" strokeweight="1pt">
                      <v:path arrowok="t" o:connecttype="custom" o:connectlocs="0,331470;308610,0;617220,0;0,662940;0,331470" o:connectangles="0,0,0,0,0"/>
                    </v:shape>
                  </w:pict>
                </mc:Fallback>
              </mc:AlternateContent>
            </w:r>
            <w:r w:rsidR="00023D2A">
              <w:rPr>
                <w:noProof/>
                <w:sz w:val="36"/>
                <w:szCs w:val="36"/>
              </w:rPr>
              <mc:AlternateContent>
                <mc:Choice Requires="wps">
                  <w:drawing>
                    <wp:anchor distT="0" distB="0" distL="114300" distR="114300" simplePos="0" relativeHeight="252912640" behindDoc="0" locked="0" layoutInCell="1" allowOverlap="1" wp14:anchorId="279E4AC4" wp14:editId="7EA71A70">
                      <wp:simplePos x="0" y="0"/>
                      <wp:positionH relativeFrom="column">
                        <wp:posOffset>419100</wp:posOffset>
                      </wp:positionH>
                      <wp:positionV relativeFrom="paragraph">
                        <wp:posOffset>193676</wp:posOffset>
                      </wp:positionV>
                      <wp:extent cx="373380" cy="601980"/>
                      <wp:effectExtent l="0" t="0" r="26670" b="26670"/>
                      <wp:wrapNone/>
                      <wp:docPr id="20606" name="Round Diagonal Corner Rectangle 20606"/>
                      <wp:cNvGraphicFramePr/>
                      <a:graphic xmlns:a="http://schemas.openxmlformats.org/drawingml/2006/main">
                        <a:graphicData uri="http://schemas.microsoft.com/office/word/2010/wordprocessingShape">
                          <wps:wsp>
                            <wps:cNvSpPr/>
                            <wps:spPr>
                              <a:xfrm>
                                <a:off x="0" y="0"/>
                                <a:ext cx="373380" cy="601980"/>
                              </a:xfrm>
                              <a:prstGeom prst="round2Diag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97C2F" id="Round Diagonal Corner Rectangle 20606" o:spid="_x0000_s1026" style="position:absolute;margin-left:33pt;margin-top:15.25pt;width:29.4pt;height:47.4pt;z-index:252912640;visibility:visible;mso-wrap-style:square;mso-wrap-distance-left:9pt;mso-wrap-distance-top:0;mso-wrap-distance-right:9pt;mso-wrap-distance-bottom:0;mso-position-horizontal:absolute;mso-position-horizontal-relative:text;mso-position-vertical:absolute;mso-position-vertical-relative:text;v-text-anchor:middle" coordsize="373380,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HtsgIAALUFAAAOAAAAZHJzL2Uyb0RvYy54bWysVE1v2zAMvQ/YfxB0X/3RNm2DOkWQosOA&#10;oivaDj2rshQbkEVNUuJkv36UZDtBV+wwLAeFMslH8onk9c2uU2QrrGtBV7Q4ySkRmkPd6nVFf7zc&#10;fbmkxHmma6ZAi4ruhaM3i8+frnszFyU0oGphCYJoN+9NRRvvzTzLHG9Ex9wJGKFRKcF2zOPVrrPa&#10;sh7RO5WVeT7LerC1scCFc/j1NinpIuJLKbj/LqUTnqiKYm4+njaeb+HMFtdsvrbMNC0f0mD/kEXH&#10;Wo1BJ6hb5hnZ2PYPqK7lFhxIf8Khy0DKlotYA1ZT5O+qeW6YEbEWJMeZiSb3/2D5w/bRkrauaJnP&#10;8hklmnX4TE+w0TW5bdkaNFNkBVbjMz0hnUyvlSDJGMnrjZsjxrN5tMPNoRiY2EnbhX+skewi4fuJ&#10;cLHzhOPH04vT00t8Fo6qWV5coYwo2cHZWOe/CuhIECpqQ1plSCukEgln23vnk9NoHKJquGuVwu9s&#10;rjTpsTXLizyPHg5UWwdtUMZGEytlyZZhi/hdMWRwZIX5KI1phVpTdVHyeyUS/pOQSCHWU6YAoXkP&#10;mIxzoX2RVA2rRQp1nuNvDDZ6xOKVRsCALDHJCXsAGC0TyIidCBjsg6uIvT85D5X/zXnyiJFB+8m5&#10;azXYjypTWNUQOdmPJCVqAktvUO+xwSykyXOG37X4lPfM+UdmcdTw9XF9+O94SAX4UDBIlDRgf330&#10;PdjjBKCWkh5Ht6Lu54ZZQYn6pnE2roqzszDr8XJ2flHixR5r3o41etOtAJ++wEVleBSDvVejKC10&#10;r7hlliEqqpjmGLui3NvxsvJppeCe4mK5jGY434b5e/1seAAPrIYGfdm9MmuGfvY4CA8wjjmbv2vm&#10;ZBs8NSw3HmQbO/3A68A37obYOMMeC8vn+B6tDtt28RsAAP//AwBQSwMEFAAGAAgAAAAhADSjmQfb&#10;AAAACQEAAA8AAABkcnMvZG93bnJldi54bWxMj8FOwzAMhu9IvENkJG4sZWMVKk0nxMQBTmNDgqPb&#10;mLYicaom28rb457gZuu3fn9fuZm8UycaYx/YwO0iA0XcBNtza+D98HxzDyomZIsuMBn4oQib6vKi&#10;xMKGM7/RaZ9aJSUcCzTQpTQUWsemI49xEQZiyb7C6DHJOrbajniWcu/0Msty7bFn+dDhQE8dNd/7&#10;ozewY/fKu+HFb7d1OHx8MtU5kjHXV9PjA6hEU/o7hhlf0KESpjoc2UblDOS5qCQDq2wNas6Xd6JS&#10;z8N6Bboq9X+D6hcAAP//AwBQSwECLQAUAAYACAAAACEAtoM4kv4AAADhAQAAEwAAAAAAAAAAAAAA&#10;AAAAAAAAW0NvbnRlbnRfVHlwZXNdLnhtbFBLAQItABQABgAIAAAAIQA4/SH/1gAAAJQBAAALAAAA&#10;AAAAAAAAAAAAAC8BAABfcmVscy8ucmVsc1BLAQItABQABgAIAAAAIQBcU9HtsgIAALUFAAAOAAAA&#10;AAAAAAAAAAAAAC4CAABkcnMvZTJvRG9jLnhtbFBLAQItABQABgAIAAAAIQA0o5kH2wAAAAkBAAAP&#10;AAAAAAAAAAAAAAAAAAwFAABkcnMvZG93bnJldi54bWxQSwUGAAAAAAQABADzAAAAFAYAAAAA&#10;" path="m62231,l373380,r,l373380,539749v,34369,-27862,62231,-62231,62231l,601980r,l,62231c,27862,27862,,62231,xe" filled="f" strokecolor="black [3213]" strokeweight="1pt">
                      <v:path arrowok="t" o:connecttype="custom" o:connectlocs="62231,0;373380,0;373380,0;373380,539749;311149,601980;0,601980;0,601980;0,62231;62231,0" o:connectangles="0,0,0,0,0,0,0,0,0"/>
                    </v:shape>
                  </w:pict>
                </mc:Fallback>
              </mc:AlternateContent>
            </w:r>
            <w:r w:rsidR="00602FDD">
              <w:rPr>
                <w:rFonts w:cs="Arial"/>
                <w:noProof/>
              </w:rPr>
              <mc:AlternateContent>
                <mc:Choice Requires="wps">
                  <w:drawing>
                    <wp:anchor distT="0" distB="0" distL="114300" distR="114300" simplePos="0" relativeHeight="252546048" behindDoc="0" locked="0" layoutInCell="1" allowOverlap="1" wp14:anchorId="6BAE47B3" wp14:editId="18019863">
                      <wp:simplePos x="0" y="0"/>
                      <wp:positionH relativeFrom="column">
                        <wp:posOffset>3078480</wp:posOffset>
                      </wp:positionH>
                      <wp:positionV relativeFrom="paragraph">
                        <wp:posOffset>944880</wp:posOffset>
                      </wp:positionV>
                      <wp:extent cx="0" cy="365760"/>
                      <wp:effectExtent l="95250" t="0" r="95250" b="53340"/>
                      <wp:wrapNone/>
                      <wp:docPr id="20559" name="Straight Arrow Connector 20559"/>
                      <wp:cNvGraphicFramePr/>
                      <a:graphic xmlns:a="http://schemas.openxmlformats.org/drawingml/2006/main">
                        <a:graphicData uri="http://schemas.microsoft.com/office/word/2010/wordprocessingShape">
                          <wps:wsp>
                            <wps:cNvCnPr/>
                            <wps:spPr>
                              <a:xfrm>
                                <a:off x="0" y="0"/>
                                <a:ext cx="0" cy="365760"/>
                              </a:xfrm>
                              <a:prstGeom prst="straightConnector1">
                                <a:avLst/>
                              </a:prstGeom>
                              <a:noFill/>
                              <a:ln w="19050"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A368B5" id="Straight Arrow Connector 20559" o:spid="_x0000_s1026" type="#_x0000_t32" style="position:absolute;margin-left:242.4pt;margin-top:74.4pt;width:0;height:28.8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Af1QEAAJIDAAAOAAAAZHJzL2Uyb0RvYy54bWysU01v2zAMvQ/YfxB0X+ykSLoGcYoiWXcZ&#10;tgLdfgAjy7YAfYHU4uTfj5LTtNtuwy4yKYqP5OPz5v7krDhqJBN8I+ezWgrtVWiN7xv54/vjh49S&#10;UALfgg1eN/KsSd5v37/bjHGtF2EIttUoGMTTeoyNHFKK66oiNWgHNAtRew52AR0kdrGvWoSR0Z2t&#10;FnW9qsaAbcSgNBHf7qeg3Bb8rtMqfes60knYRnJvqZxYzkM+q+0G1j1CHIy6tAH/0IUD47noFWoP&#10;CcRPNH9BOaMwUOjSTAVXha4zSpcZeJp5/cc0zwNEXWZhciheaaL/B6u+Hp9QmLaRi3q5vJPCg+M1&#10;PScE0w9JPCCGUeyC90xlQDG9YtbGSGtO3vknvHgUnzBTcOrQ5S8PJ06F6fOVaX1KQk2Xim9vVsvb&#10;VVlC9ZoXkdJnHZzIRiPp0sq1h3khGo5fKHFlTnxJyEV9eDTWlq1aL0aW5F295MUrYHF1FhKbLvK4&#10;5HspwPasWpWwQFKwps3pGYiwP+wsiiOwcm7rm/rhpc/fnuXae6BheldCk6YSGPvJtyKdI/MJmcYc&#10;4Hatz/i6iPMyQyZzoi9bh9CeC6tV9njxJe0i0qystz7bb3+l7S8AAAD//wMAUEsDBBQABgAIAAAA&#10;IQCwX69E3QAAAAsBAAAPAAAAZHJzL2Rvd25yZXYueG1sTI9PS8RADMXvgt9hiODNnVpKKbXTRRYU&#10;BD3sHzxnO7Et28mUznS3+umNeNBbkvd4+b1qvbhBnWkKvWcD96sEFHHjbc+tgcP+6a4AFSKyxcEz&#10;GfikAOv6+qrC0voLb+m8i62SEA4lGuhiHEutQ9ORw7DyI7FoH35yGGWdWm0nvEi4G3SaJLl22LN8&#10;6HCkTUfNaTc7A69v89cp5/iit/vl3eGz482YGnN7szw+gIq0xD8z/OALOtTCdPQz26AGA1mRCXoU&#10;IStkEMfv5WggTfIMdF3p/x3qbwAAAP//AwBQSwECLQAUAAYACAAAACEAtoM4kv4AAADhAQAAEwAA&#10;AAAAAAAAAAAAAAAAAAAAW0NvbnRlbnRfVHlwZXNdLnhtbFBLAQItABQABgAIAAAAIQA4/SH/1gAA&#10;AJQBAAALAAAAAAAAAAAAAAAAAC8BAABfcmVscy8ucmVsc1BLAQItABQABgAIAAAAIQCCuEAf1QEA&#10;AJIDAAAOAAAAAAAAAAAAAAAAAC4CAABkcnMvZTJvRG9jLnhtbFBLAQItABQABgAIAAAAIQCwX69E&#10;3QAAAAsBAAAPAAAAAAAAAAAAAAAAAC8EAABkcnMvZG93bnJldi54bWxQSwUGAAAAAAQABADzAAAA&#10;OQUAAAAA&#10;" strokecolor="#7030a0" strokeweight="1.5pt">
                      <v:stroke endarrow="open"/>
                    </v:shape>
                  </w:pict>
                </mc:Fallback>
              </mc:AlternateContent>
            </w:r>
            <w:r w:rsidR="00602FDD">
              <w:rPr>
                <w:rFonts w:cs="Arial"/>
                <w:noProof/>
              </w:rPr>
              <mc:AlternateContent>
                <mc:Choice Requires="wps">
                  <w:drawing>
                    <wp:inline distT="0" distB="0" distL="0" distR="0" wp14:anchorId="103FD945" wp14:editId="7C7EF498">
                      <wp:extent cx="5669280" cy="868680"/>
                      <wp:effectExtent l="0" t="0" r="26670" b="26670"/>
                      <wp:docPr id="20623" name="Rounded Rectangle 20623"/>
                      <wp:cNvGraphicFramePr/>
                      <a:graphic xmlns:a="http://schemas.openxmlformats.org/drawingml/2006/main">
                        <a:graphicData uri="http://schemas.microsoft.com/office/word/2010/wordprocessingShape">
                          <wps:wsp>
                            <wps:cNvSpPr/>
                            <wps:spPr>
                              <a:xfrm>
                                <a:off x="0" y="0"/>
                                <a:ext cx="5669280" cy="86868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1ADCC7" id="Rounded Rectangle 20623" o:spid="_x0000_s1026" style="width:446.4pt;height:68.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mJoAIAAJoFAAAOAAAAZHJzL2Uyb0RvYy54bWysVF9P2zAQf5+072D5fSQNUKAiRRWIaRIC&#10;BEw8u47dRHJ83tlt2n36nZ00VID2MK2VHJ/v7nf/7/Jq2xq2UegbsCWfHOWcKSuhauyq5D9fbr+d&#10;c+aDsJUwYFXJd8rzq/nXL5edm6kCajCVQkYg1s86V/I6BDfLMi9r1Qp/BE5ZYmrAVgQicZVVKDpC&#10;b01W5Pk06wArhyCV9/R60zP5POFrrWR40NqrwEzJybeQTkznMp7Z/FLMVihc3cjBDfEPXrSisWR0&#10;hLoRQbA1Nh+g2kYieNDhSEKbgdaNVCkGimaSv4vmuRZOpVgoOd6NafL/D1bebx6RNVXJi3xaHHNm&#10;RUtleoK1rVTFniiBwq6MYj2b0tU5PyOtZ/eIA+XpGmPfamzjl6Ji25Ti3ZhitQ1M0uPpdHpRnFMl&#10;JPHOp/RPNcjetB368F1By+Kl5Bg9iW6k9IrNnQ9kluT3ctGihdvGmFRLY+ODB9NU8S0RuFpeG2Qb&#10;QU1wlh/ni73NAzFCjKpZDK8PKN3CzqiIYeyT0pQnCqFInqQOVSOskFLZMOlZtahUb+00p19sMoIf&#10;NRKVACOyJi9H7AEgdv9H7B5mkI+qKjX4qJz/zbFeedRIlsGGUbltLOBnAIaiGiz38vsk9amJWVpC&#10;taMuQujHyzt521Dx7oQPjwJpnqjetCPCAx3aQFdyGG6c1YC/P3uP8tTmxOWso/ksuf+1Fqg4Mz8s&#10;DcDF5OQkDnQiTk7PCiLwkLM85Nh1ew1U/QltIyfTNcoHs79qhPaVVskiWiWWsJJsl1wG3BPXod8b&#10;tIykWiySGA2xE+HOPjsZwWNWY1++bF8FuqGDA/X+PexnWcze9XAvGzUtLNYBdJMa/C2vQ75pAaTG&#10;GZZV3DCHdJJ6W6nzPwAAAP//AwBQSwMEFAAGAAgAAAAhAOnlxi/cAAAABQEAAA8AAABkcnMvZG93&#10;bnJldi54bWxMj81OwzAQhO9IvIO1SNyo04DaEOJUCPFzoJe2IHHcxEsSNV5HsduGt2fhApeVRjOa&#10;/aZYTa5XRxpD59nAfJaAIq697bgx8LZ7uspAhYhssfdMBr4owKo8Pyswt/7EGzpuY6OkhEOOBtoY&#10;h1zrULfkMMz8QCzepx8dRpFjo+2IJyl3vU6TZKEddiwfWhzooaV6vz04Azd19TF/Tt85dOsXu9/g&#10;cvm4ezXm8mK6vwMVaYp/YfjBF3QohanyB7ZB9QZkSPy94mW3qcyoJHS9yECXhf5PX34DAAD//wMA&#10;UEsBAi0AFAAGAAgAAAAhALaDOJL+AAAA4QEAABMAAAAAAAAAAAAAAAAAAAAAAFtDb250ZW50X1R5&#10;cGVzXS54bWxQSwECLQAUAAYACAAAACEAOP0h/9YAAACUAQAACwAAAAAAAAAAAAAAAAAvAQAAX3Jl&#10;bHMvLnJlbHNQSwECLQAUAAYACAAAACEAPR+JiaACAACaBQAADgAAAAAAAAAAAAAAAAAuAgAAZHJz&#10;L2Uyb0RvYy54bWxQSwECLQAUAAYACAAAACEA6eXGL9wAAAAFAQAADwAAAAAAAAAAAAAAAAD6BAAA&#10;ZHJzL2Rvd25yZXYueG1sUEsFBgAAAAAEAAQA8wAAAAMGAAAAAA==&#10;" filled="f" strokecolor="#7030a0" strokeweight="2pt">
                      <w10:anchorlock/>
                    </v:roundrect>
                  </w:pict>
                </mc:Fallback>
              </mc:AlternateContent>
            </w:r>
          </w:p>
        </w:tc>
      </w:tr>
      <w:tr w:rsidR="00602FDD" w:rsidRPr="00E077A7" w:rsidTr="00602FDD">
        <w:trPr>
          <w:trHeight w:val="1304"/>
        </w:trPr>
        <w:tc>
          <w:tcPr>
            <w:tcW w:w="3320" w:type="dxa"/>
            <w:gridSpan w:val="2"/>
            <w:tcBorders>
              <w:top w:val="nil"/>
              <w:left w:val="single" w:sz="12" w:space="0" w:color="B31E8E"/>
              <w:bottom w:val="nil"/>
              <w:right w:val="single" w:sz="12" w:space="0" w:color="FFC000"/>
            </w:tcBorders>
            <w:vAlign w:val="center"/>
          </w:tcPr>
          <w:p w:rsidR="00602FDD" w:rsidRPr="00E077A7" w:rsidRDefault="00602FDD" w:rsidP="00602FDD">
            <w:pPr>
              <w:jc w:val="center"/>
              <w:rPr>
                <w:rFonts w:cs="Arial"/>
                <w:noProof/>
                <w:lang w:eastAsia="ja-JP"/>
              </w:rPr>
            </w:pPr>
            <w:r>
              <w:rPr>
                <w:rFonts w:cs="Arial"/>
                <w:noProof/>
              </w:rPr>
              <mc:AlternateContent>
                <mc:Choice Requires="wps">
                  <w:drawing>
                    <wp:anchor distT="0" distB="0" distL="114300" distR="114300" simplePos="0" relativeHeight="252547072" behindDoc="0" locked="0" layoutInCell="1" allowOverlap="1" wp14:anchorId="2D7A64D4" wp14:editId="4B7AEB5D">
                      <wp:simplePos x="0" y="0"/>
                      <wp:positionH relativeFrom="column">
                        <wp:posOffset>1198245</wp:posOffset>
                      </wp:positionH>
                      <wp:positionV relativeFrom="paragraph">
                        <wp:posOffset>545465</wp:posOffset>
                      </wp:positionV>
                      <wp:extent cx="838200" cy="784860"/>
                      <wp:effectExtent l="38100" t="0" r="19050" b="110490"/>
                      <wp:wrapNone/>
                      <wp:docPr id="20572" name="Elbow Connector 20572"/>
                      <wp:cNvGraphicFramePr/>
                      <a:graphic xmlns:a="http://schemas.openxmlformats.org/drawingml/2006/main">
                        <a:graphicData uri="http://schemas.microsoft.com/office/word/2010/wordprocessingShape">
                          <wps:wsp>
                            <wps:cNvCnPr/>
                            <wps:spPr>
                              <a:xfrm rot="10800000" flipV="1">
                                <a:off x="0" y="0"/>
                                <a:ext cx="838200" cy="784860"/>
                              </a:xfrm>
                              <a:prstGeom prst="bentConnector3">
                                <a:avLst>
                                  <a:gd name="adj1" fmla="val 50000"/>
                                </a:avLst>
                              </a:prstGeom>
                              <a:noFill/>
                              <a:ln w="19050"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E29E77" id="Elbow Connector 20572" o:spid="_x0000_s1026" type="#_x0000_t34" style="position:absolute;margin-left:94.35pt;margin-top:42.95pt;width:66pt;height:61.8pt;rotation:180;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un+QEAANADAAAOAAAAZHJzL2Uyb0RvYy54bWysU02P2yAQvVfqf0Dcu3ayza4bxVmpyW4v&#10;VRupH3cC2KYCBg00Tv59B+xNv25VfUDAMG/eezPePJydZSeN0YBv+eKm5kx7Ccr4vuVfPj+9ajiL&#10;SXglLHjd8ouO/GH78sVmDGu9hAGs0sgIxMf1GFo+pBTWVRXloJ2INxC0p2AH6ESiI/aVQjESurPV&#10;sq7vqhFQBQSpY6Tb/RTk24LfdVqmj10XdWK25cQtlRXLesxrtd2IdY8iDEbONMQ/sHDCeCp6hdqL&#10;JNh3NH9BOSMRInTpRoKroOuM1EUDqVnUf6j5NIigixYyJ4arTfH/wcoPpwMyo1q+rFf3S868cNSm&#10;R3uEke3Ae3IQkE1BMmsMcU05O3/A+RTDAbPyc4eOIZDDi7qp88dZZ034ShfFGhLLzsX5y9V5fU5M&#10;0mVz21A3OZMUum9eN3elM9WEmtEDxvROg2N50/Kj9unK7rbAi9P7mEoL1CxCqG8L4uAsdfQkLFsV&#10;UkSbcOfXtHtGzqkenoy1ZSasZyMxf1OvMi1Bo9lZkWjrApkVfc+ZsD3NvExY6kewRuX0DBSxP+4s&#10;MipLWuu3GWUq/NuzXHsv4jC9K6FpIpMw9tErli6BuiEQYZzzrc/4uow2Cc6guSdTF/LuCOpSmlPu&#10;aWyK3nnE81z+ei7ZP3/E7Q8AAAD//wMAUEsDBBQABgAIAAAAIQBDDxI53gAAAAoBAAAPAAAAZHJz&#10;L2Rvd25yZXYueG1sTI9BTsMwEEX3SNzBGiR21G5QkzSNUyFoBTto6QHceIgDsR3Zbhtuz7CC5Z95&#10;+vOmXk92YGcMsfdOwnwmgKFrve5dJ+Hwvr0rgcWknFaDdyjhGyOsm+urWlXaX9wOz/vUMSpxsVIS&#10;TEpjxXlsDVoVZ35ER7sPH6xKFEPHdVAXKrcDz4TIuVW9owtGjfhosP3an6yElG/nn6HIn15fNpsC&#10;Vbt7fhNGytub6WEFLOGU/mD41Sd1aMjp6E9ORzZQLsuCUAnlYgmMgPtM0OAoIRPLBfCm5v9faH4A&#10;AAD//wMAUEsBAi0AFAAGAAgAAAAhALaDOJL+AAAA4QEAABMAAAAAAAAAAAAAAAAAAAAAAFtDb250&#10;ZW50X1R5cGVzXS54bWxQSwECLQAUAAYACAAAACEAOP0h/9YAAACUAQAACwAAAAAAAAAAAAAAAAAv&#10;AQAAX3JlbHMvLnJlbHNQSwECLQAUAAYACAAAACEAvYaLp/kBAADQAwAADgAAAAAAAAAAAAAAAAAu&#10;AgAAZHJzL2Uyb0RvYy54bWxQSwECLQAUAAYACAAAACEAQw8SOd4AAAAKAQAADwAAAAAAAAAAAAAA&#10;AABTBAAAZHJzL2Rvd25yZXYueG1sUEsFBgAAAAAEAAQA8wAAAF4FAAAAAA==&#10;" strokecolor="#00b050" strokeweight="1.5pt">
                      <v:stroke endarrow="open"/>
                    </v:shape>
                  </w:pict>
                </mc:Fallback>
              </mc:AlternateContent>
            </w:r>
          </w:p>
        </w:tc>
        <w:tc>
          <w:tcPr>
            <w:tcW w:w="3321" w:type="dxa"/>
            <w:gridSpan w:val="3"/>
            <w:tcBorders>
              <w:top w:val="single" w:sz="12" w:space="0" w:color="FFC000"/>
              <w:left w:val="single" w:sz="12" w:space="0" w:color="FFC000"/>
              <w:bottom w:val="single" w:sz="12" w:space="0" w:color="FFC000"/>
              <w:right w:val="single" w:sz="12" w:space="0" w:color="FFC000"/>
            </w:tcBorders>
            <w:vAlign w:val="center"/>
          </w:tcPr>
          <w:p w:rsidR="00602FDD" w:rsidRPr="00E077A7" w:rsidRDefault="00602FDD" w:rsidP="00602FDD">
            <w:pPr>
              <w:jc w:val="center"/>
              <w:rPr>
                <w:rFonts w:cs="Arial"/>
                <w:noProof/>
                <w:lang w:eastAsia="ja-JP"/>
              </w:rPr>
            </w:pPr>
            <w:r>
              <w:rPr>
                <w:rFonts w:cs="Arial"/>
                <w:noProof/>
              </w:rPr>
              <mc:AlternateContent>
                <mc:Choice Requires="wps">
                  <w:drawing>
                    <wp:anchor distT="0" distB="0" distL="114300" distR="114300" simplePos="0" relativeHeight="252548096" behindDoc="0" locked="0" layoutInCell="1" allowOverlap="1" wp14:anchorId="45A41A2A" wp14:editId="438C8CC2">
                      <wp:simplePos x="0" y="0"/>
                      <wp:positionH relativeFrom="column">
                        <wp:posOffset>2025015</wp:posOffset>
                      </wp:positionH>
                      <wp:positionV relativeFrom="paragraph">
                        <wp:posOffset>590550</wp:posOffset>
                      </wp:positionV>
                      <wp:extent cx="754380" cy="739140"/>
                      <wp:effectExtent l="0" t="0" r="45720" b="118110"/>
                      <wp:wrapNone/>
                      <wp:docPr id="20574" name="Elbow Connector 20574"/>
                      <wp:cNvGraphicFramePr/>
                      <a:graphic xmlns:a="http://schemas.openxmlformats.org/drawingml/2006/main">
                        <a:graphicData uri="http://schemas.microsoft.com/office/word/2010/wordprocessingShape">
                          <wps:wsp>
                            <wps:cNvCnPr/>
                            <wps:spPr>
                              <a:xfrm>
                                <a:off x="0" y="0"/>
                                <a:ext cx="754380" cy="739140"/>
                              </a:xfrm>
                              <a:prstGeom prst="bentConnector3">
                                <a:avLst>
                                  <a:gd name="adj1" fmla="val 50000"/>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59888E" id="Elbow Connector 20574" o:spid="_x0000_s1026" type="#_x0000_t34" style="position:absolute;margin-left:159.45pt;margin-top:46.5pt;width:59.4pt;height:58.2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7NY6AEAALcDAAAOAAAAZHJzL2Uyb0RvYy54bWysU8uOEzEQvCPxD5bvZCYvshtlsodkwwVB&#10;JOADOrZnxsgvtU0m+XvazpBd4IbIwbHd7uqu6prN08UadlYYtXcNn05qzpQTXmrXNfzb18O7B85i&#10;AifBeKcaflWRP23fvtkMYa1mvvdGKmQE4uJ6CA3vUwrrqoqiVxbixAflKNh6tJDoiF0lEQZCt6aa&#10;1fX7avAoA3qhYqTb/S3ItwW/bZVIn9s2qsRMw6m3VFYs6ymv1XYD6w4h9FqMbcA/dGFBOyp6h9pD&#10;AvYD9V9QVgv00bdpIrytfNtqoQoHYjOt/2DzpYegChcSJ4a7TPH/wYpP5yMyLRs+q5erBWcOLI3p&#10;2Zz8wHbeOVLQI7sFSawhxDXl7NwRx1MMR8zMLy3a/E+c2KUIfL0LrC6JCbpcLRfzBxqDoNBq/jhd&#10;lAFUL8kBY/qgvGV50/CTcunexLwIDOePMRWl5dgryO9TzlpraHBnMGxZ0y8PlnDH17T7hZxTnT9o&#10;Y8rojWMD+faxXua2gBzYGki0tYE0ia7jDExH1hYJS/3ojZY5PQNF7E47g4zKNvxweFX4t2e59h5i&#10;f3tXQjfjJdDm2UmWroFEB0Q/jI0bl/FVcTARzmyy9Dex8+7k5bXMoNyTOwrf0cnZfq/PJfvle9v+&#10;BAAA//8DAFBLAwQUAAYACAAAACEAGo4t4eEAAAAKAQAADwAAAGRycy9kb3ducmV2LnhtbEyPwU7D&#10;MBBE70j8g7VI3KjdpGqbkE2FkDggEDSFA0c3WZyosR1itw1/z3KC42qfZt4Um8n24kRj6LxDmM8U&#10;CHK1bzpnEN7fHm7WIELUrtG9d4TwTQE25eVFofPGn11Fp100gkNcyDVCG+OQSxnqlqwOMz+Q49+n&#10;H62OfI5GNqM+c7jtZaLUUlrdOW5o9UD3LdWH3dEiPL6+mGXy9Ky+6ipmH4ftNpjKIF5fTXe3ICJN&#10;8Q+GX31Wh5Kd9v7omiB6hHS+zhhFyFLexMAiXa1A7BESlS1AloX8P6H8AQAA//8DAFBLAQItABQA&#10;BgAIAAAAIQC2gziS/gAAAOEBAAATAAAAAAAAAAAAAAAAAAAAAABbQ29udGVudF9UeXBlc10ueG1s&#10;UEsBAi0AFAAGAAgAAAAhADj9If/WAAAAlAEAAAsAAAAAAAAAAAAAAAAALwEAAF9yZWxzLy5yZWxz&#10;UEsBAi0AFAAGAAgAAAAhACfrs1joAQAAtwMAAA4AAAAAAAAAAAAAAAAALgIAAGRycy9lMm9Eb2Mu&#10;eG1sUEsBAi0AFAAGAAgAAAAhABqOLeHhAAAACgEAAA8AAAAAAAAAAAAAAAAAQgQAAGRycy9kb3du&#10;cmV2LnhtbFBLBQYAAAAABAAEAPMAAABQBQAAAAA=&#10;" strokecolor="red" strokeweight="1.5pt">
                      <v:stroke endarrow="open"/>
                    </v:shape>
                  </w:pict>
                </mc:Fallback>
              </mc:AlternateContent>
            </w:r>
          </w:p>
        </w:tc>
        <w:tc>
          <w:tcPr>
            <w:tcW w:w="3321" w:type="dxa"/>
            <w:gridSpan w:val="2"/>
            <w:tcBorders>
              <w:top w:val="nil"/>
              <w:left w:val="single" w:sz="12" w:space="0" w:color="FFC000"/>
              <w:bottom w:val="nil"/>
              <w:right w:val="single" w:sz="12" w:space="0" w:color="B31E8E"/>
            </w:tcBorders>
            <w:vAlign w:val="center"/>
          </w:tcPr>
          <w:p w:rsidR="00602FDD" w:rsidRPr="00E077A7" w:rsidRDefault="00602FDD" w:rsidP="00602FDD">
            <w:pPr>
              <w:jc w:val="center"/>
              <w:rPr>
                <w:rFonts w:cs="Arial"/>
                <w:noProof/>
                <w:lang w:eastAsia="ja-JP"/>
              </w:rPr>
            </w:pPr>
          </w:p>
        </w:tc>
      </w:tr>
      <w:tr w:rsidR="00602FDD" w:rsidRPr="00E077A7" w:rsidTr="00602FDD">
        <w:trPr>
          <w:trHeight w:val="1787"/>
        </w:trPr>
        <w:tc>
          <w:tcPr>
            <w:tcW w:w="2518" w:type="dxa"/>
            <w:tcBorders>
              <w:top w:val="nil"/>
              <w:left w:val="single" w:sz="12" w:space="0" w:color="B31E8E"/>
              <w:bottom w:val="nil"/>
              <w:right w:val="nil"/>
            </w:tcBorders>
            <w:vAlign w:val="center"/>
          </w:tcPr>
          <w:p w:rsidR="00602FDD" w:rsidRPr="00E077A7" w:rsidRDefault="00BD51CA" w:rsidP="00602FDD">
            <w:pPr>
              <w:jc w:val="center"/>
              <w:rPr>
                <w:rFonts w:cs="Arial"/>
                <w:noProof/>
                <w:lang w:eastAsia="ja-JP"/>
              </w:rPr>
            </w:pPr>
            <w:r>
              <w:rPr>
                <w:noProof/>
              </w:rPr>
              <mc:AlternateContent>
                <mc:Choice Requires="wps">
                  <w:drawing>
                    <wp:anchor distT="0" distB="0" distL="114300" distR="114300" simplePos="0" relativeHeight="252552192" behindDoc="0" locked="0" layoutInCell="1" allowOverlap="1" wp14:anchorId="0200BD9B" wp14:editId="71768F97">
                      <wp:simplePos x="0" y="0"/>
                      <wp:positionH relativeFrom="column">
                        <wp:posOffset>481965</wp:posOffset>
                      </wp:positionH>
                      <wp:positionV relativeFrom="paragraph">
                        <wp:posOffset>328295</wp:posOffset>
                      </wp:positionV>
                      <wp:extent cx="518160" cy="312420"/>
                      <wp:effectExtent l="0" t="0" r="15240" b="11430"/>
                      <wp:wrapNone/>
                      <wp:docPr id="20586" name="Text Box 20586"/>
                      <wp:cNvGraphicFramePr/>
                      <a:graphic xmlns:a="http://schemas.openxmlformats.org/drawingml/2006/main">
                        <a:graphicData uri="http://schemas.microsoft.com/office/word/2010/wordprocessingShape">
                          <wps:wsp>
                            <wps:cNvSpPr txBox="1"/>
                            <wps:spPr>
                              <a:xfrm>
                                <a:off x="0" y="0"/>
                                <a:ext cx="518160" cy="31242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602FDD">
                                  <w:pPr>
                                    <w:spacing w:before="0" w:after="0"/>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0BD9B" id="Text Box 20586" o:spid="_x0000_s1128" type="#_x0000_t202" style="position:absolute;left:0;text-align:left;margin-left:37.95pt;margin-top:25.85pt;width:40.8pt;height:24.6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oXlQIAAJoFAAAOAAAAZHJzL2Uyb0RvYy54bWysVFtP2zAUfp+0/2D5fSQpbddVpKgDMU1C&#10;gAYTz65jt9FsH892m3S/nmMnaSvGC9NeEtvnO7fvXC4uW63ITjhfgylpcZZTIgyHqjbrkv58uvk0&#10;o8QHZiqmwIiS7oWnl4uPHy4aOxcj2ICqhCNoxPh5Y0u6CcHOs8zzjdDMn4EVBoUSnGYBr26dVY41&#10;aF2rbJTn06wBV1kHXHiPr9edkC6SfSkFD/dSehGIKinGFtLXpe8qfrPFBZuvHbObmvdhsH+IQrPa&#10;oNODqWsWGNm6+i9TuuYOPMhwxkFnIGXNRcoBsynyV9k8bpgVKRckx9sDTf7/meV3uwdH6qqko3wy&#10;m1JimMYyPYk2kK/Qku4VWWqsnyP40SI8tCjCakf24rvHx5h8K52Of0yLoBz53h84jgY5Pk6KWTFF&#10;CUfReTEaj1INsqOydT58E6BJPJTUYQkTs2x36wM6ROgAib4M3NRKpTIqQ5qSTs8neVLwoOoqCiMs&#10;NZS4Uo7sGLbCap2CR1snKLwpE8EiNU7v7phgOoW9EhGjzA8hkbiU5xseGOfChMFLQkeUxHjeo9jj&#10;j1G9R7nLAzWSZzDhoKxrA65jKU7akZjq1xCy7PBI+Ene8RjaVZs6pshHQwesoNpjYzjoBsxbflNj&#10;+W6ZDw/M4URhxXFLhHv8SAVYJuhPlGzA/XnrPeKx0VFKSYMTWlL/e8ucoER9NzgCX4rxOI50uown&#10;n7GTiDuVrE4lZquvACtf4D6yPB0jPqjhKB3oZ1wmy+gVRcxw9F3SMByvQrc3cBlxsVwmEA6xZeHW&#10;PFoeTUeeY3M+tc/M2b6DA7b+HQyzzOavGrnDRk0Dy20AWacuj0x3rPYVwAWQmr9fVnHDnN4T6rhS&#10;Fy8AAAD//wMAUEsDBBQABgAIAAAAIQDf7zav3wAAAAkBAAAPAAAAZHJzL2Rvd25yZXYueG1sTI/B&#10;TsMwEETvSPyDtUjcqN1KaUiIU7WovZQDUPoBbrwkUe11FDtpytfjnuA2qxnNvC1WkzVsxN63jiTM&#10;ZwIYUuV0S7WE49fu6RmYD4q0Mo5QwhU9rMr7u0Ll2l3oE8dDqFksIZ8rCU0IXc65rxq0ys9chxS9&#10;b9dbFeLZ11z36hLLreELIZbcqpbiQqM6fG2wOh8GKyGz23M6mLf9+NH9XIeFP+7fN1spHx+m9Quw&#10;gFP4C8MNP6JDGZlObiDtmZGQJllMSkjmKbCbn6QJsFMUQmTAy4L//6D8BQAA//8DAFBLAQItABQA&#10;BgAIAAAAIQC2gziS/gAAAOEBAAATAAAAAAAAAAAAAAAAAAAAAABbQ29udGVudF9UeXBlc10ueG1s&#10;UEsBAi0AFAAGAAgAAAAhADj9If/WAAAAlAEAAAsAAAAAAAAAAAAAAAAALwEAAF9yZWxzLy5yZWxz&#10;UEsBAi0AFAAGAAgAAAAhAFfieheVAgAAmgUAAA4AAAAAAAAAAAAAAAAALgIAAGRycy9lMm9Eb2Mu&#10;eG1sUEsBAi0AFAAGAAgAAAAhAN/vNq/fAAAACQEAAA8AAAAAAAAAAAAAAAAA7wQAAGRycy9kb3du&#10;cmV2LnhtbFBLBQYAAAAABAAEAPMAAAD7BQAAAAA=&#10;" filled="f" strokecolor="white [3212]" strokeweight=".5pt">
                      <v:textbox>
                        <w:txbxContent>
                          <w:p w:rsidR="0091685E" w:rsidRDefault="0091685E" w:rsidP="00602FDD">
                            <w:pPr>
                              <w:spacing w:before="0" w:after="0"/>
                            </w:pPr>
                            <w:r>
                              <w:t>yes</w:t>
                            </w:r>
                          </w:p>
                        </w:txbxContent>
                      </v:textbox>
                    </v:shape>
                  </w:pict>
                </mc:Fallback>
              </mc:AlternateContent>
            </w:r>
            <w:r w:rsidR="00602FDD">
              <w:rPr>
                <w:rFonts w:cs="Arial"/>
                <w:noProof/>
              </w:rPr>
              <mc:AlternateContent>
                <mc:Choice Requires="wps">
                  <w:drawing>
                    <wp:anchor distT="0" distB="0" distL="114300" distR="114300" simplePos="0" relativeHeight="252549120" behindDoc="0" locked="0" layoutInCell="1" allowOverlap="1" wp14:anchorId="6C6F7B1B" wp14:editId="0BD2B71E">
                      <wp:simplePos x="0" y="0"/>
                      <wp:positionH relativeFrom="column">
                        <wp:posOffset>721995</wp:posOffset>
                      </wp:positionH>
                      <wp:positionV relativeFrom="paragraph">
                        <wp:posOffset>878205</wp:posOffset>
                      </wp:positionV>
                      <wp:extent cx="7620" cy="640080"/>
                      <wp:effectExtent l="76200" t="0" r="87630" b="64770"/>
                      <wp:wrapNone/>
                      <wp:docPr id="20584" name="Straight Arrow Connector 20584"/>
                      <wp:cNvGraphicFramePr/>
                      <a:graphic xmlns:a="http://schemas.openxmlformats.org/drawingml/2006/main">
                        <a:graphicData uri="http://schemas.microsoft.com/office/word/2010/wordprocessingShape">
                          <wps:wsp>
                            <wps:cNvCnPr/>
                            <wps:spPr>
                              <a:xfrm>
                                <a:off x="0" y="0"/>
                                <a:ext cx="7620" cy="640080"/>
                              </a:xfrm>
                              <a:prstGeom prst="straightConnector1">
                                <a:avLst/>
                              </a:prstGeom>
                              <a:noFill/>
                              <a:ln w="19050"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354558" id="Straight Arrow Connector 20584" o:spid="_x0000_s1026" type="#_x0000_t32" style="position:absolute;margin-left:56.85pt;margin-top:69.15pt;width:.6pt;height:50.4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EK1QEAAJUDAAAOAAAAZHJzL2Uyb0RvYy54bWysU02P0zAQvSPxHyzfadJqt5So6QpalguC&#10;Sgs/YOrYiSV/aWya9t8zdrJlgRvi4sx4PG9m3rxsHy7WsLPEqL1r+XJRcyad8J12fcu/f3t8s+Es&#10;JnAdGO9ky68y8ofd61fbMTRy5QdvOomMQFxsxtDyIaXQVFUUg7QQFz5IR0Hl0UIiF/uqQxgJ3Zpq&#10;VdfravTYBfRCxki3hynIdwVfKSnSV6WiTMy0nHpL5cRynvJZ7bbQ9Ahh0GJuA/6hCwvaUdEb1AES&#10;sB+o/4KyWqCPXqWF8LbySmkhyww0zbL+Y5qnAYIssxA5Mdxoiv8PVnw5H5HpruWr+n5zx5kDS2t6&#10;Sgi6HxJ7j+hHtvfOEZUe2fSKWBtDbCh57444ezEcMVNwUWjzl4Zjl8L09ca0vCQm6PLtekXbEBRY&#10;39X1puyh+pUaMKZP0luWjZbHuZtbG8vCNZw/x0TFKfE5Idd1/lEbUxZrHBtJle/q+1wNSF/KQCLT&#10;Bpo4up4zMD0JVyQskNEb3eX0DBSxP+0NsjNk8dQfMspU7rdnufYB4jC9K6FJVgm0+eg6lq6BKIXM&#10;5JxvXMaXRZ/zDJnPicFsnXx3LcRW2aPdlylnnWZxvfTJfvk37X4CAAD//wMAUEsDBBQABgAIAAAA&#10;IQB0pXCq4QAAAAsBAAAPAAAAZHJzL2Rvd25yZXYueG1sTI/LasMwEEX3hf6DmEJ3jey4aW3XciiF&#10;UhoI5AXdKtbEFrFGRlIS5++rrNrdXOZw50w1H03Pzui8tiQgnSTAkBqrNLUCdtvPpxyYD5KU7C2h&#10;gCt6mNf3d5Uslb3QGs+b0LJYQr6UAroQhpJz33RopJ/YASnuDtYZGWJ0LVdOXmK56fk0SV64kZri&#10;hU4O+NFhc9ycjIDZNv9yq++wWqyPy4PbFXp5/dFCPD6M72/AAo7hD4abflSHOjrt7YmUZ33MafYa&#10;0ThkeQbsRqTPBbC9gGlWpMDriv//of4FAAD//wMAUEsBAi0AFAAGAAgAAAAhALaDOJL+AAAA4QEA&#10;ABMAAAAAAAAAAAAAAAAAAAAAAFtDb250ZW50X1R5cGVzXS54bWxQSwECLQAUAAYACAAAACEAOP0h&#10;/9YAAACUAQAACwAAAAAAAAAAAAAAAAAvAQAAX3JlbHMvLnJlbHNQSwECLQAUAAYACAAAACEAHU6B&#10;CtUBAACVAwAADgAAAAAAAAAAAAAAAAAuAgAAZHJzL2Uyb0RvYy54bWxQSwECLQAUAAYACAAAACEA&#10;dKVwquEAAAALAQAADwAAAAAAAAAAAAAAAAAvBAAAZHJzL2Rvd25yZXYueG1sUEsFBgAAAAAEAAQA&#10;8wAAAD0FAAAAAA==&#10;" strokecolor="#00b050" strokeweight="1.5pt">
                      <v:stroke endarrow="open"/>
                    </v:shape>
                  </w:pict>
                </mc:Fallback>
              </mc:AlternateContent>
            </w:r>
            <w:r w:rsidR="00602FDD">
              <w:rPr>
                <w:rFonts w:cs="Arial"/>
                <w:noProof/>
              </w:rPr>
              <mc:AlternateContent>
                <mc:Choice Requires="wps">
                  <w:drawing>
                    <wp:inline distT="0" distB="0" distL="0" distR="0" wp14:anchorId="2DC7BA90" wp14:editId="624CF6C9">
                      <wp:extent cx="944880" cy="830580"/>
                      <wp:effectExtent l="0" t="0" r="26670" b="26670"/>
                      <wp:docPr id="20587" name="Flowchart: Decision 20587"/>
                      <wp:cNvGraphicFramePr/>
                      <a:graphic xmlns:a="http://schemas.openxmlformats.org/drawingml/2006/main">
                        <a:graphicData uri="http://schemas.microsoft.com/office/word/2010/wordprocessingShape">
                          <wps:wsp>
                            <wps:cNvSpPr/>
                            <wps:spPr>
                              <a:xfrm>
                                <a:off x="0" y="0"/>
                                <a:ext cx="944880" cy="830580"/>
                              </a:xfrm>
                              <a:prstGeom prst="flowChartDecision">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6273FF" id="Flowchart: Decision 20587" o:spid="_x0000_s1026" type="#_x0000_t110" style="width:74.4pt;height:6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SpawIAAM8EAAAOAAAAZHJzL2Uyb0RvYy54bWysVEtv2zAMvg/YfxB0X+1kzpoadYogQYYB&#10;RRugHXpmZCkWoNckJU7360fJTtt1Ow27yKRI8fHxo69vTlqRI/dBWtPQyUVJCTfMttLsG/r9cfNp&#10;TkmIYFpQ1vCGPvNAbxYfP1z3ruZT21nVck8wiAl17xraxejqogis4xrChXXcoFFYryGi6vdF66HH&#10;6FoV07L8UvTWt85bxkPA2/VgpIscXwjO4r0QgUeiGoq1xXz6fO7SWSyuod57cJ1kYxnwD1VokAaT&#10;voRaQwRy8PKPUFoyb4MV8YJZXVghJOO5B+xmUr7r5qEDx3MvCE5wLzCF/xeW3R23nsi2odNyNr+k&#10;xIDGMW2U7VkHPtZkzZlM0yWDAwLWu1Djuwe39aMWUEzdn4TX6Yt9kVMG+fkFZH6KhOHlVVXN5zgK&#10;hqb5Z0yah1C8PnY+xK/capKEhgosZZVKOReScYbjbYiYHd+d/VNiYzdSqTxUZUiPXc2qMiUD5JZQ&#10;EFHUDrsNZk8JqD2SlkWfQwarZJuep0DB73cr5ckRkDirclZW68QVTPebW8q9htANftk0uimTwvBM&#10;wbHUhNuAVJJ2tn1G6L0dOBkc20iMdgshbsEjCbFsXKx4j0fCoKF2lCjprP/5t/vkj9xAKyU9khr7&#10;/HEAzylR3wyy5mpSVWkLslLNLqeo+LeW3VuLOeiVxfYnuMKOZTH5R3UWhbf6CfdvmbKiCQzD3AOi&#10;o7KKw7LhBjO+XGY3ZL6DeGseHEvBE04Jx8fTE3g3Tj0iXe7seQGgfjfvwXeY+PIQrZCZDK+44qiS&#10;gluThzZueFrLt3r2ev0PLX4BAAD//wMAUEsDBBQABgAIAAAAIQAlMawR2wAAAAUBAAAPAAAAZHJz&#10;L2Rvd25yZXYueG1sTI9BS8NAEIXvgv9hGcGb3Y0NGmI2RZTiRZFWS/G2zY5JMDsbstsk/nunXvQy&#10;zPAeb75XrGbXiRGH0HrSkCwUCKTK25ZqDe9v66sMRIiGrOk8oYZvDLAqz88Kk1s/0QbHbawFh1DI&#10;jYYmxj6XMlQNOhMWvkdi7dMPzkQ+h1rawUwc7jp5rdSNdKYl/tCYHh8arL62R6chXbrxcaeS6Xn9&#10;ZNVr+vGS3O6j1pcX8/0diIhz/DPDCZ/RoWSmgz+SDaLTwEXi7zxpacY1DrwsVQayLOR/+vIHAAD/&#10;/wMAUEsBAi0AFAAGAAgAAAAhALaDOJL+AAAA4QEAABMAAAAAAAAAAAAAAAAAAAAAAFtDb250ZW50&#10;X1R5cGVzXS54bWxQSwECLQAUAAYACAAAACEAOP0h/9YAAACUAQAACwAAAAAAAAAAAAAAAAAvAQAA&#10;X3JlbHMvLnJlbHNQSwECLQAUAAYACAAAACEAqgPEqWsCAADPBAAADgAAAAAAAAAAAAAAAAAuAgAA&#10;ZHJzL2Uyb0RvYy54bWxQSwECLQAUAAYACAAAACEAJTGsEdsAAAAFAQAADwAAAAAAAAAAAAAAAADF&#10;BAAAZHJzL2Rvd25yZXYueG1sUEsFBgAAAAAEAAQA8wAAAM0FAAAAAA==&#10;" filled="f" strokecolor="#c0504d" strokeweight="2pt">
                      <w10:anchorlock/>
                    </v:shape>
                  </w:pict>
                </mc:Fallback>
              </mc:AlternateContent>
            </w:r>
          </w:p>
        </w:tc>
        <w:tc>
          <w:tcPr>
            <w:tcW w:w="802" w:type="dxa"/>
            <w:tcBorders>
              <w:top w:val="nil"/>
              <w:left w:val="nil"/>
              <w:bottom w:val="nil"/>
              <w:right w:val="nil"/>
            </w:tcBorders>
            <w:vAlign w:val="center"/>
          </w:tcPr>
          <w:p w:rsidR="00602FDD" w:rsidRPr="00E077A7" w:rsidRDefault="00602FDD" w:rsidP="00602FDD">
            <w:pPr>
              <w:jc w:val="center"/>
              <w:rPr>
                <w:rFonts w:cs="Arial"/>
                <w:noProof/>
                <w:lang w:eastAsia="ja-JP"/>
              </w:rPr>
            </w:pPr>
          </w:p>
        </w:tc>
        <w:tc>
          <w:tcPr>
            <w:tcW w:w="3321" w:type="dxa"/>
            <w:gridSpan w:val="3"/>
            <w:tcBorders>
              <w:top w:val="nil"/>
              <w:left w:val="nil"/>
              <w:bottom w:val="nil"/>
              <w:right w:val="nil"/>
            </w:tcBorders>
            <w:vAlign w:val="center"/>
          </w:tcPr>
          <w:p w:rsidR="00602FDD" w:rsidRPr="00E077A7" w:rsidRDefault="00602FDD" w:rsidP="00602FDD">
            <w:pPr>
              <w:jc w:val="center"/>
              <w:rPr>
                <w:rFonts w:cs="Arial"/>
                <w:noProof/>
                <w:lang w:eastAsia="ja-JP"/>
              </w:rPr>
            </w:pPr>
          </w:p>
        </w:tc>
        <w:tc>
          <w:tcPr>
            <w:tcW w:w="980" w:type="dxa"/>
            <w:tcBorders>
              <w:top w:val="nil"/>
              <w:left w:val="nil"/>
              <w:bottom w:val="nil"/>
              <w:right w:val="nil"/>
            </w:tcBorders>
            <w:vAlign w:val="center"/>
          </w:tcPr>
          <w:p w:rsidR="00602FDD" w:rsidRPr="00E077A7" w:rsidRDefault="00602FDD" w:rsidP="00602FDD">
            <w:pPr>
              <w:jc w:val="center"/>
              <w:rPr>
                <w:rFonts w:cs="Arial"/>
                <w:noProof/>
                <w:lang w:eastAsia="ja-JP"/>
              </w:rPr>
            </w:pPr>
          </w:p>
        </w:tc>
        <w:tc>
          <w:tcPr>
            <w:tcW w:w="2341" w:type="dxa"/>
            <w:tcBorders>
              <w:top w:val="nil"/>
              <w:left w:val="nil"/>
              <w:bottom w:val="nil"/>
              <w:right w:val="single" w:sz="12" w:space="0" w:color="B31E8E"/>
            </w:tcBorders>
            <w:vAlign w:val="center"/>
          </w:tcPr>
          <w:p w:rsidR="00602FDD" w:rsidRPr="00E077A7" w:rsidRDefault="00BD51CA" w:rsidP="00602FDD">
            <w:pPr>
              <w:rPr>
                <w:rFonts w:cs="Arial"/>
                <w:noProof/>
                <w:lang w:eastAsia="ja-JP"/>
              </w:rPr>
            </w:pPr>
            <w:r>
              <w:rPr>
                <w:noProof/>
              </w:rPr>
              <mc:AlternateContent>
                <mc:Choice Requires="wps">
                  <w:drawing>
                    <wp:anchor distT="0" distB="0" distL="114300" distR="114300" simplePos="0" relativeHeight="252551168" behindDoc="0" locked="0" layoutInCell="1" allowOverlap="1" wp14:anchorId="3DA45A02" wp14:editId="651DC229">
                      <wp:simplePos x="0" y="0"/>
                      <wp:positionH relativeFrom="column">
                        <wp:posOffset>297180</wp:posOffset>
                      </wp:positionH>
                      <wp:positionV relativeFrom="paragraph">
                        <wp:posOffset>320675</wp:posOffset>
                      </wp:positionV>
                      <wp:extent cx="396240" cy="320040"/>
                      <wp:effectExtent l="0" t="0" r="22860" b="22860"/>
                      <wp:wrapNone/>
                      <wp:docPr id="20610" name="Text Box 20610"/>
                      <wp:cNvGraphicFramePr/>
                      <a:graphic xmlns:a="http://schemas.openxmlformats.org/drawingml/2006/main">
                        <a:graphicData uri="http://schemas.microsoft.com/office/word/2010/wordprocessingShape">
                          <wps:wsp>
                            <wps:cNvSpPr txBox="1"/>
                            <wps:spPr>
                              <a:xfrm>
                                <a:off x="0" y="0"/>
                                <a:ext cx="396240" cy="3200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685E" w:rsidRDefault="0091685E" w:rsidP="00602FDD">
                                  <w:pPr>
                                    <w:spacing w:before="0" w:after="0"/>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45A02" id="Text Box 20610" o:spid="_x0000_s1129" type="#_x0000_t202" style="position:absolute;margin-left:23.4pt;margin-top:25.25pt;width:31.2pt;height:25.2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7BkAIAAJoFAAAOAAAAZHJzL2Uyb0RvYy54bWysVEtPGzEQvlfqf7B8L5sHpCVig1IQVSUE&#10;qFBxdrx2sqrX49pOsvTX97M3m0S0F6pedscz37wfF5dtY9hG+VCTLfnwZMCZspKq2i5L/v3p5sMn&#10;zkIUthKGrCr5iwr8cvb+3cXWTdWIVmQq5RmM2DDdupKvYnTToghypRoRTsgpC6Em34iIp18WlRdb&#10;WG9MMRoMJsWWfOU8SRUCuNedkM+yfa2VjPdaBxWZKTlii/nr83eRvsXsQkyXXrhVLXdhiH+IohG1&#10;hdO9qWsRBVv7+g9TTS09BdLxRFJTkNa1VDkHZDMcvMrmcSWcyrmgOMHtyxT+n1l5t3nwrK5KPhpM&#10;hqiQFQ3a9KTayD5TyzouqrR1YQrwowM8thCh26l6iR/ATMm32jfpj7QY5LD2sq9xMijBHJ9PRqeQ&#10;SIjG6CBoWCkOys6H+EVRwxJRco8W5sqKzW2IHbSHJF+WbmpjwBdTY9m25JPx2SArBDJ1lYRJlgdK&#10;XRnPNgKjsFjm4OH2CIWXsQms8uDs3B0SzFR8Mapz9k1pFC7n+RcPQkplY+/FWKATSiOetyju8Ieo&#10;3qLc5dF7Jhv3yk1tyXdVSpt2KEz1ow9Zd3j05ijvRMZ20eaJGQ7G/QQsqHrBYHjqFiw4eVOjfbci&#10;xAfhsVHoOK5EvMdHG0KbaEdxtiL/62/8hMegQ8rZFhta8vBzLbzizHy1WIHz4WkapJgfp2cfR3j4&#10;Y8niWGLXzRWh80PcIyczmfDR9KT21DzjmMyTV4iElfBd8tiTV7G7GzhGUs3nGYQldiLe2kcnk+nU&#10;pjScT+2z8G43wRGjf0f9Lovpq0HusEnT0nwdSdd5ylOlu6ruOoADkPdkd6zShTl+Z9ThpM5+AwAA&#10;//8DAFBLAwQUAAYACAAAACEAVCo/lt4AAAAJAQAADwAAAGRycy9kb3ducmV2LnhtbEyPwU7DMBBE&#10;70j8g7WVuFG7ES0kxKkAlUt7AEo/wI2XJKq9jmInTfn6Oie47WhGM2/z9WgNG7DzjSMJi7kAhlQ6&#10;3VAl4fD9fv8EzAdFWhlHKOGCHtbF7U2uMu3O9IXDPlQslpDPlIQ6hDbj3Jc1WuXnrkWK3o/rrApR&#10;dhXXnTrHcmt4IsSKW9VQXKhVi281lqd9byWkdnN67M1uO3y2v5c+8Yftx+tGyrvZ+PIMLOAY/sIw&#10;4Ud0KCLT0fWkPTMSHlaRPEhYiiWwyRdpAuw4HSIFXuT8/wfFFQAA//8DAFBLAQItABQABgAIAAAA&#10;IQC2gziS/gAAAOEBAAATAAAAAAAAAAAAAAAAAAAAAABbQ29udGVudF9UeXBlc10ueG1sUEsBAi0A&#10;FAAGAAgAAAAhADj9If/WAAAAlAEAAAsAAAAAAAAAAAAAAAAALwEAAF9yZWxzLy5yZWxzUEsBAi0A&#10;FAAGAAgAAAAhAC7UfsGQAgAAmgUAAA4AAAAAAAAAAAAAAAAALgIAAGRycy9lMm9Eb2MueG1sUEsB&#10;Ai0AFAAGAAgAAAAhAFQqP5beAAAACQEAAA8AAAAAAAAAAAAAAAAA6gQAAGRycy9kb3ducmV2Lnht&#10;bFBLBQYAAAAABAAEAPMAAAD1BQAAAAA=&#10;" filled="f" strokecolor="white [3212]" strokeweight=".5pt">
                      <v:textbox>
                        <w:txbxContent>
                          <w:p w:rsidR="0091685E" w:rsidRDefault="0091685E" w:rsidP="00602FDD">
                            <w:pPr>
                              <w:spacing w:before="0" w:after="0"/>
                            </w:pPr>
                            <w:r>
                              <w:t>no</w:t>
                            </w:r>
                          </w:p>
                        </w:txbxContent>
                      </v:textbox>
                    </v:shape>
                  </w:pict>
                </mc:Fallback>
              </mc:AlternateContent>
            </w:r>
            <w:r w:rsidR="00602FDD">
              <w:rPr>
                <w:rFonts w:cs="Arial"/>
                <w:noProof/>
              </w:rPr>
              <mc:AlternateContent>
                <mc:Choice Requires="wps">
                  <w:drawing>
                    <wp:anchor distT="0" distB="0" distL="114300" distR="114300" simplePos="0" relativeHeight="252550144" behindDoc="0" locked="0" layoutInCell="1" allowOverlap="1" wp14:anchorId="41AE8B04" wp14:editId="6017F669">
                      <wp:simplePos x="0" y="0"/>
                      <wp:positionH relativeFrom="column">
                        <wp:posOffset>473075</wp:posOffset>
                      </wp:positionH>
                      <wp:positionV relativeFrom="paragraph">
                        <wp:posOffset>929005</wp:posOffset>
                      </wp:positionV>
                      <wp:extent cx="0" cy="579120"/>
                      <wp:effectExtent l="95250" t="0" r="76200" b="49530"/>
                      <wp:wrapNone/>
                      <wp:docPr id="20593" name="Straight Arrow Connector 20593"/>
                      <wp:cNvGraphicFramePr/>
                      <a:graphic xmlns:a="http://schemas.openxmlformats.org/drawingml/2006/main">
                        <a:graphicData uri="http://schemas.microsoft.com/office/word/2010/wordprocessingShape">
                          <wps:wsp>
                            <wps:cNvCnPr/>
                            <wps:spPr>
                              <a:xfrm>
                                <a:off x="0" y="0"/>
                                <a:ext cx="0" cy="57912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DBFCBA" id="Straight Arrow Connector 20593" o:spid="_x0000_s1026" type="#_x0000_t32" style="position:absolute;margin-left:37.25pt;margin-top:73.15pt;width:0;height:45.6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J80wEAAJIDAAAOAAAAZHJzL2Uyb0RvYy54bWysU12v0zAMfUfiP0R5Z+2GBmxad4U2xguC&#10;K134AV6atpHyJTus27/HScu4wBuiD6mdxMf28cnu4eqsuGgkE3wjl4taCu1VaI3vG/nt6+nVOyko&#10;gW/BBq8bedMkH/YvX+zGuNWrMATbahQM4mk7xkYOKcVtVZEatANahKg9H3YBHSR2sa9ahJHRna1W&#10;df2mGgO2EYPSRLx7nA7lvuB3nVbpS9eRTsI2kmtLZcWynvNa7Xew7RHiYNRcBvxDFQ6M56R3qCMk&#10;EN/R/AXljMJAoUsLFVwVus4oXXrgbpb1H908DRB16YXJoXinif4frPp8eURh2kau6vXmtRQeHI/p&#10;KSGYfkjiPWIYxSF4z1QGFNMtZm2MtOXgg3/E2aP4iJmCa4cu/7k5cS1M3+5M62sSatpUvLt+u1mu&#10;yhCqX3ERKX3UwYlsNJLmUu41LAvRcPlEiTNz4M+AnNSHk7G2TNV6MbIkN/WaB6+AxdVZSGy6yO2S&#10;76UA27NqVcICScGaNodnIML+fLAoLsDKOZ1q/rJYON1v13LuI9Aw3StHk6YSGPvBtyLdIvMJmcY5&#10;3vqMr4s45x4ymRN92TqH9lZYrbLHgy9pZ5FmZT332X7+lPY/AAAA//8DAFBLAwQUAAYACAAAACEA&#10;Xl8N2eEAAAAJAQAADwAAAGRycy9kb3ducmV2LnhtbEyPwU7DMAyG70i8Q2QkLmhLWdsNlabTirQD&#10;B6SxgRC3rDVtoXFKkm3l7TFc4Ojfn35/zpej6cURne8sKbieRiCQKlt31Ch42q0nNyB80FTr3hIq&#10;+EIPy+L8LNdZbU/0iMdtaASXkM+0gjaEIZPSVy0a7ad2QOLdm3VGBx5dI2unT1xuejmLork0uiO+&#10;0OoB71qsPrYHo2BjPst0SFZlfFW+r1/cw6vrnu+VurwYV7cgAo7hD4YffVaHgp329kC1F72CRZIy&#10;yXkyj0Ew8BvsFcziRQqyyOX/D4pvAAAA//8DAFBLAQItABQABgAIAAAAIQC2gziS/gAAAOEBAAAT&#10;AAAAAAAAAAAAAAAAAAAAAABbQ29udGVudF9UeXBlc10ueG1sUEsBAi0AFAAGAAgAAAAhADj9If/W&#10;AAAAlAEAAAsAAAAAAAAAAAAAAAAALwEAAF9yZWxzLy5yZWxzUEsBAi0AFAAGAAgAAAAhAOSiUnzT&#10;AQAAkgMAAA4AAAAAAAAAAAAAAAAALgIAAGRycy9lMm9Eb2MueG1sUEsBAi0AFAAGAAgAAAAhAF5f&#10;DdnhAAAACQEAAA8AAAAAAAAAAAAAAAAALQQAAGRycy9kb3ducmV2LnhtbFBLBQYAAAAABAAEAPMA&#10;AAA7BQAAAAA=&#10;" strokecolor="red" strokeweight="1.5pt">
                      <v:stroke endarrow="open"/>
                    </v:shape>
                  </w:pict>
                </mc:Fallback>
              </mc:AlternateContent>
            </w:r>
            <w:r w:rsidR="00602FDD">
              <w:rPr>
                <w:rFonts w:cs="Arial"/>
                <w:noProof/>
              </w:rPr>
              <mc:AlternateContent>
                <mc:Choice Requires="wps">
                  <w:drawing>
                    <wp:inline distT="0" distB="0" distL="0" distR="0" wp14:anchorId="125511CF" wp14:editId="6498E8BF">
                      <wp:extent cx="944880" cy="830580"/>
                      <wp:effectExtent l="0" t="0" r="26670" b="26670"/>
                      <wp:docPr id="20611" name="Flowchart: Decision 20611"/>
                      <wp:cNvGraphicFramePr/>
                      <a:graphic xmlns:a="http://schemas.openxmlformats.org/drawingml/2006/main">
                        <a:graphicData uri="http://schemas.microsoft.com/office/word/2010/wordprocessingShape">
                          <wps:wsp>
                            <wps:cNvSpPr/>
                            <wps:spPr>
                              <a:xfrm>
                                <a:off x="0" y="0"/>
                                <a:ext cx="944880" cy="830580"/>
                              </a:xfrm>
                              <a:prstGeom prst="flowChartDecision">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9E826C" id="Flowchart: Decision 20611" o:spid="_x0000_s1026" type="#_x0000_t110" style="width:74.4pt;height:6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MlaQIAAM8EAAAOAAAAZHJzL2Uyb0RvYy54bWysVMlu2zAQvRfoPxC8N5JdOXWEyIFhw0WB&#10;IDGQFDmPKdIiwK0kbTn9+g4pOUnTnopeqBnO/vhG1zcnrciR+yCtaejkoqSEG2ZbafYN/f64+TSn&#10;JEQwLShreEOfeaA3i48frntX86ntrGq5J5jEhLp3De1idHVRBNZxDeHCOm7QKKzXEFH1+6L10GN2&#10;rYppWV4WvfWt85bxEPB2PRjpIucXgrN4L0TgkaiGYm8xnz6fu3QWi2uo9x5cJ9nYBvxDFxqkwaIv&#10;qdYQgRy8/COVlszbYEW8YFYXVgjJeJ4Bp5mU76Z56MDxPAuCE9wLTOH/pWV3x60nsm3otLycTCgx&#10;oPGZNsr2rAMfa7LmTKbXJYMDAta7UGPcg9v6UQsopulPwuv0xbnIKYP8/AIyP0XC8PKqquZzfAqG&#10;pvnncoYyZileg50P8Su3miShoQJbWaVWzo1knOF4G+IQd/ZPhY3dSKXwHmplSI9TzaoyFQPkllAQ&#10;UdQOpw1mTwmoPZKWRZ9TBqtkm8JTdPD73Up5cgQkzqqcldV6bPM3t1R7DaEb/LJpdFMmpeGZgmOr&#10;CbcBqSTtbPuM0Hs7cDI4tpGY7RZC3IJHEmLbuFjxHo+EQUPtKFHSWf/zb/fJH7mBVkp6JDXO+eMA&#10;nlOivhlkzdWkqtIWZKWafZmi4t9adm8t5qBXFsdHVmB3WUz+UZ1F4a1+wv1bpqpoAsOw9oDoqKzi&#10;sGy4wYwvl9kNme8g3poHx1LyhFPC8fH0BN6Nrx6RLnf2vABQv3vvwTdFGrs8RCtkJsMrrsiopODW&#10;ZG6NG57W8q2evV7/Q4tfAAAA//8DAFBLAwQUAAYACAAAACEAJTGsEdsAAAAFAQAADwAAAGRycy9k&#10;b3ducmV2LnhtbEyPQUvDQBCF74L/YRnBm92NDRpiNkWU4kWRVkvxts2OSTA7G7LbJP57p170Mszw&#10;Hm++V6xm14kRh9B60pAsFAikytuWag3vb+urDESIhqzpPKGGbwywKs/PCpNbP9EGx22sBYdQyI2G&#10;JsY+lzJUDToTFr5HYu3TD85EPoda2sFMHO46ea3UjXSmJf7QmB4fGqy+tkenIV268XGnkul5/WTV&#10;a/rxktzuo9aXF/P9HYiIc/wzwwmf0aFkpoM/kg2i08BF4u88aWnGNQ68LFUGsizkf/ryBwAA//8D&#10;AFBLAQItABQABgAIAAAAIQC2gziS/gAAAOEBAAATAAAAAAAAAAAAAAAAAAAAAABbQ29udGVudF9U&#10;eXBlc10ueG1sUEsBAi0AFAAGAAgAAAAhADj9If/WAAAAlAEAAAsAAAAAAAAAAAAAAAAALwEAAF9y&#10;ZWxzLy5yZWxzUEsBAi0AFAAGAAgAAAAhAPPDEyVpAgAAzwQAAA4AAAAAAAAAAAAAAAAALgIAAGRy&#10;cy9lMm9Eb2MueG1sUEsBAi0AFAAGAAgAAAAhACUxrBHbAAAABQEAAA8AAAAAAAAAAAAAAAAAwwQA&#10;AGRycy9kb3ducmV2LnhtbFBLBQYAAAAABAAEAPMAAADLBQAAAAA=&#10;" filled="f" strokecolor="#c0504d" strokeweight="2pt">
                      <w10:anchorlock/>
                    </v:shape>
                  </w:pict>
                </mc:Fallback>
              </mc:AlternateContent>
            </w:r>
          </w:p>
        </w:tc>
      </w:tr>
      <w:tr w:rsidR="00602FDD" w:rsidRPr="006159D5" w:rsidTr="008336B8">
        <w:trPr>
          <w:trHeight w:val="3458"/>
        </w:trPr>
        <w:tc>
          <w:tcPr>
            <w:tcW w:w="4786" w:type="dxa"/>
            <w:gridSpan w:val="3"/>
            <w:tcBorders>
              <w:top w:val="nil"/>
              <w:left w:val="single" w:sz="12" w:space="0" w:color="B31E8E"/>
              <w:bottom w:val="single" w:sz="12" w:space="0" w:color="B31E8E"/>
              <w:right w:val="nil"/>
            </w:tcBorders>
            <w:vAlign w:val="bottom"/>
          </w:tcPr>
          <w:p w:rsidR="00602FDD" w:rsidRPr="00E077A7" w:rsidRDefault="00602FDD" w:rsidP="00602FDD">
            <w:pPr>
              <w:rPr>
                <w:rFonts w:cs="Arial"/>
                <w:noProof/>
                <w:lang w:eastAsia="ja-JP"/>
              </w:rPr>
            </w:pPr>
            <w:r>
              <w:rPr>
                <w:rFonts w:cs="Arial"/>
                <w:noProof/>
              </w:rPr>
              <mc:AlternateContent>
                <mc:Choice Requires="wps">
                  <w:drawing>
                    <wp:inline distT="0" distB="0" distL="0" distR="0" wp14:anchorId="37B0F748" wp14:editId="1B0B5914">
                      <wp:extent cx="2804160" cy="1699200"/>
                      <wp:effectExtent l="0" t="0" r="15240" b="15875"/>
                      <wp:docPr id="20621" name="Rounded Rectangle 20621"/>
                      <wp:cNvGraphicFramePr/>
                      <a:graphic xmlns:a="http://schemas.openxmlformats.org/drawingml/2006/main">
                        <a:graphicData uri="http://schemas.microsoft.com/office/word/2010/wordprocessingShape">
                          <wps:wsp>
                            <wps:cNvSpPr/>
                            <wps:spPr>
                              <a:xfrm>
                                <a:off x="0" y="0"/>
                                <a:ext cx="2804160" cy="16992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F88644" id="Rounded Rectangle 20621" o:spid="_x0000_s1026" style="width:220.8pt;height:13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4/snwIAAJsFAAAOAAAAZHJzL2Uyb0RvYy54bWysVF9P2zAQf5+072D5fSSp2g6ipqgDMU1C&#10;gICJZ9exm0iOz7Pdpt2n39lOQwVoD9Py4Ph8d7/7f4vLfafITljXgq5ocZZTIjSHutWbiv58vvly&#10;TonzTNdMgRYVPQhHL5efPy16U4oJNKBqYQmCaFf2pqKN96bMMscb0TF3BkZoZEqwHfNI2k1WW9Yj&#10;eqeySZ7Psx5sbSxw4Ry+XicmXUZ8KQX391I64YmqKPrm42njuQ5ntlywcmOZaVo+uMH+wYuOtRqN&#10;jlDXzDOyte07qK7lFhxIf8ahy0DKlosYA0ZT5G+ieWqYETEWTI4zY5rc/4Pld7sHS9q6opN8Piko&#10;0azDMj3CVteiJo+YQKY3SpDExnT1xpWo9WQe7EA5vIbY99J24Y9RkX1M8WFMsdh7wvFxcp5PizlW&#10;giOvmF9cYBFDEbJXdWOd/y6gI+FSURtcCX7E/LLdrfNJ/igXTGq4aZXCd1YqHU4Hqq3DWyTsZn2l&#10;LNmx0AX5t3x2tHkihh4E1SzElyKKN39QIsE+ComJCjFET2KLihGWcS60LxKrYbVI1mY5fkOAo0YM&#10;V2kEDMgSvRyxB4DQ/u+xU9yDfFAVscNH5fxvjiXlUSNaBu1H5a7VYD8CUBjVYDnJH5OUUhOytIb6&#10;gG1kIc2XM/ymxeLdMucfmMWBwoLjkvD3eEgFfUVhuFHSgP390XuQxz5HLiU9DmhF3a8ts4IS9UPj&#10;BFwU02mY6EhMZ18nSNhTzvqUo7fdFWD1scPRu3gN8l4dr9JC94K7ZBWsIotpjrYryr09Elc+LQ7c&#10;RlysVlEMp9gwf6ufDA/gIauhL5/3L8yaoYM9Nv8dHIeZlW96OMkGTQ2rrQfZxgZ/zeuQb9wAsXGG&#10;bRVWzCkdpV536vIPAAAA//8DAFBLAwQUAAYACAAAACEATVxZ0d0AAAAFAQAADwAAAGRycy9kb3du&#10;cmV2LnhtbEyPUUvDQBCE3wX/w7GCL8VeUkIqMZuiQkSqCLb9AdfcmoTm9sLdtY3/3rMv+rIwzDDz&#10;bbmazCBO5HxvGSGdJyCIG6t7bhF22/ruHoQPirUaLBPCN3lYVddXpSq0PfMnnTahFbGEfaEQuhDG&#10;QkrfdGSUn9uROHpf1hkVonSt1E6dY7kZ5CJJcmlUz3GhUyM9d9QcNkeD8DLT2dv7bNwd1m6bvj59&#10;pPXS1oi3N9PjA4hAU/gLwy9+RIcqMu3tkbUXA0J8JFxu9LIszUHsERb5MgdZlfI/ffUDAAD//wMA&#10;UEsBAi0AFAAGAAgAAAAhALaDOJL+AAAA4QEAABMAAAAAAAAAAAAAAAAAAAAAAFtDb250ZW50X1R5&#10;cGVzXS54bWxQSwECLQAUAAYACAAAACEAOP0h/9YAAACUAQAACwAAAAAAAAAAAAAAAAAvAQAAX3Jl&#10;bHMvLnJlbHNQSwECLQAUAAYACAAAACEAe/OP7J8CAACbBQAADgAAAAAAAAAAAAAAAAAuAgAAZHJz&#10;L2Uyb0RvYy54bWxQSwECLQAUAAYACAAAACEATVxZ0d0AAAAFAQAADwAAAAAAAAAAAAAAAAD5BAAA&#10;ZHJzL2Rvd25yZXYueG1sUEsFBgAAAAAEAAQA8wAAAAMGAAAAAA==&#10;" filled="f" strokecolor="#00b050" strokeweight="2pt">
                      <w10:anchorlock/>
                    </v:roundrect>
                  </w:pict>
                </mc:Fallback>
              </mc:AlternateContent>
            </w:r>
          </w:p>
        </w:tc>
        <w:tc>
          <w:tcPr>
            <w:tcW w:w="567" w:type="dxa"/>
            <w:tcBorders>
              <w:top w:val="nil"/>
              <w:left w:val="nil"/>
              <w:bottom w:val="single" w:sz="12" w:space="0" w:color="B31E8E"/>
              <w:right w:val="nil"/>
            </w:tcBorders>
            <w:vAlign w:val="center"/>
          </w:tcPr>
          <w:p w:rsidR="00602FDD" w:rsidRPr="00E077A7" w:rsidRDefault="00602FDD" w:rsidP="00602FDD">
            <w:pPr>
              <w:jc w:val="center"/>
              <w:rPr>
                <w:rFonts w:cs="Arial"/>
                <w:noProof/>
                <w:lang w:eastAsia="ja-JP"/>
              </w:rPr>
            </w:pPr>
          </w:p>
        </w:tc>
        <w:tc>
          <w:tcPr>
            <w:tcW w:w="4609" w:type="dxa"/>
            <w:gridSpan w:val="3"/>
            <w:tcBorders>
              <w:top w:val="nil"/>
              <w:left w:val="nil"/>
              <w:bottom w:val="single" w:sz="12" w:space="0" w:color="B31E8E"/>
              <w:right w:val="single" w:sz="12" w:space="0" w:color="B31E8E"/>
            </w:tcBorders>
            <w:vAlign w:val="bottom"/>
          </w:tcPr>
          <w:p w:rsidR="00602FDD" w:rsidRPr="006159D5" w:rsidRDefault="00602FDD" w:rsidP="00602FDD">
            <w:pPr>
              <w:jc w:val="right"/>
              <w:rPr>
                <w:rFonts w:cs="Arial"/>
                <w:noProof/>
                <w:lang w:eastAsia="ja-JP"/>
              </w:rPr>
            </w:pPr>
            <w:r>
              <w:rPr>
                <w:rFonts w:cs="Arial"/>
                <w:noProof/>
              </w:rPr>
              <mc:AlternateContent>
                <mc:Choice Requires="wps">
                  <w:drawing>
                    <wp:inline distT="0" distB="0" distL="0" distR="0" wp14:anchorId="1D651887" wp14:editId="4A6AB8BA">
                      <wp:extent cx="2804160" cy="1699260"/>
                      <wp:effectExtent l="0" t="0" r="15240" b="15240"/>
                      <wp:docPr id="20622" name="Rounded Rectangle 20622"/>
                      <wp:cNvGraphicFramePr/>
                      <a:graphic xmlns:a="http://schemas.openxmlformats.org/drawingml/2006/main">
                        <a:graphicData uri="http://schemas.microsoft.com/office/word/2010/wordprocessingShape">
                          <wps:wsp>
                            <wps:cNvSpPr/>
                            <wps:spPr>
                              <a:xfrm>
                                <a:off x="0" y="0"/>
                                <a:ext cx="2804160" cy="16992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761C26" id="Rounded Rectangle 20622" o:spid="_x0000_s1026" style="width:220.8pt;height:13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72oQIAAJsFAAAOAAAAZHJzL2Uyb0RvYy54bWysVE1v2zAMvQ/YfxB0X/2BNGuDOkXQIsOA&#10;oi3aDj0rshQbkEVNUuJkv36UZLtBV+wwzAdZFMlH8oni1fWhU2QvrGtBV7Q4yykRmkPd6m1Ff7ys&#10;v1xQ4jzTNVOgRUWPwtHr5edPV71ZiBIaULWwBEG0W/Smoo33ZpFljjeiY+4MjNColGA75lG026y2&#10;rEf0TmVlns+zHmxtLHDhHJ7eJiVdRnwpBfcPUjrhiaoo5ubjauO6CWu2vGKLrWWmafmQBvuHLDrW&#10;agw6Qd0yz8jOtn9AdS234ED6Mw5dBlK2XMQasJoif1fNc8OMiLUgOc5MNLn/B8vv94+WtHVFy3xe&#10;lpRo1uE1PcFO16ImT0gg01slSFIjXb1xC/R6No92kBxuQ+0Habvwx6rIIVJ8nCgWB084HpYX+ayY&#10;401w1BXzy8sSBcTJ3tyNdf6bgI6ETUVtSCXkEfll+zvnk/1oF0JqWLdK4TlbKB1WB6qtw1kU7HZz&#10;oyzZM+yC9TrHb4h5YoYZBNcs1Jcqijt/VCLBPgmJRIUaYiaxRcUEyzgX2hdJ1bBapGjnp8FCUweP&#10;WK7SCBiQJWY5YQ8Ao2UCGbFT3YN9cBWxwyfn/G+JJefJI0YG7SfnrtVgPwJQWNUQOdmPJCVqAksb&#10;qI/YRhbS+3KGr1u8vDvm/COz+KDwwnFI+AdcpIK+ojDsKGnA/vroPNhjn6OWkh4faEXdzx2zghL1&#10;XeMLuCxms/CiozA7/1qiYE81m1ON3nU3gLdf4DgyPG6DvVfjVlroXnGWrEJUVDHNMXZFubejcOPT&#10;4MBpxMVqFc3wFRvm7/Sz4QE8sBr68uXwyqwZOthj89/D+JjZ4l0PJ9vgqWG18yDb2OBvvA584wSI&#10;jTNMqzBiTuVo9TZTl78BAAD//wMAUEsDBBQABgAIAAAAIQDy9ub73QAAAAUBAAAPAAAAZHJzL2Rv&#10;d25yZXYueG1sTI/BTsMwEETvSPyDtUjcqNOoCm2IU1GkquXAoW3E2Y23SYS9tmKnSf8ewwUuK41m&#10;NPO2WE9Gsyv2vrMkYD5LgCHVVnXUCKhO26clMB8kKaktoYAbeliX93eFzJUd6YDXY2hYLCGfSwFt&#10;CC7n3NctGuln1iFF72J7I0OUfcNVL8dYbjRPkyTjRnYUF1rp8K3F+us4GAF2TKete9eX07DbuOpW&#10;rT43+w8hHh+m1xdgAafwF4Yf/IgOZWQ624GUZ1pAfCT83ugtFvMM2FlAmj1nwMuC/6cvvwEAAP//&#10;AwBQSwECLQAUAAYACAAAACEAtoM4kv4AAADhAQAAEwAAAAAAAAAAAAAAAAAAAAAAW0NvbnRlbnRf&#10;VHlwZXNdLnhtbFBLAQItABQABgAIAAAAIQA4/SH/1gAAAJQBAAALAAAAAAAAAAAAAAAAAC8BAABf&#10;cmVscy8ucmVsc1BLAQItABQABgAIAAAAIQBngc72oQIAAJsFAAAOAAAAAAAAAAAAAAAAAC4CAABk&#10;cnMvZTJvRG9jLnhtbFBLAQItABQABgAIAAAAIQDy9ub73QAAAAUBAAAPAAAAAAAAAAAAAAAAAPsE&#10;AABkcnMvZG93bnJldi54bWxQSwUGAAAAAAQABADzAAAABQYAAAAA&#10;" filled="f" strokecolor="red" strokeweight="2pt">
                      <w10:anchorlock/>
                    </v:roundrect>
                  </w:pict>
                </mc:Fallback>
              </mc:AlternateContent>
            </w:r>
          </w:p>
        </w:tc>
      </w:tr>
      <w:tr w:rsidR="008336B8" w:rsidRPr="006159D5" w:rsidTr="008336B8">
        <w:trPr>
          <w:trHeight w:val="170"/>
        </w:trPr>
        <w:tc>
          <w:tcPr>
            <w:tcW w:w="9962" w:type="dxa"/>
            <w:gridSpan w:val="7"/>
            <w:tcBorders>
              <w:top w:val="single" w:sz="12" w:space="0" w:color="B31E8E"/>
              <w:left w:val="nil"/>
              <w:bottom w:val="single" w:sz="12" w:space="0" w:color="B31E8E"/>
              <w:right w:val="nil"/>
            </w:tcBorders>
            <w:vAlign w:val="bottom"/>
          </w:tcPr>
          <w:p w:rsidR="008336B8" w:rsidRDefault="008336B8" w:rsidP="00602FDD">
            <w:pPr>
              <w:jc w:val="right"/>
              <w:rPr>
                <w:rFonts w:cs="Arial"/>
                <w:noProof/>
                <w:lang w:eastAsia="ja-JP"/>
              </w:rPr>
            </w:pPr>
          </w:p>
        </w:tc>
      </w:tr>
      <w:tr w:rsidR="008336B8" w:rsidRPr="006159D5" w:rsidTr="008336B8">
        <w:trPr>
          <w:trHeight w:val="680"/>
        </w:trPr>
        <w:tc>
          <w:tcPr>
            <w:tcW w:w="9962" w:type="dxa"/>
            <w:gridSpan w:val="7"/>
            <w:tcBorders>
              <w:top w:val="single" w:sz="12" w:space="0" w:color="B31E8E"/>
              <w:left w:val="single" w:sz="12" w:space="0" w:color="B31E8E"/>
              <w:bottom w:val="single" w:sz="12" w:space="0" w:color="B31E8E"/>
              <w:right w:val="single" w:sz="12" w:space="0" w:color="B31E8E"/>
            </w:tcBorders>
            <w:vAlign w:val="center"/>
          </w:tcPr>
          <w:p w:rsidR="008336B8" w:rsidRDefault="00CD24B0" w:rsidP="008336B8">
            <w:pPr>
              <w:rPr>
                <w:rFonts w:cs="Arial"/>
                <w:noProof/>
                <w:lang w:eastAsia="ja-JP"/>
              </w:rPr>
            </w:pPr>
            <w:r w:rsidRPr="00CD24B0">
              <w:rPr>
                <w:rFonts w:cs="Arial"/>
                <w:noProof/>
                <w:szCs w:val="28"/>
                <w:lang w:eastAsia="ja-JP"/>
              </w:rPr>
              <w:t xml:space="preserve">Open your </w:t>
            </w:r>
            <w:r w:rsidRPr="00CD24B0">
              <w:rPr>
                <w:rFonts w:cs="Arial"/>
                <w:i/>
                <w:noProof/>
                <w:szCs w:val="28"/>
                <w:lang w:eastAsia="ja-JP"/>
              </w:rPr>
              <w:t xml:space="preserve">Word wall </w:t>
            </w:r>
            <w:r w:rsidRPr="00CD24B0">
              <w:rPr>
                <w:rFonts w:cs="Arial"/>
                <w:noProof/>
                <w:szCs w:val="28"/>
                <w:lang w:eastAsia="ja-JP"/>
              </w:rPr>
              <w:t>document and add some words from today’s activities.</w:t>
            </w:r>
          </w:p>
        </w:tc>
      </w:tr>
    </w:tbl>
    <w:p w:rsidR="00966DA3" w:rsidRDefault="00966DA3">
      <w:pPr>
        <w:spacing w:before="0" w:after="0"/>
      </w:pPr>
      <w:r>
        <w:br w:type="page"/>
      </w:r>
    </w:p>
    <w:p w:rsidR="00E16F68" w:rsidRPr="004838F7" w:rsidRDefault="006907FE" w:rsidP="006907FE">
      <w:pPr>
        <w:pStyle w:val="Heading1"/>
        <w:rPr>
          <w:color w:val="B31E8E"/>
        </w:rPr>
      </w:pPr>
      <w:r w:rsidRPr="004838F7">
        <w:rPr>
          <w:color w:val="B31E8E"/>
        </w:rPr>
        <w:lastRenderedPageBreak/>
        <w:t xml:space="preserve">Day 6: </w:t>
      </w:r>
      <w:r w:rsidR="00B11478">
        <w:rPr>
          <w:color w:val="B31E8E"/>
        </w:rPr>
        <w:t>Let’s get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810"/>
        <w:gridCol w:w="405"/>
        <w:gridCol w:w="2075"/>
        <w:gridCol w:w="4194"/>
      </w:tblGrid>
      <w:tr w:rsidR="00E42BFF" w:rsidTr="009C000B">
        <w:tc>
          <w:tcPr>
            <w:tcW w:w="9716" w:type="dxa"/>
            <w:gridSpan w:val="5"/>
            <w:tcBorders>
              <w:top w:val="single" w:sz="12" w:space="0" w:color="B31E8E"/>
              <w:left w:val="single" w:sz="12" w:space="0" w:color="B31E8E"/>
              <w:bottom w:val="single" w:sz="12" w:space="0" w:color="B31E8E"/>
              <w:right w:val="single" w:sz="12" w:space="0" w:color="B31E8E"/>
            </w:tcBorders>
          </w:tcPr>
          <w:p w:rsidR="00E42BFF" w:rsidRDefault="00E42BFF" w:rsidP="00E42BFF">
            <w:pPr>
              <w:rPr>
                <w:noProof/>
                <w:lang w:eastAsia="ja-JP"/>
              </w:rPr>
            </w:pPr>
            <w:r>
              <w:rPr>
                <w:rFonts w:eastAsia="Arial"/>
                <w:noProof/>
              </w:rPr>
              <w:drawing>
                <wp:anchor distT="0" distB="0" distL="114300" distR="114300" simplePos="0" relativeHeight="253156352" behindDoc="0" locked="0" layoutInCell="1" allowOverlap="1" wp14:anchorId="440D0CC4" wp14:editId="43AF986A">
                  <wp:simplePos x="0" y="0"/>
                  <wp:positionH relativeFrom="column">
                    <wp:posOffset>4415155</wp:posOffset>
                  </wp:positionH>
                  <wp:positionV relativeFrom="paragraph">
                    <wp:posOffset>160020</wp:posOffset>
                  </wp:positionV>
                  <wp:extent cx="640080" cy="530225"/>
                  <wp:effectExtent l="0" t="0" r="7620" b="3175"/>
                  <wp:wrapNone/>
                  <wp:docPr id="21137" name="Picture 21137" descr="R:\Operational\Resources\graphics_library\DoE_owned\general_graphics\Househo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Household\computer.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6400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noProof/>
                <w:lang w:eastAsia="ja-JP"/>
              </w:rPr>
              <w:t>Materials:</w:t>
            </w:r>
          </w:p>
          <w:p w:rsidR="00E42BFF" w:rsidRDefault="00A36B3E" w:rsidP="00E42BFF">
            <w:pPr>
              <w:pStyle w:val="Bullet1"/>
              <w:numPr>
                <w:ilvl w:val="0"/>
                <w:numId w:val="33"/>
              </w:numPr>
            </w:pPr>
            <w:r>
              <w:rPr>
                <w:noProof/>
              </w:rPr>
              <w:drawing>
                <wp:anchor distT="0" distB="0" distL="114300" distR="114300" simplePos="0" relativeHeight="253335552" behindDoc="0" locked="0" layoutInCell="1" allowOverlap="1" wp14:anchorId="4E93DA2E" wp14:editId="19260229">
                  <wp:simplePos x="0" y="0"/>
                  <wp:positionH relativeFrom="column">
                    <wp:posOffset>5280660</wp:posOffset>
                  </wp:positionH>
                  <wp:positionV relativeFrom="paragraph">
                    <wp:posOffset>66040</wp:posOffset>
                  </wp:positionV>
                  <wp:extent cx="502920" cy="365760"/>
                  <wp:effectExtent l="76200" t="114300" r="68580" b="110490"/>
                  <wp:wrapNone/>
                  <wp:docPr id="20784" name="Picture 20784" descr="R:\2Design_writing folder\Kath\Digital technologies\Year 4\images\Mandy\Day 10\hea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2Design_writing folder\Kath\Digital technologies\Year 4\images\Mandy\Day 10\headset.pn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b="19742"/>
                          <a:stretch/>
                        </pic:blipFill>
                        <pic:spPr bwMode="auto">
                          <a:xfrm rot="1778540">
                            <a:off x="0" y="0"/>
                            <a:ext cx="50292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BFF">
              <w:t xml:space="preserve">computer, laptop or tablet with internet access </w:t>
            </w:r>
          </w:p>
          <w:p w:rsidR="00E42BFF" w:rsidRPr="00E42BFF" w:rsidRDefault="00E42BFF" w:rsidP="00E42BFF">
            <w:pPr>
              <w:pStyle w:val="ListParagraph"/>
              <w:numPr>
                <w:ilvl w:val="0"/>
                <w:numId w:val="33"/>
              </w:numPr>
              <w:rPr>
                <w:rFonts w:cs="Arial"/>
                <w:noProof/>
                <w:lang w:eastAsia="ja-JP"/>
              </w:rPr>
            </w:pPr>
            <w:r>
              <w:t>headset or speakers.</w:t>
            </w:r>
          </w:p>
        </w:tc>
      </w:tr>
      <w:tr w:rsidR="00C80278" w:rsidTr="009C000B">
        <w:trPr>
          <w:trHeight w:val="1361"/>
        </w:trPr>
        <w:tc>
          <w:tcPr>
            <w:tcW w:w="9716" w:type="dxa"/>
            <w:gridSpan w:val="5"/>
            <w:tcBorders>
              <w:top w:val="single" w:sz="12" w:space="0" w:color="B31E8E"/>
            </w:tcBorders>
            <w:vAlign w:val="center"/>
          </w:tcPr>
          <w:p w:rsidR="00C80278" w:rsidRDefault="00C80278" w:rsidP="009C000B">
            <w:r w:rsidRPr="00E077A7">
              <w:rPr>
                <w:rFonts w:cs="Arial"/>
                <w:noProof/>
              </w:rPr>
              <mc:AlternateContent>
                <mc:Choice Requires="wps">
                  <w:drawing>
                    <wp:anchor distT="0" distB="0" distL="114300" distR="114300" simplePos="0" relativeHeight="252554240" behindDoc="0" locked="0" layoutInCell="1" allowOverlap="1" wp14:anchorId="4586D5F1" wp14:editId="60CA4548">
                      <wp:simplePos x="0" y="0"/>
                      <wp:positionH relativeFrom="column">
                        <wp:posOffset>1143000</wp:posOffset>
                      </wp:positionH>
                      <wp:positionV relativeFrom="paragraph">
                        <wp:posOffset>78740</wp:posOffset>
                      </wp:positionV>
                      <wp:extent cx="4991100" cy="586740"/>
                      <wp:effectExtent l="514350" t="0" r="19050" b="22860"/>
                      <wp:wrapNone/>
                      <wp:docPr id="20616" name="Rounded Rectangular Callout 20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586740"/>
                              </a:xfrm>
                              <a:prstGeom prst="wedgeRoundRectCallout">
                                <a:avLst>
                                  <a:gd name="adj1" fmla="val -59243"/>
                                  <a:gd name="adj2" fmla="val 11966"/>
                                  <a:gd name="adj3" fmla="val 16667"/>
                                </a:avLst>
                              </a:prstGeom>
                              <a:noFill/>
                              <a:ln w="19050">
                                <a:solidFill>
                                  <a:srgbClr val="B31E8E"/>
                                </a:solidFill>
                                <a:miter lim="800000"/>
                                <a:headEnd/>
                                <a:tailEnd/>
                              </a:ln>
                            </wps:spPr>
                            <wps:txbx>
                              <w:txbxContent>
                                <w:p w:rsidR="0091685E" w:rsidRPr="00287225" w:rsidRDefault="0091685E" w:rsidP="00C80278">
                                  <w:pPr>
                                    <w:spacing w:before="0" w:after="0"/>
                                    <w:rPr>
                                      <w:sz w:val="26"/>
                                      <w:szCs w:val="26"/>
                                    </w:rPr>
                                  </w:pPr>
                                  <w:r>
                                    <w:rPr>
                                      <w:sz w:val="26"/>
                                      <w:szCs w:val="26"/>
                                    </w:rPr>
                                    <w:t>You will explore and use a free visual programming language. Read the information about the three programming languages.</w:t>
                                  </w:r>
                                </w:p>
                                <w:p w:rsidR="0091685E" w:rsidRDefault="00916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6D5F1" id="Rounded Rectangular Callout 20616" o:spid="_x0000_s1130" type="#_x0000_t62" style="position:absolute;margin-left:90pt;margin-top:6.2pt;width:393pt;height:46.2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CwbwIAAMkEAAAOAAAAZHJzL2Uyb0RvYy54bWysVF1P2zAUfZ+0/2D5HZKUNrQRKWIFpkls&#10;Q7D9ADd2Em+Or2c7TeHX79oJrB1v0/pg2blf555zby8u950iO2GdBF3S7DSlROgKuNRNSb9/uz1Z&#10;UuI805wp0KKkT8LRy/X7dxeDKcQMWlBcWIJJtCsGU9LWe1Mkiata0TF3CkZoNNZgO+bxaZuEWzZg&#10;9k4lszTNkwEsNxYq4Rx+vR6NdB3z17Wo/Ne6dsITVVLE5uNp47kNZ7K+YEVjmWllNcFg/4CiY1Jj&#10;0ddU18wz0lv5JlUnKwsOan9aQZdAXctKxB6wmyz9q5vHlhkRe0FynHmlyf2/tNWX3b0lkpd0luZZ&#10;TolmHcr0AL3mgpMHJJDpplfMkg1TCnpPRkckbjCuwPhHc29D687cQfXTEQ2bFmPElbUwtIJxhJsF&#10;opOjgPBwGEq2w2fgWJP1HiKH+9p2ISGyQ/ZRqqdXqcTekwo/zlerLEtR0Qpti2V+Po9aJqx4iTbW&#10;+Y8COhIuJR0Eb0RsK/Q09RLLsd2d81E7PnXP+I+MkrpTOAo7psjJYjWbn02zcuA0O3TKslWev/U5&#10;O/LJ8/w8UsGKqSwifkEaMGi4lUrFqVSaDMjcKl2kEacDJXmwRrJts90oSxBeST+cZTfLmynvkVsn&#10;Pa6Xkl1Jl2n4jQCDKjeaxzKeSTXeEYrSk0xBmVFhv9/u44Bk6TxEB922wJ9QOQvjPuH+46UF+0zJ&#10;gLtUUverZ1ZQoj5pVH+VzVEe4uNjvjif4cMeWraHFqYrTFVST8l43fhxYXtjZdNipSzyoeEKJ6aW&#10;/mW0RlRTA7gveDtayMN39PrzD7T+DQAA//8DAFBLAwQUAAYACAAAACEARxN4UtsAAAAKAQAADwAA&#10;AGRycy9kb3ducmV2LnhtbExPPU/DMBDdkfgP1iGxUbtRFYUQp2qRkFg6kHZhc+MjiWqfo9htwr/n&#10;mGC796F371XbxTtxwykOgTSsVwoEUhvsQJ2G0/HtqQARkyFrXCDU8I0RtvX9XWVKG2b6wFuTOsEh&#10;FEujoU9pLKWMbY/exFUYkVj7CpM3ieHUSTuZmcO9k5lSufRmIP7QmxFfe2wvzdVrSMGrrGv2h8PR&#10;vy8u389d+Nxp/fiw7F5AJFzSnxl+63N1qLnTOVzJRuEYF4q3JD6yDQg2POc5E2cm1KYAWVfy/4T6&#10;BwAA//8DAFBLAQItABQABgAIAAAAIQC2gziS/gAAAOEBAAATAAAAAAAAAAAAAAAAAAAAAABbQ29u&#10;dGVudF9UeXBlc10ueG1sUEsBAi0AFAAGAAgAAAAhADj9If/WAAAAlAEAAAsAAAAAAAAAAAAAAAAA&#10;LwEAAF9yZWxzLy5yZWxzUEsBAi0AFAAGAAgAAAAhAB0dcLBvAgAAyQQAAA4AAAAAAAAAAAAAAAAA&#10;LgIAAGRycy9lMm9Eb2MueG1sUEsBAi0AFAAGAAgAAAAhAEcTeFLbAAAACgEAAA8AAAAAAAAAAAAA&#10;AAAAyQQAAGRycy9kb3ducmV2LnhtbFBLBQYAAAAABAAEAPMAAADRBQAAAAA=&#10;" adj="-1996,13385" filled="f" strokecolor="#b31e8e" strokeweight="1.5pt">
                      <v:textbox>
                        <w:txbxContent>
                          <w:p w:rsidR="0091685E" w:rsidRPr="00287225" w:rsidRDefault="0091685E" w:rsidP="00C80278">
                            <w:pPr>
                              <w:spacing w:before="0" w:after="0"/>
                              <w:rPr>
                                <w:sz w:val="26"/>
                                <w:szCs w:val="26"/>
                              </w:rPr>
                            </w:pPr>
                            <w:r>
                              <w:rPr>
                                <w:sz w:val="26"/>
                                <w:szCs w:val="26"/>
                              </w:rPr>
                              <w:t>You will explore and use a free visual programming language. Read the information about the three programming languages.</w:t>
                            </w:r>
                          </w:p>
                          <w:p w:rsidR="0091685E" w:rsidRDefault="0091685E"/>
                        </w:txbxContent>
                      </v:textbox>
                    </v:shape>
                  </w:pict>
                </mc:Fallback>
              </mc:AlternateContent>
            </w:r>
            <w:r w:rsidR="00AA0ED8">
              <w:rPr>
                <w:noProof/>
              </w:rPr>
              <w:drawing>
                <wp:inline distT="0" distB="0" distL="0" distR="0" wp14:anchorId="4AD0C6FA" wp14:editId="466E4D45">
                  <wp:extent cx="568713" cy="518160"/>
                  <wp:effectExtent l="0" t="0" r="3175" b="0"/>
                  <wp:docPr id="20828" name="Picture 20828"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71555" cy="520749"/>
                          </a:xfrm>
                          <a:prstGeom prst="rect">
                            <a:avLst/>
                          </a:prstGeom>
                          <a:noFill/>
                          <a:ln>
                            <a:noFill/>
                          </a:ln>
                        </pic:spPr>
                      </pic:pic>
                    </a:graphicData>
                  </a:graphic>
                </wp:inline>
              </w:drawing>
            </w:r>
          </w:p>
        </w:tc>
      </w:tr>
      <w:tr w:rsidR="006A3B6E" w:rsidTr="009C000B">
        <w:trPr>
          <w:trHeight w:val="141"/>
        </w:trPr>
        <w:tc>
          <w:tcPr>
            <w:tcW w:w="3447" w:type="dxa"/>
            <w:gridSpan w:val="3"/>
            <w:tcBorders>
              <w:top w:val="single" w:sz="12" w:space="0" w:color="B31E8E"/>
              <w:left w:val="single" w:sz="12" w:space="0" w:color="B31E8E"/>
              <w:bottom w:val="single" w:sz="12" w:space="0" w:color="B31E8E"/>
              <w:right w:val="single" w:sz="12" w:space="0" w:color="B31E8E"/>
            </w:tcBorders>
          </w:tcPr>
          <w:p w:rsidR="006A3B6E" w:rsidRPr="00E077A7" w:rsidRDefault="006A3B6E" w:rsidP="00C80278">
            <w:pPr>
              <w:rPr>
                <w:rFonts w:cs="Arial"/>
                <w:noProof/>
                <w:lang w:eastAsia="ja-JP"/>
              </w:rPr>
            </w:pPr>
            <w:r>
              <w:rPr>
                <w:rFonts w:cs="Arial"/>
                <w:noProof/>
                <w:lang w:eastAsia="ja-JP"/>
              </w:rPr>
              <w:t>Programming language</w:t>
            </w:r>
          </w:p>
        </w:tc>
        <w:tc>
          <w:tcPr>
            <w:tcW w:w="2075" w:type="dxa"/>
            <w:tcBorders>
              <w:top w:val="single" w:sz="12" w:space="0" w:color="B31E8E"/>
              <w:left w:val="single" w:sz="12" w:space="0" w:color="B31E8E"/>
              <w:bottom w:val="single" w:sz="12" w:space="0" w:color="B31E8E"/>
              <w:right w:val="single" w:sz="12" w:space="0" w:color="B31E8E"/>
            </w:tcBorders>
          </w:tcPr>
          <w:p w:rsidR="006A3B6E" w:rsidRPr="00E077A7" w:rsidRDefault="006A3B6E" w:rsidP="00C80278">
            <w:pPr>
              <w:rPr>
                <w:rFonts w:cs="Arial"/>
                <w:noProof/>
                <w:lang w:eastAsia="ja-JP"/>
              </w:rPr>
            </w:pPr>
            <w:r>
              <w:rPr>
                <w:rFonts w:cs="Arial"/>
                <w:noProof/>
                <w:lang w:eastAsia="ja-JP"/>
              </w:rPr>
              <w:t>format</w:t>
            </w:r>
          </w:p>
        </w:tc>
        <w:tc>
          <w:tcPr>
            <w:tcW w:w="4194" w:type="dxa"/>
            <w:tcBorders>
              <w:top w:val="single" w:sz="12" w:space="0" w:color="B31E8E"/>
              <w:left w:val="single" w:sz="12" w:space="0" w:color="B31E8E"/>
              <w:bottom w:val="single" w:sz="12" w:space="0" w:color="B31E8E"/>
              <w:right w:val="single" w:sz="12" w:space="0" w:color="B31E8E"/>
            </w:tcBorders>
          </w:tcPr>
          <w:p w:rsidR="006A3B6E" w:rsidRPr="00E077A7" w:rsidRDefault="006A3B6E" w:rsidP="00C80278">
            <w:pPr>
              <w:rPr>
                <w:rFonts w:cs="Arial"/>
                <w:noProof/>
                <w:lang w:eastAsia="ja-JP"/>
              </w:rPr>
            </w:pPr>
            <w:r>
              <w:rPr>
                <w:rFonts w:cs="Arial"/>
                <w:noProof/>
                <w:lang w:eastAsia="ja-JP"/>
              </w:rPr>
              <w:t xml:space="preserve">Hardware </w:t>
            </w:r>
          </w:p>
        </w:tc>
      </w:tr>
      <w:tr w:rsidR="006A3B6E" w:rsidTr="009C000B">
        <w:trPr>
          <w:trHeight w:val="141"/>
        </w:trPr>
        <w:tc>
          <w:tcPr>
            <w:tcW w:w="3447" w:type="dxa"/>
            <w:gridSpan w:val="3"/>
            <w:tcBorders>
              <w:top w:val="single" w:sz="12" w:space="0" w:color="B31E8E"/>
              <w:left w:val="single" w:sz="12" w:space="0" w:color="B31E8E"/>
              <w:bottom w:val="single" w:sz="8" w:space="0" w:color="B31E8E"/>
              <w:right w:val="single" w:sz="12" w:space="0" w:color="B31E8E"/>
            </w:tcBorders>
          </w:tcPr>
          <w:p w:rsidR="006A3B6E" w:rsidRPr="00E077A7" w:rsidRDefault="00A91B10" w:rsidP="00C80278">
            <w:pPr>
              <w:rPr>
                <w:rFonts w:cs="Arial"/>
                <w:noProof/>
                <w:lang w:eastAsia="ja-JP"/>
              </w:rPr>
            </w:pPr>
            <w:r>
              <w:rPr>
                <w:rFonts w:cs="Arial"/>
                <w:noProof/>
                <w:lang w:eastAsia="ja-JP"/>
              </w:rPr>
              <w:t>L</w:t>
            </w:r>
            <w:r w:rsidR="006A3B6E">
              <w:rPr>
                <w:rFonts w:cs="Arial"/>
                <w:noProof/>
                <w:lang w:eastAsia="ja-JP"/>
              </w:rPr>
              <w:t>ightbot</w:t>
            </w:r>
            <w:r w:rsidR="00FF1F57">
              <w:rPr>
                <w:rFonts w:cs="Arial"/>
                <w:noProof/>
                <w:lang w:eastAsia="ja-JP"/>
              </w:rPr>
              <w:t>: code hour</w:t>
            </w:r>
          </w:p>
        </w:tc>
        <w:tc>
          <w:tcPr>
            <w:tcW w:w="2075" w:type="dxa"/>
            <w:tcBorders>
              <w:top w:val="single" w:sz="12" w:space="0" w:color="B31E8E"/>
              <w:left w:val="single" w:sz="12" w:space="0" w:color="B31E8E"/>
              <w:bottom w:val="single" w:sz="8" w:space="0" w:color="B31E8E"/>
              <w:right w:val="single" w:sz="12" w:space="0" w:color="B31E8E"/>
            </w:tcBorders>
          </w:tcPr>
          <w:p w:rsidR="006A3B6E" w:rsidRDefault="006A3B6E" w:rsidP="00C80278">
            <w:pPr>
              <w:rPr>
                <w:rFonts w:cs="Arial"/>
                <w:noProof/>
                <w:lang w:eastAsia="ja-JP"/>
              </w:rPr>
            </w:pPr>
            <w:r>
              <w:rPr>
                <w:rFonts w:cs="Arial"/>
                <w:noProof/>
                <w:lang w:eastAsia="ja-JP"/>
              </w:rPr>
              <w:t>App</w:t>
            </w:r>
          </w:p>
          <w:p w:rsidR="006A3B6E" w:rsidRPr="00E077A7" w:rsidRDefault="006A3B6E" w:rsidP="00C80278">
            <w:pPr>
              <w:rPr>
                <w:rFonts w:cs="Arial"/>
                <w:noProof/>
                <w:lang w:eastAsia="ja-JP"/>
              </w:rPr>
            </w:pPr>
            <w:r>
              <w:rPr>
                <w:rFonts w:cs="Arial"/>
                <w:noProof/>
                <w:lang w:eastAsia="ja-JP"/>
              </w:rPr>
              <w:t>Web based</w:t>
            </w:r>
          </w:p>
        </w:tc>
        <w:tc>
          <w:tcPr>
            <w:tcW w:w="4194" w:type="dxa"/>
            <w:tcBorders>
              <w:top w:val="single" w:sz="12" w:space="0" w:color="B31E8E"/>
              <w:left w:val="single" w:sz="12" w:space="0" w:color="B31E8E"/>
              <w:bottom w:val="single" w:sz="8" w:space="0" w:color="B31E8E"/>
              <w:right w:val="single" w:sz="12" w:space="0" w:color="B31E8E"/>
            </w:tcBorders>
          </w:tcPr>
          <w:p w:rsidR="006A3B6E" w:rsidRDefault="006A3B6E" w:rsidP="00C80278">
            <w:pPr>
              <w:rPr>
                <w:rFonts w:cs="Arial"/>
                <w:noProof/>
                <w:lang w:eastAsia="ja-JP"/>
              </w:rPr>
            </w:pPr>
            <w:r>
              <w:rPr>
                <w:rFonts w:cs="Arial"/>
                <w:noProof/>
                <w:lang w:eastAsia="ja-JP"/>
              </w:rPr>
              <w:t>iPad and Android tablets</w:t>
            </w:r>
          </w:p>
          <w:p w:rsidR="006A3B6E" w:rsidRPr="00E077A7" w:rsidRDefault="006A3B6E" w:rsidP="00C80278">
            <w:pPr>
              <w:rPr>
                <w:rFonts w:cs="Arial"/>
                <w:noProof/>
                <w:lang w:eastAsia="ja-JP"/>
              </w:rPr>
            </w:pPr>
            <w:r>
              <w:rPr>
                <w:rFonts w:cs="Arial"/>
                <w:noProof/>
                <w:lang w:eastAsia="ja-JP"/>
              </w:rPr>
              <w:t>laptops and desktop computers</w:t>
            </w:r>
          </w:p>
        </w:tc>
      </w:tr>
      <w:tr w:rsidR="009C000B" w:rsidTr="009C000B">
        <w:trPr>
          <w:trHeight w:val="141"/>
        </w:trPr>
        <w:tc>
          <w:tcPr>
            <w:tcW w:w="3447" w:type="dxa"/>
            <w:gridSpan w:val="3"/>
            <w:tcBorders>
              <w:top w:val="single" w:sz="8" w:space="0" w:color="B31E8E"/>
              <w:left w:val="single" w:sz="12" w:space="0" w:color="B31E8E"/>
              <w:bottom w:val="single" w:sz="12" w:space="0" w:color="B31E8E"/>
              <w:right w:val="single" w:sz="12" w:space="0" w:color="B31E8E"/>
            </w:tcBorders>
          </w:tcPr>
          <w:p w:rsidR="009C000B" w:rsidRPr="00E077A7" w:rsidRDefault="009C000B" w:rsidP="009C000B">
            <w:pPr>
              <w:rPr>
                <w:rFonts w:cs="Arial"/>
                <w:noProof/>
                <w:lang w:eastAsia="ja-JP"/>
              </w:rPr>
            </w:pPr>
            <w:r>
              <w:rPr>
                <w:rFonts w:cs="Arial"/>
                <w:noProof/>
                <w:lang w:eastAsia="ja-JP"/>
              </w:rPr>
              <w:t>Scratch Junior</w:t>
            </w:r>
          </w:p>
        </w:tc>
        <w:tc>
          <w:tcPr>
            <w:tcW w:w="2075" w:type="dxa"/>
            <w:tcBorders>
              <w:top w:val="single" w:sz="8" w:space="0" w:color="B31E8E"/>
              <w:left w:val="single" w:sz="12" w:space="0" w:color="B31E8E"/>
              <w:bottom w:val="single" w:sz="12" w:space="0" w:color="B31E8E"/>
              <w:right w:val="single" w:sz="12" w:space="0" w:color="B31E8E"/>
            </w:tcBorders>
          </w:tcPr>
          <w:p w:rsidR="009C000B" w:rsidRPr="00E077A7" w:rsidRDefault="009C000B" w:rsidP="009C000B">
            <w:pPr>
              <w:rPr>
                <w:rFonts w:cs="Arial"/>
                <w:noProof/>
                <w:lang w:eastAsia="ja-JP"/>
              </w:rPr>
            </w:pPr>
            <w:r>
              <w:rPr>
                <w:rFonts w:cs="Arial"/>
                <w:noProof/>
                <w:lang w:eastAsia="ja-JP"/>
              </w:rPr>
              <w:t>App</w:t>
            </w:r>
          </w:p>
        </w:tc>
        <w:tc>
          <w:tcPr>
            <w:tcW w:w="4194" w:type="dxa"/>
            <w:tcBorders>
              <w:top w:val="single" w:sz="8" w:space="0" w:color="B31E8E"/>
              <w:left w:val="single" w:sz="12" w:space="0" w:color="B31E8E"/>
              <w:bottom w:val="single" w:sz="12" w:space="0" w:color="B31E8E"/>
              <w:right w:val="single" w:sz="12" w:space="0" w:color="B31E8E"/>
            </w:tcBorders>
          </w:tcPr>
          <w:p w:rsidR="009C000B" w:rsidRPr="00E077A7" w:rsidRDefault="009C000B" w:rsidP="009C000B">
            <w:pPr>
              <w:rPr>
                <w:rFonts w:cs="Arial"/>
                <w:noProof/>
                <w:lang w:eastAsia="ja-JP"/>
              </w:rPr>
            </w:pPr>
            <w:r>
              <w:rPr>
                <w:rFonts w:cs="Arial"/>
                <w:noProof/>
                <w:lang w:eastAsia="ja-JP"/>
              </w:rPr>
              <w:t>iPad and Android tablets</w:t>
            </w:r>
          </w:p>
        </w:tc>
      </w:tr>
      <w:tr w:rsidR="009C000B" w:rsidTr="009C000B">
        <w:trPr>
          <w:trHeight w:val="1191"/>
        </w:trPr>
        <w:tc>
          <w:tcPr>
            <w:tcW w:w="9716" w:type="dxa"/>
            <w:gridSpan w:val="5"/>
            <w:tcBorders>
              <w:top w:val="single" w:sz="12" w:space="0" w:color="B31E8E"/>
            </w:tcBorders>
            <w:vAlign w:val="center"/>
          </w:tcPr>
          <w:p w:rsidR="009C000B" w:rsidRPr="00E077A7" w:rsidRDefault="009C000B" w:rsidP="009C000B">
            <w:pPr>
              <w:jc w:val="right"/>
              <w:rPr>
                <w:rFonts w:cs="Arial"/>
                <w:noProof/>
                <w:lang w:eastAsia="ja-JP"/>
              </w:rPr>
            </w:pPr>
            <w:r w:rsidRPr="00E077A7">
              <w:rPr>
                <w:rFonts w:cs="Arial"/>
                <w:noProof/>
              </w:rPr>
              <mc:AlternateContent>
                <mc:Choice Requires="wps">
                  <w:drawing>
                    <wp:anchor distT="0" distB="0" distL="114300" distR="114300" simplePos="0" relativeHeight="253368320" behindDoc="0" locked="0" layoutInCell="1" allowOverlap="1" wp14:anchorId="35BCCA21" wp14:editId="26A31973">
                      <wp:simplePos x="0" y="0"/>
                      <wp:positionH relativeFrom="column">
                        <wp:posOffset>236220</wp:posOffset>
                      </wp:positionH>
                      <wp:positionV relativeFrom="paragraph">
                        <wp:posOffset>154940</wp:posOffset>
                      </wp:positionV>
                      <wp:extent cx="4991100" cy="586740"/>
                      <wp:effectExtent l="0" t="0" r="323850" b="22860"/>
                      <wp:wrapNone/>
                      <wp:docPr id="20627" name="Rounded Rectangular Callout 20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586740"/>
                              </a:xfrm>
                              <a:prstGeom prst="wedgeRoundRectCallout">
                                <a:avLst>
                                  <a:gd name="adj1" fmla="val 55566"/>
                                  <a:gd name="adj2" fmla="val -26216"/>
                                  <a:gd name="adj3" fmla="val 16667"/>
                                </a:avLst>
                              </a:prstGeom>
                              <a:noFill/>
                              <a:ln w="19050">
                                <a:solidFill>
                                  <a:srgbClr val="B31E8E"/>
                                </a:solidFill>
                                <a:miter lim="800000"/>
                                <a:headEnd/>
                                <a:tailEnd/>
                              </a:ln>
                            </wps:spPr>
                            <wps:txbx>
                              <w:txbxContent>
                                <w:p w:rsidR="0091685E" w:rsidRPr="00287225" w:rsidRDefault="0091685E" w:rsidP="006A3B6E">
                                  <w:pPr>
                                    <w:spacing w:before="0" w:after="0"/>
                                    <w:rPr>
                                      <w:sz w:val="26"/>
                                      <w:szCs w:val="26"/>
                                    </w:rPr>
                                  </w:pPr>
                                  <w:r>
                                    <w:rPr>
                                      <w:sz w:val="26"/>
                                      <w:szCs w:val="26"/>
                                    </w:rPr>
                                    <w:t>What do you need to think about before you decide which programming language you will explore?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CCA21" id="Rounded Rectangular Callout 20627" o:spid="_x0000_s1131" type="#_x0000_t62" style="position:absolute;left:0;text-align:left;margin-left:18.6pt;margin-top:12.2pt;width:393pt;height:46.2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cmcAIAAMkEAAAOAAAAZHJzL2Uyb0RvYy54bWysVNty0zAQfWeGf9DovfWliZN44nRK2jLM&#10;FOi08AGKJdsCWWskOU779axktyTAE0MeNJL3ds6e3awvD60ie2GsBF3Q5DymROgSuNR1Qb9+uT1b&#10;UmId05wp0KKgT8LSy83bN+uhy0UKDSguDMEk2uZDV9DGuS6PIls2omX2HDqh0ViBaZnDp6kjbtiA&#10;2VsVpXGcRQMY3hkohbX49Xo00k3IX1WidJ+rygpHVEERmwunCefOn9FmzfLasK6R5QSD/QOKlkmN&#10;RV9TXTPHSG/kH6laWRqwULnzEtoIqkqWInBANkn8G5vHhnUicMHm2O61Tfb/pS0/7e8NkbygaZyl&#10;C0o0a1GmB+g1F5w8YAOZrnvFDNkypaB3ZHTExg2dzTH+sbs3nrrt7qD8bomGbYMx4soYGBrBOMJN&#10;fKOjkwD/sBhKdsNH4FiT9Q5CDw+VaX1C7A45BKmeXqUSB0dK/DhbrZIkRkVLtM2X2WIWtIxY/hLd&#10;GeveC2iJvxR0ELwWgZbnNHEJ5dj+zrqgHZ/YM/4toaRqFY7Cnikyn8+zbBqVI5/02OcszdLkL04X&#10;x05JlmWL0AqWT2UR8QtSj0HDrVQqTKXSZMDOreJ5HHBaUJJ7a2i2qXdbZQjCK+i7i+RmeTPlPXFr&#10;pcP1UrIt6DL2v5GFV+VG81DGManGO0JRepLJKzMq7A67QxiQJF76aK/bDvgTKmdg3Cfcf7w0YJ4p&#10;GXCXCmp/9MwIStQHjeqvkhnKQ1x4zOaLFB/m2LI7tjBdYqqCOkrG69aNC9t3RtYNVkpCPzRc4cRU&#10;0r2M1ohqIoD7greThTx+B69f/0CbnwAAAP//AwBQSwMEFAAGAAgAAAAhAH7D91HfAAAACQEAAA8A&#10;AABkcnMvZG93bnJldi54bWxMj8FOwzAMhu9IvENkJC6IpcvKKKXphJDQxHEbEhy9xrSFJilNupU9&#10;PeYER/v/9PtzsZpsJw40hNY7DfNZAoJc5U3rag0vu6frDESI6Ax23pGGbwqwKs/PCsyNP7oNHbax&#10;FlziQo4amhj7XMpQNWQxzHxPjrN3P1iMPA61NAMeudx2UiXJUlpsHV9osKfHhqrP7Wg1fBAOav22&#10;Hmn3erpLq6uvm9Mzan15MT3cg4g0xT8YfvVZHUp22vvRmSA6DYtbxaQGlaYgOM/Ughd7BufLDGRZ&#10;yP8flD8AAAD//wMAUEsBAi0AFAAGAAgAAAAhALaDOJL+AAAA4QEAABMAAAAAAAAAAAAAAAAAAAAA&#10;AFtDb250ZW50X1R5cGVzXS54bWxQSwECLQAUAAYACAAAACEAOP0h/9YAAACUAQAACwAAAAAAAAAA&#10;AAAAAAAvAQAAX3JlbHMvLnJlbHNQSwECLQAUAAYACAAAACEAr1jXJnACAADJBAAADgAAAAAAAAAA&#10;AAAAAAAuAgAAZHJzL2Uyb0RvYy54bWxQSwECLQAUAAYACAAAACEAfsP3Ud8AAAAJAQAADwAAAAAA&#10;AAAAAAAAAADKBAAAZHJzL2Rvd25yZXYueG1sUEsFBgAAAAAEAAQA8wAAANYFAAAAAA==&#10;" adj="22802,5137" filled="f" strokecolor="#b31e8e" strokeweight="1.5pt">
                      <v:textbox>
                        <w:txbxContent>
                          <w:p w:rsidR="0091685E" w:rsidRPr="00287225" w:rsidRDefault="0091685E" w:rsidP="006A3B6E">
                            <w:pPr>
                              <w:spacing w:before="0" w:after="0"/>
                              <w:rPr>
                                <w:sz w:val="26"/>
                                <w:szCs w:val="26"/>
                              </w:rPr>
                            </w:pPr>
                            <w:r>
                              <w:rPr>
                                <w:sz w:val="26"/>
                                <w:szCs w:val="26"/>
                              </w:rPr>
                              <w:t>What do you need to think about before you decide which programming language you will explore?</w:t>
                            </w:r>
                          </w:p>
                        </w:txbxContent>
                      </v:textbox>
                    </v:shape>
                  </w:pict>
                </mc:Fallback>
              </mc:AlternateContent>
            </w:r>
            <w:r>
              <w:rPr>
                <w:noProof/>
                <w:sz w:val="36"/>
                <w:szCs w:val="36"/>
              </w:rPr>
              <w:drawing>
                <wp:inline distT="0" distB="0" distL="0" distR="0" wp14:anchorId="5A1412DD" wp14:editId="4F248A11">
                  <wp:extent cx="457200" cy="672737"/>
                  <wp:effectExtent l="0" t="0" r="0" b="0"/>
                  <wp:docPr id="20620" name="Picture 20620"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9C000B" w:rsidTr="009C000B">
        <w:trPr>
          <w:trHeight w:val="624"/>
        </w:trPr>
        <w:tc>
          <w:tcPr>
            <w:tcW w:w="9716" w:type="dxa"/>
            <w:gridSpan w:val="5"/>
            <w:vAlign w:val="center"/>
          </w:tcPr>
          <w:p w:rsidR="009C000B" w:rsidRPr="00E077A7" w:rsidRDefault="009C000B" w:rsidP="009C000B">
            <w:pPr>
              <w:rPr>
                <w:rFonts w:cs="Arial"/>
                <w:noProof/>
                <w:lang w:eastAsia="ja-JP"/>
              </w:rPr>
            </w:pPr>
            <w:r w:rsidRPr="00E077A7">
              <w:rPr>
                <w:rFonts w:cs="Arial"/>
                <w:noProof/>
              </w:rPr>
              <mc:AlternateContent>
                <mc:Choice Requires="wps">
                  <w:drawing>
                    <wp:anchor distT="0" distB="0" distL="114300" distR="114300" simplePos="0" relativeHeight="253369344" behindDoc="0" locked="0" layoutInCell="1" allowOverlap="1" wp14:anchorId="47D18997" wp14:editId="4C983069">
                      <wp:simplePos x="0" y="0"/>
                      <wp:positionH relativeFrom="column">
                        <wp:posOffset>906780</wp:posOffset>
                      </wp:positionH>
                      <wp:positionV relativeFrom="paragraph">
                        <wp:posOffset>168275</wp:posOffset>
                      </wp:positionV>
                      <wp:extent cx="3299460" cy="358140"/>
                      <wp:effectExtent l="342900" t="0" r="15240" b="22860"/>
                      <wp:wrapNone/>
                      <wp:docPr id="20638" name="Rounded Rectangular Callout 20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9460" cy="358140"/>
                              </a:xfrm>
                              <a:prstGeom prst="wedgeRoundRectCallout">
                                <a:avLst>
                                  <a:gd name="adj1" fmla="val -59243"/>
                                  <a:gd name="adj2" fmla="val 11966"/>
                                  <a:gd name="adj3" fmla="val 16667"/>
                                </a:avLst>
                              </a:prstGeom>
                              <a:noFill/>
                              <a:ln w="19050">
                                <a:solidFill>
                                  <a:srgbClr val="B31E8E"/>
                                </a:solidFill>
                                <a:miter lim="800000"/>
                                <a:headEnd/>
                                <a:tailEnd/>
                              </a:ln>
                            </wps:spPr>
                            <wps:txbx>
                              <w:txbxContent>
                                <w:p w:rsidR="0091685E" w:rsidRPr="00287225" w:rsidRDefault="0091685E" w:rsidP="006A3B6E">
                                  <w:pPr>
                                    <w:spacing w:before="0" w:after="0"/>
                                    <w:rPr>
                                      <w:sz w:val="26"/>
                                      <w:szCs w:val="26"/>
                                    </w:rPr>
                                  </w:pPr>
                                  <w:r>
                                    <w:rPr>
                                      <w:sz w:val="26"/>
                                      <w:szCs w:val="26"/>
                                    </w:rPr>
                                    <w:t>I would think about the hardware I have.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18997" id="Rounded Rectangular Callout 20638" o:spid="_x0000_s1132" type="#_x0000_t62" style="position:absolute;margin-left:71.4pt;margin-top:13.25pt;width:259.8pt;height:28.2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TMbwIAAMkEAAAOAAAAZHJzL2Uyb0RvYy54bWysVNtu2zAMfR+wfxD03vqSxE2MOkWXtsOA&#10;biva7QMUS7a1yaInyXHarx8lu1myvg3LgyCaFHl4DpnLq32ryE4YK0EXNDmPKRG6BC51XdDv3+7O&#10;lpRYxzRnCrQo6LOw9Gr9/t3l0OUihQYUF4ZgEm3zoSto41yXR5EtG9Eyew6d0OiswLTMoWnqiBs2&#10;YPZWRWkcZ9EAhncGSmEtfr0ZnXQd8leVKN3XqrLCEVVQxObCacK59We0vmR5bVjXyHKCwf4BRcuk&#10;xqKHVDfMMdIb+SZVK0sDFip3XkIbQVXJUoQesJsk/qubp4Z1IvSC5NjuQJP9f2nLL7sHQyQvaBpn&#10;MxRLsxZleoRec8HJIxLIdN0rZsiGKQW9I2MgEjd0Nsf3T92D8a3b7h7Kn5Zo2DT4RlwbA0MjGEe4&#10;iSc6OnngDYtPyXb4DBxrst5B4HBfmdYnRHbIPkj1fJBK7B0p8eMsXa3mGSpaom+2WCbzoGXE8tfX&#10;nbHuo4CW+EtBB8FrEdryPU29hHJsd29d0I5P3TP+I6GkahWOwo4pcrZYpfPZNCtHQelxUJKssuxt&#10;zOwkJsuyi0AFy6eyiPgVqceg4U4qFaZSaTIgc6t4EQecFpTk3hvINvV2owxBeAX9MEtul7dT3pOw&#10;VjpcLyXbgi5j/xsBelVuNQ9lHJNqvCMUpSeZvDKjwm6/3YcBSeIA3eu2Bf6MyhkY9wn3Hy8NmBdK&#10;BtylgtpfPTOCEvVJo/qrZI7yEBeM+eIiRcMce7bHHqZLTFVQR8l43bhxYfvOyLrBSkngQ8M1Tkwl&#10;3etojaimBnBf8HaykMd2iPrzD7T+DQAA//8DAFBLAwQUAAYACAAAACEA6cdFjt0AAAAJAQAADwAA&#10;AGRycy9kb3ducmV2LnhtbEyPMU/DMBSEdyT+g/WQ2KiDVaIS4lQtEhJLB1IWNjd+OBH2cxS7Tfj3&#10;PCYYT3e6+67eLsGLC05piKThflWAQOqiHchpeD++3G1ApGzIGh8JNXxjgm1zfVWbysaZ3vDSZie4&#10;hFJlNPQ5j5WUqesxmLSKIxJ7n3EKJrOcnLSTmbk8eKmKopTBDMQLvRnxucfuqz0HDTmGQrl2fzgc&#10;w+viy/3s4sdO69ubZfcEIuOS/8Lwi8/o0DDTKZ7JJuFZrxWjZw2qfADBgbJUaxAnDRv1CLKp5f8H&#10;zQ8AAAD//wMAUEsBAi0AFAAGAAgAAAAhALaDOJL+AAAA4QEAABMAAAAAAAAAAAAAAAAAAAAAAFtD&#10;b250ZW50X1R5cGVzXS54bWxQSwECLQAUAAYACAAAACEAOP0h/9YAAACUAQAACwAAAAAAAAAAAAAA&#10;AAAvAQAAX3JlbHMvLnJlbHNQSwECLQAUAAYACAAAACEAy7CUzG8CAADJBAAADgAAAAAAAAAAAAAA&#10;AAAuAgAAZHJzL2Uyb0RvYy54bWxQSwECLQAUAAYACAAAACEA6cdFjt0AAAAJAQAADwAAAAAAAAAA&#10;AAAAAADJBAAAZHJzL2Rvd25yZXYueG1sUEsFBgAAAAAEAAQA8wAAANMFAAAAAA==&#10;" adj="-1996,13385" filled="f" strokecolor="#b31e8e" strokeweight="1.5pt">
                      <v:textbox>
                        <w:txbxContent>
                          <w:p w:rsidR="0091685E" w:rsidRPr="00287225" w:rsidRDefault="0091685E" w:rsidP="006A3B6E">
                            <w:pPr>
                              <w:spacing w:before="0" w:after="0"/>
                              <w:rPr>
                                <w:sz w:val="26"/>
                                <w:szCs w:val="26"/>
                              </w:rPr>
                            </w:pPr>
                            <w:r>
                              <w:rPr>
                                <w:sz w:val="26"/>
                                <w:szCs w:val="26"/>
                              </w:rPr>
                              <w:t>I would think about the hardware I have.</w:t>
                            </w:r>
                          </w:p>
                        </w:txbxContent>
                      </v:textbox>
                    </v:shape>
                  </w:pict>
                </mc:Fallback>
              </mc:AlternateContent>
            </w:r>
            <w:r>
              <w:rPr>
                <w:noProof/>
              </w:rPr>
              <w:drawing>
                <wp:inline distT="0" distB="0" distL="0" distR="0" wp14:anchorId="0585FBB9" wp14:editId="001697F1">
                  <wp:extent cx="510540" cy="465158"/>
                  <wp:effectExtent l="0" t="0" r="3810" b="0"/>
                  <wp:docPr id="240" name="Picture 240"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13091" cy="467482"/>
                          </a:xfrm>
                          <a:prstGeom prst="rect">
                            <a:avLst/>
                          </a:prstGeom>
                          <a:noFill/>
                          <a:ln>
                            <a:noFill/>
                          </a:ln>
                        </pic:spPr>
                      </pic:pic>
                    </a:graphicData>
                  </a:graphic>
                </wp:inline>
              </w:drawing>
            </w:r>
          </w:p>
        </w:tc>
      </w:tr>
      <w:tr w:rsidR="009C000B" w:rsidTr="009C000B">
        <w:tc>
          <w:tcPr>
            <w:tcW w:w="9716" w:type="dxa"/>
            <w:gridSpan w:val="5"/>
            <w:vAlign w:val="center"/>
          </w:tcPr>
          <w:p w:rsidR="009C000B" w:rsidRPr="00E077A7" w:rsidRDefault="009C000B" w:rsidP="009C000B">
            <w:pPr>
              <w:jc w:val="right"/>
              <w:rPr>
                <w:rFonts w:cs="Arial"/>
                <w:noProof/>
                <w:lang w:eastAsia="ja-JP"/>
              </w:rPr>
            </w:pPr>
            <w:r w:rsidRPr="00E077A7">
              <w:rPr>
                <w:rFonts w:cs="Arial"/>
                <w:noProof/>
              </w:rPr>
              <mc:AlternateContent>
                <mc:Choice Requires="wps">
                  <w:drawing>
                    <wp:anchor distT="0" distB="0" distL="114300" distR="114300" simplePos="0" relativeHeight="253370368" behindDoc="0" locked="0" layoutInCell="1" allowOverlap="1" wp14:anchorId="7DCFA0B5" wp14:editId="21554DBF">
                      <wp:simplePos x="0" y="0"/>
                      <wp:positionH relativeFrom="column">
                        <wp:posOffset>1447800</wp:posOffset>
                      </wp:positionH>
                      <wp:positionV relativeFrom="paragraph">
                        <wp:posOffset>114935</wp:posOffset>
                      </wp:positionV>
                      <wp:extent cx="4053840" cy="396240"/>
                      <wp:effectExtent l="0" t="0" r="308610" b="22860"/>
                      <wp:wrapNone/>
                      <wp:docPr id="234" name="Rounded Rectangular Callout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3840" cy="396240"/>
                              </a:xfrm>
                              <a:prstGeom prst="wedgeRoundRectCallout">
                                <a:avLst>
                                  <a:gd name="adj1" fmla="val 56144"/>
                                  <a:gd name="adj2" fmla="val -8034"/>
                                  <a:gd name="adj3" fmla="val 16667"/>
                                </a:avLst>
                              </a:prstGeom>
                              <a:noFill/>
                              <a:ln w="19050">
                                <a:solidFill>
                                  <a:srgbClr val="B31E8E"/>
                                </a:solidFill>
                                <a:miter lim="800000"/>
                                <a:headEnd/>
                                <a:tailEnd/>
                              </a:ln>
                            </wps:spPr>
                            <wps:txbx>
                              <w:txbxContent>
                                <w:p w:rsidR="0091685E" w:rsidRPr="00287225" w:rsidRDefault="0091685E" w:rsidP="006A3B6E">
                                  <w:pPr>
                                    <w:spacing w:before="0" w:after="0"/>
                                    <w:rPr>
                                      <w:sz w:val="26"/>
                                      <w:szCs w:val="26"/>
                                    </w:rPr>
                                  </w:pPr>
                                  <w:r>
                                    <w:rPr>
                                      <w:sz w:val="26"/>
                                      <w:szCs w:val="26"/>
                                    </w:rPr>
                                    <w:t>Do I know how to use any of these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FA0B5" id="Rounded Rectangular Callout 234" o:spid="_x0000_s1133" type="#_x0000_t62" style="position:absolute;left:0;text-align:left;margin-left:114pt;margin-top:9.05pt;width:319.2pt;height:31.2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F9cAIAAMQEAAAOAAAAZHJzL2Uyb0RvYy54bWysVNtu2zAMfR+wfxD03tjOxU2NOEWXtsOA&#10;biva7QMUSba1yaInyXG6rx8lu126vQ3Lg0Cat0MeMpvLY6vJQVqnwJQ0m6WUSMNBKFOX9OuX27M1&#10;Jc4zI5gGI0v6JB293L59sxm6Qs6hAS2kJZjEuGLoStp43xVJ4ngjW+Zm0EmDxgpsyzyqtk6EZQNm&#10;b3UyT9M8GcCKzgKXzuHX69FItzF/VUnuP1eVk57okiI2H18b3314k+2GFbVlXaP4BIP9A4qWKYNF&#10;X1JdM89Ib9VfqVrFLTio/IxDm0BVKS5jD9hNlv7RzWPDOhl7weG47mVM7v+l5Z8O95YoUdL5YkmJ&#10;YS2S9AC9EVKQBxwfM3WvmSU7pjX0ngQ3HNrQuQJjH7t7G9p23R3w744Y2DUYIa+shaGRTCDULPgn&#10;rwKC4jCU7IePILAi6z3E+R0r24aEOBlyjDQ9vdAkj55w/LhMV4v1EtnkaFtc5HOUQwlWPEd31vn3&#10;EloShJIOUtQyNhU6mjqJ5djhzvnIm5h6Z+JbRknValyDA9NklWfL2DFye+IzP/U5W6fjVF77LE59&#10;sjzPzyeYU1UE/Aw0QDBwq7SOC6kNGXBwF+kqjTAdaCWCNc7a1vudtgTRlfTdIrtZ30x5X7m1yuNl&#10;adWWdJ2GX3BiRSDlxogoe6b0KCMUbSaWAjEjwf64P8bdyNI8RAfa9iCekDgL4ynh6aPQgP1JyYBn&#10;VFL3o2dWUqI/GCT/AqcX7i4qy9X5HBV7atmfWpjhmKqknpJR3PnxVvvOqrrBSlmch4ErXJhKeQQV&#10;N2tENSl4KnEbprMOt3iqR6/ffz7bXwAAAP//AwBQSwMEFAAGAAgAAAAhALSKXlDgAAAACQEAAA8A&#10;AABkcnMvZG93bnJldi54bWxMj0FLw0AQhe+C/2EZwZvdJGpY0myKFipeBNuK9DhN1iS4Oxuymzb6&#10;6x1PepvHe7z5XrmanRUnM4bek4Z0kYAwVPump1bD235zo0CEiNSg9WQ0fJkAq+ryosSi8WfamtMu&#10;toJLKBSooYtxKKQMdWcchoUfDLH34UeHkeXYymbEM5c7K7MkyaXDnvhDh4NZd6b+3E1OwzvWL4/T&#10;9tUe7Pd+eF6r9CncbrS+vpofliCimeNfGH7xGR0qZjr6iZogrIYsU7wlsqFSEBxQeX4H4shHcg+y&#10;KuX/BdUPAAAA//8DAFBLAQItABQABgAIAAAAIQC2gziS/gAAAOEBAAATAAAAAAAAAAAAAAAAAAAA&#10;AABbQ29udGVudF9UeXBlc10ueG1sUEsBAi0AFAAGAAgAAAAhADj9If/WAAAAlAEAAAsAAAAAAAAA&#10;AAAAAAAALwEAAF9yZWxzLy5yZWxzUEsBAi0AFAAGAAgAAAAhAKqtwX1wAgAAxAQAAA4AAAAAAAAA&#10;AAAAAAAALgIAAGRycy9lMm9Eb2MueG1sUEsBAi0AFAAGAAgAAAAhALSKXlDgAAAACQEAAA8AAAAA&#10;AAAAAAAAAAAAygQAAGRycy9kb3ducmV2LnhtbFBLBQYAAAAABAAEAPMAAADXBQAAAAA=&#10;" adj="22927,9065" filled="f" strokecolor="#b31e8e" strokeweight="1.5pt">
                      <v:textbox>
                        <w:txbxContent>
                          <w:p w:rsidR="0091685E" w:rsidRPr="00287225" w:rsidRDefault="0091685E" w:rsidP="006A3B6E">
                            <w:pPr>
                              <w:spacing w:before="0" w:after="0"/>
                              <w:rPr>
                                <w:sz w:val="26"/>
                                <w:szCs w:val="26"/>
                              </w:rPr>
                            </w:pPr>
                            <w:r>
                              <w:rPr>
                                <w:sz w:val="26"/>
                                <w:szCs w:val="26"/>
                              </w:rPr>
                              <w:t>Do I know how to use any of these programs?</w:t>
                            </w:r>
                          </w:p>
                        </w:txbxContent>
                      </v:textbox>
                    </v:shape>
                  </w:pict>
                </mc:Fallback>
              </mc:AlternateContent>
            </w:r>
            <w:r>
              <w:rPr>
                <w:noProof/>
                <w:sz w:val="36"/>
                <w:szCs w:val="36"/>
              </w:rPr>
              <w:drawing>
                <wp:inline distT="0" distB="0" distL="0" distR="0" wp14:anchorId="60946197" wp14:editId="3770C974">
                  <wp:extent cx="477989" cy="480060"/>
                  <wp:effectExtent l="0" t="0" r="0" b="0"/>
                  <wp:docPr id="228" name="Picture 228"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39" cstate="print">
                            <a:extLst>
                              <a:ext uri="{28A0092B-C50C-407E-A947-70E740481C1C}">
                                <a14:useLocalDpi xmlns:a14="http://schemas.microsoft.com/office/drawing/2010/main"/>
                              </a:ext>
                            </a:extLst>
                          </a:blip>
                          <a:srcRect/>
                          <a:stretch/>
                        </pic:blipFill>
                        <pic:spPr bwMode="auto">
                          <a:xfrm>
                            <a:off x="0" y="0"/>
                            <a:ext cx="483158" cy="4852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000B" w:rsidTr="009C000B">
        <w:trPr>
          <w:trHeight w:val="1020"/>
        </w:trPr>
        <w:tc>
          <w:tcPr>
            <w:tcW w:w="9716" w:type="dxa"/>
            <w:gridSpan w:val="5"/>
            <w:vAlign w:val="center"/>
          </w:tcPr>
          <w:p w:rsidR="009C000B" w:rsidRPr="00E077A7" w:rsidRDefault="009C000B" w:rsidP="009C000B">
            <w:pPr>
              <w:rPr>
                <w:rFonts w:cs="Arial"/>
                <w:noProof/>
                <w:lang w:eastAsia="ja-JP"/>
              </w:rPr>
            </w:pPr>
            <w:r w:rsidRPr="00E077A7">
              <w:rPr>
                <w:rFonts w:cs="Arial"/>
                <w:noProof/>
              </w:rPr>
              <mc:AlternateContent>
                <mc:Choice Requires="wps">
                  <w:drawing>
                    <wp:anchor distT="0" distB="0" distL="114300" distR="114300" simplePos="0" relativeHeight="253371392" behindDoc="0" locked="0" layoutInCell="1" allowOverlap="1" wp14:anchorId="7CED3AAF" wp14:editId="33F139B8">
                      <wp:simplePos x="0" y="0"/>
                      <wp:positionH relativeFrom="column">
                        <wp:posOffset>822960</wp:posOffset>
                      </wp:positionH>
                      <wp:positionV relativeFrom="paragraph">
                        <wp:posOffset>93345</wp:posOffset>
                      </wp:positionV>
                      <wp:extent cx="4785360" cy="396240"/>
                      <wp:effectExtent l="419100" t="0" r="15240" b="22860"/>
                      <wp:wrapNone/>
                      <wp:docPr id="20661" name="Rounded Rectangular Callout 20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360" cy="396240"/>
                              </a:xfrm>
                              <a:prstGeom prst="wedgeRoundRectCallout">
                                <a:avLst>
                                  <a:gd name="adj1" fmla="val -57696"/>
                                  <a:gd name="adj2" fmla="val 25855"/>
                                  <a:gd name="adj3" fmla="val 16667"/>
                                </a:avLst>
                              </a:prstGeom>
                              <a:noFill/>
                              <a:ln w="19050">
                                <a:solidFill>
                                  <a:srgbClr val="B31E8E"/>
                                </a:solidFill>
                                <a:miter lim="800000"/>
                                <a:headEnd/>
                                <a:tailEnd/>
                              </a:ln>
                            </wps:spPr>
                            <wps:txbx>
                              <w:txbxContent>
                                <w:p w:rsidR="0091685E" w:rsidRPr="00287225" w:rsidRDefault="0091685E" w:rsidP="006A3B6E">
                                  <w:pPr>
                                    <w:spacing w:before="0" w:after="0"/>
                                    <w:rPr>
                                      <w:sz w:val="26"/>
                                      <w:szCs w:val="26"/>
                                    </w:rPr>
                                  </w:pPr>
                                  <w:r>
                                    <w:rPr>
                                      <w:sz w:val="26"/>
                                      <w:szCs w:val="26"/>
                                    </w:rPr>
                                    <w:t>Do I want to use one I know or learn about something new?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D3AAF" id="Rounded Rectangular Callout 20661" o:spid="_x0000_s1134" type="#_x0000_t62" style="position:absolute;margin-left:64.8pt;margin-top:7.35pt;width:376.8pt;height:31.2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S5cAIAAMkEAAAOAAAAZHJzL2Uyb0RvYy54bWysVNtu2zAMfR+wfxD03vqS2EmMOkWXtsOA&#10;XYp2+wDFkm1tsuhJcpzu60fJbpeub8PyIIgmRR6eQ+bi8tgpchDGStAlTc5jSoSugEvdlPTb19uz&#10;NSXWMc2ZAi1K+igsvdy+fXMx9oVIoQXFhSGYRNti7EvaOtcXUWSrVnTMnkMvNDprMB1zaJom4oaN&#10;mL1TURrHeTSC4b2BSliLX68nJ92G/HUtKvelrq1wRJUUsblwmnDu/RltL1jRGNa3spphsH9A0TGp&#10;sehzqmvmGBmMfJWqk5UBC7U7r6CLoK5lJUIP2E0S/9XNQ8t6EXpBcmz/TJP9f2mrz4c7QyQvaRrn&#10;eUKJZh3KdA+D5oKTeySQ6WZQzJAdUwoGR6ZAJG7sbYHvH/o741u3/UeofliiYdfiG3FlDIytYBzh&#10;Jp7o6MUDb1h8SvbjJ+BYkw0OAofH2nQ+IbJDjkGqx2epxNGRCj8uV+tskaOiFfoWmzxdBi0jVjy9&#10;7o117wV0xF9KOgreiNCW72nuJZRjh4/WBe343D3j35GJulM4CgemyFm2yjf5PCsnQelpUJqts+x1&#10;zOI0JsnzfBWoYMVcFhE/IfUYNNxKpcJUKk1GZG4TZ3HAaUFJ7r2BbNPsd8oQhFfSd4vkZn0z530R&#10;1kmH66VkV9J17H8TQK/KjeahjGNSTXeEovQsk1dmUtgd98cwIEkc2vO67YE/onIGpn3C/cdLC+YX&#10;JSPuUkntz4EZQYn6oFH9TbJEeYgLxjJbpWiYU8/+1MN0halK6iiZrjs3LezQG9m0WCkJfGi4womp&#10;pXsarQnV3ADuC95eLOSpHaL+/ANtfwMAAP//AwBQSwMEFAAGAAgAAAAhAD8hVb7hAAAACQEAAA8A&#10;AABkcnMvZG93bnJldi54bWxMj8FKw0AQhu+C77CM4EXaTaM0MWZTRCj0IthWqN422TEJZmfT7DaN&#10;Pr3jSW/zMx//fJOvJtuJEQffOlKwmEcgkCpnWqoVvO7XsxSED5qM7hyhgi/0sCouL3KdGXemLY67&#10;UAsuIZ9pBU0IfSalrxq02s9dj8S7DzdYHTgOtTSDPnO57WQcRUtpdUt8odE9PjVYfe5OVsH6u9yM&#10;kT8eXsa3/bM9bjAd32+Uur6aHh9ABJzCHwy/+qwOBTuV7kTGi45zfL9klIe7BAQDaXobgygVJMkC&#10;ZJHL/x8UPwAAAP//AwBQSwECLQAUAAYACAAAACEAtoM4kv4AAADhAQAAEwAAAAAAAAAAAAAAAAAA&#10;AAAAW0NvbnRlbnRfVHlwZXNdLnhtbFBLAQItABQABgAIAAAAIQA4/SH/1gAAAJQBAAALAAAAAAAA&#10;AAAAAAAAAC8BAABfcmVscy8ucmVsc1BLAQItABQABgAIAAAAIQBVeVS5cAIAAMkEAAAOAAAAAAAA&#10;AAAAAAAAAC4CAABkcnMvZTJvRG9jLnhtbFBLAQItABQABgAIAAAAIQA/IVW+4QAAAAkBAAAPAAAA&#10;AAAAAAAAAAAAAMoEAABkcnMvZG93bnJldi54bWxQSwUGAAAAAAQABADzAAAA2AUAAAAA&#10;" adj="-1662,16385" filled="f" strokecolor="#b31e8e" strokeweight="1.5pt">
                      <v:textbox>
                        <w:txbxContent>
                          <w:p w:rsidR="0091685E" w:rsidRPr="00287225" w:rsidRDefault="0091685E" w:rsidP="006A3B6E">
                            <w:pPr>
                              <w:spacing w:before="0" w:after="0"/>
                              <w:rPr>
                                <w:sz w:val="26"/>
                                <w:szCs w:val="26"/>
                              </w:rPr>
                            </w:pPr>
                            <w:r>
                              <w:rPr>
                                <w:sz w:val="26"/>
                                <w:szCs w:val="26"/>
                              </w:rPr>
                              <w:t>Do I want to use one I know or learn about something new?</w:t>
                            </w:r>
                          </w:p>
                        </w:txbxContent>
                      </v:textbox>
                    </v:shape>
                  </w:pict>
                </mc:Fallback>
              </mc:AlternateContent>
            </w:r>
            <w:r>
              <w:rPr>
                <w:noProof/>
              </w:rPr>
              <w:drawing>
                <wp:inline distT="0" distB="0" distL="0" distR="0" wp14:anchorId="48402248" wp14:editId="5F700736">
                  <wp:extent cx="510540" cy="465158"/>
                  <wp:effectExtent l="0" t="0" r="3810" b="0"/>
                  <wp:docPr id="246" name="Picture 246"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13091" cy="467482"/>
                          </a:xfrm>
                          <a:prstGeom prst="rect">
                            <a:avLst/>
                          </a:prstGeom>
                          <a:noFill/>
                          <a:ln>
                            <a:noFill/>
                          </a:ln>
                        </pic:spPr>
                      </pic:pic>
                    </a:graphicData>
                  </a:graphic>
                </wp:inline>
              </w:drawing>
            </w:r>
          </w:p>
        </w:tc>
      </w:tr>
      <w:tr w:rsidR="009C000B" w:rsidTr="009C000B">
        <w:trPr>
          <w:trHeight w:val="1474"/>
        </w:trPr>
        <w:tc>
          <w:tcPr>
            <w:tcW w:w="2232" w:type="dxa"/>
            <w:tcBorders>
              <w:bottom w:val="single" w:sz="12" w:space="0" w:color="B31E8E"/>
            </w:tcBorders>
            <w:vAlign w:val="center"/>
          </w:tcPr>
          <w:p w:rsidR="009C000B" w:rsidRPr="00E077A7" w:rsidRDefault="009C000B" w:rsidP="009C000B">
            <w:pPr>
              <w:rPr>
                <w:rFonts w:cs="Arial"/>
                <w:noProof/>
                <w:lang w:eastAsia="ja-JP"/>
              </w:rPr>
            </w:pPr>
            <w:r>
              <w:rPr>
                <w:rFonts w:cs="Arial"/>
                <w:noProof/>
              </w:rPr>
              <w:drawing>
                <wp:inline distT="0" distB="0" distL="0" distR="0" wp14:anchorId="67D18166" wp14:editId="6B5E1DA3">
                  <wp:extent cx="1242060" cy="289560"/>
                  <wp:effectExtent l="0" t="0" r="0" b="0"/>
                  <wp:docPr id="21139" name="Picture 21139"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ymbols_signs\talk icon _transparent.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42060" cy="289560"/>
                          </a:xfrm>
                          <a:prstGeom prst="rect">
                            <a:avLst/>
                          </a:prstGeom>
                          <a:noFill/>
                          <a:ln>
                            <a:noFill/>
                          </a:ln>
                        </pic:spPr>
                      </pic:pic>
                    </a:graphicData>
                  </a:graphic>
                </wp:inline>
              </w:drawing>
            </w:r>
          </w:p>
        </w:tc>
        <w:tc>
          <w:tcPr>
            <w:tcW w:w="7484" w:type="dxa"/>
            <w:gridSpan w:val="4"/>
            <w:tcBorders>
              <w:bottom w:val="single" w:sz="12" w:space="0" w:color="B31E8E"/>
            </w:tcBorders>
            <w:vAlign w:val="center"/>
          </w:tcPr>
          <w:p w:rsidR="009C000B" w:rsidRPr="00E077A7" w:rsidRDefault="009C000B" w:rsidP="009C000B">
            <w:pPr>
              <w:rPr>
                <w:rFonts w:cs="Arial"/>
                <w:noProof/>
                <w:lang w:eastAsia="ja-JP"/>
              </w:rPr>
            </w:pPr>
            <w:r>
              <w:rPr>
                <w:rFonts w:cs="Arial"/>
                <w:noProof/>
                <w:lang w:eastAsia="ja-JP"/>
              </w:rPr>
              <w:t>Discuss your ideas with your Home tutor, make your choice and go to the appropriate page to begin the activities.</w:t>
            </w:r>
          </w:p>
        </w:tc>
      </w:tr>
      <w:tr w:rsidR="009C000B" w:rsidTr="009C000B">
        <w:trPr>
          <w:trHeight w:val="680"/>
        </w:trPr>
        <w:tc>
          <w:tcPr>
            <w:tcW w:w="3042" w:type="dxa"/>
            <w:gridSpan w:val="2"/>
            <w:tcBorders>
              <w:top w:val="single" w:sz="12" w:space="0" w:color="B31E8E"/>
              <w:left w:val="single" w:sz="12" w:space="0" w:color="B31E8E"/>
              <w:bottom w:val="single" w:sz="8" w:space="0" w:color="B31E8E"/>
            </w:tcBorders>
            <w:vAlign w:val="center"/>
          </w:tcPr>
          <w:p w:rsidR="009C000B" w:rsidRPr="00E077A7" w:rsidRDefault="009C000B" w:rsidP="009C000B">
            <w:pPr>
              <w:rPr>
                <w:rFonts w:cs="Arial"/>
                <w:noProof/>
                <w:lang w:eastAsia="ja-JP"/>
              </w:rPr>
            </w:pPr>
            <w:r>
              <w:rPr>
                <w:rFonts w:cs="Arial"/>
                <w:noProof/>
                <w:lang w:eastAsia="ja-JP"/>
              </w:rPr>
              <w:t>Lightbot: code hour</w:t>
            </w:r>
          </w:p>
        </w:tc>
        <w:tc>
          <w:tcPr>
            <w:tcW w:w="6674" w:type="dxa"/>
            <w:gridSpan w:val="3"/>
            <w:tcBorders>
              <w:top w:val="single" w:sz="12" w:space="0" w:color="B31E8E"/>
              <w:bottom w:val="single" w:sz="8" w:space="0" w:color="B31E8E"/>
              <w:right w:val="single" w:sz="12" w:space="0" w:color="B31E8E"/>
            </w:tcBorders>
            <w:vAlign w:val="center"/>
          </w:tcPr>
          <w:p w:rsidR="009C000B" w:rsidRPr="00E077A7" w:rsidRDefault="009C000B" w:rsidP="009C000B">
            <w:pPr>
              <w:rPr>
                <w:rFonts w:cs="Arial"/>
                <w:noProof/>
                <w:lang w:eastAsia="ja-JP"/>
              </w:rPr>
            </w:pPr>
            <w:r>
              <w:rPr>
                <w:rFonts w:cs="Arial"/>
                <w:noProof/>
                <w:lang w:eastAsia="ja-JP"/>
              </w:rPr>
              <w:t xml:space="preserve">complete the activities on pages 45 – 46 </w:t>
            </w:r>
          </w:p>
        </w:tc>
      </w:tr>
      <w:tr w:rsidR="009C000B" w:rsidTr="009C000B">
        <w:trPr>
          <w:trHeight w:val="680"/>
        </w:trPr>
        <w:tc>
          <w:tcPr>
            <w:tcW w:w="3042" w:type="dxa"/>
            <w:gridSpan w:val="2"/>
            <w:tcBorders>
              <w:top w:val="single" w:sz="8" w:space="0" w:color="B31E8E"/>
              <w:left w:val="single" w:sz="12" w:space="0" w:color="B31E8E"/>
              <w:bottom w:val="single" w:sz="12" w:space="0" w:color="B31E8E"/>
            </w:tcBorders>
            <w:vAlign w:val="center"/>
          </w:tcPr>
          <w:p w:rsidR="009C000B" w:rsidRPr="00E077A7" w:rsidRDefault="009C000B" w:rsidP="009C000B">
            <w:pPr>
              <w:rPr>
                <w:rFonts w:cs="Arial"/>
                <w:noProof/>
                <w:lang w:eastAsia="ja-JP"/>
              </w:rPr>
            </w:pPr>
            <w:r>
              <w:rPr>
                <w:rFonts w:cs="Arial"/>
                <w:noProof/>
                <w:lang w:eastAsia="ja-JP"/>
              </w:rPr>
              <w:t>Scratch Junior</w:t>
            </w:r>
          </w:p>
        </w:tc>
        <w:tc>
          <w:tcPr>
            <w:tcW w:w="6674" w:type="dxa"/>
            <w:gridSpan w:val="3"/>
            <w:tcBorders>
              <w:top w:val="single" w:sz="8" w:space="0" w:color="B31E8E"/>
              <w:bottom w:val="single" w:sz="12" w:space="0" w:color="B31E8E"/>
              <w:right w:val="single" w:sz="12" w:space="0" w:color="B31E8E"/>
            </w:tcBorders>
            <w:vAlign w:val="center"/>
          </w:tcPr>
          <w:p w:rsidR="009C000B" w:rsidRPr="00E077A7" w:rsidRDefault="009C000B" w:rsidP="009C000B">
            <w:pPr>
              <w:rPr>
                <w:rFonts w:cs="Arial"/>
                <w:noProof/>
                <w:lang w:eastAsia="ja-JP"/>
              </w:rPr>
            </w:pPr>
            <w:r>
              <w:rPr>
                <w:rFonts w:cs="Arial"/>
                <w:noProof/>
                <w:lang w:eastAsia="ja-JP"/>
              </w:rPr>
              <w:t xml:space="preserve">complete the activities on pages 47 – 50 </w:t>
            </w:r>
          </w:p>
        </w:tc>
      </w:tr>
    </w:tbl>
    <w:p w:rsidR="00E16F68" w:rsidRPr="00DD7E03" w:rsidRDefault="008D42AA" w:rsidP="00DD7E03">
      <w:pPr>
        <w:spacing w:before="0" w:after="0"/>
        <w:rPr>
          <w:sz w:val="16"/>
          <w:szCs w:val="16"/>
        </w:rPr>
      </w:pPr>
      <w:r>
        <w:rPr>
          <w:sz w:val="16"/>
          <w:szCs w:val="16"/>
        </w:rPr>
        <w:br w:type="page"/>
      </w:r>
    </w:p>
    <w:p w:rsidR="00DD7E03" w:rsidRDefault="00DD7E03" w:rsidP="00DD7E03">
      <w:pPr>
        <w:pStyle w:val="Heading2"/>
      </w:pPr>
      <w:r>
        <w:lastRenderedPageBreak/>
        <w:t>Lightbot</w:t>
      </w:r>
      <w:r w:rsidR="00B536D1">
        <w:t>: Code Hour</w:t>
      </w:r>
      <w:r>
        <w:t xml:space="preserve"> </w:t>
      </w:r>
    </w:p>
    <w:tbl>
      <w:tblPr>
        <w:tblStyle w:val="TableGrid"/>
        <w:tblW w:w="0" w:type="auto"/>
        <w:tblLayout w:type="fixed"/>
        <w:tblLook w:val="04A0" w:firstRow="1" w:lastRow="0" w:firstColumn="1" w:lastColumn="0" w:noHBand="0" w:noVBand="1"/>
      </w:tblPr>
      <w:tblGrid>
        <w:gridCol w:w="1992"/>
        <w:gridCol w:w="1992"/>
        <w:gridCol w:w="1993"/>
        <w:gridCol w:w="1992"/>
        <w:gridCol w:w="1993"/>
      </w:tblGrid>
      <w:tr w:rsidR="00DD7E03" w:rsidTr="001921BE">
        <w:trPr>
          <w:trHeight w:val="1247"/>
        </w:trPr>
        <w:tc>
          <w:tcPr>
            <w:tcW w:w="9962" w:type="dxa"/>
            <w:gridSpan w:val="5"/>
            <w:tcBorders>
              <w:top w:val="single" w:sz="12" w:space="0" w:color="B31E8E"/>
              <w:left w:val="single" w:sz="12" w:space="0" w:color="B31E8E"/>
              <w:bottom w:val="single" w:sz="12" w:space="0" w:color="B31E8E"/>
              <w:right w:val="single" w:sz="12" w:space="0" w:color="B31E8E"/>
            </w:tcBorders>
            <w:vAlign w:val="center"/>
          </w:tcPr>
          <w:p w:rsidR="00DD7E03" w:rsidRDefault="00DD7E03" w:rsidP="007E639B">
            <w:pPr>
              <w:spacing w:before="80" w:after="80"/>
            </w:pPr>
            <w:r>
              <w:t>Open the search engine on your computer or tablet.</w:t>
            </w:r>
          </w:p>
          <w:p w:rsidR="00DD7E03" w:rsidRDefault="00DD7E03" w:rsidP="007E639B">
            <w:pPr>
              <w:spacing w:before="80" w:after="80"/>
            </w:pPr>
            <w:r>
              <w:t xml:space="preserve">Type </w:t>
            </w:r>
            <w:r>
              <w:rPr>
                <w:i/>
              </w:rPr>
              <w:t>dk coding for kids</w:t>
            </w:r>
            <w:r w:rsidRPr="007650D6">
              <w:rPr>
                <w:i/>
              </w:rPr>
              <w:t xml:space="preserve"> </w:t>
            </w:r>
            <w:r>
              <w:t xml:space="preserve">into the search bar and press the </w:t>
            </w:r>
            <w:r w:rsidR="0011749C">
              <w:rPr>
                <w:i/>
              </w:rPr>
              <w:t>enter</w:t>
            </w:r>
            <w:r>
              <w:t xml:space="preserve"> key.</w:t>
            </w:r>
          </w:p>
          <w:p w:rsidR="00DD7E03" w:rsidRDefault="00DD7E03" w:rsidP="007E639B">
            <w:pPr>
              <w:spacing w:before="80" w:after="80"/>
            </w:pPr>
            <w:r>
              <w:t xml:space="preserve">Select the </w:t>
            </w:r>
            <w:r>
              <w:rPr>
                <w:i/>
              </w:rPr>
              <w:t>Videos</w:t>
            </w:r>
            <w:r>
              <w:t xml:space="preserve"> tab below the search bar.</w:t>
            </w:r>
          </w:p>
          <w:p w:rsidR="00DD7E03" w:rsidRDefault="00DD7E03" w:rsidP="007E639B">
            <w:pPr>
              <w:spacing w:before="80" w:after="80"/>
              <w:rPr>
                <w:i/>
              </w:rPr>
            </w:pPr>
            <w:r>
              <w:rPr>
                <w:rFonts w:eastAsia="Arial"/>
              </w:rPr>
              <w:t xml:space="preserve">Select the </w:t>
            </w:r>
            <w:r w:rsidRPr="001B16A9">
              <w:rPr>
                <w:i/>
              </w:rPr>
              <w:t>Coding for kids</w:t>
            </w:r>
            <w:r>
              <w:rPr>
                <w:i/>
              </w:rPr>
              <w:t xml:space="preserve"> 2</w:t>
            </w:r>
            <w:r w:rsidRPr="001B16A9">
              <w:rPr>
                <w:i/>
              </w:rPr>
              <w:t xml:space="preserve">: </w:t>
            </w:r>
            <w:r>
              <w:rPr>
                <w:i/>
              </w:rPr>
              <w:t>How computer programs work</w:t>
            </w:r>
          </w:p>
          <w:p w:rsidR="00DD7E03" w:rsidRPr="00FD2EFC" w:rsidRDefault="00DD7E03" w:rsidP="007E639B">
            <w:pPr>
              <w:spacing w:before="80" w:after="80"/>
            </w:pPr>
            <w:r>
              <w:t xml:space="preserve">Select the </w:t>
            </w:r>
            <w:r>
              <w:rPr>
                <w:i/>
              </w:rPr>
              <w:t>Skip Ad</w:t>
            </w:r>
            <w:r>
              <w:t xml:space="preserve"> tab on the right of the screen to skip the advert.</w:t>
            </w:r>
          </w:p>
          <w:p w:rsidR="00DD7E03" w:rsidRDefault="00DD7E03" w:rsidP="007E639B">
            <w:pPr>
              <w:spacing w:before="80" w:after="80"/>
              <w:rPr>
                <w:i/>
              </w:rPr>
            </w:pPr>
            <w:r>
              <w:rPr>
                <w:rFonts w:eastAsia="Arial"/>
              </w:rPr>
              <w:t>Watch the video.</w:t>
            </w:r>
          </w:p>
          <w:p w:rsidR="00DD7E03" w:rsidRPr="00E077A7" w:rsidRDefault="00DD7E03" w:rsidP="007E639B">
            <w:pPr>
              <w:rPr>
                <w:rFonts w:cs="Arial"/>
                <w:noProof/>
                <w:lang w:eastAsia="ja-JP"/>
              </w:rPr>
            </w:pPr>
            <w:r>
              <w:t>Close the search engine and the computer.</w:t>
            </w:r>
          </w:p>
        </w:tc>
      </w:tr>
      <w:tr w:rsidR="00DD7E03" w:rsidTr="001921BE">
        <w:trPr>
          <w:trHeight w:val="1247"/>
        </w:trPr>
        <w:tc>
          <w:tcPr>
            <w:tcW w:w="9962" w:type="dxa"/>
            <w:gridSpan w:val="5"/>
            <w:tcBorders>
              <w:top w:val="single" w:sz="12" w:space="0" w:color="B31E8E"/>
              <w:left w:val="nil"/>
              <w:bottom w:val="nil"/>
              <w:right w:val="nil"/>
            </w:tcBorders>
            <w:vAlign w:val="center"/>
          </w:tcPr>
          <w:p w:rsidR="00DD7E03" w:rsidRPr="00E077A7" w:rsidRDefault="00DD7E03" w:rsidP="007E639B">
            <w:pPr>
              <w:rPr>
                <w:rFonts w:cs="Arial"/>
                <w:noProof/>
                <w:lang w:eastAsia="ja-JP"/>
              </w:rPr>
            </w:pPr>
            <w:r w:rsidRPr="00E077A7">
              <w:rPr>
                <w:rFonts w:cs="Arial"/>
                <w:noProof/>
              </w:rPr>
              <mc:AlternateContent>
                <mc:Choice Requires="wps">
                  <w:drawing>
                    <wp:anchor distT="0" distB="0" distL="114300" distR="114300" simplePos="0" relativeHeight="252568576" behindDoc="0" locked="0" layoutInCell="1" allowOverlap="1" wp14:anchorId="653ABE76" wp14:editId="19A99A66">
                      <wp:simplePos x="0" y="0"/>
                      <wp:positionH relativeFrom="column">
                        <wp:posOffset>914400</wp:posOffset>
                      </wp:positionH>
                      <wp:positionV relativeFrom="paragraph">
                        <wp:posOffset>76200</wp:posOffset>
                      </wp:positionV>
                      <wp:extent cx="5143500" cy="525780"/>
                      <wp:effectExtent l="457200" t="0" r="19050" b="26670"/>
                      <wp:wrapNone/>
                      <wp:docPr id="20669" name="Rounded Rectangular Callout 20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569720" y="4244340"/>
                                <a:ext cx="5143500" cy="525780"/>
                              </a:xfrm>
                              <a:prstGeom prst="wedgeRoundRectCallout">
                                <a:avLst>
                                  <a:gd name="adj1" fmla="val -58031"/>
                                  <a:gd name="adj2" fmla="val 23437"/>
                                  <a:gd name="adj3" fmla="val 16667"/>
                                </a:avLst>
                              </a:prstGeom>
                              <a:noFill/>
                              <a:ln w="19050">
                                <a:solidFill>
                                  <a:srgbClr val="B31E8E"/>
                                </a:solidFill>
                                <a:miter lim="800000"/>
                                <a:headEnd/>
                                <a:tailEnd/>
                              </a:ln>
                            </wps:spPr>
                            <wps:txbx>
                              <w:txbxContent>
                                <w:p w:rsidR="0091685E" w:rsidRPr="00F551B7" w:rsidRDefault="0091685E" w:rsidP="00DD7E03">
                                  <w:pPr>
                                    <w:spacing w:before="0" w:after="0"/>
                                    <w:rPr>
                                      <w:sz w:val="26"/>
                                      <w:szCs w:val="26"/>
                                    </w:rPr>
                                  </w:pPr>
                                  <w:r w:rsidRPr="00DD7E03">
                                    <w:rPr>
                                      <w:i/>
                                      <w:sz w:val="26"/>
                                      <w:szCs w:val="26"/>
                                    </w:rPr>
                                    <w:t>Lightbot</w:t>
                                  </w:r>
                                  <w:r>
                                    <w:rPr>
                                      <w:sz w:val="26"/>
                                      <w:szCs w:val="26"/>
                                    </w:rPr>
                                    <w:t xml:space="preserve"> is an educational video game that helps you learn about programming and coding.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ABE76" id="Rounded Rectangular Callout 20669" o:spid="_x0000_s1135" type="#_x0000_t62" style="position:absolute;margin-left:1in;margin-top:6pt;width:405pt;height:41.4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4hfAIAANUEAAAOAAAAZHJzL2Uyb0RvYy54bWysVF1v0zAUfUfiP1h+3/KdtdXSaXQbQhow&#10;bfADXNtJDI4dbKdp+fVcO9nI4A3RB+u6PvfrnHtzeXXsJDpwY4VWFU7OY4y4opoJ1VT465e7sxVG&#10;1hHFiNSKV/jELb7avn1zOfYbnupWS8YNgiDKbsa+wq1z/SaKLG15R+y57rmCx1qbjji4miZihowQ&#10;vZNRGsdlNGrDeqMptxb+vZke8TbEr2tO3ee6ttwhWWGozYXThHPvz2h7STaNIX0r6FwG+YcqOiIU&#10;JH0JdUMcQYMRf4XqBDXa6tqdU91Fuq4F5aEH6CaJ/+jmqSU9D70AObZ/ocn+v7D00+HBIMEqnMZl&#10;ucZIkQ5ketSDYpyhRyCQqGaQxKAdkVIPDk1AIG7s7Qb8n/oH41u3/b2m3y1SeteCD782Ro8tJwzK&#10;TTzR0SsHf7HgivbjR80gJxmcDhwea9P5gMAOOoJvUa4vUhDvVOE8zfMsn2XjR4coAIokz4oYABQQ&#10;RVpcrAIgIpvnSL2x7j3XHfJGhUfOGh5a9P3NfYXU5HBvXdCRzUwQ9i3BqO4kjMWBSHRWrOIstANi&#10;L0DpEpRmeXYxz9YCky0xSVmWAQN1zmnBeq7U16D0nZAyTKhUaAQm1nERhzqtloL510C8afY7aRCU&#10;V+F3WXK7ug10gyRLWCccrJoUXYVXsf9NBXqFbhULaRwRcrKhFKlmybxKk9ruuD+GYUnitff2Gu41&#10;O4GKRk+7Bd8CMFptfmI0wl5V2P4YiOEYyQ8KJmGd5KAfcuGSF0FYs3zZL1+IohCqwg6jydy5aXmH&#10;3oimhUxJ4EPpa5ieWrjnMZuqmhuA3QHr1XIu7wH1+2u0/QUAAP//AwBQSwMEFAAGAAgAAAAhABfk&#10;f6DaAAAACQEAAA8AAABkcnMvZG93bnJldi54bWxMT8tOw0AMvCPxDysjcUF0QxXaErKpqkp8AG0+&#10;wM06D8h6Q3abBr4e9wQnz9ij8Uy+nV2vJhpD59nA0yIBRVx523FjoDy+PW5AhYhssfdMBr4pwLa4&#10;vckxs/7C7zQdYqPEhEOGBtoYh0zrULXkMCz8QCy32o8Oo9Cx0XbEi5i7Xi+TZKUddiwfWhxo31L1&#10;eTg7A/qh7rDcz8OaV2VZT8ef7mv3Ycz93bx7BRVpjn9iuMaX6FBIppM/sw2qF56m0iUKWMoUwcvz&#10;dXESkG5AF7n+36D4BQAA//8DAFBLAQItABQABgAIAAAAIQC2gziS/gAAAOEBAAATAAAAAAAAAAAA&#10;AAAAAAAAAABbQ29udGVudF9UeXBlc10ueG1sUEsBAi0AFAAGAAgAAAAhADj9If/WAAAAlAEAAAsA&#10;AAAAAAAAAAAAAAAALwEAAF9yZWxzLy5yZWxzUEsBAi0AFAAGAAgAAAAhALO+niF8AgAA1QQAAA4A&#10;AAAAAAAAAAAAAAAALgIAAGRycy9lMm9Eb2MueG1sUEsBAi0AFAAGAAgAAAAhABfkf6DaAAAACQEA&#10;AA8AAAAAAAAAAAAAAAAA1gQAAGRycy9kb3ducmV2LnhtbFBLBQYAAAAABAAEAPMAAADdBQAAAAA=&#10;" adj="-1735,15862" filled="f" strokecolor="#b31e8e" strokeweight="1.5pt">
                      <v:textbox>
                        <w:txbxContent>
                          <w:p w:rsidR="0091685E" w:rsidRPr="00F551B7" w:rsidRDefault="0091685E" w:rsidP="00DD7E03">
                            <w:pPr>
                              <w:spacing w:before="0" w:after="0"/>
                              <w:rPr>
                                <w:sz w:val="26"/>
                                <w:szCs w:val="26"/>
                              </w:rPr>
                            </w:pPr>
                            <w:r w:rsidRPr="00DD7E03">
                              <w:rPr>
                                <w:i/>
                                <w:sz w:val="26"/>
                                <w:szCs w:val="26"/>
                              </w:rPr>
                              <w:t>Lightbot</w:t>
                            </w:r>
                            <w:r>
                              <w:rPr>
                                <w:sz w:val="26"/>
                                <w:szCs w:val="26"/>
                              </w:rPr>
                              <w:t xml:space="preserve"> is an educational video game that helps you learn about programming and coding.</w:t>
                            </w:r>
                          </w:p>
                        </w:txbxContent>
                      </v:textbox>
                    </v:shape>
                  </w:pict>
                </mc:Fallback>
              </mc:AlternateContent>
            </w:r>
            <w:r>
              <w:rPr>
                <w:noProof/>
              </w:rPr>
              <w:drawing>
                <wp:inline distT="0" distB="0" distL="0" distR="0" wp14:anchorId="1A94F341" wp14:editId="5F44C0EE">
                  <wp:extent cx="501805" cy="457200"/>
                  <wp:effectExtent l="0" t="0" r="0" b="0"/>
                  <wp:docPr id="2186" name="Picture 2186"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DD7E03" w:rsidTr="00343F29">
        <w:trPr>
          <w:trHeight w:val="1247"/>
        </w:trPr>
        <w:tc>
          <w:tcPr>
            <w:tcW w:w="9962" w:type="dxa"/>
            <w:gridSpan w:val="5"/>
            <w:tcBorders>
              <w:top w:val="nil"/>
              <w:left w:val="nil"/>
              <w:bottom w:val="nil"/>
              <w:right w:val="nil"/>
            </w:tcBorders>
            <w:vAlign w:val="center"/>
          </w:tcPr>
          <w:p w:rsidR="00DD7E03" w:rsidRPr="005C3D76" w:rsidRDefault="00D97DAE" w:rsidP="00343F29">
            <w:pPr>
              <w:jc w:val="right"/>
              <w:rPr>
                <w:lang w:val="en-US"/>
              </w:rPr>
            </w:pPr>
            <w:r w:rsidRPr="00E077A7">
              <w:rPr>
                <w:rFonts w:cs="Arial"/>
                <w:noProof/>
              </w:rPr>
              <mc:AlternateContent>
                <mc:Choice Requires="wps">
                  <w:drawing>
                    <wp:anchor distT="0" distB="0" distL="114300" distR="114300" simplePos="0" relativeHeight="252598272" behindDoc="0" locked="0" layoutInCell="1" allowOverlap="1" wp14:anchorId="6BAA4CC4" wp14:editId="7F4FE107">
                      <wp:simplePos x="0" y="0"/>
                      <wp:positionH relativeFrom="column">
                        <wp:posOffset>-53340</wp:posOffset>
                      </wp:positionH>
                      <wp:positionV relativeFrom="paragraph">
                        <wp:posOffset>104775</wp:posOffset>
                      </wp:positionV>
                      <wp:extent cx="5219700" cy="586740"/>
                      <wp:effectExtent l="0" t="0" r="381000" b="22860"/>
                      <wp:wrapNone/>
                      <wp:docPr id="3167" name="Rounded Rectangular Callout 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586740"/>
                              </a:xfrm>
                              <a:prstGeom prst="wedgeRoundRectCallout">
                                <a:avLst>
                                  <a:gd name="adj1" fmla="val 56494"/>
                                  <a:gd name="adj2" fmla="val -4765"/>
                                  <a:gd name="adj3" fmla="val 16667"/>
                                </a:avLst>
                              </a:prstGeom>
                              <a:noFill/>
                              <a:ln w="19050">
                                <a:solidFill>
                                  <a:srgbClr val="B31E8E"/>
                                </a:solidFill>
                                <a:miter lim="800000"/>
                                <a:headEnd/>
                                <a:tailEnd/>
                              </a:ln>
                            </wps:spPr>
                            <wps:txbx>
                              <w:txbxContent>
                                <w:p w:rsidR="0091685E" w:rsidRPr="00DD7E03" w:rsidRDefault="0091685E" w:rsidP="00D97DAE">
                                  <w:pPr>
                                    <w:spacing w:before="0" w:after="0"/>
                                    <w:rPr>
                                      <w:sz w:val="26"/>
                                      <w:szCs w:val="26"/>
                                    </w:rPr>
                                  </w:pPr>
                                  <w:r>
                                    <w:rPr>
                                      <w:sz w:val="26"/>
                                      <w:szCs w:val="26"/>
                                    </w:rPr>
                                    <w:t>Programming (or coding) is the way people tell a computer what to do, using instructions the computer understands.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A4CC4" id="Rounded Rectangular Callout 3167" o:spid="_x0000_s1136" type="#_x0000_t62" style="position:absolute;left:0;text-align:left;margin-left:-4.2pt;margin-top:8.25pt;width:411pt;height:46.2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cAIAAMYEAAAOAAAAZHJzL2Uyb0RvYy54bWysVF1P2zAUfZ+0/2D5HZKUNm0jUsQKTJPY&#10;hmD7AW7sJN4cX892msKv37UTWBlv0/pg2blf555zb88vDp0ie2GdBF3S7DSlROgKuNRNSb9/uzlZ&#10;UeI805wp0KKkj8LRi837d+eDKcQMWlBcWIJJtCsGU9LWe1Mkiata0TF3CkZoNNZgO+bxaZuEWzZg&#10;9k4lszTNkwEsNxYq4Rx+vRqNdBPz17Wo/Ne6dsITVVLE5uNp47kLZ7I5Z0VjmWllNcFg/4CiY1Jj&#10;0ZdUV8wz0lv5JlUnKwsOan9aQZdAXctKxB6wmyz9q5uHlhkRe0FynHmhyf2/tNWX/Z0lkpf0LMuX&#10;lGjWoUr30GsuOLlH/phuesUs2TKloPck+iFtg3EFRj+YOxsad+YWqp+OaNi2GCIurYWhFYwj2CzQ&#10;nLwKCA+HoWQ3fAaOJVnvITJ4qG0XEiI35BCFenwRShw8qfDjYpatlynqWaFtscqX86hkwornaGOd&#10;/yigI+FS0kHwRsSuQktTK7Ec2986H5XjU/OM/8goqTuFg7Bniizy+Xo+DcqRz+zY52S+zBdvfc6O&#10;fbI8R4YDE6yYquLtGWiAoOFGKhVHUmkyIHHrdJFGmA6U5MEaubbNbqssQXQl/XCWXa+up7yv3Drp&#10;cbeU7Eq6SsNvBBhEudY8lvFMqvGOUJSeVArCjAL7w+4QpyPLYnSQbQf8EYWzMC4TLj9eWrBPlAy4&#10;SCV1v3pmBSXqk0bx19kc1SE+PuaL5Qwf9tiyO7YwXWGqknpKxuvWj9vaGyubFitlkQ8NlzgwtfTP&#10;kzWimhrAZYk0T4sdtvH4Hb3+/P1sfgMAAP//AwBQSwMEFAAGAAgAAAAhANBZGsDfAAAACQEAAA8A&#10;AABkcnMvZG93bnJldi54bWxMj8FOwzAQRO9I/Qdrkbi1TgONQohTIQQcQGpFqTi79jZJiddR7Lbh&#10;71lO9Lgzo9k35XJ0nTjhEFpPCuazBASS8balWsH282WagwhRk9WdJ1TwgwGW1eSq1IX1Z/rA0ybW&#10;gksoFFpBE2NfSBlMg06Hme+R2Nv7wenI51BLO+gzl7tOpkmSSadb4g+N7vGpQfO9OToFz+mbiX5c&#10;bF/f9/360K5SY9MvpW6ux8cHEBHH+B+GP3xGh4qZdv5INohOwTS/4yTr2QIE+/n8NgOxYyHJ70FW&#10;pbxcUP0CAAD//wMAUEsBAi0AFAAGAAgAAAAhALaDOJL+AAAA4QEAABMAAAAAAAAAAAAAAAAAAAAA&#10;AFtDb250ZW50X1R5cGVzXS54bWxQSwECLQAUAAYACAAAACEAOP0h/9YAAACUAQAACwAAAAAAAAAA&#10;AAAAAAAvAQAAX3JlbHMvLnJlbHNQSwECLQAUAAYACAAAACEA/xN/kXACAADGBAAADgAAAAAAAAAA&#10;AAAAAAAuAgAAZHJzL2Uyb0RvYy54bWxQSwECLQAUAAYACAAAACEA0FkawN8AAAAJAQAADwAAAAAA&#10;AAAAAAAAAADKBAAAZHJzL2Rvd25yZXYueG1sUEsFBgAAAAAEAAQA8wAAANYFAAAAAA==&#10;" adj="23003,9771" filled="f" strokecolor="#b31e8e" strokeweight="1.5pt">
                      <v:textbox>
                        <w:txbxContent>
                          <w:p w:rsidR="0091685E" w:rsidRPr="00DD7E03" w:rsidRDefault="0091685E" w:rsidP="00D97DAE">
                            <w:pPr>
                              <w:spacing w:before="0" w:after="0"/>
                              <w:rPr>
                                <w:sz w:val="26"/>
                                <w:szCs w:val="26"/>
                              </w:rPr>
                            </w:pPr>
                            <w:r>
                              <w:rPr>
                                <w:sz w:val="26"/>
                                <w:szCs w:val="26"/>
                              </w:rPr>
                              <w:t>Programming (or coding) is the way people tell a computer what to do, using instructions the computer understands.</w:t>
                            </w:r>
                          </w:p>
                        </w:txbxContent>
                      </v:textbox>
                    </v:shape>
                  </w:pict>
                </mc:Fallback>
              </mc:AlternateContent>
            </w:r>
            <w:r w:rsidR="00DD7E03">
              <w:rPr>
                <w:noProof/>
                <w:sz w:val="36"/>
                <w:szCs w:val="36"/>
              </w:rPr>
              <w:drawing>
                <wp:inline distT="0" distB="0" distL="0" distR="0" wp14:anchorId="3678C40D" wp14:editId="5205FFF6">
                  <wp:extent cx="507695" cy="487680"/>
                  <wp:effectExtent l="0" t="0" r="6985" b="7620"/>
                  <wp:docPr id="2187" name="Picture 2187"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40" cstate="print">
                            <a:extLst>
                              <a:ext uri="{28A0092B-C50C-407E-A947-70E740481C1C}">
                                <a14:useLocalDpi xmlns:a14="http://schemas.microsoft.com/office/drawing/2010/main"/>
                              </a:ext>
                            </a:extLst>
                          </a:blip>
                          <a:srcRect/>
                          <a:stretch/>
                        </pic:blipFill>
                        <pic:spPr bwMode="auto">
                          <a:xfrm>
                            <a:off x="0" y="0"/>
                            <a:ext cx="513186" cy="4929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7E03" w:rsidTr="00B536D1">
        <w:trPr>
          <w:trHeight w:val="1814"/>
        </w:trPr>
        <w:tc>
          <w:tcPr>
            <w:tcW w:w="9962" w:type="dxa"/>
            <w:gridSpan w:val="5"/>
            <w:tcBorders>
              <w:top w:val="nil"/>
              <w:left w:val="nil"/>
              <w:bottom w:val="nil"/>
              <w:right w:val="nil"/>
            </w:tcBorders>
            <w:vAlign w:val="center"/>
          </w:tcPr>
          <w:p w:rsidR="00DD7E03" w:rsidRPr="00D91C7D" w:rsidRDefault="00B536D1" w:rsidP="007E639B">
            <w:pPr>
              <w:rPr>
                <w:rFonts w:eastAsia="Arial" w:cs="Arial"/>
                <w:szCs w:val="28"/>
              </w:rPr>
            </w:pPr>
            <w:r w:rsidRPr="00E077A7">
              <w:rPr>
                <w:rFonts w:cs="Arial"/>
                <w:noProof/>
              </w:rPr>
              <mc:AlternateContent>
                <mc:Choice Requires="wps">
                  <w:drawing>
                    <wp:anchor distT="0" distB="0" distL="114300" distR="114300" simplePos="0" relativeHeight="252596224" behindDoc="0" locked="0" layoutInCell="1" allowOverlap="1" wp14:anchorId="4B396705" wp14:editId="7431FECF">
                      <wp:simplePos x="0" y="0"/>
                      <wp:positionH relativeFrom="column">
                        <wp:posOffset>1043940</wp:posOffset>
                      </wp:positionH>
                      <wp:positionV relativeFrom="paragraph">
                        <wp:posOffset>5715</wp:posOffset>
                      </wp:positionV>
                      <wp:extent cx="5143500" cy="982980"/>
                      <wp:effectExtent l="533400" t="0" r="19050" b="26670"/>
                      <wp:wrapNone/>
                      <wp:docPr id="20671" name="Rounded Rectangular Callout 20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982980"/>
                              </a:xfrm>
                              <a:prstGeom prst="wedgeRoundRectCallout">
                                <a:avLst>
                                  <a:gd name="adj1" fmla="val -59512"/>
                                  <a:gd name="adj2" fmla="val -15025"/>
                                  <a:gd name="adj3" fmla="val 16667"/>
                                </a:avLst>
                              </a:prstGeom>
                              <a:noFill/>
                              <a:ln w="19050">
                                <a:solidFill>
                                  <a:srgbClr val="B31E8E"/>
                                </a:solidFill>
                                <a:miter lim="800000"/>
                                <a:headEnd/>
                                <a:tailEnd/>
                              </a:ln>
                            </wps:spPr>
                            <wps:txbx>
                              <w:txbxContent>
                                <w:p w:rsidR="0091685E" w:rsidRPr="00B536D1" w:rsidRDefault="0091685E" w:rsidP="00B536D1">
                                  <w:pPr>
                                    <w:spacing w:before="0" w:after="0"/>
                                    <w:rPr>
                                      <w:sz w:val="26"/>
                                      <w:szCs w:val="26"/>
                                    </w:rPr>
                                  </w:pPr>
                                  <w:r w:rsidRPr="00B536D1">
                                    <w:rPr>
                                      <w:i/>
                                      <w:sz w:val="26"/>
                                      <w:szCs w:val="26"/>
                                      <w:shd w:val="clear" w:color="auto" w:fill="FFFFFF"/>
                                    </w:rPr>
                                    <w:t>Lightbot</w:t>
                                  </w:r>
                                  <w:r w:rsidRPr="00B536D1">
                                    <w:rPr>
                                      <w:sz w:val="26"/>
                                      <w:szCs w:val="26"/>
                                      <w:shd w:val="clear" w:color="auto" w:fill="FFFFFF"/>
                                    </w:rPr>
                                    <w:t xml:space="preserve"> is a programming puzzle game where the </w:t>
                                  </w:r>
                                  <w:r>
                                    <w:rPr>
                                      <w:sz w:val="26"/>
                                      <w:szCs w:val="26"/>
                                      <w:shd w:val="clear" w:color="auto" w:fill="FFFFFF"/>
                                    </w:rPr>
                                    <w:t>player uses</w:t>
                                  </w:r>
                                  <w:r w:rsidRPr="00B536D1">
                                    <w:rPr>
                                      <w:sz w:val="26"/>
                                      <w:szCs w:val="26"/>
                                      <w:shd w:val="clear" w:color="auto" w:fill="FFFFFF"/>
                                    </w:rPr>
                                    <w:t xml:space="preserve"> programming logic to solve </w:t>
                                  </w:r>
                                  <w:r>
                                    <w:rPr>
                                      <w:sz w:val="26"/>
                                      <w:szCs w:val="26"/>
                                      <w:shd w:val="clear" w:color="auto" w:fill="FFFFFF"/>
                                    </w:rPr>
                                    <w:t>problems</w:t>
                                  </w:r>
                                  <w:r w:rsidRPr="00B536D1">
                                    <w:rPr>
                                      <w:sz w:val="26"/>
                                      <w:szCs w:val="26"/>
                                      <w:shd w:val="clear" w:color="auto" w:fill="FFFFFF"/>
                                    </w:rPr>
                                    <w:t xml:space="preserve">. </w:t>
                                  </w:r>
                                  <w:r w:rsidRPr="00B536D1">
                                    <w:rPr>
                                      <w:i/>
                                      <w:sz w:val="26"/>
                                      <w:szCs w:val="26"/>
                                      <w:shd w:val="clear" w:color="auto" w:fill="FFFFFF"/>
                                    </w:rPr>
                                    <w:t>Lightbot</w:t>
                                  </w:r>
                                  <w:r w:rsidRPr="00B536D1">
                                    <w:rPr>
                                      <w:sz w:val="26"/>
                                      <w:szCs w:val="26"/>
                                      <w:shd w:val="clear" w:color="auto" w:fill="FFFFFF"/>
                                    </w:rPr>
                                    <w:t xml:space="preserve"> introduces programming to </w:t>
                                  </w:r>
                                  <w:r>
                                    <w:rPr>
                                      <w:sz w:val="26"/>
                                      <w:szCs w:val="26"/>
                                      <w:shd w:val="clear" w:color="auto" w:fill="FFFFFF"/>
                                    </w:rPr>
                                    <w:t>players</w:t>
                                  </w:r>
                                  <w:r w:rsidRPr="00B536D1">
                                    <w:rPr>
                                      <w:sz w:val="26"/>
                                      <w:szCs w:val="26"/>
                                      <w:shd w:val="clear" w:color="auto" w:fill="FFFFFF"/>
                                    </w:rPr>
                                    <w:t xml:space="preserve"> who h</w:t>
                                  </w:r>
                                  <w:r>
                                    <w:rPr>
                                      <w:sz w:val="26"/>
                                      <w:szCs w:val="26"/>
                                      <w:shd w:val="clear" w:color="auto" w:fill="FFFFFF"/>
                                    </w:rPr>
                                    <w:t>ave</w:t>
                                  </w:r>
                                  <w:r w:rsidRPr="00B536D1">
                                    <w:rPr>
                                      <w:sz w:val="26"/>
                                      <w:szCs w:val="26"/>
                                      <w:shd w:val="clear" w:color="auto" w:fill="FFFFFF"/>
                                    </w:rPr>
                                    <w:t xml:space="preserve"> little or no experience. Anyone can play and learn real programming logic!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6705" id="Rounded Rectangular Callout 20671" o:spid="_x0000_s1137" type="#_x0000_t62" style="position:absolute;margin-left:82.2pt;margin-top:.45pt;width:405pt;height:77.4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292cAIAAMoEAAAOAAAAZHJzL2Uyb0RvYy54bWysVNtu2zAMfR+wfxD03vjSOE2MOEWXtsOA&#10;biva7QMUS7a1yaInyXHarx8lu12yvg3zgyCZFHl4Dqn15aFVZC+MlaALmsxiSoQugUtdF/T7t9uz&#10;JSXWMc2ZAi0K+iQsvdy8f7ceulyk0IDiwhAMom0+dAVtnOvyKLJlI1pmZ9AJjcYKTMscHk0dccMG&#10;jN6qKI3jRTSA4Z2BUliLf69HI92E+FUlSve1qqxwRBUUsbmwmrDu/Bpt1iyvDesaWU4w2D+gaJnU&#10;mPQ11DVzjPRGvgnVytKAhcrNSmgjqCpZilADVpPEf1Xz2LBOhFqQHNu90mT/X9jyy/7eEMkLmsaL&#10;i4QSzVqU6QF6zQUnD0gg03WvmCFbphT0joyOSNzQ2RzvP3b3xpduuzsof1qiYdvgHXFlDAyNYBzh&#10;Jp7o6OSCP1i8SnbDZ+CYk/UOAoeHyrQ+ILJDDkGqp1epxMGREn9myfw8i1HREm2rZbpaBi0jlr/c&#10;7ox1HwW0xG8KOghei1CWr2mqJaRj+zvrgnZ8qp7xH8hE1SpshT1T5CxbZUk69cqRU3rilGRxmr11&#10;Oj92ShaLxUXgguVTXoT8AtWD0HArlQptqTQZkLpVnMUBqAUlubcGtk292ypDEF9BP5wnN8ubKe6J&#10;WysdzpeSbUGXsf9GgF6WG81DGsekGvcIRelJJy/NKLE77A6hQ5IkyOiF2wF/QukMjAOFDwBuGjDP&#10;lAw4TAW1v3pmBCXqk0b5V8l87qcvHObZRYoHc2zZHVuYLjFUQR0l43brxontOyPrBjMlgQ8NV9gy&#10;lXQvvTWimgrAgcHdyUQen4PXnydo8xsAAP//AwBQSwMEFAAGAAgAAAAhAJ9wYzHZAAAACAEAAA8A&#10;AABkcnMvZG93bnJldi54bWxMj81OwzAQhO9IvIO1SNyoAzS/xKkQEkcOFBDXbbwkofE6it02vD3b&#10;Exy/ndHsTL1Z3KiONIfBs4HbVQKKuPV24M7A+9vzTQEqRGSLo2cy8EMBNs3lRY2V9Sd+peM2dkpC&#10;OFRooI9xqrQObU8Ow8pPxKJ9+dlhFJw7bWc8Sbgb9V2SZNrhwPKhx4meemr324OTlLbY5/cuC2nh&#10;Xsru+xM/ijwz5vpqeXwAFWmJf2Y415fq0EinnT+wDWoUztZrsRooQYlc5mfcyT1Nc9BNrf8PaH4B&#10;AAD//wMAUEsBAi0AFAAGAAgAAAAhALaDOJL+AAAA4QEAABMAAAAAAAAAAAAAAAAAAAAAAFtDb250&#10;ZW50X1R5cGVzXS54bWxQSwECLQAUAAYACAAAACEAOP0h/9YAAACUAQAACwAAAAAAAAAAAAAAAAAv&#10;AQAAX3JlbHMvLnJlbHNQSwECLQAUAAYACAAAACEA+99vdnACAADKBAAADgAAAAAAAAAAAAAAAAAu&#10;AgAAZHJzL2Uyb0RvYy54bWxQSwECLQAUAAYACAAAACEAn3BjMdkAAAAIAQAADwAAAAAAAAAAAAAA&#10;AADKBAAAZHJzL2Rvd25yZXYueG1sUEsFBgAAAAAEAAQA8wAAANAFAAAAAA==&#10;" adj="-2055,7555" filled="f" strokecolor="#b31e8e" strokeweight="1.5pt">
                      <v:textbox>
                        <w:txbxContent>
                          <w:p w:rsidR="0091685E" w:rsidRPr="00B536D1" w:rsidRDefault="0091685E" w:rsidP="00B536D1">
                            <w:pPr>
                              <w:spacing w:before="0" w:after="0"/>
                              <w:rPr>
                                <w:sz w:val="26"/>
                                <w:szCs w:val="26"/>
                              </w:rPr>
                            </w:pPr>
                            <w:r w:rsidRPr="00B536D1">
                              <w:rPr>
                                <w:i/>
                                <w:sz w:val="26"/>
                                <w:szCs w:val="26"/>
                                <w:shd w:val="clear" w:color="auto" w:fill="FFFFFF"/>
                              </w:rPr>
                              <w:t>Lightbot</w:t>
                            </w:r>
                            <w:r w:rsidRPr="00B536D1">
                              <w:rPr>
                                <w:sz w:val="26"/>
                                <w:szCs w:val="26"/>
                                <w:shd w:val="clear" w:color="auto" w:fill="FFFFFF"/>
                              </w:rPr>
                              <w:t xml:space="preserve"> is a programming puzzle game where the </w:t>
                            </w:r>
                            <w:r>
                              <w:rPr>
                                <w:sz w:val="26"/>
                                <w:szCs w:val="26"/>
                                <w:shd w:val="clear" w:color="auto" w:fill="FFFFFF"/>
                              </w:rPr>
                              <w:t>player uses</w:t>
                            </w:r>
                            <w:r w:rsidRPr="00B536D1">
                              <w:rPr>
                                <w:sz w:val="26"/>
                                <w:szCs w:val="26"/>
                                <w:shd w:val="clear" w:color="auto" w:fill="FFFFFF"/>
                              </w:rPr>
                              <w:t xml:space="preserve"> programming logic to solve </w:t>
                            </w:r>
                            <w:r>
                              <w:rPr>
                                <w:sz w:val="26"/>
                                <w:szCs w:val="26"/>
                                <w:shd w:val="clear" w:color="auto" w:fill="FFFFFF"/>
                              </w:rPr>
                              <w:t>problems</w:t>
                            </w:r>
                            <w:r w:rsidRPr="00B536D1">
                              <w:rPr>
                                <w:sz w:val="26"/>
                                <w:szCs w:val="26"/>
                                <w:shd w:val="clear" w:color="auto" w:fill="FFFFFF"/>
                              </w:rPr>
                              <w:t xml:space="preserve">. </w:t>
                            </w:r>
                            <w:r w:rsidRPr="00B536D1">
                              <w:rPr>
                                <w:i/>
                                <w:sz w:val="26"/>
                                <w:szCs w:val="26"/>
                                <w:shd w:val="clear" w:color="auto" w:fill="FFFFFF"/>
                              </w:rPr>
                              <w:t>Lightbot</w:t>
                            </w:r>
                            <w:r w:rsidRPr="00B536D1">
                              <w:rPr>
                                <w:sz w:val="26"/>
                                <w:szCs w:val="26"/>
                                <w:shd w:val="clear" w:color="auto" w:fill="FFFFFF"/>
                              </w:rPr>
                              <w:t xml:space="preserve"> introduces programming to </w:t>
                            </w:r>
                            <w:r>
                              <w:rPr>
                                <w:sz w:val="26"/>
                                <w:szCs w:val="26"/>
                                <w:shd w:val="clear" w:color="auto" w:fill="FFFFFF"/>
                              </w:rPr>
                              <w:t>players</w:t>
                            </w:r>
                            <w:r w:rsidRPr="00B536D1">
                              <w:rPr>
                                <w:sz w:val="26"/>
                                <w:szCs w:val="26"/>
                                <w:shd w:val="clear" w:color="auto" w:fill="FFFFFF"/>
                              </w:rPr>
                              <w:t xml:space="preserve"> who h</w:t>
                            </w:r>
                            <w:r>
                              <w:rPr>
                                <w:sz w:val="26"/>
                                <w:szCs w:val="26"/>
                                <w:shd w:val="clear" w:color="auto" w:fill="FFFFFF"/>
                              </w:rPr>
                              <w:t>ave</w:t>
                            </w:r>
                            <w:r w:rsidRPr="00B536D1">
                              <w:rPr>
                                <w:sz w:val="26"/>
                                <w:szCs w:val="26"/>
                                <w:shd w:val="clear" w:color="auto" w:fill="FFFFFF"/>
                              </w:rPr>
                              <w:t xml:space="preserve"> little or no experience. Anyone can play and learn real programming logic!</w:t>
                            </w:r>
                          </w:p>
                        </w:txbxContent>
                      </v:textbox>
                    </v:shape>
                  </w:pict>
                </mc:Fallback>
              </mc:AlternateContent>
            </w:r>
            <w:r>
              <w:rPr>
                <w:noProof/>
              </w:rPr>
              <w:drawing>
                <wp:inline distT="0" distB="0" distL="0" distR="0" wp14:anchorId="3D093CCA" wp14:editId="266DF94F">
                  <wp:extent cx="416625" cy="769620"/>
                  <wp:effectExtent l="0" t="0" r="2540" b="0"/>
                  <wp:docPr id="20789" name="Picture 20789"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343F29" w:rsidTr="00D97DAE">
        <w:trPr>
          <w:trHeight w:val="567"/>
        </w:trPr>
        <w:tc>
          <w:tcPr>
            <w:tcW w:w="9962" w:type="dxa"/>
            <w:gridSpan w:val="5"/>
            <w:tcBorders>
              <w:top w:val="nil"/>
              <w:left w:val="nil"/>
              <w:bottom w:val="single" w:sz="8" w:space="0" w:color="B31E8E"/>
              <w:right w:val="nil"/>
            </w:tcBorders>
            <w:vAlign w:val="center"/>
          </w:tcPr>
          <w:p w:rsidR="00343F29" w:rsidRPr="00343F29" w:rsidRDefault="00343F29" w:rsidP="00343F29">
            <w:pPr>
              <w:rPr>
                <w:sz w:val="26"/>
                <w:szCs w:val="26"/>
              </w:rPr>
            </w:pPr>
            <w:r w:rsidRPr="00E077A7">
              <w:rPr>
                <w:rFonts w:cs="Arial"/>
                <w:noProof/>
              </w:rPr>
              <mc:AlternateContent>
                <mc:Choice Requires="wps">
                  <w:drawing>
                    <wp:anchor distT="0" distB="0" distL="114300" distR="114300" simplePos="0" relativeHeight="252600320" behindDoc="0" locked="0" layoutInCell="1" allowOverlap="1" wp14:anchorId="64022310" wp14:editId="41081513">
                      <wp:simplePos x="0" y="0"/>
                      <wp:positionH relativeFrom="column">
                        <wp:posOffset>891540</wp:posOffset>
                      </wp:positionH>
                      <wp:positionV relativeFrom="paragraph">
                        <wp:posOffset>130175</wp:posOffset>
                      </wp:positionV>
                      <wp:extent cx="4701540" cy="594360"/>
                      <wp:effectExtent l="438150" t="0" r="22860" b="15240"/>
                      <wp:wrapNone/>
                      <wp:docPr id="1506" name="Rounded Rectangular Callout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1540" cy="594360"/>
                              </a:xfrm>
                              <a:prstGeom prst="wedgeRoundRectCallout">
                                <a:avLst>
                                  <a:gd name="adj1" fmla="val -58309"/>
                                  <a:gd name="adj2" fmla="val 13013"/>
                                  <a:gd name="adj3" fmla="val 16667"/>
                                </a:avLst>
                              </a:prstGeom>
                              <a:noFill/>
                              <a:ln w="19050">
                                <a:solidFill>
                                  <a:srgbClr val="B31E8E"/>
                                </a:solidFill>
                                <a:miter lim="800000"/>
                                <a:headEnd/>
                                <a:tailEnd/>
                              </a:ln>
                            </wps:spPr>
                            <wps:txbx>
                              <w:txbxContent>
                                <w:p w:rsidR="0091685E" w:rsidRPr="00DD7E03" w:rsidRDefault="0091685E" w:rsidP="00343F29">
                                  <w:pPr>
                                    <w:spacing w:before="0" w:after="0"/>
                                    <w:rPr>
                                      <w:sz w:val="26"/>
                                      <w:szCs w:val="26"/>
                                    </w:rPr>
                                  </w:pPr>
                                  <w:r>
                                    <w:rPr>
                                      <w:sz w:val="26"/>
                                      <w:szCs w:val="26"/>
                                    </w:rPr>
                                    <w:t>Hi! I’m Lightbot. These are some of the language symbols you use to make me move.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2310" id="Rounded Rectangular Callout 1506" o:spid="_x0000_s1138" type="#_x0000_t62" style="position:absolute;margin-left:70.2pt;margin-top:10.25pt;width:370.2pt;height:46.8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GNbQIAAMcEAAAOAAAAZHJzL2Uyb0RvYy54bWysVMtu2zAQvBfoPxC8J5L8ii1EDlInKQqk&#10;bZC0H0CLlMSW4rIkZdn5+i4pJbWbW1EfCFL7mp3Z9eXVvlVkJ6yToAuanaeUCF0Cl7ou6Pdvd2dL&#10;SpxnmjMFWhT0IBy9Wr9/d9mbXEygAcWFJZhEu7w3BW28N3mSuLIRLXPnYIRGYwW2ZR6ftk64ZT1m&#10;b1UySdNF0oPlxkIpnMOvN4ORrmP+qhKl/1pVTniiCorYfDxtPLfhTNaXLK8tM40sRxjsH1C0TGos&#10;+prqhnlGOivfpGplacFB5c9LaBOoKlmK2AN2k6V/dfPUMCNiL0iOM680uf+Xtvyye7BEctRuni4o&#10;0axFlR6h01xw8oj8MV13ilmyYUpB50n0Q9p643KMfjIPNjTuzD2UPx3RsGkwRFxbC30jGEewWaA5&#10;OQkID4ehZNt/Bo4lWechMrivbBsSIjdkH4U6vAol9p6U+HF2kWbzGepZom2+mk0XUcmE5S/Rxjr/&#10;UUBLwqWgveC1iF2FlsZWYjm2u3c+KsfH5hn/kVFStQoHYccUOZsvp+lqnJQjp8mxUzZNs+lbn+mJ&#10;z2KxuIhUsHwsi4hfkAYMGu6kUnEmlSY9MrdK52nE6UBJHqyRbFtvN8oShFfQD9Psdnk75j1xa6XH&#10;5VKyLegyDb8BYFDlVvNYxjOphjtCUXqUKSgzKOz32/0wHtkkRAfdtsAPqJyFYZtw+/HSgH2mpMdN&#10;Kqj71TErKFGfNKq/ymZBKh8fs/nFBB/22LI9tjBdYqqCekqG68YP69oZK+sGK2WRDw3XODGV9C+j&#10;NaAaG8BtwdvJOh6/o9ef/5/1bwAAAP//AwBQSwMEFAAGAAgAAAAhAKaStwnbAAAACgEAAA8AAABk&#10;cnMvZG93bnJldi54bWxMj0FLxDAUhO+C/yE8wZubdKlLrU0XEXpcwVXQY7Z5tsXmpSTZbvvvfZ70&#10;OMww8021X9woZgxx8KQh2ygQSK23A3Ua3t+auwJETIasGT2hhhUj7Ovrq8qU1l/oFedj6gSXUCyN&#10;hj6lqZQytj06Ezd+QmLvywdnEsvQSRvMhcvdKLdK7aQzA/FCbyZ87rH9Pp6dhsY+hA+L6XNedy/r&#10;mB0Okpqk9e3N8vQIIuGS/sLwi8/oUDPTyZ/JRjGyzlXOUQ1bdQ+CA0Wh+MuJnSzPQNaV/H+h/gEA&#10;AP//AwBQSwECLQAUAAYACAAAACEAtoM4kv4AAADhAQAAEwAAAAAAAAAAAAAAAAAAAAAAW0NvbnRl&#10;bnRfVHlwZXNdLnhtbFBLAQItABQABgAIAAAAIQA4/SH/1gAAAJQBAAALAAAAAAAAAAAAAAAAAC8B&#10;AABfcmVscy8ucmVsc1BLAQItABQABgAIAAAAIQBqjtGNbQIAAMcEAAAOAAAAAAAAAAAAAAAAAC4C&#10;AABkcnMvZTJvRG9jLnhtbFBLAQItABQABgAIAAAAIQCmkrcJ2wAAAAoBAAAPAAAAAAAAAAAAAAAA&#10;AMcEAABkcnMvZG93bnJldi54bWxQSwUGAAAAAAQABADzAAAAzwUAAAAA&#10;" adj="-1795,13611" filled="f" strokecolor="#b31e8e" strokeweight="1.5pt">
                      <v:textbox>
                        <w:txbxContent>
                          <w:p w:rsidR="0091685E" w:rsidRPr="00DD7E03" w:rsidRDefault="0091685E" w:rsidP="00343F29">
                            <w:pPr>
                              <w:spacing w:before="0" w:after="0"/>
                              <w:rPr>
                                <w:sz w:val="26"/>
                                <w:szCs w:val="26"/>
                              </w:rPr>
                            </w:pPr>
                            <w:r>
                              <w:rPr>
                                <w:sz w:val="26"/>
                                <w:szCs w:val="26"/>
                              </w:rPr>
                              <w:t>Hi! I’m Lightbot. These are some of the language symbols you use to make me move.</w:t>
                            </w:r>
                          </w:p>
                        </w:txbxContent>
                      </v:textbox>
                    </v:shape>
                  </w:pict>
                </mc:Fallback>
              </mc:AlternateContent>
            </w:r>
            <w:r>
              <w:rPr>
                <w:rFonts w:ascii="Helvetica" w:hAnsi="Helvetica" w:cs="Helvetica"/>
                <w:noProof/>
                <w:color w:val="000000"/>
              </w:rPr>
              <w:drawing>
                <wp:inline distT="0" distB="0" distL="0" distR="0" wp14:anchorId="6E1D41D5" wp14:editId="7373709A">
                  <wp:extent cx="396240" cy="747982"/>
                  <wp:effectExtent l="0" t="0" r="3810" b="0"/>
                  <wp:docPr id="1507" name="Picture 1507" descr="C:\Users\E0321456\Desktop\lightbot 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0321456\Desktop\lightbot avatar.PNG"/>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0"/>
                            <a:ext cx="396240" cy="747982"/>
                          </a:xfrm>
                          <a:prstGeom prst="rect">
                            <a:avLst/>
                          </a:prstGeom>
                          <a:noFill/>
                          <a:ln>
                            <a:noFill/>
                          </a:ln>
                        </pic:spPr>
                      </pic:pic>
                    </a:graphicData>
                  </a:graphic>
                </wp:inline>
              </w:drawing>
            </w:r>
          </w:p>
        </w:tc>
      </w:tr>
      <w:tr w:rsidR="00362DBB" w:rsidTr="00D97DAE">
        <w:trPr>
          <w:trHeight w:val="567"/>
        </w:trPr>
        <w:tc>
          <w:tcPr>
            <w:tcW w:w="1992" w:type="dxa"/>
            <w:tcBorders>
              <w:top w:val="single" w:sz="8" w:space="0" w:color="B31E8E"/>
              <w:left w:val="single" w:sz="8" w:space="0" w:color="B31E8E"/>
              <w:bottom w:val="nil"/>
              <w:right w:val="single" w:sz="8" w:space="0" w:color="B31E8E"/>
            </w:tcBorders>
            <w:vAlign w:val="center"/>
          </w:tcPr>
          <w:p w:rsidR="00362DBB" w:rsidRDefault="00362DBB" w:rsidP="00362DBB">
            <w:pPr>
              <w:jc w:val="center"/>
              <w:rPr>
                <w:sz w:val="26"/>
                <w:szCs w:val="26"/>
              </w:rPr>
            </w:pPr>
            <w:r>
              <w:rPr>
                <w:noProof/>
              </w:rPr>
              <w:drawing>
                <wp:inline distT="0" distB="0" distL="0" distR="0" wp14:anchorId="2EB3B743" wp14:editId="3F8A4DCC">
                  <wp:extent cx="434340" cy="388620"/>
                  <wp:effectExtent l="0" t="0" r="381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a:ext>
                            </a:extLst>
                          </a:blip>
                          <a:srcRect/>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1992" w:type="dxa"/>
            <w:tcBorders>
              <w:top w:val="single" w:sz="8" w:space="0" w:color="B31E8E"/>
              <w:left w:val="single" w:sz="8" w:space="0" w:color="B31E8E"/>
              <w:bottom w:val="nil"/>
              <w:right w:val="single" w:sz="8" w:space="0" w:color="B31E8E"/>
            </w:tcBorders>
            <w:vAlign w:val="center"/>
          </w:tcPr>
          <w:p w:rsidR="00362DBB" w:rsidRDefault="00362DBB" w:rsidP="00362DBB">
            <w:pPr>
              <w:jc w:val="center"/>
              <w:rPr>
                <w:sz w:val="26"/>
                <w:szCs w:val="26"/>
              </w:rPr>
            </w:pPr>
            <w:r>
              <w:rPr>
                <w:noProof/>
              </w:rPr>
              <w:drawing>
                <wp:inline distT="0" distB="0" distL="0" distR="0" wp14:anchorId="37D75763" wp14:editId="5B40475B">
                  <wp:extent cx="434340" cy="365760"/>
                  <wp:effectExtent l="0" t="0" r="381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extLst>
                              <a:ext uri="{28A0092B-C50C-407E-A947-70E740481C1C}">
                                <a14:useLocalDpi xmlns:a14="http://schemas.microsoft.com/office/drawing/2010/main"/>
                              </a:ext>
                            </a:extLst>
                          </a:blip>
                          <a:srcRect/>
                          <a:stretch/>
                        </pic:blipFill>
                        <pic:spPr bwMode="auto">
                          <a:xfrm>
                            <a:off x="0" y="0"/>
                            <a:ext cx="434340" cy="365760"/>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tcBorders>
              <w:top w:val="single" w:sz="8" w:space="0" w:color="B31E8E"/>
              <w:left w:val="single" w:sz="8" w:space="0" w:color="B31E8E"/>
              <w:bottom w:val="nil"/>
              <w:right w:val="single" w:sz="8" w:space="0" w:color="B31E8E"/>
            </w:tcBorders>
            <w:vAlign w:val="center"/>
          </w:tcPr>
          <w:p w:rsidR="00362DBB" w:rsidRDefault="00362DBB" w:rsidP="00362DBB">
            <w:pPr>
              <w:jc w:val="center"/>
              <w:rPr>
                <w:sz w:val="26"/>
                <w:szCs w:val="26"/>
              </w:rPr>
            </w:pPr>
            <w:r>
              <w:rPr>
                <w:noProof/>
              </w:rPr>
              <w:drawing>
                <wp:inline distT="0" distB="0" distL="0" distR="0" wp14:anchorId="4BFE5875" wp14:editId="779457A4">
                  <wp:extent cx="434340" cy="373380"/>
                  <wp:effectExtent l="0" t="0" r="3810" b="762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extLst>
                              <a:ext uri="{28A0092B-C50C-407E-A947-70E740481C1C}">
                                <a14:useLocalDpi xmlns:a14="http://schemas.microsoft.com/office/drawing/2010/main"/>
                              </a:ext>
                            </a:extLst>
                          </a:blip>
                          <a:srcRect/>
                          <a:stretch/>
                        </pic:blipFill>
                        <pic:spPr bwMode="auto">
                          <a:xfrm>
                            <a:off x="0" y="0"/>
                            <a:ext cx="434340" cy="373380"/>
                          </a:xfrm>
                          <a:prstGeom prst="rect">
                            <a:avLst/>
                          </a:prstGeom>
                          <a:ln>
                            <a:noFill/>
                          </a:ln>
                          <a:extLst>
                            <a:ext uri="{53640926-AAD7-44D8-BBD7-CCE9431645EC}">
                              <a14:shadowObscured xmlns:a14="http://schemas.microsoft.com/office/drawing/2010/main"/>
                            </a:ext>
                          </a:extLst>
                        </pic:spPr>
                      </pic:pic>
                    </a:graphicData>
                  </a:graphic>
                </wp:inline>
              </w:drawing>
            </w:r>
          </w:p>
        </w:tc>
        <w:tc>
          <w:tcPr>
            <w:tcW w:w="1992" w:type="dxa"/>
            <w:tcBorders>
              <w:top w:val="single" w:sz="8" w:space="0" w:color="B31E8E"/>
              <w:left w:val="single" w:sz="8" w:space="0" w:color="B31E8E"/>
              <w:bottom w:val="nil"/>
              <w:right w:val="single" w:sz="8" w:space="0" w:color="B31E8E"/>
            </w:tcBorders>
            <w:vAlign w:val="center"/>
          </w:tcPr>
          <w:p w:rsidR="00362DBB" w:rsidRDefault="00362DBB" w:rsidP="00362DBB">
            <w:pPr>
              <w:jc w:val="center"/>
              <w:rPr>
                <w:sz w:val="26"/>
                <w:szCs w:val="26"/>
              </w:rPr>
            </w:pPr>
            <w:r>
              <w:rPr>
                <w:noProof/>
              </w:rPr>
              <w:drawing>
                <wp:inline distT="0" distB="0" distL="0" distR="0" wp14:anchorId="10F3384D" wp14:editId="5DC38FE7">
                  <wp:extent cx="434340" cy="373380"/>
                  <wp:effectExtent l="0" t="0" r="3810" b="762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cstate="print">
                            <a:extLst>
                              <a:ext uri="{28A0092B-C50C-407E-A947-70E740481C1C}">
                                <a14:useLocalDpi xmlns:a14="http://schemas.microsoft.com/office/drawing/2010/main"/>
                              </a:ext>
                            </a:extLst>
                          </a:blip>
                          <a:srcRect/>
                          <a:stretch/>
                        </pic:blipFill>
                        <pic:spPr bwMode="auto">
                          <a:xfrm>
                            <a:off x="0" y="0"/>
                            <a:ext cx="434340" cy="373380"/>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tcBorders>
              <w:top w:val="single" w:sz="8" w:space="0" w:color="B31E8E"/>
              <w:left w:val="single" w:sz="8" w:space="0" w:color="B31E8E"/>
              <w:bottom w:val="nil"/>
              <w:right w:val="single" w:sz="8" w:space="0" w:color="B31E8E"/>
            </w:tcBorders>
            <w:vAlign w:val="center"/>
          </w:tcPr>
          <w:p w:rsidR="00362DBB" w:rsidRDefault="00362DBB" w:rsidP="00362DBB">
            <w:pPr>
              <w:jc w:val="center"/>
              <w:rPr>
                <w:sz w:val="26"/>
                <w:szCs w:val="26"/>
              </w:rPr>
            </w:pPr>
            <w:r>
              <w:rPr>
                <w:noProof/>
              </w:rPr>
              <w:drawing>
                <wp:inline distT="0" distB="0" distL="0" distR="0" wp14:anchorId="32747805" wp14:editId="392D2F42">
                  <wp:extent cx="434340" cy="381000"/>
                  <wp:effectExtent l="0" t="0" r="381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extLst>
                              <a:ext uri="{28A0092B-C50C-407E-A947-70E740481C1C}">
                                <a14:useLocalDpi xmlns:a14="http://schemas.microsoft.com/office/drawing/2010/main"/>
                              </a:ext>
                            </a:extLst>
                          </a:blip>
                          <a:srcRect/>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r>
      <w:tr w:rsidR="00362DBB" w:rsidTr="00D97DAE">
        <w:trPr>
          <w:trHeight w:val="567"/>
        </w:trPr>
        <w:tc>
          <w:tcPr>
            <w:tcW w:w="1992" w:type="dxa"/>
            <w:tcBorders>
              <w:top w:val="nil"/>
              <w:left w:val="single" w:sz="8" w:space="0" w:color="B31E8E"/>
              <w:bottom w:val="single" w:sz="8" w:space="0" w:color="B31E8E"/>
              <w:right w:val="single" w:sz="8" w:space="0" w:color="B31E8E"/>
            </w:tcBorders>
            <w:vAlign w:val="center"/>
          </w:tcPr>
          <w:p w:rsidR="00362DBB" w:rsidRDefault="00362DBB" w:rsidP="00362DBB">
            <w:pPr>
              <w:jc w:val="center"/>
              <w:rPr>
                <w:sz w:val="26"/>
                <w:szCs w:val="26"/>
              </w:rPr>
            </w:pPr>
            <w:r>
              <w:rPr>
                <w:sz w:val="26"/>
                <w:szCs w:val="26"/>
              </w:rPr>
              <w:t>forward</w:t>
            </w:r>
          </w:p>
        </w:tc>
        <w:tc>
          <w:tcPr>
            <w:tcW w:w="1992" w:type="dxa"/>
            <w:tcBorders>
              <w:top w:val="nil"/>
              <w:left w:val="single" w:sz="8" w:space="0" w:color="B31E8E"/>
              <w:bottom w:val="single" w:sz="8" w:space="0" w:color="B31E8E"/>
              <w:right w:val="single" w:sz="8" w:space="0" w:color="B31E8E"/>
            </w:tcBorders>
            <w:vAlign w:val="center"/>
          </w:tcPr>
          <w:p w:rsidR="00362DBB" w:rsidRDefault="00362DBB" w:rsidP="00362DBB">
            <w:pPr>
              <w:jc w:val="center"/>
              <w:rPr>
                <w:sz w:val="26"/>
                <w:szCs w:val="26"/>
              </w:rPr>
            </w:pPr>
            <w:r>
              <w:rPr>
                <w:sz w:val="26"/>
                <w:szCs w:val="26"/>
              </w:rPr>
              <w:t>turn left</w:t>
            </w:r>
          </w:p>
        </w:tc>
        <w:tc>
          <w:tcPr>
            <w:tcW w:w="1993" w:type="dxa"/>
            <w:tcBorders>
              <w:top w:val="nil"/>
              <w:left w:val="single" w:sz="8" w:space="0" w:color="B31E8E"/>
              <w:bottom w:val="single" w:sz="8" w:space="0" w:color="B31E8E"/>
              <w:right w:val="single" w:sz="8" w:space="0" w:color="B31E8E"/>
            </w:tcBorders>
            <w:vAlign w:val="center"/>
          </w:tcPr>
          <w:p w:rsidR="00362DBB" w:rsidRDefault="00362DBB" w:rsidP="00362DBB">
            <w:pPr>
              <w:jc w:val="center"/>
              <w:rPr>
                <w:sz w:val="26"/>
                <w:szCs w:val="26"/>
              </w:rPr>
            </w:pPr>
            <w:r>
              <w:rPr>
                <w:sz w:val="26"/>
                <w:szCs w:val="26"/>
              </w:rPr>
              <w:t>turn right</w:t>
            </w:r>
          </w:p>
        </w:tc>
        <w:tc>
          <w:tcPr>
            <w:tcW w:w="1992" w:type="dxa"/>
            <w:tcBorders>
              <w:top w:val="nil"/>
              <w:left w:val="single" w:sz="8" w:space="0" w:color="B31E8E"/>
              <w:bottom w:val="single" w:sz="8" w:space="0" w:color="B31E8E"/>
              <w:right w:val="single" w:sz="8" w:space="0" w:color="B31E8E"/>
            </w:tcBorders>
            <w:vAlign w:val="center"/>
          </w:tcPr>
          <w:p w:rsidR="00362DBB" w:rsidRDefault="00362DBB" w:rsidP="00362DBB">
            <w:pPr>
              <w:jc w:val="center"/>
              <w:rPr>
                <w:sz w:val="26"/>
                <w:szCs w:val="26"/>
              </w:rPr>
            </w:pPr>
            <w:r>
              <w:rPr>
                <w:sz w:val="26"/>
                <w:szCs w:val="26"/>
              </w:rPr>
              <w:t>jump</w:t>
            </w:r>
          </w:p>
        </w:tc>
        <w:tc>
          <w:tcPr>
            <w:tcW w:w="1993" w:type="dxa"/>
            <w:tcBorders>
              <w:top w:val="nil"/>
              <w:left w:val="single" w:sz="8" w:space="0" w:color="B31E8E"/>
              <w:bottom w:val="single" w:sz="8" w:space="0" w:color="B31E8E"/>
              <w:right w:val="single" w:sz="8" w:space="0" w:color="B31E8E"/>
            </w:tcBorders>
            <w:vAlign w:val="center"/>
          </w:tcPr>
          <w:p w:rsidR="00362DBB" w:rsidRDefault="00362DBB" w:rsidP="00362DBB">
            <w:pPr>
              <w:jc w:val="center"/>
              <w:rPr>
                <w:sz w:val="26"/>
                <w:szCs w:val="26"/>
              </w:rPr>
            </w:pPr>
            <w:r>
              <w:rPr>
                <w:sz w:val="26"/>
                <w:szCs w:val="26"/>
              </w:rPr>
              <w:t>light</w:t>
            </w:r>
          </w:p>
        </w:tc>
      </w:tr>
      <w:tr w:rsidR="00362DBB" w:rsidTr="001921BE">
        <w:trPr>
          <w:trHeight w:val="567"/>
        </w:trPr>
        <w:tc>
          <w:tcPr>
            <w:tcW w:w="9962" w:type="dxa"/>
            <w:gridSpan w:val="5"/>
            <w:tcBorders>
              <w:top w:val="single" w:sz="8" w:space="0" w:color="B31E8E"/>
              <w:left w:val="nil"/>
              <w:bottom w:val="single" w:sz="12" w:space="0" w:color="B31E8E"/>
              <w:right w:val="nil"/>
            </w:tcBorders>
            <w:vAlign w:val="center"/>
          </w:tcPr>
          <w:p w:rsidR="00362DBB" w:rsidRDefault="00D97DAE" w:rsidP="00D97DAE">
            <w:pPr>
              <w:jc w:val="right"/>
              <w:rPr>
                <w:sz w:val="26"/>
                <w:szCs w:val="26"/>
              </w:rPr>
            </w:pPr>
            <w:r w:rsidRPr="00E077A7">
              <w:rPr>
                <w:rFonts w:cs="Arial"/>
                <w:noProof/>
              </w:rPr>
              <mc:AlternateContent>
                <mc:Choice Requires="wps">
                  <w:drawing>
                    <wp:anchor distT="0" distB="0" distL="114300" distR="114300" simplePos="0" relativeHeight="252569600" behindDoc="0" locked="0" layoutInCell="1" allowOverlap="1" wp14:anchorId="157ACFD8" wp14:editId="23845548">
                      <wp:simplePos x="0" y="0"/>
                      <wp:positionH relativeFrom="column">
                        <wp:posOffset>182880</wp:posOffset>
                      </wp:positionH>
                      <wp:positionV relativeFrom="paragraph">
                        <wp:posOffset>102235</wp:posOffset>
                      </wp:positionV>
                      <wp:extent cx="5219700" cy="434340"/>
                      <wp:effectExtent l="0" t="0" r="381000" b="22860"/>
                      <wp:wrapNone/>
                      <wp:docPr id="20670" name="Rounded Rectangular Callout 20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434340"/>
                              </a:xfrm>
                              <a:prstGeom prst="wedgeRoundRectCallout">
                                <a:avLst>
                                  <a:gd name="adj1" fmla="val 56494"/>
                                  <a:gd name="adj2" fmla="val -4765"/>
                                  <a:gd name="adj3" fmla="val 16667"/>
                                </a:avLst>
                              </a:prstGeom>
                              <a:noFill/>
                              <a:ln w="19050">
                                <a:solidFill>
                                  <a:srgbClr val="B31E8E"/>
                                </a:solidFill>
                                <a:miter lim="800000"/>
                                <a:headEnd/>
                                <a:tailEnd/>
                              </a:ln>
                            </wps:spPr>
                            <wps:txbx>
                              <w:txbxContent>
                                <w:p w:rsidR="0091685E" w:rsidRPr="00B536D1" w:rsidRDefault="0091685E" w:rsidP="00D97DAE">
                                  <w:pPr>
                                    <w:rPr>
                                      <w:rFonts w:ascii="Helvetica" w:hAnsi="Helvetica" w:cs="Helvetica"/>
                                      <w:color w:val="000000"/>
                                      <w:sz w:val="26"/>
                                      <w:szCs w:val="26"/>
                                    </w:rPr>
                                  </w:pPr>
                                  <w:r w:rsidRPr="00B536D1">
                                    <w:rPr>
                                      <w:rFonts w:ascii="Helvetica" w:hAnsi="Helvetica" w:cs="Helvetica"/>
                                      <w:color w:val="000000"/>
                                      <w:sz w:val="26"/>
                                      <w:szCs w:val="26"/>
                                    </w:rPr>
                                    <w:t xml:space="preserve">You are actually </w:t>
                                  </w:r>
                                  <w:r w:rsidRPr="00B536D1">
                                    <w:rPr>
                                      <w:rFonts w:ascii="Helvetica" w:hAnsi="Helvetica" w:cs="Helvetica"/>
                                      <w:b/>
                                      <w:bCs/>
                                      <w:color w:val="000000"/>
                                      <w:sz w:val="26"/>
                                      <w:szCs w:val="26"/>
                                    </w:rPr>
                                    <w:t xml:space="preserve">programming </w:t>
                                  </w:r>
                                  <w:r w:rsidRPr="00B536D1">
                                    <w:rPr>
                                      <w:rFonts w:ascii="Helvetica" w:hAnsi="Helvetica" w:cs="Helvetica"/>
                                      <w:color w:val="000000"/>
                                      <w:sz w:val="26"/>
                                      <w:szCs w:val="26"/>
                                    </w:rPr>
                                    <w:t xml:space="preserve">when you are playing </w:t>
                                  </w:r>
                                  <w:r w:rsidRPr="00B536D1">
                                    <w:rPr>
                                      <w:rFonts w:ascii="Helvetica" w:hAnsi="Helvetica" w:cs="Helvetica"/>
                                      <w:i/>
                                      <w:color w:val="000000"/>
                                      <w:sz w:val="26"/>
                                      <w:szCs w:val="26"/>
                                    </w:rPr>
                                    <w:t>Lightbot</w:t>
                                  </w:r>
                                  <w:r w:rsidRPr="00B536D1">
                                    <w:rPr>
                                      <w:rFonts w:ascii="Helvetica" w:hAnsi="Helvetica" w:cs="Helvetica"/>
                                      <w:color w:val="000000"/>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ACFD8" id="Rounded Rectangular Callout 20670" o:spid="_x0000_s1139" type="#_x0000_t62" style="position:absolute;left:0;text-align:left;margin-left:14.4pt;margin-top:8.05pt;width:411pt;height:34.2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wpbgIAAMgEAAAOAAAAZHJzL2Uyb0RvYy54bWysVNtO3DAQfa/Uf7D8Dkn2kmUjsoguUFWi&#10;LYL2A7yxk7h1PK7tbBa+vmMn0KW8Vd2VIjtzO3POTM4vDp0ie2GdBF3S7DSlROgKuNRNSb9/uzk5&#10;o8R5pjlToEVJH4WjF5v3784HU4gZtKC4sASTaFcMpqSt96ZIEle1omPuFIzQaKzBdszj1TYJt2zA&#10;7J1KZmmaJwNYbixUwjl8ezUa6Sbmr2tR+a917YQnqqSIzcenjc9deCabc1Y0lplWVhMM9g8oOiY1&#10;Fn1JdcU8I72Vb1J1srLgoPanFXQJ1LWsROwBu8nSv7p5aJkRsRckx5kXmtz/S1t92d9ZInlJZ2m+&#10;QoY061Cme+g1F5zcI4FMN71ilmyZUtB7MjoicYNxBcY/mDsbWnfmFqqfjmjYthgjLq2FoRWMI9ws&#10;EJ28CggXh6FkN3wGjjVZ7yFyeKhtFxIiO+QQpXp8kUocPKnw5XKWrVcp4q3QtpjjP2qZsOI52ljn&#10;PwroSDiUdBC8EbGt0NPUSyzH9rfOR+341D3jPzJK6k7hKOyZIst8sV5Mo3LkMzv2OVms8uVbn/mx&#10;T5bn+SoywYqpKgJ+BhogaLiRSsWhVJoMSNw6XaYRpgMlebBGrm2z2ypLEF1JP8yz67PrKe8rt056&#10;3C4lu5KepeE3AgyiXGsey3gm1XhGKEpPKgVhRoH9YXeI85Fl8xAdZNsBf0ThLIzrhOuPhxbsEyUD&#10;rlJJ3a+eWUGJ+qRR/HW2QHWIj5fFcjXDiz227I4tTFeYqqSekvG49eO+9sbKpsVKWeRDwyUOTC39&#10;82SNqKYGcF3w9Gofj+/R688HaPMbAAD//wMAUEsDBBQABgAIAAAAIQCoRzg/3QAAAAgBAAAPAAAA&#10;ZHJzL2Rvd25yZXYueG1sTI9BT8MwDIXvSPsPkSdxY+kiOlWl6YQQcABpiDFxzhKvLTRO1WRb+fd4&#10;J7jZ71nP36vWk+/FCcfYBdKwXGQgkGxwHTUadh9PNwWImAw50wdCDT8YYV3PripTunCmdzxtUyM4&#10;hGJpNLQpDaWU0bboTVyEAYm9Qxi9SbyOjXSjOXO476XKspX0piP+0JoBH1q039uj1/CoXmwKU757&#10;fj0Mb1/dRlmnPrW+nk/3dyASTunvGC74jA41M+3DkVwUvQZVMHlifbUEwX6RZyzsebjNQdaV/F+g&#10;/gUAAP//AwBQSwECLQAUAAYACAAAACEAtoM4kv4AAADhAQAAEwAAAAAAAAAAAAAAAAAAAAAAW0Nv&#10;bnRlbnRfVHlwZXNdLnhtbFBLAQItABQABgAIAAAAIQA4/SH/1gAAAJQBAAALAAAAAAAAAAAAAAAA&#10;AC8BAABfcmVscy8ucmVsc1BLAQItABQABgAIAAAAIQCb5hwpbgIAAMgEAAAOAAAAAAAAAAAAAAAA&#10;AC4CAABkcnMvZTJvRG9jLnhtbFBLAQItABQABgAIAAAAIQCoRzg/3QAAAAgBAAAPAAAAAAAAAAAA&#10;AAAAAMgEAABkcnMvZG93bnJldi54bWxQSwUGAAAAAAQABADzAAAA0gUAAAAA&#10;" adj="23003,9771" filled="f" strokecolor="#b31e8e" strokeweight="1.5pt">
                      <v:textbox>
                        <w:txbxContent>
                          <w:p w:rsidR="0091685E" w:rsidRPr="00B536D1" w:rsidRDefault="0091685E" w:rsidP="00D97DAE">
                            <w:pPr>
                              <w:rPr>
                                <w:rFonts w:ascii="Helvetica" w:hAnsi="Helvetica" w:cs="Helvetica"/>
                                <w:color w:val="000000"/>
                                <w:sz w:val="26"/>
                                <w:szCs w:val="26"/>
                              </w:rPr>
                            </w:pPr>
                            <w:r w:rsidRPr="00B536D1">
                              <w:rPr>
                                <w:rFonts w:ascii="Helvetica" w:hAnsi="Helvetica" w:cs="Helvetica"/>
                                <w:color w:val="000000"/>
                                <w:sz w:val="26"/>
                                <w:szCs w:val="26"/>
                              </w:rPr>
                              <w:t xml:space="preserve">You are actually </w:t>
                            </w:r>
                            <w:r w:rsidRPr="00B536D1">
                              <w:rPr>
                                <w:rFonts w:ascii="Helvetica" w:hAnsi="Helvetica" w:cs="Helvetica"/>
                                <w:b/>
                                <w:bCs/>
                                <w:color w:val="000000"/>
                                <w:sz w:val="26"/>
                                <w:szCs w:val="26"/>
                              </w:rPr>
                              <w:t xml:space="preserve">programming </w:t>
                            </w:r>
                            <w:r w:rsidRPr="00B536D1">
                              <w:rPr>
                                <w:rFonts w:ascii="Helvetica" w:hAnsi="Helvetica" w:cs="Helvetica"/>
                                <w:color w:val="000000"/>
                                <w:sz w:val="26"/>
                                <w:szCs w:val="26"/>
                              </w:rPr>
                              <w:t xml:space="preserve">when you are playing </w:t>
                            </w:r>
                            <w:r w:rsidRPr="00B536D1">
                              <w:rPr>
                                <w:rFonts w:ascii="Helvetica" w:hAnsi="Helvetica" w:cs="Helvetica"/>
                                <w:i/>
                                <w:color w:val="000000"/>
                                <w:sz w:val="26"/>
                                <w:szCs w:val="26"/>
                              </w:rPr>
                              <w:t>Lightbot</w:t>
                            </w:r>
                            <w:r w:rsidRPr="00B536D1">
                              <w:rPr>
                                <w:rFonts w:ascii="Helvetica" w:hAnsi="Helvetica" w:cs="Helvetica"/>
                                <w:color w:val="000000"/>
                                <w:sz w:val="26"/>
                                <w:szCs w:val="26"/>
                              </w:rPr>
                              <w:t>!</w:t>
                            </w:r>
                          </w:p>
                        </w:txbxContent>
                      </v:textbox>
                    </v:shape>
                  </w:pict>
                </mc:Fallback>
              </mc:AlternateContent>
            </w:r>
            <w:r w:rsidR="00343F29">
              <w:rPr>
                <w:noProof/>
                <w:sz w:val="36"/>
                <w:szCs w:val="36"/>
              </w:rPr>
              <w:drawing>
                <wp:inline distT="0" distB="0" distL="0" distR="0" wp14:anchorId="26C86D65" wp14:editId="7219850B">
                  <wp:extent cx="475965" cy="457200"/>
                  <wp:effectExtent l="0" t="0" r="635" b="0"/>
                  <wp:docPr id="1411" name="Picture 1411"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40" cstate="print">
                            <a:extLst>
                              <a:ext uri="{28A0092B-C50C-407E-A947-70E740481C1C}">
                                <a14:useLocalDpi xmlns:a14="http://schemas.microsoft.com/office/drawing/2010/main"/>
                              </a:ext>
                            </a:extLst>
                          </a:blip>
                          <a:srcRect/>
                          <a:stretch/>
                        </pic:blipFill>
                        <pic:spPr bwMode="auto">
                          <a:xfrm>
                            <a:off x="0" y="0"/>
                            <a:ext cx="481112" cy="4621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DBB" w:rsidTr="001921BE">
        <w:trPr>
          <w:trHeight w:val="567"/>
        </w:trPr>
        <w:tc>
          <w:tcPr>
            <w:tcW w:w="9962" w:type="dxa"/>
            <w:gridSpan w:val="5"/>
            <w:tcBorders>
              <w:top w:val="single" w:sz="12" w:space="0" w:color="B31E8E"/>
              <w:left w:val="single" w:sz="12" w:space="0" w:color="B31E8E"/>
              <w:bottom w:val="single" w:sz="12" w:space="0" w:color="B31E8E"/>
              <w:right w:val="single" w:sz="12" w:space="0" w:color="B31E8E"/>
            </w:tcBorders>
            <w:vAlign w:val="center"/>
          </w:tcPr>
          <w:p w:rsidR="00D97DAE" w:rsidRPr="00B536D1" w:rsidRDefault="00D97DAE" w:rsidP="00D97DAE">
            <w:pPr>
              <w:rPr>
                <w:rFonts w:ascii="Helvetica" w:hAnsi="Helvetica" w:cs="Helvetica"/>
                <w:color w:val="000000"/>
                <w:sz w:val="26"/>
                <w:szCs w:val="26"/>
              </w:rPr>
            </w:pPr>
            <w:r w:rsidRPr="00B536D1">
              <w:rPr>
                <w:rFonts w:ascii="Helvetica" w:hAnsi="Helvetica" w:cs="Helvetica"/>
                <w:i/>
                <w:color w:val="000000"/>
                <w:sz w:val="26"/>
                <w:szCs w:val="26"/>
              </w:rPr>
              <w:t>Lightbot</w:t>
            </w:r>
            <w:r w:rsidRPr="00B536D1">
              <w:rPr>
                <w:rFonts w:ascii="Helvetica" w:hAnsi="Helvetica" w:cs="Helvetica"/>
                <w:color w:val="000000"/>
                <w:sz w:val="26"/>
                <w:szCs w:val="26"/>
              </w:rPr>
              <w:t xml:space="preserve"> teaches specific coding skills that are used in many programming languages. The technical terms are:</w:t>
            </w:r>
          </w:p>
          <w:p w:rsidR="00D97DAE" w:rsidRPr="00B536D1" w:rsidRDefault="00D97DAE" w:rsidP="00D97DAE">
            <w:pPr>
              <w:rPr>
                <w:sz w:val="26"/>
                <w:szCs w:val="26"/>
              </w:rPr>
            </w:pPr>
            <w:r w:rsidRPr="00B536D1">
              <w:rPr>
                <w:b/>
                <w:bCs/>
                <w:sz w:val="26"/>
                <w:szCs w:val="26"/>
              </w:rPr>
              <w:t xml:space="preserve">Sequential control flow: </w:t>
            </w:r>
            <w:r w:rsidRPr="00B536D1">
              <w:rPr>
                <w:sz w:val="26"/>
                <w:szCs w:val="26"/>
              </w:rPr>
              <w:t>Commands get executed one after the other.</w:t>
            </w:r>
          </w:p>
          <w:p w:rsidR="00D97DAE" w:rsidRPr="00B536D1" w:rsidRDefault="00D97DAE" w:rsidP="00D97DAE">
            <w:pPr>
              <w:rPr>
                <w:sz w:val="26"/>
                <w:szCs w:val="26"/>
              </w:rPr>
            </w:pPr>
            <w:r w:rsidRPr="00B536D1">
              <w:rPr>
                <w:b/>
                <w:bCs/>
                <w:sz w:val="26"/>
                <w:szCs w:val="26"/>
              </w:rPr>
              <w:t xml:space="preserve">Procedures: </w:t>
            </w:r>
            <w:r w:rsidRPr="00B536D1">
              <w:rPr>
                <w:sz w:val="26"/>
                <w:szCs w:val="26"/>
              </w:rPr>
              <w:t>Blocks of code for taking advantage of re-usable patterns.</w:t>
            </w:r>
          </w:p>
          <w:p w:rsidR="00D97DAE" w:rsidRPr="00B536D1" w:rsidRDefault="00D97DAE" w:rsidP="00D97DAE">
            <w:pPr>
              <w:rPr>
                <w:sz w:val="26"/>
                <w:szCs w:val="26"/>
              </w:rPr>
            </w:pPr>
            <w:r w:rsidRPr="00B536D1">
              <w:rPr>
                <w:b/>
                <w:bCs/>
                <w:sz w:val="26"/>
                <w:szCs w:val="26"/>
              </w:rPr>
              <w:t xml:space="preserve">Loops: </w:t>
            </w:r>
            <w:r w:rsidRPr="00B536D1">
              <w:rPr>
                <w:sz w:val="26"/>
                <w:szCs w:val="26"/>
              </w:rPr>
              <w:t>Blocks of code specifically used for patterns that repeat or 'loop'.</w:t>
            </w:r>
          </w:p>
          <w:p w:rsidR="00362DBB" w:rsidRDefault="00D97DAE" w:rsidP="00B536D1">
            <w:pPr>
              <w:rPr>
                <w:sz w:val="26"/>
                <w:szCs w:val="26"/>
              </w:rPr>
            </w:pPr>
            <w:r w:rsidRPr="00B536D1">
              <w:rPr>
                <w:b/>
                <w:bCs/>
                <w:sz w:val="26"/>
                <w:szCs w:val="26"/>
              </w:rPr>
              <w:t xml:space="preserve">Debugging: </w:t>
            </w:r>
            <w:r w:rsidRPr="00B536D1">
              <w:rPr>
                <w:sz w:val="26"/>
                <w:szCs w:val="26"/>
              </w:rPr>
              <w:t xml:space="preserve">Running and re-running a program, testing solutions and fixing </w:t>
            </w:r>
            <w:r w:rsidR="00B536D1">
              <w:rPr>
                <w:sz w:val="26"/>
                <w:szCs w:val="26"/>
              </w:rPr>
              <w:t>errors</w:t>
            </w:r>
            <w:r w:rsidRPr="00B536D1">
              <w:rPr>
                <w:sz w:val="26"/>
                <w:szCs w:val="26"/>
              </w:rPr>
              <w:t>.</w:t>
            </w:r>
          </w:p>
        </w:tc>
      </w:tr>
    </w:tbl>
    <w:p w:rsidR="00DD7E03" w:rsidRDefault="00DD7E03" w:rsidP="00DD7E03">
      <w:pPr>
        <w:spacing w:before="0" w:after="0"/>
        <w:rPr>
          <w:sz w:val="16"/>
          <w:szCs w:val="16"/>
        </w:rPr>
      </w:pPr>
      <w:r>
        <w:rPr>
          <w:sz w:val="16"/>
          <w:szCs w:val="16"/>
        </w:rPr>
        <w:br w:type="page"/>
      </w:r>
    </w:p>
    <w:p w:rsidR="00DD7E03" w:rsidRDefault="00343F29" w:rsidP="003F5AE9">
      <w:pPr>
        <w:pStyle w:val="Heading2"/>
      </w:pPr>
      <w:r>
        <w:lastRenderedPageBreak/>
        <w:t>Let’s get Lightbot moving!</w:t>
      </w:r>
      <w:r w:rsidR="000B00F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42"/>
        <w:gridCol w:w="567"/>
        <w:gridCol w:w="1417"/>
        <w:gridCol w:w="801"/>
        <w:gridCol w:w="2885"/>
        <w:gridCol w:w="2199"/>
      </w:tblGrid>
      <w:tr w:rsidR="00343F29" w:rsidTr="000B00FD">
        <w:tc>
          <w:tcPr>
            <w:tcW w:w="9962" w:type="dxa"/>
            <w:gridSpan w:val="7"/>
            <w:tcBorders>
              <w:bottom w:val="single" w:sz="12" w:space="0" w:color="B31E8E"/>
            </w:tcBorders>
          </w:tcPr>
          <w:p w:rsidR="00343F29" w:rsidRDefault="00343F29" w:rsidP="007E639B">
            <w:r w:rsidRPr="00E077A7">
              <w:rPr>
                <w:rFonts w:cs="Arial"/>
                <w:noProof/>
              </w:rPr>
              <mc:AlternateContent>
                <mc:Choice Requires="wps">
                  <w:drawing>
                    <wp:anchor distT="0" distB="0" distL="114300" distR="114300" simplePos="0" relativeHeight="252602368" behindDoc="0" locked="0" layoutInCell="1" allowOverlap="1" wp14:anchorId="490D4FE2" wp14:editId="1EBE7103">
                      <wp:simplePos x="0" y="0"/>
                      <wp:positionH relativeFrom="column">
                        <wp:posOffset>792480</wp:posOffset>
                      </wp:positionH>
                      <wp:positionV relativeFrom="paragraph">
                        <wp:posOffset>135890</wp:posOffset>
                      </wp:positionV>
                      <wp:extent cx="5181600" cy="571500"/>
                      <wp:effectExtent l="438150" t="0" r="19050" b="19050"/>
                      <wp:wrapNone/>
                      <wp:docPr id="1531" name="Rounded Rectangular Callout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571500"/>
                              </a:xfrm>
                              <a:prstGeom prst="wedgeRoundRectCallout">
                                <a:avLst>
                                  <a:gd name="adj1" fmla="val -57617"/>
                                  <a:gd name="adj2" fmla="val -13910"/>
                                  <a:gd name="adj3" fmla="val 16667"/>
                                </a:avLst>
                              </a:prstGeom>
                              <a:noFill/>
                              <a:ln w="19050">
                                <a:solidFill>
                                  <a:srgbClr val="B31E8E"/>
                                </a:solidFill>
                                <a:miter lim="800000"/>
                                <a:headEnd/>
                                <a:tailEnd/>
                              </a:ln>
                            </wps:spPr>
                            <wps:txbx>
                              <w:txbxContent>
                                <w:p w:rsidR="0091685E" w:rsidRPr="00B536D1" w:rsidRDefault="0091685E" w:rsidP="000B00FD">
                                  <w:pPr>
                                    <w:spacing w:before="0"/>
                                    <w:rPr>
                                      <w:rFonts w:ascii="Helvetica" w:hAnsi="Helvetica" w:cs="Helvetica"/>
                                      <w:color w:val="000000"/>
                                      <w:sz w:val="26"/>
                                      <w:szCs w:val="26"/>
                                    </w:rPr>
                                  </w:pPr>
                                  <w:r w:rsidRPr="00FF1F57">
                                    <w:rPr>
                                      <w:i/>
                                      <w:sz w:val="26"/>
                                      <w:szCs w:val="26"/>
                                    </w:rPr>
                                    <w:t>Lightbot</w:t>
                                  </w:r>
                                  <w:r>
                                    <w:rPr>
                                      <w:sz w:val="26"/>
                                      <w:szCs w:val="26"/>
                                    </w:rPr>
                                    <w:t xml:space="preserve"> is a free application or app. </w:t>
                                  </w:r>
                                  <w:r w:rsidRPr="007A7062">
                                    <w:rPr>
                                      <w:sz w:val="26"/>
                                      <w:szCs w:val="26"/>
                                    </w:rPr>
                                    <w:t xml:space="preserve">To access </w:t>
                                  </w:r>
                                  <w:r w:rsidRPr="00E904EE">
                                    <w:rPr>
                                      <w:i/>
                                      <w:sz w:val="26"/>
                                      <w:szCs w:val="26"/>
                                    </w:rPr>
                                    <w:t>Lightbot</w:t>
                                  </w:r>
                                  <w:r w:rsidRPr="007A7062">
                                    <w:rPr>
                                      <w:sz w:val="26"/>
                                      <w:szCs w:val="26"/>
                                    </w:rPr>
                                    <w:t xml:space="preserve"> on an android or </w:t>
                                  </w:r>
                                  <w:r>
                                    <w:rPr>
                                      <w:sz w:val="26"/>
                                      <w:szCs w:val="26"/>
                                    </w:rPr>
                                    <w:t>i</w:t>
                                  </w:r>
                                  <w:r w:rsidRPr="007A7062">
                                    <w:rPr>
                                      <w:sz w:val="26"/>
                                      <w:szCs w:val="26"/>
                                    </w:rPr>
                                    <w:t>Pad tablet</w:t>
                                  </w:r>
                                  <w:r>
                                    <w:rPr>
                                      <w:sz w:val="26"/>
                                      <w:szCs w:val="26"/>
                                    </w:rPr>
                                    <w:t>, read below.</w:t>
                                  </w:r>
                                </w:p>
                                <w:p w:rsidR="0091685E" w:rsidRPr="00DD7E03" w:rsidRDefault="0091685E" w:rsidP="00343F29">
                                  <w:pPr>
                                    <w:spacing w:before="0" w:after="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D4FE2" id="Rounded Rectangular Callout 1531" o:spid="_x0000_s1140" type="#_x0000_t62" style="position:absolute;margin-left:62.4pt;margin-top:10.7pt;width:408pt;height:4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HZbwIAAMgEAAAOAAAAZHJzL2Uyb0RvYy54bWysVF9v0zAQf0fiO1h+3xK3TdtVTafRbQhp&#10;wLTBB3BjJzE4vmA7TbdPz9nJthbeEH2w7nL/f7+7ri8PjSZ7aZ0Ck1N2nlIiTQFCmSqn37/dni0p&#10;cZ4bwTUYmdMn6ejl5v27dd+u5ARq0EJagkmMW/VtTmvv21WSuKKWDXfn0EqDxhJswz2qtkqE5T1m&#10;b3QySdN50oMVrYVCOodfrwcj3cT8ZSkL/7UsnfRE5xR78/G18d2FN9ms+aqyvK1VMbbB/6GLhiuD&#10;RV9TXXPPSWfVX6kaVVhwUPrzApoEylIVMs6A07D0j2kea97KOAuC49pXmNz/S1t82d9bogRyl00Z&#10;JYY3yNIDdEZIQR4QP26qTnNLtlxr6DyJfghb37oVRj+29zYM7to7KH46YmBbY4i8shb6WnKBzbIA&#10;c3ISEBSHoWTXfwaBJXnnISJ4KG0TEiI25BCJenolSh48KfBjxpZsniKfBdqyBctQDiX46iW6tc5/&#10;lNCQIOS0l6KScaow0jhKLMf3d85H5sQ4PBc/EIiy0bgIe67JWbaYs8W4KUdOkxMnNr1gL+t05DQ9&#10;dmLz+TwmwkbHuii9tBqaMHCrtI5LqQ3pEbqLNEtjow60EsEa0bbVbqstwf5y+mHKbpY3IwAnbo3y&#10;eF1aNTldpuE3TBFouTEilvFc6UHGVrQZeQrUDBT7w+4w7AebhehA3A7EE1JnYTgnPH8UarDPlPR4&#10;Sjl1vzpuJSX6k0H6L9hsFm4vKrNsMUHFHlt2xxZuCkyVU0/JIG79cK9da1VVYyUW8TBwhStTKh+I&#10;f+tqVPBc4j6Mpx3u8ViPXm9/QJvfAAAA//8DAFBLAwQUAAYACAAAACEApL/atd8AAAAKAQAADwAA&#10;AGRycy9kb3ducmV2LnhtbEyPy07DMBBF90j8gzVI7KiTKCoQ4lSlEi+1G1JALN14SKLG48h22/D3&#10;DCtY3ofunCkXkx3EEX3oHSlIZwkIpMaZnloFb9uHqxsQIWoyenCECr4xwKI6Pyt1YdyJXvFYx1bw&#10;CIVCK+hiHAspQ9Oh1WHmRiTOvpy3OrL0rTRen3jcDjJLkrm0uie+0OkRVx02+/pgFeTz1VP9eD1O&#10;z9uXzef7cu839x9rpS4vpuUdiIhT/CvDLz6jQ8VMO3cgE8TAOssZPSrI0hwEF27zhI0dJyk7sirl&#10;/xeqHwAAAP//AwBQSwECLQAUAAYACAAAACEAtoM4kv4AAADhAQAAEwAAAAAAAAAAAAAAAAAAAAAA&#10;W0NvbnRlbnRfVHlwZXNdLnhtbFBLAQItABQABgAIAAAAIQA4/SH/1gAAAJQBAAALAAAAAAAAAAAA&#10;AAAAAC8BAABfcmVscy8ucmVsc1BLAQItABQABgAIAAAAIQDZzwHZbwIAAMgEAAAOAAAAAAAAAAAA&#10;AAAAAC4CAABkcnMvZTJvRG9jLnhtbFBLAQItABQABgAIAAAAIQCkv9q13wAAAAoBAAAPAAAAAAAA&#10;AAAAAAAAAMkEAABkcnMvZG93bnJldi54bWxQSwUGAAAAAAQABADzAAAA1QUAAAAA&#10;" adj="-1645,7795" filled="f" strokecolor="#b31e8e" strokeweight="1.5pt">
                      <v:textbox>
                        <w:txbxContent>
                          <w:p w:rsidR="0091685E" w:rsidRPr="00B536D1" w:rsidRDefault="0091685E" w:rsidP="000B00FD">
                            <w:pPr>
                              <w:spacing w:before="0"/>
                              <w:rPr>
                                <w:rFonts w:ascii="Helvetica" w:hAnsi="Helvetica" w:cs="Helvetica"/>
                                <w:color w:val="000000"/>
                                <w:sz w:val="26"/>
                                <w:szCs w:val="26"/>
                              </w:rPr>
                            </w:pPr>
                            <w:r w:rsidRPr="00FF1F57">
                              <w:rPr>
                                <w:i/>
                                <w:sz w:val="26"/>
                                <w:szCs w:val="26"/>
                              </w:rPr>
                              <w:t>Lightbot</w:t>
                            </w:r>
                            <w:r>
                              <w:rPr>
                                <w:sz w:val="26"/>
                                <w:szCs w:val="26"/>
                              </w:rPr>
                              <w:t xml:space="preserve"> is a free application or app. </w:t>
                            </w:r>
                            <w:r w:rsidRPr="007A7062">
                              <w:rPr>
                                <w:sz w:val="26"/>
                                <w:szCs w:val="26"/>
                              </w:rPr>
                              <w:t xml:space="preserve">To access </w:t>
                            </w:r>
                            <w:r w:rsidRPr="00E904EE">
                              <w:rPr>
                                <w:i/>
                                <w:sz w:val="26"/>
                                <w:szCs w:val="26"/>
                              </w:rPr>
                              <w:t>Lightbot</w:t>
                            </w:r>
                            <w:r w:rsidRPr="007A7062">
                              <w:rPr>
                                <w:sz w:val="26"/>
                                <w:szCs w:val="26"/>
                              </w:rPr>
                              <w:t xml:space="preserve"> on an android or </w:t>
                            </w:r>
                            <w:r>
                              <w:rPr>
                                <w:sz w:val="26"/>
                                <w:szCs w:val="26"/>
                              </w:rPr>
                              <w:t>i</w:t>
                            </w:r>
                            <w:r w:rsidRPr="007A7062">
                              <w:rPr>
                                <w:sz w:val="26"/>
                                <w:szCs w:val="26"/>
                              </w:rPr>
                              <w:t>Pad tablet</w:t>
                            </w:r>
                            <w:r>
                              <w:rPr>
                                <w:sz w:val="26"/>
                                <w:szCs w:val="26"/>
                              </w:rPr>
                              <w:t>, read below.</w:t>
                            </w:r>
                          </w:p>
                          <w:p w:rsidR="0091685E" w:rsidRPr="00DD7E03" w:rsidRDefault="0091685E" w:rsidP="00343F29">
                            <w:pPr>
                              <w:spacing w:before="0" w:after="0"/>
                              <w:rPr>
                                <w:sz w:val="26"/>
                                <w:szCs w:val="26"/>
                              </w:rPr>
                            </w:pPr>
                          </w:p>
                        </w:txbxContent>
                      </v:textbox>
                    </v:shape>
                  </w:pict>
                </mc:Fallback>
              </mc:AlternateContent>
            </w:r>
            <w:r>
              <w:rPr>
                <w:noProof/>
              </w:rPr>
              <w:drawing>
                <wp:inline distT="0" distB="0" distL="0" distR="0" wp14:anchorId="0B0246C0" wp14:editId="7160F23D">
                  <wp:extent cx="367125" cy="678180"/>
                  <wp:effectExtent l="0" t="0" r="0" b="7620"/>
                  <wp:docPr id="1525" name="Picture 1525"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369279" cy="682159"/>
                          </a:xfrm>
                          <a:prstGeom prst="rect">
                            <a:avLst/>
                          </a:prstGeom>
                          <a:noFill/>
                          <a:ln>
                            <a:noFill/>
                          </a:ln>
                        </pic:spPr>
                      </pic:pic>
                    </a:graphicData>
                  </a:graphic>
                </wp:inline>
              </w:drawing>
            </w:r>
            <w:r>
              <w:t xml:space="preserve"> </w:t>
            </w:r>
          </w:p>
        </w:tc>
      </w:tr>
      <w:tr w:rsidR="000B00FD" w:rsidTr="000B00FD">
        <w:tc>
          <w:tcPr>
            <w:tcW w:w="2093" w:type="dxa"/>
            <w:gridSpan w:val="2"/>
            <w:tcBorders>
              <w:top w:val="single" w:sz="12" w:space="0" w:color="B31E8E"/>
              <w:left w:val="single" w:sz="12" w:space="0" w:color="B31E8E"/>
              <w:bottom w:val="single" w:sz="12" w:space="0" w:color="B31E8E"/>
            </w:tcBorders>
            <w:vAlign w:val="center"/>
          </w:tcPr>
          <w:p w:rsidR="000B00FD" w:rsidRDefault="000B00FD" w:rsidP="00964116">
            <w:pPr>
              <w:spacing w:before="80" w:after="80"/>
            </w:pPr>
            <w:r>
              <w:rPr>
                <w:noProof/>
              </w:rPr>
              <w:drawing>
                <wp:inline distT="0" distB="0" distL="0" distR="0" wp14:anchorId="2F39FABC" wp14:editId="5E54B96A">
                  <wp:extent cx="1127760" cy="289560"/>
                  <wp:effectExtent l="0" t="0" r="0" b="0"/>
                  <wp:docPr id="89" name="Picture 89"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perational\Resources\graphics_library\DoE_owned\general_graphics\Symbols_signs\talk icon _transparent.png"/>
                          <pic:cNvPicPr>
                            <a:picLocks noChangeAspect="1" noChangeArrowheads="1"/>
                          </pic:cNvPicPr>
                        </pic:nvPicPr>
                        <pic:blipFill rotWithShape="1">
                          <a:blip r:embed="rId29">
                            <a:extLst>
                              <a:ext uri="{28A0092B-C50C-407E-A947-70E740481C1C}">
                                <a14:useLocalDpi xmlns:a14="http://schemas.microsoft.com/office/drawing/2010/main"/>
                              </a:ext>
                            </a:extLst>
                          </a:blip>
                          <a:srcRect l="9203"/>
                          <a:stretch/>
                        </pic:blipFill>
                        <pic:spPr bwMode="auto">
                          <a:xfrm>
                            <a:off x="0" y="0"/>
                            <a:ext cx="1127760" cy="28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69" w:type="dxa"/>
            <w:gridSpan w:val="5"/>
            <w:tcBorders>
              <w:top w:val="single" w:sz="12" w:space="0" w:color="B31E8E"/>
              <w:bottom w:val="single" w:sz="12" w:space="0" w:color="B31E8E"/>
              <w:right w:val="single" w:sz="12" w:space="0" w:color="B31E8E"/>
            </w:tcBorders>
            <w:vAlign w:val="center"/>
          </w:tcPr>
          <w:p w:rsidR="000B00FD" w:rsidRPr="007A7062" w:rsidRDefault="000B00FD" w:rsidP="00964116">
            <w:pPr>
              <w:spacing w:before="80" w:after="80"/>
              <w:rPr>
                <w:sz w:val="26"/>
                <w:szCs w:val="26"/>
              </w:rPr>
            </w:pPr>
            <w:r>
              <w:rPr>
                <w:sz w:val="26"/>
                <w:szCs w:val="26"/>
              </w:rPr>
              <w:t>A</w:t>
            </w:r>
            <w:r w:rsidRPr="007A7062">
              <w:rPr>
                <w:sz w:val="26"/>
                <w:szCs w:val="26"/>
              </w:rPr>
              <w:t xml:space="preserve">sk your Home tutor to help you download the </w:t>
            </w:r>
            <w:r w:rsidRPr="007A7062">
              <w:rPr>
                <w:i/>
                <w:sz w:val="26"/>
                <w:szCs w:val="26"/>
              </w:rPr>
              <w:t xml:space="preserve">Lightbot </w:t>
            </w:r>
            <w:r w:rsidRPr="007A7062">
              <w:rPr>
                <w:sz w:val="26"/>
                <w:szCs w:val="26"/>
              </w:rPr>
              <w:t>application from the</w:t>
            </w:r>
            <w:r w:rsidRPr="007A7062">
              <w:rPr>
                <w:i/>
                <w:sz w:val="26"/>
                <w:szCs w:val="26"/>
              </w:rPr>
              <w:t xml:space="preserve"> App Store </w:t>
            </w:r>
            <w:r w:rsidRPr="007A7062">
              <w:rPr>
                <w:sz w:val="26"/>
                <w:szCs w:val="26"/>
              </w:rPr>
              <w:t>(iPad) or Google Play.</w:t>
            </w:r>
          </w:p>
        </w:tc>
      </w:tr>
      <w:tr w:rsidR="000B00FD" w:rsidTr="000B00FD">
        <w:tc>
          <w:tcPr>
            <w:tcW w:w="2093" w:type="dxa"/>
            <w:gridSpan w:val="2"/>
            <w:tcBorders>
              <w:top w:val="single" w:sz="12" w:space="0" w:color="B31E8E"/>
              <w:left w:val="single" w:sz="12" w:space="0" w:color="B31E8E"/>
              <w:bottom w:val="single" w:sz="12" w:space="0" w:color="B31E8E"/>
            </w:tcBorders>
            <w:vAlign w:val="center"/>
          </w:tcPr>
          <w:p w:rsidR="000B00FD" w:rsidRDefault="000B00FD" w:rsidP="00964116">
            <w:pPr>
              <w:spacing w:before="80" w:after="80"/>
              <w:jc w:val="center"/>
            </w:pPr>
            <w:r>
              <w:rPr>
                <w:noProof/>
              </w:rPr>
              <w:drawing>
                <wp:inline distT="0" distB="0" distL="0" distR="0" wp14:anchorId="45EB03A8" wp14:editId="63F82489">
                  <wp:extent cx="563880" cy="562013"/>
                  <wp:effectExtent l="0" t="0" r="7620" b="9525"/>
                  <wp:docPr id="20500" name="Picture 20500" descr="C:\Users\E0321456\Desktop\Lightbot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321456\Desktop\Lightbot app.PNG"/>
                          <pic:cNvPicPr>
                            <a:picLocks noChangeAspect="1" noChangeArrowheads="1"/>
                          </pic:cNvPicPr>
                        </pic:nvPicPr>
                        <pic:blipFill>
                          <a:blip r:embed="rId147" cstate="print">
                            <a:extLst>
                              <a:ext uri="{28A0092B-C50C-407E-A947-70E740481C1C}">
                                <a14:useLocalDpi xmlns:a14="http://schemas.microsoft.com/office/drawing/2010/main"/>
                              </a:ext>
                            </a:extLst>
                          </a:blip>
                          <a:srcRect/>
                          <a:stretch>
                            <a:fillRect/>
                          </a:stretch>
                        </pic:blipFill>
                        <pic:spPr bwMode="auto">
                          <a:xfrm>
                            <a:off x="0" y="0"/>
                            <a:ext cx="563880" cy="562013"/>
                          </a:xfrm>
                          <a:prstGeom prst="rect">
                            <a:avLst/>
                          </a:prstGeom>
                          <a:noFill/>
                          <a:ln>
                            <a:noFill/>
                          </a:ln>
                        </pic:spPr>
                      </pic:pic>
                    </a:graphicData>
                  </a:graphic>
                </wp:inline>
              </w:drawing>
            </w:r>
          </w:p>
        </w:tc>
        <w:tc>
          <w:tcPr>
            <w:tcW w:w="7869" w:type="dxa"/>
            <w:gridSpan w:val="5"/>
            <w:tcBorders>
              <w:top w:val="single" w:sz="12" w:space="0" w:color="B31E8E"/>
              <w:bottom w:val="single" w:sz="12" w:space="0" w:color="B31E8E"/>
              <w:right w:val="single" w:sz="12" w:space="0" w:color="B31E8E"/>
            </w:tcBorders>
            <w:vAlign w:val="center"/>
          </w:tcPr>
          <w:p w:rsidR="000B00FD" w:rsidRPr="00E904EE" w:rsidRDefault="000B00FD" w:rsidP="00964116">
            <w:pPr>
              <w:spacing w:before="80" w:after="80"/>
              <w:rPr>
                <w:sz w:val="26"/>
                <w:szCs w:val="26"/>
              </w:rPr>
            </w:pPr>
            <w:r w:rsidRPr="00E904EE">
              <w:rPr>
                <w:sz w:val="26"/>
                <w:szCs w:val="26"/>
              </w:rPr>
              <w:t>Turn your device to landscape orientation.</w:t>
            </w:r>
          </w:p>
          <w:p w:rsidR="000B00FD" w:rsidRDefault="000B00FD" w:rsidP="00964116">
            <w:pPr>
              <w:spacing w:before="80" w:after="80"/>
            </w:pPr>
            <w:r w:rsidRPr="00E904EE">
              <w:rPr>
                <w:sz w:val="26"/>
                <w:szCs w:val="26"/>
              </w:rPr>
              <w:t xml:space="preserve">Select the </w:t>
            </w:r>
            <w:r w:rsidRPr="00E904EE">
              <w:rPr>
                <w:i/>
                <w:sz w:val="26"/>
                <w:szCs w:val="26"/>
              </w:rPr>
              <w:t xml:space="preserve">Lightbot Hour </w:t>
            </w:r>
            <w:r w:rsidRPr="00E904EE">
              <w:rPr>
                <w:sz w:val="26"/>
                <w:szCs w:val="26"/>
              </w:rPr>
              <w:t>icon on your screen.</w:t>
            </w:r>
          </w:p>
        </w:tc>
      </w:tr>
      <w:tr w:rsidR="000B00FD" w:rsidTr="000B00FD">
        <w:trPr>
          <w:trHeight w:val="1134"/>
        </w:trPr>
        <w:tc>
          <w:tcPr>
            <w:tcW w:w="9962" w:type="dxa"/>
            <w:gridSpan w:val="7"/>
            <w:tcBorders>
              <w:top w:val="single" w:sz="12" w:space="0" w:color="B31E8E"/>
            </w:tcBorders>
            <w:vAlign w:val="center"/>
          </w:tcPr>
          <w:p w:rsidR="000B00FD" w:rsidRPr="00E077A7" w:rsidRDefault="000B00FD" w:rsidP="00A46DB8">
            <w:pPr>
              <w:jc w:val="right"/>
              <w:rPr>
                <w:rFonts w:cs="Arial"/>
                <w:noProof/>
                <w:lang w:eastAsia="ja-JP"/>
              </w:rPr>
            </w:pPr>
            <w:r w:rsidRPr="00E077A7">
              <w:rPr>
                <w:rFonts w:cs="Arial"/>
                <w:noProof/>
              </w:rPr>
              <mc:AlternateContent>
                <mc:Choice Requires="wps">
                  <w:drawing>
                    <wp:anchor distT="0" distB="0" distL="114300" distR="114300" simplePos="0" relativeHeight="253357056" behindDoc="0" locked="0" layoutInCell="1" allowOverlap="1" wp14:anchorId="65661333" wp14:editId="17FB7A80">
                      <wp:simplePos x="0" y="0"/>
                      <wp:positionH relativeFrom="column">
                        <wp:posOffset>792480</wp:posOffset>
                      </wp:positionH>
                      <wp:positionV relativeFrom="paragraph">
                        <wp:posOffset>46355</wp:posOffset>
                      </wp:positionV>
                      <wp:extent cx="4404360" cy="518160"/>
                      <wp:effectExtent l="0" t="0" r="548640" b="15240"/>
                      <wp:wrapNone/>
                      <wp:docPr id="20605" name="Rounded Rectangular Callout 20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478280" y="2148840"/>
                                <a:ext cx="4404360" cy="518160"/>
                              </a:xfrm>
                              <a:prstGeom prst="wedgeRoundRectCallout">
                                <a:avLst>
                                  <a:gd name="adj1" fmla="val 60722"/>
                                  <a:gd name="adj2" fmla="val 6678"/>
                                  <a:gd name="adj3" fmla="val 16667"/>
                                </a:avLst>
                              </a:prstGeom>
                              <a:noFill/>
                              <a:ln w="19050">
                                <a:solidFill>
                                  <a:srgbClr val="B31E8E"/>
                                </a:solidFill>
                                <a:miter lim="800000"/>
                                <a:headEnd/>
                                <a:tailEnd/>
                              </a:ln>
                            </wps:spPr>
                            <wps:txbx>
                              <w:txbxContent>
                                <w:p w:rsidR="0091685E" w:rsidRPr="00B536D1" w:rsidRDefault="0091685E" w:rsidP="000B00FD">
                                  <w:pPr>
                                    <w:spacing w:before="0"/>
                                    <w:rPr>
                                      <w:rFonts w:ascii="Helvetica" w:hAnsi="Helvetica" w:cs="Helvetica"/>
                                      <w:color w:val="000000"/>
                                      <w:sz w:val="26"/>
                                      <w:szCs w:val="26"/>
                                    </w:rPr>
                                  </w:pPr>
                                  <w:r w:rsidRPr="007A7062">
                                    <w:rPr>
                                      <w:sz w:val="26"/>
                                      <w:szCs w:val="26"/>
                                    </w:rPr>
                                    <w:t xml:space="preserve">To access </w:t>
                                  </w:r>
                                  <w:r w:rsidRPr="00E904EE">
                                    <w:rPr>
                                      <w:i/>
                                      <w:sz w:val="26"/>
                                      <w:szCs w:val="26"/>
                                    </w:rPr>
                                    <w:t>Lightbot</w:t>
                                  </w:r>
                                  <w:r>
                                    <w:rPr>
                                      <w:sz w:val="26"/>
                                      <w:szCs w:val="26"/>
                                    </w:rPr>
                                    <w:t xml:space="preserve"> on a laptop or desktop computer, read below.</w:t>
                                  </w:r>
                                </w:p>
                                <w:p w:rsidR="0091685E" w:rsidRPr="00DD7E03" w:rsidRDefault="0091685E" w:rsidP="00A46DB8">
                                  <w:pPr>
                                    <w:spacing w:before="0" w:after="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61333" id="Rounded Rectangular Callout 20605" o:spid="_x0000_s1141" type="#_x0000_t62" style="position:absolute;left:0;text-align:left;margin-left:62.4pt;margin-top:3.65pt;width:346.8pt;height:40.8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IceQIAANMEAAAOAAAAZHJzL2Uyb0RvYy54bWysVNtS2zAQfe9M/0Gj9+ILjmMyOAwN0OkM&#10;bRloP0CxZFutrHUlOQ58fVeygaS8dZoHjTbay9lzdn1+se8U2QljJeiSJicxJUJXwKVuSvrj+82H&#10;ghLrmOZMgRYlfRSWXqzfvzsf+5VIoQXFhSGYRNvV2Je0da5fRZGtWtExewK90PhYg+mYQ9M0ETds&#10;xOyditI4zqMRDO8NVMJa/PdqeqTrkL+uReW+1bUVjqiSIjYXThPOrT+j9TlbNYb1raxmGOwfUHRM&#10;aiz6kuqKOUYGI9+k6mRlwELtTiroIqhrWYnQA3aTxH9189CyXoRekBzbv9Bk/1/a6uvuzhDJS5rG&#10;ebygRLMOZbqHQXPByT0SyHQzKGbIhikFgyOTIxI39naF8Q/9nfGt2/4Wql+WaNi0GCMujYGxFYwj&#10;3MQTHR0FeMNiKNmOX4BjTTY4CBzua9P5hMgO2WNstizSAsV7RJBJVhTZLJvYO1KhQ5bF2WmODhV6&#10;LJIiwbsvx1bPmXpj3ScBHfGXko6CNyK06Pub+wql2e7WuqAjn5lg/GdCSd0pHIsdUySPl2k6j82B&#10;T3rkky+Lty6nhy5JnufLGeVcFPE+4/QINNxIpcJ8Kk1G5OEsXsQBpQUluX8NtJtmu1GGILiSfjxN&#10;rovrOe+RWycdLpqSXUmL2P8mgF6fa81DGcekmu4IRelZMK/RpLXbb/dhVJJk4aO9glvgj6ihgWmz&#10;8EuAlxbMEyUjblVJ7e+BGUGJ+qxxDs4SFAvXMBjZYpmiYQ5ftocvTFeYqqSOkum6cdPqDr2RTYuV&#10;ksCHhkucnVo6r/orqtnAzQnDMG+5X81DO3i9fovWfwAAAP//AwBQSwMEFAAGAAgAAAAhAFIidE3d&#10;AAAACAEAAA8AAABkcnMvZG93bnJldi54bWxMj8FOwzAQRO9I/IO1SNyo3RKBm8apqko9AGolAh/g&#10;xksSiNdR7Lbh71lOcJvRrGbeFuvJ9+KMY+wCGZjPFAikOriOGgPvb7s7DSImS872gdDAN0ZYl9dX&#10;hc1duNArnqvUCC6hmFsDbUpDLmWsW/Q2zsKAxNlHGL1NbMdGutFeuNz3cqHUg/S2I15o7YDbFuuv&#10;6uQNvNDuuc62m4PO9vtOfaoqPDWVMbc302YFIuGU/o7hF5/RoWSmYziRi6Jnv8gYPRl4vAfBuZ7r&#10;DMSRhV6CLAv5/4HyBwAA//8DAFBLAQItABQABgAIAAAAIQC2gziS/gAAAOEBAAATAAAAAAAAAAAA&#10;AAAAAAAAAABbQ29udGVudF9UeXBlc10ueG1sUEsBAi0AFAAGAAgAAAAhADj9If/WAAAAlAEAAAsA&#10;AAAAAAAAAAAAAAAALwEAAF9yZWxzLy5yZWxzUEsBAi0AFAAGAAgAAAAhAEAtMhx5AgAA0wQAAA4A&#10;AAAAAAAAAAAAAAAALgIAAGRycy9lMm9Eb2MueG1sUEsBAi0AFAAGAAgAAAAhAFIidE3dAAAACAEA&#10;AA8AAAAAAAAAAAAAAAAA0wQAAGRycy9kb3ducmV2LnhtbFBLBQYAAAAABAAEAPMAAADdBQAAAAA=&#10;" adj="23916,12242" filled="f" strokecolor="#b31e8e" strokeweight="1.5pt">
                      <v:textbox>
                        <w:txbxContent>
                          <w:p w:rsidR="0091685E" w:rsidRPr="00B536D1" w:rsidRDefault="0091685E" w:rsidP="000B00FD">
                            <w:pPr>
                              <w:spacing w:before="0"/>
                              <w:rPr>
                                <w:rFonts w:ascii="Helvetica" w:hAnsi="Helvetica" w:cs="Helvetica"/>
                                <w:color w:val="000000"/>
                                <w:sz w:val="26"/>
                                <w:szCs w:val="26"/>
                              </w:rPr>
                            </w:pPr>
                            <w:r w:rsidRPr="007A7062">
                              <w:rPr>
                                <w:sz w:val="26"/>
                                <w:szCs w:val="26"/>
                              </w:rPr>
                              <w:t xml:space="preserve">To access </w:t>
                            </w:r>
                            <w:r w:rsidRPr="00E904EE">
                              <w:rPr>
                                <w:i/>
                                <w:sz w:val="26"/>
                                <w:szCs w:val="26"/>
                              </w:rPr>
                              <w:t>Lightbot</w:t>
                            </w:r>
                            <w:r>
                              <w:rPr>
                                <w:sz w:val="26"/>
                                <w:szCs w:val="26"/>
                              </w:rPr>
                              <w:t xml:space="preserve"> on a laptop or desktop computer, read below.</w:t>
                            </w:r>
                          </w:p>
                          <w:p w:rsidR="0091685E" w:rsidRPr="00DD7E03" w:rsidRDefault="0091685E" w:rsidP="00A46DB8">
                            <w:pPr>
                              <w:spacing w:before="0" w:after="0"/>
                              <w:rPr>
                                <w:sz w:val="26"/>
                                <w:szCs w:val="26"/>
                              </w:rPr>
                            </w:pPr>
                          </w:p>
                        </w:txbxContent>
                      </v:textbox>
                    </v:shape>
                  </w:pict>
                </mc:Fallback>
              </mc:AlternateContent>
            </w:r>
            <w:r>
              <w:rPr>
                <w:noProof/>
                <w:sz w:val="36"/>
                <w:szCs w:val="36"/>
              </w:rPr>
              <w:drawing>
                <wp:inline distT="0" distB="0" distL="0" distR="0" wp14:anchorId="2597345A" wp14:editId="34C02ED9">
                  <wp:extent cx="475965" cy="457200"/>
                  <wp:effectExtent l="0" t="0" r="635" b="0"/>
                  <wp:docPr id="20604" name="Picture 2060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40" cstate="print">
                            <a:extLst>
                              <a:ext uri="{28A0092B-C50C-407E-A947-70E740481C1C}">
                                <a14:useLocalDpi xmlns:a14="http://schemas.microsoft.com/office/drawing/2010/main"/>
                              </a:ext>
                            </a:extLst>
                          </a:blip>
                          <a:srcRect/>
                          <a:stretch/>
                        </pic:blipFill>
                        <pic:spPr bwMode="auto">
                          <a:xfrm>
                            <a:off x="0" y="0"/>
                            <a:ext cx="481112" cy="4621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00FD" w:rsidRPr="00AE61A1" w:rsidTr="000B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4"/>
        </w:trPr>
        <w:tc>
          <w:tcPr>
            <w:tcW w:w="1951" w:type="dxa"/>
            <w:tcBorders>
              <w:top w:val="single" w:sz="12" w:space="0" w:color="B31E8E"/>
              <w:left w:val="single" w:sz="12" w:space="0" w:color="B31E8E"/>
              <w:bottom w:val="single" w:sz="12" w:space="0" w:color="B31E8E"/>
              <w:right w:val="nil"/>
            </w:tcBorders>
            <w:vAlign w:val="center"/>
          </w:tcPr>
          <w:p w:rsidR="000B00FD" w:rsidRDefault="000B00FD" w:rsidP="007E639B">
            <w:pPr>
              <w:spacing w:before="80" w:after="80"/>
            </w:pPr>
            <w:r>
              <w:rPr>
                <w:noProof/>
              </w:rPr>
              <w:drawing>
                <wp:inline distT="0" distB="0" distL="0" distR="0" wp14:anchorId="4DDAB354" wp14:editId="5A1E807F">
                  <wp:extent cx="1104900" cy="289560"/>
                  <wp:effectExtent l="0" t="0" r="0" b="0"/>
                  <wp:docPr id="20785" name="Picture 20785"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perational\Resources\graphics_library\DoE_owned\general_graphics\Symbols_signs\talk icon _transparent.png"/>
                          <pic:cNvPicPr>
                            <a:picLocks noChangeAspect="1" noChangeArrowheads="1"/>
                          </pic:cNvPicPr>
                        </pic:nvPicPr>
                        <pic:blipFill rotWithShape="1">
                          <a:blip r:embed="rId29">
                            <a:extLst>
                              <a:ext uri="{28A0092B-C50C-407E-A947-70E740481C1C}">
                                <a14:useLocalDpi xmlns:a14="http://schemas.microsoft.com/office/drawing/2010/main"/>
                              </a:ext>
                            </a:extLst>
                          </a:blip>
                          <a:srcRect l="11043"/>
                          <a:stretch/>
                        </pic:blipFill>
                        <pic:spPr bwMode="auto">
                          <a:xfrm>
                            <a:off x="0" y="0"/>
                            <a:ext cx="1104900" cy="28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11" w:type="dxa"/>
            <w:gridSpan w:val="6"/>
            <w:tcBorders>
              <w:top w:val="single" w:sz="12" w:space="0" w:color="B31E8E"/>
              <w:left w:val="nil"/>
              <w:bottom w:val="single" w:sz="12" w:space="0" w:color="B31E8E"/>
              <w:right w:val="single" w:sz="12" w:space="0" w:color="B31E8E"/>
            </w:tcBorders>
            <w:vAlign w:val="center"/>
          </w:tcPr>
          <w:p w:rsidR="000B00FD" w:rsidRPr="000B00FD" w:rsidRDefault="000B00FD" w:rsidP="000B00FD">
            <w:pPr>
              <w:spacing w:before="80" w:after="80"/>
              <w:rPr>
                <w:sz w:val="26"/>
                <w:szCs w:val="26"/>
              </w:rPr>
            </w:pPr>
            <w:r w:rsidRPr="000B00FD">
              <w:rPr>
                <w:sz w:val="26"/>
                <w:szCs w:val="26"/>
              </w:rPr>
              <w:t>Open your computer search engine.</w:t>
            </w:r>
          </w:p>
          <w:p w:rsidR="000B00FD" w:rsidRDefault="000B00FD" w:rsidP="000B00FD">
            <w:pPr>
              <w:spacing w:before="80" w:after="80"/>
              <w:rPr>
                <w:sz w:val="26"/>
                <w:szCs w:val="26"/>
              </w:rPr>
            </w:pPr>
            <w:r w:rsidRPr="000B00FD">
              <w:rPr>
                <w:sz w:val="26"/>
                <w:szCs w:val="26"/>
              </w:rPr>
              <w:t xml:space="preserve">Type </w:t>
            </w:r>
            <w:r w:rsidRPr="000B00FD">
              <w:rPr>
                <w:i/>
                <w:sz w:val="26"/>
                <w:szCs w:val="26"/>
              </w:rPr>
              <w:t xml:space="preserve">lightbot.com/flash.html </w:t>
            </w:r>
            <w:r w:rsidRPr="000B00FD">
              <w:rPr>
                <w:sz w:val="26"/>
                <w:szCs w:val="26"/>
              </w:rPr>
              <w:t>into the search bar</w:t>
            </w:r>
            <w:r>
              <w:rPr>
                <w:sz w:val="26"/>
                <w:szCs w:val="26"/>
              </w:rPr>
              <w:t>.</w:t>
            </w:r>
          </w:p>
          <w:p w:rsidR="000B00FD" w:rsidRPr="000B00FD" w:rsidRDefault="000B00FD" w:rsidP="000B00FD">
            <w:pPr>
              <w:spacing w:before="80" w:after="80"/>
              <w:rPr>
                <w:sz w:val="26"/>
                <w:szCs w:val="26"/>
              </w:rPr>
            </w:pPr>
            <w:r>
              <w:rPr>
                <w:sz w:val="26"/>
                <w:szCs w:val="26"/>
              </w:rPr>
              <w:t>P</w:t>
            </w:r>
            <w:r w:rsidRPr="000B00FD">
              <w:rPr>
                <w:sz w:val="26"/>
                <w:szCs w:val="26"/>
              </w:rPr>
              <w:t xml:space="preserve">ress the </w:t>
            </w:r>
            <w:r w:rsidRPr="000B00FD">
              <w:rPr>
                <w:i/>
                <w:sz w:val="26"/>
                <w:szCs w:val="26"/>
              </w:rPr>
              <w:t xml:space="preserve">enter </w:t>
            </w:r>
            <w:r w:rsidRPr="000B00FD">
              <w:rPr>
                <w:sz w:val="26"/>
                <w:szCs w:val="26"/>
              </w:rPr>
              <w:t>key.</w:t>
            </w:r>
          </w:p>
          <w:p w:rsidR="000B00FD" w:rsidRPr="000B00FD" w:rsidRDefault="000B00FD" w:rsidP="000B00FD">
            <w:pPr>
              <w:rPr>
                <w:sz w:val="26"/>
                <w:szCs w:val="26"/>
              </w:rPr>
            </w:pPr>
            <w:r w:rsidRPr="000B00FD">
              <w:rPr>
                <w:sz w:val="26"/>
                <w:szCs w:val="26"/>
              </w:rPr>
              <w:t>NOTE: Adobe Flash Player may need to be run before the game opens.</w:t>
            </w:r>
          </w:p>
          <w:p w:rsidR="000B00FD" w:rsidRPr="00AE61A1" w:rsidRDefault="000B00FD" w:rsidP="000B00FD">
            <w:pPr>
              <w:spacing w:before="80" w:after="80"/>
            </w:pPr>
            <w:r w:rsidRPr="000B00FD">
              <w:rPr>
                <w:sz w:val="26"/>
                <w:szCs w:val="26"/>
              </w:rPr>
              <w:t xml:space="preserve">The </w:t>
            </w:r>
            <w:r w:rsidRPr="000B00FD">
              <w:rPr>
                <w:i/>
                <w:sz w:val="26"/>
                <w:szCs w:val="26"/>
              </w:rPr>
              <w:t xml:space="preserve">Lightbot </w:t>
            </w:r>
            <w:r w:rsidRPr="000B00FD">
              <w:rPr>
                <w:sz w:val="26"/>
                <w:szCs w:val="26"/>
              </w:rPr>
              <w:t>game will open.</w:t>
            </w:r>
          </w:p>
        </w:tc>
      </w:tr>
      <w:tr w:rsidR="000B00FD" w:rsidTr="000B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962" w:type="dxa"/>
            <w:gridSpan w:val="7"/>
            <w:tcBorders>
              <w:top w:val="single" w:sz="12" w:space="0" w:color="B31E8E"/>
              <w:left w:val="nil"/>
              <w:bottom w:val="single" w:sz="12" w:space="0" w:color="B31E8E"/>
              <w:right w:val="nil"/>
            </w:tcBorders>
            <w:vAlign w:val="center"/>
          </w:tcPr>
          <w:p w:rsidR="000B00FD" w:rsidRDefault="000B00FD" w:rsidP="00CB5A56">
            <w:pPr>
              <w:spacing w:before="80" w:after="80"/>
            </w:pPr>
            <w:r w:rsidRPr="00E077A7">
              <w:rPr>
                <w:rFonts w:cs="Arial"/>
                <w:noProof/>
              </w:rPr>
              <mc:AlternateContent>
                <mc:Choice Requires="wps">
                  <w:drawing>
                    <wp:anchor distT="0" distB="0" distL="114300" distR="114300" simplePos="0" relativeHeight="253359104" behindDoc="0" locked="0" layoutInCell="1" allowOverlap="1" wp14:anchorId="4D99FEDB" wp14:editId="27D303D5">
                      <wp:simplePos x="0" y="0"/>
                      <wp:positionH relativeFrom="column">
                        <wp:posOffset>792480</wp:posOffset>
                      </wp:positionH>
                      <wp:positionV relativeFrom="paragraph">
                        <wp:posOffset>50165</wp:posOffset>
                      </wp:positionV>
                      <wp:extent cx="5181600" cy="571500"/>
                      <wp:effectExtent l="438150" t="0" r="19050" b="19050"/>
                      <wp:wrapNone/>
                      <wp:docPr id="20509" name="Rounded Rectangular Callout 20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571500"/>
                              </a:xfrm>
                              <a:prstGeom prst="wedgeRoundRectCallout">
                                <a:avLst>
                                  <a:gd name="adj1" fmla="val -57617"/>
                                  <a:gd name="adj2" fmla="val -13910"/>
                                  <a:gd name="adj3" fmla="val 16667"/>
                                </a:avLst>
                              </a:prstGeom>
                              <a:noFill/>
                              <a:ln w="19050">
                                <a:solidFill>
                                  <a:srgbClr val="B31E8E"/>
                                </a:solidFill>
                                <a:miter lim="800000"/>
                                <a:headEnd/>
                                <a:tailEnd/>
                              </a:ln>
                            </wps:spPr>
                            <wps:txbx>
                              <w:txbxContent>
                                <w:p w:rsidR="0091685E" w:rsidRPr="000B00FD" w:rsidRDefault="0091685E" w:rsidP="000B00FD">
                                  <w:pPr>
                                    <w:spacing w:before="0" w:after="0"/>
                                    <w:rPr>
                                      <w:rFonts w:ascii="Helvetica" w:hAnsi="Helvetica" w:cs="Helvetica"/>
                                      <w:color w:val="000000"/>
                                      <w:sz w:val="26"/>
                                      <w:szCs w:val="26"/>
                                    </w:rPr>
                                  </w:pPr>
                                  <w:r>
                                    <w:rPr>
                                      <w:sz w:val="26"/>
                                      <w:szCs w:val="26"/>
                                    </w:rPr>
                                    <w:t>Now we can move on together. Follow these directions to open and try the first puzzle.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9FEDB" id="Rounded Rectangular Callout 20509" o:spid="_x0000_s1142" type="#_x0000_t62" style="position:absolute;margin-left:62.4pt;margin-top:3.95pt;width:408pt;height:4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smcQIAAMoEAAAOAAAAZHJzL2Uyb0RvYy54bWysVNtu2zAMfR+wfxD03tpKG+eCOkWXtsOA&#10;XYp2+wDFkm1tkuhJcpzu60fJbptub8P8YJDm7ZCH9MXlwWiyl84rsCVlpzkl0lYglG1K+u3r7cmS&#10;Eh+4FVyDlSV9lJ5ebt6+uRi6tZxBC1pIRzCJ9euhK2kbQrfOMl+10nB/Cp20aKzBGR5QdU0mHB8w&#10;u9HZLM+LbAAnOgeV9B6/Xo9Gukn561pW4UtdexmILiliC+nt0nsX39nmgq8bx7tWVRMM/g8oDFcW&#10;iz6nuuaBk96pv1IZVTnwUIfTCkwGda0qmXrAblj+RzcPLe9k6gWH47vnMfn/l7b6vL9zRImSzvJ5&#10;vqLEcoM03UNvhRTkHgfIbdNr7siWaw19IKMjDm7o/BrjH7o7F1v33UeofnhiYdtijLxyDoZWcoFw&#10;WRx09iogKh5DyW74BAJr8j5AmuGhdiYmxOmQQ6Lq8ZkqeQikwo9ztmRFjoxWaJsv2BzlWIKvn6I7&#10;58N7CYZEoaSDFI1MbcWepl5SOb7/6EPiTkzdc/GdUVIbjauw55qczBcFW0y7cuQ0e+XEzlbsaaGO&#10;nM6OnVhRFCkRAp3qovQENYKwcKu0TmupLRlwdCskJgH1oJWI1jRt1+y22hHEV9J3Z+xmeTMN4JWb&#10;UQHvSytT0mUen7GLSMuNFalM4EqPMkLRduIpUjNSHA67Q9oQxooYHYnbgXhE6hyMB4U/ABRacL8o&#10;GfCYSup/9txJSvQHi/Sv2Pl5vL6knM8XM1TcsWV3bOG2wlQlDZSM4jaMF9t3TjUtVmJpHhaucGVq&#10;FSLxL6gmBQ8m7cN03PEij/Xk9fIL2vwGAAD//wMAUEsDBBQABgAIAAAAIQAc4xnv3wAAAAgBAAAP&#10;AAAAZHJzL2Rvd25yZXYueG1sTI9LT8MwEITvSPwHa5G4UadV1EeIU5VKvEQvpIA4uvE2iRqvI9tt&#10;w79nOdHbzs5q9pt8OdhOnNCH1pGC8SgBgVQ501Kt4GP7eDcHEaImoztHqOAHAyyL66tcZ8ad6R1P&#10;ZawFh1DItIImxj6TMlQNWh1Grkdib++81ZGlr6Xx+szhtpOTJJlKq1viD43ucd1gdSiPVkE6XT+X&#10;T7N+eNm+br4/Vwe/efh6U+r2Zljdg4g4xP9j+MNndCiYaeeOZILoWE9SRo8KZgsQ7C/ShPWOB17I&#10;IpeXBYpfAAAA//8DAFBLAQItABQABgAIAAAAIQC2gziS/gAAAOEBAAATAAAAAAAAAAAAAAAAAAAA&#10;AABbQ29udGVudF9UeXBlc10ueG1sUEsBAi0AFAAGAAgAAAAhADj9If/WAAAAlAEAAAsAAAAAAAAA&#10;AAAAAAAALwEAAF9yZWxzLy5yZWxzUEsBAi0AFAAGAAgAAAAhAJIsayZxAgAAygQAAA4AAAAAAAAA&#10;AAAAAAAALgIAAGRycy9lMm9Eb2MueG1sUEsBAi0AFAAGAAgAAAAhABzjGe/fAAAACAEAAA8AAAAA&#10;AAAAAAAAAAAAywQAAGRycy9kb3ducmV2LnhtbFBLBQYAAAAABAAEAPMAAADXBQAAAAA=&#10;" adj="-1645,7795" filled="f" strokecolor="#b31e8e" strokeweight="1.5pt">
                      <v:textbox>
                        <w:txbxContent>
                          <w:p w:rsidR="0091685E" w:rsidRPr="000B00FD" w:rsidRDefault="0091685E" w:rsidP="000B00FD">
                            <w:pPr>
                              <w:spacing w:before="0" w:after="0"/>
                              <w:rPr>
                                <w:rFonts w:ascii="Helvetica" w:hAnsi="Helvetica" w:cs="Helvetica"/>
                                <w:color w:val="000000"/>
                                <w:sz w:val="26"/>
                                <w:szCs w:val="26"/>
                              </w:rPr>
                            </w:pPr>
                            <w:r>
                              <w:rPr>
                                <w:sz w:val="26"/>
                                <w:szCs w:val="26"/>
                              </w:rPr>
                              <w:t>Now we can move on together. Follow these directions to open and try the first puzzle.</w:t>
                            </w:r>
                          </w:p>
                        </w:txbxContent>
                      </v:textbox>
                    </v:shape>
                  </w:pict>
                </mc:Fallback>
              </mc:AlternateContent>
            </w:r>
            <w:r>
              <w:rPr>
                <w:noProof/>
              </w:rPr>
              <w:drawing>
                <wp:inline distT="0" distB="0" distL="0" distR="0" wp14:anchorId="6546C7E9" wp14:editId="67702510">
                  <wp:extent cx="350520" cy="647506"/>
                  <wp:effectExtent l="0" t="0" r="0" b="635"/>
                  <wp:docPr id="20502" name="Picture 20502"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352576" cy="651305"/>
                          </a:xfrm>
                          <a:prstGeom prst="rect">
                            <a:avLst/>
                          </a:prstGeom>
                          <a:noFill/>
                          <a:ln>
                            <a:noFill/>
                          </a:ln>
                        </pic:spPr>
                      </pic:pic>
                    </a:graphicData>
                  </a:graphic>
                </wp:inline>
              </w:drawing>
            </w:r>
          </w:p>
        </w:tc>
      </w:tr>
      <w:tr w:rsidR="000B00FD" w:rsidRPr="00C06F8A" w:rsidTr="000B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4"/>
        </w:trPr>
        <w:tc>
          <w:tcPr>
            <w:tcW w:w="2660" w:type="dxa"/>
            <w:gridSpan w:val="3"/>
            <w:tcBorders>
              <w:top w:val="single" w:sz="12" w:space="0" w:color="B31E8E"/>
              <w:left w:val="single" w:sz="12" w:space="0" w:color="B31E8E"/>
              <w:bottom w:val="single" w:sz="8" w:space="0" w:color="B31E8E"/>
              <w:right w:val="nil"/>
            </w:tcBorders>
            <w:vAlign w:val="center"/>
          </w:tcPr>
          <w:p w:rsidR="000B00FD" w:rsidRPr="00C06F8A" w:rsidRDefault="000B00FD" w:rsidP="00964116">
            <w:pPr>
              <w:spacing w:before="80" w:after="80"/>
              <w:jc w:val="center"/>
              <w:rPr>
                <w:noProof/>
                <w:sz w:val="26"/>
                <w:szCs w:val="26"/>
                <w:lang w:eastAsia="ja-JP"/>
              </w:rPr>
            </w:pPr>
            <w:r w:rsidRPr="00C06F8A">
              <w:rPr>
                <w:noProof/>
                <w:sz w:val="26"/>
                <w:szCs w:val="26"/>
              </w:rPr>
              <mc:AlternateContent>
                <mc:Choice Requires="wps">
                  <w:drawing>
                    <wp:anchor distT="0" distB="0" distL="114300" distR="114300" simplePos="0" relativeHeight="253362176" behindDoc="0" locked="0" layoutInCell="1" allowOverlap="1" wp14:anchorId="09EB0237" wp14:editId="17C0A46A">
                      <wp:simplePos x="0" y="0"/>
                      <wp:positionH relativeFrom="column">
                        <wp:posOffset>893445</wp:posOffset>
                      </wp:positionH>
                      <wp:positionV relativeFrom="paragraph">
                        <wp:posOffset>522605</wp:posOffset>
                      </wp:positionV>
                      <wp:extent cx="739140" cy="45720"/>
                      <wp:effectExtent l="38100" t="38100" r="22860" b="106680"/>
                      <wp:wrapNone/>
                      <wp:docPr id="20511" name="Straight Arrow Connector 20511"/>
                      <wp:cNvGraphicFramePr/>
                      <a:graphic xmlns:a="http://schemas.openxmlformats.org/drawingml/2006/main">
                        <a:graphicData uri="http://schemas.microsoft.com/office/word/2010/wordprocessingShape">
                          <wps:wsp>
                            <wps:cNvCnPr/>
                            <wps:spPr>
                              <a:xfrm flipH="1">
                                <a:off x="0" y="0"/>
                                <a:ext cx="739140" cy="457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CF61F" id="Straight Arrow Connector 20511" o:spid="_x0000_s1026" type="#_x0000_t32" style="position:absolute;margin-left:70.35pt;margin-top:41.15pt;width:58.2pt;height:3.6pt;flip:x;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GVAAIAAE8EAAAOAAAAZHJzL2Uyb0RvYy54bWysVMtu2zAQvBfoPxC815LcuGkEy0HhNO2h&#10;aIym/QCGIi0CfGHJWvLfd0nJcp2eGuRCiNyd2dnhUuvbwWhyEBCUsw2tFiUlwnLXKrtv6K+f9+8+&#10;UhIisy3TzoqGHkWgt5u3b9a9r8XSdU63AgiS2FD3vqFdjL4uisA7YVhYOC8sBqUDwyJuYV+0wHpk&#10;N7pYluWHonfQenBchICnd2OQbjK/lILHBymDiEQ3FLXFvEJen9JabNas3gPzneKTDPYCFYYpi0Vn&#10;qjsWGfkN6h8qozi44GRccGcKJ6XiIveA3VTls24eO+ZF7gXNCX62KbweLf9+2AFRbUOX5aqqKLHM&#10;4DU9RmBq30XyCcD1ZOusRSsdkDELXet9qBG8tTuYdsHvIFkwSDBEauW/4kBkU7BNMmTPj7PnYoiE&#10;4+H1+5vqCm+GY+hqdb3MV1KMLInNQ4hfhDMkfTQ0TMJmRWMFdvgWIupA4AmQwNqSHkXclKsyCwlO&#10;q/ZeaZ2CecbEVgM5MJyOOFRpGpDhIisypT/blsSjR19YsmNK0xazkw1j4/krHrUYC/8QEm3FBkeB&#10;z4oxzoWNp4LaYnaCSZQ2AyfJ6SWcVV4Cp/wEFXnY/wc8I3JlZ+MMNso6GA27rH72SI75JwfGvpMF&#10;T6495pHI1uDUZkunF5aexd/7DD//BzZ/AAAA//8DAFBLAwQUAAYACAAAACEAcA8fVdwAAAAJAQAA&#10;DwAAAGRycy9kb3ducmV2LnhtbEyPwU7DMAyG70i8Q2Qkbixdt9JSmk5oguOkMXiArDFNReNUTbp1&#10;b485bcff/vT7c7WZXS9OOIbOk4LlIgGB1HjTUavg++vjqQARoiaje0+o4IIBNvX9XaVL48/0iadD&#10;bAWXUCi1AhvjUEoZGotOh4UfkHj340enI8exlWbUZy53vUyT5Fk63RFfsHrArcXm9zA5Bet8JYvZ&#10;mnHKWrk1u26/e7/slXp8mN9eQUSc4xWGf31Wh5qdjn4iE0TPeZ3kjCoo0hUIBtIsX4I48uAlA1lX&#10;8vaD+g8AAP//AwBQSwECLQAUAAYACAAAACEAtoM4kv4AAADhAQAAEwAAAAAAAAAAAAAAAAAAAAAA&#10;W0NvbnRlbnRfVHlwZXNdLnhtbFBLAQItABQABgAIAAAAIQA4/SH/1gAAAJQBAAALAAAAAAAAAAAA&#10;AAAAAC8BAABfcmVscy8ucmVsc1BLAQItABQABgAIAAAAIQCmrMGVAAIAAE8EAAAOAAAAAAAAAAAA&#10;AAAAAC4CAABkcnMvZTJvRG9jLnhtbFBLAQItABQABgAIAAAAIQBwDx9V3AAAAAkBAAAPAAAAAAAA&#10;AAAAAAAAAFoEAABkcnMvZG93bnJldi54bWxQSwUGAAAAAAQABADzAAAAYwUAAAAA&#10;" strokecolor="black [3213]" strokeweight="1.5pt">
                      <v:stroke endarrow="open"/>
                    </v:shape>
                  </w:pict>
                </mc:Fallback>
              </mc:AlternateContent>
            </w:r>
            <w:r w:rsidRPr="00C06F8A">
              <w:rPr>
                <w:noProof/>
                <w:sz w:val="26"/>
                <w:szCs w:val="26"/>
              </w:rPr>
              <w:drawing>
                <wp:inline distT="0" distB="0" distL="0" distR="0" wp14:anchorId="54704555" wp14:editId="7220AB03">
                  <wp:extent cx="1177323" cy="792000"/>
                  <wp:effectExtent l="0" t="0" r="3810" b="8255"/>
                  <wp:docPr id="20876" name="Picture 20876" descr="C:\Users\E0321456\Desktop\Lightbot screen i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0321456\Desktop\Lightbot screen ipad.png"/>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a:off x="0" y="0"/>
                            <a:ext cx="1177323" cy="792000"/>
                          </a:xfrm>
                          <a:prstGeom prst="rect">
                            <a:avLst/>
                          </a:prstGeom>
                          <a:noFill/>
                          <a:ln>
                            <a:noFill/>
                          </a:ln>
                        </pic:spPr>
                      </pic:pic>
                    </a:graphicData>
                  </a:graphic>
                </wp:inline>
              </w:drawing>
            </w:r>
          </w:p>
        </w:tc>
        <w:tc>
          <w:tcPr>
            <w:tcW w:w="2218" w:type="dxa"/>
            <w:gridSpan w:val="2"/>
            <w:tcBorders>
              <w:top w:val="single" w:sz="12" w:space="0" w:color="B31E8E"/>
              <w:left w:val="nil"/>
              <w:bottom w:val="single" w:sz="8" w:space="0" w:color="B31E8E"/>
              <w:right w:val="single" w:sz="8" w:space="0" w:color="B31E8E"/>
            </w:tcBorders>
            <w:vAlign w:val="center"/>
          </w:tcPr>
          <w:p w:rsidR="000B00FD" w:rsidRPr="00C06F8A" w:rsidRDefault="000B00FD" w:rsidP="00964116">
            <w:pPr>
              <w:spacing w:before="80" w:after="80"/>
              <w:rPr>
                <w:noProof/>
                <w:sz w:val="26"/>
                <w:szCs w:val="26"/>
                <w:lang w:eastAsia="ja-JP"/>
              </w:rPr>
            </w:pPr>
            <w:r w:rsidRPr="00C06F8A">
              <w:rPr>
                <w:sz w:val="26"/>
                <w:szCs w:val="26"/>
              </w:rPr>
              <w:t>Select the green arrow.</w:t>
            </w:r>
          </w:p>
        </w:tc>
        <w:tc>
          <w:tcPr>
            <w:tcW w:w="2885" w:type="dxa"/>
            <w:tcBorders>
              <w:top w:val="single" w:sz="12" w:space="0" w:color="B31E8E"/>
              <w:left w:val="single" w:sz="8" w:space="0" w:color="B31E8E"/>
              <w:bottom w:val="single" w:sz="8" w:space="0" w:color="B31E8E"/>
              <w:right w:val="nil"/>
            </w:tcBorders>
            <w:vAlign w:val="center"/>
          </w:tcPr>
          <w:p w:rsidR="000B00FD" w:rsidRPr="00C06F8A" w:rsidRDefault="000B00FD" w:rsidP="00964116">
            <w:pPr>
              <w:spacing w:before="80" w:after="80"/>
              <w:jc w:val="center"/>
              <w:rPr>
                <w:sz w:val="26"/>
                <w:szCs w:val="26"/>
              </w:rPr>
            </w:pPr>
            <w:r w:rsidRPr="00C06F8A">
              <w:rPr>
                <w:noProof/>
                <w:sz w:val="26"/>
                <w:szCs w:val="26"/>
              </w:rPr>
              <mc:AlternateContent>
                <mc:Choice Requires="wps">
                  <w:drawing>
                    <wp:anchor distT="0" distB="0" distL="114300" distR="114300" simplePos="0" relativeHeight="253363200" behindDoc="0" locked="0" layoutInCell="1" allowOverlap="1" wp14:anchorId="6A4D89D3" wp14:editId="3BAD4788">
                      <wp:simplePos x="0" y="0"/>
                      <wp:positionH relativeFrom="column">
                        <wp:posOffset>913130</wp:posOffset>
                      </wp:positionH>
                      <wp:positionV relativeFrom="paragraph">
                        <wp:posOffset>522605</wp:posOffset>
                      </wp:positionV>
                      <wp:extent cx="853440" cy="22860"/>
                      <wp:effectExtent l="38100" t="76200" r="0" b="91440"/>
                      <wp:wrapNone/>
                      <wp:docPr id="20566" name="Straight Arrow Connector 20566"/>
                      <wp:cNvGraphicFramePr/>
                      <a:graphic xmlns:a="http://schemas.openxmlformats.org/drawingml/2006/main">
                        <a:graphicData uri="http://schemas.microsoft.com/office/word/2010/wordprocessingShape">
                          <wps:wsp>
                            <wps:cNvCnPr/>
                            <wps:spPr>
                              <a:xfrm flipH="1" flipV="1">
                                <a:off x="0" y="0"/>
                                <a:ext cx="853440" cy="228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BE9C9" id="Straight Arrow Connector 20566" o:spid="_x0000_s1026" type="#_x0000_t32" style="position:absolute;margin-left:71.9pt;margin-top:41.15pt;width:67.2pt;height:1.8pt;flip:x y;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p+BAIAAFkEAAAOAAAAZHJzL2Uyb0RvYy54bWysVE2P0zAQvSPxHyzfadKyrUrUdIW6LBwQ&#10;VLvA3evYjSV/aWya5t8zdtKULidWe7HszLw3b57H2dyejCZHAUE5W9P5rKREWO4aZQ81/fnj/t2a&#10;khCZbZh2VtS0F4Hebt++2XS+EgvXOt0IIEhiQ9X5mrYx+qooAm+FYWHmvLAYlA4Mi3iEQ9EA65Dd&#10;6GJRlquic9B4cFyEgF/vhiDdZn4pBY/fpQwiEl1T1BbzCnl9Smux3bDqAMy3io8y2AtUGKYsFp2o&#10;7lhk5Deof6iM4uCCk3HGnSmclIqL3AN2My+fdfPYMi9yL2hO8JNN4fVo+bfjHohqarool6sVJZYZ&#10;vKbHCEwd2kg+AriO7Jy1aKUDMmSha50PFYJ3dg/jKfg9JAtOEgyRWvkvOBA0736lXYphw+SU3e8n&#10;98UpEo4f18v3Nzd4RxxDi8V6lS+nGPgS1kOIn4UzJG1qGkaJk7ahAjt+DREVIfAMSGBtSYciPpTL&#10;MgsJTqvmXmmdgnnaxE4DOTKck3iap7lAhqusyJT+ZBsSe48OsWTMmKYtZidDBgvyLvZaDIUfhESD&#10;scFB4LNijHNh47mgtpidYBKlTcBRcnoTF5XXwDE/QUUe+/8BT4hc2dk4gY2yDgbDrqtfPJJD/tmB&#10;oe9kwZNr+jwc2Rqc32zp+NbSA/n7nOGXP8L2DwAAAP//AwBQSwMEFAAGAAgAAAAhAMcQxfXgAAAA&#10;CQEAAA8AAABkcnMvZG93bnJldi54bWxMj81OwzAQhO9IvIO1SFyq1mnKTxriVBHQXiiHtjyAEy9J&#10;RLyOYjcNb89yguPsjGa+zTaT7cSIg28dKVguIhBIlTMt1Qo+Ttt5AsIHTUZ3jlDBN3rY5NdXmU6N&#10;u9ABx2OoBZeQT7WCJoQ+ldJXDVrtF65HYu/TDVYHlkMtzaAvXG47GUfRg7S6JV5odI/PDVZfx7NV&#10;sH5937ntW7F82ft9NYvHYnYqC6Vub6biCUTAKfyF4Ref0SFnptKdyXjRsb5bMXpQkMQrEByIH5MY&#10;RMmH+zXIPJP/P8h/AAAA//8DAFBLAQItABQABgAIAAAAIQC2gziS/gAAAOEBAAATAAAAAAAAAAAA&#10;AAAAAAAAAABbQ29udGVudF9UeXBlc10ueG1sUEsBAi0AFAAGAAgAAAAhADj9If/WAAAAlAEAAAsA&#10;AAAAAAAAAAAAAAAALwEAAF9yZWxzLy5yZWxzUEsBAi0AFAAGAAgAAAAhAPKyen4EAgAAWQQAAA4A&#10;AAAAAAAAAAAAAAAALgIAAGRycy9lMm9Eb2MueG1sUEsBAi0AFAAGAAgAAAAhAMcQxfXgAAAACQEA&#10;AA8AAAAAAAAAAAAAAAAAXgQAAGRycy9kb3ducmV2LnhtbFBLBQYAAAAABAAEAPMAAABrBQAAAAA=&#10;" strokecolor="black [3213]" strokeweight="1.5pt">
                      <v:stroke endarrow="open"/>
                    </v:shape>
                  </w:pict>
                </mc:Fallback>
              </mc:AlternateContent>
            </w:r>
            <w:r w:rsidRPr="00C06F8A">
              <w:rPr>
                <w:noProof/>
                <w:sz w:val="26"/>
                <w:szCs w:val="26"/>
              </w:rPr>
              <w:drawing>
                <wp:inline distT="0" distB="0" distL="0" distR="0" wp14:anchorId="019E0B1F" wp14:editId="271D4827">
                  <wp:extent cx="1179718" cy="792000"/>
                  <wp:effectExtent l="0" t="0" r="1905" b="8255"/>
                  <wp:docPr id="20900" name="Picture 20900" descr="C:\Users\E0321456\Desktop\lightbot screen ba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0321456\Desktop\lightbot screen basics.PNG"/>
                          <pic:cNvPicPr>
                            <a:picLocks noChangeAspect="1" noChangeArrowheads="1"/>
                          </pic:cNvPicPr>
                        </pic:nvPicPr>
                        <pic:blipFill>
                          <a:blip r:embed="rId149" cstate="print">
                            <a:extLst>
                              <a:ext uri="{28A0092B-C50C-407E-A947-70E740481C1C}">
                                <a14:useLocalDpi xmlns:a14="http://schemas.microsoft.com/office/drawing/2010/main"/>
                              </a:ext>
                            </a:extLst>
                          </a:blip>
                          <a:srcRect/>
                          <a:stretch>
                            <a:fillRect/>
                          </a:stretch>
                        </pic:blipFill>
                        <pic:spPr bwMode="auto">
                          <a:xfrm>
                            <a:off x="0" y="0"/>
                            <a:ext cx="1179718" cy="792000"/>
                          </a:xfrm>
                          <a:prstGeom prst="rect">
                            <a:avLst/>
                          </a:prstGeom>
                          <a:noFill/>
                          <a:ln>
                            <a:noFill/>
                          </a:ln>
                        </pic:spPr>
                      </pic:pic>
                    </a:graphicData>
                  </a:graphic>
                </wp:inline>
              </w:drawing>
            </w:r>
          </w:p>
        </w:tc>
        <w:tc>
          <w:tcPr>
            <w:tcW w:w="2199" w:type="dxa"/>
            <w:tcBorders>
              <w:top w:val="single" w:sz="12" w:space="0" w:color="B31E8E"/>
              <w:left w:val="nil"/>
              <w:bottom w:val="single" w:sz="8" w:space="0" w:color="B31E8E"/>
              <w:right w:val="single" w:sz="12" w:space="0" w:color="B31E8E"/>
            </w:tcBorders>
            <w:vAlign w:val="center"/>
          </w:tcPr>
          <w:p w:rsidR="000B00FD" w:rsidRPr="00C06F8A" w:rsidRDefault="000B00FD" w:rsidP="00964116">
            <w:pPr>
              <w:spacing w:before="80" w:after="80"/>
              <w:rPr>
                <w:sz w:val="26"/>
                <w:szCs w:val="26"/>
              </w:rPr>
            </w:pPr>
            <w:r w:rsidRPr="00C06F8A">
              <w:rPr>
                <w:sz w:val="26"/>
                <w:szCs w:val="26"/>
              </w:rPr>
              <w:t xml:space="preserve">Select the </w:t>
            </w:r>
            <w:r w:rsidRPr="00C06F8A">
              <w:rPr>
                <w:i/>
                <w:sz w:val="26"/>
                <w:szCs w:val="26"/>
              </w:rPr>
              <w:t>Lightbot</w:t>
            </w:r>
            <w:r w:rsidRPr="00C06F8A">
              <w:rPr>
                <w:sz w:val="26"/>
                <w:szCs w:val="26"/>
              </w:rPr>
              <w:t xml:space="preserve"> icon.</w:t>
            </w:r>
          </w:p>
        </w:tc>
      </w:tr>
      <w:tr w:rsidR="000B00FD" w:rsidRPr="00C06F8A" w:rsidTr="000B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2660" w:type="dxa"/>
            <w:gridSpan w:val="3"/>
            <w:tcBorders>
              <w:top w:val="single" w:sz="8" w:space="0" w:color="B31E8E"/>
              <w:left w:val="single" w:sz="12" w:space="0" w:color="B31E8E"/>
              <w:bottom w:val="single" w:sz="8" w:space="0" w:color="B31E8E"/>
              <w:right w:val="nil"/>
            </w:tcBorders>
            <w:vAlign w:val="center"/>
          </w:tcPr>
          <w:p w:rsidR="000B00FD" w:rsidRPr="00C06F8A" w:rsidRDefault="000B00FD" w:rsidP="00964116">
            <w:pPr>
              <w:spacing w:before="80" w:after="80"/>
              <w:jc w:val="center"/>
              <w:rPr>
                <w:noProof/>
                <w:sz w:val="26"/>
                <w:szCs w:val="26"/>
                <w:lang w:eastAsia="ja-JP"/>
              </w:rPr>
            </w:pPr>
            <w:r w:rsidRPr="00C06F8A">
              <w:rPr>
                <w:noProof/>
                <w:sz w:val="26"/>
                <w:szCs w:val="26"/>
              </w:rPr>
              <mc:AlternateContent>
                <mc:Choice Requires="wps">
                  <w:drawing>
                    <wp:anchor distT="0" distB="0" distL="114300" distR="114300" simplePos="0" relativeHeight="253364224" behindDoc="0" locked="0" layoutInCell="1" allowOverlap="1" wp14:anchorId="6B82BDD4" wp14:editId="11B94E60">
                      <wp:simplePos x="0" y="0"/>
                      <wp:positionH relativeFrom="column">
                        <wp:posOffset>575310</wp:posOffset>
                      </wp:positionH>
                      <wp:positionV relativeFrom="paragraph">
                        <wp:posOffset>101600</wp:posOffset>
                      </wp:positionV>
                      <wp:extent cx="1112520" cy="213360"/>
                      <wp:effectExtent l="38100" t="0" r="11430" b="91440"/>
                      <wp:wrapNone/>
                      <wp:docPr id="2031" name="Straight Arrow Connector 2031"/>
                      <wp:cNvGraphicFramePr/>
                      <a:graphic xmlns:a="http://schemas.openxmlformats.org/drawingml/2006/main">
                        <a:graphicData uri="http://schemas.microsoft.com/office/word/2010/wordprocessingShape">
                          <wps:wsp>
                            <wps:cNvCnPr/>
                            <wps:spPr>
                              <a:xfrm flipH="1">
                                <a:off x="0" y="0"/>
                                <a:ext cx="1112520" cy="2133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DC6B2" id="Straight Arrow Connector 2031" o:spid="_x0000_s1026" type="#_x0000_t32" style="position:absolute;margin-left:45.3pt;margin-top:8pt;width:87.6pt;height:16.8pt;flip:x;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K+wEAAE8EAAAOAAAAZHJzL2Uyb0RvYy54bWysVNuO0zAQfUfiHyy/01yqXUHUdIW6LDwg&#10;qFj4AK9jN5Z809g0yd8zdtKUm5BAvFi2Z86ZM8eT7O5Go8lZQFDOtrTalJQIy12n7KmlXz4/vHhJ&#10;SYjMdkw7K1o6iUDv9s+f7QbfiNr1TncCCJLY0Ay+pX2MvimKwHthWNg4LywGpQPDIh7hVHTABmQ3&#10;uqjL8rYYHHQeHBch4O39HKT7zC+l4PGjlEFEoluK2mJeIa9PaS32O9acgPle8UUG+wcVhimLRVeq&#10;exYZ+QrqFyqjOLjgZNxwZwonpeIi94DdVOVP3Tz2zIvcC5oT/GpT+H+0/MP5CER1La3LbUWJZQZf&#10;6TECU6c+ktcAbiAHZy066YDkJPRs8KFB6MEeYTkFf4RkwCjBEKmVf4fjkC3BJsmYHZ9Wx8UYCcfL&#10;qqrqmxofhmOsrrbb2/wkxcyT+DyE+FY4Q9KmpWFRtkqaa7Dz+xBRCQIvgATWlgxY5FV5U2YpwWnV&#10;PSitUzDPmDhoIGeG0xHHKk0DMvyQFZnSb2xH4uTRGJb8WNK0xexkxNx63sVJi7nwJyHR1tTiXDkN&#10;9LUY41zYeCmoLWYnmERpK3CR/Cfgkp+gIg/734BXRK7sbFzBRlkHv5N99UjO+RcH5r6TBU+um/JQ&#10;ZGtwarOlyxeWPovvzxl+/Q/svwEAAP//AwBQSwMEFAAGAAgAAAAhAKplTmjbAAAACAEAAA8AAABk&#10;cnMvZG93bnJldi54bWxMj8FOwzAQRO9I/IO1SNyoQ6GmTeNUqIJjpVL4ADfexhHxOrKdNv17lhMc&#10;d2Y0O6/aTL4XZ4ypC6ThcVaAQGqC7ajV8PX5/rAEkbIha/pAqOGKCTb17U1lShsu9IHnQ24Fl1Aq&#10;jQaX81BKmRqH3qRZGJDYO4XoTeYzttJGc+Fy38t5USjpTUf8wZkBtw6b78PoNTy/PMnl5GwcF63c&#10;2l23371d91rf302vaxAZp/wXht/5PB1q3nQMI9kkeg2rQnGSdcVI7M/VglGOXL5SIOtK/geofwAA&#10;AP//AwBQSwECLQAUAAYACAAAACEAtoM4kv4AAADhAQAAEwAAAAAAAAAAAAAAAAAAAAAAW0NvbnRl&#10;bnRfVHlwZXNdLnhtbFBLAQItABQABgAIAAAAIQA4/SH/1gAAAJQBAAALAAAAAAAAAAAAAAAAAC8B&#10;AABfcmVscy8ucmVsc1BLAQItABQABgAIAAAAIQBh+QdK+wEAAE8EAAAOAAAAAAAAAAAAAAAAAC4C&#10;AABkcnMvZTJvRG9jLnhtbFBLAQItABQABgAIAAAAIQCqZU5o2wAAAAgBAAAPAAAAAAAAAAAAAAAA&#10;AFUEAABkcnMvZG93bnJldi54bWxQSwUGAAAAAAQABADzAAAAXQUAAAAA&#10;" strokecolor="black [3213]" strokeweight="1.5pt">
                      <v:stroke endarrow="open"/>
                    </v:shape>
                  </w:pict>
                </mc:Fallback>
              </mc:AlternateContent>
            </w:r>
            <w:r w:rsidRPr="00C06F8A">
              <w:rPr>
                <w:noProof/>
                <w:sz w:val="26"/>
                <w:szCs w:val="26"/>
              </w:rPr>
              <w:drawing>
                <wp:inline distT="0" distB="0" distL="0" distR="0" wp14:anchorId="0D0082FC" wp14:editId="67ADA34F">
                  <wp:extent cx="1233344" cy="828000"/>
                  <wp:effectExtent l="0" t="0" r="5080" b="0"/>
                  <wp:docPr id="20902" name="Picture 20902" descr="C:\Users\E0321456\Desktop\Lightbot lev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0321456\Desktop\Lightbot level 1.PNG"/>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bwMode="auto">
                          <a:xfrm>
                            <a:off x="0" y="0"/>
                            <a:ext cx="1233344" cy="828000"/>
                          </a:xfrm>
                          <a:prstGeom prst="rect">
                            <a:avLst/>
                          </a:prstGeom>
                          <a:noFill/>
                          <a:ln>
                            <a:noFill/>
                          </a:ln>
                        </pic:spPr>
                      </pic:pic>
                    </a:graphicData>
                  </a:graphic>
                </wp:inline>
              </w:drawing>
            </w:r>
          </w:p>
        </w:tc>
        <w:tc>
          <w:tcPr>
            <w:tcW w:w="5103" w:type="dxa"/>
            <w:gridSpan w:val="3"/>
            <w:tcBorders>
              <w:top w:val="single" w:sz="8" w:space="0" w:color="B31E8E"/>
              <w:left w:val="nil"/>
              <w:bottom w:val="single" w:sz="8" w:space="0" w:color="B31E8E"/>
              <w:right w:val="nil"/>
            </w:tcBorders>
            <w:vAlign w:val="center"/>
          </w:tcPr>
          <w:p w:rsidR="000B00FD" w:rsidRPr="00C06F8A" w:rsidRDefault="000B00FD" w:rsidP="00964116">
            <w:pPr>
              <w:spacing w:before="80" w:after="80"/>
              <w:rPr>
                <w:sz w:val="26"/>
                <w:szCs w:val="26"/>
              </w:rPr>
            </w:pPr>
            <w:r w:rsidRPr="00C06F8A">
              <w:rPr>
                <w:sz w:val="26"/>
                <w:szCs w:val="26"/>
              </w:rPr>
              <w:t>Select puzzle 1 and read the pop up box.</w:t>
            </w:r>
          </w:p>
          <w:p w:rsidR="000B00FD" w:rsidRPr="00C06F8A" w:rsidRDefault="000B00FD" w:rsidP="00964116">
            <w:pPr>
              <w:spacing w:before="80" w:after="80"/>
              <w:rPr>
                <w:sz w:val="26"/>
                <w:szCs w:val="26"/>
              </w:rPr>
            </w:pPr>
            <w:r w:rsidRPr="00C06F8A">
              <w:rPr>
                <w:noProof/>
                <w:sz w:val="26"/>
                <w:szCs w:val="26"/>
              </w:rPr>
              <mc:AlternateContent>
                <mc:Choice Requires="wps">
                  <w:drawing>
                    <wp:anchor distT="0" distB="0" distL="114300" distR="114300" simplePos="0" relativeHeight="253365248" behindDoc="0" locked="0" layoutInCell="1" allowOverlap="1" wp14:anchorId="0B5EFC86" wp14:editId="560A4698">
                      <wp:simplePos x="0" y="0"/>
                      <wp:positionH relativeFrom="column">
                        <wp:posOffset>2560320</wp:posOffset>
                      </wp:positionH>
                      <wp:positionV relativeFrom="paragraph">
                        <wp:posOffset>93980</wp:posOffset>
                      </wp:positionV>
                      <wp:extent cx="807720" cy="129540"/>
                      <wp:effectExtent l="0" t="76200" r="0" b="22860"/>
                      <wp:wrapNone/>
                      <wp:docPr id="20826" name="Straight Arrow Connector 20826"/>
                      <wp:cNvGraphicFramePr/>
                      <a:graphic xmlns:a="http://schemas.openxmlformats.org/drawingml/2006/main">
                        <a:graphicData uri="http://schemas.microsoft.com/office/word/2010/wordprocessingShape">
                          <wps:wsp>
                            <wps:cNvCnPr/>
                            <wps:spPr>
                              <a:xfrm flipV="1">
                                <a:off x="0" y="0"/>
                                <a:ext cx="807720" cy="129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3D4EB" id="Straight Arrow Connector 20826" o:spid="_x0000_s1026" type="#_x0000_t32" style="position:absolute;margin-left:201.6pt;margin-top:7.4pt;width:63.6pt;height:10.2pt;flip:y;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7rAAIAAFAEAAAOAAAAZHJzL2Uyb0RvYy54bWysVMtu2zAQvBfoPxC815KFJnEEy0HhNL0U&#10;rZG0uTMUaRHgC0vWkv++S0qW6/TUoBdC5O7Mzg6XWt8NRpODgKCcbehyUVIiLHetsvuG/vzx8GFF&#10;SYjMtkw7Kxp6FIHebd6/W/e+FpXrnG4FECSxoe59Q7sYfV0UgXfCsLBwXlgMSgeGRdzCvmiB9chu&#10;dFGV5XXRO2g9OC5CwNP7MUg3mV9KweN3KYOIRDcUtcW8Ql5f0lps1qzeA/Od4pMM9gYVhimLRWeq&#10;exYZ+QXqLyqjOLjgZFxwZwonpeIi94DdLMtX3Tx1zIvcC5oT/GxT+H+0/NthB0S1Da3KVXVNiWUG&#10;r+kpAlP7LpJPAK4nW2ctWumAjFnoWu9DjeCt3cG0C34HyYJBgiFSK/+MA5FNwTbJkD0/zp6LIRKO&#10;h6vy5qbCm+EYWla3Vx/znRQjTaLzEOIX4QxJHw0Nk7JZ0liCHb6GiEIQeAIksLakR97b8qrMSoLT&#10;qn1QWqdgHjKx1UAODMcjDss0DshwkRWZ0p9tS+LRozEs+TGlaYvZyYex8/wVj1qMhR+FRF+xw1Hg&#10;q2KMc2HjqaC2mJ1gEqXNwElyegpnlZfAKT9BRZ72fwHPiFzZ2TiDjbIORsMuq589kmP+yYGx72TB&#10;i2uPeSayNTi22dLpiaV38ec+w88/gs1vAAAA//8DAFBLAwQUAAYACAAAACEAFZTvqdwAAAAJAQAA&#10;DwAAAGRycy9kb3ducmV2LnhtbEyPy07DMBBF90j8gzVI7KhNHlCFOBWqYFmptHyAGw9xRDyOYqdN&#10;/55hBcvRvTpzbr1Z/CDOOMU+kIbHlQKB1AbbU6fh8/j+sAYRkyFrhkCo4YoRNs3tTW0qGy70gedD&#10;6gRDKFZGg0tprKSMrUNv4iqMSJx9hcmbxOfUSTuZC8P9IDOlnqQ3PfEHZ0bcOmy/D7PXUDzncr04&#10;O81lJ7d21+93b9e91vd3y+sLiIRL+ivDrz6rQ8NOpzCTjWJghsozrnJQ8AQulLkqQJw05GUGsqnl&#10;/wXNDwAAAP//AwBQSwECLQAUAAYACAAAACEAtoM4kv4AAADhAQAAEwAAAAAAAAAAAAAAAAAAAAAA&#10;W0NvbnRlbnRfVHlwZXNdLnhtbFBLAQItABQABgAIAAAAIQA4/SH/1gAAAJQBAAALAAAAAAAAAAAA&#10;AAAAAC8BAABfcmVscy8ucmVsc1BLAQItABQABgAIAAAAIQCeGM7rAAIAAFAEAAAOAAAAAAAAAAAA&#10;AAAAAC4CAABkcnMvZTJvRG9jLnhtbFBLAQItABQABgAIAAAAIQAVlO+p3AAAAAkBAAAPAAAAAAAA&#10;AAAAAAAAAFoEAABkcnMvZG93bnJldi54bWxQSwUGAAAAAAQABADzAAAAYwUAAAAA&#10;" strokecolor="black [3213]" strokeweight="1.5pt">
                      <v:stroke endarrow="open"/>
                    </v:shape>
                  </w:pict>
                </mc:Fallback>
              </mc:AlternateContent>
            </w:r>
            <w:r w:rsidRPr="00C06F8A">
              <w:rPr>
                <w:sz w:val="26"/>
                <w:szCs w:val="26"/>
              </w:rPr>
              <w:t xml:space="preserve">The first task needs </w:t>
            </w:r>
            <w:r>
              <w:rPr>
                <w:sz w:val="26"/>
                <w:szCs w:val="26"/>
              </w:rPr>
              <w:t xml:space="preserve">3 </w:t>
            </w:r>
            <w:r w:rsidRPr="00C06F8A">
              <w:rPr>
                <w:sz w:val="26"/>
                <w:szCs w:val="26"/>
              </w:rPr>
              <w:t>commands to complete it.</w:t>
            </w:r>
            <w:r w:rsidRPr="00C06F8A">
              <w:rPr>
                <w:noProof/>
                <w:sz w:val="26"/>
                <w:szCs w:val="26"/>
                <w:lang w:eastAsia="ja-JP"/>
              </w:rPr>
              <w:t xml:space="preserve"> </w:t>
            </w:r>
          </w:p>
          <w:p w:rsidR="000B00FD" w:rsidRPr="00C06F8A" w:rsidRDefault="000B00FD" w:rsidP="00964116">
            <w:pPr>
              <w:spacing w:before="80" w:after="80"/>
              <w:rPr>
                <w:noProof/>
                <w:sz w:val="26"/>
                <w:szCs w:val="26"/>
                <w:lang w:eastAsia="ja-JP"/>
              </w:rPr>
            </w:pPr>
            <w:r w:rsidRPr="00C06F8A">
              <w:rPr>
                <w:noProof/>
                <w:sz w:val="26"/>
                <w:szCs w:val="26"/>
              </w:rPr>
              <mc:AlternateContent>
                <mc:Choice Requires="wps">
                  <w:drawing>
                    <wp:anchor distT="0" distB="0" distL="114300" distR="114300" simplePos="0" relativeHeight="253366272" behindDoc="0" locked="0" layoutInCell="1" allowOverlap="1" wp14:anchorId="63430B9C" wp14:editId="1E214A13">
                      <wp:simplePos x="0" y="0"/>
                      <wp:positionH relativeFrom="column">
                        <wp:posOffset>2141220</wp:posOffset>
                      </wp:positionH>
                      <wp:positionV relativeFrom="paragraph">
                        <wp:posOffset>-6985</wp:posOffset>
                      </wp:positionV>
                      <wp:extent cx="1775460" cy="91440"/>
                      <wp:effectExtent l="0" t="76200" r="0" b="22860"/>
                      <wp:wrapNone/>
                      <wp:docPr id="2189" name="Straight Arrow Connector 2189"/>
                      <wp:cNvGraphicFramePr/>
                      <a:graphic xmlns:a="http://schemas.openxmlformats.org/drawingml/2006/main">
                        <a:graphicData uri="http://schemas.microsoft.com/office/word/2010/wordprocessingShape">
                          <wps:wsp>
                            <wps:cNvCnPr/>
                            <wps:spPr>
                              <a:xfrm flipV="1">
                                <a:off x="0" y="0"/>
                                <a:ext cx="1775460" cy="914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08D48" id="Straight Arrow Connector 2189" o:spid="_x0000_s1026" type="#_x0000_t32" style="position:absolute;margin-left:168.6pt;margin-top:-.55pt;width:139.8pt;height:7.2pt;flip:y;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to/AEAAE4EAAAOAAAAZHJzL2Uyb0RvYy54bWysVNuO0zAQfUfiHyy/0yRV99Ko6Qp1WV4Q&#10;VCy7717Hbiz5prFp0r9n7KQpNyGBeLFsz5wzZ44n2dwNRpOjgKCcbWi1KCkRlrtW2UNDn748vLml&#10;JERmW6adFQ09iUDvtq9fbXpfi6XrnG4FECSxoe59Q7sYfV0UgXfCsLBwXlgMSgeGRTzCoWiB9chu&#10;dLEsy+uid9B6cFyEgLf3Y5BuM7+UgsdPUgYRiW4oaot5hby+pLXYblh9AOY7xScZ7B9UGKYsFp2p&#10;7llk5CuoX6iM4uCCk3HBnSmclIqL3AN2U5U/dfPYMS9yL2hO8LNN4f/R8o/HPRDVNnRZ3a4psczg&#10;Kz1GYOrQRfIWwPVk56xFJx2QnISe9T7UCN3ZPUyn4PeQDBgkGCK18s84DtkSbJIM2fHT7LgYIuF4&#10;Wd3cXK2u8WE4xtbVapVfpBhpEp2HEN8LZ0jaNDRMwmZFYwl2/BAiCkHgGZDA2pIea6zLqzIrCU6r&#10;9kFpnYJ5xMROAzkyHI44VGkYkOGHrMiUfmdbEk8efWHJjilNW8xOPoyd5108aTEW/iwkupo6HCun&#10;eb4UY5wLG88FtcXsBJMobQZOkv8EnPITVORZ/xvwjMiVnY0z2Cjr4HeyLx7JMf/swNh3suDFtac8&#10;E9kaHNps6fSBpa/i+3OGX34D228AAAD//wMAUEsDBBQABgAIAAAAIQCjTaTO3AAAAAkBAAAPAAAA&#10;ZHJzL2Rvd25yZXYueG1sTI9BTsMwEEX3SNzBGiR2rZMa0irEqVAFy0ql5QBuPMQR8TiKnTa9PcMK&#10;lqN5+v/9ajv7XlxwjF0gDfkyA4HUBNtRq+Hz9L7YgIjJkDV9INRwwwjb+v6uMqUNV/rAyzG1gkMo&#10;lkaDS2kopYyNQ2/iMgxI/PsKozeJz7GVdjRXDve9XGVZIb3piBucGXDnsPk+Tl7D01rJzezsOD23&#10;cmf33WH/djto/fgwv76ASDinPxh+9VkdanY6h4lsFL0GpdYrRjUs8hwEA0Ve8JYzk0qBrCv5f0H9&#10;AwAA//8DAFBLAQItABQABgAIAAAAIQC2gziS/gAAAOEBAAATAAAAAAAAAAAAAAAAAAAAAABbQ29u&#10;dGVudF9UeXBlc10ueG1sUEsBAi0AFAAGAAgAAAAhADj9If/WAAAAlAEAAAsAAAAAAAAAAAAAAAAA&#10;LwEAAF9yZWxzLy5yZWxzUEsBAi0AFAAGAAgAAAAhAGsYK2j8AQAATgQAAA4AAAAAAAAAAAAAAAAA&#10;LgIAAGRycy9lMm9Eb2MueG1sUEsBAi0AFAAGAAgAAAAhAKNNpM7cAAAACQEAAA8AAAAAAAAAAAAA&#10;AAAAVgQAAGRycy9kb3ducmV2LnhtbFBLBQYAAAAABAAEAPMAAABfBQAAAAA=&#10;" strokecolor="black [3213]" strokeweight="1.5pt">
                      <v:stroke endarrow="open"/>
                    </v:shape>
                  </w:pict>
                </mc:Fallback>
              </mc:AlternateContent>
            </w:r>
            <w:r w:rsidRPr="00C06F8A">
              <w:rPr>
                <w:sz w:val="26"/>
                <w:szCs w:val="26"/>
              </w:rPr>
              <w:t>Select the arrow to continue.</w:t>
            </w:r>
          </w:p>
        </w:tc>
        <w:tc>
          <w:tcPr>
            <w:tcW w:w="2199" w:type="dxa"/>
            <w:tcBorders>
              <w:top w:val="single" w:sz="8" w:space="0" w:color="B31E8E"/>
              <w:left w:val="nil"/>
              <w:bottom w:val="single" w:sz="8" w:space="0" w:color="B31E8E"/>
              <w:right w:val="single" w:sz="12" w:space="0" w:color="B31E8E"/>
            </w:tcBorders>
            <w:vAlign w:val="center"/>
          </w:tcPr>
          <w:p w:rsidR="000B00FD" w:rsidRPr="00C06F8A" w:rsidRDefault="000B00FD" w:rsidP="00964116">
            <w:pPr>
              <w:spacing w:before="80" w:after="80"/>
              <w:rPr>
                <w:sz w:val="26"/>
                <w:szCs w:val="26"/>
              </w:rPr>
            </w:pPr>
            <w:r w:rsidRPr="00C06F8A">
              <w:rPr>
                <w:sz w:val="26"/>
                <w:szCs w:val="26"/>
              </w:rPr>
              <w:t xml:space="preserve"> </w:t>
            </w:r>
            <w:r w:rsidRPr="00C06F8A">
              <w:rPr>
                <w:noProof/>
                <w:sz w:val="26"/>
                <w:szCs w:val="26"/>
              </w:rPr>
              <w:drawing>
                <wp:inline distT="0" distB="0" distL="0" distR="0" wp14:anchorId="7E236BAD" wp14:editId="2FE6D591">
                  <wp:extent cx="945024" cy="828000"/>
                  <wp:effectExtent l="0" t="0" r="7620" b="0"/>
                  <wp:docPr id="20903" name="Picture 20903" descr="C:\Users\E0321456\Desktop\LB pop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0321456\Desktop\LB pop up.PNG"/>
                          <pic:cNvPicPr>
                            <a:picLocks noChangeAspect="1" noChangeArrowheads="1"/>
                          </pic:cNvPicPr>
                        </pic:nvPicPr>
                        <pic:blipFill>
                          <a:blip r:embed="rId151" cstate="print">
                            <a:extLst>
                              <a:ext uri="{28A0092B-C50C-407E-A947-70E740481C1C}">
                                <a14:useLocalDpi xmlns:a14="http://schemas.microsoft.com/office/drawing/2010/main"/>
                              </a:ext>
                            </a:extLst>
                          </a:blip>
                          <a:srcRect/>
                          <a:stretch>
                            <a:fillRect/>
                          </a:stretch>
                        </pic:blipFill>
                        <pic:spPr bwMode="auto">
                          <a:xfrm>
                            <a:off x="0" y="0"/>
                            <a:ext cx="945024" cy="828000"/>
                          </a:xfrm>
                          <a:prstGeom prst="rect">
                            <a:avLst/>
                          </a:prstGeom>
                          <a:noFill/>
                          <a:ln>
                            <a:noFill/>
                          </a:ln>
                        </pic:spPr>
                      </pic:pic>
                    </a:graphicData>
                  </a:graphic>
                </wp:inline>
              </w:drawing>
            </w:r>
          </w:p>
        </w:tc>
      </w:tr>
      <w:tr w:rsidR="000B00FD" w:rsidRPr="00C06F8A" w:rsidTr="000B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077" w:type="dxa"/>
            <w:gridSpan w:val="4"/>
            <w:tcBorders>
              <w:top w:val="single" w:sz="8" w:space="0" w:color="B31E8E"/>
              <w:left w:val="single" w:sz="12" w:space="0" w:color="B31E8E"/>
              <w:bottom w:val="single" w:sz="12" w:space="0" w:color="B31E8E"/>
              <w:right w:val="nil"/>
            </w:tcBorders>
            <w:vAlign w:val="center"/>
          </w:tcPr>
          <w:p w:rsidR="000B00FD" w:rsidRPr="00C06F8A" w:rsidRDefault="001F0132" w:rsidP="00964116">
            <w:pPr>
              <w:spacing w:before="80" w:after="80"/>
              <w:jc w:val="center"/>
              <w:rPr>
                <w:sz w:val="26"/>
                <w:szCs w:val="26"/>
              </w:rPr>
            </w:pPr>
            <w:r w:rsidRPr="00C06F8A">
              <w:rPr>
                <w:noProof/>
                <w:sz w:val="26"/>
                <w:szCs w:val="26"/>
              </w:rPr>
              <w:drawing>
                <wp:inline distT="0" distB="0" distL="0" distR="0" wp14:anchorId="0A49D7CC" wp14:editId="4DE85D70">
                  <wp:extent cx="2423160" cy="753931"/>
                  <wp:effectExtent l="0" t="0" r="0" b="8255"/>
                  <wp:docPr id="20907" name="Picture 20907" descr="C:\Users\E0321456\Desktop\Lightbot instr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0321456\Desktop\Lightbot instruction.PNG"/>
                          <pic:cNvPicPr>
                            <a:picLocks noChangeAspect="1" noChangeArrowheads="1"/>
                          </pic:cNvPicPr>
                        </pic:nvPicPr>
                        <pic:blipFill>
                          <a:blip r:embed="rId152" cstate="print">
                            <a:extLst>
                              <a:ext uri="{28A0092B-C50C-407E-A947-70E740481C1C}">
                                <a14:useLocalDpi xmlns:a14="http://schemas.microsoft.com/office/drawing/2010/main"/>
                              </a:ext>
                            </a:extLst>
                          </a:blip>
                          <a:srcRect/>
                          <a:stretch>
                            <a:fillRect/>
                          </a:stretch>
                        </pic:blipFill>
                        <pic:spPr bwMode="auto">
                          <a:xfrm>
                            <a:off x="0" y="0"/>
                            <a:ext cx="2423160" cy="753931"/>
                          </a:xfrm>
                          <a:prstGeom prst="rect">
                            <a:avLst/>
                          </a:prstGeom>
                          <a:noFill/>
                          <a:ln>
                            <a:noFill/>
                          </a:ln>
                        </pic:spPr>
                      </pic:pic>
                    </a:graphicData>
                  </a:graphic>
                </wp:inline>
              </w:drawing>
            </w:r>
          </w:p>
        </w:tc>
        <w:tc>
          <w:tcPr>
            <w:tcW w:w="5885" w:type="dxa"/>
            <w:gridSpan w:val="3"/>
            <w:tcBorders>
              <w:top w:val="single" w:sz="8" w:space="0" w:color="B31E8E"/>
              <w:left w:val="nil"/>
              <w:bottom w:val="single" w:sz="12" w:space="0" w:color="B31E8E"/>
              <w:right w:val="single" w:sz="12" w:space="0" w:color="B31E8E"/>
            </w:tcBorders>
            <w:vAlign w:val="center"/>
          </w:tcPr>
          <w:p w:rsidR="000B00FD" w:rsidRPr="00C06F8A" w:rsidRDefault="000B00FD" w:rsidP="00964116">
            <w:pPr>
              <w:spacing w:before="80" w:after="80"/>
              <w:rPr>
                <w:sz w:val="26"/>
                <w:szCs w:val="26"/>
              </w:rPr>
            </w:pPr>
            <w:r w:rsidRPr="00C06F8A">
              <w:rPr>
                <w:sz w:val="26"/>
                <w:szCs w:val="26"/>
              </w:rPr>
              <w:t>Speech bubbles will explain what to do.</w:t>
            </w:r>
          </w:p>
          <w:p w:rsidR="000B00FD" w:rsidRPr="00C06F8A" w:rsidRDefault="000B00FD" w:rsidP="00964116">
            <w:pPr>
              <w:spacing w:before="80" w:after="80"/>
              <w:rPr>
                <w:sz w:val="26"/>
                <w:szCs w:val="26"/>
              </w:rPr>
            </w:pPr>
            <w:r w:rsidRPr="00C06F8A">
              <w:rPr>
                <w:sz w:val="26"/>
                <w:szCs w:val="26"/>
              </w:rPr>
              <w:t xml:space="preserve">The first puzzle is guided. Have a go at </w:t>
            </w:r>
            <w:r>
              <w:rPr>
                <w:sz w:val="26"/>
                <w:szCs w:val="26"/>
              </w:rPr>
              <w:t>p</w:t>
            </w:r>
            <w:r w:rsidRPr="00C06F8A">
              <w:rPr>
                <w:sz w:val="26"/>
                <w:szCs w:val="26"/>
              </w:rPr>
              <w:t>uzzle 1 to find out how the program works.</w:t>
            </w:r>
          </w:p>
        </w:tc>
      </w:tr>
      <w:tr w:rsidR="000B00FD" w:rsidRPr="00C06F8A" w:rsidTr="000B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4"/>
        </w:trPr>
        <w:tc>
          <w:tcPr>
            <w:tcW w:w="9962" w:type="dxa"/>
            <w:gridSpan w:val="7"/>
            <w:tcBorders>
              <w:top w:val="single" w:sz="12" w:space="0" w:color="B31E8E"/>
              <w:left w:val="single" w:sz="12" w:space="0" w:color="B31E8E"/>
              <w:bottom w:val="single" w:sz="12" w:space="0" w:color="B31E8E"/>
              <w:right w:val="single" w:sz="12" w:space="0" w:color="B31E8E"/>
            </w:tcBorders>
            <w:vAlign w:val="center"/>
          </w:tcPr>
          <w:p w:rsidR="000B00FD" w:rsidRPr="00C06F8A" w:rsidRDefault="000B00FD" w:rsidP="000B00FD">
            <w:pPr>
              <w:spacing w:before="80" w:after="80"/>
              <w:rPr>
                <w:sz w:val="26"/>
                <w:szCs w:val="26"/>
              </w:rPr>
            </w:pPr>
            <w:r w:rsidRPr="000B00FD">
              <w:rPr>
                <w:sz w:val="26"/>
                <w:szCs w:val="26"/>
              </w:rPr>
              <w:t>Work through and complete puzzles</w:t>
            </w:r>
            <w:r>
              <w:rPr>
                <w:sz w:val="26"/>
                <w:szCs w:val="26"/>
              </w:rPr>
              <w:t xml:space="preserve"> 2, 3 and 4</w:t>
            </w:r>
            <w:r w:rsidRPr="000B00FD">
              <w:rPr>
                <w:sz w:val="26"/>
                <w:szCs w:val="26"/>
              </w:rPr>
              <w:t xml:space="preserve"> in Level 1 </w:t>
            </w:r>
            <w:r w:rsidRPr="000B00FD">
              <w:rPr>
                <w:i/>
                <w:sz w:val="26"/>
                <w:szCs w:val="26"/>
              </w:rPr>
              <w:t>Basics</w:t>
            </w:r>
            <w:r w:rsidRPr="000B00FD">
              <w:rPr>
                <w:sz w:val="26"/>
                <w:szCs w:val="26"/>
              </w:rPr>
              <w:t>.</w:t>
            </w:r>
            <w:r>
              <w:rPr>
                <w:sz w:val="26"/>
                <w:szCs w:val="26"/>
              </w:rPr>
              <w:br/>
            </w:r>
            <w:r w:rsidRPr="000B00FD">
              <w:rPr>
                <w:sz w:val="26"/>
                <w:szCs w:val="26"/>
              </w:rPr>
              <w:t xml:space="preserve">Close the </w:t>
            </w:r>
            <w:r w:rsidRPr="000B00FD">
              <w:rPr>
                <w:i/>
                <w:sz w:val="26"/>
                <w:szCs w:val="26"/>
              </w:rPr>
              <w:t>Lightbot</w:t>
            </w:r>
            <w:r w:rsidRPr="000B00FD">
              <w:rPr>
                <w:sz w:val="26"/>
                <w:szCs w:val="26"/>
              </w:rPr>
              <w:t xml:space="preserve"> app.</w:t>
            </w:r>
          </w:p>
        </w:tc>
      </w:tr>
      <w:tr w:rsidR="000B00FD" w:rsidRPr="00C06F8A" w:rsidTr="000B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962" w:type="dxa"/>
            <w:gridSpan w:val="7"/>
            <w:tcBorders>
              <w:top w:val="single" w:sz="12" w:space="0" w:color="B31E8E"/>
              <w:left w:val="single" w:sz="12" w:space="0" w:color="B31E8E"/>
              <w:bottom w:val="single" w:sz="12" w:space="0" w:color="B31E8E"/>
              <w:right w:val="single" w:sz="12" w:space="0" w:color="B31E8E"/>
            </w:tcBorders>
            <w:vAlign w:val="center"/>
          </w:tcPr>
          <w:p w:rsidR="000B00FD" w:rsidRPr="000B00FD" w:rsidRDefault="000B00FD" w:rsidP="000B00FD">
            <w:pPr>
              <w:spacing w:before="80" w:after="80"/>
              <w:rPr>
                <w:sz w:val="26"/>
                <w:szCs w:val="26"/>
              </w:rPr>
            </w:pPr>
            <w:r>
              <w:rPr>
                <w:rFonts w:cs="Arial"/>
                <w:noProof/>
                <w:sz w:val="26"/>
                <w:szCs w:val="26"/>
                <w:lang w:eastAsia="ja-JP"/>
              </w:rPr>
              <w:t xml:space="preserve">Open your </w:t>
            </w:r>
            <w:r>
              <w:rPr>
                <w:rFonts w:cs="Arial"/>
                <w:i/>
                <w:noProof/>
                <w:sz w:val="26"/>
                <w:szCs w:val="26"/>
                <w:lang w:eastAsia="ja-JP"/>
              </w:rPr>
              <w:t xml:space="preserve">Word wall </w:t>
            </w:r>
            <w:r w:rsidRPr="00746B95">
              <w:rPr>
                <w:rFonts w:cs="Arial"/>
                <w:noProof/>
                <w:sz w:val="26"/>
                <w:szCs w:val="26"/>
                <w:lang w:eastAsia="ja-JP"/>
              </w:rPr>
              <w:t>document</w:t>
            </w:r>
            <w:r>
              <w:rPr>
                <w:rFonts w:cs="Arial"/>
                <w:noProof/>
                <w:sz w:val="26"/>
                <w:szCs w:val="26"/>
                <w:lang w:eastAsia="ja-JP"/>
              </w:rPr>
              <w:t xml:space="preserve"> </w:t>
            </w:r>
            <w:r w:rsidRPr="00746B95">
              <w:rPr>
                <w:rFonts w:cs="Arial"/>
                <w:noProof/>
                <w:sz w:val="26"/>
                <w:szCs w:val="26"/>
                <w:lang w:eastAsia="ja-JP"/>
              </w:rPr>
              <w:t>and add some words f</w:t>
            </w:r>
            <w:r>
              <w:rPr>
                <w:rFonts w:cs="Arial"/>
                <w:noProof/>
                <w:sz w:val="26"/>
                <w:szCs w:val="26"/>
                <w:lang w:eastAsia="ja-JP"/>
              </w:rPr>
              <w:t>rom today’s activities.</w:t>
            </w:r>
          </w:p>
        </w:tc>
      </w:tr>
    </w:tbl>
    <w:p w:rsidR="000B00FD" w:rsidRDefault="000B00FD">
      <w:pPr>
        <w:spacing w:before="0" w:after="0"/>
        <w:rPr>
          <w:sz w:val="16"/>
          <w:szCs w:val="16"/>
        </w:rPr>
      </w:pPr>
      <w:r>
        <w:rPr>
          <w:sz w:val="16"/>
          <w:szCs w:val="16"/>
        </w:rPr>
        <w:lastRenderedPageBreak/>
        <w:br w:type="page"/>
      </w:r>
    </w:p>
    <w:p w:rsidR="00B536D1" w:rsidRDefault="00AD6BFD" w:rsidP="00B536D1">
      <w:pPr>
        <w:pStyle w:val="Heading2"/>
      </w:pPr>
      <w:r>
        <w:lastRenderedPageBreak/>
        <w:t>Scratch J</w:t>
      </w:r>
      <w:r w:rsidR="001603AE">
        <w:t>unior</w:t>
      </w:r>
      <w:r w:rsidR="001603AE">
        <w:tab/>
      </w:r>
      <w:r w:rsidR="001603AE">
        <w:tab/>
      </w:r>
      <w:r w:rsidR="00BB484F">
        <w:t xml:space="preserve">app </w:t>
      </w:r>
      <w:r w:rsidR="001603AE">
        <w:t xml:space="preserve">for </w:t>
      </w:r>
      <w:r w:rsidR="00B536D1">
        <w:t xml:space="preserve">iPad or </w:t>
      </w:r>
      <w:r w:rsidR="00BB484F">
        <w:t xml:space="preserve">Android </w:t>
      </w:r>
      <w:r w:rsidR="00B536D1">
        <w:t xml:space="preserve">tablet </w:t>
      </w:r>
    </w:p>
    <w:tbl>
      <w:tblPr>
        <w:tblStyle w:val="TableGrid"/>
        <w:tblW w:w="0" w:type="auto"/>
        <w:tblLayout w:type="fixed"/>
        <w:tblLook w:val="04A0" w:firstRow="1" w:lastRow="0" w:firstColumn="1" w:lastColumn="0" w:noHBand="0" w:noVBand="1"/>
      </w:tblPr>
      <w:tblGrid>
        <w:gridCol w:w="3652"/>
        <w:gridCol w:w="992"/>
        <w:gridCol w:w="5318"/>
      </w:tblGrid>
      <w:tr w:rsidR="00B536D1" w:rsidTr="007E639B">
        <w:trPr>
          <w:trHeight w:val="1247"/>
        </w:trPr>
        <w:tc>
          <w:tcPr>
            <w:tcW w:w="9962" w:type="dxa"/>
            <w:gridSpan w:val="3"/>
            <w:tcBorders>
              <w:top w:val="single" w:sz="8" w:space="0" w:color="B31E8E"/>
              <w:left w:val="single" w:sz="8" w:space="0" w:color="B31E8E"/>
              <w:bottom w:val="single" w:sz="8" w:space="0" w:color="B31E8E"/>
              <w:right w:val="single" w:sz="8" w:space="0" w:color="B31E8E"/>
            </w:tcBorders>
            <w:vAlign w:val="center"/>
          </w:tcPr>
          <w:p w:rsidR="00B536D1" w:rsidRDefault="00B536D1" w:rsidP="007E639B">
            <w:pPr>
              <w:spacing w:before="80" w:after="80"/>
            </w:pPr>
            <w:r>
              <w:t>Open the search engine on your device.</w:t>
            </w:r>
          </w:p>
          <w:p w:rsidR="00B536D1" w:rsidRDefault="00B536D1" w:rsidP="007E639B">
            <w:pPr>
              <w:spacing w:before="80" w:after="80"/>
            </w:pPr>
            <w:r>
              <w:t xml:space="preserve">Type </w:t>
            </w:r>
            <w:r w:rsidRPr="004A1C7B">
              <w:rPr>
                <w:i/>
              </w:rPr>
              <w:t>dk coding for kids</w:t>
            </w:r>
            <w:r>
              <w:t xml:space="preserve"> into the search bar and press the </w:t>
            </w:r>
            <w:r>
              <w:rPr>
                <w:i/>
              </w:rPr>
              <w:t>enter</w:t>
            </w:r>
            <w:r>
              <w:t xml:space="preserve"> key.</w:t>
            </w:r>
          </w:p>
          <w:p w:rsidR="00B536D1" w:rsidRDefault="00B536D1" w:rsidP="007E639B">
            <w:pPr>
              <w:spacing w:before="80" w:after="80"/>
            </w:pPr>
            <w:r>
              <w:t xml:space="preserve">Select the </w:t>
            </w:r>
            <w:r w:rsidRPr="004A1C7B">
              <w:rPr>
                <w:i/>
              </w:rPr>
              <w:t>Videos</w:t>
            </w:r>
            <w:r>
              <w:t xml:space="preserve"> tab below the search bar.</w:t>
            </w:r>
          </w:p>
          <w:p w:rsidR="00B536D1" w:rsidRDefault="00B536D1" w:rsidP="007E639B">
            <w:pPr>
              <w:spacing w:before="80" w:after="80"/>
              <w:rPr>
                <w:i/>
              </w:rPr>
            </w:pPr>
            <w:r>
              <w:rPr>
                <w:rFonts w:eastAsia="Arial"/>
              </w:rPr>
              <w:t xml:space="preserve">Select the </w:t>
            </w:r>
            <w:r w:rsidRPr="001B16A9">
              <w:rPr>
                <w:i/>
              </w:rPr>
              <w:t>Coding for kids</w:t>
            </w:r>
            <w:r>
              <w:rPr>
                <w:i/>
              </w:rPr>
              <w:t xml:space="preserve"> 2</w:t>
            </w:r>
            <w:r w:rsidRPr="001B16A9">
              <w:rPr>
                <w:i/>
              </w:rPr>
              <w:t xml:space="preserve">: </w:t>
            </w:r>
            <w:r>
              <w:rPr>
                <w:i/>
              </w:rPr>
              <w:t>How computer programs work</w:t>
            </w:r>
          </w:p>
          <w:p w:rsidR="00B536D1" w:rsidRPr="00FD2EFC" w:rsidRDefault="00B536D1" w:rsidP="007E639B">
            <w:pPr>
              <w:spacing w:before="80" w:after="80"/>
            </w:pPr>
            <w:r>
              <w:t xml:space="preserve">Select the </w:t>
            </w:r>
            <w:r w:rsidRPr="004A1C7B">
              <w:rPr>
                <w:i/>
              </w:rPr>
              <w:t>Skip Ad</w:t>
            </w:r>
            <w:r>
              <w:t xml:space="preserve"> tab on the right of the screen to skip the advert.</w:t>
            </w:r>
          </w:p>
          <w:p w:rsidR="00B536D1" w:rsidRDefault="00B536D1" w:rsidP="007E639B">
            <w:pPr>
              <w:spacing w:before="80" w:after="80"/>
              <w:rPr>
                <w:i/>
              </w:rPr>
            </w:pPr>
            <w:r>
              <w:rPr>
                <w:rFonts w:eastAsia="Arial"/>
              </w:rPr>
              <w:t>Watch the video.</w:t>
            </w:r>
          </w:p>
          <w:p w:rsidR="00B536D1" w:rsidRPr="00E077A7" w:rsidRDefault="00B536D1" w:rsidP="007E639B">
            <w:pPr>
              <w:rPr>
                <w:rFonts w:cs="Arial"/>
                <w:noProof/>
                <w:lang w:eastAsia="ja-JP"/>
              </w:rPr>
            </w:pPr>
            <w:r>
              <w:t>Close the search engine and the computer.</w:t>
            </w:r>
          </w:p>
        </w:tc>
      </w:tr>
      <w:tr w:rsidR="00B536D1" w:rsidTr="007E639B">
        <w:trPr>
          <w:trHeight w:val="1077"/>
        </w:trPr>
        <w:tc>
          <w:tcPr>
            <w:tcW w:w="9962" w:type="dxa"/>
            <w:gridSpan w:val="3"/>
            <w:tcBorders>
              <w:top w:val="single" w:sz="8" w:space="0" w:color="B31E8E"/>
              <w:left w:val="nil"/>
              <w:bottom w:val="nil"/>
              <w:right w:val="nil"/>
            </w:tcBorders>
            <w:vAlign w:val="center"/>
          </w:tcPr>
          <w:p w:rsidR="00B536D1" w:rsidRPr="00E077A7" w:rsidRDefault="00B536D1" w:rsidP="007E639B">
            <w:pPr>
              <w:rPr>
                <w:rFonts w:cs="Arial"/>
                <w:noProof/>
                <w:lang w:eastAsia="ja-JP"/>
              </w:rPr>
            </w:pPr>
            <w:r w:rsidRPr="00E077A7">
              <w:rPr>
                <w:rFonts w:cs="Arial"/>
                <w:noProof/>
              </w:rPr>
              <mc:AlternateContent>
                <mc:Choice Requires="wps">
                  <w:drawing>
                    <wp:anchor distT="0" distB="0" distL="114300" distR="114300" simplePos="0" relativeHeight="252604416" behindDoc="0" locked="0" layoutInCell="1" allowOverlap="1" wp14:anchorId="3FFEF450" wp14:editId="32EF6CE4">
                      <wp:simplePos x="0" y="0"/>
                      <wp:positionH relativeFrom="column">
                        <wp:posOffset>693420</wp:posOffset>
                      </wp:positionH>
                      <wp:positionV relativeFrom="paragraph">
                        <wp:posOffset>46990</wp:posOffset>
                      </wp:positionV>
                      <wp:extent cx="5556250" cy="525780"/>
                      <wp:effectExtent l="285750" t="0" r="25400" b="26670"/>
                      <wp:wrapNone/>
                      <wp:docPr id="1532" name="Rounded Rectangular Callout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379220" y="3177540"/>
                                <a:ext cx="5556250" cy="525780"/>
                              </a:xfrm>
                              <a:prstGeom prst="wedgeRoundRectCallout">
                                <a:avLst>
                                  <a:gd name="adj1" fmla="val -54465"/>
                                  <a:gd name="adj2" fmla="val 24886"/>
                                  <a:gd name="adj3" fmla="val 16667"/>
                                </a:avLst>
                              </a:prstGeom>
                              <a:noFill/>
                              <a:ln w="19050">
                                <a:solidFill>
                                  <a:srgbClr val="B31E8E"/>
                                </a:solidFill>
                                <a:miter lim="800000"/>
                                <a:headEnd/>
                                <a:tailEnd/>
                              </a:ln>
                            </wps:spPr>
                            <wps:txbx>
                              <w:txbxContent>
                                <w:p w:rsidR="0091685E" w:rsidRPr="00F551B7" w:rsidRDefault="0091685E" w:rsidP="00B536D1">
                                  <w:pPr>
                                    <w:spacing w:before="0" w:after="0"/>
                                    <w:rPr>
                                      <w:sz w:val="26"/>
                                      <w:szCs w:val="26"/>
                                    </w:rPr>
                                  </w:pPr>
                                  <w:r w:rsidRPr="00F551B7">
                                    <w:rPr>
                                      <w:sz w:val="26"/>
                                      <w:szCs w:val="26"/>
                                    </w:rPr>
                                    <w:t xml:space="preserve">Have you heard </w:t>
                                  </w:r>
                                  <w:r>
                                    <w:rPr>
                                      <w:sz w:val="26"/>
                                      <w:szCs w:val="26"/>
                                    </w:rPr>
                                    <w:t>of a</w:t>
                                  </w:r>
                                  <w:r w:rsidRPr="00F551B7">
                                    <w:rPr>
                                      <w:sz w:val="26"/>
                                      <w:szCs w:val="26"/>
                                    </w:rPr>
                                    <w:t xml:space="preserve"> programming language called </w:t>
                                  </w:r>
                                  <w:r w:rsidRPr="00F551B7">
                                    <w:rPr>
                                      <w:i/>
                                      <w:sz w:val="26"/>
                                      <w:szCs w:val="26"/>
                                    </w:rPr>
                                    <w:t>Scratch Junior</w:t>
                                  </w:r>
                                  <w:r w:rsidRPr="00F551B7">
                                    <w:rPr>
                                      <w:sz w:val="26"/>
                                      <w:szCs w:val="26"/>
                                    </w:rPr>
                                    <w:t xml:space="preserve">? </w:t>
                                  </w:r>
                                  <w:r>
                                    <w:rPr>
                                      <w:sz w:val="26"/>
                                      <w:szCs w:val="26"/>
                                    </w:rPr>
                                    <w:br/>
                                    <w:t>It is a free app that you</w:t>
                                  </w:r>
                                  <w:r w:rsidRPr="00F551B7">
                                    <w:rPr>
                                      <w:sz w:val="26"/>
                                      <w:szCs w:val="26"/>
                                    </w:rPr>
                                    <w:t xml:space="preserve"> can use to create interactive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EF450" id="Rounded Rectangular Callout 1532" o:spid="_x0000_s1143" type="#_x0000_t62" style="position:absolute;margin-left:54.6pt;margin-top:3.7pt;width:437.5pt;height:41.4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RNewIAANMEAAAOAAAAZHJzL2Uyb0RvYy54bWysVEFu2zAQvBfoHwjeY1myJTtC5CB1kqJA&#10;2gZJ+wBapCS2FFclKcvp67uk5MRpbkV9IEhzuDs7s6uLy0OryF4YK0EXNJ7NKRG6BC51XdDv327P&#10;1pRYxzRnCrQo6JOw9HLz/t3F0OUigQYUF4ZgEG3zoSto41yXR5EtG9EyO4NOaLyswLTM4dHUETds&#10;wOitipL5PIsGMLwzUApr8d/r8ZJuQvyqEqX7WlVWOKIKitxcWE1Yd36NNhcsrw3rGllONNg/sGiZ&#10;1Jj0OdQ1c4z0Rr4J1crSgIXKzUpoI6gqWYpQA1YTz/+q5rFhnQi1oDi2e5bJ/r+w5Zf9vSGSo3fp&#10;IqFEsxZdeoBec8HJA+rHdN0rZsiWKQW9IwGHsg2dzfH1Y3dvfOG2u4PypyUatg0+EVfGwNAIxpFs&#10;7GWOXj3wB4tPyW74DBxTst5BUPBQmdYHRG3IAd8uVudJgtY9FXQRr1bpcjJNHBwpEZCmaZakCCgR&#10;kSbpah0AEcuPkTpj3UcBLfGbgg6C1yJU6Mubygqp2f7OuuAin4Rg/EdMSdUqbIo9U+QsXS6zdOqa&#10;ExAq9wJKlut19hazOMXEWZatgiwsn9Ii4yNTz0HDrVQq9KfSZEAlzudYZtAalOT+NhxMvdsqQ5Be&#10;QT8s4pv1zRTXnsJa6XDQlGwLup7730jQO3SjeUjjmFTjHqkoPVnmXRrddofdYWyVOFD3Hu6AP6GL&#10;BsbJwi8BbhowvykZcKoKan/1zAhK1CeNnXAeL9E/4sJhma68seb0Znd6w3SJoQrqKBm3WzeObt8Z&#10;WTeYKQ56aLjC7qmkO7bZyGoqACcHd69G8/QcUC/fos0fAAAA//8DAFBLAwQUAAYACAAAACEAyLs9&#10;v9sAAAAIAQAADwAAAGRycy9kb3ducmV2LnhtbEyPwU7DMBBE70j8g7VI3KhNVEKbxqkAqUeECHyA&#10;Gy9xSmyHrNsEvp7lRG/7NKPZmXI7+16ccKQuBg23CwUCQxNtF1oN72+7mxUISiZY08eAGr6RYFtd&#10;XpSmsHEKr3iqUys4JFBhNLiUhkJKahx6Q4s4YGDtI47eJMaxlXY0E4f7XmZK5dKbLvAHZwZ8cth8&#10;1kevYc6nNq9faOqef3YHosevOzfnWl9fzQ8bEAnn9G+Gv/pcHSrutI/HYEn0zGqdsVXD/RIE6+vV&#10;knnPh8pAVqU8H1D9AgAA//8DAFBLAQItABQABgAIAAAAIQC2gziS/gAAAOEBAAATAAAAAAAAAAAA&#10;AAAAAAAAAABbQ29udGVudF9UeXBlc10ueG1sUEsBAi0AFAAGAAgAAAAhADj9If/WAAAAlAEAAAsA&#10;AAAAAAAAAAAAAAAALwEAAF9yZWxzLy5yZWxzUEsBAi0AFAAGAAgAAAAhAJNRNE17AgAA0wQAAA4A&#10;AAAAAAAAAAAAAAAALgIAAGRycy9lMm9Eb2MueG1sUEsBAi0AFAAGAAgAAAAhAMi7Pb/bAAAACAEA&#10;AA8AAAAAAAAAAAAAAAAA1QQAAGRycy9kb3ducmV2LnhtbFBLBQYAAAAABAAEAPMAAADdBQAAAAA=&#10;" adj="-964,16175" filled="f" strokecolor="#b31e8e" strokeweight="1.5pt">
                      <v:textbox>
                        <w:txbxContent>
                          <w:p w:rsidR="0091685E" w:rsidRPr="00F551B7" w:rsidRDefault="0091685E" w:rsidP="00B536D1">
                            <w:pPr>
                              <w:spacing w:before="0" w:after="0"/>
                              <w:rPr>
                                <w:sz w:val="26"/>
                                <w:szCs w:val="26"/>
                              </w:rPr>
                            </w:pPr>
                            <w:r w:rsidRPr="00F551B7">
                              <w:rPr>
                                <w:sz w:val="26"/>
                                <w:szCs w:val="26"/>
                              </w:rPr>
                              <w:t xml:space="preserve">Have you heard </w:t>
                            </w:r>
                            <w:r>
                              <w:rPr>
                                <w:sz w:val="26"/>
                                <w:szCs w:val="26"/>
                              </w:rPr>
                              <w:t>of a</w:t>
                            </w:r>
                            <w:r w:rsidRPr="00F551B7">
                              <w:rPr>
                                <w:sz w:val="26"/>
                                <w:szCs w:val="26"/>
                              </w:rPr>
                              <w:t xml:space="preserve"> programming language called </w:t>
                            </w:r>
                            <w:r w:rsidRPr="00F551B7">
                              <w:rPr>
                                <w:i/>
                                <w:sz w:val="26"/>
                                <w:szCs w:val="26"/>
                              </w:rPr>
                              <w:t>Scratch Junior</w:t>
                            </w:r>
                            <w:r w:rsidRPr="00F551B7">
                              <w:rPr>
                                <w:sz w:val="26"/>
                                <w:szCs w:val="26"/>
                              </w:rPr>
                              <w:t xml:space="preserve">? </w:t>
                            </w:r>
                            <w:r>
                              <w:rPr>
                                <w:sz w:val="26"/>
                                <w:szCs w:val="26"/>
                              </w:rPr>
                              <w:br/>
                              <w:t>It is a free app that you</w:t>
                            </w:r>
                            <w:r w:rsidRPr="00F551B7">
                              <w:rPr>
                                <w:sz w:val="26"/>
                                <w:szCs w:val="26"/>
                              </w:rPr>
                              <w:t xml:space="preserve"> can use to create interactive projects.</w:t>
                            </w:r>
                          </w:p>
                        </w:txbxContent>
                      </v:textbox>
                    </v:shape>
                  </w:pict>
                </mc:Fallback>
              </mc:AlternateContent>
            </w:r>
            <w:r>
              <w:rPr>
                <w:noProof/>
              </w:rPr>
              <w:drawing>
                <wp:inline distT="0" distB="0" distL="0" distR="0" wp14:anchorId="263139C7" wp14:editId="49823DB1">
                  <wp:extent cx="501805" cy="457200"/>
                  <wp:effectExtent l="0" t="0" r="0" b="0"/>
                  <wp:docPr id="20748" name="Picture 20748"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B536D1" w:rsidTr="007E639B">
        <w:trPr>
          <w:trHeight w:val="1247"/>
        </w:trPr>
        <w:tc>
          <w:tcPr>
            <w:tcW w:w="9962" w:type="dxa"/>
            <w:gridSpan w:val="3"/>
            <w:tcBorders>
              <w:top w:val="nil"/>
              <w:left w:val="nil"/>
              <w:bottom w:val="nil"/>
              <w:right w:val="nil"/>
            </w:tcBorders>
            <w:vAlign w:val="center"/>
          </w:tcPr>
          <w:p w:rsidR="00B536D1" w:rsidRPr="005C3D76" w:rsidRDefault="00B536D1" w:rsidP="007E639B">
            <w:pPr>
              <w:jc w:val="right"/>
              <w:rPr>
                <w:lang w:val="en-US"/>
              </w:rPr>
            </w:pPr>
            <w:r w:rsidRPr="00E077A7">
              <w:rPr>
                <w:rFonts w:cs="Arial"/>
                <w:noProof/>
              </w:rPr>
              <mc:AlternateContent>
                <mc:Choice Requires="wps">
                  <w:drawing>
                    <wp:anchor distT="0" distB="0" distL="114300" distR="114300" simplePos="0" relativeHeight="252605440" behindDoc="0" locked="0" layoutInCell="1" allowOverlap="1" wp14:anchorId="24858432" wp14:editId="312D4449">
                      <wp:simplePos x="0" y="0"/>
                      <wp:positionH relativeFrom="column">
                        <wp:posOffset>320040</wp:posOffset>
                      </wp:positionH>
                      <wp:positionV relativeFrom="paragraph">
                        <wp:posOffset>44450</wp:posOffset>
                      </wp:positionV>
                      <wp:extent cx="5219700" cy="586740"/>
                      <wp:effectExtent l="0" t="0" r="381000" b="22860"/>
                      <wp:wrapNone/>
                      <wp:docPr id="1533" name="Rounded Rectangular Callout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586740"/>
                              </a:xfrm>
                              <a:prstGeom prst="wedgeRoundRectCallout">
                                <a:avLst>
                                  <a:gd name="adj1" fmla="val 56494"/>
                                  <a:gd name="adj2" fmla="val -4765"/>
                                  <a:gd name="adj3" fmla="val 16667"/>
                                </a:avLst>
                              </a:prstGeom>
                              <a:noFill/>
                              <a:ln w="19050">
                                <a:solidFill>
                                  <a:srgbClr val="B31E8E"/>
                                </a:solidFill>
                                <a:miter lim="800000"/>
                                <a:headEnd/>
                                <a:tailEnd/>
                              </a:ln>
                            </wps:spPr>
                            <wps:txbx>
                              <w:txbxContent>
                                <w:p w:rsidR="0091685E" w:rsidRPr="00F551B7" w:rsidRDefault="0091685E" w:rsidP="00B536D1">
                                  <w:pPr>
                                    <w:spacing w:before="0" w:after="0"/>
                                    <w:rPr>
                                      <w:sz w:val="26"/>
                                      <w:szCs w:val="26"/>
                                    </w:rPr>
                                  </w:pPr>
                                  <w:r w:rsidRPr="00F551B7">
                                    <w:rPr>
                                      <w:i/>
                                      <w:sz w:val="26"/>
                                      <w:szCs w:val="26"/>
                                    </w:rPr>
                                    <w:t>Scratch Junior</w:t>
                                  </w:r>
                                  <w:r w:rsidRPr="00F551B7">
                                    <w:rPr>
                                      <w:sz w:val="26"/>
                                      <w:szCs w:val="26"/>
                                    </w:rPr>
                                    <w:t xml:space="preserve"> ha</w:t>
                                  </w:r>
                                  <w:r>
                                    <w:rPr>
                                      <w:sz w:val="26"/>
                                      <w:szCs w:val="26"/>
                                    </w:rPr>
                                    <w:t>s</w:t>
                                  </w:r>
                                  <w:r w:rsidRPr="00F551B7">
                                    <w:rPr>
                                      <w:sz w:val="26"/>
                                      <w:szCs w:val="26"/>
                                    </w:rPr>
                                    <w:t xml:space="preserve"> been created using computer programs and codes. </w:t>
                                  </w:r>
                                  <w:r>
                                    <w:rPr>
                                      <w:sz w:val="26"/>
                                      <w:szCs w:val="26"/>
                                    </w:rPr>
                                    <w:t>It has</w:t>
                                  </w:r>
                                  <w:r w:rsidRPr="00F551B7">
                                    <w:rPr>
                                      <w:sz w:val="26"/>
                                      <w:szCs w:val="26"/>
                                    </w:rPr>
                                    <w:t xml:space="preserve"> tools to create your projects.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8432" id="Rounded Rectangular Callout 1533" o:spid="_x0000_s1144" type="#_x0000_t62" style="position:absolute;left:0;text-align:left;margin-left:25.2pt;margin-top:3.5pt;width:411pt;height:46.2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7zbwIAAMYEAAAOAAAAZHJzL2Uyb0RvYy54bWysVF1v0zAUfUfiP1h+X5N0TdpGS6fRbQhp&#10;wLTBD3BjJzE4vsF2mo5fz7WTbh17Q/TBsnO/zj3n3l5cHlpF9sJYCbqgySymROgSuNR1Qb9/uz1b&#10;UWId05wp0KKgT8LSy837dxdDl4s5NKC4MASTaJsPXUEb57o8imzZiJbZGXRCo7EC0zKHT1NH3LAB&#10;s7cqmsdxFg1geGegFNbi1+vRSDchf1WJ0n2tKiscUQVFbC6cJpw7f0abC5bXhnWNLCcY7B9QtExq&#10;LPqc6po5Rnoj36RqZWnAQuVmJbQRVJUsRegBu0niv7p5bFgnQi9Iju2eabL/L235ZX9viOSoXXp+&#10;TolmLar0AL3mgpMH5I/pulfMkC1TCnpHgh/SNnQ2x+jH7t74xm13B+VPSzRsGwwRV8bA0AjGEWzi&#10;aY5eBfiHxVCyGz4Dx5KsdxAYPFSm9QmRG3IIQj09CyUOjpT4MZ0n62WMepZoS1fZchGUjFh+jO6M&#10;dR8FtMRfCjoIXovQlW9paiWUY/s764JyfGqe8R8JJVWrcBD2TJE0W6wX06Cc+MxPfc4Wyyx964OE&#10;vuRJsixbBiZYPlVFwEegHoKGW6lUGEmlyYDEreM0DjAtKMm9NXBt6t1WGYLoCvrhPLlZ3Ux5X7m1&#10;0uFuKdkWdBX73wjQi3KjeSjjmFTjHaEoPankhRkFdofdYZyOZOWjvWw74E8onIFxmXD58dKA+U3J&#10;gItUUPurZ0ZQoj5pFH+dLFAd4sJjkS7n+DCnlt2phekSUxXUUTJet27c1r4zsm6wUhL40HCFA1NJ&#10;d5ysEdXUAC4L3l5t4+k7eL38/Wz+AAAA//8DAFBLAwQUAAYACAAAACEAXQVytN0AAAAHAQAADwAA&#10;AGRycy9kb3ducmV2LnhtbEyPwU7DMBBE70j8g7VI3KiD1dI2ZFMhBBxAKqJUnN14mwTidRS7bfh7&#10;lhMcRzOaeVOsRt+pIw2xDYxwPclAEVfBtVwjbN8frxagYrLsbBeYEL4pwqo8Pyts7sKJ3+i4SbWS&#10;Eo65RWhS6nOtY9WQt3ESemLx9mHwNokcau0Ge5Jy32mTZTfa25ZlobE93TdUfW0OHuHBPFcpjLPt&#10;08u+f/1s16Zy5gPx8mK8uwWVaEx/YfjFF3QohWkXDuyi6hBm2VSSCHN5JPZibkTvEJbLKeiy0P/5&#10;yx8AAAD//wMAUEsBAi0AFAAGAAgAAAAhALaDOJL+AAAA4QEAABMAAAAAAAAAAAAAAAAAAAAAAFtD&#10;b250ZW50X1R5cGVzXS54bWxQSwECLQAUAAYACAAAACEAOP0h/9YAAACUAQAACwAAAAAAAAAAAAAA&#10;AAAvAQAAX3JlbHMvLnJlbHNQSwECLQAUAAYACAAAACEAnra+828CAADGBAAADgAAAAAAAAAAAAAA&#10;AAAuAgAAZHJzL2Uyb0RvYy54bWxQSwECLQAUAAYACAAAACEAXQVytN0AAAAHAQAADwAAAAAAAAAA&#10;AAAAAADJBAAAZHJzL2Rvd25yZXYueG1sUEsFBgAAAAAEAAQA8wAAANMFAAAAAA==&#10;" adj="23003,9771" filled="f" strokecolor="#b31e8e" strokeweight="1.5pt">
                      <v:textbox>
                        <w:txbxContent>
                          <w:p w:rsidR="0091685E" w:rsidRPr="00F551B7" w:rsidRDefault="0091685E" w:rsidP="00B536D1">
                            <w:pPr>
                              <w:spacing w:before="0" w:after="0"/>
                              <w:rPr>
                                <w:sz w:val="26"/>
                                <w:szCs w:val="26"/>
                              </w:rPr>
                            </w:pPr>
                            <w:r w:rsidRPr="00F551B7">
                              <w:rPr>
                                <w:i/>
                                <w:sz w:val="26"/>
                                <w:szCs w:val="26"/>
                              </w:rPr>
                              <w:t>Scratch Junior</w:t>
                            </w:r>
                            <w:r w:rsidRPr="00F551B7">
                              <w:rPr>
                                <w:sz w:val="26"/>
                                <w:szCs w:val="26"/>
                              </w:rPr>
                              <w:t xml:space="preserve"> ha</w:t>
                            </w:r>
                            <w:r>
                              <w:rPr>
                                <w:sz w:val="26"/>
                                <w:szCs w:val="26"/>
                              </w:rPr>
                              <w:t>s</w:t>
                            </w:r>
                            <w:r w:rsidRPr="00F551B7">
                              <w:rPr>
                                <w:sz w:val="26"/>
                                <w:szCs w:val="26"/>
                              </w:rPr>
                              <w:t xml:space="preserve"> been created using computer programs and codes. </w:t>
                            </w:r>
                            <w:r>
                              <w:rPr>
                                <w:sz w:val="26"/>
                                <w:szCs w:val="26"/>
                              </w:rPr>
                              <w:t>It has</w:t>
                            </w:r>
                            <w:r w:rsidRPr="00F551B7">
                              <w:rPr>
                                <w:sz w:val="26"/>
                                <w:szCs w:val="26"/>
                              </w:rPr>
                              <w:t xml:space="preserve"> tools to create your projects. </w:t>
                            </w:r>
                          </w:p>
                        </w:txbxContent>
                      </v:textbox>
                    </v:shape>
                  </w:pict>
                </mc:Fallback>
              </mc:AlternateContent>
            </w:r>
            <w:r>
              <w:rPr>
                <w:noProof/>
                <w:sz w:val="36"/>
                <w:szCs w:val="36"/>
              </w:rPr>
              <w:drawing>
                <wp:inline distT="0" distB="0" distL="0" distR="0" wp14:anchorId="30A1815B" wp14:editId="3EEC5BEC">
                  <wp:extent cx="403934" cy="594360"/>
                  <wp:effectExtent l="0" t="0" r="0" b="0"/>
                  <wp:docPr id="20749" name="Picture 20749"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bwMode="auto">
                          <a:xfrm>
                            <a:off x="0" y="0"/>
                            <a:ext cx="408302" cy="600788"/>
                          </a:xfrm>
                          <a:prstGeom prst="rect">
                            <a:avLst/>
                          </a:prstGeom>
                          <a:noFill/>
                          <a:ln>
                            <a:noFill/>
                          </a:ln>
                        </pic:spPr>
                      </pic:pic>
                    </a:graphicData>
                  </a:graphic>
                </wp:inline>
              </w:drawing>
            </w:r>
          </w:p>
        </w:tc>
      </w:tr>
      <w:tr w:rsidR="00B536D1" w:rsidTr="007E639B">
        <w:trPr>
          <w:trHeight w:val="1077"/>
        </w:trPr>
        <w:tc>
          <w:tcPr>
            <w:tcW w:w="9962" w:type="dxa"/>
            <w:gridSpan w:val="3"/>
            <w:tcBorders>
              <w:top w:val="nil"/>
              <w:left w:val="nil"/>
              <w:bottom w:val="nil"/>
              <w:right w:val="nil"/>
            </w:tcBorders>
            <w:vAlign w:val="center"/>
          </w:tcPr>
          <w:p w:rsidR="00B536D1" w:rsidRPr="00D91C7D" w:rsidRDefault="00B536D1" w:rsidP="007E639B">
            <w:pPr>
              <w:rPr>
                <w:rFonts w:eastAsia="Arial" w:cs="Arial"/>
                <w:szCs w:val="28"/>
              </w:rPr>
            </w:pPr>
            <w:r w:rsidRPr="00E077A7">
              <w:rPr>
                <w:rFonts w:cs="Arial"/>
                <w:noProof/>
              </w:rPr>
              <mc:AlternateContent>
                <mc:Choice Requires="wps">
                  <w:drawing>
                    <wp:anchor distT="0" distB="0" distL="114300" distR="114300" simplePos="0" relativeHeight="252609536" behindDoc="0" locked="0" layoutInCell="1" allowOverlap="1" wp14:anchorId="0C8F3ABD" wp14:editId="6DCD1B81">
                      <wp:simplePos x="0" y="0"/>
                      <wp:positionH relativeFrom="column">
                        <wp:posOffset>853440</wp:posOffset>
                      </wp:positionH>
                      <wp:positionV relativeFrom="paragraph">
                        <wp:posOffset>20955</wp:posOffset>
                      </wp:positionV>
                      <wp:extent cx="5143500" cy="571500"/>
                      <wp:effectExtent l="457200" t="0" r="19050" b="19050"/>
                      <wp:wrapNone/>
                      <wp:docPr id="1534" name="Rounded Rectangular Callout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71500"/>
                              </a:xfrm>
                              <a:prstGeom prst="wedgeRoundRectCallout">
                                <a:avLst>
                                  <a:gd name="adj1" fmla="val -58031"/>
                                  <a:gd name="adj2" fmla="val 23437"/>
                                  <a:gd name="adj3" fmla="val 16667"/>
                                </a:avLst>
                              </a:prstGeom>
                              <a:noFill/>
                              <a:ln w="19050">
                                <a:solidFill>
                                  <a:srgbClr val="B31E8E"/>
                                </a:solidFill>
                                <a:miter lim="800000"/>
                                <a:headEnd/>
                                <a:tailEnd/>
                              </a:ln>
                            </wps:spPr>
                            <wps:txbx>
                              <w:txbxContent>
                                <w:p w:rsidR="0091685E" w:rsidRPr="00F551B7" w:rsidRDefault="0091685E" w:rsidP="00B536D1">
                                  <w:pPr>
                                    <w:spacing w:before="0" w:after="0"/>
                                    <w:rPr>
                                      <w:sz w:val="26"/>
                                      <w:szCs w:val="26"/>
                                    </w:rPr>
                                  </w:pPr>
                                  <w:r>
                                    <w:rPr>
                                      <w:sz w:val="26"/>
                                      <w:szCs w:val="26"/>
                                    </w:rPr>
                                    <w:t xml:space="preserve">When you create a project, you make decisions that cause the computer to make choices.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F3ABD" id="Rounded Rectangular Callout 1534" o:spid="_x0000_s1145" type="#_x0000_t62" style="position:absolute;margin-left:67.2pt;margin-top:1.65pt;width:405pt;height:4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5KcAIAAMcEAAAOAAAAZHJzL2Uyb0RvYy54bWysVNtu2zAMfR+wfxD03tqO4zQN6hRd2g4D&#10;dina7QMUS7a1yaImyXG6rx8lu627vQ3Lg0Cat0MeMheXx06Rg7BOgi5pdppSInQFXOqmpN++3p6s&#10;KXGeac4UaFHSR+Ho5fbtm4vBbMQCWlBcWIJJtNsMpqSt92aTJK5qRcfcKRih0ViD7ZhH1TYJt2zA&#10;7J1KFmm6Sgaw3FiohHP49Xo00m3MX9ei8l/q2glPVEkRm4+vje8+vMn2gm0ay0wrqwkG+wcUHZMa&#10;iz6numaekd7Kv1J1srLgoPanFXQJ1LWsROwBu8nSP7p5aJkRsRccjjPPY3L/L231+XBnieTIXZEv&#10;KdGsQ5buoddccHKP82O66RWzZMeUgt6T6IdjG4zbYPSDubOhcWc+QvXDEQ27FkPElbUwtIJxBJuF&#10;MSevAoLiMJTsh0/AsSTrPcQJHmvbhYQ4G3KMRD0+EyWOnlT4sciWeZEinxXairMsyKEE2zxFG+v8&#10;ewEdCUJJB8EbEbsKLU2txHLs8NH5yByfmmf8e0ZJ3SlchANT5KRYp3lsAemdOS3mTot8mZ9N2zTz&#10;yec+2Wq1ij6IcyqL0hPSgEHDrVQq7qTSZMDJnadFGnE6UJIHaxy2bfY7ZQnCK+m7PLtZ30z9v3Lr&#10;pMfjUrIr6ToNvxFgYOVG81jGM6lGGaEoPdEUmBkZ9sf9cVyP7DxEB972wB+ROQvjNeH1o9CC/UXJ&#10;gJdUUvezZ1ZQoj5oZP88Wy7D6UVlWZwtULFzy35uYbrCVCX1lIzizo/n2hsrmxYrZXEeGq5wY2rp&#10;A+8vqCYFryWuw3TZ4RznevR6+f/Z/gYAAP//AwBQSwMEFAAGAAgAAAAhAGDDKC7aAAAACAEAAA8A&#10;AABkcnMvZG93bnJldi54bWxMj01Ow0AMhfdI3GFkJDaITiBRgZBJVVXiALQ5gJtxfiDjCZlpGjg9&#10;7gp2/vyenp+LzeIGNdMUes8GHlYJKOLa255bA9Xh7f4ZVIjIFgfPZOCbAmzK66sCc+vP/E7zPrZK&#10;QjjkaKCLccy1DnVHDsPKj8SiNX5yGAWnVtsJzxLuBv2YJGvtsGe50OFIu47qz/3JGdB3TY/Vbhmf&#10;eF1VzXz46b+2H8bc3izbV1CRlvhnhkt9qQ6ldDr6E9ugBuE0y8RqIE1Bif6SXfgogyx0Wej/D5S/&#10;AAAA//8DAFBLAQItABQABgAIAAAAIQC2gziS/gAAAOEBAAATAAAAAAAAAAAAAAAAAAAAAABbQ29u&#10;dGVudF9UeXBlc10ueG1sUEsBAi0AFAAGAAgAAAAhADj9If/WAAAAlAEAAAsAAAAAAAAAAAAAAAAA&#10;LwEAAF9yZWxzLy5yZWxzUEsBAi0AFAAGAAgAAAAhABBNTkpwAgAAxwQAAA4AAAAAAAAAAAAAAAAA&#10;LgIAAGRycy9lMm9Eb2MueG1sUEsBAi0AFAAGAAgAAAAhAGDDKC7aAAAACAEAAA8AAAAAAAAAAAAA&#10;AAAAygQAAGRycy9kb3ducmV2LnhtbFBLBQYAAAAABAAEAPMAAADRBQAAAAA=&#10;" adj="-1735,15862" filled="f" strokecolor="#b31e8e" strokeweight="1.5pt">
                      <v:textbox>
                        <w:txbxContent>
                          <w:p w:rsidR="0091685E" w:rsidRPr="00F551B7" w:rsidRDefault="0091685E" w:rsidP="00B536D1">
                            <w:pPr>
                              <w:spacing w:before="0" w:after="0"/>
                              <w:rPr>
                                <w:sz w:val="26"/>
                                <w:szCs w:val="26"/>
                              </w:rPr>
                            </w:pPr>
                            <w:r>
                              <w:rPr>
                                <w:sz w:val="26"/>
                                <w:szCs w:val="26"/>
                              </w:rPr>
                              <w:t xml:space="preserve">When you create a project, you make decisions that cause the computer to make choices. </w:t>
                            </w:r>
                          </w:p>
                        </w:txbxContent>
                      </v:textbox>
                    </v:shape>
                  </w:pict>
                </mc:Fallback>
              </mc:AlternateContent>
            </w:r>
            <w:r>
              <w:rPr>
                <w:noProof/>
              </w:rPr>
              <w:drawing>
                <wp:inline distT="0" distB="0" distL="0" distR="0" wp14:anchorId="70A52290" wp14:editId="0A2BF483">
                  <wp:extent cx="501805" cy="457200"/>
                  <wp:effectExtent l="0" t="0" r="0" b="0"/>
                  <wp:docPr id="20750" name="Picture 20750"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B536D1" w:rsidTr="00BB484F">
        <w:trPr>
          <w:trHeight w:val="510"/>
        </w:trPr>
        <w:tc>
          <w:tcPr>
            <w:tcW w:w="9962" w:type="dxa"/>
            <w:gridSpan w:val="3"/>
            <w:tcBorders>
              <w:top w:val="nil"/>
              <w:left w:val="nil"/>
              <w:bottom w:val="nil"/>
              <w:right w:val="nil"/>
            </w:tcBorders>
            <w:vAlign w:val="center"/>
          </w:tcPr>
          <w:p w:rsidR="00B536D1" w:rsidRPr="00E077A7" w:rsidRDefault="00B536D1" w:rsidP="007E639B">
            <w:pPr>
              <w:jc w:val="right"/>
              <w:rPr>
                <w:rFonts w:cs="Arial"/>
                <w:noProof/>
                <w:lang w:eastAsia="ja-JP"/>
              </w:rPr>
            </w:pPr>
            <w:r w:rsidRPr="00E077A7">
              <w:rPr>
                <w:rFonts w:cs="Arial"/>
                <w:noProof/>
              </w:rPr>
              <mc:AlternateContent>
                <mc:Choice Requires="wps">
                  <w:drawing>
                    <wp:anchor distT="0" distB="0" distL="114300" distR="114300" simplePos="0" relativeHeight="252610560" behindDoc="0" locked="0" layoutInCell="1" allowOverlap="1" wp14:anchorId="147B756D" wp14:editId="5F548B0C">
                      <wp:simplePos x="0" y="0"/>
                      <wp:positionH relativeFrom="column">
                        <wp:posOffset>228600</wp:posOffset>
                      </wp:positionH>
                      <wp:positionV relativeFrom="paragraph">
                        <wp:posOffset>73025</wp:posOffset>
                      </wp:positionV>
                      <wp:extent cx="5219700" cy="586740"/>
                      <wp:effectExtent l="0" t="0" r="381000" b="22860"/>
                      <wp:wrapNone/>
                      <wp:docPr id="1535" name="Rounded Rectangular Callout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586740"/>
                              </a:xfrm>
                              <a:prstGeom prst="wedgeRoundRectCallout">
                                <a:avLst>
                                  <a:gd name="adj1" fmla="val 56494"/>
                                  <a:gd name="adj2" fmla="val -4765"/>
                                  <a:gd name="adj3" fmla="val 16667"/>
                                </a:avLst>
                              </a:prstGeom>
                              <a:noFill/>
                              <a:ln w="19050">
                                <a:solidFill>
                                  <a:srgbClr val="B31E8E"/>
                                </a:solidFill>
                                <a:miter lim="800000"/>
                                <a:headEnd/>
                                <a:tailEnd/>
                              </a:ln>
                            </wps:spPr>
                            <wps:txbx>
                              <w:txbxContent>
                                <w:p w:rsidR="0091685E" w:rsidRPr="004A1C7B" w:rsidRDefault="0091685E" w:rsidP="00B536D1">
                                  <w:pPr>
                                    <w:spacing w:before="0" w:after="0"/>
                                    <w:rPr>
                                      <w:sz w:val="26"/>
                                      <w:szCs w:val="26"/>
                                    </w:rPr>
                                  </w:pPr>
                                  <w:r w:rsidRPr="004A1C7B">
                                    <w:rPr>
                                      <w:sz w:val="26"/>
                                      <w:szCs w:val="26"/>
                                    </w:rPr>
                                    <w:t xml:space="preserve">Let’s use the internet to find out about the different parts of the </w:t>
                                  </w:r>
                                  <w:r w:rsidRPr="004A1C7B">
                                    <w:rPr>
                                      <w:i/>
                                      <w:sz w:val="26"/>
                                      <w:szCs w:val="26"/>
                                    </w:rPr>
                                    <w:t>Scratch J</w:t>
                                  </w:r>
                                  <w:r>
                                    <w:rPr>
                                      <w:i/>
                                      <w:sz w:val="26"/>
                                      <w:szCs w:val="26"/>
                                    </w:rPr>
                                    <w:t>unio</w:t>
                                  </w:r>
                                  <w:r w:rsidRPr="004A1C7B">
                                    <w:rPr>
                                      <w:i/>
                                      <w:sz w:val="26"/>
                                      <w:szCs w:val="26"/>
                                    </w:rPr>
                                    <w:t>r</w:t>
                                  </w:r>
                                  <w:r w:rsidRPr="004A1C7B">
                                    <w:rPr>
                                      <w:sz w:val="26"/>
                                      <w:szCs w:val="26"/>
                                    </w:rPr>
                                    <w:t xml:space="preserve"> screen or interface.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B756D" id="Rounded Rectangular Callout 1535" o:spid="_x0000_s1146" type="#_x0000_t62" style="position:absolute;left:0;text-align:left;margin-left:18pt;margin-top:5.75pt;width:411pt;height:46.2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Z7bQIAAMYEAAAOAAAAZHJzL2Uyb0RvYy54bWysVF1v0zAUfUfiP1h+X5O0TdpGS6fRbQhp&#10;wLTBD3BjJzE4vsF2mm6/nmsnGx17Q/TBsnO/zj3n3p5fHFtFDsJYCbqgySymROgSuNR1Qb9/uzlb&#10;U2Id05wp0KKgj8LSi+37d+dDl4s5NKC4MASTaJsPXUEb57o8imzZiJbZGXRCo7EC0zKHT1NH3LAB&#10;s7cqmsdxFg1geGegFNbi16vRSLchf1WJ0n2tKiscUQVFbC6cJpx7f0bbc5bXhnWNLCcY7B9QtExq&#10;LPqS6oo5Rnoj36RqZWnAQuVmJbQRVJUsRegBu0niv7p5aFgnQi9Iju1eaLL/L2355XBniOSoXbpI&#10;KdGsRZXuoddccHKP/DFd94oZsmNKQe9I8EPahs7mGP3Q3RnfuO1uofxpiYZdgyHi0hgYGsE4gk08&#10;zdGrAP+wGEr2w2fgWJL1DgKDx8q0PiFyQ45BqMcXocTRkRI/pvNks4pRzxJt6TpbLYOSEcufoztj&#10;3UcBLfGXgg6C1yJ05VuaWgnl2OHWuqAcn5pn/EdCSdUqHIQDUyTNlpvlNCgnPvNTn7PlKkvf+ixO&#10;fZIsy1aBCZZPVRHwM1APQcONVCqMpNJkQOI2cRoHmBaU5N4auDb1fqcMQXQF/bBIrtfXU95Xbq10&#10;uFtKtgVdx/43AvSiXGseyjgm1XhHKEpPKnlhRoHdcX8cp2Meor1se+CPKJyBcZlw+fHSgHmiZMBF&#10;Kqj91TMjKFGfNIq/SZaoDnHhsUxXmIiYU8v+1MJ0iakK6igZrzs3bmvfGVk3WCkJfGi4xIGppHue&#10;rBHV1AAuC95ebePpO3j9+fvZ/gYAAP//AwBQSwMEFAAGAAgAAAAhAEb0EhveAAAACQEAAA8AAABk&#10;cnMvZG93bnJldi54bWxMj8FOwzAQRO9I/IO1SL1Rp6lShTROVSHKASQQpeLs2tskbbyOYrcNf89y&#10;guO+Gc3OlKvRdeKCQ2g9KZhNExBIxtuWagW7z819DiJETVZ3nlDBNwZYVbc3pS6sv9IHXraxFhxC&#10;odAKmhj7QspgGnQ6TH2PxNrBD05HPoda2kFfOdx1Mk2ShXS6Jf7Q6B4fGzSn7dkpeEpfTPRjtnt+&#10;PfTvx/YtNTb9UmpyN66XICKO8c8Mv/W5OlTcae/PZIPoFMwXPCUyn2UgWM+znMGeQTJ/AFmV8v+C&#10;6gcAAP//AwBQSwECLQAUAAYACAAAACEAtoM4kv4AAADhAQAAEwAAAAAAAAAAAAAAAAAAAAAAW0Nv&#10;bnRlbnRfVHlwZXNdLnhtbFBLAQItABQABgAIAAAAIQA4/SH/1gAAAJQBAAALAAAAAAAAAAAAAAAA&#10;AC8BAABfcmVscy8ucmVsc1BLAQItABQABgAIAAAAIQCotfZ7bQIAAMYEAAAOAAAAAAAAAAAAAAAA&#10;AC4CAABkcnMvZTJvRG9jLnhtbFBLAQItABQABgAIAAAAIQBG9BIb3gAAAAkBAAAPAAAAAAAAAAAA&#10;AAAAAMcEAABkcnMvZG93bnJldi54bWxQSwUGAAAAAAQABADzAAAA0gUAAAAA&#10;" adj="23003,9771" filled="f" strokecolor="#b31e8e" strokeweight="1.5pt">
                      <v:textbox>
                        <w:txbxContent>
                          <w:p w:rsidR="0091685E" w:rsidRPr="004A1C7B" w:rsidRDefault="0091685E" w:rsidP="00B536D1">
                            <w:pPr>
                              <w:spacing w:before="0" w:after="0"/>
                              <w:rPr>
                                <w:sz w:val="26"/>
                                <w:szCs w:val="26"/>
                              </w:rPr>
                            </w:pPr>
                            <w:r w:rsidRPr="004A1C7B">
                              <w:rPr>
                                <w:sz w:val="26"/>
                                <w:szCs w:val="26"/>
                              </w:rPr>
                              <w:t xml:space="preserve">Let’s use the internet to find out about the different parts of the </w:t>
                            </w:r>
                            <w:r w:rsidRPr="004A1C7B">
                              <w:rPr>
                                <w:i/>
                                <w:sz w:val="26"/>
                                <w:szCs w:val="26"/>
                              </w:rPr>
                              <w:t>Scratch J</w:t>
                            </w:r>
                            <w:r>
                              <w:rPr>
                                <w:i/>
                                <w:sz w:val="26"/>
                                <w:szCs w:val="26"/>
                              </w:rPr>
                              <w:t>unio</w:t>
                            </w:r>
                            <w:r w:rsidRPr="004A1C7B">
                              <w:rPr>
                                <w:i/>
                                <w:sz w:val="26"/>
                                <w:szCs w:val="26"/>
                              </w:rPr>
                              <w:t>r</w:t>
                            </w:r>
                            <w:r w:rsidRPr="004A1C7B">
                              <w:rPr>
                                <w:sz w:val="26"/>
                                <w:szCs w:val="26"/>
                              </w:rPr>
                              <w:t xml:space="preserve"> screen or interface. </w:t>
                            </w:r>
                          </w:p>
                        </w:txbxContent>
                      </v:textbox>
                    </v:shape>
                  </w:pict>
                </mc:Fallback>
              </mc:AlternateContent>
            </w:r>
            <w:r>
              <w:rPr>
                <w:noProof/>
                <w:sz w:val="36"/>
                <w:szCs w:val="36"/>
              </w:rPr>
              <w:drawing>
                <wp:inline distT="0" distB="0" distL="0" distR="0" wp14:anchorId="496741E5" wp14:editId="1957D5AC">
                  <wp:extent cx="429827" cy="632460"/>
                  <wp:effectExtent l="0" t="0" r="8890" b="0"/>
                  <wp:docPr id="20751" name="Picture 20751"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34476" cy="639300"/>
                          </a:xfrm>
                          <a:prstGeom prst="rect">
                            <a:avLst/>
                          </a:prstGeom>
                          <a:noFill/>
                          <a:ln>
                            <a:noFill/>
                          </a:ln>
                        </pic:spPr>
                      </pic:pic>
                    </a:graphicData>
                  </a:graphic>
                </wp:inline>
              </w:drawing>
            </w:r>
          </w:p>
        </w:tc>
      </w:tr>
      <w:tr w:rsidR="001603AE" w:rsidTr="007E639B">
        <w:trPr>
          <w:trHeight w:val="680"/>
        </w:trPr>
        <w:tc>
          <w:tcPr>
            <w:tcW w:w="9962" w:type="dxa"/>
            <w:gridSpan w:val="3"/>
            <w:tcBorders>
              <w:top w:val="nil"/>
              <w:left w:val="nil"/>
              <w:bottom w:val="single" w:sz="12" w:space="0" w:color="B31E8E"/>
              <w:right w:val="nil"/>
            </w:tcBorders>
            <w:vAlign w:val="center"/>
          </w:tcPr>
          <w:p w:rsidR="00A91B10" w:rsidRPr="00D43014" w:rsidRDefault="00A91B10" w:rsidP="001603AE">
            <w:pPr>
              <w:spacing w:before="80" w:after="80"/>
              <w:rPr>
                <w:sz w:val="26"/>
                <w:szCs w:val="26"/>
              </w:rPr>
            </w:pPr>
            <w:r w:rsidRPr="00D43014">
              <w:rPr>
                <w:rFonts w:cs="Arial"/>
                <w:noProof/>
                <w:sz w:val="26"/>
                <w:szCs w:val="26"/>
              </w:rPr>
              <mc:AlternateContent>
                <mc:Choice Requires="wps">
                  <w:drawing>
                    <wp:anchor distT="0" distB="0" distL="114300" distR="114300" simplePos="0" relativeHeight="252655616" behindDoc="0" locked="0" layoutInCell="1" allowOverlap="1" wp14:anchorId="1608B92C" wp14:editId="67B47C43">
                      <wp:simplePos x="0" y="0"/>
                      <wp:positionH relativeFrom="column">
                        <wp:posOffset>3143250</wp:posOffset>
                      </wp:positionH>
                      <wp:positionV relativeFrom="paragraph">
                        <wp:posOffset>139065</wp:posOffset>
                      </wp:positionV>
                      <wp:extent cx="167640" cy="1546860"/>
                      <wp:effectExtent l="0" t="3810" r="19050" b="19050"/>
                      <wp:wrapNone/>
                      <wp:docPr id="20818" name="Left Bracket 20818"/>
                      <wp:cNvGraphicFramePr/>
                      <a:graphic xmlns:a="http://schemas.openxmlformats.org/drawingml/2006/main">
                        <a:graphicData uri="http://schemas.microsoft.com/office/word/2010/wordprocessingShape">
                          <wps:wsp>
                            <wps:cNvSpPr/>
                            <wps:spPr>
                              <a:xfrm rot="5400000">
                                <a:off x="0" y="0"/>
                                <a:ext cx="167640" cy="154686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72EB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818" o:spid="_x0000_s1026" type="#_x0000_t85" style="position:absolute;margin-left:247.5pt;margin-top:10.95pt;width:13.2pt;height:121.8pt;rotation:90;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7hjgIAAIAFAAAOAAAAZHJzL2Uyb0RvYy54bWysVFFv2yAQfp+0/4B4X21HSdpGdaqsVadJ&#10;UVu1nfpMMTRowDEgcbJfvwPbSdb1ZdP8YHHc3cfddx9cXG6NJhvhgwJb0+qkpERYDo2yrzX99nTz&#10;6YySEJltmAYraroTgV7OP364aN1MjGAFuhGeIIgNs9bVdBWjmxVF4CthWDgBJyw6JXjDIpr+tWg8&#10;axHd6GJUltOiBd84D1yEgLvXnZPOM76Ugsc7KYOIRNcUa4v57/P/Jf2L+QWbvXrmVor3ZbB/qMIw&#10;ZfHQPdQ1i4ysvfoDyijuIYCMJxxMAVIqLnIP2E1VvunmccWcyL0gOcHtaQr/D5bfbu49UU1NR+VZ&#10;hcOyzOCYlkJG8tkz/h2p6zzIVOvCDBMe3b3vrYDL1PZWekM8IL2TcZm+TAa2R7aZ692ea7GNhONm&#10;NT2djnEiHF3VZDw9m+ZhFB1WwnQ+xC8CDEmLmmosqa8og7PNMkQsAzOGyJSlLWkR8bycdDUE0Kq5&#10;UVonZ5aVuNKebBgKIm6rJABEOIpCS1vcTM127eVV3GnR4T8IiYSlFnIdbzAZ58LGAVdbjE5pEivY&#10;J/aVJY0fivk9sY9PqSLL+G+S9xn5ZLBxn2yUBf9e2QcqZBc/MND1nSh4gWaHWslTxsEFx28UTmbJ&#10;QrxnHm8NbuJLEO/wJzXgFKBfUbIC//O9/RSPYkYvJS3ewpqGH2vmBSX6q0WZn1fjJJKYjfHkdISG&#10;P/a8HHvs2lwBzrXK1eVlio96WEoP5hkfjEU6FV3Mcjy7pjz6wbiK3euATw4Xi0UOw6vqWFzaR8eH&#10;qSfJPW2fmXe9PCMK+xaGG8tmb+TZxaZ5WFisI0iVtXvgtecbr3kWZP8kpXfk2M5Rh4dz/gsAAP//&#10;AwBQSwMEFAAGAAgAAAAhAEngBHffAAAACwEAAA8AAABkcnMvZG93bnJldi54bWxMj8FOwzAQRO9I&#10;/IO1SNyoXUKtNo1ToaJWSFUPBD5gGy9JRGxHsduGv2c5wXFnnmZnis3kenGhMXbBG5jPFAjydbCd&#10;bwx8vO8eliBiQm+xD54MfFOETXl7U2Buw9W/0aVKjeAQH3M00KY05FLGuiWHcRYG8ux9htFh4nNs&#10;pB3xyuGul49Kaemw8/yhxYG2LdVf1dkZcPZ1Nz9UMdsfX8gdt/tDRD0ac383Pa9BJJrSHwy/9bk6&#10;lNzpFM7eRtEbyJb6iVE2MrUAwYTOFK87sbLQK5BlIf9vKH8AAAD//wMAUEsBAi0AFAAGAAgAAAAh&#10;ALaDOJL+AAAA4QEAABMAAAAAAAAAAAAAAAAAAAAAAFtDb250ZW50X1R5cGVzXS54bWxQSwECLQAU&#10;AAYACAAAACEAOP0h/9YAAACUAQAACwAAAAAAAAAAAAAAAAAvAQAAX3JlbHMvLnJlbHNQSwECLQAU&#10;AAYACAAAACEA233O4Y4CAACABQAADgAAAAAAAAAAAAAAAAAuAgAAZHJzL2Uyb0RvYy54bWxQSwEC&#10;LQAUAAYACAAAACEASeAEd98AAAALAQAADwAAAAAAAAAAAAAAAADoBAAAZHJzL2Rvd25yZXYueG1s&#10;UEsFBgAAAAAEAAQA8wAAAPQFAAAAAA==&#10;" adj="195" strokecolor="black [3213]" strokeweight="1.5pt"/>
                  </w:pict>
                </mc:Fallback>
              </mc:AlternateContent>
            </w:r>
            <w:r w:rsidRPr="00D43014">
              <w:rPr>
                <w:sz w:val="26"/>
                <w:szCs w:val="26"/>
              </w:rPr>
              <w:t>Turn your device to landscape orientation.</w:t>
            </w:r>
          </w:p>
          <w:p w:rsidR="001603AE" w:rsidRPr="00D43014" w:rsidRDefault="001603AE" w:rsidP="001603AE">
            <w:pPr>
              <w:spacing w:before="80" w:after="80"/>
              <w:rPr>
                <w:sz w:val="26"/>
                <w:szCs w:val="26"/>
              </w:rPr>
            </w:pPr>
            <w:r w:rsidRPr="00D43014">
              <w:rPr>
                <w:sz w:val="26"/>
                <w:szCs w:val="26"/>
              </w:rPr>
              <w:t xml:space="preserve">Open the </w:t>
            </w:r>
            <w:r w:rsidR="00CD6B57">
              <w:rPr>
                <w:sz w:val="26"/>
                <w:szCs w:val="26"/>
              </w:rPr>
              <w:t xml:space="preserve">internet </w:t>
            </w:r>
            <w:r w:rsidRPr="00D43014">
              <w:rPr>
                <w:sz w:val="26"/>
                <w:szCs w:val="26"/>
              </w:rPr>
              <w:t>search engine on your device.</w:t>
            </w:r>
          </w:p>
          <w:p w:rsidR="001603AE" w:rsidRDefault="001603AE" w:rsidP="007E639B">
            <w:pPr>
              <w:spacing w:before="80" w:after="80"/>
            </w:pPr>
            <w:r w:rsidRPr="00D43014">
              <w:rPr>
                <w:sz w:val="26"/>
                <w:szCs w:val="26"/>
              </w:rPr>
              <w:t xml:space="preserve">Type </w:t>
            </w:r>
            <w:r w:rsidRPr="00D43014">
              <w:rPr>
                <w:i/>
                <w:sz w:val="26"/>
                <w:szCs w:val="26"/>
              </w:rPr>
              <w:t>scratchjr.org</w:t>
            </w:r>
            <w:r w:rsidRPr="00D43014">
              <w:rPr>
                <w:sz w:val="26"/>
                <w:szCs w:val="26"/>
              </w:rPr>
              <w:t xml:space="preserve"> into the search bar and press the </w:t>
            </w:r>
            <w:r w:rsidRPr="00D43014">
              <w:rPr>
                <w:i/>
                <w:sz w:val="26"/>
                <w:szCs w:val="26"/>
              </w:rPr>
              <w:t>enter</w:t>
            </w:r>
            <w:r w:rsidRPr="00D43014">
              <w:rPr>
                <w:sz w:val="26"/>
                <w:szCs w:val="26"/>
              </w:rPr>
              <w:t xml:space="preserve"> key.</w:t>
            </w:r>
          </w:p>
        </w:tc>
      </w:tr>
      <w:tr w:rsidR="001603AE" w:rsidTr="00D43014">
        <w:trPr>
          <w:trHeight w:val="1077"/>
        </w:trPr>
        <w:tc>
          <w:tcPr>
            <w:tcW w:w="4644" w:type="dxa"/>
            <w:gridSpan w:val="2"/>
            <w:tcBorders>
              <w:top w:val="single" w:sz="12" w:space="0" w:color="B31E8E"/>
              <w:left w:val="single" w:sz="12" w:space="0" w:color="B31E8E"/>
              <w:bottom w:val="nil"/>
              <w:right w:val="nil"/>
            </w:tcBorders>
            <w:vAlign w:val="center"/>
          </w:tcPr>
          <w:p w:rsidR="001603AE" w:rsidRPr="001603AE" w:rsidRDefault="001603AE" w:rsidP="007E639B">
            <w:pPr>
              <w:spacing w:before="80" w:after="80"/>
            </w:pPr>
            <w:r>
              <w:rPr>
                <w:noProof/>
              </w:rPr>
              <w:drawing>
                <wp:inline distT="0" distB="0" distL="0" distR="0" wp14:anchorId="3C21053B" wp14:editId="59D26D24">
                  <wp:extent cx="2804160" cy="349217"/>
                  <wp:effectExtent l="0" t="0" r="0" b="0"/>
                  <wp:docPr id="20817" name="Picture 20817" descr="C:\Users\E0321456\Desktop\Scratch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0321456\Desktop\Scratch menu.PNG"/>
                          <pic:cNvPicPr>
                            <a:picLocks noChangeAspect="1" noChangeArrowheads="1"/>
                          </pic:cNvPicPr>
                        </pic:nvPicPr>
                        <pic:blipFill>
                          <a:blip r:embed="rId154">
                            <a:extLst>
                              <a:ext uri="{28A0092B-C50C-407E-A947-70E740481C1C}">
                                <a14:useLocalDpi xmlns:a14="http://schemas.microsoft.com/office/drawing/2010/main"/>
                              </a:ext>
                            </a:extLst>
                          </a:blip>
                          <a:srcRect/>
                          <a:stretch>
                            <a:fillRect/>
                          </a:stretch>
                        </pic:blipFill>
                        <pic:spPr bwMode="auto">
                          <a:xfrm>
                            <a:off x="0" y="0"/>
                            <a:ext cx="2804160" cy="349217"/>
                          </a:xfrm>
                          <a:prstGeom prst="rect">
                            <a:avLst/>
                          </a:prstGeom>
                          <a:noFill/>
                          <a:ln>
                            <a:noFill/>
                          </a:ln>
                        </pic:spPr>
                      </pic:pic>
                    </a:graphicData>
                  </a:graphic>
                </wp:inline>
              </w:drawing>
            </w:r>
          </w:p>
        </w:tc>
        <w:tc>
          <w:tcPr>
            <w:tcW w:w="5318" w:type="dxa"/>
            <w:tcBorders>
              <w:top w:val="single" w:sz="12" w:space="0" w:color="B31E8E"/>
              <w:left w:val="nil"/>
              <w:bottom w:val="nil"/>
              <w:right w:val="single" w:sz="12" w:space="0" w:color="B31E8E"/>
            </w:tcBorders>
            <w:vAlign w:val="center"/>
          </w:tcPr>
          <w:p w:rsidR="001603AE" w:rsidRPr="00BB484F" w:rsidRDefault="001603AE" w:rsidP="007E639B">
            <w:pPr>
              <w:spacing w:before="80" w:after="80"/>
              <w:rPr>
                <w:sz w:val="26"/>
                <w:szCs w:val="26"/>
              </w:rPr>
            </w:pPr>
            <w:r w:rsidRPr="00BB484F">
              <w:rPr>
                <w:sz w:val="26"/>
                <w:szCs w:val="26"/>
              </w:rPr>
              <w:t xml:space="preserve">Select the </w:t>
            </w:r>
            <w:r w:rsidRPr="00BB484F">
              <w:rPr>
                <w:i/>
                <w:sz w:val="26"/>
                <w:szCs w:val="26"/>
              </w:rPr>
              <w:t>Learn</w:t>
            </w:r>
            <w:r w:rsidRPr="00BB484F">
              <w:rPr>
                <w:sz w:val="26"/>
                <w:szCs w:val="26"/>
              </w:rPr>
              <w:t xml:space="preserve"> tab in the menu bar along the top of the screen.</w:t>
            </w:r>
          </w:p>
        </w:tc>
      </w:tr>
      <w:tr w:rsidR="001603AE" w:rsidTr="007E639B">
        <w:trPr>
          <w:trHeight w:val="1206"/>
        </w:trPr>
        <w:tc>
          <w:tcPr>
            <w:tcW w:w="3652" w:type="dxa"/>
            <w:tcBorders>
              <w:top w:val="nil"/>
              <w:left w:val="single" w:sz="12" w:space="0" w:color="B31E8E"/>
              <w:bottom w:val="single" w:sz="12" w:space="0" w:color="B31E8E"/>
              <w:right w:val="nil"/>
            </w:tcBorders>
            <w:vAlign w:val="center"/>
          </w:tcPr>
          <w:p w:rsidR="001603AE" w:rsidRPr="001603AE" w:rsidRDefault="00BB484F" w:rsidP="001603AE">
            <w:pPr>
              <w:spacing w:before="80" w:after="80"/>
              <w:jc w:val="center"/>
              <w:rPr>
                <w:rFonts w:eastAsia="Arial"/>
              </w:rPr>
            </w:pPr>
            <w:r>
              <w:rPr>
                <w:rFonts w:eastAsia="Arial"/>
                <w:noProof/>
              </w:rPr>
              <mc:AlternateContent>
                <mc:Choice Requires="wps">
                  <w:drawing>
                    <wp:anchor distT="0" distB="0" distL="114300" distR="114300" simplePos="0" relativeHeight="252656640" behindDoc="0" locked="0" layoutInCell="1" allowOverlap="1" wp14:anchorId="0EE8F6F7" wp14:editId="1A5707F2">
                      <wp:simplePos x="0" y="0"/>
                      <wp:positionH relativeFrom="column">
                        <wp:posOffset>1653540</wp:posOffset>
                      </wp:positionH>
                      <wp:positionV relativeFrom="paragraph">
                        <wp:posOffset>121920</wp:posOffset>
                      </wp:positionV>
                      <wp:extent cx="662940" cy="487680"/>
                      <wp:effectExtent l="38100" t="38100" r="22860" b="26670"/>
                      <wp:wrapNone/>
                      <wp:docPr id="20819" name="Straight Arrow Connector 20819"/>
                      <wp:cNvGraphicFramePr/>
                      <a:graphic xmlns:a="http://schemas.openxmlformats.org/drawingml/2006/main">
                        <a:graphicData uri="http://schemas.microsoft.com/office/word/2010/wordprocessingShape">
                          <wps:wsp>
                            <wps:cNvCnPr/>
                            <wps:spPr>
                              <a:xfrm flipH="1" flipV="1">
                                <a:off x="0" y="0"/>
                                <a:ext cx="662940" cy="4876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9CB354" id="Straight Arrow Connector 20819" o:spid="_x0000_s1026" type="#_x0000_t32" style="position:absolute;margin-left:130.2pt;margin-top:9.6pt;width:52.2pt;height:38.4pt;flip:x y;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2YBAIAAFoEAAAOAAAAZHJzL2Uyb0RvYy54bWysVE2P0zAQvSPxHyzfadJqKW3UdIW6LBwQ&#10;VLssd69jN5b8pbFpmn/P2ElTupxYcbHszLw3b57H2dyejCZHAUE5W9P5rKREWO4aZQ81ffpx/25F&#10;SYjMNkw7K2rai0Bvt2/fbDpfiYVrnW4EECSxoep8TdsYfVUUgbfCsDBzXlgMSgeGRTzCoWiAdchu&#10;dLEoy2XROWg8OC5CwK93Q5BuM7+UgsfvUgYRia4paot5hbw+p7XYblh1AOZbxUcZ7BUqDFMWi05U&#10;dywy8gvUX1RGcXDByTjjzhROSsVF7gG7mZcvunlsmRe5FzQn+Mmm8P9o+bfjHohqarooV/M1JZYZ&#10;vKbHCEwd2kg+AriO7Jy1aKUDMmSha50PFYJ3dg/jKfg9JAtOEgyRWvkvOBA0736mXYphw+SU3e8n&#10;98UpEo4fl8vF+gbviGPoZvVhucq3UwyECewhxM/CGZI2NQ2jxkncUIIdv4aIkhB4BiSwtqRDFevy&#10;fZmVBKdVc6+0TsE8bmKngRwZDko8zdNgIMNVVmRKf7INib1Hi1hyZkzTFrOTI4MHeRd7LYbCD0Ki&#10;w9jhIPBFMca5sPFcUFvMTjCJ0ibgKDk9iovKa+CYn6Aiz/2/gCdEruxsnMBGWQeDYdfVLx7JIf/s&#10;wNB3suDZNX2ejmwNDnC2dHxs6YX8ec7wyy9h+xsAAP//AwBQSwMEFAAGAAgAAAAhAMy0bSDeAAAA&#10;CQEAAA8AAABkcnMvZG93bnJldi54bWxMj0FOwzAQRfdI3MEaJDYVtRuqiIY4VQSUDWVBywGceEgi&#10;4nEUu2m4PcOKLkf/6837+XZ2vZhwDJ0nDaulAoFUe9tRo+HzuLt7ABGiIWt6T6jhBwNsi+ur3GTW&#10;n+kDp0NsBEMoZEZDG+OQSRnqFp0JSz8gcfblR2cin2Mj7WjODHe9TJRKpTMd8YfWDPjUYv19ODkN&#10;m5f3V797K1fP+7CvF8lULo5VqfXtzVw+gog4x/8y/OmzOhTsVPkT2SB6DUmq1lzlYJOA4MJ9uuYt&#10;FdNTBbLI5eWC4hcAAP//AwBQSwECLQAUAAYACAAAACEAtoM4kv4AAADhAQAAEwAAAAAAAAAAAAAA&#10;AAAAAAAAW0NvbnRlbnRfVHlwZXNdLnhtbFBLAQItABQABgAIAAAAIQA4/SH/1gAAAJQBAAALAAAA&#10;AAAAAAAAAAAAAC8BAABfcmVscy8ucmVsc1BLAQItABQABgAIAAAAIQASO52YBAIAAFoEAAAOAAAA&#10;AAAAAAAAAAAAAC4CAABkcnMvZTJvRG9jLnhtbFBLAQItABQABgAIAAAAIQDMtG0g3gAAAAkBAAAP&#10;AAAAAAAAAAAAAAAAAF4EAABkcnMvZG93bnJldi54bWxQSwUGAAAAAAQABADzAAAAaQUAAAAA&#10;" strokecolor="black [3213]" strokeweight="1.5pt">
                      <v:stroke endarrow="open"/>
                    </v:shape>
                  </w:pict>
                </mc:Fallback>
              </mc:AlternateContent>
            </w:r>
            <w:r w:rsidR="001603AE">
              <w:rPr>
                <w:rFonts w:eastAsia="Arial"/>
                <w:noProof/>
              </w:rPr>
              <w:drawing>
                <wp:inline distT="0" distB="0" distL="0" distR="0" wp14:anchorId="17D89AD2" wp14:editId="6BB81DD6">
                  <wp:extent cx="1135685" cy="1051560"/>
                  <wp:effectExtent l="0" t="0" r="7620" b="0"/>
                  <wp:docPr id="20816" name="Picture 20816" descr="C:\Users\E0321456\Desktop\Scratch\Scratch Junior\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0321456\Desktop\Scratch\Scratch Junior\screen.PNG"/>
                          <pic:cNvPicPr>
                            <a:picLocks noChangeAspect="1" noChangeArrowheads="1"/>
                          </pic:cNvPicPr>
                        </pic:nvPicPr>
                        <pic:blipFill>
                          <a:blip r:embed="rId155" cstate="print">
                            <a:extLst>
                              <a:ext uri="{28A0092B-C50C-407E-A947-70E740481C1C}">
                                <a14:useLocalDpi xmlns:a14="http://schemas.microsoft.com/office/drawing/2010/main"/>
                              </a:ext>
                            </a:extLst>
                          </a:blip>
                          <a:srcRect/>
                          <a:stretch>
                            <a:fillRect/>
                          </a:stretch>
                        </pic:blipFill>
                        <pic:spPr bwMode="auto">
                          <a:xfrm>
                            <a:off x="0" y="0"/>
                            <a:ext cx="1135685" cy="1051560"/>
                          </a:xfrm>
                          <a:prstGeom prst="rect">
                            <a:avLst/>
                          </a:prstGeom>
                          <a:noFill/>
                          <a:ln>
                            <a:noFill/>
                          </a:ln>
                        </pic:spPr>
                      </pic:pic>
                    </a:graphicData>
                  </a:graphic>
                </wp:inline>
              </w:drawing>
            </w:r>
          </w:p>
        </w:tc>
        <w:tc>
          <w:tcPr>
            <w:tcW w:w="6310" w:type="dxa"/>
            <w:gridSpan w:val="2"/>
            <w:tcBorders>
              <w:top w:val="nil"/>
              <w:left w:val="nil"/>
              <w:bottom w:val="single" w:sz="12" w:space="0" w:color="B31E8E"/>
              <w:right w:val="single" w:sz="12" w:space="0" w:color="B31E8E"/>
            </w:tcBorders>
            <w:vAlign w:val="center"/>
          </w:tcPr>
          <w:p w:rsidR="001603AE" w:rsidRPr="00BB484F" w:rsidRDefault="001603AE" w:rsidP="001603AE">
            <w:pPr>
              <w:spacing w:before="80" w:after="80"/>
              <w:rPr>
                <w:rFonts w:eastAsia="Arial"/>
                <w:i/>
                <w:sz w:val="26"/>
                <w:szCs w:val="26"/>
              </w:rPr>
            </w:pPr>
            <w:r w:rsidRPr="00BB484F">
              <w:rPr>
                <w:rFonts w:eastAsia="Arial"/>
                <w:sz w:val="26"/>
                <w:szCs w:val="26"/>
              </w:rPr>
              <w:t xml:space="preserve">You will see the </w:t>
            </w:r>
            <w:r w:rsidRPr="00BB484F">
              <w:rPr>
                <w:rFonts w:eastAsia="Arial"/>
                <w:i/>
                <w:sz w:val="26"/>
                <w:szCs w:val="26"/>
              </w:rPr>
              <w:t>Interface Guide.</w:t>
            </w:r>
          </w:p>
          <w:p w:rsidR="001603AE" w:rsidRDefault="001603AE" w:rsidP="001603AE">
            <w:pPr>
              <w:spacing w:before="80" w:after="80"/>
            </w:pPr>
            <w:r w:rsidRPr="00BB484F">
              <w:rPr>
                <w:rFonts w:eastAsia="Arial"/>
                <w:sz w:val="26"/>
                <w:szCs w:val="26"/>
              </w:rPr>
              <w:t>Select each number label and read the information that appears in the right panel.</w:t>
            </w:r>
          </w:p>
        </w:tc>
      </w:tr>
      <w:tr w:rsidR="00BB484F" w:rsidTr="007E639B">
        <w:trPr>
          <w:trHeight w:val="794"/>
        </w:trPr>
        <w:tc>
          <w:tcPr>
            <w:tcW w:w="3652" w:type="dxa"/>
            <w:tcBorders>
              <w:top w:val="single" w:sz="12" w:space="0" w:color="B31E8E"/>
              <w:left w:val="single" w:sz="12" w:space="0" w:color="B31E8E"/>
              <w:bottom w:val="single" w:sz="12" w:space="0" w:color="B31E8E"/>
              <w:right w:val="nil"/>
            </w:tcBorders>
            <w:vAlign w:val="center"/>
          </w:tcPr>
          <w:p w:rsidR="00BB484F" w:rsidRDefault="00BB484F" w:rsidP="007E639B">
            <w:r>
              <w:rPr>
                <w:noProof/>
              </w:rPr>
              <w:drawing>
                <wp:inline distT="0" distB="0" distL="0" distR="0" wp14:anchorId="115D99C0" wp14:editId="4EE009BB">
                  <wp:extent cx="2226833" cy="411480"/>
                  <wp:effectExtent l="0" t="0" r="2540" b="7620"/>
                  <wp:docPr id="20820" name="Picture 20820" descr="C:\Users\E0321456\Desktop\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0321456\Desktop\menu.PNG"/>
                          <pic:cNvPicPr>
                            <a:picLocks noChangeAspect="1" noChangeArrowheads="1"/>
                          </pic:cNvPicPr>
                        </pic:nvPicPr>
                        <pic:blipFill rotWithShape="1">
                          <a:blip r:embed="rId156" cstate="print">
                            <a:extLst>
                              <a:ext uri="{28A0092B-C50C-407E-A947-70E740481C1C}">
                                <a14:useLocalDpi xmlns:a14="http://schemas.microsoft.com/office/drawing/2010/main"/>
                              </a:ext>
                            </a:extLst>
                          </a:blip>
                          <a:srcRect/>
                          <a:stretch/>
                        </pic:blipFill>
                        <pic:spPr bwMode="auto">
                          <a:xfrm>
                            <a:off x="0" y="0"/>
                            <a:ext cx="2259374" cy="417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10" w:type="dxa"/>
            <w:gridSpan w:val="2"/>
            <w:tcBorders>
              <w:top w:val="single" w:sz="12" w:space="0" w:color="B31E8E"/>
              <w:left w:val="nil"/>
              <w:bottom w:val="single" w:sz="12" w:space="0" w:color="B31E8E"/>
              <w:right w:val="single" w:sz="12" w:space="0" w:color="B31E8E"/>
            </w:tcBorders>
            <w:vAlign w:val="center"/>
          </w:tcPr>
          <w:p w:rsidR="00BB484F" w:rsidRPr="00BB484F" w:rsidRDefault="00BB484F" w:rsidP="007E639B">
            <w:pPr>
              <w:rPr>
                <w:rFonts w:eastAsia="Arial"/>
                <w:sz w:val="26"/>
                <w:szCs w:val="26"/>
              </w:rPr>
            </w:pPr>
            <w:r w:rsidRPr="00BB484F">
              <w:rPr>
                <w:sz w:val="26"/>
                <w:szCs w:val="26"/>
              </w:rPr>
              <w:t xml:space="preserve">Select the </w:t>
            </w:r>
            <w:r w:rsidRPr="00BB484F">
              <w:rPr>
                <w:i/>
                <w:sz w:val="26"/>
                <w:szCs w:val="26"/>
              </w:rPr>
              <w:t xml:space="preserve">Paint Editor Guide </w:t>
            </w:r>
            <w:r w:rsidRPr="00BB484F">
              <w:rPr>
                <w:sz w:val="26"/>
                <w:szCs w:val="26"/>
              </w:rPr>
              <w:t>tab in the menu bar.</w:t>
            </w:r>
          </w:p>
          <w:p w:rsidR="00BB484F" w:rsidRPr="00572608" w:rsidRDefault="00BB484F" w:rsidP="007E639B">
            <w:r w:rsidRPr="00BB484F">
              <w:rPr>
                <w:rFonts w:eastAsia="Arial"/>
                <w:sz w:val="26"/>
                <w:szCs w:val="26"/>
              </w:rPr>
              <w:t>Select each number label and read the information that appears in the right panel.</w:t>
            </w:r>
          </w:p>
        </w:tc>
      </w:tr>
      <w:tr w:rsidR="00BB484F" w:rsidTr="007E639B">
        <w:trPr>
          <w:trHeight w:val="624"/>
        </w:trPr>
        <w:tc>
          <w:tcPr>
            <w:tcW w:w="3652" w:type="dxa"/>
            <w:tcBorders>
              <w:top w:val="single" w:sz="12" w:space="0" w:color="B31E8E"/>
              <w:left w:val="single" w:sz="12" w:space="0" w:color="B31E8E"/>
              <w:bottom w:val="single" w:sz="12" w:space="0" w:color="B31E8E"/>
              <w:right w:val="nil"/>
            </w:tcBorders>
            <w:vAlign w:val="center"/>
          </w:tcPr>
          <w:p w:rsidR="00BB484F" w:rsidRPr="00BB484F" w:rsidRDefault="00BB484F" w:rsidP="007E639B">
            <w:pPr>
              <w:spacing w:before="80" w:after="80"/>
              <w:rPr>
                <w:sz w:val="26"/>
                <w:szCs w:val="26"/>
              </w:rPr>
            </w:pPr>
            <w:r>
              <w:rPr>
                <w:noProof/>
              </w:rPr>
              <w:drawing>
                <wp:inline distT="0" distB="0" distL="0" distR="0" wp14:anchorId="03E22081" wp14:editId="1505B8FA">
                  <wp:extent cx="2150032" cy="381000"/>
                  <wp:effectExtent l="0" t="0" r="3175" b="0"/>
                  <wp:docPr id="20821" name="Picture 20821" descr="C:\Users\E0321456\Desktop\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0321456\Desktop\menu.PNG"/>
                          <pic:cNvPicPr>
                            <a:picLocks noChangeAspect="1" noChangeArrowheads="1"/>
                          </pic:cNvPicPr>
                        </pic:nvPicPr>
                        <pic:blipFill rotWithShape="1">
                          <a:blip r:embed="rId157" cstate="print">
                            <a:extLst>
                              <a:ext uri="{28A0092B-C50C-407E-A947-70E740481C1C}">
                                <a14:useLocalDpi xmlns:a14="http://schemas.microsoft.com/office/drawing/2010/main"/>
                              </a:ext>
                            </a:extLst>
                          </a:blip>
                          <a:srcRect/>
                          <a:stretch/>
                        </pic:blipFill>
                        <pic:spPr bwMode="auto">
                          <a:xfrm>
                            <a:off x="0" y="0"/>
                            <a:ext cx="2181451" cy="3865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10" w:type="dxa"/>
            <w:gridSpan w:val="2"/>
            <w:tcBorders>
              <w:top w:val="single" w:sz="12" w:space="0" w:color="B31E8E"/>
              <w:left w:val="nil"/>
              <w:bottom w:val="single" w:sz="12" w:space="0" w:color="B31E8E"/>
              <w:right w:val="single" w:sz="12" w:space="0" w:color="B31E8E"/>
            </w:tcBorders>
            <w:vAlign w:val="center"/>
          </w:tcPr>
          <w:p w:rsidR="00BB484F" w:rsidRDefault="00BB484F" w:rsidP="007E639B">
            <w:pPr>
              <w:spacing w:before="80" w:after="80"/>
              <w:rPr>
                <w:sz w:val="26"/>
                <w:szCs w:val="26"/>
              </w:rPr>
            </w:pPr>
            <w:r w:rsidRPr="00BB484F">
              <w:rPr>
                <w:sz w:val="26"/>
                <w:szCs w:val="26"/>
              </w:rPr>
              <w:t xml:space="preserve">Select the </w:t>
            </w:r>
            <w:r w:rsidRPr="00BB484F">
              <w:rPr>
                <w:i/>
                <w:sz w:val="26"/>
                <w:szCs w:val="26"/>
              </w:rPr>
              <w:t xml:space="preserve">Block Descriptions </w:t>
            </w:r>
            <w:r w:rsidRPr="00BB484F">
              <w:rPr>
                <w:sz w:val="26"/>
                <w:szCs w:val="26"/>
              </w:rPr>
              <w:t>tab in the menu bar.</w:t>
            </w:r>
          </w:p>
          <w:p w:rsidR="00BB484F" w:rsidRDefault="00BB484F" w:rsidP="007E639B">
            <w:pPr>
              <w:spacing w:before="80" w:after="80"/>
            </w:pPr>
            <w:r w:rsidRPr="00BB484F">
              <w:rPr>
                <w:rFonts w:eastAsia="Arial"/>
                <w:sz w:val="26"/>
                <w:szCs w:val="26"/>
              </w:rPr>
              <w:t>Scroll down, reading the description for each block.</w:t>
            </w:r>
          </w:p>
        </w:tc>
      </w:tr>
    </w:tbl>
    <w:p w:rsidR="00B536D1" w:rsidRDefault="00B536D1" w:rsidP="00B536D1">
      <w:pPr>
        <w:spacing w:before="0" w:after="0"/>
        <w:rPr>
          <w:sz w:val="16"/>
          <w:szCs w:val="16"/>
        </w:rPr>
      </w:pPr>
      <w:r>
        <w:rPr>
          <w:sz w:val="16"/>
          <w:szCs w:val="16"/>
        </w:rPr>
        <w:lastRenderedPageBreak/>
        <w:br w:type="page"/>
      </w:r>
    </w:p>
    <w:p w:rsidR="00B536D1" w:rsidRDefault="00721A2F" w:rsidP="00B536D1">
      <w:pPr>
        <w:pStyle w:val="Heading2"/>
      </w:pPr>
      <w:r>
        <w:lastRenderedPageBreak/>
        <w:t>Scratch Jr t</w:t>
      </w:r>
      <w:r w:rsidR="00B536D1">
        <w:t>utorial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1134"/>
        <w:gridCol w:w="156"/>
        <w:gridCol w:w="837"/>
        <w:gridCol w:w="5459"/>
      </w:tblGrid>
      <w:tr w:rsidR="00B536D1" w:rsidTr="007E639B">
        <w:tc>
          <w:tcPr>
            <w:tcW w:w="9962" w:type="dxa"/>
            <w:gridSpan w:val="5"/>
            <w:tcBorders>
              <w:bottom w:val="single" w:sz="12" w:space="0" w:color="B31E8E"/>
            </w:tcBorders>
          </w:tcPr>
          <w:p w:rsidR="00B536D1" w:rsidRDefault="00B536D1" w:rsidP="007E639B">
            <w:r w:rsidRPr="00E077A7">
              <w:rPr>
                <w:rFonts w:cs="Arial"/>
                <w:noProof/>
              </w:rPr>
              <mc:AlternateContent>
                <mc:Choice Requires="wps">
                  <w:drawing>
                    <wp:anchor distT="0" distB="0" distL="114300" distR="114300" simplePos="0" relativeHeight="252608512" behindDoc="0" locked="0" layoutInCell="1" allowOverlap="1" wp14:anchorId="17960692" wp14:editId="7186C7E8">
                      <wp:simplePos x="0" y="0"/>
                      <wp:positionH relativeFrom="column">
                        <wp:posOffset>1019810</wp:posOffset>
                      </wp:positionH>
                      <wp:positionV relativeFrom="paragraph">
                        <wp:posOffset>144145</wp:posOffset>
                      </wp:positionV>
                      <wp:extent cx="4480560" cy="571500"/>
                      <wp:effectExtent l="457200" t="0" r="15240" b="19050"/>
                      <wp:wrapNone/>
                      <wp:docPr id="20736" name="Rounded Rectangular Callout 20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57150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572608" w:rsidRDefault="0091685E" w:rsidP="00B536D1">
                                  <w:pPr>
                                    <w:spacing w:before="0" w:after="0"/>
                                    <w:rPr>
                                      <w:szCs w:val="28"/>
                                    </w:rPr>
                                  </w:pPr>
                                  <w:r>
                                    <w:rPr>
                                      <w:szCs w:val="28"/>
                                    </w:rPr>
                                    <w:t xml:space="preserve">Did you see the </w:t>
                                  </w:r>
                                  <w:r>
                                    <w:rPr>
                                      <w:i/>
                                      <w:szCs w:val="28"/>
                                    </w:rPr>
                                    <w:t xml:space="preserve">Tips and Hints </w:t>
                                  </w:r>
                                  <w:r>
                                    <w:rPr>
                                      <w:szCs w:val="28"/>
                                    </w:rPr>
                                    <w:t xml:space="preserve">tab next to the </w:t>
                                  </w:r>
                                  <w:r>
                                    <w:rPr>
                                      <w:i/>
                                    </w:rPr>
                                    <w:t xml:space="preserve">Block Descriptions </w:t>
                                  </w:r>
                                  <w:r>
                                    <w:t>tab? Select the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0692" id="Rounded Rectangular Callout 20736" o:spid="_x0000_s1147" type="#_x0000_t62" style="position:absolute;margin-left:80.3pt;margin-top:11.35pt;width:352.8pt;height:4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Z1bwIAAMgEAAAOAAAAZHJzL2Uyb0RvYy54bWysVNtu2zAMfR+wfxD03vrSxEmNOkWXtsOA&#10;XYp2+wBFkm1tsuhJcpzu60fJbpduexqWB0E0KZLnHDIXl4dOk720ToGpaHaaUiINB6FMU9Evn29P&#10;1pQ4z4xgGoys6KN09HLz+tXF2Jcyhxa0kJZgEuPKsa9o631fJonjreyYO4VeGnTWYDvm0bRNIiwb&#10;MXunkzxNi2QEK3oLXDqHX68nJ93E/HUtuf9U1056oiuKvfl42njuwplsLljZWNa3is9tsH/oomPK&#10;YNHnVNfMMzJY9UeqTnELDmp/yqFLoK4VlxEDosnS39A8tKyXEQuS4/pnmtz/S8s/7u8sUaKiebo6&#10;KygxrEOZ7mEwQgpyjwQy0wyaWbJlWsPgyRSIxI29K/H9Q39nA3TXvwf+zRED2xbfyCtrYWwlE9hu&#10;FohOXjwIhsOnZDd+AIE12eAhcniobRcSIjvkEKV6fJZKHjzh+HGxWKfLAhXl6FuusmUatUxY+fS6&#10;t86/ldCRcKnoKEUjI6yAacYSy7H9e+ejdmJGz8TXjJK60zgKe6bJyfI8z4p5Vo6C8uOgIl38JeTs&#10;OCQrimIVmWDlXBUbfmo0tGDgVmkdh1IbMiJx5+kyjW060EoEb+TaNruttgS7q+ibs+xmfTPnfRHW&#10;KY/bpVVX0XUafhOGIMqNEbGMZ0pPd2xFm1mlIMwksD/sDnE+sjyKGGTbgXhE4SxM64Trj5cW7A9K&#10;RlylirrvA7OSEv3OoPjn2WIRdi8ai+UqR8Mee3bHHmY4pqqop2S6bv20r0NvVdNipSzyYeAKB6ZW&#10;/mmypq5mALgueHuxj8d2jPr1B7T5CQAA//8DAFBLAwQUAAYACAAAACEAc/Iu0d0AAAAKAQAADwAA&#10;AGRycy9kb3ducmV2LnhtbEyPQU+EMBCF7yb+h2ZMvLkFDhWRslGTjScPrhvj3gqdBSKdEloW9Nc7&#10;nvT45n158165Xd0gzjiF3pOGdJOAQGq87anVcHjb3eQgQjRkzeAJNXxhgG11eVGawvqFXvG8j63g&#10;EAqF0dDFOBZShqZDZ8LGj0jsnfzkTGQ5tdJOZuFwN8gsSZR0pif+0JkRnzpsPvez05Av36d3/3Ks&#10;8Tipj7nZPT7fpavW11frwz2IiGv8g+G3PleHijvVfiYbxMBaJYpRDVl2C4KBXKkMRM1OyhdZlfL/&#10;hOoHAAD//wMAUEsBAi0AFAAGAAgAAAAhALaDOJL+AAAA4QEAABMAAAAAAAAAAAAAAAAAAAAAAFtD&#10;b250ZW50X1R5cGVzXS54bWxQSwECLQAUAAYACAAAACEAOP0h/9YAAACUAQAACwAAAAAAAAAAAAAA&#10;AAAvAQAAX3JlbHMvLnJlbHNQSwECLQAUAAYACAAAACEATRH2dW8CAADIBAAADgAAAAAAAAAAAAAA&#10;AAAuAgAAZHJzL2Uyb0RvYy54bWxQSwECLQAUAAYACAAAACEAc/Iu0d0AAAAKAQAADwAAAAAAAAAA&#10;AAAAAADJBAAAZHJzL2Rvd25yZXYueG1sUEsFBgAAAAAEAAQA8wAAANMFAAAAAA==&#10;" adj="-1991,12106" filled="f" strokecolor="#b31e8e" strokeweight="1.5pt">
                      <v:textbox>
                        <w:txbxContent>
                          <w:p w:rsidR="0091685E" w:rsidRPr="00572608" w:rsidRDefault="0091685E" w:rsidP="00B536D1">
                            <w:pPr>
                              <w:spacing w:before="0" w:after="0"/>
                              <w:rPr>
                                <w:szCs w:val="28"/>
                              </w:rPr>
                            </w:pPr>
                            <w:r>
                              <w:rPr>
                                <w:szCs w:val="28"/>
                              </w:rPr>
                              <w:t xml:space="preserve">Did you see the </w:t>
                            </w:r>
                            <w:r>
                              <w:rPr>
                                <w:i/>
                                <w:szCs w:val="28"/>
                              </w:rPr>
                              <w:t xml:space="preserve">Tips and Hints </w:t>
                            </w:r>
                            <w:r>
                              <w:rPr>
                                <w:szCs w:val="28"/>
                              </w:rPr>
                              <w:t xml:space="preserve">tab next to the </w:t>
                            </w:r>
                            <w:r>
                              <w:rPr>
                                <w:i/>
                              </w:rPr>
                              <w:t xml:space="preserve">Block Descriptions </w:t>
                            </w:r>
                            <w:r>
                              <w:t>tab? Select the tab.</w:t>
                            </w:r>
                          </w:p>
                        </w:txbxContent>
                      </v:textbox>
                    </v:shape>
                  </w:pict>
                </mc:Fallback>
              </mc:AlternateContent>
            </w:r>
            <w:r>
              <w:rPr>
                <w:noProof/>
              </w:rPr>
              <w:drawing>
                <wp:inline distT="0" distB="0" distL="0" distR="0" wp14:anchorId="5AB00A50" wp14:editId="2E8882A5">
                  <wp:extent cx="472440" cy="872725"/>
                  <wp:effectExtent l="0" t="0" r="3810" b="3810"/>
                  <wp:docPr id="20752" name="Picture 20752"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58" cstate="print">
                            <a:extLst>
                              <a:ext uri="{28A0092B-C50C-407E-A947-70E740481C1C}">
                                <a14:useLocalDpi xmlns:a14="http://schemas.microsoft.com/office/drawing/2010/main"/>
                              </a:ext>
                            </a:extLst>
                          </a:blip>
                          <a:srcRect/>
                          <a:stretch>
                            <a:fillRect/>
                          </a:stretch>
                        </pic:blipFill>
                        <pic:spPr bwMode="auto">
                          <a:xfrm>
                            <a:off x="0" y="0"/>
                            <a:ext cx="473009" cy="873776"/>
                          </a:xfrm>
                          <a:prstGeom prst="rect">
                            <a:avLst/>
                          </a:prstGeom>
                          <a:noFill/>
                          <a:ln>
                            <a:noFill/>
                          </a:ln>
                        </pic:spPr>
                      </pic:pic>
                    </a:graphicData>
                  </a:graphic>
                </wp:inline>
              </w:drawing>
            </w:r>
          </w:p>
        </w:tc>
      </w:tr>
      <w:tr w:rsidR="00B536D1" w:rsidTr="007E639B">
        <w:tc>
          <w:tcPr>
            <w:tcW w:w="9962" w:type="dxa"/>
            <w:gridSpan w:val="5"/>
            <w:tcBorders>
              <w:top w:val="single" w:sz="12" w:space="0" w:color="B31E8E"/>
              <w:left w:val="single" w:sz="12" w:space="0" w:color="B31E8E"/>
              <w:bottom w:val="single" w:sz="12" w:space="0" w:color="B31E8E"/>
              <w:right w:val="single" w:sz="12" w:space="0" w:color="B31E8E"/>
            </w:tcBorders>
          </w:tcPr>
          <w:p w:rsidR="00B536D1" w:rsidRDefault="00B536D1" w:rsidP="007E639B">
            <w:r>
              <w:t>Watch the four videos:</w:t>
            </w:r>
          </w:p>
          <w:p w:rsidR="00B536D1" w:rsidRPr="00AE61A1" w:rsidRDefault="00B536D1" w:rsidP="00180CE9">
            <w:pPr>
              <w:pStyle w:val="Bullet1"/>
              <w:numPr>
                <w:ilvl w:val="0"/>
                <w:numId w:val="31"/>
              </w:numPr>
            </w:pPr>
            <w:r w:rsidRPr="00AE61A1">
              <w:t>Making, renaming and deleting projects</w:t>
            </w:r>
          </w:p>
          <w:p w:rsidR="00B536D1" w:rsidRPr="00AE61A1" w:rsidRDefault="00B536D1" w:rsidP="00180CE9">
            <w:pPr>
              <w:pStyle w:val="Bullet1"/>
              <w:numPr>
                <w:ilvl w:val="0"/>
                <w:numId w:val="31"/>
              </w:numPr>
            </w:pPr>
            <w:r w:rsidRPr="00AE61A1">
              <w:t xml:space="preserve">Character animation using the </w:t>
            </w:r>
            <w:r w:rsidRPr="00E15C3B">
              <w:rPr>
                <w:i/>
              </w:rPr>
              <w:t>ScratchJr</w:t>
            </w:r>
            <w:r w:rsidRPr="00AE61A1">
              <w:t xml:space="preserve"> blocks</w:t>
            </w:r>
          </w:p>
          <w:p w:rsidR="00B536D1" w:rsidRPr="00AE61A1" w:rsidRDefault="00B536D1" w:rsidP="00180CE9">
            <w:pPr>
              <w:pStyle w:val="Bullet1"/>
              <w:numPr>
                <w:ilvl w:val="0"/>
                <w:numId w:val="31"/>
              </w:numPr>
            </w:pPr>
            <w:r w:rsidRPr="00AE61A1">
              <w:t>Multiple characters</w:t>
            </w:r>
          </w:p>
          <w:p w:rsidR="00B536D1" w:rsidRDefault="00B536D1" w:rsidP="00180CE9">
            <w:pPr>
              <w:pStyle w:val="Bullet1"/>
              <w:numPr>
                <w:ilvl w:val="0"/>
                <w:numId w:val="31"/>
              </w:numPr>
            </w:pPr>
            <w:r w:rsidRPr="00AE61A1">
              <w:t>Trigger blocks</w:t>
            </w:r>
          </w:p>
        </w:tc>
      </w:tr>
      <w:tr w:rsidR="00B536D1" w:rsidTr="007E639B">
        <w:tc>
          <w:tcPr>
            <w:tcW w:w="9962" w:type="dxa"/>
            <w:gridSpan w:val="5"/>
            <w:tcBorders>
              <w:top w:val="single" w:sz="12" w:space="0" w:color="B31E8E"/>
            </w:tcBorders>
          </w:tcPr>
          <w:p w:rsidR="00B536D1" w:rsidRDefault="00B536D1" w:rsidP="007E639B">
            <w:r>
              <w:t>You can also read the other tips in the list.</w:t>
            </w:r>
          </w:p>
        </w:tc>
      </w:tr>
      <w:tr w:rsidR="00B536D1" w:rsidTr="007E6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9962" w:type="dxa"/>
            <w:gridSpan w:val="5"/>
            <w:tcBorders>
              <w:top w:val="nil"/>
              <w:left w:val="nil"/>
              <w:bottom w:val="single" w:sz="12" w:space="0" w:color="B31E8E"/>
              <w:right w:val="nil"/>
            </w:tcBorders>
            <w:vAlign w:val="center"/>
          </w:tcPr>
          <w:p w:rsidR="00B536D1" w:rsidRDefault="00B536D1" w:rsidP="007E639B">
            <w:pPr>
              <w:spacing w:before="80" w:after="80"/>
            </w:pPr>
            <w:r w:rsidRPr="00E077A7">
              <w:rPr>
                <w:rFonts w:cs="Arial"/>
                <w:noProof/>
              </w:rPr>
              <mc:AlternateContent>
                <mc:Choice Requires="wps">
                  <w:drawing>
                    <wp:anchor distT="0" distB="0" distL="114300" distR="114300" simplePos="0" relativeHeight="252611584" behindDoc="0" locked="0" layoutInCell="1" allowOverlap="1" wp14:anchorId="7CCD9601" wp14:editId="76009367">
                      <wp:simplePos x="0" y="0"/>
                      <wp:positionH relativeFrom="column">
                        <wp:posOffset>967740</wp:posOffset>
                      </wp:positionH>
                      <wp:positionV relativeFrom="paragraph">
                        <wp:posOffset>179705</wp:posOffset>
                      </wp:positionV>
                      <wp:extent cx="4686300" cy="396240"/>
                      <wp:effectExtent l="476250" t="0" r="19050" b="22860"/>
                      <wp:wrapNone/>
                      <wp:docPr id="20737" name="Rounded Rectangular Callout 20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9624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E61A1" w:rsidRDefault="0091685E" w:rsidP="00B536D1">
                                  <w:pPr>
                                    <w:spacing w:before="0" w:after="0"/>
                                    <w:rPr>
                                      <w:szCs w:val="28"/>
                                    </w:rPr>
                                  </w:pPr>
                                  <w:r>
                                    <w:rPr>
                                      <w:szCs w:val="28"/>
                                    </w:rPr>
                                    <w:t xml:space="preserve">Let’s download the </w:t>
                                  </w:r>
                                  <w:r>
                                    <w:rPr>
                                      <w:i/>
                                      <w:szCs w:val="28"/>
                                    </w:rPr>
                                    <w:t xml:space="preserve">ScratchJr </w:t>
                                  </w:r>
                                  <w:r>
                                    <w:rPr>
                                      <w:szCs w:val="28"/>
                                    </w:rPr>
                                    <w:t>application and have a 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D9601" id="Rounded Rectangular Callout 20737" o:spid="_x0000_s1148" type="#_x0000_t62" style="position:absolute;margin-left:76.2pt;margin-top:14.15pt;width:369pt;height:31.2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ZbwIAAMgEAAAOAAAAZHJzL2Uyb0RvYy54bWysVNty0zAQfWeGf9DovfUlqZN46nRK2jLM&#10;FOi08AGKJdsCWWskOU779axkpyTAE0MeNJL3ds6e3Vxe7VtFdsJYCbqgyXlMidAlcKnrgn79cne2&#10;pMQ6pjlToEVBn4WlV+u3by6HLhcpNKC4MASTaJsPXUEb57o8imzZiJbZc+iERmMFpmUOn6aOuGED&#10;Zm9VlMZxFg1geGegFNbi15vRSNchf1WJ0n2uKiscUQVFbC6cJpxbf0brS5bXhnWNLCcY7B9QtExq&#10;LPqa6oY5Rnoj/0jVytKAhcqdl9BGUFWyFIEDskni39g8NawTgQs2x3avbbL/L235afdgiOQFTePF&#10;bEGJZi3K9Ai95oKTR2wg03WvmCEbphT0joyO2LihsznGP3UPxlO33T2U3y3RsGkwRlwbA0MjGEe4&#10;iW90dBLgHxZDyXb4CBxrst5B6OG+Mq1PiN0h+yDV86tUYu9IiR/n2TKbxahoibbZKkvnQcuI5Yfo&#10;zlj3XkBL/KWgg+C1CLQ8p4lLKMd299YF7fjEnvFvCSVVq3AUdkyRs4tVmmTTrBw5pcdOWTz/i8vs&#10;2CXJsmwROsHyqSoCPgD1EDTcSaXCUCpNBmzcKr6IA0wLSnJvDb029XajDEF0BX03S26Xt1PeE7dW&#10;OtwuJduCLmP/Gzl4UW41D2Uck2q8IxSlJ5W8MKPAbr/dh/lI0tRHe9m2wJ9ROAPjOuH646UB80LJ&#10;gKtUUPujZ0ZQoj5oFH+VzFEd4sJjfrFI8WGOLdtjC9Mlpiqoo2S8bty4r31nZN1gpST0Q8M1Dkwl&#10;3WGyRlQTAVwXvJ3s4/E7eP36A1r/BAAA//8DAFBLAwQUAAYACAAAACEANQp+cd8AAAAJAQAADwAA&#10;AGRycy9kb3ducmV2LnhtbEyPwU7DMAyG70i8Q2QkbixZga0tTSdAmjhx2EATu6WN11Y0SZWka+Hp&#10;MSc4/van35+LzWx6dkYfOmclLBcCGNra6c42Et7ftjcpsBCV1ap3FiV8YYBNeXlRqFy7ye7wvI8N&#10;oxIbciWhjXHIOQ91i0aFhRvQ0u7kvFGRom+49mqictPzRIgVN6qzdKFVAz63WH/uRyMhnb5PB/d6&#10;rPDoVx9jvX16yZazlNdX8+MDsIhz/IPhV5/UoSSnyo1WB9ZTvk/uCJWQpLfACEgzQYNKQibWwMuC&#10;//+g/AEAAP//AwBQSwECLQAUAAYACAAAACEAtoM4kv4AAADhAQAAEwAAAAAAAAAAAAAAAAAAAAAA&#10;W0NvbnRlbnRfVHlwZXNdLnhtbFBLAQItABQABgAIAAAAIQA4/SH/1gAAAJQBAAALAAAAAAAAAAAA&#10;AAAAAC8BAABfcmVscy8ucmVsc1BLAQItABQABgAIAAAAIQBUq/HZbwIAAMgEAAAOAAAAAAAAAAAA&#10;AAAAAC4CAABkcnMvZTJvRG9jLnhtbFBLAQItABQABgAIAAAAIQA1Cn5x3wAAAAkBAAAPAAAAAAAA&#10;AAAAAAAAAMkEAABkcnMvZG93bnJldi54bWxQSwUGAAAAAAQABADzAAAA1QUAAAAA&#10;" adj="-1991,12106" filled="f" strokecolor="#b31e8e" strokeweight="1.5pt">
                      <v:textbox>
                        <w:txbxContent>
                          <w:p w:rsidR="0091685E" w:rsidRPr="00AE61A1" w:rsidRDefault="0091685E" w:rsidP="00B536D1">
                            <w:pPr>
                              <w:spacing w:before="0" w:after="0"/>
                              <w:rPr>
                                <w:szCs w:val="28"/>
                              </w:rPr>
                            </w:pPr>
                            <w:r>
                              <w:rPr>
                                <w:szCs w:val="28"/>
                              </w:rPr>
                              <w:t xml:space="preserve">Let’s download the </w:t>
                            </w:r>
                            <w:proofErr w:type="spellStart"/>
                            <w:r>
                              <w:rPr>
                                <w:i/>
                                <w:szCs w:val="28"/>
                              </w:rPr>
                              <w:t>ScratchJr</w:t>
                            </w:r>
                            <w:proofErr w:type="spellEnd"/>
                            <w:r>
                              <w:rPr>
                                <w:i/>
                                <w:szCs w:val="28"/>
                              </w:rPr>
                              <w:t xml:space="preserve"> </w:t>
                            </w:r>
                            <w:r>
                              <w:rPr>
                                <w:szCs w:val="28"/>
                              </w:rPr>
                              <w:t>application and have a go!</w:t>
                            </w:r>
                          </w:p>
                        </w:txbxContent>
                      </v:textbox>
                    </v:shape>
                  </w:pict>
                </mc:Fallback>
              </mc:AlternateContent>
            </w:r>
            <w:r>
              <w:rPr>
                <w:noProof/>
              </w:rPr>
              <w:drawing>
                <wp:inline distT="0" distB="0" distL="0" distR="0" wp14:anchorId="0F23DDF7" wp14:editId="6E0716D5">
                  <wp:extent cx="396240" cy="731963"/>
                  <wp:effectExtent l="0" t="0" r="3810" b="0"/>
                  <wp:docPr id="20753" name="Picture 20753"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398564" cy="736257"/>
                          </a:xfrm>
                          <a:prstGeom prst="rect">
                            <a:avLst/>
                          </a:prstGeom>
                          <a:noFill/>
                          <a:ln>
                            <a:noFill/>
                          </a:ln>
                        </pic:spPr>
                      </pic:pic>
                    </a:graphicData>
                  </a:graphic>
                </wp:inline>
              </w:drawing>
            </w:r>
          </w:p>
        </w:tc>
      </w:tr>
      <w:tr w:rsidR="00B536D1" w:rsidTr="007E6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4"/>
        </w:trPr>
        <w:tc>
          <w:tcPr>
            <w:tcW w:w="2376" w:type="dxa"/>
            <w:tcBorders>
              <w:top w:val="single" w:sz="12" w:space="0" w:color="B31E8E"/>
              <w:left w:val="single" w:sz="12" w:space="0" w:color="B31E8E"/>
              <w:bottom w:val="single" w:sz="12" w:space="0" w:color="B31E8E"/>
              <w:right w:val="nil"/>
            </w:tcBorders>
            <w:vAlign w:val="center"/>
          </w:tcPr>
          <w:p w:rsidR="00B536D1" w:rsidRDefault="00B536D1" w:rsidP="007E639B">
            <w:pPr>
              <w:spacing w:before="80" w:after="80"/>
            </w:pPr>
            <w:r>
              <w:rPr>
                <w:noProof/>
              </w:rPr>
              <w:drawing>
                <wp:inline distT="0" distB="0" distL="0" distR="0" wp14:anchorId="2103DBDF" wp14:editId="2C16C278">
                  <wp:extent cx="1242060" cy="289560"/>
                  <wp:effectExtent l="0" t="0" r="0" b="0"/>
                  <wp:docPr id="20754" name="Picture 20754"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perational\Resources\graphics_library\DoE_owned\general_graphics\Symbols_signs\talk icon _transparent.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42060" cy="289560"/>
                          </a:xfrm>
                          <a:prstGeom prst="rect">
                            <a:avLst/>
                          </a:prstGeom>
                          <a:noFill/>
                          <a:ln>
                            <a:noFill/>
                          </a:ln>
                        </pic:spPr>
                      </pic:pic>
                    </a:graphicData>
                  </a:graphic>
                </wp:inline>
              </w:drawing>
            </w:r>
          </w:p>
        </w:tc>
        <w:tc>
          <w:tcPr>
            <w:tcW w:w="7586" w:type="dxa"/>
            <w:gridSpan w:val="4"/>
            <w:tcBorders>
              <w:top w:val="single" w:sz="12" w:space="0" w:color="B31E8E"/>
              <w:left w:val="nil"/>
              <w:bottom w:val="single" w:sz="12" w:space="0" w:color="B31E8E"/>
              <w:right w:val="single" w:sz="12" w:space="0" w:color="B31E8E"/>
            </w:tcBorders>
            <w:vAlign w:val="center"/>
          </w:tcPr>
          <w:p w:rsidR="00B536D1" w:rsidRPr="00AE61A1" w:rsidRDefault="00B536D1" w:rsidP="007E639B">
            <w:pPr>
              <w:spacing w:before="80" w:after="80"/>
            </w:pPr>
            <w:r>
              <w:t xml:space="preserve">Ask your Home tutor to help you download the </w:t>
            </w:r>
            <w:r>
              <w:rPr>
                <w:i/>
              </w:rPr>
              <w:t xml:space="preserve">ScratchJr </w:t>
            </w:r>
            <w:r w:rsidRPr="00AE61A1">
              <w:t>application from the</w:t>
            </w:r>
            <w:r>
              <w:rPr>
                <w:i/>
              </w:rPr>
              <w:t xml:space="preserve"> </w:t>
            </w:r>
            <w:r w:rsidRPr="00AE61A1">
              <w:rPr>
                <w:i/>
              </w:rPr>
              <w:t>App Store</w:t>
            </w:r>
            <w:r>
              <w:rPr>
                <w:i/>
              </w:rPr>
              <w:t xml:space="preserve"> </w:t>
            </w:r>
            <w:r>
              <w:t>(iPad) or Google Play.</w:t>
            </w:r>
          </w:p>
        </w:tc>
      </w:tr>
      <w:tr w:rsidR="00B536D1" w:rsidTr="007E6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666" w:type="dxa"/>
            <w:gridSpan w:val="3"/>
            <w:tcBorders>
              <w:top w:val="single" w:sz="12" w:space="0" w:color="B31E8E"/>
              <w:left w:val="nil"/>
              <w:bottom w:val="single" w:sz="12" w:space="0" w:color="B31E8E"/>
              <w:right w:val="nil"/>
            </w:tcBorders>
            <w:vAlign w:val="center"/>
          </w:tcPr>
          <w:p w:rsidR="00B536D1" w:rsidRDefault="00B536D1" w:rsidP="007E639B">
            <w:pPr>
              <w:spacing w:before="80" w:after="80"/>
              <w:jc w:val="center"/>
            </w:pPr>
            <w:r>
              <w:rPr>
                <w:noProof/>
              </w:rPr>
              <w:drawing>
                <wp:inline distT="0" distB="0" distL="0" distR="0" wp14:anchorId="002F41E0" wp14:editId="2FFEDE68">
                  <wp:extent cx="548640" cy="495300"/>
                  <wp:effectExtent l="0" t="0" r="3810" b="0"/>
                  <wp:docPr id="20755" name="Picture 20755" descr="C:\Users\E0321456\Desktop\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0321456\Desktop\Cat.PNG"/>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548640" cy="495300"/>
                          </a:xfrm>
                          <a:prstGeom prst="rect">
                            <a:avLst/>
                          </a:prstGeom>
                          <a:noFill/>
                          <a:ln>
                            <a:noFill/>
                          </a:ln>
                        </pic:spPr>
                      </pic:pic>
                    </a:graphicData>
                  </a:graphic>
                </wp:inline>
              </w:drawing>
            </w:r>
          </w:p>
        </w:tc>
        <w:tc>
          <w:tcPr>
            <w:tcW w:w="6296" w:type="dxa"/>
            <w:gridSpan w:val="2"/>
            <w:tcBorders>
              <w:top w:val="single" w:sz="12" w:space="0" w:color="B31E8E"/>
              <w:left w:val="nil"/>
              <w:bottom w:val="single" w:sz="12" w:space="0" w:color="B31E8E"/>
              <w:right w:val="nil"/>
            </w:tcBorders>
            <w:vAlign w:val="center"/>
          </w:tcPr>
          <w:p w:rsidR="00D43014" w:rsidRDefault="00D43014" w:rsidP="00D43014">
            <w:pPr>
              <w:spacing w:before="80" w:after="80"/>
            </w:pPr>
            <w:r>
              <w:t>Turn your device to landscape orientation.</w:t>
            </w:r>
          </w:p>
          <w:p w:rsidR="00B536D1" w:rsidRDefault="00B536D1" w:rsidP="007E639B">
            <w:pPr>
              <w:spacing w:before="80" w:after="80"/>
            </w:pPr>
            <w:r>
              <w:t xml:space="preserve">Select the </w:t>
            </w:r>
            <w:r>
              <w:rPr>
                <w:i/>
              </w:rPr>
              <w:t xml:space="preserve">ScratchJr </w:t>
            </w:r>
            <w:r>
              <w:t>icon on your screen.</w:t>
            </w:r>
          </w:p>
        </w:tc>
      </w:tr>
      <w:tr w:rsidR="00B536D1" w:rsidTr="007E6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8"/>
        </w:trPr>
        <w:tc>
          <w:tcPr>
            <w:tcW w:w="4503" w:type="dxa"/>
            <w:gridSpan w:val="4"/>
            <w:tcBorders>
              <w:top w:val="single" w:sz="12" w:space="0" w:color="B31E8E"/>
              <w:left w:val="single" w:sz="12" w:space="0" w:color="B31E8E"/>
              <w:bottom w:val="single" w:sz="12" w:space="0" w:color="B31E8E"/>
              <w:right w:val="nil"/>
            </w:tcBorders>
            <w:vAlign w:val="center"/>
          </w:tcPr>
          <w:p w:rsidR="00B536D1" w:rsidRDefault="00B536D1" w:rsidP="007E639B">
            <w:pPr>
              <w:spacing w:before="80" w:after="80"/>
            </w:pPr>
            <w:r>
              <w:rPr>
                <w:noProof/>
              </w:rPr>
              <mc:AlternateContent>
                <mc:Choice Requires="wps">
                  <w:drawing>
                    <wp:anchor distT="0" distB="0" distL="114300" distR="114300" simplePos="0" relativeHeight="252612608" behindDoc="0" locked="0" layoutInCell="1" allowOverlap="1" wp14:anchorId="5FA6FFD1" wp14:editId="24B0DA75">
                      <wp:simplePos x="0" y="0"/>
                      <wp:positionH relativeFrom="column">
                        <wp:posOffset>1472565</wp:posOffset>
                      </wp:positionH>
                      <wp:positionV relativeFrom="paragraph">
                        <wp:posOffset>789305</wp:posOffset>
                      </wp:positionV>
                      <wp:extent cx="1371600" cy="365760"/>
                      <wp:effectExtent l="38100" t="0" r="19050" b="91440"/>
                      <wp:wrapNone/>
                      <wp:docPr id="20738" name="Straight Arrow Connector 20738"/>
                      <wp:cNvGraphicFramePr/>
                      <a:graphic xmlns:a="http://schemas.openxmlformats.org/drawingml/2006/main">
                        <a:graphicData uri="http://schemas.microsoft.com/office/word/2010/wordprocessingShape">
                          <wps:wsp>
                            <wps:cNvCnPr/>
                            <wps:spPr>
                              <a:xfrm flipH="1">
                                <a:off x="0" y="0"/>
                                <a:ext cx="1371600" cy="3657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356B3" id="Straight Arrow Connector 20738" o:spid="_x0000_s1026" type="#_x0000_t32" style="position:absolute;margin-left:115.95pt;margin-top:62.15pt;width:108pt;height:28.8pt;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s3/gEAAFEEAAAOAAAAZHJzL2Uyb0RvYy54bWysVNuO0zAQfUfiHyy/06SttgtV0xXqsvCA&#10;oGLhA7yO3ViyPdbYNO3fM3bSlJuQQLxYtmfOmTPHk2zuTs6yo8JowDd8Pqs5U15Ca/yh4V8+P7x4&#10;yVlMwrfCglcNP6vI77bPn236sFYL6MC2ChmR+LjuQ8O7lMK6qqLslBNxBkF5CmpAJxId8VC1KHpi&#10;d7Za1PWq6gHbgCBVjHR7PwT5tvBrrWT6qHVUidmGk7ZUVizrU16r7UasDyhCZ+QoQ/yDCieMp6IT&#10;1b1Ign1F8wuVMxIhgk4zCa4CrY1UpQfqZl7/1M1jJ4IqvZA5MUw2xf9HKz8c98hM2/BFfbukx/LC&#10;0TM9JhTm0CX2GhF6tgPvyUpANmSRa32IawLv/B7HUwx7zBacNDqmrQnvaCCKKdQmOxXPz5Pn6pSY&#10;pMv58na+qulpJMWWq5vbVXmUauDJfAFjeqvAsbxpeBylTZqGGuL4PiZSQsALIIOtZz0VeVXf1EVK&#10;BGvaB2NtDpYpUzuL7ChoPtJpnueBGH7ISsLYN75l6RzIGZENGdOsp+xsxNB62aWzVUPhT0qTsbnF&#10;oXIe6WsxIaXy6VLQesrOME3SJuAo+U/AMT9DVRn3vwFPiFIZfJrAznjA38m+eqSH/IsDQ9/Zgido&#10;z2UoijU0t8XS8RvLH8b35wK//gm23wAAAP//AwBQSwMEFAAGAAgAAAAhAIi9GT3dAAAACwEAAA8A&#10;AABkcnMvZG93bnJldi54bWxMj8FOwzAQRO9I/IO1SNyo0yTQkMapUAXHSm3hA9x4G0fE6yh22vTv&#10;WU5w3JnR7JtqM7teXHAMnScFy0UCAqnxpqNWwdfnx1MBIkRNRveeUMENA2zq+7tKl8Zf6YCXY2wF&#10;l1AotQIb41BKGRqLToeFH5DYO/vR6cjn2Eoz6iuXu16mSfIine6IP1g94NZi832cnIJ8lclitmac&#10;nlu5Nbtuv3u/7ZV6fJjf1iAizvEvDL/4jA41M538RCaIXkGaLV85ykaaZyA4kecrVk6sFGzJupL/&#10;N9Q/AAAA//8DAFBLAQItABQABgAIAAAAIQC2gziS/gAAAOEBAAATAAAAAAAAAAAAAAAAAAAAAABb&#10;Q29udGVudF9UeXBlc10ueG1sUEsBAi0AFAAGAAgAAAAhADj9If/WAAAAlAEAAAsAAAAAAAAAAAAA&#10;AAAALwEAAF9yZWxzLy5yZWxzUEsBAi0AFAAGAAgAAAAhALMkazf+AQAAUQQAAA4AAAAAAAAAAAAA&#10;AAAALgIAAGRycy9lMm9Eb2MueG1sUEsBAi0AFAAGAAgAAAAhAIi9GT3dAAAACwEAAA8AAAAAAAAA&#10;AAAAAAAAWAQAAGRycy9kb3ducmV2LnhtbFBLBQYAAAAABAAEAPMAAABiBQAAAAA=&#10;" strokecolor="black [3213]" strokeweight="1.5pt">
                      <v:stroke endarrow="open"/>
                    </v:shape>
                  </w:pict>
                </mc:Fallback>
              </mc:AlternateContent>
            </w:r>
            <w:r>
              <w:rPr>
                <w:noProof/>
              </w:rPr>
              <w:drawing>
                <wp:inline distT="0" distB="0" distL="0" distR="0" wp14:anchorId="2FB972B4" wp14:editId="78721FB4">
                  <wp:extent cx="1950720" cy="1465705"/>
                  <wp:effectExtent l="0" t="0" r="0" b="1270"/>
                  <wp:docPr id="20756" name="Picture 20756" descr="C:\Users\E0321456\Desktop\Jr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0321456\Desktop\Jr homepage.PNG"/>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1950720" cy="1465705"/>
                          </a:xfrm>
                          <a:prstGeom prst="rect">
                            <a:avLst/>
                          </a:prstGeom>
                          <a:noFill/>
                          <a:ln>
                            <a:noFill/>
                          </a:ln>
                        </pic:spPr>
                      </pic:pic>
                    </a:graphicData>
                  </a:graphic>
                </wp:inline>
              </w:drawing>
            </w:r>
          </w:p>
        </w:tc>
        <w:tc>
          <w:tcPr>
            <w:tcW w:w="5459" w:type="dxa"/>
            <w:tcBorders>
              <w:top w:val="single" w:sz="12" w:space="0" w:color="B31E8E"/>
              <w:left w:val="nil"/>
              <w:bottom w:val="single" w:sz="12" w:space="0" w:color="B31E8E"/>
              <w:right w:val="single" w:sz="12" w:space="0" w:color="B31E8E"/>
            </w:tcBorders>
            <w:vAlign w:val="center"/>
          </w:tcPr>
          <w:p w:rsidR="00B536D1" w:rsidRDefault="00B536D1" w:rsidP="007E639B">
            <w:pPr>
              <w:spacing w:before="80" w:after="80"/>
            </w:pPr>
            <w:r>
              <w:t>Select the question mark icon.</w:t>
            </w:r>
          </w:p>
        </w:tc>
      </w:tr>
      <w:tr w:rsidR="00B536D1" w:rsidTr="007E6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510" w:type="dxa"/>
            <w:gridSpan w:val="2"/>
            <w:tcBorders>
              <w:top w:val="single" w:sz="12" w:space="0" w:color="B31E8E"/>
              <w:left w:val="single" w:sz="12" w:space="0" w:color="B31E8E"/>
              <w:bottom w:val="single" w:sz="12" w:space="0" w:color="B31E8E"/>
              <w:right w:val="nil"/>
            </w:tcBorders>
            <w:vAlign w:val="center"/>
          </w:tcPr>
          <w:p w:rsidR="00B536D1" w:rsidRDefault="00B536D1" w:rsidP="007E639B">
            <w:pPr>
              <w:spacing w:before="80" w:after="80"/>
            </w:pPr>
            <w:r>
              <w:rPr>
                <w:noProof/>
              </w:rPr>
              <mc:AlternateContent>
                <mc:Choice Requires="wps">
                  <w:drawing>
                    <wp:anchor distT="0" distB="0" distL="114300" distR="114300" simplePos="0" relativeHeight="252613632" behindDoc="0" locked="0" layoutInCell="1" allowOverlap="1" wp14:anchorId="4D37450F" wp14:editId="5C613646">
                      <wp:simplePos x="0" y="0"/>
                      <wp:positionH relativeFrom="column">
                        <wp:posOffset>1143000</wp:posOffset>
                      </wp:positionH>
                      <wp:positionV relativeFrom="paragraph">
                        <wp:posOffset>499745</wp:posOffset>
                      </wp:positionV>
                      <wp:extent cx="1150620" cy="228600"/>
                      <wp:effectExtent l="38100" t="76200" r="11430" b="19050"/>
                      <wp:wrapNone/>
                      <wp:docPr id="20739" name="Straight Arrow Connector 20739"/>
                      <wp:cNvGraphicFramePr/>
                      <a:graphic xmlns:a="http://schemas.openxmlformats.org/drawingml/2006/main">
                        <a:graphicData uri="http://schemas.microsoft.com/office/word/2010/wordprocessingShape">
                          <wps:wsp>
                            <wps:cNvCnPr/>
                            <wps:spPr>
                              <a:xfrm flipH="1" flipV="1">
                                <a:off x="0" y="0"/>
                                <a:ext cx="115062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39788" id="Straight Arrow Connector 20739" o:spid="_x0000_s1026" type="#_x0000_t32" style="position:absolute;margin-left:90pt;margin-top:39.35pt;width:90.6pt;height:18pt;flip:x y;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65AQIAAFsEAAAOAAAAZHJzL2Uyb0RvYy54bWysVNuO0zAQfUfiHyy/01zQlt2o6Qp1WXhA&#10;UO0C717Hbiz5prFpmr9n7KQpNyGBeLFsz5yZM8cn2dyejCZHAUE529JqVVIiLHedsoeWfv50/+Ka&#10;khCZ7Zh2VrR0FIHebp8/2wy+EbXrne4EECxiQzP4lvYx+qYoAu+FYWHlvLAYlA4Mi3iEQ9EBG7C6&#10;0UVdluticNB5cFyEgLd3U5Buc30pBY8fpQwiEt1S5BbzCnl9Smux3bDmAMz3is802D+wMExZbLqU&#10;umORka+gfillFAcXnIwr7kzhpFRc5Blwmqr8aZrHnnmRZ0Fxgl9kCv+vLP9w3ANRXUvr8tXLG0os&#10;M/hMjxGYOvSRvAZwA9k5a1FKB2TKQtUGHxoE7+we5lPwe0gSnCQYIrXy79AQNO++pF2K4cDklNUf&#10;F/XFKRKOl1V1Va5rfCSOsbq+Xpf5eYqpYkJ7CPGtcIakTUvDTHJhN/Vgx/chIicEngEJrC0ZsMlN&#10;eVVmKsFp1d0rrVMw+03sNJAjQ6fEU5WcgRV+yIpM6Te2I3H0qBFL0sxp2mJ2kmQSIe/iqMXU+EFI&#10;lDiNOHVO5r40Y5wLG88NtcXsBJNIbQHOlP8EnPMTVGTj/w14QeTOzsYFbJR18DvaF43klH9WYJo7&#10;SfDkujHbI0uDDs6Szl9b+kS+P2f45Z+w/QYAAP//AwBQSwMEFAAGAAgAAAAhABcPT4/fAAAACgEA&#10;AA8AAABkcnMvZG93bnJldi54bWxMj0FPg0AUhO8m/ofNM/HS2AU0BZGlIWq9WA+2/oCFfQKRfUvY&#10;LcV/7/Okx8lMZr4ptosdxIyT7x0piNcRCKTGmZ5aBR/H3U0GwgdNRg+OUME3etiWlxeFzo070zvO&#10;h9AKLiGfawVdCGMupW86tNqv3YjE3qebrA4sp1aaSZ+53A4yiaKNtLonXuj0iI8dNl+Hk1Vw//z2&#10;4navVfy09/tmlczV6lhXSl1fLdUDiIBL+AvDLz6jQ8lMtTuR8WJgnUX8JShIsxQEB243cQKiZie+&#10;S0GWhfx/ofwBAAD//wMAUEsBAi0AFAAGAAgAAAAhALaDOJL+AAAA4QEAABMAAAAAAAAAAAAAAAAA&#10;AAAAAFtDb250ZW50X1R5cGVzXS54bWxQSwECLQAUAAYACAAAACEAOP0h/9YAAACUAQAACwAAAAAA&#10;AAAAAAAAAAAvAQAAX3JlbHMvLnJlbHNQSwECLQAUAAYACAAAACEADL4euQECAABbBAAADgAAAAAA&#10;AAAAAAAAAAAuAgAAZHJzL2Uyb0RvYy54bWxQSwECLQAUAAYACAAAACEAFw9Pj98AAAAKAQAADwAA&#10;AAAAAAAAAAAAAABbBAAAZHJzL2Rvd25yZXYueG1sUEsFBgAAAAAEAAQA8wAAAGcFAAAAAA==&#10;" strokecolor="black [3213]" strokeweight="1.5pt">
                      <v:stroke endarrow="open"/>
                    </v:shape>
                  </w:pict>
                </mc:Fallback>
              </mc:AlternateContent>
            </w:r>
            <w:r>
              <w:rPr>
                <w:noProof/>
              </w:rPr>
              <w:drawing>
                <wp:inline distT="0" distB="0" distL="0" distR="0" wp14:anchorId="186C15DE" wp14:editId="058F917C">
                  <wp:extent cx="2188228" cy="1630680"/>
                  <wp:effectExtent l="0" t="0" r="2540" b="7620"/>
                  <wp:docPr id="20757" name="Picture 20757" descr="C:\Users\E0321456\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0321456\Desktop\Capture.PNG"/>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2188228" cy="1630680"/>
                          </a:xfrm>
                          <a:prstGeom prst="rect">
                            <a:avLst/>
                          </a:prstGeom>
                          <a:noFill/>
                          <a:ln>
                            <a:noFill/>
                          </a:ln>
                        </pic:spPr>
                      </pic:pic>
                    </a:graphicData>
                  </a:graphic>
                </wp:inline>
              </w:drawing>
            </w:r>
          </w:p>
        </w:tc>
        <w:tc>
          <w:tcPr>
            <w:tcW w:w="6452" w:type="dxa"/>
            <w:gridSpan w:val="3"/>
            <w:tcBorders>
              <w:top w:val="single" w:sz="12" w:space="0" w:color="B31E8E"/>
              <w:left w:val="nil"/>
              <w:bottom w:val="single" w:sz="12" w:space="0" w:color="B31E8E"/>
              <w:right w:val="single" w:sz="12" w:space="0" w:color="B31E8E"/>
            </w:tcBorders>
            <w:vAlign w:val="center"/>
          </w:tcPr>
          <w:p w:rsidR="00B536D1" w:rsidRDefault="00B536D1" w:rsidP="007E639B">
            <w:pPr>
              <w:spacing w:before="80" w:after="80"/>
            </w:pPr>
            <w:r>
              <w:t>Select the arrow head and watch the video.</w:t>
            </w:r>
          </w:p>
          <w:p w:rsidR="00B536D1" w:rsidRDefault="00B536D1" w:rsidP="007E639B">
            <w:pPr>
              <w:spacing w:before="80" w:after="80"/>
            </w:pPr>
            <w:r>
              <w:t xml:space="preserve">This video will give you an overview of </w:t>
            </w:r>
            <w:r w:rsidRPr="008930BF">
              <w:rPr>
                <w:i/>
              </w:rPr>
              <w:t>Scratch</w:t>
            </w:r>
            <w:r>
              <w:rPr>
                <w:i/>
              </w:rPr>
              <w:t>Jr</w:t>
            </w:r>
            <w:r>
              <w:t>.</w:t>
            </w:r>
          </w:p>
        </w:tc>
      </w:tr>
    </w:tbl>
    <w:p w:rsidR="00B536D1" w:rsidRDefault="00B536D1" w:rsidP="00B536D1">
      <w:pPr>
        <w:spacing w:before="0" w:after="0"/>
      </w:pPr>
      <w:r>
        <w:br w:type="page"/>
      </w:r>
    </w:p>
    <w:p w:rsidR="00B536D1" w:rsidRDefault="00B536D1" w:rsidP="00B536D1">
      <w:pPr>
        <w:pStyle w:val="Heading2"/>
      </w:pPr>
      <w:r>
        <w:lastRenderedPageBreak/>
        <w:t>S</w:t>
      </w:r>
      <w:r w:rsidR="00180D75">
        <w:t>cratch Jr s</w:t>
      </w:r>
      <w:r>
        <w:t>ample projects</w:t>
      </w:r>
    </w:p>
    <w:tbl>
      <w:tblPr>
        <w:tblStyle w:val="TableGrid"/>
        <w:tblW w:w="0" w:type="auto"/>
        <w:tblLayout w:type="fixed"/>
        <w:tblLook w:val="04A0" w:firstRow="1" w:lastRow="0" w:firstColumn="1" w:lastColumn="0" w:noHBand="0" w:noVBand="1"/>
      </w:tblPr>
      <w:tblGrid>
        <w:gridCol w:w="3666"/>
        <w:gridCol w:w="837"/>
        <w:gridCol w:w="5459"/>
      </w:tblGrid>
      <w:tr w:rsidR="00B536D1" w:rsidTr="007E639B">
        <w:trPr>
          <w:trHeight w:val="964"/>
        </w:trPr>
        <w:tc>
          <w:tcPr>
            <w:tcW w:w="9962" w:type="dxa"/>
            <w:gridSpan w:val="3"/>
            <w:tcBorders>
              <w:top w:val="nil"/>
              <w:left w:val="nil"/>
              <w:bottom w:val="single" w:sz="12" w:space="0" w:color="B31E8E"/>
              <w:right w:val="nil"/>
            </w:tcBorders>
            <w:vAlign w:val="center"/>
          </w:tcPr>
          <w:p w:rsidR="00B536D1" w:rsidRDefault="00B536D1" w:rsidP="007E639B">
            <w:r w:rsidRPr="00E077A7">
              <w:rPr>
                <w:rFonts w:cs="Arial"/>
                <w:noProof/>
              </w:rPr>
              <mc:AlternateContent>
                <mc:Choice Requires="wps">
                  <w:drawing>
                    <wp:anchor distT="0" distB="0" distL="114300" distR="114300" simplePos="0" relativeHeight="252614656" behindDoc="0" locked="0" layoutInCell="1" allowOverlap="1" wp14:anchorId="6FCCFF7C" wp14:editId="26723627">
                      <wp:simplePos x="0" y="0"/>
                      <wp:positionH relativeFrom="column">
                        <wp:posOffset>1000125</wp:posOffset>
                      </wp:positionH>
                      <wp:positionV relativeFrom="paragraph">
                        <wp:posOffset>147320</wp:posOffset>
                      </wp:positionV>
                      <wp:extent cx="4968240" cy="396240"/>
                      <wp:effectExtent l="495300" t="0" r="22860" b="22860"/>
                      <wp:wrapNone/>
                      <wp:docPr id="20740" name="Rounded Rectangular Callout 20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39624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E61A1" w:rsidRDefault="0091685E" w:rsidP="00B536D1">
                                  <w:pPr>
                                    <w:spacing w:before="0" w:after="0"/>
                                    <w:rPr>
                                      <w:szCs w:val="28"/>
                                    </w:rPr>
                                  </w:pPr>
                                  <w:r>
                                    <w:rPr>
                                      <w:szCs w:val="28"/>
                                    </w:rPr>
                                    <w:t>You can view the sample projects from the same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CFF7C" id="Rounded Rectangular Callout 20740" o:spid="_x0000_s1149" type="#_x0000_t62" style="position:absolute;margin-left:78.75pt;margin-top:11.6pt;width:391.2pt;height:31.2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gCbQIAAMgEAAAOAAAAZHJzL2Uyb0RvYy54bWysVNtu2zAMfR+wfxD03vqS1E2COkWXtsOA&#10;biva7QMUSba1yaInyXGyrx8lu2267WlYHgTSvB3ykLm43Lea7KR1CkxJs9OUEmk4CGXqkn79cnuy&#10;oMR5ZgTTYGRJD9LRy/XbNxdDt5I5NKCFtASTGLcaupI23nerJHG8kS1zp9BJg8YKbMs8qrZOhGUD&#10;Zm91kqdpkQxgRWeBS+fw6/VopOuYv6ok95+ryklPdEkRm4+vje82vMn6gq1qy7pG8QkG+wcULVMG&#10;iz6numaekd6qP1K1iltwUPlTDm0CVaW4jD1gN1n6WzePDetk7AWH47rnMbn/l5Z/2t1bokRJ8/R8&#10;jhMyrEWaHqA3QgrygANkpu41s2TDtIbek9ERBzd0boXxj929Da277g74d0cMbBqMkVfWwtBIJhBu&#10;FgadvAoIisNQsh0+gsCarPcQZ7ivbBsS4nTIPlJ1eKZK7j3h+HG+LBZ5wMvRNlsWQQ4l2OopurPO&#10;v5fQkiCUdJCilrGt0NPUSyzHdnfOR+7E1D0T3zJKqlbjKuyYJidnyzwrpl05csqPnYp0/heX2bFL&#10;VhTF+QRzqoqAn4AGCAZuldZxKbUhAw5umZ6lEaYDrUSwxlnbervRliC6kr6bZTeLmynvK7dWebwu&#10;rdqSLtLwG3sIpNwYEct4pvQoIxRtJpYCMSPBfr/dx/3I8lmIDrRtQRyQOAvjOeH5o9CA/UnJgKdU&#10;UvejZ1ZSoj8YJH+ZzQNTPirzs/McFXts2R5bmOGYqqSeklHc+PFe+86qusFKWZyHgStcmEr5QPsL&#10;qknBc4nbMJ12uMdjPXq9/AGtfwEAAP//AwBQSwMEFAAGAAgAAAAhACMD6P7fAAAACQEAAA8AAABk&#10;cnMvZG93bnJldi54bWxMj0FPg0AQhe8m/ofNmHizS2nAgiyNmjSePFiNsbeFnQKRnSXsUtBf73jS&#10;48t8+d6bYrfYXpxx9J0jBetVBAKpdqajRsHb6/5mC8IHTUb3jlDBF3rYlZcXhc6Nm+kFz4fQCJaQ&#10;z7WCNoQhl9LXLVrtV25A4tvJjVYHjmMjzahnlttexlGUSqs74oZWD/jYYv15mKyC7fx9enfPxwqP&#10;Y/ox1fuHp2y9KHV9tdzfgQi4hD8YfufzdCh5U+UmMl70nJPbhFEF8SYGwUC2yTIQFduTFGRZyP8f&#10;lD8AAAD//wMAUEsBAi0AFAAGAAgAAAAhALaDOJL+AAAA4QEAABMAAAAAAAAAAAAAAAAAAAAAAFtD&#10;b250ZW50X1R5cGVzXS54bWxQSwECLQAUAAYACAAAACEAOP0h/9YAAACUAQAACwAAAAAAAAAAAAAA&#10;AAAvAQAAX3JlbHMvLnJlbHNQSwECLQAUAAYACAAAACEABk4IAm0CAADIBAAADgAAAAAAAAAAAAAA&#10;AAAuAgAAZHJzL2Uyb0RvYy54bWxQSwECLQAUAAYACAAAACEAIwPo/t8AAAAJAQAADwAAAAAAAAAA&#10;AAAAAADHBAAAZHJzL2Rvd25yZXYueG1sUEsFBgAAAAAEAAQA8wAAANMFAAAAAA==&#10;" adj="-1991,12106" filled="f" strokecolor="#b31e8e" strokeweight="1.5pt">
                      <v:textbox>
                        <w:txbxContent>
                          <w:p w:rsidR="0091685E" w:rsidRPr="00AE61A1" w:rsidRDefault="0091685E" w:rsidP="00B536D1">
                            <w:pPr>
                              <w:spacing w:before="0" w:after="0"/>
                              <w:rPr>
                                <w:szCs w:val="28"/>
                              </w:rPr>
                            </w:pPr>
                            <w:r>
                              <w:rPr>
                                <w:szCs w:val="28"/>
                              </w:rPr>
                              <w:t>You can view the sample projects from the same screen.</w:t>
                            </w:r>
                          </w:p>
                        </w:txbxContent>
                      </v:textbox>
                    </v:shape>
                  </w:pict>
                </mc:Fallback>
              </mc:AlternateContent>
            </w:r>
            <w:r>
              <w:rPr>
                <w:noProof/>
              </w:rPr>
              <w:drawing>
                <wp:inline distT="0" distB="0" distL="0" distR="0" wp14:anchorId="0694449F" wp14:editId="0119420F">
                  <wp:extent cx="335280" cy="619354"/>
                  <wp:effectExtent l="0" t="0" r="7620" b="9525"/>
                  <wp:docPr id="20758" name="Picture 20758"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62" cstate="print">
                            <a:extLst>
                              <a:ext uri="{28A0092B-C50C-407E-A947-70E740481C1C}">
                                <a14:useLocalDpi xmlns:a14="http://schemas.microsoft.com/office/drawing/2010/main"/>
                              </a:ext>
                            </a:extLst>
                          </a:blip>
                          <a:srcRect/>
                          <a:stretch>
                            <a:fillRect/>
                          </a:stretch>
                        </pic:blipFill>
                        <pic:spPr bwMode="auto">
                          <a:xfrm>
                            <a:off x="0" y="0"/>
                            <a:ext cx="337451" cy="623365"/>
                          </a:xfrm>
                          <a:prstGeom prst="rect">
                            <a:avLst/>
                          </a:prstGeom>
                          <a:noFill/>
                          <a:ln>
                            <a:noFill/>
                          </a:ln>
                        </pic:spPr>
                      </pic:pic>
                    </a:graphicData>
                  </a:graphic>
                </wp:inline>
              </w:drawing>
            </w:r>
          </w:p>
        </w:tc>
      </w:tr>
      <w:tr w:rsidR="00B536D1" w:rsidTr="007E639B">
        <w:trPr>
          <w:trHeight w:val="1474"/>
        </w:trPr>
        <w:tc>
          <w:tcPr>
            <w:tcW w:w="3666" w:type="dxa"/>
            <w:tcBorders>
              <w:top w:val="single" w:sz="12" w:space="0" w:color="B31E8E"/>
              <w:left w:val="single" w:sz="12" w:space="0" w:color="B31E8E"/>
              <w:bottom w:val="single" w:sz="12" w:space="0" w:color="B31E8E"/>
              <w:right w:val="nil"/>
            </w:tcBorders>
            <w:vAlign w:val="center"/>
          </w:tcPr>
          <w:p w:rsidR="00B536D1" w:rsidRDefault="00B536D1" w:rsidP="007E639B">
            <w:r>
              <w:rPr>
                <w:noProof/>
              </w:rPr>
              <w:drawing>
                <wp:inline distT="0" distB="0" distL="0" distR="0" wp14:anchorId="4107F910" wp14:editId="69EABCD1">
                  <wp:extent cx="2026920" cy="1510472"/>
                  <wp:effectExtent l="0" t="0" r="0" b="0"/>
                  <wp:docPr id="20759" name="Picture 20759" descr="C:\Users\E0321456\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0321456\Desktop\Capture.PNG"/>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2027425" cy="1510848"/>
                          </a:xfrm>
                          <a:prstGeom prst="rect">
                            <a:avLst/>
                          </a:prstGeom>
                          <a:noFill/>
                          <a:ln>
                            <a:noFill/>
                          </a:ln>
                        </pic:spPr>
                      </pic:pic>
                    </a:graphicData>
                  </a:graphic>
                </wp:inline>
              </w:drawing>
            </w:r>
          </w:p>
        </w:tc>
        <w:tc>
          <w:tcPr>
            <w:tcW w:w="6296" w:type="dxa"/>
            <w:gridSpan w:val="2"/>
            <w:tcBorders>
              <w:top w:val="single" w:sz="12" w:space="0" w:color="B31E8E"/>
              <w:left w:val="nil"/>
              <w:bottom w:val="single" w:sz="12" w:space="0" w:color="B31E8E"/>
              <w:right w:val="single" w:sz="12" w:space="0" w:color="B31E8E"/>
            </w:tcBorders>
            <w:vAlign w:val="center"/>
          </w:tcPr>
          <w:p w:rsidR="00B536D1" w:rsidRPr="00EC04E3" w:rsidRDefault="00B536D1" w:rsidP="007E639B">
            <w:pPr>
              <w:rPr>
                <w:shd w:val="clear" w:color="auto" w:fill="FFFFFF"/>
              </w:rPr>
            </w:pPr>
            <w:r>
              <w:rPr>
                <w:shd w:val="clear" w:color="auto" w:fill="FFFFFF"/>
              </w:rPr>
              <w:t xml:space="preserve">The Sample Projects Library is a collection of eight pre-made </w:t>
            </w:r>
            <w:r w:rsidRPr="00E15C3B">
              <w:rPr>
                <w:i/>
                <w:shd w:val="clear" w:color="auto" w:fill="FFFFFF"/>
              </w:rPr>
              <w:t>ScratchJr</w:t>
            </w:r>
            <w:r>
              <w:rPr>
                <w:shd w:val="clear" w:color="auto" w:fill="FFFFFF"/>
              </w:rPr>
              <w:t xml:space="preserve"> projects that use a range of blocks and features to show you the variety of projects you can make. You can run these projects to see how they work, and you can change the blocks around to see what effect it has on the action.</w:t>
            </w:r>
          </w:p>
        </w:tc>
      </w:tr>
      <w:tr w:rsidR="00B536D1" w:rsidTr="007E639B">
        <w:trPr>
          <w:trHeight w:val="624"/>
        </w:trPr>
        <w:tc>
          <w:tcPr>
            <w:tcW w:w="9962" w:type="dxa"/>
            <w:gridSpan w:val="3"/>
            <w:tcBorders>
              <w:top w:val="nil"/>
              <w:left w:val="nil"/>
              <w:bottom w:val="single" w:sz="12" w:space="0" w:color="B31E8E"/>
              <w:right w:val="nil"/>
            </w:tcBorders>
            <w:vAlign w:val="center"/>
          </w:tcPr>
          <w:p w:rsidR="00B536D1" w:rsidRDefault="00B536D1" w:rsidP="007E639B">
            <w:pPr>
              <w:rPr>
                <w:shd w:val="clear" w:color="auto" w:fill="FFFFFF"/>
              </w:rPr>
            </w:pPr>
            <w:r>
              <w:rPr>
                <w:shd w:val="clear" w:color="auto" w:fill="FFFFFF"/>
              </w:rPr>
              <w:t xml:space="preserve">Select a project and run it. </w:t>
            </w:r>
          </w:p>
          <w:p w:rsidR="00B536D1" w:rsidRDefault="00B536D1" w:rsidP="007E639B">
            <w:pPr>
              <w:rPr>
                <w:shd w:val="clear" w:color="auto" w:fill="FFFFFF"/>
              </w:rPr>
            </w:pPr>
            <w:r>
              <w:rPr>
                <w:shd w:val="clear" w:color="auto" w:fill="FFFFFF"/>
              </w:rPr>
              <w:t>Pay close attention to the blocks and features you see.</w:t>
            </w:r>
          </w:p>
        </w:tc>
      </w:tr>
      <w:tr w:rsidR="00B536D1" w:rsidTr="007E639B">
        <w:trPr>
          <w:trHeight w:val="2891"/>
        </w:trPr>
        <w:tc>
          <w:tcPr>
            <w:tcW w:w="4503" w:type="dxa"/>
            <w:gridSpan w:val="2"/>
            <w:tcBorders>
              <w:top w:val="single" w:sz="12" w:space="0" w:color="B31E8E"/>
              <w:left w:val="single" w:sz="12" w:space="0" w:color="B31E8E"/>
              <w:bottom w:val="single" w:sz="12" w:space="0" w:color="B31E8E"/>
              <w:right w:val="nil"/>
            </w:tcBorders>
            <w:vAlign w:val="center"/>
          </w:tcPr>
          <w:p w:rsidR="00B536D1" w:rsidRDefault="00105653" w:rsidP="007E639B">
            <w:pPr>
              <w:rPr>
                <w:shd w:val="clear" w:color="auto" w:fill="FFFFFF"/>
              </w:rPr>
            </w:pPr>
            <w:r>
              <w:rPr>
                <w:noProof/>
              </w:rPr>
              <mc:AlternateContent>
                <mc:Choice Requires="wps">
                  <w:drawing>
                    <wp:anchor distT="0" distB="0" distL="114300" distR="114300" simplePos="0" relativeHeight="252619776" behindDoc="0" locked="0" layoutInCell="1" allowOverlap="1" wp14:anchorId="3B921CC5" wp14:editId="6F667453">
                      <wp:simplePos x="0" y="0"/>
                      <wp:positionH relativeFrom="column">
                        <wp:posOffset>664845</wp:posOffset>
                      </wp:positionH>
                      <wp:positionV relativeFrom="paragraph">
                        <wp:posOffset>1334135</wp:posOffset>
                      </wp:positionV>
                      <wp:extent cx="2164080" cy="426720"/>
                      <wp:effectExtent l="38100" t="0" r="26670" b="87630"/>
                      <wp:wrapNone/>
                      <wp:docPr id="20741" name="Straight Arrow Connector 20741"/>
                      <wp:cNvGraphicFramePr/>
                      <a:graphic xmlns:a="http://schemas.openxmlformats.org/drawingml/2006/main">
                        <a:graphicData uri="http://schemas.microsoft.com/office/word/2010/wordprocessingShape">
                          <wps:wsp>
                            <wps:cNvCnPr/>
                            <wps:spPr>
                              <a:xfrm flipH="1">
                                <a:off x="0" y="0"/>
                                <a:ext cx="2164080" cy="4267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DCDEB" id="Straight Arrow Connector 20741" o:spid="_x0000_s1026" type="#_x0000_t32" style="position:absolute;margin-left:52.35pt;margin-top:105.05pt;width:170.4pt;height:33.6pt;flip:x;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p3AgIAAFIEAAAOAAAAZHJzL2Uyb0RvYy54bWysVMuOEzEQvCPxD5bvZB4K2SXKZAVZFg4I&#10;IhY+wPHYGUt+qW0yyd/TticDC+IA4mKN3V3V1eX2bO7ORpOTgKCc7WizqCkRlrte2WNHv355eHFL&#10;SYjM9kw7Kzp6EYHebZ8/24x+LVo3ON0LIEhiw3r0HR1i9OuqCnwQhoWF88JiUDowLOIWjlUPbER2&#10;o6u2rlfV6KD34LgIAU/vS5BuM7+UgsdPUgYRie4oaot5hbwe0lptN2x9BOYHxScZ7B9UGKYsFp2p&#10;7llk5Buo36iM4uCCk3HBnamclIqL3AN209S/dPM4MC9yL2hO8LNN4f/R8o+nPRDVd7Stb5YNJZYZ&#10;vKbHCEwdh0heA7iR7Jy1aKUDUrLQtdGHNYJ3dg/TLvg9JAvOEgyRWvn3OBDZFGyTnLPnl9lzcY6E&#10;42HbrJb1LV4Nx9iyXd20+VKqwpP4PIT4TjhD0kdHwyRt1lRqsNOHEFEJAq+ABNaWjCjjVf2yzlKC&#10;06p/UFqnYIDjYaeBnFiajvpNSioUT9IiU/qt7Um8eLSGJUemNG2xYHKi9J6/4kWLUvmzkOgs9lgU&#10;5pkWcz3GubCxmZkwO8EkapuBk+b0GP4EnPITVOR5/xvwjMiVnY0z2CjroDj2tHo8XyXLkn91oPSd&#10;LDi4/pKnIluDg5tvZXpk6WX8vM/wH7+C7XcAAAD//wMAUEsDBBQABgAIAAAAIQA3WRzs3gAAAAsB&#10;AAAPAAAAZHJzL2Rvd25yZXYueG1sTI9BTsMwEEX3SNzBmkrsqJ2SkijEqVAFgm1LD+DGbhLVHgfb&#10;aQOnZ1jB8s88/XlTb2Zn2cWEOHiUkC0FMIOt1wN2Eg4fr/clsJgUamU9GglfJsKmub2pVaX9FXfm&#10;sk8doxKMlZLQpzRWnMe2N07FpR8N0u7kg1OJYui4DupK5c7ylRCP3KkB6UKvRrPtTXveT07CVL7t&#10;TurlO4YovD3kn+X7lkcp7xbz8xOwZOb0B8OvPqlDQ05HP6GOzFIWeUGohFUmMmBE5Pl6DexIk6J4&#10;AN7U/P8PzQ8AAAD//wMAUEsBAi0AFAAGAAgAAAAhALaDOJL+AAAA4QEAABMAAAAAAAAAAAAAAAAA&#10;AAAAAFtDb250ZW50X1R5cGVzXS54bWxQSwECLQAUAAYACAAAACEAOP0h/9YAAACUAQAACwAAAAAA&#10;AAAAAAAAAAAvAQAAX3JlbHMvLnJlbHNQSwECLQAUAAYACAAAACEAGRs6dwICAABSBAAADgAAAAAA&#10;AAAAAAAAAAAuAgAAZHJzL2Uyb0RvYy54bWxQSwECLQAUAAYACAAAACEAN1kc7N4AAAALAQAADwAA&#10;AAAAAAAAAAAAAABcBAAAZHJzL2Rvd25yZXYueG1sUEsFBgAAAAAEAAQA8wAAAGcFAAAAAA==&#10;" strokecolor="#00b050" strokeweight="1.5pt">
                      <v:stroke endarrow="open"/>
                    </v:shape>
                  </w:pict>
                </mc:Fallback>
              </mc:AlternateContent>
            </w:r>
            <w:r>
              <w:rPr>
                <w:noProof/>
              </w:rPr>
              <mc:AlternateContent>
                <mc:Choice Requires="wps">
                  <w:drawing>
                    <wp:anchor distT="0" distB="0" distL="114300" distR="114300" simplePos="0" relativeHeight="252618752" behindDoc="0" locked="0" layoutInCell="1" allowOverlap="1" wp14:anchorId="64029392" wp14:editId="51E43A01">
                      <wp:simplePos x="0" y="0"/>
                      <wp:positionH relativeFrom="column">
                        <wp:posOffset>436245</wp:posOffset>
                      </wp:positionH>
                      <wp:positionV relativeFrom="paragraph">
                        <wp:posOffset>648335</wp:posOffset>
                      </wp:positionV>
                      <wp:extent cx="2392680" cy="365760"/>
                      <wp:effectExtent l="38100" t="76200" r="26670" b="34290"/>
                      <wp:wrapNone/>
                      <wp:docPr id="20742" name="Straight Arrow Connector 20742"/>
                      <wp:cNvGraphicFramePr/>
                      <a:graphic xmlns:a="http://schemas.openxmlformats.org/drawingml/2006/main">
                        <a:graphicData uri="http://schemas.microsoft.com/office/word/2010/wordprocessingShape">
                          <wps:wsp>
                            <wps:cNvCnPr/>
                            <wps:spPr>
                              <a:xfrm flipH="1" flipV="1">
                                <a:off x="0" y="0"/>
                                <a:ext cx="2392680" cy="3657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914D6" id="Straight Arrow Connector 20742" o:spid="_x0000_s1026" type="#_x0000_t32" style="position:absolute;margin-left:34.35pt;margin-top:51.05pt;width:188.4pt;height:28.8pt;flip:x y;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U/CgIAAFwEAAAOAAAAZHJzL2Uyb0RvYy54bWysVE2P0zAQvSPxHyzfadIs292tmq5Ql8IB&#10;sRUL3F3HTiz5S2PTpP+esZMGFsQBRA+WnZn35s3zuJv7wWhyEhCUszVdLkpKhOWuUbat6ZfP+1e3&#10;lITIbMO0s6KmZxHo/fbli03v16JyndONAIIkNqx7X9MuRr8uisA7YVhYOC8sBqUDwyIeoS0aYD2y&#10;G11UZbkqegeNB8dFCPj1YQzSbeaXUvD4KGUQkeiaoraYV8jrMa3FdsPWLTDfKT7JYP+gwjBlsehM&#10;9cAiI99A/UZlFAcXnIwL7kzhpFRc5B6wm2X5SzdPHfMi94LmBD/bFP4fLf94OgBRTU2r8uZ1RYll&#10;Bq/pKQJTbRfJGwDXk52zFq10QMYsdK33YY3gnT3AdAr+AMmCQYIhUiv/HgeC5t3XtEsxbJgM2f3z&#10;7L4YIuH4sbq6q1a3eEkcY1er65tVvp5iZExoDyG+E86QtKlpmETO6sYa7PQhRNSEwAsggbUlPcq4&#10;K6/LLCU4rZq90joFA7THnQZyYjgn+32JvzQaSPEsLTKl39qGxLNHk1jyZkrTFrOTJ6MLeRfPWoyV&#10;PwmJHmOPo8I83WKuxzgXNi5nJsxOMInaZuCkOT2LPwGn/AQVefL/BjwjcmVn4ww2yjoYHXtePQ4X&#10;yXLMvzgw9p0sOLrmnOcjW4MjnC2dnlt6Iz+fM/zHn8L2OwAAAP//AwBQSwMEFAAGAAgAAAAhAJAZ&#10;2PLgAAAACgEAAA8AAABkcnMvZG93bnJldi54bWxMj01Pg0AQhu8m/ofNmHizSwkfLWVpahNPHoy1&#10;UY8LTIHIzhJ2aem/dzzZ47zz5J1n8u1senHG0XWWFCwXAQikytYdNQqOHy9PKxDOa6p1bwkVXNHB&#10;tri/y3VW2wu94/ngG8El5DKtoPV+yKR0VYtGu4UdkHh3sqPRnsexkfWoL1xuehkGQSKN7ogvtHrA&#10;fYvVz2EyCnaTTY/7r+/09HmdZPkahW/PiVHq8WHebUB4nP0/DH/6rA4FO5V2otqJXkGySpnkPAiX&#10;IBiIojgGUXISr1OQRS5vXyh+AQAA//8DAFBLAQItABQABgAIAAAAIQC2gziS/gAAAOEBAAATAAAA&#10;AAAAAAAAAAAAAAAAAABbQ29udGVudF9UeXBlc10ueG1sUEsBAi0AFAAGAAgAAAAhADj9If/WAAAA&#10;lAEAAAsAAAAAAAAAAAAAAAAALwEAAF9yZWxzLy5yZWxzUEsBAi0AFAAGAAgAAAAhACc5JT8KAgAA&#10;XAQAAA4AAAAAAAAAAAAAAAAALgIAAGRycy9lMm9Eb2MueG1sUEsBAi0AFAAGAAgAAAAhAJAZ2PLg&#10;AAAACgEAAA8AAAAAAAAAAAAAAAAAZAQAAGRycy9kb3ducmV2LnhtbFBLBQYAAAAABAAEAPMAAABx&#10;BQAAAAA=&#10;" strokecolor="red" strokeweight="1.5pt">
                      <v:stroke endarrow="open"/>
                    </v:shape>
                  </w:pict>
                </mc:Fallback>
              </mc:AlternateContent>
            </w:r>
            <w:r w:rsidR="00B536D1">
              <w:rPr>
                <w:noProof/>
                <w:shd w:val="clear" w:color="auto" w:fill="FFFFFF"/>
              </w:rPr>
              <w:drawing>
                <wp:inline distT="0" distB="0" distL="0" distR="0" wp14:anchorId="30C375C3" wp14:editId="55897A47">
                  <wp:extent cx="2773680" cy="1935480"/>
                  <wp:effectExtent l="0" t="0" r="7620" b="7620"/>
                  <wp:docPr id="20760" name="Picture 20760" descr="C:\Users\E0321456\Desktop\sample pro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sample projects.PNG"/>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2773680" cy="1935480"/>
                          </a:xfrm>
                          <a:prstGeom prst="rect">
                            <a:avLst/>
                          </a:prstGeom>
                          <a:noFill/>
                          <a:ln>
                            <a:noFill/>
                          </a:ln>
                        </pic:spPr>
                      </pic:pic>
                    </a:graphicData>
                  </a:graphic>
                </wp:inline>
              </w:drawing>
            </w:r>
          </w:p>
        </w:tc>
        <w:tc>
          <w:tcPr>
            <w:tcW w:w="5459" w:type="dxa"/>
            <w:tcBorders>
              <w:top w:val="single" w:sz="12" w:space="0" w:color="B31E8E"/>
              <w:left w:val="nil"/>
              <w:bottom w:val="single" w:sz="12" w:space="0" w:color="B31E8E"/>
              <w:right w:val="single" w:sz="12" w:space="0" w:color="B31E8E"/>
            </w:tcBorders>
            <w:vAlign w:val="center"/>
          </w:tcPr>
          <w:p w:rsidR="00B536D1" w:rsidRDefault="00B536D1" w:rsidP="007E639B">
            <w:pPr>
              <w:rPr>
                <w:shd w:val="clear" w:color="auto" w:fill="FFFFFF"/>
              </w:rPr>
            </w:pPr>
            <w:r>
              <w:rPr>
                <w:shd w:val="clear" w:color="auto" w:fill="FFFFFF"/>
              </w:rPr>
              <w:t xml:space="preserve">To run the whole project at the same time: </w:t>
            </w:r>
          </w:p>
          <w:p w:rsidR="00B536D1" w:rsidRDefault="00B536D1" w:rsidP="007E639B">
            <w:pPr>
              <w:rPr>
                <w:shd w:val="clear" w:color="auto" w:fill="FFFFFF"/>
              </w:rPr>
            </w:pPr>
            <w:r>
              <w:rPr>
                <w:shd w:val="clear" w:color="auto" w:fill="FFFFFF"/>
              </w:rPr>
              <w:t xml:space="preserve">select each character in the left menu </w:t>
            </w:r>
          </w:p>
          <w:p w:rsidR="00B536D1" w:rsidRDefault="00B536D1" w:rsidP="007E639B">
            <w:pPr>
              <w:rPr>
                <w:shd w:val="clear" w:color="auto" w:fill="FFFFFF"/>
              </w:rPr>
            </w:pPr>
            <w:r>
              <w:rPr>
                <w:shd w:val="clear" w:color="auto" w:fill="FFFFFF"/>
              </w:rPr>
              <w:t>touch the green flag in each row of blocks</w:t>
            </w:r>
          </w:p>
        </w:tc>
      </w:tr>
      <w:tr w:rsidR="00B536D1" w:rsidTr="007E639B">
        <w:trPr>
          <w:trHeight w:val="397"/>
        </w:trPr>
        <w:tc>
          <w:tcPr>
            <w:tcW w:w="9962" w:type="dxa"/>
            <w:gridSpan w:val="3"/>
            <w:tcBorders>
              <w:top w:val="nil"/>
              <w:left w:val="nil"/>
              <w:bottom w:val="single" w:sz="12" w:space="0" w:color="B31E8E"/>
              <w:right w:val="nil"/>
            </w:tcBorders>
            <w:vAlign w:val="center"/>
          </w:tcPr>
          <w:p w:rsidR="00B536D1" w:rsidRDefault="00EC3618" w:rsidP="00EC3618">
            <w:pPr>
              <w:rPr>
                <w:shd w:val="clear" w:color="auto" w:fill="FFFFFF"/>
              </w:rPr>
            </w:pPr>
            <w:r>
              <w:rPr>
                <w:shd w:val="clear" w:color="auto" w:fill="FFFFFF"/>
              </w:rPr>
              <w:t>Change</w:t>
            </w:r>
            <w:r w:rsidR="00B536D1">
              <w:rPr>
                <w:shd w:val="clear" w:color="auto" w:fill="FFFFFF"/>
              </w:rPr>
              <w:t xml:space="preserve"> the order of the blocks or add new blocks to see what happens.</w:t>
            </w:r>
          </w:p>
        </w:tc>
      </w:tr>
      <w:tr w:rsidR="00B536D1" w:rsidTr="00B47E50">
        <w:trPr>
          <w:trHeight w:val="2154"/>
        </w:trPr>
        <w:tc>
          <w:tcPr>
            <w:tcW w:w="9962" w:type="dxa"/>
            <w:gridSpan w:val="3"/>
            <w:tcBorders>
              <w:top w:val="single" w:sz="12" w:space="0" w:color="B31E8E"/>
              <w:left w:val="single" w:sz="12" w:space="0" w:color="B31E8E"/>
              <w:bottom w:val="single" w:sz="12" w:space="0" w:color="B31E8E"/>
              <w:right w:val="single" w:sz="12" w:space="0" w:color="B31E8E"/>
            </w:tcBorders>
            <w:vAlign w:val="center"/>
          </w:tcPr>
          <w:p w:rsidR="00B536D1" w:rsidRDefault="00B47E50" w:rsidP="007E639B">
            <w:r>
              <w:t>Turn to the m</w:t>
            </w:r>
            <w:r w:rsidR="00B536D1">
              <w:t>ind map (</w:t>
            </w:r>
            <w:r w:rsidR="00B536D1" w:rsidRPr="00607037">
              <w:rPr>
                <w:b/>
              </w:rPr>
              <w:t xml:space="preserve">on </w:t>
            </w:r>
            <w:r w:rsidR="00105653">
              <w:rPr>
                <w:b/>
              </w:rPr>
              <w:t xml:space="preserve">the </w:t>
            </w:r>
            <w:r w:rsidR="00B536D1" w:rsidRPr="00607037">
              <w:rPr>
                <w:b/>
              </w:rPr>
              <w:t>next page</w:t>
            </w:r>
            <w:r w:rsidR="00B536D1">
              <w:t>):</w:t>
            </w:r>
          </w:p>
          <w:p w:rsidR="00B536D1" w:rsidRPr="00017786" w:rsidRDefault="00B536D1" w:rsidP="007E639B">
            <w:pPr>
              <w:rPr>
                <w:b/>
              </w:rPr>
            </w:pPr>
            <w:r>
              <w:t xml:space="preserve">Print the name of the project you </w:t>
            </w:r>
            <w:r w:rsidR="00B47E50">
              <w:t xml:space="preserve">just </w:t>
            </w:r>
            <w:r>
              <w:t>watched into a mind map bubble.</w:t>
            </w:r>
          </w:p>
          <w:p w:rsidR="00B536D1" w:rsidRPr="00B47E50" w:rsidRDefault="00B536D1" w:rsidP="007E639B">
            <w:r>
              <w:t>Write a comment about the project inside the bubble. You could write about what you saw, the blocks and features used or how you changed the blocks.</w:t>
            </w:r>
          </w:p>
        </w:tc>
      </w:tr>
      <w:tr w:rsidR="00B47E50" w:rsidTr="00B47E50">
        <w:trPr>
          <w:trHeight w:val="680"/>
        </w:trPr>
        <w:tc>
          <w:tcPr>
            <w:tcW w:w="9962" w:type="dxa"/>
            <w:gridSpan w:val="3"/>
            <w:tcBorders>
              <w:top w:val="single" w:sz="12" w:space="0" w:color="B31E8E"/>
              <w:left w:val="nil"/>
              <w:bottom w:val="single" w:sz="12" w:space="0" w:color="B31E8E"/>
              <w:right w:val="nil"/>
            </w:tcBorders>
            <w:vAlign w:val="center"/>
          </w:tcPr>
          <w:p w:rsidR="00B47E50" w:rsidRDefault="00B47E50" w:rsidP="007E639B">
            <w:r>
              <w:rPr>
                <w:shd w:val="clear" w:color="auto" w:fill="FFFFFF"/>
              </w:rPr>
              <w:t xml:space="preserve">Use the </w:t>
            </w:r>
            <w:r>
              <w:rPr>
                <w:noProof/>
              </w:rPr>
              <w:drawing>
                <wp:inline distT="0" distB="0" distL="0" distR="0" wp14:anchorId="1A0E9708" wp14:editId="3CC4BFF5">
                  <wp:extent cx="830580" cy="281940"/>
                  <wp:effectExtent l="0" t="0" r="7620" b="3810"/>
                  <wp:docPr id="20761" name="Picture 20761" descr="C:\Users\E0321456\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0321456\Desktop\Capture.PNG"/>
                          <pic:cNvPicPr>
                            <a:picLocks noChangeAspect="1" noChangeArrowheads="1"/>
                          </pic:cNvPicPr>
                        </pic:nvPicPr>
                        <pic:blipFill rotWithShape="1">
                          <a:blip r:embed="rId164" cstate="print">
                            <a:extLst>
                              <a:ext uri="{28A0092B-C50C-407E-A947-70E740481C1C}">
                                <a14:useLocalDpi xmlns:a14="http://schemas.microsoft.com/office/drawing/2010/main"/>
                              </a:ext>
                            </a:extLst>
                          </a:blip>
                          <a:srcRect/>
                          <a:stretch/>
                        </pic:blipFill>
                        <pic:spPr bwMode="auto">
                          <a:xfrm>
                            <a:off x="0" y="0"/>
                            <a:ext cx="830580" cy="281940"/>
                          </a:xfrm>
                          <a:prstGeom prst="rect">
                            <a:avLst/>
                          </a:prstGeom>
                          <a:noFill/>
                          <a:ln>
                            <a:noFill/>
                          </a:ln>
                          <a:extLst>
                            <a:ext uri="{53640926-AAD7-44D8-BBD7-CCE9431645EC}">
                              <a14:shadowObscured xmlns:a14="http://schemas.microsoft.com/office/drawing/2010/main"/>
                            </a:ext>
                          </a:extLst>
                        </pic:spPr>
                      </pic:pic>
                    </a:graphicData>
                  </a:graphic>
                </wp:inline>
              </w:drawing>
            </w:r>
            <w:r>
              <w:rPr>
                <w:shd w:val="clear" w:color="auto" w:fill="FFFFFF"/>
              </w:rPr>
              <w:t xml:space="preserve"> or </w:t>
            </w:r>
            <w:r>
              <w:rPr>
                <w:noProof/>
              </w:rPr>
              <w:drawing>
                <wp:inline distT="0" distB="0" distL="0" distR="0" wp14:anchorId="630500BB" wp14:editId="51F9E0E5">
                  <wp:extent cx="339242" cy="281940"/>
                  <wp:effectExtent l="0" t="0" r="3810" b="3810"/>
                  <wp:docPr id="20762" name="Picture 20762" descr="C:\Users\E0321456\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0321456\Desktop\Capture.PNG"/>
                          <pic:cNvPicPr>
                            <a:picLocks noChangeAspect="1" noChangeArrowheads="1"/>
                          </pic:cNvPicPr>
                        </pic:nvPicPr>
                        <pic:blipFill rotWithShape="1">
                          <a:blip r:embed="rId165" cstate="print">
                            <a:extLst>
                              <a:ext uri="{28A0092B-C50C-407E-A947-70E740481C1C}">
                                <a14:useLocalDpi xmlns:a14="http://schemas.microsoft.com/office/drawing/2010/main"/>
                              </a:ext>
                            </a:extLst>
                          </a:blip>
                          <a:srcRect/>
                          <a:stretch/>
                        </pic:blipFill>
                        <pic:spPr bwMode="auto">
                          <a:xfrm>
                            <a:off x="0" y="0"/>
                            <a:ext cx="339242" cy="281940"/>
                          </a:xfrm>
                          <a:prstGeom prst="rect">
                            <a:avLst/>
                          </a:prstGeom>
                          <a:noFill/>
                          <a:ln>
                            <a:noFill/>
                          </a:ln>
                          <a:extLst>
                            <a:ext uri="{53640926-AAD7-44D8-BBD7-CCE9431645EC}">
                              <a14:shadowObscured xmlns:a14="http://schemas.microsoft.com/office/drawing/2010/main"/>
                            </a:ext>
                          </a:extLst>
                        </pic:spPr>
                      </pic:pic>
                    </a:graphicData>
                  </a:graphic>
                </wp:inline>
              </w:drawing>
            </w:r>
            <w:r>
              <w:rPr>
                <w:shd w:val="clear" w:color="auto" w:fill="FFFFFF"/>
              </w:rPr>
              <w:t xml:space="preserve"> to return to the Sample Projects screen.</w:t>
            </w:r>
          </w:p>
        </w:tc>
      </w:tr>
      <w:tr w:rsidR="00B536D1" w:rsidTr="00B47E50">
        <w:trPr>
          <w:trHeight w:val="510"/>
        </w:trPr>
        <w:tc>
          <w:tcPr>
            <w:tcW w:w="9962" w:type="dxa"/>
            <w:gridSpan w:val="3"/>
            <w:tcBorders>
              <w:top w:val="single" w:sz="12" w:space="0" w:color="B31E8E"/>
              <w:left w:val="single" w:sz="12" w:space="0" w:color="B31E8E"/>
              <w:bottom w:val="single" w:sz="12" w:space="0" w:color="B31E8E"/>
              <w:right w:val="single" w:sz="12" w:space="0" w:color="B31E8E"/>
            </w:tcBorders>
            <w:vAlign w:val="center"/>
          </w:tcPr>
          <w:p w:rsidR="00B536D1" w:rsidRDefault="00B536D1" w:rsidP="007E639B">
            <w:r>
              <w:t>Repeat for five more projects, filling each bubble except the one in the centre.</w:t>
            </w:r>
          </w:p>
          <w:p w:rsidR="00B536D1" w:rsidRDefault="00B536D1" w:rsidP="007E639B">
            <w:r>
              <w:t>Choose a title for the mind map and write it into the centre bubble.</w:t>
            </w:r>
          </w:p>
          <w:p w:rsidR="00B47E50" w:rsidRDefault="00B47E50" w:rsidP="007E639B">
            <w:r>
              <w:t xml:space="preserve">Close the </w:t>
            </w:r>
            <w:r w:rsidR="0006235F">
              <w:rPr>
                <w:i/>
              </w:rPr>
              <w:t>Scratch Jr</w:t>
            </w:r>
            <w:r w:rsidR="0006235F">
              <w:t xml:space="preserve"> app.</w:t>
            </w:r>
          </w:p>
        </w:tc>
      </w:tr>
      <w:tr w:rsidR="00EC3618" w:rsidTr="0006235F">
        <w:trPr>
          <w:trHeight w:val="283"/>
        </w:trPr>
        <w:tc>
          <w:tcPr>
            <w:tcW w:w="9962" w:type="dxa"/>
            <w:gridSpan w:val="3"/>
            <w:tcBorders>
              <w:top w:val="single" w:sz="12" w:space="0" w:color="B31E8E"/>
              <w:left w:val="nil"/>
              <w:bottom w:val="nil"/>
              <w:right w:val="nil"/>
            </w:tcBorders>
            <w:vAlign w:val="center"/>
          </w:tcPr>
          <w:p w:rsidR="00EC3618" w:rsidRDefault="008336B8" w:rsidP="00067FA6">
            <w:r>
              <w:rPr>
                <w:rFonts w:cs="Arial"/>
                <w:noProof/>
                <w:sz w:val="26"/>
                <w:szCs w:val="26"/>
                <w:lang w:eastAsia="ja-JP"/>
              </w:rPr>
              <w:t xml:space="preserve">Open your </w:t>
            </w:r>
            <w:r>
              <w:rPr>
                <w:rFonts w:cs="Arial"/>
                <w:i/>
                <w:noProof/>
                <w:sz w:val="26"/>
                <w:szCs w:val="26"/>
                <w:lang w:eastAsia="ja-JP"/>
              </w:rPr>
              <w:t xml:space="preserve">Word wall </w:t>
            </w:r>
            <w:r w:rsidRPr="00746B95">
              <w:rPr>
                <w:rFonts w:cs="Arial"/>
                <w:noProof/>
                <w:sz w:val="26"/>
                <w:szCs w:val="26"/>
                <w:lang w:eastAsia="ja-JP"/>
              </w:rPr>
              <w:t>document</w:t>
            </w:r>
            <w:r>
              <w:rPr>
                <w:rFonts w:cs="Arial"/>
                <w:noProof/>
                <w:sz w:val="26"/>
                <w:szCs w:val="26"/>
                <w:lang w:eastAsia="ja-JP"/>
              </w:rPr>
              <w:t xml:space="preserve"> </w:t>
            </w:r>
            <w:r w:rsidRPr="00746B95">
              <w:rPr>
                <w:rFonts w:cs="Arial"/>
                <w:noProof/>
                <w:sz w:val="26"/>
                <w:szCs w:val="26"/>
                <w:lang w:eastAsia="ja-JP"/>
              </w:rPr>
              <w:t>and add some words f</w:t>
            </w:r>
            <w:r>
              <w:rPr>
                <w:rFonts w:cs="Arial"/>
                <w:noProof/>
                <w:sz w:val="26"/>
                <w:szCs w:val="26"/>
                <w:lang w:eastAsia="ja-JP"/>
              </w:rPr>
              <w:t>rom today’s activities.</w:t>
            </w:r>
          </w:p>
        </w:tc>
      </w:tr>
    </w:tbl>
    <w:p w:rsidR="00B536D1" w:rsidRDefault="00B536D1" w:rsidP="00B536D1">
      <w:pPr>
        <w:spacing w:before="0" w:after="0"/>
        <w:rPr>
          <w:sz w:val="16"/>
          <w:szCs w:val="16"/>
        </w:rPr>
      </w:pPr>
      <w:r>
        <w:rPr>
          <w:sz w:val="16"/>
          <w:szCs w:val="16"/>
        </w:rPr>
        <w:br w:type="page"/>
      </w:r>
    </w:p>
    <w:p w:rsidR="00B536D1" w:rsidRPr="00017786" w:rsidRDefault="00721A2F" w:rsidP="00B536D1">
      <w:pPr>
        <w:pStyle w:val="Heading2"/>
      </w:pPr>
      <w:r>
        <w:lastRenderedPageBreak/>
        <w:t>Scratch Jr s</w:t>
      </w:r>
      <w:r w:rsidR="00B536D1">
        <w:t>ample projects (continued)</w:t>
      </w:r>
    </w:p>
    <w:tbl>
      <w:tblPr>
        <w:tblStyle w:val="TableGrid"/>
        <w:tblW w:w="0" w:type="auto"/>
        <w:tblLook w:val="04A0" w:firstRow="1" w:lastRow="0" w:firstColumn="1" w:lastColumn="0" w:noHBand="0" w:noVBand="1"/>
      </w:tblPr>
      <w:tblGrid>
        <w:gridCol w:w="9746"/>
      </w:tblGrid>
      <w:tr w:rsidR="00B536D1" w:rsidTr="007E639B">
        <w:tc>
          <w:tcPr>
            <w:tcW w:w="9962" w:type="dxa"/>
            <w:tcBorders>
              <w:top w:val="nil"/>
              <w:left w:val="nil"/>
              <w:bottom w:val="nil"/>
              <w:right w:val="nil"/>
            </w:tcBorders>
            <w:vAlign w:val="center"/>
          </w:tcPr>
          <w:p w:rsidR="00B536D1" w:rsidRPr="00017786" w:rsidRDefault="00B536D1" w:rsidP="000C4E38">
            <w:pPr>
              <w:pStyle w:val="Heading2"/>
              <w:spacing w:before="0" w:after="0"/>
              <w:jc w:val="center"/>
              <w:outlineLvl w:val="1"/>
              <w:rPr>
                <w:b w:val="0"/>
                <w:sz w:val="28"/>
              </w:rPr>
            </w:pPr>
            <w:r>
              <w:rPr>
                <w:b w:val="0"/>
                <w:noProof/>
                <w:sz w:val="28"/>
              </w:rPr>
              <w:drawing>
                <wp:inline distT="0" distB="0" distL="0" distR="0" wp14:anchorId="0B2383A7" wp14:editId="6C7E582F">
                  <wp:extent cx="8656690" cy="6171460"/>
                  <wp:effectExtent l="4445" t="0" r="0" b="0"/>
                  <wp:docPr id="20763" name="Picture 20763" descr="R:\Operational\Resources\graphics_library\DoE_owned\general_graphics\graphic_organisers\min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perational\Resources\graphics_library\DoE_owned\general_graphics\graphic_organisers\mind map.png"/>
                          <pic:cNvPicPr>
                            <a:picLocks noChangeAspect="1" noChangeArrowheads="1"/>
                          </pic:cNvPicPr>
                        </pic:nvPicPr>
                        <pic:blipFill rotWithShape="1">
                          <a:blip r:embed="rId166" cstate="print">
                            <a:extLst>
                              <a:ext uri="{28A0092B-C50C-407E-A947-70E740481C1C}">
                                <a14:useLocalDpi xmlns:a14="http://schemas.microsoft.com/office/drawing/2010/main"/>
                              </a:ext>
                            </a:extLst>
                          </a:blip>
                          <a:srcRect/>
                          <a:stretch/>
                        </pic:blipFill>
                        <pic:spPr bwMode="auto">
                          <a:xfrm rot="5400000">
                            <a:off x="0" y="0"/>
                            <a:ext cx="8663491" cy="61763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536D1" w:rsidRPr="00BC31D2" w:rsidRDefault="00B536D1" w:rsidP="00BC31D2">
      <w:pPr>
        <w:rPr>
          <w:sz w:val="16"/>
          <w:szCs w:val="16"/>
        </w:rPr>
      </w:pPr>
      <w:r>
        <w:br w:type="page"/>
      </w:r>
    </w:p>
    <w:p w:rsidR="00E26E3D" w:rsidRPr="00E26E3D" w:rsidRDefault="00E26E3D" w:rsidP="00E26E3D">
      <w:pPr>
        <w:pStyle w:val="Heading1"/>
        <w:rPr>
          <w:color w:val="B31E8E"/>
        </w:rPr>
      </w:pPr>
      <w:r w:rsidRPr="001C1E24">
        <w:rPr>
          <w:color w:val="B31E8E"/>
        </w:rPr>
        <w:lastRenderedPageBreak/>
        <w:t xml:space="preserve">Day </w:t>
      </w:r>
      <w:r w:rsidR="006907FE">
        <w:rPr>
          <w:color w:val="B31E8E"/>
        </w:rPr>
        <w:t>7</w:t>
      </w:r>
      <w:r w:rsidRPr="001C1E24">
        <w:rPr>
          <w:color w:val="B31E8E"/>
        </w:rPr>
        <w:t xml:space="preserve">: </w:t>
      </w:r>
      <w:r w:rsidR="00654525">
        <w:rPr>
          <w:color w:val="B31E8E"/>
        </w:rPr>
        <w:t>Discovering more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6691"/>
      </w:tblGrid>
      <w:tr w:rsidR="003B3D2D" w:rsidTr="0091685E">
        <w:trPr>
          <w:trHeight w:val="2551"/>
        </w:trPr>
        <w:tc>
          <w:tcPr>
            <w:tcW w:w="9716" w:type="dxa"/>
            <w:gridSpan w:val="2"/>
            <w:tcBorders>
              <w:top w:val="single" w:sz="12" w:space="0" w:color="B31E8E"/>
              <w:left w:val="single" w:sz="12" w:space="0" w:color="B31E8E"/>
              <w:bottom w:val="single" w:sz="12" w:space="0" w:color="B31E8E"/>
              <w:right w:val="single" w:sz="12" w:space="0" w:color="B31E8E"/>
            </w:tcBorders>
            <w:vAlign w:val="center"/>
          </w:tcPr>
          <w:p w:rsidR="003B3D2D" w:rsidRDefault="003B3D2D" w:rsidP="003B3D2D">
            <w:pPr>
              <w:spacing w:before="80" w:after="80"/>
            </w:pPr>
            <w:r>
              <w:t>Materials:</w:t>
            </w:r>
          </w:p>
          <w:p w:rsidR="003B3D2D" w:rsidRDefault="00A36B3E" w:rsidP="006368AC">
            <w:pPr>
              <w:pStyle w:val="Bullet1"/>
              <w:numPr>
                <w:ilvl w:val="0"/>
                <w:numId w:val="7"/>
              </w:numPr>
            </w:pPr>
            <w:r>
              <w:rPr>
                <w:noProof/>
              </w:rPr>
              <w:drawing>
                <wp:anchor distT="0" distB="0" distL="114300" distR="114300" simplePos="0" relativeHeight="252188672" behindDoc="0" locked="0" layoutInCell="1" allowOverlap="1" wp14:anchorId="1A43CEEA" wp14:editId="3665A86C">
                  <wp:simplePos x="0" y="0"/>
                  <wp:positionH relativeFrom="column">
                    <wp:posOffset>5111115</wp:posOffset>
                  </wp:positionH>
                  <wp:positionV relativeFrom="paragraph">
                    <wp:posOffset>45720</wp:posOffset>
                  </wp:positionV>
                  <wp:extent cx="624840" cy="517525"/>
                  <wp:effectExtent l="0" t="0" r="3810" b="0"/>
                  <wp:wrapNone/>
                  <wp:docPr id="3150" name="Picture 3150" descr="R:\Operational\Resources\graphics_library\DoE_owned\general_graphics\Digital technologies\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computer.png"/>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62484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D">
              <w:t>computer</w:t>
            </w:r>
            <w:r w:rsidR="00D44701">
              <w:t>, laptop or tablet</w:t>
            </w:r>
            <w:r w:rsidR="003B3D2D">
              <w:t xml:space="preserve"> with inte</w:t>
            </w:r>
            <w:r w:rsidR="000A331B">
              <w:t>rnet access</w:t>
            </w:r>
          </w:p>
          <w:p w:rsidR="00215316" w:rsidRDefault="00A36B3E" w:rsidP="00A36B3E">
            <w:pPr>
              <w:pStyle w:val="Bullet1"/>
              <w:numPr>
                <w:ilvl w:val="0"/>
                <w:numId w:val="7"/>
              </w:numPr>
            </w:pPr>
            <w:r>
              <w:rPr>
                <w:noProof/>
                <w:w w:val="100"/>
              </w:rPr>
              <mc:AlternateContent>
                <mc:Choice Requires="wpg">
                  <w:drawing>
                    <wp:anchor distT="0" distB="0" distL="114300" distR="114300" simplePos="0" relativeHeight="253161472" behindDoc="0" locked="0" layoutInCell="1" allowOverlap="1" wp14:anchorId="08D651BE" wp14:editId="210AA258">
                      <wp:simplePos x="0" y="0"/>
                      <wp:positionH relativeFrom="column">
                        <wp:posOffset>3348990</wp:posOffset>
                      </wp:positionH>
                      <wp:positionV relativeFrom="paragraph">
                        <wp:posOffset>13335</wp:posOffset>
                      </wp:positionV>
                      <wp:extent cx="388620" cy="769620"/>
                      <wp:effectExtent l="0" t="0" r="0" b="0"/>
                      <wp:wrapNone/>
                      <wp:docPr id="21143" name="Group 21143"/>
                      <wp:cNvGraphicFramePr/>
                      <a:graphic xmlns:a="http://schemas.openxmlformats.org/drawingml/2006/main">
                        <a:graphicData uri="http://schemas.microsoft.com/office/word/2010/wordprocessingGroup">
                          <wpg:wgp>
                            <wpg:cNvGrpSpPr/>
                            <wpg:grpSpPr>
                              <a:xfrm>
                                <a:off x="0" y="0"/>
                                <a:ext cx="388620" cy="769620"/>
                                <a:chOff x="0" y="0"/>
                                <a:chExt cx="388620" cy="769620"/>
                              </a:xfrm>
                            </wpg:grpSpPr>
                            <pic:pic xmlns:pic="http://schemas.openxmlformats.org/drawingml/2006/picture">
                              <pic:nvPicPr>
                                <pic:cNvPr id="21141" name="Picture 21141" descr="R:\Operational\Resources\graphics_library\DoE_owned\general_graphics\Digital technologies\mobile phone_outline.png"/>
                                <pic:cNvPicPr>
                                  <a:picLocks noChangeAspect="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388620" cy="769620"/>
                                </a:xfrm>
                                <a:prstGeom prst="rect">
                                  <a:avLst/>
                                </a:prstGeom>
                                <a:noFill/>
                                <a:ln>
                                  <a:noFill/>
                                </a:ln>
                              </pic:spPr>
                            </pic:pic>
                            <pic:pic xmlns:pic="http://schemas.openxmlformats.org/drawingml/2006/picture">
                              <pic:nvPicPr>
                                <pic:cNvPr id="21142" name="Picture 21142" descr="R:\Operational\Resources\graphics_library\DoE_owned\general_graphics\Digital technologies\lightbot avatar.PNG"/>
                                <pic:cNvPicPr>
                                  <a:picLocks noChangeAspect="1"/>
                                </pic:cNvPicPr>
                              </pic:nvPicPr>
                              <pic:blipFill>
                                <a:blip r:embed="rId168" cstate="print">
                                  <a:extLst>
                                    <a:ext uri="{28A0092B-C50C-407E-A947-70E740481C1C}">
                                      <a14:useLocalDpi xmlns:a14="http://schemas.microsoft.com/office/drawing/2010/main"/>
                                    </a:ext>
                                  </a:extLst>
                                </a:blip>
                                <a:srcRect/>
                                <a:stretch>
                                  <a:fillRect/>
                                </a:stretch>
                              </pic:blipFill>
                              <pic:spPr bwMode="auto">
                                <a:xfrm>
                                  <a:off x="45720" y="91440"/>
                                  <a:ext cx="3048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07325B" id="Group 21143" o:spid="_x0000_s1026" style="position:absolute;margin-left:263.7pt;margin-top:1.05pt;width:30.6pt;height:60.6pt;z-index:253161472;mso-width-relative:margin;mso-height-relative:margin" coordsize="3886,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iiFTwMAAEYKAAAOAAAAZHJzL2Uyb0RvYy54bWzsVlFv2jAQfp+0/2Dl&#10;HZLQUGhUqDqg1aSuRd32hoSM4yRWHduyHSia9t93dgJrodqmSn2otAeCfbbP3313n+3zi8eKozXV&#10;hkkxCuJuFCAqiMyYKEbB929XnWGAjMUiw1wKOgq21AQX448fzjcqpT1ZSp5RjcCJMOlGjYLSWpWG&#10;oSElrbDpSkUFDOZSV9hCVxdhpvEGvFc87EXRabiROlNaEmoMWKfNYDD2/vOcEnuX54ZaxEcBYLP+&#10;q/135b7h+BynhcaqZKSFgV+BosJMwKZ7V1NsMao1O3JVMaKlkbntElmFMs8ZoT4GiCaODqK51rJW&#10;PpYi3RRqTxNQe8DTq92S2/VcI5aNgl4cJycBEriCNPmdUWMCijaqSGHmtVZf1Vy3hqLpuagfc125&#10;f4gHPXpyt3ty6aNFBIwnw+FpD1JAYGhweubannxSQoaOVpFy9sd14W7T0GHbQ1GMpPBrmYLWEVN/&#10;ryhYZWtNg9ZJ9U8+KqwfatWBpCps2YpxZre+QCF9DpRYzxmZ66bznPR4RzrMcBt72sGYUUOgUu/T&#10;xZ2iGrxKgfninhpZayj3RVu1ZsnZSmO9XUzlbCk3gmaLggpYwZe7KYspK5jFHFlKSiG5LBg4qCTg&#10;pEiVoMylrC1ngnaVKFxeHGYHswGNHak3kjwYJOSkxKKgl0aBuEDybnb4fLrvPot4xZm6Ypy7InHt&#10;llsI76CQX0hPI5KpJHVFhW1Uryn3hJiSKRMgndJqRaGI9ecs9jqEqrsx1m3n6s8r8UdveBlFZ71P&#10;nUk/mnSSaDDrXJ4lg84gmg2SKBnGk3jy062Ok7Q2FOLFfKpYixWsR2hflF17QDWC9geDY8gD2f17&#10;aGByVDiMRpN7YNPrwVhNLSmdOQfGWjtM3g94en8z6rg3IEu02nyRGYgX11Z6El4vy728IPPa2Gsq&#10;K+QawDDg9M7xGqJoIttNcZiFdHn2kXDxzAA+ncWjd3jbJsBvyg0a70q3vZd0C8Y31y1nRWlX0iK8&#10;hmtGd+e31+9bskAagUeChdpVmommvv4rGNR0oOCkP3BXKNygZ3GStBeoO+D8BQtHWNResP1B3Id2&#10;I8+dk51M31TJ/j6Gx4o/6tr7x72Gnvah/fT5N/4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iAkoT4AAAAAkBAAAPAAAAZHJzL2Rvd25yZXYueG1sTI9NS8NAEIbv&#10;gv9hGcGb3XyYGmI2pRT1VARbofS2TaZJaHY2ZLdJ+u8dT3oc3of3fSZfzaYTIw6utaQgXAQgkEpb&#10;tVQr+N6/P6UgnNdU6c4SKrihg1Vxf5frrLITfeG487XgEnKZVtB432dSurJBo93C9kicne1gtOdz&#10;qGU16InLTSejIFhKo1vihUb3uGmwvOyuRsHHpKd1HL6N28t5czvuk8/DNkSlHh/m9SsIj7P/g+FX&#10;n9WhYKeTvVLlRKcgiV6eGVUQhSA4T9J0CeLEYBTHIItc/v+g+AEAAP//AwBQSwMECgAAAAAAAAAh&#10;ALaz/1j3BQAA9wUAABQAAABkcnMvbWVkaWEvaW1hZ2UxLnBuZ4lQTkcNChoKAAAADUlIRFIAAAA+&#10;AAAAfAgGAAAAMVEDIwAAAV9pQ0NQa0NHQ29sb3JTcGFjZURpc3BsYXlQMwAAKM9jYGBSSSwoyGFh&#10;YGDIzSspCnJ3UoiIjFJgf8jADoS8DGIMConJxQWOAQE+QCUMMBoVfLvGwAiiL+uCzDolNbVJtV7A&#10;12Km8NWLr0SbGPADrpTU4mQg/QeIU5MLikoYGBhTgGzl8pICELsDyBYpAjoKyJ4DYqdD2BtA7CQI&#10;+whYTUiQM5B9A8hWSM5IBJrB+API1klCEk9HYkPtBQFul8zigpzESoUAYwaqg5LUihIQ7ZxfUFmU&#10;mZ5RouAIDKVUBc+8ZD0dBSMDQ3MGBlCYQ1R/DgSHJaPYGYRY830GBtv9////340Q89rPwLARqJNr&#10;J0JMw4KBQZCbgeHEzoLEokSwEDMQM6WlMTB8Ws7AwBvJwCB8AagnujjN2Agsz8jjxMDAeu///89q&#10;DAzskxkY/k74///3ov///y4Gar7DwHAgDwAVIWXuvbRuOgAABFNJREFUeF7tnU1oHGUch6dY8eRF&#10;igdPgpKss0TFKh70UFAvotBLkCIIVainXjx4dQ+a2U12pq21C/3WNm2QelBR0EMkYKBC/cKvKkKD&#10;iIcmTVGaqI3JvM67+5+lxcanh93F3zgP/A8z88wMDzs7u7c3KMnYEey4cSyMn4/C5JMojP+oh0la&#10;ryZOdsJ4sV6NP8panq0FtY2WeTW1anJLVE1mr3mBIkwYn67dMXGr5XbZEFXjGS+0HjmUnv3gB3d5&#10;ecWps3zxd/fNu9+51mOHuvGjwegN1hwEUbW5zR/Yt+VAemn+kp1WHJYXl13r0YPt+LEw2W7ZPjz5&#10;0O/88tRXphaPr9/5th2evb+mLTsIskdgwe9cWlgyrXj4T903+heeZfvwzts7TVPTiodv64QnqWVn&#10;4X5HNv3A3/DM8c/d5DNvuqOjk+7w1jfc/sePtF84r23Z7/Y81HLJA3vdxL17XGNklzv+9JT79Zff&#10;7Ozekndadn/DPz3xRfeG1zsnt5+ys3tLfn3L7m/41HNvta+d/Yl4Kao0N9crychYJR6KKtHtteHG&#10;bbWh5qYXhxs377xz503+d9Y/iuMju9O1v9bsCr1joOHTjZnuDa93Djxx1M7uLfn1Lbu/4X8uXXZv&#10;v/Cea25+tXvj9cZ/x19/6oQ7//28nd1b8vtYdn/D/0uU4TlluOF/ewcxgwbD8+2iTE6+bdn/Eu7/&#10;yvZz8vv0eXLybcteP9wOy4JdKIiCXSiIgl0oiIJdKIiCXSiIgl0oiIJdKIiCXSiIgl0oiIJdKIiC&#10;XSiIgl0oiIJdKIiCXSiIgl0oiIJdKIiCXSiIgl0oiIJdKIiCXSiIgl0oiIJdKIiCXSiIgl0oiIJd&#10;KIiCXSiIgl0oiIJdKIiCXSiIgl0oiIJdKIiCXSiIgl0oiIJdKIiCXSiIgl0oiIJdKIiCXSiIgl0o&#10;iIJdKIiCXSiIgl0oiIJdKIiCXSiIgl0oiIJdKIiCXSiIgl0oiIJdKIiCXSiIgl0oiIJdKIiCXSiI&#10;gl0oiIJdKIiCXSiIgl0oiIJdKIiCXSiIgl0oiIJdKIiCXSiIgl0oiIJdKIiCXSiIgl0oiIJdKIiC&#10;XSiIgl0oiIJdKIiCXSiIgl0oiIJdKIiCXSiIgl0oiIJdKIiCXSiIgl0oiIJdKIiCXSiIgl0oiIJd&#10;KIiCXSiIgl0oiIJdKIiCXSiIgl3rCUWZnHzbsstwO1xcyvCcMrzglOE5ZXjBKcNzso0Vv2N1ZdWU&#10;4uHbLHzFsoMgCpM5v3P+xwXTiseFc4ud8DD5ybJ9eHzY75wenzGteMy2TrfDs9ZJy84e9aH4Hr+Y&#10;w/jdu9Nzs3OmFofzZ+ddfN9eW6yi+bBldxgLk1f8AR8/k3zsFucuurXV3q9ANSj8Oix+fcYzxz5z&#10;ux7c14kOm0cs9yo2RHfF9UEu4zHgmfJLi1nrP3l5uHF/VE2OZeLP2axecaLehPFC9p1+v16ZeNLy&#10;/u8Ewd88X4xF2QToeAAAAABJRU5ErkJgglBLAwQKAAAAAAAAACEAkL/US2wwAABsMAAAFAAAAGRy&#10;cy9tZWRpYS9pbWFnZTIucG5niVBORw0KGgoAAAANSUhEUgAAAEkAAACJCAYAAABgmxVoAAAAAXNS&#10;R0IArs4c6QAAAARnQU1BAACxjwv8YQUAAAAJcEhZcwAAIdUAACHVAQSctJ0AADABSURBVHhevZ2H&#10;mxdVsv7n/7r3brqruyqiK0kRyUgGQUAyqIhEgQGGIecMQ46D5Awz5JxBcgazu3N+9anT1X26vz0B&#10;d3+X53k5/e0T6+2qOrF7ik7d+O5fgipwOoL9DhHeP3PrTtW57+5Unf/ubtWZm7erTgtOReD67G0f&#10;f/aW3Mvk1zqidGckPh93FOdu36s6f+e+hmelrrN6X8qX8LzUcf72XQ3D+9WF+bgdlSP1aB3+3jmJ&#10;Oyf1XZC6qb/orFQkDXKnwc3b1YI0ktZduH3PSeOckJObzmDpSXv+zj0nlTppRAG4b9Df1HH3gULI&#10;kXvc9yhIKyHlX7xzX0Ad3CusIwTxPs89JyQo/P1s+5I6i6RRwpg0RjLmCQvORI0B8gSUACOJ0HD8&#10;6g235/hpt2nvAbdy6w63snynKz901B04c14ryzYo2zDIvCjkyNMrIMgjSUteg+WjfIS3+DA0XLhD&#10;OyBISEWeIA4k6Qk9MDfUzD9BGidQElQTRGukMFHFGjXn2yOV7r2WHd0f6jVx//NW41z8qf77rmn7&#10;T9yR85d8PVKf4fxdEU41J2lY9UgLFULLgrCILNMs7seaI7LkaVuazHSdSpIKK6Tw9EzVY7YlEYRl&#10;iTEs3rDFvfl+q1xi8vBei46uTDTs4r2HCYSkfM35fUATU3JoWLc6UJLsw0qRFGqOggyC6kiaMGtB&#10;AQkji2e52cs2uwWryhXFs5e7rv2+SqX5Q73GbtW2ndp4SNJ6gkb9uzCSKDsOoweelx7yVJvvPXCX&#10;7tuD8z6RPEoSPkcTCshk5gaMMNKEBM1ascb95d2mseAfdvjUTRRCVm89kIuRk2aLSXaO07/ZpJVb&#10;IX7LP2kcaPVCvArUKUNMpJ2KiDS0Sf1qkP6c1Kvp7WFJetpCfsujjltJqEZbDEYW2nZY/IoJCz7u&#10;OTAmY3flRbem4q7bWnnd7aq85PbI75UV9zVcU37QNevQI5X39E3vA2i8+gwTLhCkNphgXqjqTcrS&#10;XBKNgQTTHPLnpfdtuueKxCF7c6sDcN4QNWfl2lhIHPZ8MSsI2rz7mNtWec1tqrjptlZITyfE8Jtw&#10;R+UVuX/LLV69zb3frnucf/nmb3MaVjeyiKsLOVmo5kLW/UeqQbU9kMQn1RHHr9xwrzdoHgu5ast+&#10;JQgiNgoJhOsrbrs9xy67vcevSvd/V8O98nud3N8t2rV84x73x7ffj8v49nClNCbds1RPlu+x6Mrp&#10;xQiTvK8GPxzwPSEkJ72e1eURk1RTF28gzSrpmUy4195rFpvZrsrL7lvRmg0V3ylRh84/docvPo9x&#10;6PwTvY8Jbj94xv2tYYu4nGmLV0SNK2ykkiVPHdNQh4xQaALkSFw63++DaqOUixl6jeR+0oY6k2Tx&#10;o0tmxMJ9JM4agrbuOxGTg8YcuvAkRVAI4kn3UcdecTkDRoyLGmZIGogGQQ6+48qDR+6ymAgCQV46&#10;z++H1iHlXZY6gExV5H4OSXUBRH0xriQWrlXnPjFJqyvuqfD7TlzLJcew78R1Tde539C4HK69OVnD&#10;E4J4sn40fc9djhyumQjjmbyB4avAmy4D0HuiSQ9VmwpIYqKH8LVpEpDJohtVMj0Wrrlog5GEGeGc&#10;84gJceCMJ7N9r0FxOZ8MGpZqNJ0DRGBm1qPSWATwA70kDX4JLXg1zSK95Y/8keQ3sgpIksJ1CMCc&#10;LI8YA0MEfMCMZati4Rq26hKThODrxeQOX3iWS47BNKlx20/icvp+NVYbHztkNEdg5BguqymYz/BI&#10;TUNAEJcHyMB8bSwVkntBrnNJOn3zuyrPIpmpJJmGKDHy2/cu/vrA6XPur/9opsIxV1sd9W70WjvF&#10;eddmbvikbQdOuz/XTwai63ft1acKPAlJA0OEmhSCNqsMZoqqgd5cNV6ulcyIGNUc8kSwcshzKSJO&#10;x148LKmziPUdTI3EFORVzzeUUImTUEkTELbq9lks4NxojIR2MA7C5A6elQFnDkGHLz7TdKUL1sT5&#10;G7fp4k5du6nC+Xr9w8hDdSTFCMmQkGtIN83x5luY34gyTdJ0lMF0RsKU40bNjG0DpIWmiHZt3n84&#10;FvIv7zR1JXPKlCi6djO7vcevKYwc69XGTVuUms7sO3lWCbLG+gbnA5JUWGkThCbpE0HDkHIvY6Kk&#10;l3vcrxYQJGWTXocb+sB8vUoSDjlrcgYaxL0zUhCgQDHR2OTAu807upWb9ylR3x48raNsTI8pCsQw&#10;Rdl4SAaTO4+4tz9sF+f7e+OWWn7azKjDNy4LI0mftubhfiBoBvgo8uTFJUBm30lgakqqhGG98aKb&#10;qrFoSV4vR0Ia5rWMRt53R89fdPWatokFxj81adnNLd20W8linga4Bk3adE+tN73ZpLXbWXFcyuap&#10;Rw6bxgrM3LMwc+PheRNiACgmgVZpnrQmkfayCJ0QEkDiTB5VDIH6JKnDa3ZSr5JEgTUNAVgB8Obn&#10;nyJPnTysC5nQhr81bKkrAu16DBQMcs079XL1GrdNpfmTTEk27TsUCwQgikbGPoGGZsgKSTIgkD1A&#10;73B9mRov15ezJMk98lCHamNMSOS4pQ5IC+utcTCpy7ZRgTQkbICFh0Wjuvb7IkVCTejz5Wh37PLV&#10;uIwQKlgEtBvBqdvIuiwCWxsK8ml6/yDRLHXiEnpivaYRp5onac9H9YTlxCRhbpLeZE+RhDaZRlGo&#10;qTRhWKBdW3ji2g03ce5i1zSzDBICHzZ+5nxNr42UBp3T8UgevAAIaU+dNlzGX8i9bHprB2VamxkO&#10;8GDJoxYAKEvyk97yhDCSlEjNk0OSgafFXImlBBasrNFWmF3nVZQFSylGVPHshb6blcppPGSFaZPG&#10;p0E6m7uRFy3J5gtDtASTQWDqURch96x8S5cFZfv5IbKb1lZjbjwtMnhEXW6mYPsdVpyHoWMmxSQ1&#10;atM11gwawdPOlgmMHJ6saoA8Wbpl8tEW0wyE8OkLiSIkPwJb+dWBMtW3xfJKGNWHkuSam5FERcAa&#10;pssTUmi2QTVh9be7YpL++l4zqec7ve8bkSbJgHBGJunUp0Rt0XgVytqUPMBsGPukKG8WyKOEaHnc&#10;8/VrvORVk5U6iiTCb05GRKkmaQPMD3nw1KxQGhY2Jg/WrcuI3r3/cbeYKKY1xNP4LEmqORE56gcj&#10;cqwNYVpNr8JBhDdda4+F1ZIk9xGecVFITpg3kfseE9w7Ok6igWbr/M6SFBeigiSalao8gsUDGrp4&#10;3eaYpHmr1msaGk8dvkyrkzI9OUm9hW3QPPLbYA9V65T8cby09XJobvJbNSdue1KegXz+OqlXzY2b&#10;ZLqkmU2V80mygows1SzI1QaYpiFokufk9ZsxSe0++UxN7ozgxJXrqlnlB4+6ZZu2uqUbtyhWiYky&#10;9Tl45oKrvHRNtTvbhhAmGF03bY+7eWmHrkFF8nCfkAenMkTIlpfILECTzCcx2vZ26J2qLpBX+0QT&#10;eNXF0fluMy8P5vy/wTSmdfe+qTXu2lD/w4/dsOKp7ujFKwVl54HJqZdDeirprayTsJ66zhBZYseN&#10;EOospWAlJ9IGVctqBA9BvO8yC9Ot27XfjSiZ4f4sE+E8An4P2vbs75ZsLBcNvVVQH4JBiD5o5NHr&#10;RyoHZlmQvjpEBClJrEyilr6QtD9AFc1XEEfGVEERjKTwHntzg0aMyRUyi9caNHP1Pmgb428Nk92Y&#10;mtC8U0+3Yff+uE59sJFGo01mTv6sgScucQU1ICBISRLhq/RHNQQAKlKTyiFS4wOS5q9e7z7u2a9A&#10;IMyLSW2XPkPd0FFT3ISpC1zxzGW1Y9pCN2rSHPdJvy9do1ZdRSM/KCi7cdtububy1V7rpX1h2wxK&#10;mMQlrqEamTMEgSKJ4IBUYeIM7KmEZJlmURnjGY7bZAVg3/9P9T9w/b8a74qnzisgYeiErUoE18Mn&#10;rnXFpXPdN9PK/P3SwvTDvil17zZrn1pRMCxYsyleTa0OWc2ycZjKkiEIGdG8Ij0JlufVq4VP63tB&#10;X8iWA0fEMX+YajBa06n3EF1kC4UcP325Gzd9hSuesdSNLi3Te5bmm6merOLpizUcPXW1XPu40aVr&#10;3Jgpy93wkvU+jaDP4JHuH007pOplEXDdzn1xO2sCk2L1X6JZDEkgRcdekSLYDm+KJFjOJwYEhctv&#10;xhjMh8oPHnENg/kZT5gd3tGT58TCgJGTVykx30wXYkRzJs8tc1MXrHGzyna41dsOunXbD7ste45r&#10;uG5XFAqInzJvlSuR9OSnrK8nr0vKnjpfD1+ERLHxyYanl8famw9kgBD28xhTeXL8vBW/BnExSWRI&#10;iAjJ8UjHk/6Om7082TkB+IsRE2e7CZEwAM0pnrFEr0sXb3Ll+0+6nUfO+a3wyovu28qrbkt0bsAO&#10;WLBOzv3tAg5f2Arn9kNn3OZ9J8X/bPJlRloGRk6e6/7WKO3wP/tqjKu8fC3V7ixUm7RzYtItwwXV&#10;Kj/BVecPSfRuWQLySIoLja7nla1xf2+cbFW/1biNG/h1cdxohPh60hq9nrF4vdt24JTuqHjhr+gS&#10;L4AsSFESJI7QQFx55fUYnDXgPAFlrN5+yJWIhsX1CT6XDuEfzROtBn2H++2qPNDL2eAT4Dr8gBTn&#10;buYmczdJzCnaOmiSNy8KXbN9d6ohDVp0kUYm2qPXYlIlCze53RUXXFnFfSXIyMgez+EUir/vNcnA&#10;+QJC8nN8hzzcgzzCDUdvuh2HzwX1erTtnO5dh44e505euylyePl0jhj5It8J4bD9CJ3Qww+L1CcJ&#10;a1UM2yHJkEeSn3Lcc/tOnHLvNW8fN+C9Fp3diAkzChq6ZvtRJWhbxTW3ufKmhhCyteK6krWl0psY&#10;BKEZmySNkWjkQBrbVOTnt09/S7WKUI/5SNzaHRVu0lyvtQoxw3bdBsRtxE9OnrdY5EB7/LhPNSci&#10;KE2O/U56uKJz393WCa6qGImE5ZAwjRPW2W5iRv/X9z6KK3+jccsUMWD6onXydM+qgAa0YKuQAgmY&#10;C8KuFq1IiLgpaR7oVhT3zOx2RqSFIL2VYent/qR50hsGbWnUumvcVnD0wuVIc9KkJMQEvyEycuCx&#10;T2KSqkShYtoF+mtI8tp0Ryaf5XGFOOmUDxJMmrtanSuNRlCeOP4HYdAgtpmII8S/oEHqbyTO8vh4&#10;T842IfbA2fsp7DjzNL4OSaScLeLUJ82TsVbUnm9KF7iGrbvEbW7VrY87JpPqkAwlJCLIQrSMOR+m&#10;BlkxSYqIKLNFiEI9iWOJwyoDYybOShGEBkFQYjJp/7JZtIWnTTxxpg0+be3b4zWBQxhshFIWPWfx&#10;TOlRrW0y5vrj28nAs23PASmCQnK8kvgl3IuiRWZyOgTAKZvPITQ/RGYlTDKGZx3fer+tNCB01MvU&#10;xGhkliScM2FCEpuWaZL2n6/+PFNdcUhg5U1flAw4QauuaUeeJQkgq/kqRdSzIX+RmJn3SaJF5v2N&#10;JMOuYyfjCl5/r7mMfNPThXXiOGkc5mNdu+3gGmmYGyH3IWzfyRu5wv47QKOoW4laImOpoI2tuvSN&#10;Zej95Wi1jmyvFjv0SIOS3i3anATVkdS+98C4gp6DhqcqX7RhZyw8fgEtATZYtIGgnacEG048yhXy&#10;P4GD5x5pHet2VqbaOVIGuSZD/Q/buiPnLioJYe+WJSllbgk5hSRNmrsoLhxnPX66Hz2DKfNXxYJj&#10;XmgNZOFjtHsWjaHrhzR+M7Ku6ajgfwp7j3vtnTh7ZYqo8JxmS3HinhTzv7gVPz3RFYKQpNBx55HU&#10;vEvvuOB6H7RLVbpk3Q7t3iHBxjb0UBww3Rh1z8SVVdzTkFO4eUL9p7FfTJm6SxekhwSfDPza/SGS&#10;BehkVmDTEQtfWZOsQJZfR02cGVc4a/lm1Q5MjAZxsNS6cEyLa+IBBO0/dStXoOpw4kqicceD6/A+&#10;OH/9Qeq3YbNoLSdcQpLGTVvs3m2WrBocvnBRSMDc/NyNXu3qw8c6PsIU60TSERl8WYHNOvRKVUgD&#10;MC2mCpgRpGBepkGE5o9w6HmChLh4I1/Y34uDMo6i7nllW1Pt7twnObewaP1m9Uex2WFykekpUWiV&#10;XKdISszOo0XXPnGBQ0dPjSuaOLtMpxxoEX6Ip7a24k7Uo3nHTQMBI+098jtPkKxW/LsonrPaNZN5&#10;298atRTN/0i1H/y9cSsdBtD28VPnxzJ1+myo7pxAivV0SW9nvZuQJImqmPBlfVLFpatxYWB0SdLt&#10;z1iyXsc/EGRmBjGQxDiIuRavTaBN05ZscIPHzHQNWnZxrzVoqXijSVvXfeAoN7J0mdt9srqjg3XH&#10;1sPX3ICRU1PtzUOjlp3c4JGT498NW3d2p2SqZb2bhR5+3qYjbiGoKpmCGFF3pQvdGxfG+rQRBFZ9&#10;e0gJsUkq4DeahfkxL2vZqVfuEmseIC5P+Cs3EwKv3bqbijPsOHY7t8ya8Of6SbvYhk+ICYny2qQ+&#10;yb+sK6NtJQoVYzJ7zy1YszEp9J2mKZLwRzZ7D2f4aBaLagOGj4/z1hVvf9jeLS8/lktEddiw97yY&#10;Uuu4jNdk8j1s9Hh3+uw5d/fePcWVa9fdlNmLdO8urM96udGlsyNSQiQEKUlnZAhgPsgv6IvjEoye&#10;mgy+3miSzPYnL9gQa45pkg0UmWpYHkOfoSPdg2cvXFVVVQG27jxQkB7NyCMkD2ig5WN1Iq+OEB+0&#10;Ss6OG5q061ZAShYxSRCEqqFNhINGTYgLatSKRTVP0qI125UQ0xwcNlMORthjpIu1PGjfpKkz3W//&#10;/Gdugw1HT551TYNXu+o1bed2ncg3rSwszxsNW7kTUk5e+SEePnoiDjx5p+V/3myk7cwjJoSeKlEv&#10;LuTYjB/SOvVN3v1o1f6zmKQla3fEmkS4vOKhhovXbtedCstz7ty53Ibm4edff43zgfafDsklJcSQ&#10;sTPj9Cs2bMktNw/Xb92L8/23kESYR0yIIun6dAc37PqzJLXp0TcmaeOuCl0fgiS0iaVVwrc/SgZp&#10;H8qYKq+BNWHPweNxfgARFZf8KxhHAnIM9Zsla9k3bt3KLTMP//rXv4J66kgS05KQHEP/4d/EhYWa&#10;BEl5mmRpOX179tK13AbWhh4DkheaV2ytLCAmhKUDP//6W2551cHy/eHNhhoyDfG9WhrciwaT+SR9&#10;MW5KXFiTNt1ikvLMjRdwLG2HXgPdzz//ktu42rB5W3IqruegUbnkGN76IOmt7j98mltedbB8RhJr&#10;RzrCjogxcux+wYjbSJog3aYVFvZueSQtEX9kaYtnLHT//Oe/chtXGx48ehqXAwl55BgGfPF1nPZw&#10;xYnc8vLw9Psf43xmbkxymZawOWkLbpCTu++WjLrvuqWbtsWFheMkGwIw6werZIa/WIiztHOWrM5t&#10;XF3w4y+/xOWALDEXgvld+ZHrcbpufQa5X8T555UZ4tffftNJuuX7b9Gkj3sNUA2yCS5EKVlClGlW&#10;iqQEd1Mv2WRH3FlNKtuyL077f6VJwNKCLv2G5pYZYvXa9enDY/Uai1uZHC2R+F0UTww7RIG5CSG5&#10;JJ24dtP95d3kEMT44ODD8q28mHxJ5mx+i6j88IU4Xetufdz33/+Q28jaULYhMdtPBo3JJSbENzPT&#10;2+zDx5e6S1dvFJT73d1HrmRm4j4A3T+E7Tt1JvZDjLYtTDlumbNVwR5nHiHLE+bRN7D7L8ZOj0ma&#10;u2KzapFpEqGl+7/q3QyfDh4d5zEM/2aKW7Zpj774M2VBmkjAnJJpCQc9Tly/GRDj4X8nUHNjYusn&#10;uHJTBpRGEoc+rWAW0o2kkvmrlRi/ROv3zzr0GhKnfadZh1wSasKMhSvi/MBIOH01WQ8/dTX9Gr1h&#10;7PSVqTlcdYAcOiH7/dmwMaocIUmhJsUkWe9m20pKlhLm7dIK5HhLeFqE/S0W1VZUPNCwbMteMc/k&#10;8Oi5CxdyycjDb+JQLR/o1OeLXDJqwrajN9zfGrVO+5wA3O85eIRr3vHT+N6iDVur0aIMSeEaN5uT&#10;kMQEV4kSNAnmVby9bSSt3XZItYl1JXZgWSaZtSxZOeCpdfy0v/vpl5p7ndJ5i90bjZPzRQ1bd3f7&#10;zjzMJaIm2ALeoQvP3JpdZ9yyzUdlnrnDLVy11Y2Z6g+FDR1d4v5cPzlOGBIDcN46BIgm+Z6wQJN0&#10;uURu+PMAHmjTl+OTQeXrDVrEJE1asN5tOXJF1478FMV/YeKNJmm1b9N9gKs8dtw9f5k4c6YGd6RB&#10;K9dtSaX9U/2mMrmt+yKcTVuqAw9x19HzcZsbt022vP/RokNMEt2/EiOhKomAns2UpejC7Xt+0U0S&#10;h72bgU+QhU962JiSuNK5K7bqqiRr3JgcPd62o5fclIXr4vR1RdMOvdVk8oT9PbBtpUWrt2tbx5TM&#10;i+t6vWFz/T5KTI5qUmhqwPdsEOU3J7VnK1zjNpQuSpwqk1c7uTZxTpk2hKGAHxL43RIc+rDx0129&#10;puk3JqvDh5365AqaxdFaNMdgBG3df9JNnOsPenX8NPyixedqOV57GFUbMR5mZoDr1LQkT5MAJ1rD&#10;E/18m820qXTJVm2QgbXuNRV3VLP4zSpmybyVot7JB6ZAp95fuOlLt7mD55/mCvp7sefYJV3jou7i&#10;WSu0jZ36fJmqG5kgA4IYSHoTC7UIJESlHHd1JIGeQ5IxE+tG46d5ZwhWbN6rjSoXDcKRY34syEFU&#10;rF26xOvXwfmdJ+C/gyO8Vn88OX+5uvyAb59ofXj2u1X3z2IibIfEnLUuXUf3fhdJ3O89JBns4afG&#10;Beesd8iQgMYBnqRtK4VLvJgkzt3S1fbJjrri0ElvXoA6OKNJmxiyfNA+OQ3TsFVnPWhqJBkwKchB&#10;q5i36XgxJKku5mYk7Tt1Nq4QNOvwaUzS5Hlr3ZZ9p3RwCSH0eGiS7eAiANf4LzuGg+/IE7qu2HeS&#10;0yn+GKGZ96aDmJk/n9Sx1+DUjg3nzdPEeGivLlpkk9sCkl5FkwDv0YZfiPj4Uw60J6YHUeuPeq2h&#10;0ZCFZmGKEIT5EZecOvH7dQfPPVTkkWFxlacZZnjzJdwQbUCQn3Lnrt4Zt6Pv5+npyuAxxTFBniSG&#10;OJ4cb2pR1891liTJoF+9qY0kP9D06caUJjspoM0nA+LGTZq90pVt3heThB+y85FsXCIcxKxT4qID&#10;XpU3dcmFa/20WQamJeSxDVHCpI5Lrmzb0ViD+n4xLjU5b9G1t74GZuSgPXH3L8Twm7iYJAlTJNnm&#10;JOxBVpYkBpVs9SZpuH/HdR+Q7jEYqA2Xbt/ImrZ4o9u4u1KfMEIhjG2L8+TZt+MewAwJuY8PQ+sI&#10;6QQsL7/JQ4hzJoRw9vkYilAnr1306Dcs1a4PO/ZUAmg7whsx5qSNIE9cmqR4nKQTXB0zeHXTTNGI&#10;O0xoJ+FM48SXuV5Dkx4P8H6JkaSYJea397hqTkgI5meaA8IjyKY1hGBFxUO3UsA1eQh9xyADxfW7&#10;3cRIezieGE6hwFsftHF7T5xWmRA+0RxvcoasJtkxQL+e9AjHXbg5aZF6AlUY98TkY/zMhfqWtjWM&#10;iWSDlp3d2CnzU4QtXLdL18LNqdtZSgi0YQJaRoiJWhwEkgeQZ/OeY27Gkg2psj/uOSg1jgPs9pgs&#10;8cOvBRBED6cHS+XaNKqAJCIMJFSS5H5IjKYFUgDxi9dtKph9v9OsvftqLFOY9AHURWt36gAT/0RP&#10;CBmYjpEShkYWwwvyTF6YJmdMyVzXrf/wVL1gyNhJvm0ILQLXRhDxrGeTlvNJlx88jte3ga5MaqII&#10;BWQIQWTgaUAcaTyJPjQt4+vIY6fNLWgwx2A4uRu/phVgooyIpy9c62Yt3eDmLN8cg3EO9yfNSb87&#10;YujWb7h7s0nyxR1Dh96DXbnMyWLhpX1okv3OIlaEAKZFYTp9c1LJydGWGJEZ+pd+o0JIn5OHzyG+&#10;kXm1CnBesWPvoe6r8TML3oGrDRA8fMJs17Xvl65+znyQjYqW3T5zJ298lxKuOpL0IYsMJgvp7OHn&#10;klTdvptBDzlJJgqgsLw0eRg4crz7rzf8vlYe/vfdZvpeXOM23VyrTp+5dl0Gxmjesbd796P27jWJ&#10;D8dkWbwuxH89abp+AZr2ITRAYITLkoQc/IYgSxMiSxK/ua6WJMyISkhIodVpTnVgBUD32gW2Cfif&#10;RPeBw2SAyZlHLyBCI5DBjvIpKZEMdo1cli8EcZBk6dgp4To1LTH/ossIkoCuMHHaNtBMhgEWZlEh&#10;A7dQoNaf+G3yERPnuHrvF/qS2sDU4uPeMi6rl9z7oH13ESzdhVuIgHQoCKx7aBAmccTnwfIyDLoq&#10;ea49eiJ5vfPmfjwtQTgLWZH0T8RrUjLILCSIMItvZiQOnDcIssOBOSvFOS9Z58bJDH3g1xNd9/5f&#10;uY/7j47DT4ZNdoNLy9wUcd7LN+7SVzIYNHJIy8oFWSGzIZ0NXXp2XJSFP8Dmd3ABREGwaV2KJIOS&#10;FHX9WoAONEUd73gSaiLpmMyyG7dNXqHq1GtQiiDbAQaMpq27t60pwLgp/G34asKsFEk2QETQPJIA&#10;JBkZWSAT+U3jSO81zmsjpqbmxvmkkCAQkxQJrs4bspQoaUBm9B1i97GT7q33k3Xu/l+lX/dat+Oo&#10;ChyOiRhcctbSBpMW2mQWEM9nrUOSymVWbzMFP81IE6WCCglGWAjTHHXU5Jd7YV7zUeq4JVI3J01L&#10;QEiSOWK/vOu/VkWhNC7MY9i095B+B8AEGT15book+xalAZIYTWc1KZ3Gh9vE5EKSZi0riwT2yxxZ&#10;zQJZTfJtJ533N5bWhx7mv8yhe3MTzfBEebLySDJNMTLsCSpZommYJti452BKkJAgwPlviLEZPNeM&#10;uO0wGPd2CEn+92XVMq71vvimsOwx0+akBDWyTDO4B0leHiPHO3EjLSQpvPahR6p3gyCEtrcGk54t&#10;ISkhyr+4nGiWbwDfDgkFyZKEsAabjoQTXDSKpZVQs0yT2BANy+ZLOIWC+WM0tAWCII2Q37SVNIUg&#10;r8+PiVGGEcS9FEkIqzaKliC0PgUbjScEhSFE4bNsjrR+V80kmcCAtwXQpPAewNz8zrDXLN7P5Tqr&#10;SfWbtXOfj5sSfzLIiIIM5AA6F4tM0QsfalBAjsDumxbGvRskmR0WvKgcJYQwddZRXJYs8jCu4rou&#10;Psl2M0yTsgh9EhrFcgnXfFsgJOkPbzaIr6mz4sIVJcNcgQkKaV6T/P2QqBDGg5Kk6SJzEy3wr7wr&#10;AWZSEJCAhFYBZJE2RRQkScP4vavyROqzGAOGT0yRtGm3X1+iB2MRjiVdIyTxSck9sKbinqZbtyM5&#10;M6XImfb0GPKVkuOFTkI+iqCuJNIqI9Ej0KiIRJ83IkmElHFS6GvSBMVEQY5kNrLsq6CaR0LIm718&#10;tWvUuosea2HexkmyNl37pEiy44SgNk2ypRLDyKnLCkjJA6/DeiETogz8zpIVxgMzNwgiTPmkBHlE&#10;RURCjBBkZPE3THhdM6+xIVhf6j/cj5lWlR/UFUq2l2ydG9CT+dBrkvkkAxPesEy737HvsNR61msN&#10;PtKTekZKlgS7D0lGFjBtsnjzy3UmyUwLmPZsyHT3dcHXE2frR8sRri4+CeCTOJAVloPG+tfEfJrB&#10;Iyem4tv1HJASOA+mMb4HTMji4dtom4nxK28pGbr0/zzVKMAORZcBI12fL8cJvnEd+3yRe16oTff+&#10;bk7ZdvUz4YZAdvmW/TlWL5dvOej+3ig5fMWBB/tIA5/hAIy/GrRMvmcJ+KBfqD1ZoDmE6qzFZ9ET&#10;Xot6xdTp29+jSftPpccroG2PgTJGwil7gc1UOHSa/RwGxLFXN2flt5rGYHkSn3RJP4Y+eERxKn+r&#10;bv10WMC+GyFpV8mAc9iY5C9hAN7Z82QUapERFQ40TaMUSpSfskSOu3ZNsmnJ8StXZXySfi2qeNZS&#10;FQjh0AZ8iu2vmXYMHVuayvOPjzqqf5o4Z5WbW7YtftMA8LGphev3uklzV7keA9NbRGDdEW9m2uNV&#10;+E8L8XDWfHsklW4/f6EwIiOE+R4zL5A4a0sn8ZggPokhgB9Z19y72XRlxMS0sMOLZ2mDaSREQUxI&#10;jj+75DWE1znDvP2GJ/t0efhyVPJxYcC60oAx07RsHgLmSLnsolD3pl2VqfT7T3uSQg0ycpJROEOB&#10;LImQ5cGQQFcBTN000rr1CKaO/tP0d6UnS77xz/oOjeQdXELA00UIG/MA+1126EZKiCZtP9FTH+Oj&#10;43qKqfN1Bzbbk4Gpi9drWbZhaXWYD5u5JP09lUPnk7e1jRwjBs1JCElCA78xOaA+ybr0uABxYgno&#10;6qWAyNxYdLdG4Bt4Ywkzo8E+tKOBV/UJcw+hdLdVuny+I2n5//z2B65Dr8GuR/9hCq75kF14yMHQ&#10;fcBwt3X/Kbdi0243ZfEGN2nOCjd+5lINpy1a46atPeh6fJ68NASOXbmmwppsjI/8kkpac0JoeiDp&#10;1S9JmHLcaBF2aAyml2/BnVQjBo8q0TkWTxFzCz+9Ydfh5JW/t/RRp+RjDPa+WW1gUPrHHOKqAwPZ&#10;Nxu3TDliLCKfFA80CzIvCyl+7y3ZUBCSvOM2s0JzTItsoktCIypsDCSxFoSWMObhDUp8EBqEWUAW&#10;cRCEGeJDXokkTu2/Ajkh6EGHFZe6fdIT+zGP3xgwwfNAPGlDJVGfdOXeg6qrDx47hRTEl5RDXImY&#10;JZ7F8fC0Rpd+w5QACGK0jFmZudlHFDBDv4fvjwmyVWT5+Xxrm+59XcNWnRTNO33qBgwbKeOd9Lcj&#10;DUx3qP/vTVq7N99vo58oImQDNPw7KlmMmjJT/SsL/AB5rkBGBsioaSJ5ub7++IkrquLM8Cv8S33P&#10;rWUnJYKpBVMMNAUfpJoV9TxoFN00JHJcOCS5w6cDolL9v+9/+ME1aJGUH6Jhs85ugjj5Jet2uk17&#10;TrjyAyd165tw3fYjbvnG3e7zMaX691Hy8vcaNCyq5dX/1ZkkSzR2UnrAtmLTHv1QAsT4z3D475RY&#10;98yevy2NjJ6cHBNWRPtxbzVp5crWb9Y5VxjPyLrXkLH6lS/y29zOerXwyI4NOwg5VDFs/LSCDqDd&#10;J33dnfsPVBbEtpB/BaH+78OiX3/7rYo3rmvDr1F4VyoJK6arXrZhZ2RuyckzyMJRm0CT56xM/SWu&#10;vN3d0Ef99b0P9cOeDAtYkfTlpie+NjmmDg9/BJFOg2nK0NGTU2tbkNa2+2cqS4isrMDuExb9IiSF&#10;GeqCS9fS4x1QMq9M1N/Pp2i8fXmL80lDxyRvFQAaW69J29x5HXhN/IsdMUQrENyT4TUJDcL/obH8&#10;JoQ46oQsO4FLB7JNTDJ7LOebkhnuh59/LpArJChE0U+//FrFi761QchMhe9mpiag3gdt3MptB/z3&#10;JQ+ccqVLtxZsKIL3P+6hQiwoKxeTKowHHMDi9CzpDJiTXbNiGX5C0TQWsP1kWsYQZPKizSmN4nzB&#10;sdNnVZY0PClc/yrXP0f3haRfhKRf3U91hJE2d8lK95ecb2PXBDRn5ea9Kqx39lfVLHccOusGj52S&#10;OgwGIBhNzBJhxwHRHK9RyelbTN0OsbKCQEiaTbvTUxagsggJCpXL5EvkJK7ox59/qeJNojohIurJ&#10;s+fx2z4M9LKV5+G1Bi1cvxGTtcGYhjlzCMPJE85dvrHA2b7dvLP6Nk9Aokl2nJB8EOa1h+PQyUAW&#10;wuwjoHQqDVsmL+CAc5euKBGhEhRCSBLbrOIFYcMPPxfiRyHI4q/fuu3ezpwR6izTiYFfT3Itu/RN&#10;mRdnkr4cN81NXuO/kgM5/un6LyRzD7IIEQpBth085RplunH+fhzx5GeshXYw5EB4flMm5PCb3pR4&#10;/BdkUTZpiCsXF9CgdVJ29/6fuxc//uh+QO4aUPT9Tz9XcWFEpAjS+4S/xve6Zmby/D3bb0r9KTY+&#10;NEdjeOKeFP/UcbTmbG2wyTVpuI/ZcPwY4QhZZPtT/bRTn79yk5on6W2hjvSE1AmBnhz/IKiDtOab&#10;zJkPHZP8iVo2LO49fpwiJA9FL3/8qUqIcgrx+KkEQgr3LP7mnfS0pH7T9snsXcCLghADUH3zIeGI&#10;G0G5bz2VxbFLa8ShXaw8hpNpQHrb6SUd/ozQxmQAwqxeNjkpmzQWv+to8lI1mLukzMsYw8vtZfco&#10;ev7Dj1VClKjdT+7lTz/FCRVCjMWB+StWpyroPXR0TNAkGQeVyyxdnarAP91w7uZDGuy7annS+oXl&#10;GxoSx5NHcLpuwl5D03+tomT2Uu2tyE9o6akDMniDE4KsfnyVdQ5KkMRxPyyzW9/BIvfP7oXIHoaG&#10;F4KiZz/8UGUkGJ5HsN8kPnkueWMbdO33VUqL+EQ9DTHYQpg10IBgwH7bKgKwT73aGwQgrJO/OxBu&#10;f9sQAPPyv2/HJoiZ2RmCLMIyQSh7HoSkH6uei/OSsFqItrlp85JvI4FRMsUISZq+PFmvNhIwH56u&#10;rSshjD1lzJGnTBoEQ2DibAfEtsB7DkyOIDOEWHXAfxWeeDSKcJuE5v/QVKufB0RdVqaZXigHQH6v&#10;GNnQo+j5y++rXnz/g6sNZes2u9LZC92kGfN0xh4SlCUpRKhJ1m3XpkkG81uhQP2LF+s9G0wSmiYB&#10;0ySQ1SSmN7NWfpsqDzwTUp6iEFEIMaocUVj07OXLqufff+9qw/ylZUoSKJ4W7O9Hr5oaSTSSp2fO&#10;E+1Ai9AczIH7fgjgu2mcOU/XNI2Q/OTNI6lJ265xPLAXpbkmP0MA4hki0FNSxvodR9z89Xvjz7yG&#10;5b0lJgwZT0URIOiJyOot6AdPkhBX9OzFi6rnL1+62jB93pKYpPlLk0PoQyaUazh1abn79sDpuPGG&#10;mjQJx2qahEbURZOA1T1z5TbdtAzzAEbwK7fscyWLt8RpwZiJM/Wv6IRldew1UAmCFMNzJQitEuIk&#10;ruipkCTa5DyExWpgBIGFy9fqgv2IKf7vh4wsib6mPmu527DTjvt5dWdMg/bgD3jqEMFT5jfpSGPX&#10;mI+l5Xd1JI2dknykOIbUnQpDlM5zH/cYmLt2PmXOQvdE5HuiREV+WAgifPzyB4WS9FJuGl6QKCYt&#10;QZqk9Id3wefF6afG9g4CmiahNWgSWvQqPgltyAo2bNJG/XNC9ndLRkxa5cZzwnfaAvflxM0C/w7K&#10;8HFTXcPWnQryG8ZPm+UePX+pBCkgS0hRfI/pASHpyfMXVTZ40gGUdPdPX7wsQGhusxet0FVCbWT8&#10;Hq5/0WbCjPSTXLP9sDrMDUc9WaZFaAy9nmkSO7GqSUfPuzUyKC2Rmbsvb2lKsNfea66fu+a+gd8s&#10;rYyZOMMNHD7BvRMsEeehY+9B7tSFS15ThITHQs6jF9+7hyJnGFq8aNLLFEmAAWSWpFkLl6W0iTHL&#10;56MnezKmLZQnucCN4W8fiRlyb/jk9BtFk+avE7+1teBgKeAVr8UbdxX4EB5AuAUF6jqhzsPrDT5y&#10;azaXp8iBkAcZhPe4Lnqc0STDkxcvFGKO7qmY25Ydu920uYtjkqzidz5s5z77XEbeolkjpkS+ib+y&#10;pR83X+pGla7WP1Pm/8iUaMD0gIQc8HLOsDFTtNxQwBivSBKv53865Gu3v/KEascj1RoRXszswfMX&#10;7r6AsCYUPX72PJckPLxp0RMgiS9evV5AkoHzRwO+mqBEfFksPmP64thP6Z8hwzTFNPg9tmSJ+6J4&#10;k96bMHO5+hTuj5ww3fEH8bJlG/7rjeT4X23gLc4FMo26ef9BJGxEyrMX7t6z59UiiSf0KHpUDUkG&#10;tEm0LcbDp8/ckWMnUyt9WfCJ1dbd+7s+Q0bIrLtUzyTx6oTh6+LZbsjoEtd36EjXokvf1F+Lz8OQ&#10;URPcNRF2+4HDbpqY/dfFUyV/cYxh46e4SbMWuJ2HjrorMgk3YdVslJyX8ruQEMPdCOTRtALIsft1&#10;IOlliiTDfiEqfD3i/xd2Ha50d54+rzPuChDSBAX3RQbM6q5c5+XRNOQhnaZN8pNHSHpWI0lConST&#10;QkxAFvduP37qvhNcunXHrdhY7t5rkf5rWL8XjVp3dlPnL1XNuf3kWd0g2n1HgEAKEZz73LMQGGmm&#10;IV6TErPK5qEc7teqSc+lF4iJCgBBIW4+fOy27N7nmrbvoSuSeQTkgUkr+20tuvRx85aXqZD6hKWh&#10;39UBXiAvNCGE5aUDRqaRgnmRr7o8lE1c0YOnNWvSMyHpoRQUQjVJn9ZTd+vRkwJ8J/dvPnjkTl2W&#10;geP+w27Djr0yfdgRY822nW73kUpXcfaiuyUEZ+EbFwlNg3PTCII02fiaQHmaV+Qgv5KSSROi6M7j&#10;JzVrkozAcdZZ3JTMWpkS9Vg16SYE6T1fKb/1fk0gDWkzoHFGVlxeBK1D2kAc6cJ8dQX5fDn2wD3R&#10;FheiaP+9IzWSBETbCnDj4SMFmqPCRKDiG0KaxdcKCIaoGqCqL4LYk1eBctL9Xqj2S7spGzNXsoL4&#10;osW3l1Y9lm4+jxyDJ+ZpgGfu+oOHAiHpoa8Abbr1COafqPA+PoTdy4SiTTekDMC1B9cJaHTsIyIh&#10;bsRpff7awupwUyFtl3ZDEIAY6vVpnrj/B2HBNMNqmsdrAAAAAElFTkSuQmCCUEsBAi0AFAAGAAgA&#10;AAAhALGCZ7YKAQAAEwIAABMAAAAAAAAAAAAAAAAAAAAAAFtDb250ZW50X1R5cGVzXS54bWxQSwEC&#10;LQAUAAYACAAAACEAOP0h/9YAAACUAQAACwAAAAAAAAAAAAAAAAA7AQAAX3JlbHMvLnJlbHNQSwEC&#10;LQAUAAYACAAAACEA5IYohU8DAABGCgAADgAAAAAAAAAAAAAAAAA6AgAAZHJzL2Uyb0RvYy54bWxQ&#10;SwECLQAUAAYACAAAACEALmzwAMUAAAClAQAAGQAAAAAAAAAAAAAAAAC1BQAAZHJzL19yZWxzL2Uy&#10;b0RvYy54bWwucmVsc1BLAQItABQABgAIAAAAIQDiAkoT4AAAAAkBAAAPAAAAAAAAAAAAAAAAALEG&#10;AABkcnMvZG93bnJldi54bWxQSwECLQAKAAAAAAAAACEAtrP/WPcFAAD3BQAAFAAAAAAAAAAAAAAA&#10;AAC+BwAAZHJzL21lZGlhL2ltYWdlMS5wbmdQSwECLQAKAAAAAAAAACEAkL/US2wwAABsMAAAFAAA&#10;AAAAAAAAAAAAAADnDQAAZHJzL21lZGlhL2ltYWdlMi5wbmdQSwUGAAAAAAcABwC+AQAAhT4AAAAA&#10;">
                      <v:shape id="Picture 21141" o:spid="_x0000_s1027" type="#_x0000_t75" style="position:absolute;width:38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dxxwAAAN4AAAAPAAAAZHJzL2Rvd25yZXYueG1sRI9Pa8JA&#10;FMTvhX6H5RV6q5ukVkp0FSn0D1LQRg8en9lnNph9G7LbGL+9Wyh4HGbmN8xsMdhG9NT52rGCdJSA&#10;IC6drrlSsNu+P72C8AFZY+OYFFzIw2J+fzfDXLsz/1BfhEpECPscFZgQ2lxKXxqy6EeuJY7e0XUW&#10;Q5RdJXWH5wi3jcySZCIt1hwXDLb0Zqg8Fb9WwbN52Rxsuy/2W/reZLzO+s/Vh1KPD8NyCiLQEG7h&#10;//aXVpCl6TiFvzvxCsj5FQAA//8DAFBLAQItABQABgAIAAAAIQDb4fbL7gAAAIUBAAATAAAAAAAA&#10;AAAAAAAAAAAAAABbQ29udGVudF9UeXBlc10ueG1sUEsBAi0AFAAGAAgAAAAhAFr0LFu/AAAAFQEA&#10;AAsAAAAAAAAAAAAAAAAAHwEAAF9yZWxzLy5yZWxzUEsBAi0AFAAGAAgAAAAhAAjZZ3HHAAAA3gAA&#10;AA8AAAAAAAAAAAAAAAAABwIAAGRycy9kb3ducmV2LnhtbFBLBQYAAAAAAwADALcAAAD7AgAAAAA=&#10;">
                        <v:imagedata r:id="rId169" o:title="mobile phone_outline"/>
                        <v:path arrowok="t"/>
                      </v:shape>
                      <v:shape id="Picture 21142" o:spid="_x0000_s1028" type="#_x0000_t75" style="position:absolute;left:457;top:914;width:304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YqxQAAAN4AAAAPAAAAZHJzL2Rvd25yZXYueG1sRI/BasMw&#10;EETvhf6D2EIuppHtllDcyCEUEpJjk/a+WFtL2FoZS03sv48ChR6HmXnDrDeT68WFxmA9KyiWOQji&#10;xmvLrYKv8+75DUSIyBp7z6RgpgCb+vFhjZX2V/6kyym2IkE4VKjAxDhUUobGkMOw9ANx8n786DAm&#10;ObZSj3hNcNfLMs9X0qHltGBwoA9DTXf6dQr0xN+HeTbz9hhtdn7psr1dZUotnqbtO4hIU/wP/7UP&#10;WkFZFK8l3O+kKyDrGwAAAP//AwBQSwECLQAUAAYACAAAACEA2+H2y+4AAACFAQAAEwAAAAAAAAAA&#10;AAAAAAAAAAAAW0NvbnRlbnRfVHlwZXNdLnhtbFBLAQItABQABgAIAAAAIQBa9CxbvwAAABUBAAAL&#10;AAAAAAAAAAAAAAAAAB8BAABfcmVscy8ucmVsc1BLAQItABQABgAIAAAAIQBFidYqxQAAAN4AAAAP&#10;AAAAAAAAAAAAAAAAAAcCAABkcnMvZG93bnJldi54bWxQSwUGAAAAAAMAAwC3AAAA+QIAAAAA&#10;">
                        <v:imagedata r:id="rId170" o:title="lightbot avatar"/>
                        <v:path arrowok="t"/>
                      </v:shape>
                    </v:group>
                  </w:pict>
                </mc:Fallback>
              </mc:AlternateContent>
            </w:r>
            <w:r>
              <w:rPr>
                <w:noProof/>
              </w:rPr>
              <w:drawing>
                <wp:anchor distT="0" distB="0" distL="114300" distR="114300" simplePos="0" relativeHeight="253336576" behindDoc="0" locked="0" layoutInCell="1" allowOverlap="1" wp14:anchorId="708A1614" wp14:editId="7C7E0016">
                  <wp:simplePos x="0" y="0"/>
                  <wp:positionH relativeFrom="column">
                    <wp:posOffset>4362450</wp:posOffset>
                  </wp:positionH>
                  <wp:positionV relativeFrom="paragraph">
                    <wp:posOffset>241935</wp:posOffset>
                  </wp:positionV>
                  <wp:extent cx="586740" cy="421640"/>
                  <wp:effectExtent l="76200" t="114300" r="80010" b="130810"/>
                  <wp:wrapNone/>
                  <wp:docPr id="20786" name="Picture 20786" descr="R:\2Design_writing folder\Kath\Digital technologies\Year 4\images\Mandy\Day 7\hea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2Design_writing folder\Kath\Digital technologies\Year 4\images\Mandy\Day 7\headset.png"/>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b="20480"/>
                          <a:stretch/>
                        </pic:blipFill>
                        <pic:spPr bwMode="auto">
                          <a:xfrm rot="1707426">
                            <a:off x="0" y="0"/>
                            <a:ext cx="586740" cy="42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D2D">
              <w:t>headset or speakers</w:t>
            </w:r>
          </w:p>
          <w:p w:rsidR="00A74227" w:rsidRDefault="00B70463" w:rsidP="006368AC">
            <w:pPr>
              <w:pStyle w:val="Bullet1"/>
              <w:numPr>
                <w:ilvl w:val="0"/>
                <w:numId w:val="7"/>
              </w:numPr>
            </w:pPr>
            <w:r>
              <w:rPr>
                <w:noProof/>
              </w:rPr>
              <w:drawing>
                <wp:anchor distT="0" distB="0" distL="114300" distR="114300" simplePos="0" relativeHeight="253159424" behindDoc="0" locked="0" layoutInCell="1" allowOverlap="1" wp14:anchorId="28E35DCE" wp14:editId="359277C9">
                  <wp:simplePos x="0" y="0"/>
                  <wp:positionH relativeFrom="column">
                    <wp:posOffset>1906905</wp:posOffset>
                  </wp:positionH>
                  <wp:positionV relativeFrom="paragraph">
                    <wp:posOffset>211455</wp:posOffset>
                  </wp:positionV>
                  <wp:extent cx="457200" cy="328930"/>
                  <wp:effectExtent l="0" t="0" r="0" b="0"/>
                  <wp:wrapNone/>
                  <wp:docPr id="21140" name="Picture 21140" descr="R:\Operational\Resources\graphics_library\DoE_owned\general_graphics\Digital technologies\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camera.png"/>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45720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316">
              <w:t>video camera</w:t>
            </w:r>
            <w:r>
              <w:t xml:space="preserve"> </w:t>
            </w:r>
          </w:p>
          <w:p w:rsidR="003B3D2D" w:rsidRDefault="00A74227" w:rsidP="00B70463">
            <w:pPr>
              <w:pStyle w:val="Bullet1"/>
              <w:numPr>
                <w:ilvl w:val="0"/>
                <w:numId w:val="7"/>
              </w:numPr>
            </w:pPr>
            <w:r>
              <w:t>camera</w:t>
            </w:r>
            <w:r w:rsidR="003B3D2D">
              <w:t xml:space="preserve">. </w:t>
            </w:r>
          </w:p>
        </w:tc>
      </w:tr>
      <w:tr w:rsidR="003B3D2D" w:rsidTr="0091685E">
        <w:trPr>
          <w:trHeight w:val="1757"/>
        </w:trPr>
        <w:tc>
          <w:tcPr>
            <w:tcW w:w="9716" w:type="dxa"/>
            <w:gridSpan w:val="2"/>
            <w:tcBorders>
              <w:top w:val="single" w:sz="12" w:space="0" w:color="B31E8E"/>
            </w:tcBorders>
            <w:vAlign w:val="center"/>
          </w:tcPr>
          <w:p w:rsidR="003B3D2D" w:rsidRDefault="00A74227" w:rsidP="00E122C6">
            <w:pPr>
              <w:spacing w:before="80" w:after="80"/>
            </w:pPr>
            <w:r w:rsidRPr="00E077A7">
              <w:rPr>
                <w:rFonts w:cs="Arial"/>
                <w:noProof/>
              </w:rPr>
              <mc:AlternateContent>
                <mc:Choice Requires="wps">
                  <w:drawing>
                    <wp:anchor distT="0" distB="0" distL="114300" distR="114300" simplePos="0" relativeHeight="252185600" behindDoc="0" locked="0" layoutInCell="1" allowOverlap="1" wp14:anchorId="101273B4" wp14:editId="2EED6AE0">
                      <wp:simplePos x="0" y="0"/>
                      <wp:positionH relativeFrom="column">
                        <wp:posOffset>1059180</wp:posOffset>
                      </wp:positionH>
                      <wp:positionV relativeFrom="paragraph">
                        <wp:posOffset>90805</wp:posOffset>
                      </wp:positionV>
                      <wp:extent cx="4518660" cy="800100"/>
                      <wp:effectExtent l="209550" t="0" r="15240" b="19050"/>
                      <wp:wrapNone/>
                      <wp:docPr id="17" name="Rounded 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80010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BC78C3">
                                  <w:pPr>
                                    <w:spacing w:before="0" w:after="0"/>
                                    <w:rPr>
                                      <w:sz w:val="26"/>
                                      <w:szCs w:val="26"/>
                                    </w:rPr>
                                  </w:pPr>
                                  <w:r w:rsidRPr="00A74227">
                                    <w:rPr>
                                      <w:sz w:val="26"/>
                                      <w:szCs w:val="26"/>
                                    </w:rPr>
                                    <w:t xml:space="preserve">On Day </w:t>
                                  </w:r>
                                  <w:r>
                                    <w:rPr>
                                      <w:sz w:val="26"/>
                                      <w:szCs w:val="26"/>
                                    </w:rPr>
                                    <w:t>6</w:t>
                                  </w:r>
                                  <w:r w:rsidRPr="00A74227">
                                    <w:rPr>
                                      <w:sz w:val="26"/>
                                      <w:szCs w:val="26"/>
                                    </w:rPr>
                                    <w:t xml:space="preserve"> you chose a visual programming language and experimented and explored. Today you will use the same language to complete more tasks.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273B4" id="Rounded Rectangular Callout 17" o:spid="_x0000_s1150" type="#_x0000_t62" style="position:absolute;margin-left:83.4pt;margin-top:7.15pt;width:355.8pt;height:63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geaAIAAMIEAAAOAAAAZHJzL2Uyb0RvYy54bWysVM1O3DAQvlfqO1i+Q5JlNywRWUQXqCrR&#10;FkH7AF7bSdzantR2NgtP34kTaGh7qnqxZjL/3zeT84uD0WQvnVdgS5odp5RIy0EoW5f065ebozUl&#10;PjArmAYrS/ooPb3YvH1z3reFXEADWkhHMIn1Rd+WtAmhLZLE80Ya5o+hlRaNFTjDAqquToRjPWY3&#10;OlmkaZ704ETrgEvv8evVaKSbmL+qJA+fq8rLQHRJsbcQXxff3fAmm3NW1I61jeJTG+wfujBMWSz6&#10;kuqKBUY6p/5IZRR34KEKxxxMAlWluIwz4DRZ+ts0Dw1rZZwFwfHtC0z+/6Xln/Z3jiiB3J1SYplB&#10;ju6hs0IKco/oMVt3mjmyZVpDFwh6IWR96wuMfGjv3DC0b2+Bf/fEwrbBAHnpHPSNZAIbzQb/5FXA&#10;oHgMJbv+IwgsyLoAEb1D5cyQEHEhh0jS4wtJ8hAIx4/LVbbOc+SSo22dImqRxYQVz9Gt8+G9BEMG&#10;oaS9FLWMMw0DTYPEcmx/60NkTUyjM/Eto6QyGpdgzzQ5Wp0tsnzakpnTYu6Up8u/uJzMXbI8zyNy&#10;2OZUFaXnRocWLNworeM6akt6BO4sXaWxTQ9aicEasXb1bqsdwe5K+u4ku15fR4SRhbmbUQHvSisT&#10;MUpHjFgxkHJtRSwTmNKjjK1oO7E0EDMSHA67w7gZy4jwQNsOxCMS52A8JDx8FBpwT5T0eEQl9T86&#10;5iQl+oNF8s+yJcaSEJXl6nSBiptbdnMLsxxTlTRQMorbMF5q1zpVN1gpi3hYuMSFqVR43qyxq2kA&#10;PBSUXl3iXI9ev349m58AAAD//wMAUEsDBBQABgAIAAAAIQBpT2bn3wAAAAoBAAAPAAAAZHJzL2Rv&#10;d25yZXYueG1sTI9BT8MwDIXvSPyHyEjcWDo2lVKaToA0ceLAQIjd0sZrKxqnStK18OvxTuPmZz89&#10;f6/YzLYXR/Shc6RguUhAINXOdNQo+Hjf3mQgQtRkdO8IFfxggE15eVHo3LiJ3vC4i43gEAq5VtDG&#10;OORShrpFq8PCDUh8OzhvdWTpG2m8njjc9vI2SVJpdUf8odUDPrdYf+9GqyCbfg+f7nVf4d6nX2O9&#10;fXq5X85KXV/Njw8gIs7xbIYTPqNDyUyVG8kE0bNOU0aPPKxXINiQ3WVrENVpkaxAloX8X6H8AwAA&#10;//8DAFBLAQItABQABgAIAAAAIQC2gziS/gAAAOEBAAATAAAAAAAAAAAAAAAAAAAAAABbQ29udGVu&#10;dF9UeXBlc10ueG1sUEsBAi0AFAAGAAgAAAAhADj9If/WAAAAlAEAAAsAAAAAAAAAAAAAAAAALwEA&#10;AF9yZWxzLy5yZWxzUEsBAi0AFAAGAAgAAAAhAI+gGB5oAgAAwgQAAA4AAAAAAAAAAAAAAAAALgIA&#10;AGRycy9lMm9Eb2MueG1sUEsBAi0AFAAGAAgAAAAhAGlPZuffAAAACgEAAA8AAAAAAAAAAAAAAAAA&#10;wgQAAGRycy9kb3ducmV2LnhtbFBLBQYAAAAABAAEAPMAAADOBQAAAAA=&#10;" adj="-1991,12106" filled="f" strokecolor="#b31e8e" strokeweight="1.5pt">
                      <v:textbox>
                        <w:txbxContent>
                          <w:p w:rsidR="0091685E" w:rsidRPr="00A74227" w:rsidRDefault="0091685E" w:rsidP="00BC78C3">
                            <w:pPr>
                              <w:spacing w:before="0" w:after="0"/>
                              <w:rPr>
                                <w:sz w:val="26"/>
                                <w:szCs w:val="26"/>
                              </w:rPr>
                            </w:pPr>
                            <w:r w:rsidRPr="00A74227">
                              <w:rPr>
                                <w:sz w:val="26"/>
                                <w:szCs w:val="26"/>
                              </w:rPr>
                              <w:t xml:space="preserve">On Day </w:t>
                            </w:r>
                            <w:r>
                              <w:rPr>
                                <w:sz w:val="26"/>
                                <w:szCs w:val="26"/>
                              </w:rPr>
                              <w:t>6</w:t>
                            </w:r>
                            <w:r w:rsidRPr="00A74227">
                              <w:rPr>
                                <w:sz w:val="26"/>
                                <w:szCs w:val="26"/>
                              </w:rPr>
                              <w:t xml:space="preserve"> you chose a visual programming language and experimented and explored. Today you will use the same language to complete more tasks.</w:t>
                            </w:r>
                          </w:p>
                        </w:txbxContent>
                      </v:textbox>
                    </v:shape>
                  </w:pict>
                </mc:Fallback>
              </mc:AlternateContent>
            </w:r>
            <w:r>
              <w:rPr>
                <w:noProof/>
              </w:rPr>
              <w:drawing>
                <wp:inline distT="0" distB="0" distL="0" distR="0" wp14:anchorId="6529ECD6" wp14:editId="146FC94D">
                  <wp:extent cx="416625" cy="769620"/>
                  <wp:effectExtent l="0" t="0" r="2540" b="0"/>
                  <wp:docPr id="20775" name="Picture 20775"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A74227" w:rsidTr="0091685E">
        <w:trPr>
          <w:trHeight w:val="1644"/>
        </w:trPr>
        <w:tc>
          <w:tcPr>
            <w:tcW w:w="9716" w:type="dxa"/>
            <w:gridSpan w:val="2"/>
            <w:tcBorders>
              <w:bottom w:val="single" w:sz="12" w:space="0" w:color="B31E8E"/>
            </w:tcBorders>
            <w:vAlign w:val="center"/>
          </w:tcPr>
          <w:p w:rsidR="00A74227" w:rsidRPr="00E077A7" w:rsidRDefault="00A74227" w:rsidP="00E122C6">
            <w:pPr>
              <w:spacing w:before="80" w:after="80"/>
              <w:jc w:val="right"/>
              <w:rPr>
                <w:rFonts w:cs="Arial"/>
                <w:noProof/>
                <w:lang w:eastAsia="ja-JP"/>
              </w:rPr>
            </w:pPr>
            <w:r w:rsidRPr="00E077A7">
              <w:rPr>
                <w:rFonts w:cs="Arial"/>
                <w:noProof/>
              </w:rPr>
              <mc:AlternateContent>
                <mc:Choice Requires="wps">
                  <w:drawing>
                    <wp:anchor distT="0" distB="0" distL="114300" distR="114300" simplePos="0" relativeHeight="252673024" behindDoc="0" locked="0" layoutInCell="1" allowOverlap="1" wp14:anchorId="1F8A569B" wp14:editId="192944AA">
                      <wp:simplePos x="0" y="0"/>
                      <wp:positionH relativeFrom="column">
                        <wp:posOffset>464820</wp:posOffset>
                      </wp:positionH>
                      <wp:positionV relativeFrom="paragraph">
                        <wp:posOffset>187960</wp:posOffset>
                      </wp:positionV>
                      <wp:extent cx="4991100" cy="441960"/>
                      <wp:effectExtent l="0" t="0" r="323850" b="15240"/>
                      <wp:wrapNone/>
                      <wp:docPr id="20731" name="Rounded Rectangular Callout 20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441960"/>
                              </a:xfrm>
                              <a:prstGeom prst="wedgeRoundRectCallout">
                                <a:avLst>
                                  <a:gd name="adj1" fmla="val 55566"/>
                                  <a:gd name="adj2" fmla="val -26216"/>
                                  <a:gd name="adj3" fmla="val 16667"/>
                                </a:avLst>
                              </a:prstGeom>
                              <a:noFill/>
                              <a:ln w="19050">
                                <a:solidFill>
                                  <a:srgbClr val="B31E8E"/>
                                </a:solidFill>
                                <a:miter lim="800000"/>
                                <a:headEnd/>
                                <a:tailEnd/>
                              </a:ln>
                            </wps:spPr>
                            <wps:txbx>
                              <w:txbxContent>
                                <w:p w:rsidR="0091685E" w:rsidRPr="00287225" w:rsidRDefault="0091685E" w:rsidP="00A74227">
                                  <w:pPr>
                                    <w:spacing w:before="0" w:after="0"/>
                                    <w:rPr>
                                      <w:sz w:val="26"/>
                                      <w:szCs w:val="26"/>
                                    </w:rPr>
                                  </w:pPr>
                                  <w:r>
                                    <w:rPr>
                                      <w:rFonts w:cs="Arial"/>
                                      <w:noProof/>
                                      <w:lang w:eastAsia="ja-JP"/>
                                    </w:rPr>
                                    <w:t>Go to the appropriate page to begin the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569B" id="Rounded Rectangular Callout 20731" o:spid="_x0000_s1151" type="#_x0000_t62" style="position:absolute;left:0;text-align:left;margin-left:36.6pt;margin-top:14.8pt;width:393pt;height:34.8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MKcAIAAMkEAAAOAAAAZHJzL2Uyb0RvYy54bWysVNtu2zAMfR+wfxD03vpSx22MOEWXtsOA&#10;biva7QMUS7a1yaInyXHarx8lu12y7WlYHgTRpEiec8isLvedIjthrARd0uQ0pkToCrjUTUm/frk9&#10;uaDEOqY5U6BFSZ+EpZfrt29WY1+IFFpQXBiCSbQtxr6krXN9EUW2akXH7Cn0QqOzBtMxh6ZpIm7Y&#10;iNk7FaVxnEcjGN4bqIS1+PV6ctJ1yF/XonKf69oKR1RJsTcXThPOrT+j9YoVjWF9K6u5DfYPXXRM&#10;aiz6muqaOUYGI/9I1cnKgIXanVbQRVDXshIBA6JJ4t/QPLasFwELkmP7V5rs/0tbfdrdGyJ5SdP4&#10;/CyhRLMOZXqAQXPByQMSyHQzKGbIhikFgyNTIBI39rbA94/9vfHQbX8H1XdLNGxafCOujIGxFYxj&#10;u4knOjp64A2LT8l2/Agca7LBQeBwX5vOJ0R2yD5I9fQqldg7UuHHbLlMkhgVrdCXZckyD1pGrHh5&#10;3Rvr3gvoiL+UdBS8EQGWxzRjCeXY7s66oB2f0TP+DZmoO4WjsGOKLBaLPJ9H5SAmPYw5SfM0+UvQ&#10;2WFQkuf5eaCCFXNZ7PilU9+DhlupVJhKpcmIzC3jRRz6tKAk995Atmm2G2UItlfSd2fJzcXNnPco&#10;rJMO10vJrqQXsf9NKLwqN5qHMo5JNd2xFaVnmbwyk8Juv92HAUmyoKLXbQv8CZUzMO0T7j9eWjDP&#10;lIy4SyW1PwZmBCXqg0b1l0mW+eULRrY4T9Ewh57toYfpClOV1FEyXTduWtihN7JpsVIS+NBwhRNT&#10;S/cyWlNXMwDcF7wdLeShHaJ+/QOtfwIAAP//AwBQSwMEFAAGAAgAAAAhAOhWzX/eAAAACAEAAA8A&#10;AABkcnMvZG93bnJldi54bWxMj0FPwzAMhe9I/IfISFwQSylsrKXuhJDQxJENCY5eY9pCk5Qm3cp+&#10;PeYEJ8t+T8/fK1aT7dSeh9B6h3A1S0Cxq7xpXY3wsn28XIIKkZyhzjtG+OYAq/L0pKDc+IN75v0m&#10;1kpCXMgJoYmxz7UOVcOWwsz37ER794OlKOtQazPQQcJtp9MkWWhLrZMPDfX80HD1uRktwgfTkK7f&#10;1iNvX4/ZTXXxNT8+EeL52XR/ByryFP/M8Isv6FAK086PzgTVIdxep+JESLMFKNGX80wOO4RMpi4L&#10;/b9A+QMAAP//AwBQSwECLQAUAAYACAAAACEAtoM4kv4AAADhAQAAEwAAAAAAAAAAAAAAAAAAAAAA&#10;W0NvbnRlbnRfVHlwZXNdLnhtbFBLAQItABQABgAIAAAAIQA4/SH/1gAAAJQBAAALAAAAAAAAAAAA&#10;AAAAAC8BAABfcmVscy8ucmVsc1BLAQItABQABgAIAAAAIQC2pfMKcAIAAMkEAAAOAAAAAAAAAAAA&#10;AAAAAC4CAABkcnMvZTJvRG9jLnhtbFBLAQItABQABgAIAAAAIQDoVs1/3gAAAAgBAAAPAAAAAAAA&#10;AAAAAAAAAMoEAABkcnMvZG93bnJldi54bWxQSwUGAAAAAAQABADzAAAA1QUAAAAA&#10;" adj="22802,5137" filled="f" strokecolor="#b31e8e" strokeweight="1.5pt">
                      <v:textbox>
                        <w:txbxContent>
                          <w:p w:rsidR="0091685E" w:rsidRPr="00287225" w:rsidRDefault="0091685E" w:rsidP="00A74227">
                            <w:pPr>
                              <w:spacing w:before="0" w:after="0"/>
                              <w:rPr>
                                <w:sz w:val="26"/>
                                <w:szCs w:val="26"/>
                              </w:rPr>
                            </w:pPr>
                            <w:r>
                              <w:rPr>
                                <w:rFonts w:cs="Arial"/>
                                <w:noProof/>
                                <w:lang w:eastAsia="ja-JP"/>
                              </w:rPr>
                              <w:t>Go to the appropriate page to begin the activities.</w:t>
                            </w:r>
                          </w:p>
                        </w:txbxContent>
                      </v:textbox>
                    </v:shape>
                  </w:pict>
                </mc:Fallback>
              </mc:AlternateContent>
            </w:r>
            <w:r>
              <w:rPr>
                <w:noProof/>
                <w:sz w:val="36"/>
                <w:szCs w:val="36"/>
              </w:rPr>
              <w:drawing>
                <wp:inline distT="0" distB="0" distL="0" distR="0" wp14:anchorId="5F3BE4C1" wp14:editId="17C3A665">
                  <wp:extent cx="457200" cy="672737"/>
                  <wp:effectExtent l="0" t="0" r="0" b="0"/>
                  <wp:docPr id="20776" name="Picture 20776"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E122C6" w:rsidRPr="00E077A7" w:rsidTr="0091685E">
        <w:trPr>
          <w:trHeight w:val="794"/>
        </w:trPr>
        <w:tc>
          <w:tcPr>
            <w:tcW w:w="3025" w:type="dxa"/>
            <w:tcBorders>
              <w:top w:val="single" w:sz="12" w:space="0" w:color="B31E8E"/>
              <w:left w:val="single" w:sz="12" w:space="0" w:color="B31E8E"/>
              <w:bottom w:val="single" w:sz="8" w:space="0" w:color="B31E8E"/>
            </w:tcBorders>
            <w:vAlign w:val="center"/>
          </w:tcPr>
          <w:p w:rsidR="00E122C6" w:rsidRPr="00E077A7" w:rsidRDefault="00E122C6" w:rsidP="00E122C6">
            <w:pPr>
              <w:rPr>
                <w:rFonts w:cs="Arial"/>
                <w:noProof/>
                <w:lang w:eastAsia="ja-JP"/>
              </w:rPr>
            </w:pPr>
            <w:r>
              <w:rPr>
                <w:rFonts w:cs="Arial"/>
                <w:noProof/>
                <w:lang w:eastAsia="ja-JP"/>
              </w:rPr>
              <w:t>Lightbot: code hour</w:t>
            </w:r>
          </w:p>
        </w:tc>
        <w:tc>
          <w:tcPr>
            <w:tcW w:w="6691" w:type="dxa"/>
            <w:tcBorders>
              <w:top w:val="single" w:sz="12" w:space="0" w:color="B31E8E"/>
              <w:bottom w:val="single" w:sz="8" w:space="0" w:color="B31E8E"/>
              <w:right w:val="single" w:sz="12" w:space="0" w:color="B31E8E"/>
            </w:tcBorders>
            <w:vAlign w:val="center"/>
          </w:tcPr>
          <w:p w:rsidR="00E122C6" w:rsidRPr="00E077A7" w:rsidRDefault="00E122C6" w:rsidP="00BB4E06">
            <w:pPr>
              <w:rPr>
                <w:rFonts w:cs="Arial"/>
                <w:noProof/>
                <w:lang w:eastAsia="ja-JP"/>
              </w:rPr>
            </w:pPr>
            <w:r>
              <w:rPr>
                <w:rFonts w:cs="Arial"/>
                <w:noProof/>
                <w:lang w:eastAsia="ja-JP"/>
              </w:rPr>
              <w:t>complete the activities on pages</w:t>
            </w:r>
            <w:r w:rsidR="007A3322">
              <w:rPr>
                <w:rFonts w:cs="Arial"/>
                <w:noProof/>
                <w:lang w:eastAsia="ja-JP"/>
              </w:rPr>
              <w:t xml:space="preserve"> 5</w:t>
            </w:r>
            <w:r w:rsidR="00BB4E06">
              <w:rPr>
                <w:rFonts w:cs="Arial"/>
                <w:noProof/>
                <w:lang w:eastAsia="ja-JP"/>
              </w:rPr>
              <w:t>2</w:t>
            </w:r>
            <w:r w:rsidR="007A3322">
              <w:rPr>
                <w:rFonts w:cs="Arial"/>
                <w:noProof/>
                <w:lang w:eastAsia="ja-JP"/>
              </w:rPr>
              <w:t xml:space="preserve"> – </w:t>
            </w:r>
            <w:r w:rsidR="00B34469">
              <w:rPr>
                <w:rFonts w:cs="Arial"/>
                <w:noProof/>
                <w:lang w:eastAsia="ja-JP"/>
              </w:rPr>
              <w:t>5</w:t>
            </w:r>
            <w:r w:rsidR="00BB4E06">
              <w:rPr>
                <w:rFonts w:cs="Arial"/>
                <w:noProof/>
                <w:lang w:eastAsia="ja-JP"/>
              </w:rPr>
              <w:t>4</w:t>
            </w:r>
            <w:r w:rsidR="007A3322">
              <w:rPr>
                <w:rFonts w:cs="Arial"/>
                <w:noProof/>
                <w:lang w:eastAsia="ja-JP"/>
              </w:rPr>
              <w:t xml:space="preserve"> </w:t>
            </w:r>
          </w:p>
        </w:tc>
      </w:tr>
      <w:tr w:rsidR="0091685E" w:rsidRPr="00E077A7" w:rsidTr="0091685E">
        <w:trPr>
          <w:trHeight w:val="794"/>
        </w:trPr>
        <w:tc>
          <w:tcPr>
            <w:tcW w:w="3025" w:type="dxa"/>
            <w:tcBorders>
              <w:top w:val="single" w:sz="8" w:space="0" w:color="B31E8E"/>
              <w:left w:val="single" w:sz="12" w:space="0" w:color="B31E8E"/>
              <w:bottom w:val="single" w:sz="12" w:space="0" w:color="B31E8E"/>
            </w:tcBorders>
            <w:vAlign w:val="center"/>
          </w:tcPr>
          <w:p w:rsidR="0091685E" w:rsidRPr="00E077A7" w:rsidRDefault="0091685E" w:rsidP="0091685E">
            <w:pPr>
              <w:rPr>
                <w:rFonts w:cs="Arial"/>
                <w:noProof/>
                <w:lang w:eastAsia="ja-JP"/>
              </w:rPr>
            </w:pPr>
            <w:r>
              <w:rPr>
                <w:rFonts w:cs="Arial"/>
                <w:noProof/>
                <w:lang w:eastAsia="ja-JP"/>
              </w:rPr>
              <w:t>Scratch Junior</w:t>
            </w:r>
          </w:p>
        </w:tc>
        <w:tc>
          <w:tcPr>
            <w:tcW w:w="6691" w:type="dxa"/>
            <w:tcBorders>
              <w:top w:val="single" w:sz="8" w:space="0" w:color="B31E8E"/>
              <w:bottom w:val="single" w:sz="12" w:space="0" w:color="B31E8E"/>
              <w:right w:val="single" w:sz="12" w:space="0" w:color="B31E8E"/>
            </w:tcBorders>
            <w:vAlign w:val="center"/>
          </w:tcPr>
          <w:p w:rsidR="0091685E" w:rsidRPr="00E077A7" w:rsidRDefault="0091685E" w:rsidP="00BB4E06">
            <w:pPr>
              <w:rPr>
                <w:rFonts w:cs="Arial"/>
                <w:noProof/>
                <w:lang w:eastAsia="ja-JP"/>
              </w:rPr>
            </w:pPr>
            <w:r>
              <w:rPr>
                <w:rFonts w:cs="Arial"/>
                <w:noProof/>
                <w:lang w:eastAsia="ja-JP"/>
              </w:rPr>
              <w:t>complete the activities on pages 5</w:t>
            </w:r>
            <w:r w:rsidR="00BB4E06">
              <w:rPr>
                <w:rFonts w:cs="Arial"/>
                <w:noProof/>
                <w:lang w:eastAsia="ja-JP"/>
              </w:rPr>
              <w:t>5</w:t>
            </w:r>
            <w:r>
              <w:rPr>
                <w:rFonts w:cs="Arial"/>
                <w:noProof/>
                <w:lang w:eastAsia="ja-JP"/>
              </w:rPr>
              <w:t xml:space="preserve"> – </w:t>
            </w:r>
            <w:r w:rsidR="00BB4E06">
              <w:rPr>
                <w:rFonts w:cs="Arial"/>
                <w:noProof/>
                <w:lang w:eastAsia="ja-JP"/>
              </w:rPr>
              <w:t>56</w:t>
            </w:r>
            <w:r>
              <w:rPr>
                <w:rFonts w:cs="Arial"/>
                <w:noProof/>
                <w:lang w:eastAsia="ja-JP"/>
              </w:rPr>
              <w:t xml:space="preserve"> </w:t>
            </w:r>
          </w:p>
        </w:tc>
      </w:tr>
      <w:tr w:rsidR="001852C2" w:rsidRPr="00E077A7" w:rsidTr="0091685E">
        <w:trPr>
          <w:trHeight w:val="2098"/>
        </w:trPr>
        <w:tc>
          <w:tcPr>
            <w:tcW w:w="9716" w:type="dxa"/>
            <w:gridSpan w:val="2"/>
            <w:tcBorders>
              <w:top w:val="single" w:sz="12" w:space="0" w:color="B31E8E"/>
            </w:tcBorders>
            <w:vAlign w:val="center"/>
          </w:tcPr>
          <w:p w:rsidR="001852C2" w:rsidRDefault="001852C2" w:rsidP="00E122C6">
            <w:pPr>
              <w:rPr>
                <w:rFonts w:cs="Arial"/>
                <w:noProof/>
                <w:lang w:eastAsia="ja-JP"/>
              </w:rPr>
            </w:pPr>
            <w:r w:rsidRPr="00E077A7">
              <w:rPr>
                <w:rFonts w:cs="Arial"/>
                <w:noProof/>
              </w:rPr>
              <mc:AlternateContent>
                <mc:Choice Requires="wps">
                  <w:drawing>
                    <wp:anchor distT="0" distB="0" distL="114300" distR="114300" simplePos="0" relativeHeight="252819456" behindDoc="0" locked="0" layoutInCell="1" allowOverlap="1" wp14:anchorId="47D321D8" wp14:editId="09C63B4E">
                      <wp:simplePos x="0" y="0"/>
                      <wp:positionH relativeFrom="column">
                        <wp:posOffset>944880</wp:posOffset>
                      </wp:positionH>
                      <wp:positionV relativeFrom="paragraph">
                        <wp:posOffset>168910</wp:posOffset>
                      </wp:positionV>
                      <wp:extent cx="3512820" cy="358140"/>
                      <wp:effectExtent l="361950" t="0" r="11430" b="22860"/>
                      <wp:wrapNone/>
                      <wp:docPr id="20806" name="Rounded Rectangular Callout 20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820" cy="35814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1852C2">
                                  <w:pPr>
                                    <w:spacing w:before="0" w:after="0"/>
                                    <w:rPr>
                                      <w:sz w:val="26"/>
                                      <w:szCs w:val="26"/>
                                    </w:rPr>
                                  </w:pPr>
                                  <w:r>
                                    <w:rPr>
                                      <w:sz w:val="26"/>
                                      <w:szCs w:val="26"/>
                                    </w:rPr>
                                    <w:t xml:space="preserve">Remember to complete the </w:t>
                                  </w:r>
                                  <w:r w:rsidRPr="00DF6686">
                                    <w:rPr>
                                      <w:i/>
                                      <w:sz w:val="26"/>
                                      <w:szCs w:val="26"/>
                                    </w:rPr>
                                    <w:t xml:space="preserve">Word </w:t>
                                  </w:r>
                                  <w:r>
                                    <w:rPr>
                                      <w:i/>
                                      <w:sz w:val="26"/>
                                      <w:szCs w:val="26"/>
                                    </w:rPr>
                                    <w:t>w</w:t>
                                  </w:r>
                                  <w:r w:rsidRPr="00DF6686">
                                    <w:rPr>
                                      <w:i/>
                                      <w:sz w:val="26"/>
                                      <w:szCs w:val="26"/>
                                    </w:rPr>
                                    <w:t>all</w:t>
                                  </w:r>
                                  <w:r>
                                    <w:rPr>
                                      <w:sz w:val="26"/>
                                      <w:szCs w:val="26"/>
                                    </w:rPr>
                                    <w:t xml:space="preserve"> task.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321D8" id="Rounded Rectangular Callout 20806" o:spid="_x0000_s1152" type="#_x0000_t62" style="position:absolute;margin-left:74.4pt;margin-top:13.3pt;width:276.6pt;height:28.2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H5bwIAAMgEAAAOAAAAZHJzL2Uyb0RvYy54bWysVNty0zAQfWeGf9DovfUliZt66nRK2jLM&#10;cOm08AGKJdsCSWskOU75elayW1LgiSEPGsl7O2fPbi4uD1qRvbBOgqlodppSIkwNXJq2ol8+356s&#10;KXGeGc4UGFHRR+Ho5eb1q4uxL0UOHSguLMEkxpVjX9HO+75MEld3QjN3Cr0waGzAaubxaduEWzZi&#10;dq2SPE2LZATLewu1cA6/Xk9Guon5m0bU/lPTOOGJqihi8/G08dyFM9lcsLK1rO9kPcNg/4BCM2mw&#10;6HOqa+YZGaz8I5WWtQUHjT+tQSfQNLIWkQOyydLf2Dx0rBeRCzbH9c9tcv8vbf1xf2eJ5BXN03Va&#10;UGKYRpnuYTBccHKPDWSmHRSzZMuUgsGTyREbN/auxPiH/s4G6q5/D/U3RwxsO4wRV9bC2AnGEW4W&#10;Gp28CAgPh6FkN34AjjXZ4CH28NBYHRJid8ghSvX4LJU4eFLjx8Uqy9c5KlqjbbFaZ8uoZcLKp+je&#10;Ov9WgCbhUtFR8FZEWoHTzCWWY/v3zkft+Mye8a8ZJY1WOAp7psjJ6jzPinlWjpzyY6ciXf7FZXHs&#10;khVFcRY7wcq5KgJ+AhogGLiVSsWhVIaM2LjzdJVGmA6U5MEae23b3VZZgugq+maR3axv5rwv3LT0&#10;uF1K6oqu0/CbOARRbgyPZTyTarojFGVmlYIwk8D+sDvE+ciWeYgOsu2AP6JwFqZ1wvXHSwf2ByUj&#10;rlJF3feBWUGJemdQ/PNsieoQHx/L1VmQzR5bdscWZmpMVVFPyXTd+mlfh97KtsNKWeyHgSscmEb6&#10;p8maUM0EcF3w9mIfj9/R69cf0OYnAAAA//8DAFBLAwQUAAYACAAAACEAYpIwMd4AAAAJAQAADwAA&#10;AGRycy9kb3ducmV2LnhtbEyPQU+EMBCF7yb+h2ZMvLntokFEykZNNp48uBrj3gqdBSKdEloW9Nc7&#10;ntbjy7x8871is7heHHEMnScN65UCgVR721Gj4f1te5WBCNGQNb0n1PCNATbl+VlhcutnesXjLjaC&#10;IRRyo6GNccilDHWLzoSVH5D4dvCjM5Hj2Eg7mpnhrpeJUql0piP+0JoBn1qsv3aT05DNP4cP/7Kv&#10;cD+mn1O9fXy+Wy9aX14sD/cgIi7xVIY/fVaHkp0qP5ENoud8k7F61JCkKQgu3KqEx1VMv1Ygy0L+&#10;X1D+AgAA//8DAFBLAQItABQABgAIAAAAIQC2gziS/gAAAOEBAAATAAAAAAAAAAAAAAAAAAAAAABb&#10;Q29udGVudF9UeXBlc10ueG1sUEsBAi0AFAAGAAgAAAAhADj9If/WAAAAlAEAAAsAAAAAAAAAAAAA&#10;AAAALwEAAF9yZWxzLy5yZWxzUEsBAi0AFAAGAAgAAAAhABLSsflvAgAAyAQAAA4AAAAAAAAAAAAA&#10;AAAALgIAAGRycy9lMm9Eb2MueG1sUEsBAi0AFAAGAAgAAAAhAGKSMDHeAAAACQEAAA8AAAAAAAAA&#10;AAAAAAAAyQQAAGRycy9kb3ducmV2LnhtbFBLBQYAAAAABAAEAPMAAADUBQAAAAA=&#10;" adj="-1991,12106" filled="f" strokecolor="#b31e8e" strokeweight="1.5pt">
                      <v:textbox>
                        <w:txbxContent>
                          <w:p w:rsidR="0091685E" w:rsidRPr="00A74227" w:rsidRDefault="0091685E" w:rsidP="001852C2">
                            <w:pPr>
                              <w:spacing w:before="0" w:after="0"/>
                              <w:rPr>
                                <w:sz w:val="26"/>
                                <w:szCs w:val="26"/>
                              </w:rPr>
                            </w:pPr>
                            <w:r>
                              <w:rPr>
                                <w:sz w:val="26"/>
                                <w:szCs w:val="26"/>
                              </w:rPr>
                              <w:t xml:space="preserve">Remember to complete the </w:t>
                            </w:r>
                            <w:r w:rsidRPr="00DF6686">
                              <w:rPr>
                                <w:i/>
                                <w:sz w:val="26"/>
                                <w:szCs w:val="26"/>
                              </w:rPr>
                              <w:t xml:space="preserve">Word </w:t>
                            </w:r>
                            <w:r>
                              <w:rPr>
                                <w:i/>
                                <w:sz w:val="26"/>
                                <w:szCs w:val="26"/>
                              </w:rPr>
                              <w:t>w</w:t>
                            </w:r>
                            <w:r w:rsidRPr="00DF6686">
                              <w:rPr>
                                <w:i/>
                                <w:sz w:val="26"/>
                                <w:szCs w:val="26"/>
                              </w:rPr>
                              <w:t>all</w:t>
                            </w:r>
                            <w:r>
                              <w:rPr>
                                <w:sz w:val="26"/>
                                <w:szCs w:val="26"/>
                              </w:rPr>
                              <w:t xml:space="preserve"> task.</w:t>
                            </w:r>
                          </w:p>
                        </w:txbxContent>
                      </v:textbox>
                    </v:shape>
                  </w:pict>
                </mc:Fallback>
              </mc:AlternateContent>
            </w:r>
            <w:r>
              <w:rPr>
                <w:noProof/>
              </w:rPr>
              <w:drawing>
                <wp:inline distT="0" distB="0" distL="0" distR="0" wp14:anchorId="14DDDF07" wp14:editId="1EC1D228">
                  <wp:extent cx="416625" cy="769620"/>
                  <wp:effectExtent l="0" t="0" r="2540" b="0"/>
                  <wp:docPr id="20804" name="Picture 20804"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bl>
    <w:p w:rsidR="00E122C6" w:rsidRDefault="00E122C6" w:rsidP="00E122C6"/>
    <w:p w:rsidR="00E122C6" w:rsidRDefault="00E122C6" w:rsidP="00E122C6"/>
    <w:p w:rsidR="00E122C6" w:rsidRDefault="00E122C6" w:rsidP="00E122C6"/>
    <w:p w:rsidR="00C10440" w:rsidRDefault="00C10440">
      <w:pPr>
        <w:spacing w:before="0" w:after="0"/>
        <w:rPr>
          <w:sz w:val="16"/>
          <w:szCs w:val="16"/>
        </w:rPr>
      </w:pPr>
      <w:r>
        <w:rPr>
          <w:sz w:val="16"/>
          <w:szCs w:val="16"/>
        </w:rPr>
        <w:br w:type="page"/>
      </w:r>
    </w:p>
    <w:p w:rsidR="00A74227" w:rsidRDefault="0093330A" w:rsidP="0093330A">
      <w:pPr>
        <w:pStyle w:val="Heading2"/>
      </w:pPr>
      <w:r>
        <w:lastRenderedPageBreak/>
        <w:t>Lightbot code hour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564"/>
        <w:gridCol w:w="681"/>
        <w:gridCol w:w="1245"/>
        <w:gridCol w:w="1244"/>
        <w:gridCol w:w="1235"/>
        <w:gridCol w:w="398"/>
        <w:gridCol w:w="796"/>
        <w:gridCol w:w="248"/>
        <w:gridCol w:w="921"/>
        <w:gridCol w:w="124"/>
        <w:gridCol w:w="1045"/>
      </w:tblGrid>
      <w:tr w:rsidR="0093330A" w:rsidTr="0093330A">
        <w:tc>
          <w:tcPr>
            <w:tcW w:w="9962" w:type="dxa"/>
            <w:gridSpan w:val="12"/>
          </w:tcPr>
          <w:p w:rsidR="0093330A" w:rsidRDefault="009E7C30">
            <w:r w:rsidRPr="00E077A7">
              <w:rPr>
                <w:rFonts w:cs="Arial"/>
                <w:noProof/>
              </w:rPr>
              <mc:AlternateContent>
                <mc:Choice Requires="wps">
                  <w:drawing>
                    <wp:anchor distT="0" distB="0" distL="114300" distR="114300" simplePos="0" relativeHeight="252689408" behindDoc="0" locked="0" layoutInCell="1" allowOverlap="1" wp14:anchorId="0CA80E5E" wp14:editId="263BEAB7">
                      <wp:simplePos x="0" y="0"/>
                      <wp:positionH relativeFrom="column">
                        <wp:posOffset>929640</wp:posOffset>
                      </wp:positionH>
                      <wp:positionV relativeFrom="paragraph">
                        <wp:posOffset>74930</wp:posOffset>
                      </wp:positionV>
                      <wp:extent cx="4358640" cy="769620"/>
                      <wp:effectExtent l="133350" t="0" r="22860" b="11430"/>
                      <wp:wrapNone/>
                      <wp:docPr id="20646" name="Rounded Rectangular Callout 20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640" cy="76962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Default="0091685E" w:rsidP="009E7C30">
                                  <w:pPr>
                                    <w:spacing w:before="0" w:after="0"/>
                                    <w:rPr>
                                      <w:sz w:val="26"/>
                                      <w:szCs w:val="26"/>
                                    </w:rPr>
                                  </w:pPr>
                                  <w:r>
                                    <w:rPr>
                                      <w:sz w:val="26"/>
                                      <w:szCs w:val="26"/>
                                    </w:rPr>
                                    <w:t>Let’s do some planning and testing.</w:t>
                                  </w:r>
                                </w:p>
                                <w:p w:rsidR="0091685E" w:rsidRPr="00A74227" w:rsidRDefault="0091685E" w:rsidP="009E7C30">
                                  <w:pPr>
                                    <w:spacing w:before="0" w:after="0"/>
                                    <w:rPr>
                                      <w:sz w:val="26"/>
                                      <w:szCs w:val="26"/>
                                    </w:rPr>
                                  </w:pPr>
                                  <w:r>
                                    <w:rPr>
                                      <w:sz w:val="26"/>
                                      <w:szCs w:val="26"/>
                                    </w:rPr>
                                    <w:t xml:space="preserve">Look at the </w:t>
                                  </w:r>
                                  <w:r w:rsidRPr="009E7C30">
                                    <w:rPr>
                                      <w:i/>
                                      <w:sz w:val="26"/>
                                      <w:szCs w:val="26"/>
                                    </w:rPr>
                                    <w:t>Lightbot</w:t>
                                  </w:r>
                                  <w:r>
                                    <w:rPr>
                                      <w:sz w:val="26"/>
                                      <w:szCs w:val="26"/>
                                    </w:rPr>
                                    <w:t xml:space="preserve"> image below. </w:t>
                                  </w:r>
                                  <w:r w:rsidRPr="009C2065">
                                    <w:rPr>
                                      <w:i/>
                                      <w:sz w:val="26"/>
                                      <w:szCs w:val="26"/>
                                    </w:rPr>
                                    <w:t>Lightbot</w:t>
                                  </w:r>
                                  <w:r>
                                    <w:rPr>
                                      <w:sz w:val="26"/>
                                      <w:szCs w:val="26"/>
                                    </w:rPr>
                                    <w:t xml:space="preserve"> is standing on the first square in the puzzle.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80E5E" id="Rounded Rectangular Callout 20646" o:spid="_x0000_s1153" type="#_x0000_t62" style="position:absolute;margin-left:73.2pt;margin-top:5.9pt;width:343.2pt;height:60.6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7cQIAAMgEAAAOAAAAZHJzL2Uyb0RvYy54bWysVNty0zAQfWeGf9DovbGdi5t44nRK2jLM&#10;FOi08AGKJdsCWWskOU75elayWxx4Y8iDRvLezp6zm+3VqVHkKIyVoHOazGJKhC6AS13l9OuXu4s1&#10;JdYxzZkCLXL6LCy92r19s+3bTMyhBsWFIZhE26xvc1o712ZRZItaNMzOoBUajSWYhjl8mirihvWY&#10;vVHRPI7TqAfDWwOFsBa/3gxGugv5y1IU7nNZWuGIyilic+E04Tz4M9ptWVYZ1tayGGGwf0DRMKmx&#10;6GuqG+YY6Yz8K1UjCwMWSjcroImgLGUhQg/YTRL/0c1TzVoRekFybPtKk/1/aYtPxwdDJM/pPE6X&#10;KSWaNSjTI3SaC04ekUCmq04xQ/ZMKegcGRyRuL61GcY/tQ/Gt27beyi+W6JhX2OMuDYG+lowjnAT&#10;T3R0FuAfFkPJof8IHGuyzkHg8FSaxidEdsgpSPX8KpU4OVLgx+VitU6XqGiBtst0k86DlhHLXqJb&#10;Y917AQ3xl5z2glcitOV7GnsJ5djx3rqgHR+7Z/xbQknZKByFI1PkYrWZJ+k4KxOn+dQpjZG+YZwm&#10;LoupS5Km6WVggmVjVQT8AtRD0HAnlQpZlCY9EreJV3GAaUFJ7q2Ba1Md9soQRJfTd4vkdn075j1z&#10;a6TD7VKyyek69r8BoBflVvNQxjGphjtCUXpUyQszCOxOh1OYj2S58NFetgPwZxTOwLBOuP54qcH8&#10;pKTHVcqp/dExIyhRHzSKv0mWXikXHsvVJUpFzNRymFqYLjBVTh0lw3Xvhn3tWiOrGislgQ8N1zgw&#10;pXQIKkzWgGp84Lrg7Wwfp+/g9fsPaPcLAAD//wMAUEsDBBQABgAIAAAAIQAtm3Zt3gAAAAoBAAAP&#10;AAAAZHJzL2Rvd25yZXYueG1sTE/BToNAFLyb+A+bZ+LNLpSGUMrSqEnjyYPVGHtb2Fcgsm8JuxT0&#10;632e9DbzZjJvptgvthcXHH3nSEG8ikAg1c501Ch4ez3cZSB80GR07wgVfKGHfXl9VejcuJle8HIM&#10;jeAQ8rlW0IYw5FL6ukWr/coNSKyd3Wh1YDo20ox65nDby3UUpdLqjvhDqwd8bLH+PE5WQTZ/n9/d&#10;86nC05h+TPXh4WkbL0rd3iz3OxABl/Bnht/6XB1K7lS5iYwXPfNNumErg5gnsCFL1gwqPiRJBLIs&#10;5P8J5Q8AAAD//wMAUEsBAi0AFAAGAAgAAAAhALaDOJL+AAAA4QEAABMAAAAAAAAAAAAAAAAAAAAA&#10;AFtDb250ZW50X1R5cGVzXS54bWxQSwECLQAUAAYACAAAACEAOP0h/9YAAACUAQAACwAAAAAAAAAA&#10;AAAAAAAvAQAAX3JlbHMvLnJlbHNQSwECLQAUAAYACAAAACEA7Eaf+3ECAADIBAAADgAAAAAAAAAA&#10;AAAAAAAuAgAAZHJzL2Uyb0RvYy54bWxQSwECLQAUAAYACAAAACEALZt2bd4AAAAKAQAADwAAAAAA&#10;AAAAAAAAAADLBAAAZHJzL2Rvd25yZXYueG1sUEsFBgAAAAAEAAQA8wAAANYFAAAAAA==&#10;" adj="-1991,12106" filled="f" strokecolor="#b31e8e" strokeweight="1.5pt">
                      <v:textbox>
                        <w:txbxContent>
                          <w:p w:rsidR="0091685E" w:rsidRDefault="0091685E" w:rsidP="009E7C30">
                            <w:pPr>
                              <w:spacing w:before="0" w:after="0"/>
                              <w:rPr>
                                <w:sz w:val="26"/>
                                <w:szCs w:val="26"/>
                              </w:rPr>
                            </w:pPr>
                            <w:r>
                              <w:rPr>
                                <w:sz w:val="26"/>
                                <w:szCs w:val="26"/>
                              </w:rPr>
                              <w:t>Let’s do some planning and testing.</w:t>
                            </w:r>
                          </w:p>
                          <w:p w:rsidR="0091685E" w:rsidRPr="00A74227" w:rsidRDefault="0091685E" w:rsidP="009E7C30">
                            <w:pPr>
                              <w:spacing w:before="0" w:after="0"/>
                              <w:rPr>
                                <w:sz w:val="26"/>
                                <w:szCs w:val="26"/>
                              </w:rPr>
                            </w:pPr>
                            <w:r>
                              <w:rPr>
                                <w:sz w:val="26"/>
                                <w:szCs w:val="26"/>
                              </w:rPr>
                              <w:t xml:space="preserve">Look at the </w:t>
                            </w:r>
                            <w:r w:rsidRPr="009E7C30">
                              <w:rPr>
                                <w:i/>
                                <w:sz w:val="26"/>
                                <w:szCs w:val="26"/>
                              </w:rPr>
                              <w:t>Lightbot</w:t>
                            </w:r>
                            <w:r>
                              <w:rPr>
                                <w:sz w:val="26"/>
                                <w:szCs w:val="26"/>
                              </w:rPr>
                              <w:t xml:space="preserve"> image below. </w:t>
                            </w:r>
                            <w:r w:rsidRPr="009C2065">
                              <w:rPr>
                                <w:i/>
                                <w:sz w:val="26"/>
                                <w:szCs w:val="26"/>
                              </w:rPr>
                              <w:t>Lightbot</w:t>
                            </w:r>
                            <w:r>
                              <w:rPr>
                                <w:sz w:val="26"/>
                                <w:szCs w:val="26"/>
                              </w:rPr>
                              <w:t xml:space="preserve"> is standing on the first square in the puzzle.</w:t>
                            </w:r>
                          </w:p>
                        </w:txbxContent>
                      </v:textbox>
                    </v:shape>
                  </w:pict>
                </mc:Fallback>
              </mc:AlternateContent>
            </w:r>
            <w:r>
              <w:rPr>
                <w:noProof/>
              </w:rPr>
              <w:drawing>
                <wp:inline distT="0" distB="0" distL="0" distR="0" wp14:anchorId="63A83BA8" wp14:editId="48057951">
                  <wp:extent cx="416625" cy="769620"/>
                  <wp:effectExtent l="0" t="0" r="2540" b="0"/>
                  <wp:docPr id="20645" name="Picture 20645"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E05998" w:rsidTr="004049AF">
        <w:trPr>
          <w:trHeight w:val="1134"/>
        </w:trPr>
        <w:tc>
          <w:tcPr>
            <w:tcW w:w="6624" w:type="dxa"/>
            <w:gridSpan w:val="7"/>
            <w:vMerge w:val="restart"/>
            <w:tcBorders>
              <w:right w:val="single" w:sz="12" w:space="0" w:color="B31E8E"/>
            </w:tcBorders>
          </w:tcPr>
          <w:p w:rsidR="00E05998" w:rsidRPr="00E077A7" w:rsidRDefault="00E05998">
            <w:pPr>
              <w:rPr>
                <w:rFonts w:cs="Arial"/>
                <w:noProof/>
                <w:lang w:eastAsia="ja-JP"/>
              </w:rPr>
            </w:pPr>
            <w:r>
              <w:rPr>
                <w:rFonts w:cs="Arial"/>
                <w:noProof/>
              </w:rPr>
              <w:drawing>
                <wp:inline distT="0" distB="0" distL="0" distR="0" wp14:anchorId="150BF7BD" wp14:editId="072BC2F0">
                  <wp:extent cx="3970020" cy="3909060"/>
                  <wp:effectExtent l="0" t="0" r="0" b="0"/>
                  <wp:docPr id="20655" name="Picture 20655" descr="C:\Users\E0321456\Desktop\Da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Day 4.PNG"/>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3970020" cy="3909060"/>
                          </a:xfrm>
                          <a:prstGeom prst="rect">
                            <a:avLst/>
                          </a:prstGeom>
                          <a:noFill/>
                          <a:ln>
                            <a:noFill/>
                          </a:ln>
                        </pic:spPr>
                      </pic:pic>
                    </a:graphicData>
                  </a:graphic>
                </wp:inline>
              </w:drawing>
            </w:r>
          </w:p>
        </w:tc>
        <w:tc>
          <w:tcPr>
            <w:tcW w:w="1112" w:type="dxa"/>
            <w:gridSpan w:val="2"/>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c>
          <w:tcPr>
            <w:tcW w:w="1113" w:type="dxa"/>
            <w:gridSpan w:val="2"/>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c>
          <w:tcPr>
            <w:tcW w:w="1113" w:type="dxa"/>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r>
      <w:tr w:rsidR="00E05998" w:rsidTr="004049AF">
        <w:trPr>
          <w:trHeight w:val="1134"/>
        </w:trPr>
        <w:tc>
          <w:tcPr>
            <w:tcW w:w="6624" w:type="dxa"/>
            <w:gridSpan w:val="7"/>
            <w:vMerge/>
            <w:tcBorders>
              <w:right w:val="single" w:sz="12" w:space="0" w:color="B31E8E"/>
            </w:tcBorders>
          </w:tcPr>
          <w:p w:rsidR="00E05998" w:rsidRDefault="00E05998">
            <w:pPr>
              <w:rPr>
                <w:rFonts w:cs="Arial"/>
                <w:noProof/>
                <w:lang w:eastAsia="ja-JP"/>
              </w:rPr>
            </w:pPr>
          </w:p>
        </w:tc>
        <w:tc>
          <w:tcPr>
            <w:tcW w:w="1112" w:type="dxa"/>
            <w:gridSpan w:val="2"/>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c>
          <w:tcPr>
            <w:tcW w:w="1113" w:type="dxa"/>
            <w:gridSpan w:val="2"/>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c>
          <w:tcPr>
            <w:tcW w:w="1113" w:type="dxa"/>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r>
      <w:tr w:rsidR="00E05998" w:rsidTr="004049AF">
        <w:trPr>
          <w:trHeight w:val="1134"/>
        </w:trPr>
        <w:tc>
          <w:tcPr>
            <w:tcW w:w="6624" w:type="dxa"/>
            <w:gridSpan w:val="7"/>
            <w:vMerge/>
            <w:tcBorders>
              <w:right w:val="single" w:sz="12" w:space="0" w:color="B31E8E"/>
            </w:tcBorders>
          </w:tcPr>
          <w:p w:rsidR="00E05998" w:rsidRDefault="00E05998">
            <w:pPr>
              <w:rPr>
                <w:rFonts w:cs="Arial"/>
                <w:noProof/>
                <w:lang w:eastAsia="ja-JP"/>
              </w:rPr>
            </w:pPr>
          </w:p>
        </w:tc>
        <w:tc>
          <w:tcPr>
            <w:tcW w:w="1112" w:type="dxa"/>
            <w:gridSpan w:val="2"/>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c>
          <w:tcPr>
            <w:tcW w:w="1113" w:type="dxa"/>
            <w:gridSpan w:val="2"/>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c>
          <w:tcPr>
            <w:tcW w:w="1113" w:type="dxa"/>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r>
      <w:tr w:rsidR="00E05998" w:rsidTr="004049AF">
        <w:trPr>
          <w:trHeight w:val="1134"/>
        </w:trPr>
        <w:tc>
          <w:tcPr>
            <w:tcW w:w="6624" w:type="dxa"/>
            <w:gridSpan w:val="7"/>
            <w:vMerge/>
            <w:tcBorders>
              <w:right w:val="single" w:sz="12" w:space="0" w:color="B31E8E"/>
            </w:tcBorders>
          </w:tcPr>
          <w:p w:rsidR="00E05998" w:rsidRDefault="00E05998">
            <w:pPr>
              <w:rPr>
                <w:rFonts w:cs="Arial"/>
                <w:noProof/>
                <w:lang w:eastAsia="ja-JP"/>
              </w:rPr>
            </w:pPr>
          </w:p>
        </w:tc>
        <w:tc>
          <w:tcPr>
            <w:tcW w:w="1112" w:type="dxa"/>
            <w:gridSpan w:val="2"/>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c>
          <w:tcPr>
            <w:tcW w:w="1113" w:type="dxa"/>
            <w:gridSpan w:val="2"/>
            <w:tcBorders>
              <w:top w:val="single" w:sz="12" w:space="0" w:color="B31E8E"/>
              <w:left w:val="single" w:sz="12" w:space="0" w:color="B31E8E"/>
              <w:bottom w:val="single" w:sz="12" w:space="0" w:color="B31E8E"/>
              <w:right w:val="single" w:sz="12" w:space="0" w:color="B31E8E"/>
            </w:tcBorders>
            <w:vAlign w:val="center"/>
          </w:tcPr>
          <w:p w:rsidR="00E05998" w:rsidRPr="00E077A7" w:rsidRDefault="00E05998" w:rsidP="004049AF">
            <w:pPr>
              <w:jc w:val="center"/>
              <w:rPr>
                <w:rFonts w:cs="Arial"/>
                <w:noProof/>
                <w:lang w:eastAsia="ja-JP"/>
              </w:rPr>
            </w:pPr>
          </w:p>
        </w:tc>
        <w:tc>
          <w:tcPr>
            <w:tcW w:w="1113" w:type="dxa"/>
            <w:tcBorders>
              <w:top w:val="single" w:sz="12" w:space="0" w:color="B31E8E"/>
              <w:left w:val="single" w:sz="12" w:space="0" w:color="B31E8E"/>
            </w:tcBorders>
            <w:vAlign w:val="center"/>
          </w:tcPr>
          <w:p w:rsidR="00E05998" w:rsidRPr="00E077A7" w:rsidRDefault="00E05998" w:rsidP="004049AF">
            <w:pPr>
              <w:jc w:val="center"/>
              <w:rPr>
                <w:rFonts w:cs="Arial"/>
                <w:noProof/>
                <w:lang w:eastAsia="ja-JP"/>
              </w:rPr>
            </w:pPr>
          </w:p>
        </w:tc>
      </w:tr>
      <w:tr w:rsidR="00E05998" w:rsidTr="004049AF">
        <w:trPr>
          <w:trHeight w:val="798"/>
        </w:trPr>
        <w:tc>
          <w:tcPr>
            <w:tcW w:w="6624" w:type="dxa"/>
            <w:gridSpan w:val="7"/>
            <w:vMerge/>
          </w:tcPr>
          <w:p w:rsidR="00E05998" w:rsidRDefault="00E05998">
            <w:pPr>
              <w:rPr>
                <w:rFonts w:cs="Arial"/>
                <w:noProof/>
                <w:lang w:eastAsia="ja-JP"/>
              </w:rPr>
            </w:pPr>
          </w:p>
        </w:tc>
        <w:tc>
          <w:tcPr>
            <w:tcW w:w="1112" w:type="dxa"/>
            <w:gridSpan w:val="2"/>
            <w:tcBorders>
              <w:top w:val="single" w:sz="12" w:space="0" w:color="B31E8E"/>
            </w:tcBorders>
          </w:tcPr>
          <w:p w:rsidR="00E05998" w:rsidRPr="00E077A7" w:rsidRDefault="00E05998">
            <w:pPr>
              <w:rPr>
                <w:rFonts w:cs="Arial"/>
                <w:noProof/>
                <w:lang w:eastAsia="ja-JP"/>
              </w:rPr>
            </w:pPr>
          </w:p>
        </w:tc>
        <w:tc>
          <w:tcPr>
            <w:tcW w:w="1113" w:type="dxa"/>
            <w:gridSpan w:val="2"/>
            <w:tcBorders>
              <w:top w:val="single" w:sz="12" w:space="0" w:color="B31E8E"/>
            </w:tcBorders>
          </w:tcPr>
          <w:p w:rsidR="00E05998" w:rsidRPr="00E077A7" w:rsidRDefault="00E05998">
            <w:pPr>
              <w:rPr>
                <w:rFonts w:cs="Arial"/>
                <w:noProof/>
                <w:lang w:eastAsia="ja-JP"/>
              </w:rPr>
            </w:pPr>
          </w:p>
        </w:tc>
        <w:tc>
          <w:tcPr>
            <w:tcW w:w="1113" w:type="dxa"/>
          </w:tcPr>
          <w:p w:rsidR="00E05998" w:rsidRPr="00E077A7" w:rsidRDefault="00E05998">
            <w:pPr>
              <w:rPr>
                <w:rFonts w:cs="Arial"/>
                <w:noProof/>
                <w:lang w:eastAsia="ja-JP"/>
              </w:rPr>
            </w:pPr>
          </w:p>
        </w:tc>
      </w:tr>
      <w:tr w:rsidR="00E05998" w:rsidTr="00E05998">
        <w:trPr>
          <w:trHeight w:val="624"/>
        </w:trPr>
        <w:tc>
          <w:tcPr>
            <w:tcW w:w="6624" w:type="dxa"/>
            <w:gridSpan w:val="7"/>
            <w:vMerge/>
          </w:tcPr>
          <w:p w:rsidR="00E05998" w:rsidRDefault="00E05998">
            <w:pPr>
              <w:rPr>
                <w:rFonts w:cs="Arial"/>
                <w:noProof/>
                <w:lang w:eastAsia="ja-JP"/>
              </w:rPr>
            </w:pPr>
          </w:p>
        </w:tc>
        <w:tc>
          <w:tcPr>
            <w:tcW w:w="1112" w:type="dxa"/>
            <w:gridSpan w:val="2"/>
          </w:tcPr>
          <w:p w:rsidR="00E05998" w:rsidRPr="00E077A7" w:rsidRDefault="00E05998">
            <w:pPr>
              <w:rPr>
                <w:rFonts w:cs="Arial"/>
                <w:noProof/>
                <w:lang w:eastAsia="ja-JP"/>
              </w:rPr>
            </w:pPr>
          </w:p>
        </w:tc>
        <w:tc>
          <w:tcPr>
            <w:tcW w:w="1113" w:type="dxa"/>
            <w:gridSpan w:val="2"/>
          </w:tcPr>
          <w:p w:rsidR="00E05998" w:rsidRPr="00E077A7" w:rsidRDefault="00E05998">
            <w:pPr>
              <w:rPr>
                <w:rFonts w:cs="Arial"/>
                <w:noProof/>
                <w:lang w:eastAsia="ja-JP"/>
              </w:rPr>
            </w:pPr>
          </w:p>
        </w:tc>
        <w:tc>
          <w:tcPr>
            <w:tcW w:w="1113" w:type="dxa"/>
          </w:tcPr>
          <w:p w:rsidR="00E05998" w:rsidRPr="00E077A7" w:rsidRDefault="00E05998">
            <w:pPr>
              <w:rPr>
                <w:rFonts w:cs="Arial"/>
                <w:noProof/>
                <w:lang w:eastAsia="ja-JP"/>
              </w:rPr>
            </w:pPr>
          </w:p>
        </w:tc>
      </w:tr>
      <w:tr w:rsidR="00E05998" w:rsidTr="00E05998">
        <w:tc>
          <w:tcPr>
            <w:tcW w:w="9962" w:type="dxa"/>
            <w:gridSpan w:val="12"/>
            <w:vAlign w:val="center"/>
          </w:tcPr>
          <w:p w:rsidR="00E05998" w:rsidRPr="00E077A7" w:rsidRDefault="00E05998" w:rsidP="00E05998">
            <w:pPr>
              <w:jc w:val="right"/>
              <w:rPr>
                <w:rFonts w:cs="Arial"/>
                <w:noProof/>
                <w:lang w:eastAsia="ja-JP"/>
              </w:rPr>
            </w:pPr>
            <w:r w:rsidRPr="00E077A7">
              <w:rPr>
                <w:rFonts w:cs="Arial"/>
                <w:noProof/>
              </w:rPr>
              <mc:AlternateContent>
                <mc:Choice Requires="wps">
                  <w:drawing>
                    <wp:anchor distT="0" distB="0" distL="114300" distR="114300" simplePos="0" relativeHeight="252695552" behindDoc="0" locked="0" layoutInCell="1" allowOverlap="1" wp14:anchorId="34E22A49" wp14:editId="637CF5BA">
                      <wp:simplePos x="0" y="0"/>
                      <wp:positionH relativeFrom="column">
                        <wp:posOffset>1965960</wp:posOffset>
                      </wp:positionH>
                      <wp:positionV relativeFrom="paragraph">
                        <wp:posOffset>61595</wp:posOffset>
                      </wp:positionV>
                      <wp:extent cx="3139440" cy="533400"/>
                      <wp:effectExtent l="0" t="0" r="632460" b="19050"/>
                      <wp:wrapNone/>
                      <wp:docPr id="20657" name="Rounded Rectangular Callout 20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533400"/>
                              </a:xfrm>
                              <a:prstGeom prst="wedgeRoundRectCallout">
                                <a:avLst>
                                  <a:gd name="adj1" fmla="val 67706"/>
                                  <a:gd name="adj2" fmla="val 2178"/>
                                  <a:gd name="adj3" fmla="val 16667"/>
                                </a:avLst>
                              </a:prstGeom>
                              <a:noFill/>
                              <a:ln w="19050">
                                <a:solidFill>
                                  <a:srgbClr val="B31E8E"/>
                                </a:solidFill>
                                <a:miter lim="800000"/>
                                <a:headEnd/>
                                <a:tailEnd/>
                              </a:ln>
                            </wps:spPr>
                            <wps:txbx>
                              <w:txbxContent>
                                <w:p w:rsidR="0091685E" w:rsidRPr="00A74227" w:rsidRDefault="0091685E" w:rsidP="00E05998">
                                  <w:pPr>
                                    <w:spacing w:before="0" w:after="0"/>
                                    <w:rPr>
                                      <w:sz w:val="26"/>
                                      <w:szCs w:val="26"/>
                                    </w:rPr>
                                  </w:pPr>
                                  <w:r>
                                    <w:rPr>
                                      <w:sz w:val="26"/>
                                      <w:szCs w:val="26"/>
                                    </w:rPr>
                                    <w:t xml:space="preserve">Which code will solve this puzzle? </w:t>
                                  </w:r>
                                  <w:r>
                                    <w:rPr>
                                      <w:sz w:val="26"/>
                                      <w:szCs w:val="26"/>
                                    </w:rPr>
                                    <w:br/>
                                    <w:t>It needs 11 commands.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2A49" id="Rounded Rectangular Callout 20657" o:spid="_x0000_s1154" type="#_x0000_t62" style="position:absolute;left:0;text-align:left;margin-left:154.8pt;margin-top:4.85pt;width:247.2pt;height:42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m9bQIAAMcEAAAOAAAAZHJzL2Uyb0RvYy54bWysVNty0zAQfWeGf9DondrOxUk9dTolbRlm&#10;CnRa+ADFkm2BrBWSHKd8PSvZDSl9Y8iDRvLezp6zm4vLQ6fIXlgnQZc0O0spEboCLnVT0m9fb9+t&#10;KXGeac4UaFHSJ+Ho5ebtm4vBFGIGLSguLMEk2hWDKWnrvSmSxFWt6Jg7AyM0GmuwHfP4tE3CLRsw&#10;e6eSWZrmyQCWGwuVcA6/Xo9Guon561pU/ktdO+GJKili8/G08dyFM9lcsKKxzLSymmCwf0DRMamx&#10;6DHVNfOM9Fa+StXJyoKD2p9V0CVQ17ISsQfsJkv/6uaxZUbEXpAcZ440uf+Xtvq8v7dE8pLO0ny5&#10;okSzDmV6gF5zwckDEsh00ytmyZYpBb0noyMSNxhXYPyjubehdWfuoPrhiIZtizHiyloYWsE4ws0C&#10;0cmLgPBwGEp2wyfgWJP1HiKHh9p2ISGyQw5RqqejVOLgSYUf59n8fLFARSu0LefzRRq1TFjxHG2s&#10;8x8EdCRcSjoI3ojYVuhp6iWWY/s756N2fOqe8e8ZJXWncBT2TJF8tUrzaVROfGanPrNstX7tMj91&#10;yfI8X0UiWDEVRbzPOAMCDbdSqTiTSpMBeTtPl2lE6UBJHqyRatvstsoSBFfS9/PsZn0z5X3h1kmP&#10;y6VkV9J1Gn4jwKDJjeaxjGdSjXeEovQkUtBl1Ncfdoc4HtliEaKDajvgT6ibhXGbcPvx0oL9RcmA&#10;m1RS97NnVlCiPmrU/hxDw+rFx2K5muHDnlp2pxamK0xVUk/JeN36cV17Y2XTYqUs8qHhCuellv55&#10;sEZUUwO4LXh7sY6n7+j15/9n8xsAAP//AwBQSwMEFAAGAAgAAAAhANh8bPndAAAACAEAAA8AAABk&#10;cnMvZG93bnJldi54bWxMj81OwzAQhO9IvIO1SNyoDUH9CXEqguACQojCA7ixiZPG62A7Tfr2LCc4&#10;jmY0802xnV3PjibE1qOE64UAZrD2usVGwufH09UaWEwKteo9GgknE2Fbnp8VKtd+wndz3KWGUQnG&#10;XEmwKQ0557G2xqm48INB8r58cCqRDA3XQU1U7np+I8SSO9UiLVg1mAdr6sNudBIOp+++C49TlVXi&#10;9eW566rmbbRSXl7M93fAkpnTXxh+8QkdSmLa+xF1ZL2ETGyWFJWwWQEjfy1u6duedLYCXhb8/4Hy&#10;BwAA//8DAFBLAQItABQABgAIAAAAIQC2gziS/gAAAOEBAAATAAAAAAAAAAAAAAAAAAAAAABbQ29u&#10;dGVudF9UeXBlc10ueG1sUEsBAi0AFAAGAAgAAAAhADj9If/WAAAAlAEAAAsAAAAAAAAAAAAAAAAA&#10;LwEAAF9yZWxzLy5yZWxzUEsBAi0AFAAGAAgAAAAhAKve2b1tAgAAxwQAAA4AAAAAAAAAAAAAAAAA&#10;LgIAAGRycy9lMm9Eb2MueG1sUEsBAi0AFAAGAAgAAAAhANh8bPndAAAACAEAAA8AAAAAAAAAAAAA&#10;AAAAxwQAAGRycy9kb3ducmV2LnhtbFBLBQYAAAAABAAEAPMAAADRBQAAAAA=&#10;" adj="25424,11270" filled="f" strokecolor="#b31e8e" strokeweight="1.5pt">
                      <v:textbox>
                        <w:txbxContent>
                          <w:p w:rsidR="0091685E" w:rsidRPr="00A74227" w:rsidRDefault="0091685E" w:rsidP="00E05998">
                            <w:pPr>
                              <w:spacing w:before="0" w:after="0"/>
                              <w:rPr>
                                <w:sz w:val="26"/>
                                <w:szCs w:val="26"/>
                              </w:rPr>
                            </w:pPr>
                            <w:r>
                              <w:rPr>
                                <w:sz w:val="26"/>
                                <w:szCs w:val="26"/>
                              </w:rPr>
                              <w:t xml:space="preserve">Which code will solve this puzzle? </w:t>
                            </w:r>
                            <w:r>
                              <w:rPr>
                                <w:sz w:val="26"/>
                                <w:szCs w:val="26"/>
                              </w:rPr>
                              <w:br/>
                              <w:t>It needs 11 commands.</w:t>
                            </w:r>
                          </w:p>
                        </w:txbxContent>
                      </v:textbox>
                    </v:shape>
                  </w:pict>
                </mc:Fallback>
              </mc:AlternateContent>
            </w:r>
            <w:r w:rsidR="0071189B">
              <w:rPr>
                <w:noProof/>
                <w:sz w:val="36"/>
                <w:szCs w:val="36"/>
              </w:rPr>
              <w:drawing>
                <wp:inline distT="0" distB="0" distL="0" distR="0" wp14:anchorId="4BEBDE26" wp14:editId="32B64221">
                  <wp:extent cx="507695" cy="487680"/>
                  <wp:effectExtent l="0" t="0" r="6985" b="7620"/>
                  <wp:docPr id="20658" name="Picture 20658"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40" cstate="print">
                            <a:extLst>
                              <a:ext uri="{28A0092B-C50C-407E-A947-70E740481C1C}">
                                <a14:useLocalDpi xmlns:a14="http://schemas.microsoft.com/office/drawing/2010/main"/>
                              </a:ext>
                            </a:extLst>
                          </a:blip>
                          <a:srcRect/>
                          <a:stretch/>
                        </pic:blipFill>
                        <pic:spPr bwMode="auto">
                          <a:xfrm>
                            <a:off x="0" y="0"/>
                            <a:ext cx="513186" cy="4929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5998" w:rsidTr="009C2065">
        <w:tc>
          <w:tcPr>
            <w:tcW w:w="9962" w:type="dxa"/>
            <w:gridSpan w:val="12"/>
            <w:tcBorders>
              <w:bottom w:val="single" w:sz="12" w:space="0" w:color="B31E8E"/>
            </w:tcBorders>
            <w:vAlign w:val="center"/>
          </w:tcPr>
          <w:p w:rsidR="00E05998" w:rsidRDefault="00E05998" w:rsidP="00E05998">
            <w:pPr>
              <w:rPr>
                <w:rFonts w:cs="Arial"/>
                <w:noProof/>
                <w:lang w:eastAsia="ja-JP"/>
              </w:rPr>
            </w:pPr>
            <w:r>
              <w:rPr>
                <w:rFonts w:cs="Arial"/>
                <w:noProof/>
                <w:lang w:eastAsia="ja-JP"/>
              </w:rPr>
              <w:t>Think about the code that will solve the puzzle.</w:t>
            </w:r>
          </w:p>
          <w:p w:rsidR="00E05998" w:rsidRPr="00E077A7" w:rsidRDefault="00E05998" w:rsidP="009C2065">
            <w:pPr>
              <w:rPr>
                <w:rFonts w:cs="Arial"/>
                <w:noProof/>
                <w:lang w:eastAsia="ja-JP"/>
              </w:rPr>
            </w:pPr>
            <w:r>
              <w:rPr>
                <w:rFonts w:cs="Arial"/>
                <w:noProof/>
                <w:lang w:eastAsia="ja-JP"/>
              </w:rPr>
              <w:t>Draw the symbols into the grid</w:t>
            </w:r>
            <w:r w:rsidR="004049AF">
              <w:rPr>
                <w:rFonts w:cs="Arial"/>
                <w:noProof/>
                <w:lang w:eastAsia="ja-JP"/>
              </w:rPr>
              <w:t xml:space="preserve"> on the </w:t>
            </w:r>
            <w:r w:rsidR="009C2065">
              <w:rPr>
                <w:rFonts w:cs="Arial"/>
                <w:noProof/>
                <w:lang w:eastAsia="ja-JP"/>
              </w:rPr>
              <w:t>right</w:t>
            </w:r>
            <w:r w:rsidR="004049AF">
              <w:rPr>
                <w:rFonts w:cs="Arial"/>
                <w:noProof/>
                <w:lang w:eastAsia="ja-JP"/>
              </w:rPr>
              <w:t xml:space="preserve"> of the puzzle</w:t>
            </w:r>
            <w:r>
              <w:rPr>
                <w:rFonts w:cs="Arial"/>
                <w:noProof/>
                <w:lang w:eastAsia="ja-JP"/>
              </w:rPr>
              <w:t>.</w:t>
            </w:r>
          </w:p>
        </w:tc>
      </w:tr>
      <w:tr w:rsidR="0071189B" w:rsidTr="009C2065">
        <w:trPr>
          <w:trHeight w:val="1814"/>
        </w:trPr>
        <w:tc>
          <w:tcPr>
            <w:tcW w:w="1809" w:type="dxa"/>
            <w:gridSpan w:val="2"/>
            <w:tcBorders>
              <w:top w:val="single" w:sz="12" w:space="0" w:color="B31E8E"/>
              <w:left w:val="single" w:sz="12" w:space="0" w:color="B31E8E"/>
              <w:bottom w:val="single" w:sz="12" w:space="0" w:color="B31E8E"/>
            </w:tcBorders>
            <w:vAlign w:val="center"/>
          </w:tcPr>
          <w:tbl>
            <w:tblPr>
              <w:tblStyle w:val="TableGrid"/>
              <w:tblW w:w="0" w:type="auto"/>
              <w:tblLook w:val="04A0" w:firstRow="1" w:lastRow="0" w:firstColumn="1" w:lastColumn="0" w:noHBand="0" w:noVBand="1"/>
            </w:tblPr>
            <w:tblGrid>
              <w:gridCol w:w="454"/>
              <w:gridCol w:w="454"/>
              <w:gridCol w:w="454"/>
            </w:tblGrid>
            <w:tr w:rsidR="0071189B" w:rsidTr="004049AF">
              <w:trPr>
                <w:trHeight w:val="454"/>
              </w:trPr>
              <w:tc>
                <w:tcPr>
                  <w:tcW w:w="454" w:type="dxa"/>
                </w:tcPr>
                <w:p w:rsidR="0071189B" w:rsidRPr="004049AF" w:rsidRDefault="0071189B" w:rsidP="004049AF">
                  <w:pPr>
                    <w:spacing w:before="0" w:after="0"/>
                    <w:rPr>
                      <w:rFonts w:cs="Arial"/>
                      <w:noProof/>
                      <w:sz w:val="16"/>
                      <w:szCs w:val="16"/>
                      <w:lang w:eastAsia="ja-JP"/>
                    </w:rPr>
                  </w:pPr>
                </w:p>
              </w:tc>
              <w:tc>
                <w:tcPr>
                  <w:tcW w:w="454" w:type="dxa"/>
                </w:tcPr>
                <w:p w:rsidR="0071189B" w:rsidRPr="004049AF" w:rsidRDefault="0071189B" w:rsidP="004049AF">
                  <w:pPr>
                    <w:spacing w:before="0" w:after="0"/>
                    <w:rPr>
                      <w:rFonts w:cs="Arial"/>
                      <w:noProof/>
                      <w:sz w:val="16"/>
                      <w:szCs w:val="16"/>
                      <w:lang w:eastAsia="ja-JP"/>
                    </w:rPr>
                  </w:pPr>
                </w:p>
              </w:tc>
              <w:tc>
                <w:tcPr>
                  <w:tcW w:w="454" w:type="dxa"/>
                </w:tcPr>
                <w:p w:rsidR="0071189B" w:rsidRPr="004049AF" w:rsidRDefault="0071189B" w:rsidP="004049AF">
                  <w:pPr>
                    <w:spacing w:before="0" w:after="0"/>
                    <w:rPr>
                      <w:rFonts w:cs="Arial"/>
                      <w:noProof/>
                      <w:sz w:val="16"/>
                      <w:szCs w:val="16"/>
                      <w:lang w:eastAsia="ja-JP"/>
                    </w:rPr>
                  </w:pPr>
                </w:p>
              </w:tc>
            </w:tr>
            <w:tr w:rsidR="0071189B" w:rsidTr="004049AF">
              <w:trPr>
                <w:trHeight w:val="454"/>
              </w:trPr>
              <w:tc>
                <w:tcPr>
                  <w:tcW w:w="454" w:type="dxa"/>
                </w:tcPr>
                <w:p w:rsidR="0071189B" w:rsidRPr="004049AF" w:rsidRDefault="0071189B" w:rsidP="004049AF">
                  <w:pPr>
                    <w:spacing w:before="0" w:after="0"/>
                    <w:rPr>
                      <w:rFonts w:cs="Arial"/>
                      <w:noProof/>
                      <w:sz w:val="16"/>
                      <w:szCs w:val="16"/>
                      <w:lang w:eastAsia="ja-JP"/>
                    </w:rPr>
                  </w:pPr>
                </w:p>
              </w:tc>
              <w:tc>
                <w:tcPr>
                  <w:tcW w:w="454" w:type="dxa"/>
                </w:tcPr>
                <w:p w:rsidR="0071189B" w:rsidRPr="004049AF" w:rsidRDefault="0071189B" w:rsidP="004049AF">
                  <w:pPr>
                    <w:spacing w:before="0" w:after="0"/>
                    <w:rPr>
                      <w:rFonts w:cs="Arial"/>
                      <w:noProof/>
                      <w:sz w:val="16"/>
                      <w:szCs w:val="16"/>
                      <w:lang w:eastAsia="ja-JP"/>
                    </w:rPr>
                  </w:pPr>
                </w:p>
              </w:tc>
              <w:tc>
                <w:tcPr>
                  <w:tcW w:w="454" w:type="dxa"/>
                </w:tcPr>
                <w:p w:rsidR="0071189B" w:rsidRPr="004049AF" w:rsidRDefault="0071189B" w:rsidP="004049AF">
                  <w:pPr>
                    <w:spacing w:before="0" w:after="0"/>
                    <w:rPr>
                      <w:rFonts w:cs="Arial"/>
                      <w:noProof/>
                      <w:sz w:val="16"/>
                      <w:szCs w:val="16"/>
                      <w:lang w:eastAsia="ja-JP"/>
                    </w:rPr>
                  </w:pPr>
                </w:p>
              </w:tc>
            </w:tr>
            <w:tr w:rsidR="0071189B" w:rsidTr="004049AF">
              <w:trPr>
                <w:trHeight w:val="454"/>
              </w:trPr>
              <w:tc>
                <w:tcPr>
                  <w:tcW w:w="454" w:type="dxa"/>
                </w:tcPr>
                <w:p w:rsidR="0071189B" w:rsidRPr="004049AF" w:rsidRDefault="0071189B" w:rsidP="004049AF">
                  <w:pPr>
                    <w:spacing w:before="0" w:after="0"/>
                    <w:rPr>
                      <w:rFonts w:cs="Arial"/>
                      <w:noProof/>
                      <w:sz w:val="16"/>
                      <w:szCs w:val="16"/>
                      <w:lang w:eastAsia="ja-JP"/>
                    </w:rPr>
                  </w:pPr>
                </w:p>
              </w:tc>
              <w:tc>
                <w:tcPr>
                  <w:tcW w:w="454" w:type="dxa"/>
                </w:tcPr>
                <w:p w:rsidR="0071189B" w:rsidRPr="004049AF" w:rsidRDefault="0071189B" w:rsidP="004049AF">
                  <w:pPr>
                    <w:spacing w:before="0" w:after="0"/>
                    <w:rPr>
                      <w:rFonts w:cs="Arial"/>
                      <w:noProof/>
                      <w:sz w:val="16"/>
                      <w:szCs w:val="16"/>
                      <w:lang w:eastAsia="ja-JP"/>
                    </w:rPr>
                  </w:pPr>
                </w:p>
              </w:tc>
              <w:tc>
                <w:tcPr>
                  <w:tcW w:w="454" w:type="dxa"/>
                </w:tcPr>
                <w:p w:rsidR="0071189B" w:rsidRPr="004049AF" w:rsidRDefault="0071189B" w:rsidP="004049AF">
                  <w:pPr>
                    <w:spacing w:before="0" w:after="0"/>
                    <w:rPr>
                      <w:rFonts w:cs="Arial"/>
                      <w:noProof/>
                      <w:sz w:val="16"/>
                      <w:szCs w:val="16"/>
                      <w:lang w:eastAsia="ja-JP"/>
                    </w:rPr>
                  </w:pPr>
                </w:p>
              </w:tc>
            </w:tr>
          </w:tbl>
          <w:p w:rsidR="0071189B" w:rsidRDefault="0071189B" w:rsidP="0071189B">
            <w:pPr>
              <w:rPr>
                <w:rFonts w:cs="Arial"/>
                <w:noProof/>
                <w:lang w:eastAsia="ja-JP"/>
              </w:rPr>
            </w:pPr>
          </w:p>
        </w:tc>
        <w:tc>
          <w:tcPr>
            <w:tcW w:w="8153" w:type="dxa"/>
            <w:gridSpan w:val="10"/>
            <w:tcBorders>
              <w:top w:val="single" w:sz="12" w:space="0" w:color="B31E8E"/>
              <w:bottom w:val="single" w:sz="12" w:space="0" w:color="B31E8E"/>
              <w:right w:val="single" w:sz="12" w:space="0" w:color="B31E8E"/>
            </w:tcBorders>
            <w:vAlign w:val="center"/>
          </w:tcPr>
          <w:p w:rsidR="0071189B" w:rsidRDefault="004049AF" w:rsidP="0071189B">
            <w:pPr>
              <w:rPr>
                <w:rFonts w:cs="Arial"/>
                <w:noProof/>
                <w:lang w:eastAsia="ja-JP"/>
              </w:rPr>
            </w:pPr>
            <w:r>
              <w:rPr>
                <w:rFonts w:cs="Arial"/>
                <w:noProof/>
                <w:lang w:eastAsia="ja-JP"/>
              </w:rPr>
              <w:t>Draw a</w:t>
            </w:r>
            <w:r w:rsidR="0071189B">
              <w:rPr>
                <w:rFonts w:cs="Arial"/>
                <w:noProof/>
                <w:lang w:eastAsia="ja-JP"/>
              </w:rPr>
              <w:t xml:space="preserve"> </w:t>
            </w:r>
            <w:r>
              <w:rPr>
                <w:rFonts w:cs="Arial"/>
                <w:noProof/>
                <w:lang w:eastAsia="ja-JP"/>
              </w:rPr>
              <w:t xml:space="preserve">3 x 3 grid </w:t>
            </w:r>
            <w:r w:rsidR="0071189B">
              <w:rPr>
                <w:rFonts w:cs="Arial"/>
                <w:noProof/>
                <w:lang w:eastAsia="ja-JP"/>
              </w:rPr>
              <w:t xml:space="preserve">on the floor </w:t>
            </w:r>
            <w:r>
              <w:rPr>
                <w:rFonts w:cs="Arial"/>
                <w:noProof/>
                <w:lang w:eastAsia="ja-JP"/>
              </w:rPr>
              <w:t>(</w:t>
            </w:r>
            <w:r w:rsidR="0071189B">
              <w:rPr>
                <w:rFonts w:cs="Arial"/>
                <w:noProof/>
                <w:lang w:eastAsia="ja-JP"/>
              </w:rPr>
              <w:t>or make one using sheets of newspaper</w:t>
            </w:r>
            <w:r w:rsidR="00721A2F">
              <w:rPr>
                <w:rFonts w:cs="Arial"/>
                <w:noProof/>
                <w:lang w:eastAsia="ja-JP"/>
              </w:rPr>
              <w:t>) to match the</w:t>
            </w:r>
            <w:r w:rsidR="00721A2F" w:rsidRPr="00721A2F">
              <w:rPr>
                <w:rFonts w:cs="Arial"/>
                <w:i/>
                <w:noProof/>
                <w:lang w:eastAsia="ja-JP"/>
              </w:rPr>
              <w:t xml:space="preserve"> L</w:t>
            </w:r>
            <w:r w:rsidRPr="00721A2F">
              <w:rPr>
                <w:rFonts w:cs="Arial"/>
                <w:i/>
                <w:noProof/>
                <w:lang w:eastAsia="ja-JP"/>
              </w:rPr>
              <w:t>ightbot</w:t>
            </w:r>
            <w:r>
              <w:rPr>
                <w:rFonts w:cs="Arial"/>
                <w:noProof/>
                <w:lang w:eastAsia="ja-JP"/>
              </w:rPr>
              <w:t xml:space="preserve"> puzzle</w:t>
            </w:r>
            <w:r w:rsidR="0071189B">
              <w:rPr>
                <w:rFonts w:cs="Arial"/>
                <w:noProof/>
                <w:lang w:eastAsia="ja-JP"/>
              </w:rPr>
              <w:t>.</w:t>
            </w:r>
          </w:p>
          <w:p w:rsidR="0071189B" w:rsidRDefault="0071189B" w:rsidP="0071189B">
            <w:pPr>
              <w:rPr>
                <w:rFonts w:cs="Arial"/>
                <w:noProof/>
                <w:lang w:eastAsia="ja-JP"/>
              </w:rPr>
            </w:pPr>
            <w:r>
              <w:rPr>
                <w:rFonts w:cs="Arial"/>
                <w:noProof/>
                <w:lang w:eastAsia="ja-JP"/>
              </w:rPr>
              <w:t>Follow your code to test it.</w:t>
            </w:r>
          </w:p>
          <w:p w:rsidR="004049AF" w:rsidRDefault="004049AF" w:rsidP="004049AF">
            <w:pPr>
              <w:rPr>
                <w:rFonts w:cs="Arial"/>
                <w:noProof/>
                <w:lang w:eastAsia="ja-JP"/>
              </w:rPr>
            </w:pPr>
            <w:r>
              <w:rPr>
                <w:rFonts w:cs="Arial"/>
                <w:noProof/>
                <w:lang w:eastAsia="ja-JP"/>
              </w:rPr>
              <w:t>If you make changes, draw your new code in the space below.</w:t>
            </w:r>
          </w:p>
        </w:tc>
      </w:tr>
      <w:tr w:rsidR="004049AF" w:rsidTr="009C2065">
        <w:trPr>
          <w:trHeight w:val="283"/>
        </w:trPr>
        <w:tc>
          <w:tcPr>
            <w:tcW w:w="9962" w:type="dxa"/>
            <w:gridSpan w:val="12"/>
            <w:tcBorders>
              <w:top w:val="single" w:sz="12" w:space="0" w:color="B31E8E"/>
            </w:tcBorders>
            <w:vAlign w:val="center"/>
          </w:tcPr>
          <w:p w:rsidR="004049AF" w:rsidRPr="004049AF" w:rsidRDefault="004049AF" w:rsidP="009C2065">
            <w:pPr>
              <w:spacing w:before="0"/>
              <w:rPr>
                <w:noProof/>
                <w:sz w:val="16"/>
                <w:szCs w:val="16"/>
                <w:lang w:eastAsia="ja-JP"/>
              </w:rPr>
            </w:pPr>
          </w:p>
        </w:tc>
      </w:tr>
      <w:tr w:rsidR="004049AF" w:rsidTr="004049AF">
        <w:trPr>
          <w:trHeight w:val="794"/>
        </w:trPr>
        <w:tc>
          <w:tcPr>
            <w:tcW w:w="1245" w:type="dxa"/>
            <w:tcBorders>
              <w:right w:val="single" w:sz="12" w:space="0" w:color="B31E8E"/>
            </w:tcBorders>
            <w:vAlign w:val="center"/>
          </w:tcPr>
          <w:p w:rsidR="004049AF" w:rsidRDefault="004049AF" w:rsidP="004049AF">
            <w:pPr>
              <w:rPr>
                <w:noProof/>
                <w:lang w:eastAsia="ja-JP"/>
              </w:rPr>
            </w:pPr>
          </w:p>
        </w:tc>
        <w:tc>
          <w:tcPr>
            <w:tcW w:w="1245" w:type="dxa"/>
            <w:gridSpan w:val="2"/>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5" w:type="dxa"/>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6" w:type="dxa"/>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5" w:type="dxa"/>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5" w:type="dxa"/>
            <w:gridSpan w:val="2"/>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5" w:type="dxa"/>
            <w:gridSpan w:val="2"/>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6" w:type="dxa"/>
            <w:gridSpan w:val="2"/>
            <w:tcBorders>
              <w:left w:val="single" w:sz="12" w:space="0" w:color="B31E8E"/>
            </w:tcBorders>
            <w:vAlign w:val="center"/>
          </w:tcPr>
          <w:p w:rsidR="004049AF" w:rsidRDefault="004049AF" w:rsidP="004049AF">
            <w:pPr>
              <w:rPr>
                <w:noProof/>
                <w:lang w:eastAsia="ja-JP"/>
              </w:rPr>
            </w:pPr>
          </w:p>
        </w:tc>
      </w:tr>
      <w:tr w:rsidR="004049AF" w:rsidTr="004049AF">
        <w:trPr>
          <w:trHeight w:val="794"/>
        </w:trPr>
        <w:tc>
          <w:tcPr>
            <w:tcW w:w="1245" w:type="dxa"/>
            <w:tcBorders>
              <w:right w:val="single" w:sz="12" w:space="0" w:color="B31E8E"/>
            </w:tcBorders>
            <w:vAlign w:val="center"/>
          </w:tcPr>
          <w:p w:rsidR="004049AF" w:rsidRDefault="004049AF" w:rsidP="004049AF">
            <w:pPr>
              <w:rPr>
                <w:noProof/>
                <w:lang w:eastAsia="ja-JP"/>
              </w:rPr>
            </w:pPr>
          </w:p>
        </w:tc>
        <w:tc>
          <w:tcPr>
            <w:tcW w:w="1245" w:type="dxa"/>
            <w:gridSpan w:val="2"/>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5" w:type="dxa"/>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6" w:type="dxa"/>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5" w:type="dxa"/>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5" w:type="dxa"/>
            <w:gridSpan w:val="2"/>
            <w:tcBorders>
              <w:top w:val="single" w:sz="12" w:space="0" w:color="B31E8E"/>
              <w:left w:val="single" w:sz="12" w:space="0" w:color="B31E8E"/>
              <w:bottom w:val="single" w:sz="12" w:space="0" w:color="B31E8E"/>
              <w:right w:val="single" w:sz="12" w:space="0" w:color="B31E8E"/>
            </w:tcBorders>
            <w:vAlign w:val="center"/>
          </w:tcPr>
          <w:p w:rsidR="004049AF" w:rsidRDefault="004049AF" w:rsidP="004049AF">
            <w:pPr>
              <w:rPr>
                <w:noProof/>
                <w:lang w:eastAsia="ja-JP"/>
              </w:rPr>
            </w:pPr>
          </w:p>
        </w:tc>
        <w:tc>
          <w:tcPr>
            <w:tcW w:w="1245" w:type="dxa"/>
            <w:gridSpan w:val="2"/>
            <w:tcBorders>
              <w:top w:val="single" w:sz="12" w:space="0" w:color="B31E8E"/>
              <w:left w:val="single" w:sz="12" w:space="0" w:color="B31E8E"/>
            </w:tcBorders>
            <w:vAlign w:val="center"/>
          </w:tcPr>
          <w:p w:rsidR="004049AF" w:rsidRDefault="004049AF" w:rsidP="004049AF">
            <w:pPr>
              <w:rPr>
                <w:noProof/>
                <w:lang w:eastAsia="ja-JP"/>
              </w:rPr>
            </w:pPr>
          </w:p>
        </w:tc>
        <w:tc>
          <w:tcPr>
            <w:tcW w:w="1246" w:type="dxa"/>
            <w:gridSpan w:val="2"/>
            <w:tcBorders>
              <w:left w:val="nil"/>
            </w:tcBorders>
            <w:vAlign w:val="center"/>
          </w:tcPr>
          <w:p w:rsidR="004049AF" w:rsidRDefault="004049AF" w:rsidP="004049AF">
            <w:pPr>
              <w:rPr>
                <w:noProof/>
                <w:lang w:eastAsia="ja-JP"/>
              </w:rPr>
            </w:pPr>
          </w:p>
        </w:tc>
      </w:tr>
    </w:tbl>
    <w:p w:rsidR="004049AF" w:rsidRDefault="004049AF">
      <w:pPr>
        <w:spacing w:before="0" w:after="0"/>
        <w:rPr>
          <w:sz w:val="16"/>
          <w:szCs w:val="16"/>
        </w:rPr>
      </w:pPr>
      <w:r>
        <w:rPr>
          <w:sz w:val="16"/>
          <w:szCs w:val="16"/>
        </w:rPr>
        <w:br w:type="page"/>
      </w:r>
    </w:p>
    <w:p w:rsidR="00E05998" w:rsidRDefault="004049AF" w:rsidP="004049AF">
      <w:pPr>
        <w:pStyle w:val="Heading2"/>
      </w:pPr>
      <w:r>
        <w:lastRenderedPageBreak/>
        <w:t>Lightbot check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359"/>
        <w:gridCol w:w="437"/>
        <w:gridCol w:w="3125"/>
        <w:gridCol w:w="2832"/>
      </w:tblGrid>
      <w:tr w:rsidR="004049AF" w:rsidTr="004565AB">
        <w:trPr>
          <w:trHeight w:val="1361"/>
        </w:trPr>
        <w:tc>
          <w:tcPr>
            <w:tcW w:w="9746" w:type="dxa"/>
            <w:gridSpan w:val="5"/>
            <w:tcBorders>
              <w:bottom w:val="single" w:sz="12" w:space="0" w:color="B31E8E"/>
            </w:tcBorders>
          </w:tcPr>
          <w:p w:rsidR="004049AF" w:rsidRDefault="004049AF" w:rsidP="00E122C6">
            <w:pPr>
              <w:spacing w:before="80" w:after="80"/>
            </w:pPr>
            <w:r w:rsidRPr="00E077A7">
              <w:rPr>
                <w:rFonts w:cs="Arial"/>
                <w:noProof/>
              </w:rPr>
              <mc:AlternateContent>
                <mc:Choice Requires="wps">
                  <w:drawing>
                    <wp:anchor distT="0" distB="0" distL="114300" distR="114300" simplePos="0" relativeHeight="252697600" behindDoc="0" locked="0" layoutInCell="1" allowOverlap="1" wp14:anchorId="1513BC2A" wp14:editId="3126585F">
                      <wp:simplePos x="0" y="0"/>
                      <wp:positionH relativeFrom="column">
                        <wp:posOffset>975360</wp:posOffset>
                      </wp:positionH>
                      <wp:positionV relativeFrom="paragraph">
                        <wp:posOffset>44450</wp:posOffset>
                      </wp:positionV>
                      <wp:extent cx="4518660" cy="777240"/>
                      <wp:effectExtent l="171450" t="0" r="15240" b="22860"/>
                      <wp:wrapNone/>
                      <wp:docPr id="20659" name="Rounded Rectangular Callout 20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77724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4049AF">
                                  <w:pPr>
                                    <w:spacing w:before="0" w:after="0"/>
                                    <w:rPr>
                                      <w:sz w:val="26"/>
                                      <w:szCs w:val="26"/>
                                    </w:rPr>
                                  </w:pPr>
                                  <w:r>
                                    <w:rPr>
                                      <w:sz w:val="26"/>
                                      <w:szCs w:val="26"/>
                                    </w:rPr>
                                    <w:t>You will need your code from the previous activity.</w:t>
                                  </w:r>
                                  <w:r>
                                    <w:rPr>
                                      <w:sz w:val="26"/>
                                      <w:szCs w:val="26"/>
                                    </w:rPr>
                                    <w:br/>
                                    <w:t xml:space="preserve">Choose and follow the instructions that will guide you to open the </w:t>
                                  </w:r>
                                  <w:r w:rsidRPr="004049AF">
                                    <w:rPr>
                                      <w:i/>
                                      <w:sz w:val="26"/>
                                      <w:szCs w:val="26"/>
                                    </w:rPr>
                                    <w:t>Lightbot</w:t>
                                  </w:r>
                                  <w:r>
                                    <w:rPr>
                                      <w:sz w:val="26"/>
                                      <w:szCs w:val="26"/>
                                    </w:rPr>
                                    <w:t xml:space="preserve"> program you used on Day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3BC2A" id="Rounded Rectangular Callout 20659" o:spid="_x0000_s1155" type="#_x0000_t62" style="position:absolute;margin-left:76.8pt;margin-top:3.5pt;width:355.8pt;height:61.2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CPbwIAAMgEAAAOAAAAZHJzL2Uyb0RvYy54bWysVNty0zAQfWeGf9DovfWliZN44nRK2jLM&#10;FOi08AGKJdsCWWskOU779axktyTAE0MeNJL3ds6e3awvD60ie2GsBF3Q5DymROgSuNR1Qb9+uT1b&#10;UmId05wp0KKgT8LSy83bN+uhy0UKDSguDMEk2uZDV9DGuS6PIls2omX2HDqh0ViBaZnDp6kjbtiA&#10;2VsVpXGcRQMY3hkohbX49Xo00k3IX1WidJ+rygpHVEERmwunCefOn9FmzfLasK6R5QSD/QOKlkmN&#10;RV9TXTPHSG/kH6laWRqwULnzEtoIqkqWInBANkn8G5vHhnUicMHm2O61Tfb/pS0/7e8NkbygaZzN&#10;V5Ro1qJMD9BrLjh5wAYyXfeKGbJlSkHvyOiIjRs6m2P8Y3dvPHXb3UH53RIN2wZjxJUxMDSCcYSb&#10;+EZHJwH+YTGU7IaPwLEm6x2EHh4q0/qE2B1yCFI9vUolDo6U+HE2T5ZZhoqWaFssFuksaBmx/CW6&#10;M9a9F9ASfynoIHgtAi3PaeISyrH9nXVBOz6xZ/xbQknVKhyFPVPkbL5Kk2yalSOn9Ngpi2d/cbk4&#10;dkmyLFuETrB8qoqAX4B6CBpupVJhKJUmAzZuFc/jANOCktxbQ69NvdsqQxBdQd9dJDfLmynviVsr&#10;HW6Xkm1Bl7H/jRy8KDeahzKOSTXeEYrSk0pemFFgd9gdwnwks7mP9rLtgD+hcAbGdcL1x0sD5pmS&#10;AVepoPZHz4ygRH3QKP4qmaE6xIXHbL5I8WGOLbtjC9Mlpiqoo2S8bt24r31nZN1gpST0Q8MVDkwl&#10;3ctkjagmArgueDvZx+N38Pr1B7T5CQAA//8DAFBLAwQUAAYACAAAACEABEMIdt4AAAAJAQAADwAA&#10;AGRycy9kb3ducmV2LnhtbEyPzU6DQBSF9ya+w+SauLND0SJFhkZNGlcurKZpdwNzC0TmDmGGgj69&#10;15UuT76T85NvZtuJMw6+daRguYhAIFXOtFQr+Hjf3qQgfNBkdOcIFXyhh01xeZHrzLiJ3vC8C7Xg&#10;EPKZVtCE0GdS+qpBq/3C9UjMTm6wOrAcamkGPXG47WQcRYm0uiVuaHSPzw1Wn7vRKkin79PevR5L&#10;PA7JYay2Ty/r5azU9dX8+AAi4Bz+zPA7n6dDwZtKN5LxomO9uk3YquCeLzFPk1UMomQQr+9AFrn8&#10;/6D4AQAA//8DAFBLAQItABQABgAIAAAAIQC2gziS/gAAAOEBAAATAAAAAAAAAAAAAAAAAAAAAABb&#10;Q29udGVudF9UeXBlc10ueG1sUEsBAi0AFAAGAAgAAAAhADj9If/WAAAAlAEAAAsAAAAAAAAAAAAA&#10;AAAALwEAAF9yZWxzLy5yZWxzUEsBAi0AFAAGAAgAAAAhACsWYI9vAgAAyAQAAA4AAAAAAAAAAAAA&#10;AAAALgIAAGRycy9lMm9Eb2MueG1sUEsBAi0AFAAGAAgAAAAhAARDCHbeAAAACQEAAA8AAAAAAAAA&#10;AAAAAAAAyQQAAGRycy9kb3ducmV2LnhtbFBLBQYAAAAABAAEAPMAAADUBQAAAAA=&#10;" adj="-1991,12106" filled="f" strokecolor="#b31e8e" strokeweight="1.5pt">
                      <v:textbox>
                        <w:txbxContent>
                          <w:p w:rsidR="0091685E" w:rsidRPr="00A74227" w:rsidRDefault="0091685E" w:rsidP="004049AF">
                            <w:pPr>
                              <w:spacing w:before="0" w:after="0"/>
                              <w:rPr>
                                <w:sz w:val="26"/>
                                <w:szCs w:val="26"/>
                              </w:rPr>
                            </w:pPr>
                            <w:r>
                              <w:rPr>
                                <w:sz w:val="26"/>
                                <w:szCs w:val="26"/>
                              </w:rPr>
                              <w:t>You will need your code from the previous activity.</w:t>
                            </w:r>
                            <w:r>
                              <w:rPr>
                                <w:sz w:val="26"/>
                                <w:szCs w:val="26"/>
                              </w:rPr>
                              <w:br/>
                              <w:t xml:space="preserve">Choose and follow the instructions that will guide you to open the </w:t>
                            </w:r>
                            <w:r w:rsidRPr="004049AF">
                              <w:rPr>
                                <w:i/>
                                <w:sz w:val="26"/>
                                <w:szCs w:val="26"/>
                              </w:rPr>
                              <w:t>Lightbot</w:t>
                            </w:r>
                            <w:r>
                              <w:rPr>
                                <w:sz w:val="26"/>
                                <w:szCs w:val="26"/>
                              </w:rPr>
                              <w:t xml:space="preserve"> program you used on Day 6.</w:t>
                            </w:r>
                          </w:p>
                        </w:txbxContent>
                      </v:textbox>
                    </v:shape>
                  </w:pict>
                </mc:Fallback>
              </mc:AlternateContent>
            </w:r>
            <w:r>
              <w:rPr>
                <w:noProof/>
              </w:rPr>
              <w:drawing>
                <wp:inline distT="0" distB="0" distL="0" distR="0" wp14:anchorId="2719086F" wp14:editId="06654E96">
                  <wp:extent cx="416625" cy="769620"/>
                  <wp:effectExtent l="0" t="0" r="2540" b="0"/>
                  <wp:docPr id="20672" name="Picture 20672"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4049AF" w:rsidRPr="00C10440" w:rsidTr="004565AB">
        <w:tc>
          <w:tcPr>
            <w:tcW w:w="9746" w:type="dxa"/>
            <w:gridSpan w:val="5"/>
            <w:tcBorders>
              <w:top w:val="single" w:sz="12" w:space="0" w:color="B31E8E"/>
              <w:left w:val="single" w:sz="12" w:space="0" w:color="B31E8E"/>
              <w:right w:val="single" w:sz="12" w:space="0" w:color="B31E8E"/>
            </w:tcBorders>
          </w:tcPr>
          <w:p w:rsidR="004049AF" w:rsidRPr="00C10440" w:rsidRDefault="004049AF" w:rsidP="00E122C6">
            <w:pPr>
              <w:rPr>
                <w:b/>
              </w:rPr>
            </w:pPr>
            <w:r w:rsidRPr="00C10440">
              <w:rPr>
                <w:b/>
              </w:rPr>
              <w:t>Lightbot: code hour – iPad or Android tablet</w:t>
            </w:r>
          </w:p>
        </w:tc>
      </w:tr>
      <w:tr w:rsidR="004049AF"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352" w:type="dxa"/>
            <w:gridSpan w:val="2"/>
            <w:tcBorders>
              <w:top w:val="nil"/>
              <w:left w:val="single" w:sz="12" w:space="0" w:color="B31E8E"/>
              <w:bottom w:val="single" w:sz="12" w:space="0" w:color="B31E8E"/>
              <w:right w:val="nil"/>
            </w:tcBorders>
            <w:vAlign w:val="center"/>
          </w:tcPr>
          <w:p w:rsidR="004049AF" w:rsidRDefault="004049AF" w:rsidP="00E122C6">
            <w:pPr>
              <w:spacing w:before="80" w:after="80"/>
              <w:jc w:val="center"/>
            </w:pPr>
            <w:r>
              <w:rPr>
                <w:noProof/>
              </w:rPr>
              <w:drawing>
                <wp:inline distT="0" distB="0" distL="0" distR="0" wp14:anchorId="7784962C" wp14:editId="34821357">
                  <wp:extent cx="396240" cy="394928"/>
                  <wp:effectExtent l="0" t="0" r="3810" b="5715"/>
                  <wp:docPr id="20679" name="Picture 20679" descr="C:\Users\E0321456\Desktop\Lightbot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321456\Desktop\Lightbot app.PNG"/>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396240" cy="394928"/>
                          </a:xfrm>
                          <a:prstGeom prst="rect">
                            <a:avLst/>
                          </a:prstGeom>
                          <a:noFill/>
                          <a:ln>
                            <a:noFill/>
                          </a:ln>
                        </pic:spPr>
                      </pic:pic>
                    </a:graphicData>
                  </a:graphic>
                </wp:inline>
              </w:drawing>
            </w:r>
          </w:p>
        </w:tc>
        <w:tc>
          <w:tcPr>
            <w:tcW w:w="6394" w:type="dxa"/>
            <w:gridSpan w:val="3"/>
            <w:tcBorders>
              <w:top w:val="nil"/>
              <w:left w:val="nil"/>
              <w:bottom w:val="single" w:sz="12" w:space="0" w:color="B31E8E"/>
              <w:right w:val="single" w:sz="12" w:space="0" w:color="B31E8E"/>
            </w:tcBorders>
            <w:vAlign w:val="center"/>
          </w:tcPr>
          <w:p w:rsidR="004049AF" w:rsidRDefault="004049AF" w:rsidP="00E122C6">
            <w:pPr>
              <w:spacing w:before="80" w:after="80"/>
            </w:pPr>
            <w:r>
              <w:t xml:space="preserve">Select the </w:t>
            </w:r>
            <w:r>
              <w:rPr>
                <w:i/>
              </w:rPr>
              <w:t xml:space="preserve">Lightbot Hour </w:t>
            </w:r>
            <w:r>
              <w:t>icon on your screen.</w:t>
            </w:r>
          </w:p>
        </w:tc>
      </w:tr>
      <w:tr w:rsidR="00084062"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746" w:type="dxa"/>
            <w:gridSpan w:val="5"/>
            <w:tcBorders>
              <w:top w:val="single" w:sz="12" w:space="0" w:color="B31E8E"/>
              <w:left w:val="nil"/>
              <w:bottom w:val="single" w:sz="12" w:space="0" w:color="B31E8E"/>
              <w:right w:val="nil"/>
            </w:tcBorders>
            <w:vAlign w:val="center"/>
          </w:tcPr>
          <w:p w:rsidR="00084062" w:rsidRPr="00C10440" w:rsidRDefault="00084062" w:rsidP="00E122C6">
            <w:pPr>
              <w:spacing w:before="80" w:after="80"/>
              <w:rPr>
                <w:b/>
              </w:rPr>
            </w:pPr>
            <w:r>
              <w:rPr>
                <w:b/>
              </w:rPr>
              <w:t>OR</w:t>
            </w:r>
          </w:p>
        </w:tc>
      </w:tr>
      <w:tr w:rsidR="00084062"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746" w:type="dxa"/>
            <w:gridSpan w:val="5"/>
            <w:tcBorders>
              <w:top w:val="single" w:sz="12" w:space="0" w:color="B31E8E"/>
              <w:left w:val="single" w:sz="12" w:space="0" w:color="B31E8E"/>
              <w:bottom w:val="nil"/>
              <w:right w:val="single" w:sz="12" w:space="0" w:color="B31E8E"/>
            </w:tcBorders>
            <w:vAlign w:val="center"/>
          </w:tcPr>
          <w:p w:rsidR="00084062" w:rsidRDefault="00084062" w:rsidP="00E122C6">
            <w:pPr>
              <w:spacing w:before="80" w:after="80"/>
            </w:pPr>
            <w:r w:rsidRPr="00C10440">
              <w:rPr>
                <w:b/>
              </w:rPr>
              <w:t>Lightbot: code hour – web browser for laptop or computer</w:t>
            </w:r>
          </w:p>
        </w:tc>
      </w:tr>
      <w:tr w:rsidR="00084062"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746" w:type="dxa"/>
            <w:gridSpan w:val="5"/>
            <w:tcBorders>
              <w:top w:val="nil"/>
              <w:left w:val="single" w:sz="12" w:space="0" w:color="B31E8E"/>
              <w:bottom w:val="single" w:sz="12" w:space="0" w:color="B31E8E"/>
              <w:right w:val="single" w:sz="12" w:space="0" w:color="B31E8E"/>
            </w:tcBorders>
            <w:vAlign w:val="center"/>
          </w:tcPr>
          <w:p w:rsidR="00084062" w:rsidRDefault="00084062" w:rsidP="00084062">
            <w:pPr>
              <w:spacing w:before="80" w:after="80"/>
            </w:pPr>
            <w:r>
              <w:t>Open your computer search engine.</w:t>
            </w:r>
          </w:p>
          <w:p w:rsidR="00084062" w:rsidRDefault="00084062" w:rsidP="00084062">
            <w:pPr>
              <w:spacing w:before="80" w:after="80"/>
            </w:pPr>
            <w:r>
              <w:t xml:space="preserve">Type </w:t>
            </w:r>
            <w:r w:rsidRPr="00811EDF">
              <w:rPr>
                <w:i/>
              </w:rPr>
              <w:t>lightbot.com/</w:t>
            </w:r>
            <w:r>
              <w:rPr>
                <w:i/>
              </w:rPr>
              <w:t>flash</w:t>
            </w:r>
            <w:r w:rsidRPr="00811EDF">
              <w:rPr>
                <w:i/>
              </w:rPr>
              <w:t>.html</w:t>
            </w:r>
            <w:r>
              <w:rPr>
                <w:i/>
              </w:rPr>
              <w:t xml:space="preserve"> </w:t>
            </w:r>
            <w:r>
              <w:t xml:space="preserve">into the search bar and press the </w:t>
            </w:r>
            <w:r>
              <w:rPr>
                <w:i/>
              </w:rPr>
              <w:t xml:space="preserve">enter </w:t>
            </w:r>
            <w:r>
              <w:t>key.</w:t>
            </w:r>
          </w:p>
          <w:p w:rsidR="00084062" w:rsidRDefault="00084062" w:rsidP="00084062">
            <w:pPr>
              <w:spacing w:before="80" w:after="80"/>
            </w:pPr>
            <w:r>
              <w:t xml:space="preserve">The </w:t>
            </w:r>
            <w:r>
              <w:rPr>
                <w:i/>
              </w:rPr>
              <w:t xml:space="preserve">Lightbot </w:t>
            </w:r>
            <w:r>
              <w:t>Home page will open.</w:t>
            </w:r>
          </w:p>
        </w:tc>
      </w:tr>
      <w:tr w:rsidR="00D007AD"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46" w:type="dxa"/>
            <w:gridSpan w:val="5"/>
            <w:tcBorders>
              <w:top w:val="single" w:sz="12" w:space="0" w:color="B31E8E"/>
              <w:left w:val="nil"/>
              <w:bottom w:val="single" w:sz="12" w:space="0" w:color="B31E8E"/>
              <w:right w:val="nil"/>
            </w:tcBorders>
            <w:vAlign w:val="center"/>
          </w:tcPr>
          <w:p w:rsidR="00D007AD" w:rsidRPr="00D007AD" w:rsidRDefault="00D007AD" w:rsidP="00084062">
            <w:pPr>
              <w:spacing w:before="80" w:after="80"/>
              <w:rPr>
                <w:sz w:val="16"/>
                <w:szCs w:val="16"/>
              </w:rPr>
            </w:pPr>
          </w:p>
        </w:tc>
      </w:tr>
      <w:tr w:rsidR="004049AF"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89" w:type="dxa"/>
            <w:gridSpan w:val="3"/>
            <w:tcBorders>
              <w:top w:val="single" w:sz="12" w:space="0" w:color="B31E8E"/>
              <w:left w:val="single" w:sz="12" w:space="0" w:color="B31E8E"/>
              <w:bottom w:val="nil"/>
              <w:right w:val="nil"/>
            </w:tcBorders>
            <w:vAlign w:val="center"/>
          </w:tcPr>
          <w:p w:rsidR="004049AF" w:rsidRDefault="004049AF" w:rsidP="00E122C6">
            <w:pPr>
              <w:spacing w:before="80" w:after="80"/>
              <w:jc w:val="center"/>
            </w:pPr>
            <w:r>
              <w:rPr>
                <w:noProof/>
              </w:rPr>
              <mc:AlternateContent>
                <mc:Choice Requires="wps">
                  <w:drawing>
                    <wp:anchor distT="0" distB="0" distL="114300" distR="114300" simplePos="0" relativeHeight="252699648" behindDoc="0" locked="0" layoutInCell="1" allowOverlap="1" wp14:anchorId="7D2CC618" wp14:editId="39B89096">
                      <wp:simplePos x="0" y="0"/>
                      <wp:positionH relativeFrom="column">
                        <wp:posOffset>1274445</wp:posOffset>
                      </wp:positionH>
                      <wp:positionV relativeFrom="paragraph">
                        <wp:posOffset>399415</wp:posOffset>
                      </wp:positionV>
                      <wp:extent cx="2209800" cy="45085"/>
                      <wp:effectExtent l="38100" t="76200" r="19050" b="69215"/>
                      <wp:wrapNone/>
                      <wp:docPr id="36" name="Straight Arrow Connector 36"/>
                      <wp:cNvGraphicFramePr/>
                      <a:graphic xmlns:a="http://schemas.openxmlformats.org/drawingml/2006/main">
                        <a:graphicData uri="http://schemas.microsoft.com/office/word/2010/wordprocessingShape">
                          <wps:wsp>
                            <wps:cNvCnPr/>
                            <wps:spPr>
                              <a:xfrm flipH="1" flipV="1">
                                <a:off x="0" y="0"/>
                                <a:ext cx="220980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C750C" id="Straight Arrow Connector 36" o:spid="_x0000_s1026" type="#_x0000_t32" style="position:absolute;margin-left:100.35pt;margin-top:31.45pt;width:174pt;height:3.55pt;flip:x y;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C/gEAAFQEAAAOAAAAZHJzL2Uyb0RvYy54bWysVE2P0zAQvSPxHyzfadJCV92o6Qp1WTgg&#10;qHaBu9exG0v+0tg0yb9n7KQpXU4gLpadmTfvzfM427veaHISEJSzNV0uSkqE5a5R9ljT798e3mwo&#10;CZHZhmlnRU0HEejd7vWrbecrsXKt040AgkVsqDpf0zZGXxVF4K0wLCycFxaD0oFhEY9wLBpgHVY3&#10;uliV5U3ROWg8OC5CwK/3Y5Ducn0pBY9fpQwiEl1T1BbzCnl9Tmux27LqCMy3ik8y2D+oMExZJJ1L&#10;3bPIyE9Qf5QyioMLTsYFd6ZwUioucg/YzbJ80c1Ty7zIvaA5wc82hf9Xln85HYCopqZvbyixzOAd&#10;PUVg6thG8h7AdWTvrEUfHRBMQb86HyqE7e0BplPwB0jN9xIMkVr5TzgKNO9+pF2KYaukz74Ps++i&#10;j4Tjx9WqvN2UeD0cY+/W5WadeIqxYAJ7CPGjcIakTU3DJHBWNlKw0+cQR+AZkMDakg5V3JbrMisJ&#10;TqvmQWmdgnnQxF4DOTEckdgvJ+qrrMiU/mAbEgeP/rBky5SmLQpNjowe5F0ctBiJH4VEb7HDUeAL&#10;Msa5sPFMqC1mJ5hEaTNwkpyew0XlNXDKT1CRJ/5vwDMiMzsbZ7BR1sFo2DX7xSM55p8dGPtOFjy7&#10;ZsjTka3B0c23OT2z9DZ+P2f45Wew+wUAAP//AwBQSwMEFAAGAAgAAAAhAC7jgALfAAAACQEAAA8A&#10;AABkcnMvZG93bnJldi54bWxMj8tOwzAQRfdI/IM1SGwqajeCPkImVQSUTcuClg9w4iGJiO0odtPw&#10;9wwrWM7M1Zlzs+1kOzHSEFrvEBZzBYJc5U3raoSP0+5uDSJE7YzuvCOEbwqwza+vMp0af3HvNB5j&#10;LRjiQqoRmhj7VMpQNWR1mPueHN8+/WB15HGopRn0heG2k4lSS2l16/hDo3t6aqj6Op4twubl7dXv&#10;9sXi+RAO1SwZi9mpLBBvb6biEUSkKf6F4Vef1SFnp9KfnQmiQ2D6iqMIy2QDggMP92telAgrpUDm&#10;mfzfIP8BAAD//wMAUEsBAi0AFAAGAAgAAAAhALaDOJL+AAAA4QEAABMAAAAAAAAAAAAAAAAAAAAA&#10;AFtDb250ZW50X1R5cGVzXS54bWxQSwECLQAUAAYACAAAACEAOP0h/9YAAACUAQAACwAAAAAAAAAA&#10;AAAAAAAvAQAAX3JlbHMvLnJlbHNQSwECLQAUAAYACAAAACEA+hvhQv4BAABUBAAADgAAAAAAAAAA&#10;AAAAAAAuAgAAZHJzL2Uyb0RvYy54bWxQSwECLQAUAAYACAAAACEALuOAAt8AAAAJAQAADwAAAAAA&#10;AAAAAAAAAABYBAAAZHJzL2Rvd25yZXYueG1sUEsFBgAAAAAEAAQA8wAAAGQFAAAAAA==&#10;" strokecolor="black [3213]" strokeweight="1.5pt">
                      <v:stroke endarrow="open"/>
                    </v:shape>
                  </w:pict>
                </mc:Fallback>
              </mc:AlternateContent>
            </w:r>
            <w:r>
              <w:rPr>
                <w:noProof/>
              </w:rPr>
              <w:drawing>
                <wp:inline distT="0" distB="0" distL="0" distR="0" wp14:anchorId="788FACB8" wp14:editId="3AE21411">
                  <wp:extent cx="802719" cy="540000"/>
                  <wp:effectExtent l="0" t="0" r="0" b="0"/>
                  <wp:docPr id="20686" name="Picture 20686" descr="C:\Users\E0321456\Desktop\Lightbot screen i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0321456\Desktop\Lightbot screen ipad.png"/>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802719" cy="540000"/>
                          </a:xfrm>
                          <a:prstGeom prst="rect">
                            <a:avLst/>
                          </a:prstGeom>
                          <a:noFill/>
                          <a:ln>
                            <a:noFill/>
                          </a:ln>
                        </pic:spPr>
                      </pic:pic>
                    </a:graphicData>
                  </a:graphic>
                </wp:inline>
              </w:drawing>
            </w:r>
          </w:p>
        </w:tc>
        <w:tc>
          <w:tcPr>
            <w:tcW w:w="5957" w:type="dxa"/>
            <w:gridSpan w:val="2"/>
            <w:tcBorders>
              <w:top w:val="single" w:sz="12" w:space="0" w:color="B31E8E"/>
              <w:left w:val="nil"/>
              <w:bottom w:val="nil"/>
              <w:right w:val="single" w:sz="12" w:space="0" w:color="B31E8E"/>
            </w:tcBorders>
            <w:vAlign w:val="center"/>
          </w:tcPr>
          <w:p w:rsidR="004049AF" w:rsidRDefault="004049AF" w:rsidP="00E122C6">
            <w:pPr>
              <w:spacing w:before="80" w:after="80"/>
            </w:pPr>
            <w:r>
              <w:t>Select the green arrow.</w:t>
            </w:r>
          </w:p>
        </w:tc>
      </w:tr>
      <w:tr w:rsidR="004049AF"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89" w:type="dxa"/>
            <w:gridSpan w:val="3"/>
            <w:tcBorders>
              <w:top w:val="nil"/>
              <w:left w:val="single" w:sz="12" w:space="0" w:color="B31E8E"/>
              <w:bottom w:val="nil"/>
              <w:right w:val="nil"/>
            </w:tcBorders>
            <w:vAlign w:val="center"/>
          </w:tcPr>
          <w:p w:rsidR="004049AF" w:rsidRDefault="004049AF" w:rsidP="00E122C6">
            <w:pPr>
              <w:spacing w:before="80" w:after="80"/>
              <w:jc w:val="center"/>
            </w:pPr>
            <w:r>
              <w:rPr>
                <w:noProof/>
              </w:rPr>
              <mc:AlternateContent>
                <mc:Choice Requires="wps">
                  <w:drawing>
                    <wp:anchor distT="0" distB="0" distL="114300" distR="114300" simplePos="0" relativeHeight="252700672" behindDoc="0" locked="0" layoutInCell="1" allowOverlap="1" wp14:anchorId="0E28A85F" wp14:editId="48CFEFF8">
                      <wp:simplePos x="0" y="0"/>
                      <wp:positionH relativeFrom="column">
                        <wp:posOffset>1274445</wp:posOffset>
                      </wp:positionH>
                      <wp:positionV relativeFrom="paragraph">
                        <wp:posOffset>349885</wp:posOffset>
                      </wp:positionV>
                      <wp:extent cx="2049780" cy="106680"/>
                      <wp:effectExtent l="19050" t="76200" r="26670" b="26670"/>
                      <wp:wrapNone/>
                      <wp:docPr id="38" name="Straight Arrow Connector 38"/>
                      <wp:cNvGraphicFramePr/>
                      <a:graphic xmlns:a="http://schemas.openxmlformats.org/drawingml/2006/main">
                        <a:graphicData uri="http://schemas.microsoft.com/office/word/2010/wordprocessingShape">
                          <wps:wsp>
                            <wps:cNvCnPr/>
                            <wps:spPr>
                              <a:xfrm flipH="1" flipV="1">
                                <a:off x="0" y="0"/>
                                <a:ext cx="2049780" cy="1066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38074" id="Straight Arrow Connector 38" o:spid="_x0000_s1026" type="#_x0000_t32" style="position:absolute;margin-left:100.35pt;margin-top:27.55pt;width:161.4pt;height:8.4pt;flip:x y;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27M/wEAAFUEAAAOAAAAZHJzL2Uyb0RvYy54bWysVMGO0zAQvSPxD5bvNGmBZbdqukJdFg6I&#10;rVjg7nXsxpLtscamaf+esZOmdDmBuFjjzLyZN2/GWd0enGV7hdGAb/h8VnOmvITW+F3Dv3+7f3XN&#10;WUzCt8KCVw0/qshv1y9frPqwVAvowLYKGSXxcdmHhncphWVVRdkpJ+IMgvLk1IBOJLrirmpR9JTd&#10;2WpR11dVD9gGBKlipK93g5OvS36tlUwPWkeVmG04cUvlxHI+5bNar8RyhyJ0Ro40xD+wcMJ4Kjql&#10;uhNJsJ9o/kjljESIoNNMgqtAayNV6YG6mdfPunnsRFClFxInhkmm+P/Syi/7LTLTNvw1TcoLRzN6&#10;TCjMrkvsPSL0bAPek46AjEJIrz7EJcE2fovjLYYt5uYPGh3T1oRPtAq8WD+ylX3UKjsU3Y+T7uqQ&#10;mKSPi/rNzbtrGo8k37y+uiKbUldDxowOGNNHBY5lo+FxZDhRG2qI/eeYBuAJkMHWs57y3tRv60Il&#10;gjXtvbE2O8umqY1Fthe0I+kwH0tfRCVh7AffsnQMJJDIuoxh1hPRLMkgQrHS0aqh8FelSVxqcSD4&#10;rJiQUvl0Kmg9RWeYJmoTcKSc38OZ5SVwjM9QVVb+b8ATolQGnyawMx5wEOyy+lkjPcSfFBj6zhI8&#10;QXss61Gkod0t0xzfWX4cv98L/Pw3WP8CAAD//wMAUEsDBBQABgAIAAAAIQD3lNbz3gAAAAkBAAAP&#10;AAAAZHJzL2Rvd25yZXYueG1sTI/BToNAEEDvJv7DZky8NHYBg7XI0BC1XqwHWz9gYUcgsruE3VL8&#10;+46nepzMy5s3+WY2vZho9J2zCPEyAkG2drqzDcLXYXv3CMIHZbXqnSWEX/KwKa6vcpVpd7KfNO1D&#10;I1hifaYQ2hCGTEpft2SUX7qBLO++3WhU4HFspB7VieWml0kUPUijOssXWjXQc0v1z/5oENavH29u&#10;+17GLzu/qxfJVC4OVYl4ezOXTyACzeECw18+p0PBTZU7Wu1Fj8D2FaMIaRqDYCBN7lMQFcIqXoMs&#10;cvn/g+IMAAD//wMAUEsBAi0AFAAGAAgAAAAhALaDOJL+AAAA4QEAABMAAAAAAAAAAAAAAAAAAAAA&#10;AFtDb250ZW50X1R5cGVzXS54bWxQSwECLQAUAAYACAAAACEAOP0h/9YAAACUAQAACwAAAAAAAAAA&#10;AAAAAAAvAQAAX3JlbHMvLnJlbHNQSwECLQAUAAYACAAAACEA+dduzP8BAABVBAAADgAAAAAAAAAA&#10;AAAAAAAuAgAAZHJzL2Uyb0RvYy54bWxQSwECLQAUAAYACAAAACEA95TW894AAAAJAQAADwAAAAAA&#10;AAAAAAAAAABZBAAAZHJzL2Rvd25yZXYueG1sUEsFBgAAAAAEAAQA8wAAAGQFAAAAAA==&#10;" strokecolor="black [3213]" strokeweight="1.5pt">
                      <v:stroke endarrow="open"/>
                    </v:shape>
                  </w:pict>
                </mc:Fallback>
              </mc:AlternateContent>
            </w:r>
            <w:r>
              <w:rPr>
                <w:noProof/>
              </w:rPr>
              <w:drawing>
                <wp:inline distT="0" distB="0" distL="0" distR="0" wp14:anchorId="6C35E46B" wp14:editId="6A88C937">
                  <wp:extent cx="804353" cy="540000"/>
                  <wp:effectExtent l="0" t="0" r="0" b="0"/>
                  <wp:docPr id="20687" name="Picture 20687" descr="C:\Users\E0321456\Desktop\lightbot screen ba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0321456\Desktop\lightbot screen basics.PNG"/>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804353" cy="540000"/>
                          </a:xfrm>
                          <a:prstGeom prst="rect">
                            <a:avLst/>
                          </a:prstGeom>
                          <a:noFill/>
                          <a:ln>
                            <a:noFill/>
                          </a:ln>
                        </pic:spPr>
                      </pic:pic>
                    </a:graphicData>
                  </a:graphic>
                </wp:inline>
              </w:drawing>
            </w:r>
          </w:p>
        </w:tc>
        <w:tc>
          <w:tcPr>
            <w:tcW w:w="5957" w:type="dxa"/>
            <w:gridSpan w:val="2"/>
            <w:tcBorders>
              <w:top w:val="nil"/>
              <w:left w:val="nil"/>
              <w:bottom w:val="nil"/>
              <w:right w:val="single" w:sz="12" w:space="0" w:color="B31E8E"/>
            </w:tcBorders>
            <w:vAlign w:val="center"/>
          </w:tcPr>
          <w:p w:rsidR="004049AF" w:rsidRDefault="004049AF" w:rsidP="00E122C6">
            <w:pPr>
              <w:spacing w:before="80" w:after="80"/>
            </w:pPr>
            <w:r>
              <w:t xml:space="preserve">Select the </w:t>
            </w:r>
            <w:r w:rsidRPr="0072251A">
              <w:rPr>
                <w:i/>
              </w:rPr>
              <w:t>Lightbot</w:t>
            </w:r>
            <w:r>
              <w:t xml:space="preserve"> icon.</w:t>
            </w:r>
          </w:p>
        </w:tc>
      </w:tr>
      <w:tr w:rsidR="00D007AD"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89" w:type="dxa"/>
            <w:gridSpan w:val="3"/>
            <w:tcBorders>
              <w:top w:val="nil"/>
              <w:left w:val="single" w:sz="12" w:space="0" w:color="B31E8E"/>
              <w:bottom w:val="single" w:sz="12" w:space="0" w:color="B31E8E"/>
              <w:right w:val="nil"/>
            </w:tcBorders>
            <w:vAlign w:val="center"/>
          </w:tcPr>
          <w:p w:rsidR="00D007AD" w:rsidRDefault="00D007AD" w:rsidP="00D007AD">
            <w:pPr>
              <w:spacing w:before="80" w:after="80"/>
              <w:jc w:val="center"/>
            </w:pPr>
            <w:r>
              <w:rPr>
                <w:noProof/>
              </w:rPr>
              <mc:AlternateContent>
                <mc:Choice Requires="wps">
                  <w:drawing>
                    <wp:anchor distT="0" distB="0" distL="114300" distR="114300" simplePos="0" relativeHeight="252691456" behindDoc="0" locked="0" layoutInCell="1" allowOverlap="1" wp14:anchorId="1C9C35D9" wp14:editId="2FCA8AC4">
                      <wp:simplePos x="0" y="0"/>
                      <wp:positionH relativeFrom="column">
                        <wp:posOffset>977265</wp:posOffset>
                      </wp:positionH>
                      <wp:positionV relativeFrom="paragraph">
                        <wp:posOffset>203200</wp:posOffset>
                      </wp:positionV>
                      <wp:extent cx="1432560" cy="457200"/>
                      <wp:effectExtent l="38100" t="0" r="15240" b="76200"/>
                      <wp:wrapNone/>
                      <wp:docPr id="20647" name="Straight Arrow Connector 20647"/>
                      <wp:cNvGraphicFramePr/>
                      <a:graphic xmlns:a="http://schemas.openxmlformats.org/drawingml/2006/main">
                        <a:graphicData uri="http://schemas.microsoft.com/office/word/2010/wordprocessingShape">
                          <wps:wsp>
                            <wps:cNvCnPr/>
                            <wps:spPr>
                              <a:xfrm flipH="1">
                                <a:off x="0" y="0"/>
                                <a:ext cx="1432560" cy="457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4FD43" id="Straight Arrow Connector 20647" o:spid="_x0000_s1026" type="#_x0000_t32" style="position:absolute;margin-left:76.95pt;margin-top:16pt;width:112.8pt;height:36pt;flip:x;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1yr+wEAAFEEAAAOAAAAZHJzL2Uyb0RvYy54bWysVNuO0zAQfUfiHyy/06Sl7ULUdIW6LDwg&#10;tmLhA7yO3VjyTWPTJH/P2ElTbkIC8WL5MmfOmTOT7G57o8lZQFDO1nS5KCkRlrtG2VNNv3y+f/GK&#10;khCZbZh2VtR0EIHe7p8/23W+EivXOt0IIJjEhqrzNW1j9FVRBN4Kw8LCeWHxUTowLOIRTkUDrMPs&#10;RherstwWnYPGg+MiBLy9Gx/pPueXUvD4IGUQkeiaoraYV8jrU1qL/Y5VJ2C+VXySwf5BhWHKIumc&#10;6o5FRr6C+iWVURxccDIuuDOFk1JxkWvAapblT9U8tsyLXAuaE/xsU/h/afnH8xGIamq6KrfrG0os&#10;M9imxwhMndpI3gC4jhyctWilAzJGoWudDxWCD/YI0yn4IyQLegmGSK38exyIbAqWSfrs+TB7LvpI&#10;OF4u1y9Xmy22huPbenODTU1NKcY8KZ+HEN8JZ0ja1DRM0mZNIwc7fwhxBF4ACawt6ZDkdbkps5Tg&#10;tGruldbpMU+ZOGggZ4bzEfvlRP1DVGRKv7UNiYNHZ1gyZArTFoUmI8bS8y4OWozEn4REY1OJI3Ma&#10;6SsZ41zYeCHUFqMTTKK0GThJ/hNwik9Qkcf9b8AzIjM7G2ewUdbB72RfPZJj/MWBse5kwZNrhjwU&#10;2Rqc29zN6RtLH8b35wy//gn23wAAAP//AwBQSwMEFAAGAAgAAAAhABzfFWzdAAAACgEAAA8AAABk&#10;cnMvZG93bnJldi54bWxMj8FOwzAQRO9I/IO1SNyoTdPQNsSpUAXHSqXwAW68xBHxOoqdNv17llN7&#10;HM1o5k25mXwnTjjENpCG55kCgVQH21Kj4fvr42kFIiZD1nSBUMMFI2yq+7vSFDac6RNPh9QILqFY&#10;GA0upb6QMtYOvYmz0COx9xMGbxLLoZF2MGcu952cK/UivWmJF5zpceuw/j2MXsNimcnV5Oww5o3c&#10;2l27371f9lo/PkxvryASTukahn98RoeKmY5hJBtFxzrP1hzVkM35Ewey5ToHcWRHLRTIqpS3F6o/&#10;AAAA//8DAFBLAQItABQABgAIAAAAIQC2gziS/gAAAOEBAAATAAAAAAAAAAAAAAAAAAAAAABbQ29u&#10;dGVudF9UeXBlc10ueG1sUEsBAi0AFAAGAAgAAAAhADj9If/WAAAAlAEAAAsAAAAAAAAAAAAAAAAA&#10;LwEAAF9yZWxzLy5yZWxzUEsBAi0AFAAGAAgAAAAhAOTvXKv7AQAAUQQAAA4AAAAAAAAAAAAAAAAA&#10;LgIAAGRycy9lMm9Eb2MueG1sUEsBAi0AFAAGAAgAAAAhABzfFWzdAAAACgEAAA8AAAAAAAAAAAAA&#10;AAAAVQQAAGRycy9kb3ducmV2LnhtbFBLBQYAAAAABAAEAPMAAABfBQAAAAA=&#10;" strokecolor="black [3213]" strokeweight="1.5pt">
                      <v:stroke endarrow="open"/>
                    </v:shape>
                  </w:pict>
                </mc:Fallback>
              </mc:AlternateContent>
            </w:r>
            <w:r>
              <w:rPr>
                <w:noProof/>
              </w:rPr>
              <w:drawing>
                <wp:inline distT="0" distB="0" distL="0" distR="0" wp14:anchorId="083A5F3E" wp14:editId="42647F6D">
                  <wp:extent cx="1493520" cy="1002669"/>
                  <wp:effectExtent l="0" t="0" r="0" b="6985"/>
                  <wp:docPr id="20651" name="Picture 20651" descr="C:\Users\E0321456\Desktop\Lightbot lev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0321456\Desktop\Lightbot level 1.PNG"/>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1494655" cy="1003431"/>
                          </a:xfrm>
                          <a:prstGeom prst="rect">
                            <a:avLst/>
                          </a:prstGeom>
                          <a:noFill/>
                          <a:ln>
                            <a:noFill/>
                          </a:ln>
                        </pic:spPr>
                      </pic:pic>
                    </a:graphicData>
                  </a:graphic>
                </wp:inline>
              </w:drawing>
            </w:r>
          </w:p>
        </w:tc>
        <w:tc>
          <w:tcPr>
            <w:tcW w:w="3125" w:type="dxa"/>
            <w:tcBorders>
              <w:top w:val="nil"/>
              <w:left w:val="nil"/>
              <w:bottom w:val="single" w:sz="12" w:space="0" w:color="B31E8E"/>
              <w:right w:val="nil"/>
            </w:tcBorders>
            <w:vAlign w:val="center"/>
          </w:tcPr>
          <w:p w:rsidR="00D007AD" w:rsidRDefault="00D007AD" w:rsidP="00D007AD">
            <w:pPr>
              <w:spacing w:before="80" w:after="80"/>
            </w:pPr>
            <w:r>
              <w:t xml:space="preserve">Select </w:t>
            </w:r>
            <w:r w:rsidR="009B6CA4">
              <w:t>puzzle</w:t>
            </w:r>
            <w:r>
              <w:t xml:space="preserve"> 5 and read the pop up box.</w:t>
            </w:r>
          </w:p>
          <w:p w:rsidR="00D007AD" w:rsidRPr="004565AB" w:rsidRDefault="00D007AD" w:rsidP="00D007AD">
            <w:pPr>
              <w:spacing w:before="80" w:after="80"/>
              <w:rPr>
                <w:sz w:val="16"/>
                <w:szCs w:val="16"/>
              </w:rPr>
            </w:pPr>
          </w:p>
          <w:p w:rsidR="00D007AD" w:rsidRDefault="004565AB" w:rsidP="00D007AD">
            <w:pPr>
              <w:spacing w:before="80" w:after="80"/>
              <w:jc w:val="center"/>
            </w:pPr>
            <w:r>
              <w:rPr>
                <w:noProof/>
              </w:rPr>
              <mc:AlternateContent>
                <mc:Choice Requires="wps">
                  <w:drawing>
                    <wp:anchor distT="0" distB="0" distL="114300" distR="114300" simplePos="0" relativeHeight="252706816" behindDoc="0" locked="0" layoutInCell="1" allowOverlap="1" wp14:anchorId="24795164" wp14:editId="5D34262B">
                      <wp:simplePos x="0" y="0"/>
                      <wp:positionH relativeFrom="column">
                        <wp:posOffset>1577340</wp:posOffset>
                      </wp:positionH>
                      <wp:positionV relativeFrom="paragraph">
                        <wp:posOffset>193675</wp:posOffset>
                      </wp:positionV>
                      <wp:extent cx="1386840" cy="99060"/>
                      <wp:effectExtent l="0" t="76200" r="0" b="34290"/>
                      <wp:wrapNone/>
                      <wp:docPr id="20650" name="Straight Arrow Connector 20650"/>
                      <wp:cNvGraphicFramePr/>
                      <a:graphic xmlns:a="http://schemas.openxmlformats.org/drawingml/2006/main">
                        <a:graphicData uri="http://schemas.microsoft.com/office/word/2010/wordprocessingShape">
                          <wps:wsp>
                            <wps:cNvCnPr/>
                            <wps:spPr>
                              <a:xfrm flipV="1">
                                <a:off x="0" y="0"/>
                                <a:ext cx="1386840" cy="990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54147" id="Straight Arrow Connector 20650" o:spid="_x0000_s1026" type="#_x0000_t32" style="position:absolute;margin-left:124.2pt;margin-top:15.25pt;width:109.2pt;height:7.8pt;flip:y;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aL+QEAAFAEAAAOAAAAZHJzL2Uyb0RvYy54bWysVMGO0zAQvSPxD5bvNGmBqq2arlCX5YKg&#10;YoG717EbS7bHGpum/XvGTpplASGBuFgee968ec+TbG/OzrKTwmjAN3w+qzlTXkJr/LHhXz7fvVhx&#10;FpPwrbDgVcMvKvKb3fNn2z5s1AI6sK1CRkV83PSh4V1KYVNVUXbKiTiDoDxdakAnEoV4rFoUPVV3&#10;tlrU9bLqAduAIFWMdHo7XPJdqa+1kumj1lElZhtOvaWyYlkf8lrttmJzRBE6I8c2xD904YTxRDqV&#10;uhVJsG9ofinljESIoNNMgqtAayNV0UBq5vVPau47EVTRQubEMNkU/19Z+eF0QGbahi/q5WtyyAtH&#10;z3SfUJhjl9gbROjZHrwnKwHZkEWu9SFuCLz3BxyjGA6YLThrdExbE77SQBRTSCY7F88vk+fqnJik&#10;w/nL1XL1iogl3a3X9bK8STWUyeUCxvROgWN50/A4dja1NFCI0/uYqBECXgEZbD3riWNdk7QcR7Cm&#10;vTPWliAPmdpbZCdB45HO8zwOVOFJVhLGvvUtS5dAxojsx5hmPWVnHwblZZcuVg3En5QmX7PCgfkp&#10;mZBS+XQltJ6yM0xTaxNwbPlPwDE/Q1WZ9r8BT4jCDD5NYGc84O/afvRID/lXBwbd2YIHaC9lJoo1&#10;NLbF0vETy9/Fj3GBP/4Idt8BAAD//wMAUEsDBBQABgAIAAAAIQAoT99G3AAAAAkBAAAPAAAAZHJz&#10;L2Rvd25yZXYueG1sTI/BTsMwDIbvSLxDZCRuLN3Wlao0ndAEx0lj8ABZY5qKxqmSdOveHu8EN1v+&#10;9Pv76+3sBnHGEHtPCpaLDARS601PnYKvz/enEkRMmowePKGCK0bYNvd3ta6Mv9AHno+pExxCsdIK&#10;bEpjJWVsLTodF35E4tu3D04nXkMnTdAXDneDXGVZIZ3uiT9YPeLOYvtznJyC/Hkty9maMG06uTP7&#10;/rB/ux6UenyYX19AJJzTHww3fVaHhp1OfiITxaBglZc5owrW2QYEA3lRcJfTbViCbGr5v0HzCwAA&#10;//8DAFBLAQItABQABgAIAAAAIQC2gziS/gAAAOEBAAATAAAAAAAAAAAAAAAAAAAAAABbQ29udGVu&#10;dF9UeXBlc10ueG1sUEsBAi0AFAAGAAgAAAAhADj9If/WAAAAlAEAAAsAAAAAAAAAAAAAAAAALwEA&#10;AF9yZWxzLy5yZWxzUEsBAi0AFAAGAAgAAAAhAP1lhov5AQAAUAQAAA4AAAAAAAAAAAAAAAAALgIA&#10;AGRycy9lMm9Eb2MueG1sUEsBAi0AFAAGAAgAAAAhAChP30bcAAAACQEAAA8AAAAAAAAAAAAAAAAA&#10;UwQAAGRycy9kb3ducmV2LnhtbFBLBQYAAAAABAAEAPMAAABcBQAAAAA=&#10;" strokecolor="black [3213]" strokeweight="1.5pt">
                      <v:stroke endarrow="open"/>
                    </v:shape>
                  </w:pict>
                </mc:Fallback>
              </mc:AlternateContent>
            </w:r>
            <w:r w:rsidR="00D007AD">
              <w:t>Select the arrow to continue.</w:t>
            </w:r>
          </w:p>
        </w:tc>
        <w:tc>
          <w:tcPr>
            <w:tcW w:w="2832" w:type="dxa"/>
            <w:tcBorders>
              <w:top w:val="nil"/>
              <w:left w:val="nil"/>
              <w:bottom w:val="single" w:sz="12" w:space="0" w:color="B31E8E"/>
              <w:right w:val="single" w:sz="12" w:space="0" w:color="B31E8E"/>
            </w:tcBorders>
            <w:vAlign w:val="center"/>
          </w:tcPr>
          <w:p w:rsidR="00D007AD" w:rsidRDefault="00D007AD" w:rsidP="00D007AD">
            <w:pPr>
              <w:spacing w:before="80" w:after="80"/>
              <w:jc w:val="center"/>
            </w:pPr>
            <w:r>
              <w:rPr>
                <w:noProof/>
              </w:rPr>
              <w:drawing>
                <wp:inline distT="0" distB="0" distL="0" distR="0" wp14:anchorId="34A92C58" wp14:editId="5916F4F3">
                  <wp:extent cx="1203960" cy="1059485"/>
                  <wp:effectExtent l="0" t="0" r="0" b="7620"/>
                  <wp:docPr id="20654" name="Picture 20654" descr="C:\Users\E0321456\Desktop\pop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pop up.PNG"/>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1203960" cy="1059485"/>
                          </a:xfrm>
                          <a:prstGeom prst="rect">
                            <a:avLst/>
                          </a:prstGeom>
                          <a:noFill/>
                          <a:ln>
                            <a:noFill/>
                          </a:ln>
                        </pic:spPr>
                      </pic:pic>
                    </a:graphicData>
                  </a:graphic>
                </wp:inline>
              </w:drawing>
            </w:r>
          </w:p>
        </w:tc>
      </w:tr>
      <w:tr w:rsidR="00084062"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46" w:type="dxa"/>
            <w:gridSpan w:val="5"/>
            <w:tcBorders>
              <w:top w:val="single" w:sz="12" w:space="0" w:color="B31E8E"/>
              <w:left w:val="nil"/>
              <w:bottom w:val="nil"/>
              <w:right w:val="nil"/>
            </w:tcBorders>
            <w:vAlign w:val="center"/>
          </w:tcPr>
          <w:p w:rsidR="00084062" w:rsidRPr="00D007AD" w:rsidRDefault="00084062" w:rsidP="00D007AD">
            <w:pPr>
              <w:spacing w:before="0" w:after="0"/>
              <w:rPr>
                <w:sz w:val="16"/>
                <w:szCs w:val="16"/>
              </w:rPr>
            </w:pPr>
          </w:p>
        </w:tc>
      </w:tr>
      <w:tr w:rsidR="00E05998"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746" w:type="dxa"/>
            <w:gridSpan w:val="5"/>
            <w:tcBorders>
              <w:top w:val="single" w:sz="12" w:space="0" w:color="B31E8E"/>
              <w:left w:val="single" w:sz="12" w:space="0" w:color="B31E8E"/>
              <w:bottom w:val="single" w:sz="8" w:space="0" w:color="B31E8E"/>
              <w:right w:val="single" w:sz="12" w:space="0" w:color="B31E8E"/>
            </w:tcBorders>
            <w:vAlign w:val="center"/>
          </w:tcPr>
          <w:p w:rsidR="00E05998" w:rsidRDefault="00084062" w:rsidP="00E122C6">
            <w:pPr>
              <w:spacing w:before="80" w:after="80"/>
            </w:pPr>
            <w:r>
              <w:t>Copy your code into the Main program panel.</w:t>
            </w:r>
          </w:p>
          <w:p w:rsidR="00084062" w:rsidRDefault="00084062" w:rsidP="00084062">
            <w:pPr>
              <w:spacing w:before="80" w:after="80"/>
            </w:pPr>
            <w:r>
              <w:t>Run your program.</w:t>
            </w:r>
          </w:p>
        </w:tc>
      </w:tr>
      <w:tr w:rsidR="004565AB"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3" w:type="dxa"/>
            <w:tcBorders>
              <w:top w:val="single" w:sz="8" w:space="0" w:color="B31E8E"/>
              <w:left w:val="single" w:sz="12" w:space="0" w:color="B31E8E"/>
              <w:bottom w:val="single" w:sz="8" w:space="0" w:color="B31E8E"/>
              <w:right w:val="nil"/>
            </w:tcBorders>
            <w:vAlign w:val="center"/>
          </w:tcPr>
          <w:p w:rsidR="004565AB" w:rsidRDefault="004565AB" w:rsidP="004565AB">
            <w:pPr>
              <w:spacing w:before="80" w:after="80"/>
            </w:pPr>
            <w:r>
              <w:rPr>
                <w:noProof/>
              </w:rPr>
              <w:drawing>
                <wp:inline distT="0" distB="0" distL="0" distR="0" wp14:anchorId="2E34BE4D" wp14:editId="38754DA4">
                  <wp:extent cx="358140" cy="358140"/>
                  <wp:effectExtent l="0" t="0" r="3810" b="3810"/>
                  <wp:docPr id="20692" name="Picture 20692"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tab/>
            </w:r>
          </w:p>
        </w:tc>
        <w:tc>
          <w:tcPr>
            <w:tcW w:w="8753" w:type="dxa"/>
            <w:gridSpan w:val="4"/>
            <w:tcBorders>
              <w:top w:val="single" w:sz="8" w:space="0" w:color="B31E8E"/>
              <w:left w:val="nil"/>
              <w:bottom w:val="single" w:sz="8" w:space="0" w:color="B31E8E"/>
              <w:right w:val="single" w:sz="12" w:space="0" w:color="B31E8E"/>
            </w:tcBorders>
            <w:vAlign w:val="center"/>
          </w:tcPr>
          <w:p w:rsidR="004565AB" w:rsidRDefault="004565AB" w:rsidP="00D007AD">
            <w:pPr>
              <w:spacing w:before="80" w:after="80"/>
            </w:pPr>
            <w:r>
              <w:t>Run the program again and video the puzzle and the code as it runs.</w:t>
            </w:r>
          </w:p>
        </w:tc>
      </w:tr>
      <w:tr w:rsidR="00084062"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746" w:type="dxa"/>
            <w:gridSpan w:val="5"/>
            <w:tcBorders>
              <w:top w:val="single" w:sz="8" w:space="0" w:color="B31E8E"/>
              <w:left w:val="single" w:sz="12" w:space="0" w:color="B31E8E"/>
              <w:bottom w:val="nil"/>
              <w:right w:val="single" w:sz="12" w:space="0" w:color="B31E8E"/>
            </w:tcBorders>
            <w:vAlign w:val="center"/>
          </w:tcPr>
          <w:p w:rsidR="00084062" w:rsidRDefault="00084062" w:rsidP="00084062">
            <w:pPr>
              <w:spacing w:before="80" w:after="80"/>
            </w:pPr>
            <w:r>
              <w:t>If the program did not solve the puzzle, make changes and test it until it does.</w:t>
            </w:r>
          </w:p>
        </w:tc>
      </w:tr>
      <w:tr w:rsidR="004565AB"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3" w:type="dxa"/>
            <w:tcBorders>
              <w:top w:val="nil"/>
              <w:left w:val="single" w:sz="12" w:space="0" w:color="B31E8E"/>
              <w:bottom w:val="single" w:sz="8" w:space="0" w:color="B31E8E"/>
              <w:right w:val="nil"/>
            </w:tcBorders>
            <w:vAlign w:val="center"/>
          </w:tcPr>
          <w:p w:rsidR="004565AB" w:rsidRDefault="004565AB" w:rsidP="004565AB">
            <w:pPr>
              <w:spacing w:before="80" w:after="80"/>
            </w:pPr>
            <w:r>
              <w:rPr>
                <w:noProof/>
              </w:rPr>
              <w:drawing>
                <wp:inline distT="0" distB="0" distL="0" distR="0" wp14:anchorId="03622C7D" wp14:editId="685166D6">
                  <wp:extent cx="358140" cy="358140"/>
                  <wp:effectExtent l="0" t="0" r="3810" b="3810"/>
                  <wp:docPr id="20693" name="Picture 20693"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tab/>
            </w:r>
          </w:p>
        </w:tc>
        <w:tc>
          <w:tcPr>
            <w:tcW w:w="8753" w:type="dxa"/>
            <w:gridSpan w:val="4"/>
            <w:tcBorders>
              <w:top w:val="nil"/>
              <w:left w:val="nil"/>
              <w:bottom w:val="single" w:sz="8" w:space="0" w:color="B31E8E"/>
              <w:right w:val="single" w:sz="12" w:space="0" w:color="B31E8E"/>
            </w:tcBorders>
            <w:vAlign w:val="center"/>
          </w:tcPr>
          <w:p w:rsidR="004565AB" w:rsidRDefault="004565AB" w:rsidP="00D007AD">
            <w:pPr>
              <w:spacing w:before="80" w:after="80"/>
            </w:pPr>
            <w:r>
              <w:t>If you made changes, run the program and video the puzzle and the code as it runs.</w:t>
            </w:r>
          </w:p>
        </w:tc>
      </w:tr>
      <w:tr w:rsidR="00084062" w:rsidTr="0045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746" w:type="dxa"/>
            <w:gridSpan w:val="5"/>
            <w:tcBorders>
              <w:top w:val="single" w:sz="8" w:space="0" w:color="B31E8E"/>
              <w:left w:val="single" w:sz="12" w:space="0" w:color="B31E8E"/>
              <w:bottom w:val="single" w:sz="12" w:space="0" w:color="B31E8E"/>
              <w:right w:val="single" w:sz="12" w:space="0" w:color="B31E8E"/>
            </w:tcBorders>
            <w:vAlign w:val="center"/>
          </w:tcPr>
          <w:p w:rsidR="00084062" w:rsidRDefault="00084062" w:rsidP="00E122C6">
            <w:pPr>
              <w:spacing w:before="80" w:after="80"/>
              <w:rPr>
                <w:noProof/>
                <w:lang w:eastAsia="ja-JP"/>
              </w:rPr>
            </w:pPr>
            <w:r>
              <w:rPr>
                <w:noProof/>
              </w:rPr>
              <w:drawing>
                <wp:inline distT="0" distB="0" distL="0" distR="0" wp14:anchorId="1FC18BB2" wp14:editId="5F18E6B5">
                  <wp:extent cx="358140" cy="358140"/>
                  <wp:effectExtent l="0" t="0" r="3810" b="3810"/>
                  <wp:docPr id="20694" name="Picture 20694"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rPr>
                <w:noProof/>
                <w:lang w:eastAsia="ja-JP"/>
              </w:rPr>
              <w:tab/>
              <w:t>Save the video/s into the Set folder.</w:t>
            </w:r>
          </w:p>
        </w:tc>
      </w:tr>
    </w:tbl>
    <w:p w:rsidR="00084062" w:rsidRDefault="00084062">
      <w:pPr>
        <w:spacing w:before="0" w:after="0"/>
        <w:rPr>
          <w:sz w:val="16"/>
          <w:szCs w:val="16"/>
        </w:rPr>
      </w:pPr>
      <w:r>
        <w:rPr>
          <w:sz w:val="16"/>
          <w:szCs w:val="16"/>
        </w:rPr>
        <w:br w:type="page"/>
      </w:r>
    </w:p>
    <w:p w:rsidR="0093330A" w:rsidRDefault="00E122C6" w:rsidP="00E122C6">
      <w:pPr>
        <w:pStyle w:val="Heading2"/>
      </w:pPr>
      <w:r>
        <w:lastRenderedPageBreak/>
        <w:t>Lightbot play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041"/>
        <w:gridCol w:w="2985"/>
        <w:gridCol w:w="438"/>
        <w:gridCol w:w="3289"/>
      </w:tblGrid>
      <w:tr w:rsidR="00E122C6" w:rsidTr="00036055">
        <w:tc>
          <w:tcPr>
            <w:tcW w:w="9746" w:type="dxa"/>
            <w:gridSpan w:val="5"/>
            <w:tcBorders>
              <w:bottom w:val="single" w:sz="12" w:space="0" w:color="B31E8E"/>
            </w:tcBorders>
          </w:tcPr>
          <w:p w:rsidR="00E122C6" w:rsidRDefault="00E122C6">
            <w:r w:rsidRPr="00E077A7">
              <w:rPr>
                <w:rFonts w:cs="Arial"/>
                <w:noProof/>
              </w:rPr>
              <mc:AlternateContent>
                <mc:Choice Requires="wps">
                  <w:drawing>
                    <wp:anchor distT="0" distB="0" distL="114300" distR="114300" simplePos="0" relativeHeight="252708864" behindDoc="0" locked="0" layoutInCell="1" allowOverlap="1" wp14:anchorId="59578CB0" wp14:editId="0EBD1B1A">
                      <wp:simplePos x="0" y="0"/>
                      <wp:positionH relativeFrom="column">
                        <wp:posOffset>1021080</wp:posOffset>
                      </wp:positionH>
                      <wp:positionV relativeFrom="paragraph">
                        <wp:posOffset>143510</wp:posOffset>
                      </wp:positionV>
                      <wp:extent cx="3863340" cy="533400"/>
                      <wp:effectExtent l="400050" t="0" r="22860" b="19050"/>
                      <wp:wrapNone/>
                      <wp:docPr id="20652" name="Rounded Rectangular Callout 20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340" cy="53340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E122C6">
                                  <w:pPr>
                                    <w:spacing w:before="0" w:after="0"/>
                                    <w:rPr>
                                      <w:sz w:val="26"/>
                                      <w:szCs w:val="26"/>
                                    </w:rPr>
                                  </w:pPr>
                                  <w:r>
                                    <w:rPr>
                                      <w:sz w:val="26"/>
                                      <w:szCs w:val="26"/>
                                    </w:rPr>
                                    <w:t xml:space="preserve">Complete puzzle 6 using </w:t>
                                  </w:r>
                                  <w:r w:rsidRPr="00DF6686">
                                    <w:rPr>
                                      <w:i/>
                                      <w:sz w:val="26"/>
                                      <w:szCs w:val="26"/>
                                    </w:rPr>
                                    <w:t>Lightbot</w:t>
                                  </w:r>
                                  <w:r>
                                    <w:rPr>
                                      <w:sz w:val="26"/>
                                      <w:szCs w:val="26"/>
                                    </w:rPr>
                                    <w:t xml:space="preserve"> programming. Answer these questions as you solve the puzzle.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8CB0" id="Rounded Rectangular Callout 20652" o:spid="_x0000_s1156" type="#_x0000_t62" style="position:absolute;margin-left:80.4pt;margin-top:11.3pt;width:304.2pt;height:42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TvbQIAAMgEAAAOAAAAZHJzL2Uyb0RvYy54bWysVNtu2zAMfR+wfxD03trOxU2NOkWXtsOA&#10;biva7QMUSba1yaInyXGyrx8lu2267WlYHgTKpEiec8hcXO5bTXbSOgWmpNlpSok0HIQydUm/frk9&#10;WVHiPDOCaTCypAfp6OX67ZuLoSvkDBrQQlqCSYwrhq6kjfddkSSON7Jl7hQ6adBZgW2Zx6utE2HZ&#10;gNlbnczSNE8GsKKzwKVz+PV6dNJ1zF9VkvvPVeWkJ7qk2JuPp43nNpzJ+oIVtWVdo/jUBvuHLlqm&#10;DBZ9TnXNPCO9VX+kahW34KDypxzaBKpKcRkxIJos/Q3NY8M6GbEgOa57psn9v7T80+7eEiVKOkvz&#10;5YwSw1qU6QF6I6QgD0ggM3WvmSUbpjX0noyBSNzQuQLfP3b3NkB33R3w744Y2DT4Rl5ZC0MjmcB2&#10;s0B08upBuDh8SrbDRxBYk/UeIof7yrYhIbJD9lGqw7NUcu8Jx4/zVT6fL1BRjr5lMKOWCSueXnfW&#10;+fcSWhKMkg5S1DLCCpgmLLEc2905H7UTE3omvmWUVK3GUdgxTU6W57Msn2blKAjpegnK08VfQubH&#10;IVme52eRCVZMVbHhp0ZDCwZuldZxKLUhAxJ3ni7T2KYDrUTwRq5tvd1oS7C7kr6bZzermynvq7BW&#10;edwurdqSrtLwGzEEUW6MiGU8U3q0sRVtJpWCMKPAfr/dx/nIRnhBti2IAwpnYVwnXH80GrA/KRlw&#10;lUrqfvTMSkr0B4Pin2eLoJSPl8XybIYXe+zZHnuY4ZiqpJ6S0dz4cV/7zqq6wUpZ5MPAFQ5MpfzT&#10;ZI1dTQBwXdB6tY/H9xj18ge0/gUAAP//AwBQSwMEFAAGAAgAAAAhAN6xSTfeAAAACgEAAA8AAABk&#10;cnMvZG93bnJldi54bWxMjzFPwzAUhHck/oP1kNio3QymDXEqQKqYGCgI0c2JX5OI+DmKnSbw63lM&#10;MJ7udPddsVt8L844xi6QgfVKgUCqg+uoMfD2ur/ZgIjJkrN9IDTwhRF25eVFYXMXZnrB8yE1gkso&#10;5tZAm9KQSxnrFr2NqzAgsXcKo7eJ5dhIN9qZy30vM6W09LYjXmjtgI8t1p+HyRvYzN+n9/B8rPA4&#10;6o+p3j88bdeLMddXy/0diIRL+gvDLz6jQ8lMVZjIRdGz1orRk4Es0yA4cKu3GYiKHaU1yLKQ/y+U&#10;PwAAAP//AwBQSwECLQAUAAYACAAAACEAtoM4kv4AAADhAQAAEwAAAAAAAAAAAAAAAAAAAAAAW0Nv&#10;bnRlbnRfVHlwZXNdLnhtbFBLAQItABQABgAIAAAAIQA4/SH/1gAAAJQBAAALAAAAAAAAAAAAAAAA&#10;AC8BAABfcmVscy8ucmVsc1BLAQItABQABgAIAAAAIQDVxdTvbQIAAMgEAAAOAAAAAAAAAAAAAAAA&#10;AC4CAABkcnMvZTJvRG9jLnhtbFBLAQItABQABgAIAAAAIQDesUk33gAAAAoBAAAPAAAAAAAAAAAA&#10;AAAAAMcEAABkcnMvZG93bnJldi54bWxQSwUGAAAAAAQABADzAAAA0gUAAAAA&#10;" adj="-1991,12106" filled="f" strokecolor="#b31e8e" strokeweight="1.5pt">
                      <v:textbox>
                        <w:txbxContent>
                          <w:p w:rsidR="0091685E" w:rsidRPr="00A74227" w:rsidRDefault="0091685E" w:rsidP="00E122C6">
                            <w:pPr>
                              <w:spacing w:before="0" w:after="0"/>
                              <w:rPr>
                                <w:sz w:val="26"/>
                                <w:szCs w:val="26"/>
                              </w:rPr>
                            </w:pPr>
                            <w:r>
                              <w:rPr>
                                <w:sz w:val="26"/>
                                <w:szCs w:val="26"/>
                              </w:rPr>
                              <w:t xml:space="preserve">Complete puzzle 6 using </w:t>
                            </w:r>
                            <w:r w:rsidRPr="00DF6686">
                              <w:rPr>
                                <w:i/>
                                <w:sz w:val="26"/>
                                <w:szCs w:val="26"/>
                              </w:rPr>
                              <w:t>Lightbot</w:t>
                            </w:r>
                            <w:r>
                              <w:rPr>
                                <w:sz w:val="26"/>
                                <w:szCs w:val="26"/>
                              </w:rPr>
                              <w:t xml:space="preserve"> programming. Answer these questions as you solve the puzzle.</w:t>
                            </w:r>
                          </w:p>
                        </w:txbxContent>
                      </v:textbox>
                    </v:shape>
                  </w:pict>
                </mc:Fallback>
              </mc:AlternateContent>
            </w:r>
            <w:r>
              <w:rPr>
                <w:noProof/>
              </w:rPr>
              <w:drawing>
                <wp:inline distT="0" distB="0" distL="0" distR="0" wp14:anchorId="07C55BC9" wp14:editId="395EEF5C">
                  <wp:extent cx="371250" cy="685800"/>
                  <wp:effectExtent l="0" t="0" r="0" b="0"/>
                  <wp:docPr id="20648" name="Picture 20648"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80" cstate="print">
                            <a:extLst>
                              <a:ext uri="{28A0092B-C50C-407E-A947-70E740481C1C}">
                                <a14:useLocalDpi xmlns:a14="http://schemas.microsoft.com/office/drawing/2010/main"/>
                              </a:ext>
                            </a:extLst>
                          </a:blip>
                          <a:srcRect/>
                          <a:stretch>
                            <a:fillRect/>
                          </a:stretch>
                        </pic:blipFill>
                        <pic:spPr bwMode="auto">
                          <a:xfrm>
                            <a:off x="0" y="0"/>
                            <a:ext cx="373428" cy="689823"/>
                          </a:xfrm>
                          <a:prstGeom prst="rect">
                            <a:avLst/>
                          </a:prstGeom>
                          <a:noFill/>
                          <a:ln>
                            <a:noFill/>
                          </a:ln>
                        </pic:spPr>
                      </pic:pic>
                    </a:graphicData>
                  </a:graphic>
                </wp:inline>
              </w:drawing>
            </w:r>
          </w:p>
        </w:tc>
      </w:tr>
      <w:tr w:rsidR="00E122C6" w:rsidTr="00036055">
        <w:trPr>
          <w:trHeight w:val="680"/>
        </w:trPr>
        <w:tc>
          <w:tcPr>
            <w:tcW w:w="9746" w:type="dxa"/>
            <w:gridSpan w:val="5"/>
            <w:tcBorders>
              <w:top w:val="single" w:sz="12" w:space="0" w:color="B31E8E"/>
              <w:left w:val="single" w:sz="12" w:space="0" w:color="B31E8E"/>
              <w:right w:val="single" w:sz="12" w:space="0" w:color="B31E8E"/>
            </w:tcBorders>
            <w:vAlign w:val="center"/>
          </w:tcPr>
          <w:p w:rsidR="00E122C6" w:rsidRDefault="00E122C6" w:rsidP="00AA494E">
            <w:r>
              <w:t xml:space="preserve">I </w:t>
            </w:r>
            <w:r w:rsidR="00AA494E">
              <w:t>know</w:t>
            </w:r>
            <w:r>
              <w:t xml:space="preserve"> if I need a right or left hand turn.</w:t>
            </w:r>
          </w:p>
        </w:tc>
      </w:tr>
      <w:tr w:rsidR="00E122C6" w:rsidTr="00036055">
        <w:trPr>
          <w:trHeight w:val="624"/>
        </w:trPr>
        <w:tc>
          <w:tcPr>
            <w:tcW w:w="3034" w:type="dxa"/>
            <w:gridSpan w:val="2"/>
            <w:tcBorders>
              <w:left w:val="single" w:sz="12" w:space="0" w:color="B31E8E"/>
              <w:bottom w:val="single" w:sz="12" w:space="0" w:color="B31E8E"/>
            </w:tcBorders>
            <w:vAlign w:val="center"/>
          </w:tcPr>
          <w:p w:rsidR="00E122C6" w:rsidRDefault="00E122C6" w:rsidP="00AA494E">
            <w:r>
              <w:rPr>
                <w:noProof/>
              </w:rPr>
              <mc:AlternateContent>
                <mc:Choice Requires="wps">
                  <w:drawing>
                    <wp:inline distT="0" distB="0" distL="0" distR="0" wp14:anchorId="0A115EE3" wp14:editId="5771E25C">
                      <wp:extent cx="306070" cy="190500"/>
                      <wp:effectExtent l="0" t="0" r="17780" b="19050"/>
                      <wp:docPr id="20653" name="Rounded Rectangle 20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5B7B339A" id="Rounded Rectangle 20653"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nWNgIAAHAEAAAOAAAAZHJzL2Uyb0RvYy54bWysVNty0zAQfWeGf9DondpOk148dTqlF4aZ&#10;Ap0WPkCRZFsga8VKiRO+nrXshhR4YsiDZterPdpzjpSLy21n2UZjMOAqXhzlnGknQRnXVPzL57s3&#10;Z5yFKJwSFpyu+E4Hfrl8/eqi96WeQQtWaWQE4kLZ+4q3Mfoyy4JsdSfCEXjtqFgDdiJSik2mUPSE&#10;3tlslucnWQ+oPILUIdDXm7HIlwm/rrWMn+o66MhsxWm2mFZM62pYs+WFKBsUvjVyGkP8wxSdMI4O&#10;3UPdiCjYGs0fUJ2RCAHqeCShy6CujdSJA7Ep8t/YPLXC68SFxAl+L1P4f7Dy4+YBmVEVn+Uni2PO&#10;nOjIpkdYO6UVeyQBhWusZmOZ5Op9KKnryT/gQDj4e5DfAnNw3dJOfYUIfauFoiGLQd7sRcOQBGpl&#10;q/4DKDpJrCMk5bY1dgMgacK2yaDd3iC9jUzSx+P8JD8lGyWVivN8kScDM1E+N3sM8Z2Gjg1BxXGg&#10;MXBIJ4jNfYjJJDXRFOorZ3VnyfKNsIzw9ojTZsJ+xkxswRp1Z6xNCTara4uMWit+l36JMIlyuM06&#10;1k/jpjFeFMMhxtvj4vbs9m8YiUi6q4O0t06lOApjx5jGtG7SepB3tGkFakdSI4zXnp4pBS3gD856&#10;uvIVD9/XAjVn9r0ju86L+Xx4IymZL05nlOBhZXVYEU4SVMUjZ2N4Hcd3tfZompZOKhJdB1dkcW3i&#10;810Yp5qGpWtN0Yt3c5inXb/+KJY/AQ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HrF2dY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not often</w:t>
            </w:r>
          </w:p>
        </w:tc>
        <w:tc>
          <w:tcPr>
            <w:tcW w:w="3423" w:type="dxa"/>
            <w:gridSpan w:val="2"/>
            <w:tcBorders>
              <w:bottom w:val="single" w:sz="12" w:space="0" w:color="B31E8E"/>
            </w:tcBorders>
            <w:vAlign w:val="center"/>
          </w:tcPr>
          <w:p w:rsidR="00E122C6" w:rsidRDefault="00E122C6" w:rsidP="00AA494E">
            <w:r>
              <w:rPr>
                <w:noProof/>
              </w:rPr>
              <mc:AlternateContent>
                <mc:Choice Requires="wps">
                  <w:drawing>
                    <wp:inline distT="0" distB="0" distL="0" distR="0" wp14:anchorId="4705D098" wp14:editId="452023A5">
                      <wp:extent cx="306070" cy="190500"/>
                      <wp:effectExtent l="0" t="0" r="17780" b="19050"/>
                      <wp:docPr id="20656" name="Rounded Rectangle 20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6B776717" id="Rounded Rectangle 20656"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xZNgIAAHAEAAAOAAAAZHJzL2Uyb0RvYy54bWysVMFy0zAQvTPDP2h0J7bTNm09cTolbRlm&#10;CnRa+ABFkmOBrBUrJU74etZyEhLgxJCDZterfdr3npTpzaa1bK0xGHAVL0Y5Z9pJUMYtK/7l88Ob&#10;K85CFE4JC05XfKsDv5m9fjXtfKnH0IBVGhmBuFB2vuJNjL7MsiAb3YowAq8dFWvAVkRKcZkpFB2h&#10;tzYb5/kk6wCVR5A6BPp6NxT5LOHXtZbxU10HHZmtOM0W04ppXfRrNpuKconCN0buxhD/MEUrjKND&#10;D1B3Igq2QvMHVGskQoA6jiS0GdS1kTpxIDZF/hubl0Z4nbiQOMEfZAr/D1Z+XD8hM6ri43xyMeHM&#10;iZZseoaVU1qxZxJQuKXVbCiTXJ0PJXW9+CfsCQf/CPJbYA7mDe3Ut4jQNVooGrLo5c1OGvokUCtb&#10;dB9A0UliFSEpt6mx7QFJE7ZJBm0PBulNZJI+nuWT/JJslFQqrvOLPBmYiXLf7DHEdxpa1gcVx55G&#10;zyGdINaPISaT1I6mUF85q1tLlq+FZYR3QNxtJuw9ZmIL1qgHY21KcLmYW2TUWvGH9EuESZTjbdax&#10;bjduGuOkGI4x3p4V91f3f8NIRNJd7aW9dyrFURg7xDSmdTute3kHmxagtiQ1wnDt6ZlS0AD+4Kyj&#10;K1/x8H0lUHNm3zuy67o4P+/fSErOLy7HlOBxZXFcEU4SVMUjZ0M4j8O7Wnk0y4ZOKhJdB7dkcW3i&#10;/i4MU+2GpWtN0cm7Oc7Trl9/FLOf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Fid3Fk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most of the time</w:t>
            </w:r>
          </w:p>
        </w:tc>
        <w:tc>
          <w:tcPr>
            <w:tcW w:w="3289" w:type="dxa"/>
            <w:tcBorders>
              <w:bottom w:val="single" w:sz="12" w:space="0" w:color="B31E8E"/>
              <w:right w:val="single" w:sz="12" w:space="0" w:color="B31E8E"/>
            </w:tcBorders>
            <w:vAlign w:val="center"/>
          </w:tcPr>
          <w:p w:rsidR="00E122C6" w:rsidRDefault="00E122C6" w:rsidP="00AA494E">
            <w:r>
              <w:rPr>
                <w:noProof/>
              </w:rPr>
              <mc:AlternateContent>
                <mc:Choice Requires="wps">
                  <w:drawing>
                    <wp:inline distT="0" distB="0" distL="0" distR="0" wp14:anchorId="7D045544" wp14:editId="2A481A39">
                      <wp:extent cx="306070" cy="190500"/>
                      <wp:effectExtent l="0" t="0" r="17780" b="19050"/>
                      <wp:docPr id="20660" name="Rounded Rectangle 20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44A46264" id="Rounded Rectangle 20660"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BWNQIAAHAEAAAOAAAAZHJzL2Uyb0RvYy54bWysVMFy0zAQvTPDP2h0J7bTNG0zcTolTRlm&#10;CnRa+ABFkmOBrBUrJU74etZyEhLgxJCDZterfXrvrZTp7baxbKMxGHAlLwY5Z9pJUMatSv7l88Ob&#10;a85CFE4JC06XfKcDv529fjVt/UQPoQarNDICcWHS+pLXMfpJlgVZ60aEAXjtqFgBNiJSiqtMoWgJ&#10;vbHZMM/HWQuoPILUIdDX+77IZwm/qrSMn6oq6MhsyYlbTCumddmt2WwqJisUvjZyT0P8A4tGGEeH&#10;HqHuRRRsjeYPqMZIhABVHEhoMqgqI3XSQGqK/Dc1L7XwOmkhc4I/2hT+H6z8uHlCZlTJh/l4TA45&#10;0dCYnmHtlFbsmQwUbmU168tkV+vDhLpe/BN2goN/BPktMAfzmnbqO0Roay0UkSw6e7Ozhi4J1MqW&#10;7QdQdJJYR0jObStsOkDyhG3TgHbHAeltZJI+XuTj/IpISioVN/llngaYicmh2WOI7zQ0rAtKjp2M&#10;TkM6QWweQ0xDUnuZQn3lrGosjXwjLCO8I+J+M2EfMJNasEY9GGtTgqvl3CKj1pI/pF8STKacbrOO&#10;tXu6icZZMZxivL0oFteLv2EkIemudtYunEpxFMb2MdG0bu91Z28/piWoHVmN0F97eqYU1IA/OGvp&#10;ypc8fF8L1JzZ947GdVOMRt0bScno8mpICZ5WlqcV4SRBlTxy1ofz2L+rtUezqumkIsl1cEcjrkw8&#10;3IWe1Z4sXWuKzt7NaZ52/fqjmP0EAAD//wMAUEsDBBQABgAIAAAAIQB/c+UO2wAAAAMBAAAPAAAA&#10;ZHJzL2Rvd25yZXYueG1sTI/BTsMwEETvSPyDtUjcqEMpVRTiVBWCckM09MJtGy9xlHgdxW4a8vUY&#10;LnBZaTSjmbf5ZrKdGGnwjWMFt4sEBHHldMO1gsP7800KwgdkjZ1jUvBFHjbF5UWOmXZn3tNYhlrE&#10;EvYZKjAh9JmUvjJk0S9cTxy9TzdYDFEOtdQDnmO57eQySdbSYsNxwWBPj4aqtjxZBU8f87xOx90O&#10;y3ZebV/u2zfzelDq+mraPoAINIW/MPzgR3QoItPRnVh70SmIj4TfG71VugRxVHCXJCCLXP5nL74B&#10;AAD//wMAUEsBAi0AFAAGAAgAAAAhALaDOJL+AAAA4QEAABMAAAAAAAAAAAAAAAAAAAAAAFtDb250&#10;ZW50X1R5cGVzXS54bWxQSwECLQAUAAYACAAAACEAOP0h/9YAAACUAQAACwAAAAAAAAAAAAAAAAAv&#10;AQAAX3JlbHMvLnJlbHNQSwECLQAUAAYACAAAACEAz8xQVjUCAABwBAAADgAAAAAAAAAAAAAAAAAu&#10;AgAAZHJzL2Uyb0RvYy54bWxQSwECLQAUAAYACAAAACEAf3PlDtsAAAADAQAADwAAAAAAAAAAAAAA&#10;AACPBAAAZHJzL2Rvd25yZXYueG1sUEsFBgAAAAAEAAQA8wAAAJcFAAAAAA==&#10;" strokecolor="#b31e8e" strokeweight="1.5pt">
                      <w10:anchorlock/>
                    </v:roundrect>
                  </w:pict>
                </mc:Fallback>
              </mc:AlternateContent>
            </w:r>
            <w:r>
              <w:tab/>
              <w:t>always</w:t>
            </w:r>
          </w:p>
        </w:tc>
      </w:tr>
      <w:tr w:rsidR="00E122C6" w:rsidTr="00036055">
        <w:trPr>
          <w:trHeight w:val="680"/>
        </w:trPr>
        <w:tc>
          <w:tcPr>
            <w:tcW w:w="9746" w:type="dxa"/>
            <w:gridSpan w:val="5"/>
            <w:tcBorders>
              <w:top w:val="single" w:sz="12" w:space="0" w:color="B31E8E"/>
              <w:left w:val="single" w:sz="12" w:space="0" w:color="B31E8E"/>
              <w:right w:val="single" w:sz="12" w:space="0" w:color="B31E8E"/>
            </w:tcBorders>
            <w:vAlign w:val="center"/>
          </w:tcPr>
          <w:p w:rsidR="00E122C6" w:rsidRDefault="00AA494E" w:rsidP="00AA494E">
            <w:r>
              <w:t>When I solve the puzzle I</w:t>
            </w:r>
          </w:p>
        </w:tc>
      </w:tr>
      <w:tr w:rsidR="00E122C6" w:rsidTr="00036055">
        <w:trPr>
          <w:trHeight w:val="624"/>
        </w:trPr>
        <w:tc>
          <w:tcPr>
            <w:tcW w:w="9746" w:type="dxa"/>
            <w:gridSpan w:val="5"/>
            <w:tcBorders>
              <w:left w:val="single" w:sz="12" w:space="0" w:color="B31E8E"/>
              <w:right w:val="single" w:sz="12" w:space="0" w:color="B31E8E"/>
            </w:tcBorders>
            <w:vAlign w:val="center"/>
          </w:tcPr>
          <w:p w:rsidR="00E122C6" w:rsidRDefault="00AA494E" w:rsidP="00AA494E">
            <w:r>
              <w:rPr>
                <w:noProof/>
              </w:rPr>
              <mc:AlternateContent>
                <mc:Choice Requires="wps">
                  <w:drawing>
                    <wp:inline distT="0" distB="0" distL="0" distR="0" wp14:anchorId="2B22D499" wp14:editId="7242CDE4">
                      <wp:extent cx="306070" cy="190500"/>
                      <wp:effectExtent l="0" t="0" r="17780" b="19050"/>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3E0E29BE" id="Rounded Rectangle 45"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FHMwIAAGoEAAAOAAAAZHJzL2Uyb0RvYy54bWysVNuO0zAQfUfiHyy/0yTddi9V09XS7SKk&#10;BVa78AGu7TQGx2PGbtPy9UyctrTAE6IP1kxmfDznHLvT221j2UZjMOBKXgxyzrSToIxblfzL54c3&#10;15yFKJwSFpwu+U4Hfjt7/Wra+okeQg1WaWQE4sKk9SWvY/STLAuy1o0IA/DaUbECbESkFFeZQtES&#10;emOzYZ5fZi2g8ghSh0Bf7/sinyX8qtIyfqqqoCOzJafZYloxrctuzWZTMVmh8LWR+zHEP0zRCOPo&#10;0CPUvYiCrdH8AdUYiRCgigMJTQZVZaROHIhNkf/G5qUWXicuJE7wR5nC/4OVHzdPyIwq+WjMmRMN&#10;efQMa6e0Ys+knnArqxnVSKjWhwn1v/gn7KgG/wjyW2AO5jW16TtEaGstFI1XdP3Z2YYuCbSVLdsP&#10;oOgYsY6QNNtW2HSApAbbJmt2R2v0NjJJHy/yy/yKDJRUKm7ycZ6sy8TksNljiO80NKwLSo4dh45A&#10;OkFsHkNM9qg9R6G+clY1lszeCMsI74i4bybsA2ZiC9aoB2NtSnC1nFtktLXkD+mXCJMop23WsXY/&#10;bhrjrBhOMd5eFIvrxd8wEpF0SztpF06lOApj+5jGtG6vdSdvb9MS1I6kRugvPD1QCmrAH5y1dNlL&#10;Hr6vBWrO7HtHdt0Uo1H3OlIyGl8NKcHTyvK0IpwkqJJHzvpwHvsXtfZoVjWdVCS6Du7I4srEw13o&#10;p9oPSxeaorMXc5qnrl9/EbOfAAAA//8DAFBLAwQUAAYACAAAACEAf3PlDtsAAAADAQAADwAAAGRy&#10;cy9kb3ducmV2LnhtbEyPwU7DMBBE70j8g7VI3KhDKVUU4lQVgnJDNPTCbRsvcZR4HcVuGvL1GC5w&#10;WWk0o5m3+WaynRhp8I1jBbeLBARx5XTDtYLD+/NNCsIHZI2dY1LwRR42xeVFjpl2Z97TWIZaxBL2&#10;GSowIfSZlL4yZNEvXE8cvU83WAxRDrXUA55jue3kMknW0mLDccFgT4+GqrY8WQVPH/O8TsfdDst2&#10;Xm1f7ts383pQ6vpq2j6ACDSFvzD84Ed0KCLT0Z1Ye9EpiI+E3xu9VboEcVRwlyQgi1z+Zy++AQAA&#10;//8DAFBLAQItABQABgAIAAAAIQC2gziS/gAAAOEBAAATAAAAAAAAAAAAAAAAAAAAAABbQ29udGVu&#10;dF9UeXBlc10ueG1sUEsBAi0AFAAGAAgAAAAhADj9If/WAAAAlAEAAAsAAAAAAAAAAAAAAAAALwEA&#10;AF9yZWxzLy5yZWxzUEsBAi0AFAAGAAgAAAAhANbnEUczAgAAagQAAA4AAAAAAAAAAAAAAAAALgIA&#10;AGRycy9lMm9Eb2MueG1sUEsBAi0AFAAGAAgAAAAhAH9z5Q7bAAAAAwEAAA8AAAAAAAAAAAAAAAAA&#10;jQQAAGRycy9kb3ducmV2LnhtbFBLBQYAAAAABAAEAPMAAACVBQAAAAA=&#10;" strokecolor="#b31e8e" strokeweight="1.5pt">
                      <w10:anchorlock/>
                    </v:roundrect>
                  </w:pict>
                </mc:Fallback>
              </mc:AlternateContent>
            </w:r>
            <w:r>
              <w:tab/>
              <w:t>program part of the puzzle then test it before I move onto the next part.</w:t>
            </w:r>
          </w:p>
        </w:tc>
      </w:tr>
      <w:tr w:rsidR="00E122C6" w:rsidTr="00036055">
        <w:trPr>
          <w:trHeight w:val="624"/>
        </w:trPr>
        <w:tc>
          <w:tcPr>
            <w:tcW w:w="9746" w:type="dxa"/>
            <w:gridSpan w:val="5"/>
            <w:tcBorders>
              <w:left w:val="single" w:sz="12" w:space="0" w:color="B31E8E"/>
              <w:bottom w:val="single" w:sz="12" w:space="0" w:color="B31E8E"/>
              <w:right w:val="single" w:sz="12" w:space="0" w:color="B31E8E"/>
            </w:tcBorders>
            <w:vAlign w:val="center"/>
          </w:tcPr>
          <w:p w:rsidR="00E122C6" w:rsidRDefault="00AA494E" w:rsidP="00AA494E">
            <w:r>
              <w:rPr>
                <w:noProof/>
              </w:rPr>
              <mc:AlternateContent>
                <mc:Choice Requires="wps">
                  <w:drawing>
                    <wp:inline distT="0" distB="0" distL="0" distR="0" wp14:anchorId="07E19BA4" wp14:editId="751CA722">
                      <wp:extent cx="306070" cy="190500"/>
                      <wp:effectExtent l="0" t="0" r="17780" b="19050"/>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4033F8FD" id="Rounded Rectangle 54"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tbMwIAAGoEAAAOAAAAZHJzL2Uyb0RvYy54bWysVNuO0zAQfUfiHyy/0yTddi9V09XS7SKk&#10;BVa78AGu7TQGx2PGbtPy9UyctrTAE6IP1kxmfDznHLvT221j2UZjMOBKXgxyzrSToIxblfzL54c3&#10;15yFKJwSFpwu+U4Hfjt7/Wra+okeQg1WaWQE4sKk9SWvY/STLAuy1o0IA/DaUbECbESkFFeZQtES&#10;emOzYZ5fZi2g8ghSh0Bf7/sinyX8qtIyfqqqoCOzJafZYloxrctuzWZTMVmh8LWR+zHEP0zRCOPo&#10;0CPUvYiCrdH8AdUYiRCgigMJTQZVZaROHIhNkf/G5qUWXicuJE7wR5nC/4OVHzdPyIwq+XjEmRMN&#10;efQMa6e0Ys+knnArqxnVSKjWhwn1v/gn7KgG/wjyW2AO5jW16TtEaGstFI1XdP3Z2YYuCbSVLdsP&#10;oOgYsY6QNNtW2HSApAbbJmt2R2v0NjJJHy/yy/yKDJRUKm7ycZ6sy8TksNljiO80NKwLSo4dh45A&#10;OkFsHkNM9qg9R6G+clY1lszeCMsI74i4bybsA2ZiC9aoB2NtSnC1nFtktLXkD+mXCJMop23WsXY/&#10;bhrjrBhOMd5eFIvrxd8wEpF0SztpF06lOApj+5jGtG6vdSdvb9MS1I6kRugvPD1QCmrAH5y1dNlL&#10;Hr6vBWrO7HtHdt0Uo1H3OlIyGl8NKcHTyvK0IpwkqJJHzvpwHvsXtfZoVjWdVCS6Du7I4srEw13o&#10;p9oPSxeaorMXc5qnrl9/EbOfAAAA//8DAFBLAwQUAAYACAAAACEAf3PlDtsAAAADAQAADwAAAGRy&#10;cy9kb3ducmV2LnhtbEyPwU7DMBBE70j8g7VI3KhDKVUU4lQVgnJDNPTCbRsvcZR4HcVuGvL1GC5w&#10;WWk0o5m3+WaynRhp8I1jBbeLBARx5XTDtYLD+/NNCsIHZI2dY1LwRR42xeVFjpl2Z97TWIZaxBL2&#10;GSowIfSZlL4yZNEvXE8cvU83WAxRDrXUA55jue3kMknW0mLDccFgT4+GqrY8WQVPH/O8TsfdDst2&#10;Xm1f7ts383pQ6vpq2j6ACDSFvzD84Ed0KCLT0Z1Ye9EpiI+E3xu9VboEcVRwlyQgi1z+Zy++AQAA&#10;//8DAFBLAQItABQABgAIAAAAIQC2gziS/gAAAOEBAAATAAAAAAAAAAAAAAAAAAAAAABbQ29udGVu&#10;dF9UeXBlc10ueG1sUEsBAi0AFAAGAAgAAAAhADj9If/WAAAAlAEAAAsAAAAAAAAAAAAAAAAALwEA&#10;AF9yZWxzLy5yZWxzUEsBAi0AFAAGAAgAAAAhADUgu1szAgAAagQAAA4AAAAAAAAAAAAAAAAALgIA&#10;AGRycy9lMm9Eb2MueG1sUEsBAi0AFAAGAAgAAAAhAH9z5Q7bAAAAAwEAAA8AAAAAAAAAAAAAAAAA&#10;jQQAAGRycy9kb3ducmV2LnhtbFBLBQYAAAAABAAEAPMAAACVBQAAAAA=&#10;" strokecolor="#b31e8e" strokeweight="1.5pt">
                      <w10:anchorlock/>
                    </v:roundrect>
                  </w:pict>
                </mc:Fallback>
              </mc:AlternateContent>
            </w:r>
            <w:r>
              <w:tab/>
              <w:t>program the whole puzzle then test it.</w:t>
            </w:r>
          </w:p>
        </w:tc>
      </w:tr>
      <w:tr w:rsidR="00E122C6" w:rsidTr="00036055">
        <w:trPr>
          <w:trHeight w:val="680"/>
        </w:trPr>
        <w:tc>
          <w:tcPr>
            <w:tcW w:w="9746" w:type="dxa"/>
            <w:gridSpan w:val="5"/>
            <w:tcBorders>
              <w:top w:val="single" w:sz="12" w:space="0" w:color="B31E8E"/>
              <w:left w:val="single" w:sz="12" w:space="0" w:color="B31E8E"/>
              <w:right w:val="single" w:sz="12" w:space="0" w:color="B31E8E"/>
            </w:tcBorders>
            <w:vAlign w:val="center"/>
          </w:tcPr>
          <w:p w:rsidR="00E122C6" w:rsidRDefault="00E122C6" w:rsidP="00AA494E">
            <w:r>
              <w:t xml:space="preserve">I </w:t>
            </w:r>
            <w:r w:rsidR="00AA494E">
              <w:t xml:space="preserve">tested this puzzle </w:t>
            </w:r>
          </w:p>
        </w:tc>
      </w:tr>
      <w:tr w:rsidR="00AA494E" w:rsidTr="00036055">
        <w:trPr>
          <w:trHeight w:val="624"/>
        </w:trPr>
        <w:tc>
          <w:tcPr>
            <w:tcW w:w="3034" w:type="dxa"/>
            <w:gridSpan w:val="2"/>
            <w:tcBorders>
              <w:left w:val="single" w:sz="12" w:space="0" w:color="B31E8E"/>
            </w:tcBorders>
            <w:vAlign w:val="center"/>
          </w:tcPr>
          <w:p w:rsidR="00AA494E" w:rsidRDefault="00AA494E" w:rsidP="00AA494E">
            <w:r>
              <w:rPr>
                <w:noProof/>
              </w:rPr>
              <mc:AlternateContent>
                <mc:Choice Requires="wps">
                  <w:drawing>
                    <wp:inline distT="0" distB="0" distL="0" distR="0" wp14:anchorId="6744CB45" wp14:editId="553702F0">
                      <wp:extent cx="306070" cy="190500"/>
                      <wp:effectExtent l="0" t="0" r="17780" b="19050"/>
                      <wp:docPr id="20674" name="Rounded Rectangle 20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0A2FABA0" id="Rounded Rectangle 20674"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IQNgIAAHAEAAAOAAAAZHJzL2Uyb0RvYy54bWysVMFy0zAQvTPDP2h0p7bTNGkzdTqlTRhm&#10;CnRa+ABFkm2BrBUrJU75etayG1LgxJCDZterfdr3npTLq31r2U5jMOBKXpzknGknQRlXl/zL5/Wb&#10;c85CFE4JC06X/EkHfrV8/eqy8ws9gQas0sgIxIVF50vexOgXWRZko1sRTsBrR8UKsBWRUqwzhaIj&#10;9NZmkzyfZR2g8ghSh0Bfb4ciXyb8qtIyfqqqoCOzJafZYloxrZt+zZaXYlGj8I2R4xjiH6ZohXF0&#10;6AHqVkTBtmj+gGqNRAhQxRMJbQZVZaROHIhNkf/G5rERXicuJE7wB5nC/4OVH3f3yIwq+SSfzaec&#10;OdGSTQ+wdUor9kACCldbzYYyydX5sKCuR3+PPeHg70B+C8zBTUM79TUidI0WioYsenmzFw19EqiV&#10;bboPoOgksY2QlNtX2PaApAnbJ4OeDgbpfWSSPp7ms3xONkoqFRf5WZ4MzMTiudljiO80tKwPSo49&#10;jZ5DOkHs7kJMJqmRplBfOataS5bvhGWEd0AcNxP2M2ZiC9aotbE2JVhvbiwyai35Ov0SYRLleJt1&#10;rBvHTWO8KIZjjLenxep89TeMRCTd1V7alVMpjsLYIaYxrRu17uUdbNqAeiKpEYZrT8+UggbwB2cd&#10;XfmSh+9bgZoz+96RXRfFdNq/kZRMz+YTSvC4sjmuCCcJquSRsyG8icO72no0dUMnFYmug2uyuDLx&#10;+S4MU43D0rWm6MW7Oc7Trl9/FMuf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EFuAhA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less than 5 times</w:t>
            </w:r>
          </w:p>
        </w:tc>
        <w:tc>
          <w:tcPr>
            <w:tcW w:w="2985" w:type="dxa"/>
            <w:vAlign w:val="center"/>
          </w:tcPr>
          <w:p w:rsidR="00AA494E" w:rsidRDefault="00AA494E" w:rsidP="00AA494E">
            <w:r>
              <w:rPr>
                <w:noProof/>
              </w:rPr>
              <mc:AlternateContent>
                <mc:Choice Requires="wps">
                  <w:drawing>
                    <wp:inline distT="0" distB="0" distL="0" distR="0" wp14:anchorId="3A78881B" wp14:editId="3D0A4242">
                      <wp:extent cx="306070" cy="190500"/>
                      <wp:effectExtent l="0" t="0" r="17780" b="19050"/>
                      <wp:docPr id="20688" name="Rounded Rectangle 20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15051510" id="Rounded Rectangle 20688"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CFNQIAAHAEAAAOAAAAZHJzL2Uyb0RvYy54bWysVNty0zAQfWeGf9DondpO05unTqe0KcNM&#10;gU4LH6BIsi2QtWKlxAlfz1p2Qwo8MeRBs+vVHu05R8rl1bazbKMxGHAVL45yzrSToIxrKv7l892b&#10;c85CFE4JC05XfKcDv1q8fnXZ+1LPoAWrNDICcaHsfcXbGH2ZZUG2uhPhCLx2VKwBOxEpxSZTKHpC&#10;72w2y/PTrAdUHkHqEOjr7Vjki4Rf11rGT3UddGS24jRbTCumdTWs2eJSlA0K3xo5jSH+YYpOGEeH&#10;7qFuRRRsjeYPqM5IhAB1PJLQZVDXRurEgdgU+W9snlrhdeJC4gS/lyn8P1j5cfOAzKiKz/LTczLL&#10;iY5seoS1U1qxRxJQuMZqNpZJrt6Hkrqe/AMOhIO/B/ktMAc3Le3U14jQt1ooGrIY5M1eNAxJoFa2&#10;6j+AopPEOkJSbltjNwCSJmybDNrtDdLbyCR9PM5P8zOyUVKpuMhP8mRgJsrnZo8hvtPQsSGoOA40&#10;Bg7pBLG5DzGZpCaaQn3lrO4sWb4RlhHeHnHaTNjPmIktWKPujLUpwWZ1Y5FRa8Xv0i8RJlEOt1nH&#10;+mncNMaLYjjEeHtcLM+Xf8NIRNJdHaRdOpXiKIwdYxrTuknrQd7RphWoHUmNMF57eqYUtIA/OOvp&#10;ylc8fF8L1JzZ947suijm8+GNpGR+cjajBA8rq8OKcJKgKh45G8ObOL6rtUfTtHRSkeg6uCaLaxOf&#10;78I41TQsXWuKXrybwzzt+vVHsfgJAAD//wMAUEsDBBQABgAIAAAAIQB/c+UO2wAAAAMBAAAPAAAA&#10;ZHJzL2Rvd25yZXYueG1sTI/BTsMwEETvSPyDtUjcqEMpVRTiVBWCckM09MJtGy9xlHgdxW4a8vUY&#10;LnBZaTSjmbf5ZrKdGGnwjWMFt4sEBHHldMO1gsP7800KwgdkjZ1jUvBFHjbF5UWOmXZn3tNYhlrE&#10;EvYZKjAh9JmUvjJk0S9cTxy9TzdYDFEOtdQDnmO57eQySdbSYsNxwWBPj4aqtjxZBU8f87xOx90O&#10;y3ZebV/u2zfzelDq+mraPoAINIW/MPzgR3QoItPRnVh70SmIj4TfG71VugRxVHCXJCCLXP5nL74B&#10;AAD//wMAUEsBAi0AFAAGAAgAAAAhALaDOJL+AAAA4QEAABMAAAAAAAAAAAAAAAAAAAAAAFtDb250&#10;ZW50X1R5cGVzXS54bWxQSwECLQAUAAYACAAAACEAOP0h/9YAAACUAQAACwAAAAAAAAAAAAAAAAAv&#10;AQAAX3JlbHMvLnJlbHNQSwECLQAUAAYACAAAACEA/YPAhTUCAABwBAAADgAAAAAAAAAAAAAAAAAu&#10;AgAAZHJzL2Uyb0RvYy54bWxQSwECLQAUAAYACAAAACEAf3PlDtsAAAADAQAADwAAAAAAAAAAAAAA&#10;AACPBAAAZHJzL2Rvd25yZXYueG1sUEsFBgAAAAAEAAQA8wAAAJcFAAAAAA==&#10;" strokecolor="#b31e8e" strokeweight="1.5pt">
                      <w10:anchorlock/>
                    </v:roundrect>
                  </w:pict>
                </mc:Fallback>
              </mc:AlternateContent>
            </w:r>
            <w:r>
              <w:tab/>
              <w:t>5 to 10 times</w:t>
            </w:r>
          </w:p>
        </w:tc>
        <w:tc>
          <w:tcPr>
            <w:tcW w:w="3727" w:type="dxa"/>
            <w:gridSpan w:val="2"/>
            <w:tcBorders>
              <w:right w:val="single" w:sz="12" w:space="0" w:color="B31E8E"/>
            </w:tcBorders>
            <w:vAlign w:val="center"/>
          </w:tcPr>
          <w:p w:rsidR="00AA494E" w:rsidRDefault="00AA494E" w:rsidP="00AA494E">
            <w:r>
              <w:rPr>
                <w:noProof/>
              </w:rPr>
              <mc:AlternateContent>
                <mc:Choice Requires="wps">
                  <w:drawing>
                    <wp:inline distT="0" distB="0" distL="0" distR="0" wp14:anchorId="4D9CBEA2" wp14:editId="114A32D5">
                      <wp:extent cx="306070" cy="190500"/>
                      <wp:effectExtent l="0" t="0" r="17780" b="19050"/>
                      <wp:docPr id="20689" name="Rounded Rectangle 20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4DFD9907" id="Rounded Rectangle 20689"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usNgIAAHAEAAAOAAAAZHJzL2Uyb0RvYy54bWysVNuO2jAQfa/Uf7D8XpKwN0CE1XYXqkrb&#10;drXbfoCxHeLW8bhjQ6Bf34kDFNo+VeXBmsl4juecYzO93TaWbTQGA67kxSDnTDsJyrhVyb98XrwZ&#10;cRaicEpYcLrkOx347ez1q2nrJ3oINVilkRGIC5PWl7yO0U+yLMhaNyIMwGtHxQqwEZFSXGUKRUvo&#10;jc2GeX6dtYDKI0gdAn196It8lvCrSsv4qaqCjsyWnGaLacW0Lrs1m03FZIXC10buxxD/MEUjjKND&#10;j1APIgq2RvMHVGMkQoAqDiQ0GVSVkTpxIDZF/hubl1p4nbiQOMEfZQr/D1Z+3DwhM6rkw/x6NObM&#10;iYZseoa1U1qxZxJQuJXVrC+TXK0PE+p68U/YEQ7+EeS3wBzc17RT3yFCW2uhaMiikzc7a+iSQK1s&#10;2X4ARSeJdYSk3LbCpgMkTdg2GbQ7GqS3kUn6eJFf5zdko6RSMc6v8mRgJiaHZo8hvtPQsC4oOXY0&#10;Og7pBLF5DDGZpPY0hfrKWdVYsnwjLCO8I+J+M2EfMBNbsEYtjLUpwdXy3iKj1pIv0i8RJlFOt1nH&#10;2v24aYyzYjjFeHtRzEfzv2EkIumudtLOnUpxFMb2MY1p3V7rTt7epiWoHUmN0F97eqYU1IA/OGvp&#10;ypc8fF8L1JzZ947sGheXl90bScnl1c2QEjytLE8rwkmCKnnkrA/vY/+u1h7NqqaTikTXwR1ZXJl4&#10;uAv9VPth6VpTdPZuTvO069cfxewn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Pc7a6w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more than 10 times</w:t>
            </w:r>
          </w:p>
        </w:tc>
      </w:tr>
      <w:tr w:rsidR="00AA494E" w:rsidTr="00036055">
        <w:trPr>
          <w:trHeight w:val="680"/>
        </w:trPr>
        <w:tc>
          <w:tcPr>
            <w:tcW w:w="9746" w:type="dxa"/>
            <w:gridSpan w:val="5"/>
            <w:tcBorders>
              <w:left w:val="single" w:sz="12" w:space="0" w:color="B31E8E"/>
              <w:bottom w:val="single" w:sz="12" w:space="0" w:color="B31E8E"/>
              <w:right w:val="single" w:sz="12" w:space="0" w:color="B31E8E"/>
            </w:tcBorders>
            <w:vAlign w:val="center"/>
          </w:tcPr>
          <w:p w:rsidR="00AA494E" w:rsidRDefault="00AA494E" w:rsidP="00AA494E">
            <w:r>
              <w:t>before I solved it.</w:t>
            </w:r>
          </w:p>
        </w:tc>
      </w:tr>
      <w:tr w:rsidR="00AA494E" w:rsidTr="00036055">
        <w:trPr>
          <w:trHeight w:val="680"/>
        </w:trPr>
        <w:tc>
          <w:tcPr>
            <w:tcW w:w="9746" w:type="dxa"/>
            <w:gridSpan w:val="5"/>
            <w:tcBorders>
              <w:top w:val="single" w:sz="12" w:space="0" w:color="B31E8E"/>
              <w:bottom w:val="single" w:sz="24" w:space="0" w:color="B31E8E"/>
            </w:tcBorders>
            <w:vAlign w:val="center"/>
          </w:tcPr>
          <w:p w:rsidR="00AA494E" w:rsidRDefault="00AA494E" w:rsidP="00AA494E">
            <w:pPr>
              <w:jc w:val="right"/>
            </w:pPr>
            <w:r w:rsidRPr="00E077A7">
              <w:rPr>
                <w:rFonts w:cs="Arial"/>
                <w:noProof/>
              </w:rPr>
              <mc:AlternateContent>
                <mc:Choice Requires="wps">
                  <w:drawing>
                    <wp:anchor distT="0" distB="0" distL="114300" distR="114300" simplePos="0" relativeHeight="252710912" behindDoc="0" locked="0" layoutInCell="1" allowOverlap="1" wp14:anchorId="668CD105" wp14:editId="433B9D22">
                      <wp:simplePos x="0" y="0"/>
                      <wp:positionH relativeFrom="column">
                        <wp:posOffset>411480</wp:posOffset>
                      </wp:positionH>
                      <wp:positionV relativeFrom="paragraph">
                        <wp:posOffset>73660</wp:posOffset>
                      </wp:positionV>
                      <wp:extent cx="4671060" cy="403860"/>
                      <wp:effectExtent l="0" t="0" r="681990" b="15240"/>
                      <wp:wrapNone/>
                      <wp:docPr id="20691" name="Rounded Rectangular Callout 20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1060" cy="403860"/>
                              </a:xfrm>
                              <a:prstGeom prst="wedgeRoundRectCallout">
                                <a:avLst>
                                  <a:gd name="adj1" fmla="val 63171"/>
                                  <a:gd name="adj2" fmla="val 14126"/>
                                  <a:gd name="adj3" fmla="val 16667"/>
                                </a:avLst>
                              </a:prstGeom>
                              <a:noFill/>
                              <a:ln w="19050">
                                <a:solidFill>
                                  <a:srgbClr val="B31E8E"/>
                                </a:solidFill>
                                <a:miter lim="800000"/>
                                <a:headEnd/>
                                <a:tailEnd/>
                              </a:ln>
                            </wps:spPr>
                            <wps:txbx>
                              <w:txbxContent>
                                <w:p w:rsidR="0091685E" w:rsidRPr="00A74227" w:rsidRDefault="0091685E" w:rsidP="008450D6">
                                  <w:pPr>
                                    <w:spacing w:after="0"/>
                                    <w:rPr>
                                      <w:sz w:val="26"/>
                                      <w:szCs w:val="26"/>
                                    </w:rPr>
                                  </w:pPr>
                                  <w:r>
                                    <w:rPr>
                                      <w:sz w:val="26"/>
                                      <w:szCs w:val="26"/>
                                    </w:rPr>
                                    <w:t xml:space="preserve">Complete puzzle 7 using </w:t>
                                  </w:r>
                                  <w:r w:rsidRPr="00DF6686">
                                    <w:rPr>
                                      <w:i/>
                                      <w:sz w:val="26"/>
                                      <w:szCs w:val="26"/>
                                    </w:rPr>
                                    <w:t>Lightbot</w:t>
                                  </w:r>
                                  <w:r>
                                    <w:rPr>
                                      <w:sz w:val="26"/>
                                      <w:szCs w:val="26"/>
                                    </w:rPr>
                                    <w:t xml:space="preserve"> programming. Have fun!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CD105" id="Rounded Rectangular Callout 20691" o:spid="_x0000_s1157" type="#_x0000_t62" style="position:absolute;left:0;text-align:left;margin-left:32.4pt;margin-top:5.8pt;width:367.8pt;height:31.8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WAcQIAAMgEAAAOAAAAZHJzL2Uyb0RvYy54bWysVMFu2zAMvQ/YPwi6r7YT10mDOkWXtsOA&#10;biva7QMUS7a1SaInyXHSrx8lu12y3YblIIgmRb7HR+byaq8V2QnrJJiSZmcpJcJUwKVpSvrt6927&#10;JSXOM8OZAiNKehCOXq3fvrkcupWYQQuKC0swiXGroStp6323ShJXtUIzdwadMOiswWrm0bRNwi0b&#10;MLtWySxNi2QAyzsLlXAOv96MTrqO+etaVP5LXTvhiSopYvPxtPHchjNZX7JVY1nXymqCwf4BhWbS&#10;YNHXVDfMM9Jb+VcqLSsLDmp/VoFOoK5lJSIHZJOlf7B5alknIhdsjute2+T+X9rq8+7BEslLOkuL&#10;i4wSwzTK9Ai94YKTR2wgM02vmCUbphT0noyB2Lihcyt8/9Q92EDddfdQ/XDEwKbFN+LaWhhawTjC&#10;zUKjk5MHwXD4lGyHT8CxJus9xB7ua6tDQuwO2UepDq9Sib0nFX7Mi0WWFqhohb48nS/xHkqw1cvr&#10;zjr/QYAm4VLSQfBGRFqB08QllmO7e+ejdnxiz/h37EStFY7CjilSzLNFZID6HsXMjmOyPJsV0zgd&#10;xcxPYoqiWEwwp6oI+AVogGDgTioVh1IZMmDjLtLzNMJ0oCQP3thr22w3yhJEV9L38+x2eTvlPQnT&#10;0uN2KalLukzDbwQYRLk1PJbxTKrxjlCUmVQKwowC+/12H+cjyyP0INsW+AGFszCuE64/Xlqwz5QM&#10;uEoldT97ZgUl6qNB8S+yPA+7F438fDFDwx57tsceZipMVVJPyXjd+HFf+87KpsVKWeyHgWscmFr6&#10;l8kaUU0EcF3iNEyrHfbx2I5Rv/+A1r8AAAD//wMAUEsDBBQABgAIAAAAIQAa3v+B4AAAAAgBAAAP&#10;AAAAZHJzL2Rvd25yZXYueG1sTI/NTsMwEITvSLyDtUjcqN0fQhviVAjBAQkhWnpob268JBHxOsRO&#10;m7w9ywmOOzOa+TZbD64RJ+xC7UnDdKJAIBXe1lRq2H083yxBhGjImsYTahgxwDq/vMhMav2ZNnja&#10;xlJwCYXUaKhibFMpQ1GhM2HiWyT2Pn3nTOSzK6XtzJnLXSNnSiXSmZp4oTItPlZYfG17p6E+yNVm&#10;NS+f9vOX+r1/fRsP9nvU+vpqeLgHEXGIf2H4xWd0yJnp6HuyQTQakgWTR9anCQj2l0otQBw13N3O&#10;QOaZ/P9A/gMAAP//AwBQSwECLQAUAAYACAAAACEAtoM4kv4AAADhAQAAEwAAAAAAAAAAAAAAAAAA&#10;AAAAW0NvbnRlbnRfVHlwZXNdLnhtbFBLAQItABQABgAIAAAAIQA4/SH/1gAAAJQBAAALAAAAAAAA&#10;AAAAAAAAAC8BAABfcmVscy8ucmVsc1BLAQItABQABgAIAAAAIQDX2aWAcQIAAMgEAAAOAAAAAAAA&#10;AAAAAAAAAC4CAABkcnMvZTJvRG9jLnhtbFBLAQItABQABgAIAAAAIQAa3v+B4AAAAAgBAAAPAAAA&#10;AAAAAAAAAAAAAMsEAABkcnMvZG93bnJldi54bWxQSwUGAAAAAAQABADzAAAA2AUAAAAA&#10;" adj="24445,13851" filled="f" strokecolor="#b31e8e" strokeweight="1.5pt">
                      <v:textbox>
                        <w:txbxContent>
                          <w:p w:rsidR="0091685E" w:rsidRPr="00A74227" w:rsidRDefault="0091685E" w:rsidP="008450D6">
                            <w:pPr>
                              <w:spacing w:after="0"/>
                              <w:rPr>
                                <w:sz w:val="26"/>
                                <w:szCs w:val="26"/>
                              </w:rPr>
                            </w:pPr>
                            <w:r>
                              <w:rPr>
                                <w:sz w:val="26"/>
                                <w:szCs w:val="26"/>
                              </w:rPr>
                              <w:t xml:space="preserve">Complete puzzle 7 using </w:t>
                            </w:r>
                            <w:r w:rsidRPr="00DF6686">
                              <w:rPr>
                                <w:i/>
                                <w:sz w:val="26"/>
                                <w:szCs w:val="26"/>
                              </w:rPr>
                              <w:t>Lightbot</w:t>
                            </w:r>
                            <w:r>
                              <w:rPr>
                                <w:sz w:val="26"/>
                                <w:szCs w:val="26"/>
                              </w:rPr>
                              <w:t xml:space="preserve"> programming. Have fun!</w:t>
                            </w:r>
                          </w:p>
                        </w:txbxContent>
                      </v:textbox>
                    </v:shape>
                  </w:pict>
                </mc:Fallback>
              </mc:AlternateContent>
            </w:r>
            <w:r>
              <w:rPr>
                <w:noProof/>
                <w:sz w:val="36"/>
                <w:szCs w:val="36"/>
              </w:rPr>
              <w:drawing>
                <wp:inline distT="0" distB="0" distL="0" distR="0" wp14:anchorId="610805E7" wp14:editId="0BD765FC">
                  <wp:extent cx="489392" cy="441960"/>
                  <wp:effectExtent l="0" t="0" r="6350" b="0"/>
                  <wp:docPr id="20690" name="Picture 20690"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81" cstate="print">
                            <a:extLst>
                              <a:ext uri="{28A0092B-C50C-407E-A947-70E740481C1C}">
                                <a14:useLocalDpi xmlns:a14="http://schemas.microsoft.com/office/drawing/2010/main"/>
                              </a:ext>
                            </a:extLst>
                          </a:blip>
                          <a:srcRect r="-1"/>
                          <a:stretch/>
                        </pic:blipFill>
                        <pic:spPr bwMode="auto">
                          <a:xfrm>
                            <a:off x="0" y="0"/>
                            <a:ext cx="494684" cy="4467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494E" w:rsidTr="00036055">
        <w:trPr>
          <w:trHeight w:val="680"/>
        </w:trPr>
        <w:tc>
          <w:tcPr>
            <w:tcW w:w="9746" w:type="dxa"/>
            <w:gridSpan w:val="5"/>
            <w:tcBorders>
              <w:top w:val="single" w:sz="24" w:space="0" w:color="B31E8E"/>
              <w:left w:val="single" w:sz="24" w:space="0" w:color="B31E8E"/>
              <w:right w:val="single" w:sz="24" w:space="0" w:color="B31E8E"/>
            </w:tcBorders>
            <w:vAlign w:val="center"/>
          </w:tcPr>
          <w:p w:rsidR="00AA494E" w:rsidRPr="00B707D0" w:rsidRDefault="00B707D0" w:rsidP="00B707D0">
            <w:pPr>
              <w:spacing w:before="0" w:after="0"/>
              <w:rPr>
                <w:b/>
                <w:sz w:val="26"/>
                <w:szCs w:val="26"/>
              </w:rPr>
            </w:pPr>
            <w:r w:rsidRPr="00B707D0">
              <w:rPr>
                <w:b/>
                <w:sz w:val="26"/>
                <w:szCs w:val="26"/>
              </w:rPr>
              <w:t xml:space="preserve">Puzzle 8 CHALLENGE! </w:t>
            </w:r>
          </w:p>
        </w:tc>
      </w:tr>
      <w:tr w:rsidR="00B707D0" w:rsidTr="00036055">
        <w:trPr>
          <w:trHeight w:val="680"/>
        </w:trPr>
        <w:tc>
          <w:tcPr>
            <w:tcW w:w="9746" w:type="dxa"/>
            <w:gridSpan w:val="5"/>
            <w:tcBorders>
              <w:left w:val="single" w:sz="24" w:space="0" w:color="B31E8E"/>
              <w:bottom w:val="single" w:sz="24" w:space="0" w:color="B31E8E"/>
              <w:right w:val="single" w:sz="24" w:space="0" w:color="B31E8E"/>
            </w:tcBorders>
            <w:vAlign w:val="center"/>
          </w:tcPr>
          <w:p w:rsidR="00B707D0" w:rsidRDefault="00B707D0" w:rsidP="00B707D0">
            <w:r>
              <w:t>Try to program puzzle 8 in one go!</w:t>
            </w:r>
          </w:p>
        </w:tc>
      </w:tr>
      <w:tr w:rsidR="00B707D0" w:rsidTr="00036055">
        <w:trPr>
          <w:trHeight w:val="624"/>
        </w:trPr>
        <w:tc>
          <w:tcPr>
            <w:tcW w:w="9746" w:type="dxa"/>
            <w:gridSpan w:val="5"/>
            <w:tcBorders>
              <w:top w:val="single" w:sz="24" w:space="0" w:color="B31E8E"/>
              <w:bottom w:val="single" w:sz="12" w:space="0" w:color="B31E8E"/>
            </w:tcBorders>
            <w:vAlign w:val="center"/>
          </w:tcPr>
          <w:p w:rsidR="00B707D0" w:rsidRDefault="00B707D0" w:rsidP="00B707D0">
            <w:pPr>
              <w:spacing w:before="0" w:after="0"/>
              <w:rPr>
                <w:sz w:val="26"/>
                <w:szCs w:val="26"/>
              </w:rPr>
            </w:pPr>
            <w:r>
              <w:t>Program the complete puzzle without testing it.</w:t>
            </w:r>
          </w:p>
        </w:tc>
      </w:tr>
      <w:tr w:rsidR="00036055" w:rsidTr="00036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3" w:type="dxa"/>
            <w:tcBorders>
              <w:top w:val="single" w:sz="12" w:space="0" w:color="B31E8E"/>
              <w:left w:val="single" w:sz="12" w:space="0" w:color="B31E8E"/>
              <w:bottom w:val="nil"/>
              <w:right w:val="nil"/>
            </w:tcBorders>
            <w:vAlign w:val="center"/>
          </w:tcPr>
          <w:p w:rsidR="00036055" w:rsidRDefault="00036055" w:rsidP="00036055">
            <w:pPr>
              <w:spacing w:before="80" w:after="80"/>
            </w:pPr>
            <w:r>
              <w:rPr>
                <w:noProof/>
              </w:rPr>
              <w:drawing>
                <wp:inline distT="0" distB="0" distL="0" distR="0" wp14:anchorId="3794D0EC" wp14:editId="631FBDD5">
                  <wp:extent cx="358140" cy="358140"/>
                  <wp:effectExtent l="0" t="0" r="3810" b="3810"/>
                  <wp:docPr id="20695" name="Picture 20695"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tab/>
            </w:r>
          </w:p>
        </w:tc>
        <w:tc>
          <w:tcPr>
            <w:tcW w:w="8753" w:type="dxa"/>
            <w:gridSpan w:val="4"/>
            <w:tcBorders>
              <w:top w:val="single" w:sz="12" w:space="0" w:color="B31E8E"/>
              <w:left w:val="nil"/>
              <w:bottom w:val="nil"/>
              <w:right w:val="single" w:sz="12" w:space="0" w:color="B31E8E"/>
            </w:tcBorders>
            <w:vAlign w:val="center"/>
          </w:tcPr>
          <w:p w:rsidR="00036055" w:rsidRDefault="00036055" w:rsidP="00B707D0">
            <w:pPr>
              <w:spacing w:before="80" w:after="80"/>
            </w:pPr>
            <w:r>
              <w:t>Run the program and video the puzzle and the code as it runs.</w:t>
            </w:r>
          </w:p>
        </w:tc>
      </w:tr>
      <w:tr w:rsidR="00AA494E" w:rsidTr="00036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746" w:type="dxa"/>
            <w:gridSpan w:val="5"/>
            <w:tcBorders>
              <w:top w:val="nil"/>
              <w:left w:val="single" w:sz="12" w:space="0" w:color="B31E8E"/>
              <w:bottom w:val="nil"/>
              <w:right w:val="single" w:sz="12" w:space="0" w:color="B31E8E"/>
            </w:tcBorders>
            <w:vAlign w:val="center"/>
          </w:tcPr>
          <w:p w:rsidR="00AA494E" w:rsidRDefault="00AA494E" w:rsidP="001852C2">
            <w:pPr>
              <w:spacing w:before="80" w:after="80"/>
            </w:pPr>
            <w:r>
              <w:t>If the program did not solve the puzzle, make changes and test it until it does.</w:t>
            </w:r>
          </w:p>
        </w:tc>
      </w:tr>
      <w:tr w:rsidR="00036055" w:rsidTr="00036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3" w:type="dxa"/>
            <w:tcBorders>
              <w:top w:val="nil"/>
              <w:left w:val="single" w:sz="12" w:space="0" w:color="B31E8E"/>
              <w:bottom w:val="nil"/>
              <w:right w:val="nil"/>
            </w:tcBorders>
            <w:vAlign w:val="center"/>
          </w:tcPr>
          <w:p w:rsidR="00036055" w:rsidRDefault="00036055" w:rsidP="00036055">
            <w:pPr>
              <w:spacing w:before="80" w:after="80"/>
            </w:pPr>
            <w:r>
              <w:rPr>
                <w:noProof/>
              </w:rPr>
              <w:drawing>
                <wp:inline distT="0" distB="0" distL="0" distR="0" wp14:anchorId="3A1AF965" wp14:editId="37DE5B94">
                  <wp:extent cx="358140" cy="358140"/>
                  <wp:effectExtent l="0" t="0" r="3810" b="3810"/>
                  <wp:docPr id="20696" name="Picture 20696"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tab/>
            </w:r>
          </w:p>
        </w:tc>
        <w:tc>
          <w:tcPr>
            <w:tcW w:w="8753" w:type="dxa"/>
            <w:gridSpan w:val="4"/>
            <w:tcBorders>
              <w:top w:val="nil"/>
              <w:left w:val="nil"/>
              <w:bottom w:val="nil"/>
              <w:right w:val="single" w:sz="12" w:space="0" w:color="B31E8E"/>
            </w:tcBorders>
            <w:vAlign w:val="center"/>
          </w:tcPr>
          <w:p w:rsidR="00036055" w:rsidRDefault="00036055" w:rsidP="001852C2">
            <w:pPr>
              <w:spacing w:before="80" w:after="80"/>
            </w:pPr>
            <w:r>
              <w:t>If you made changes, run the program and video the puzzle and the code as it runs.</w:t>
            </w:r>
          </w:p>
        </w:tc>
      </w:tr>
      <w:tr w:rsidR="00036055" w:rsidTr="00036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3" w:type="dxa"/>
            <w:tcBorders>
              <w:top w:val="nil"/>
              <w:left w:val="single" w:sz="12" w:space="0" w:color="B31E8E"/>
              <w:bottom w:val="nil"/>
              <w:right w:val="nil"/>
            </w:tcBorders>
            <w:vAlign w:val="center"/>
          </w:tcPr>
          <w:p w:rsidR="00036055" w:rsidRDefault="00036055" w:rsidP="00036055">
            <w:pPr>
              <w:spacing w:before="80" w:after="80"/>
              <w:rPr>
                <w:noProof/>
                <w:lang w:eastAsia="ja-JP"/>
              </w:rPr>
            </w:pPr>
            <w:r>
              <w:rPr>
                <w:noProof/>
              </w:rPr>
              <w:drawing>
                <wp:inline distT="0" distB="0" distL="0" distR="0" wp14:anchorId="4D6B7CC9" wp14:editId="2F9F14D2">
                  <wp:extent cx="358140" cy="358140"/>
                  <wp:effectExtent l="0" t="0" r="3810" b="3810"/>
                  <wp:docPr id="20697" name="Picture 20697"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rPr>
                <w:noProof/>
                <w:lang w:eastAsia="ja-JP"/>
              </w:rPr>
              <w:tab/>
            </w:r>
          </w:p>
        </w:tc>
        <w:tc>
          <w:tcPr>
            <w:tcW w:w="8753" w:type="dxa"/>
            <w:gridSpan w:val="4"/>
            <w:tcBorders>
              <w:top w:val="nil"/>
              <w:left w:val="nil"/>
              <w:bottom w:val="nil"/>
              <w:right w:val="single" w:sz="12" w:space="0" w:color="B31E8E"/>
            </w:tcBorders>
            <w:vAlign w:val="center"/>
          </w:tcPr>
          <w:p w:rsidR="00036055" w:rsidRDefault="00036055" w:rsidP="001852C2">
            <w:pPr>
              <w:spacing w:before="80" w:after="80"/>
              <w:rPr>
                <w:noProof/>
                <w:lang w:eastAsia="ja-JP"/>
              </w:rPr>
            </w:pPr>
            <w:r>
              <w:rPr>
                <w:noProof/>
                <w:lang w:eastAsia="ja-JP"/>
              </w:rPr>
              <w:t>Save the video/s into the Set folder.</w:t>
            </w:r>
          </w:p>
        </w:tc>
      </w:tr>
      <w:tr w:rsidR="00D5261F" w:rsidTr="00036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746" w:type="dxa"/>
            <w:gridSpan w:val="5"/>
            <w:tcBorders>
              <w:top w:val="nil"/>
              <w:left w:val="single" w:sz="12" w:space="0" w:color="B31E8E"/>
              <w:bottom w:val="single" w:sz="12" w:space="0" w:color="B31E8E"/>
              <w:right w:val="single" w:sz="12" w:space="0" w:color="B31E8E"/>
            </w:tcBorders>
            <w:vAlign w:val="center"/>
          </w:tcPr>
          <w:p w:rsidR="00D5261F" w:rsidRPr="00D5261F" w:rsidRDefault="008336B8" w:rsidP="001852C2">
            <w:pPr>
              <w:spacing w:before="80" w:after="80"/>
              <w:rPr>
                <w:i/>
                <w:noProof/>
                <w:lang w:eastAsia="ja-JP"/>
              </w:rPr>
            </w:pPr>
            <w:r>
              <w:rPr>
                <w:rFonts w:cs="Arial"/>
                <w:noProof/>
                <w:sz w:val="26"/>
                <w:szCs w:val="26"/>
                <w:lang w:eastAsia="ja-JP"/>
              </w:rPr>
              <w:t xml:space="preserve">Open your </w:t>
            </w:r>
            <w:r>
              <w:rPr>
                <w:rFonts w:cs="Arial"/>
                <w:i/>
                <w:noProof/>
                <w:sz w:val="26"/>
                <w:szCs w:val="26"/>
                <w:lang w:eastAsia="ja-JP"/>
              </w:rPr>
              <w:t xml:space="preserve">Word wall </w:t>
            </w:r>
            <w:r w:rsidRPr="00746B95">
              <w:rPr>
                <w:rFonts w:cs="Arial"/>
                <w:noProof/>
                <w:sz w:val="26"/>
                <w:szCs w:val="26"/>
                <w:lang w:eastAsia="ja-JP"/>
              </w:rPr>
              <w:t>document</w:t>
            </w:r>
            <w:r>
              <w:rPr>
                <w:rFonts w:cs="Arial"/>
                <w:noProof/>
                <w:sz w:val="26"/>
                <w:szCs w:val="26"/>
                <w:lang w:eastAsia="ja-JP"/>
              </w:rPr>
              <w:t xml:space="preserve"> </w:t>
            </w:r>
            <w:r w:rsidRPr="00746B95">
              <w:rPr>
                <w:rFonts w:cs="Arial"/>
                <w:noProof/>
                <w:sz w:val="26"/>
                <w:szCs w:val="26"/>
                <w:lang w:eastAsia="ja-JP"/>
              </w:rPr>
              <w:t>and add some words f</w:t>
            </w:r>
            <w:r>
              <w:rPr>
                <w:rFonts w:cs="Arial"/>
                <w:noProof/>
                <w:sz w:val="26"/>
                <w:szCs w:val="26"/>
                <w:lang w:eastAsia="ja-JP"/>
              </w:rPr>
              <w:t>rom today’s activities.</w:t>
            </w:r>
          </w:p>
        </w:tc>
      </w:tr>
    </w:tbl>
    <w:p w:rsidR="008450D6" w:rsidRDefault="008450D6">
      <w:pPr>
        <w:spacing w:before="0" w:after="0"/>
        <w:rPr>
          <w:sz w:val="16"/>
          <w:szCs w:val="16"/>
        </w:rPr>
      </w:pPr>
      <w:r>
        <w:rPr>
          <w:sz w:val="16"/>
          <w:szCs w:val="16"/>
        </w:rPr>
        <w:br w:type="page"/>
      </w:r>
    </w:p>
    <w:p w:rsidR="000C4E38" w:rsidRDefault="000C4E38" w:rsidP="000C4E38">
      <w:pPr>
        <w:pStyle w:val="Heading2"/>
      </w:pPr>
      <w:r>
        <w:lastRenderedPageBreak/>
        <w:t>Scratch Junior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1385"/>
        <w:gridCol w:w="6134"/>
      </w:tblGrid>
      <w:tr w:rsidR="000C4E38" w:rsidTr="00A621F8">
        <w:trPr>
          <w:trHeight w:val="1361"/>
        </w:trPr>
        <w:tc>
          <w:tcPr>
            <w:tcW w:w="9962" w:type="dxa"/>
            <w:gridSpan w:val="3"/>
            <w:tcBorders>
              <w:bottom w:val="single" w:sz="12" w:space="0" w:color="B31E8E"/>
            </w:tcBorders>
          </w:tcPr>
          <w:p w:rsidR="000C4E38" w:rsidRDefault="000C4E38" w:rsidP="00A621F8">
            <w:pPr>
              <w:spacing w:before="80" w:after="80"/>
            </w:pPr>
            <w:r w:rsidRPr="00E077A7">
              <w:rPr>
                <w:rFonts w:cs="Arial"/>
                <w:noProof/>
              </w:rPr>
              <mc:AlternateContent>
                <mc:Choice Requires="wps">
                  <w:drawing>
                    <wp:anchor distT="0" distB="0" distL="114300" distR="114300" simplePos="0" relativeHeight="253081600" behindDoc="0" locked="0" layoutInCell="1" allowOverlap="1" wp14:anchorId="427660D5" wp14:editId="526DADC2">
                      <wp:simplePos x="0" y="0"/>
                      <wp:positionH relativeFrom="column">
                        <wp:posOffset>1059180</wp:posOffset>
                      </wp:positionH>
                      <wp:positionV relativeFrom="paragraph">
                        <wp:posOffset>93980</wp:posOffset>
                      </wp:positionV>
                      <wp:extent cx="4518660" cy="601980"/>
                      <wp:effectExtent l="457200" t="0" r="15240" b="26670"/>
                      <wp:wrapNone/>
                      <wp:docPr id="20730" name="Rounded Rectangular Callout 20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60198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0C4E38">
                                  <w:pPr>
                                    <w:spacing w:before="0" w:after="0"/>
                                    <w:rPr>
                                      <w:sz w:val="26"/>
                                      <w:szCs w:val="26"/>
                                    </w:rPr>
                                  </w:pPr>
                                  <w:r>
                                    <w:rPr>
                                      <w:sz w:val="26"/>
                                      <w:szCs w:val="26"/>
                                    </w:rPr>
                                    <w:t xml:space="preserve">Follow the instructions that will guide you to open the </w:t>
                                  </w:r>
                                  <w:r>
                                    <w:rPr>
                                      <w:i/>
                                      <w:sz w:val="26"/>
                                      <w:szCs w:val="26"/>
                                    </w:rPr>
                                    <w:t xml:space="preserve">Scratch Junior </w:t>
                                  </w:r>
                                  <w:r>
                                    <w:rPr>
                                      <w:sz w:val="26"/>
                                      <w:szCs w:val="26"/>
                                    </w:rPr>
                                    <w:t>application you used on Day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660D5" id="Rounded Rectangular Callout 20730" o:spid="_x0000_s1158" type="#_x0000_t62" style="position:absolute;margin-left:83.4pt;margin-top:7.4pt;width:355.8pt;height:47.4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UNbwIAAMgEAAAOAAAAZHJzL2Uyb0RvYy54bWysVF1v0zAUfUfiP1h+35J0bdZGS6fRbQhp&#10;wLTBD3BtJzE4vsF2mna/nmsnGx3whOiDZed+nXvOvb243Lea7KR1CkxJs9OUEmk4CGXqkn79cnuy&#10;pMR5ZgTTYGRJD9LRy/XbNxdDV8gZNKCFtASTGFcMXUkb77siSRxvZMvcKXTSoLEC2zKPT1snwrIB&#10;s7c6maVpngxgRWeBS+fw6/VopOuYv6ok95+ryklPdEkRm4+njec2nMn6ghW1ZV2j+ASD/QOKlimD&#10;RV9SXTPPSG/VH6laxS04qPwphzaBqlJcxh6wmyz9rZvHhnUy9oLkuO6FJvf/0vJPu3tLlCjpLD0/&#10;Q4YMa1GmB+iNkII8IIHM1L1mlmyY1tB7MjoicUPnCox/7O5taN11d8C/O2Jg02CMvLIWhkYygXCz&#10;QHTyKiA8HIaS7fARBNZkvYfI4b6ybUiI7JB9lOrwIpXce8Lx43yRLfMc8XK05Wm2WkYtE1Y8R3fW&#10;+fcSWhIuJR2kqGVsK/Q09RLLsd2d81E7MXXPxLeMkqrVOAo7psnJYjXL8mlWjpxmx055Ov+Ly9mx&#10;S5bn+XlkghVTVQT8DDRAMHCrtI5DqQ0ZkLhVukgjTAdaiWCNXNt6u9GWILqSvjvLbpY3U95Xbq3y&#10;uF1atSVdpuE39hBEuTEilvFM6fGOULSZVArCjAL7/XYf5yObL0N0kG0L4oDCWRjXCdcfLw3YJ0oG&#10;XKWSuh89s5IS/cGg+KtsPg+7Fx/zxfkMH/bYsj22MMMxVUk9JeN148d97Tur6gYrZZEPA1c4MJXy&#10;z5M1opoawHXB26t9PH5Hr19/QOufAAAA//8DAFBLAwQUAAYACAAAACEAgrlutd8AAAAKAQAADwAA&#10;AGRycy9kb3ducmV2LnhtbEyPQU/DMAyF70j8h8iTuLF0aApdaToB0sSJAxtC7JY2XlutcaomXQu/&#10;HnOCk/3sp+fP+XZ2nbjgEFpPGlbLBARS5W1LtYb3w+42BRGiIWs6T6jhCwNsi+ur3GTWT/SGl32s&#10;BYdQyIyGJsY+kzJUDToTlr5H4t3JD85ElkMt7WAmDnedvEsSJZ1piS80psfnBqvzfnQa0un79OFf&#10;jyUeB/U5Vrunl81q1vpmMT8+gIg4xz8z/OIzOhTMVPqRbBAda6UYPXKz5sqG9D5dgyh5kGwUyCKX&#10;/18ofgAAAP//AwBQSwECLQAUAAYACAAAACEAtoM4kv4AAADhAQAAEwAAAAAAAAAAAAAAAAAAAAAA&#10;W0NvbnRlbnRfVHlwZXNdLnhtbFBLAQItABQABgAIAAAAIQA4/SH/1gAAAJQBAAALAAAAAAAAAAAA&#10;AAAAAC8BAABfcmVscy8ucmVsc1BLAQItABQABgAIAAAAIQBTdMUNbwIAAMgEAAAOAAAAAAAAAAAA&#10;AAAAAC4CAABkcnMvZTJvRG9jLnhtbFBLAQItABQABgAIAAAAIQCCuW613wAAAAoBAAAPAAAAAAAA&#10;AAAAAAAAAMkEAABkcnMvZG93bnJldi54bWxQSwUGAAAAAAQABADzAAAA1QUAAAAA&#10;" adj="-1991,12106" filled="f" strokecolor="#b31e8e" strokeweight="1.5pt">
                      <v:textbox>
                        <w:txbxContent>
                          <w:p w:rsidR="0091685E" w:rsidRPr="00A74227" w:rsidRDefault="0091685E" w:rsidP="000C4E38">
                            <w:pPr>
                              <w:spacing w:before="0" w:after="0"/>
                              <w:rPr>
                                <w:sz w:val="26"/>
                                <w:szCs w:val="26"/>
                              </w:rPr>
                            </w:pPr>
                            <w:r>
                              <w:rPr>
                                <w:sz w:val="26"/>
                                <w:szCs w:val="26"/>
                              </w:rPr>
                              <w:t xml:space="preserve">Follow the instructions that will guide you to open the </w:t>
                            </w:r>
                            <w:r>
                              <w:rPr>
                                <w:i/>
                                <w:sz w:val="26"/>
                                <w:szCs w:val="26"/>
                              </w:rPr>
                              <w:t xml:space="preserve">Scratch Junior </w:t>
                            </w:r>
                            <w:r>
                              <w:rPr>
                                <w:sz w:val="26"/>
                                <w:szCs w:val="26"/>
                              </w:rPr>
                              <w:t>application you used on Day 6.</w:t>
                            </w:r>
                          </w:p>
                        </w:txbxContent>
                      </v:textbox>
                    </v:shape>
                  </w:pict>
                </mc:Fallback>
              </mc:AlternateContent>
            </w:r>
            <w:r>
              <w:rPr>
                <w:noProof/>
              </w:rPr>
              <w:drawing>
                <wp:inline distT="0" distB="0" distL="0" distR="0" wp14:anchorId="54AFD846" wp14:editId="7908C560">
                  <wp:extent cx="501805" cy="457200"/>
                  <wp:effectExtent l="0" t="0" r="0" b="0"/>
                  <wp:docPr id="1504" name="Picture 1504"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0C4E38" w:rsidTr="00A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9962" w:type="dxa"/>
            <w:gridSpan w:val="3"/>
            <w:tcBorders>
              <w:top w:val="single" w:sz="12" w:space="0" w:color="B31E8E"/>
              <w:left w:val="single" w:sz="12" w:space="0" w:color="B31E8E"/>
              <w:bottom w:val="nil"/>
              <w:right w:val="single" w:sz="12" w:space="0" w:color="B31E8E"/>
            </w:tcBorders>
            <w:vAlign w:val="center"/>
          </w:tcPr>
          <w:p w:rsidR="000C4E38" w:rsidRDefault="000C4E38" w:rsidP="00A621F8">
            <w:pPr>
              <w:spacing w:before="80" w:after="80"/>
            </w:pPr>
            <w:r>
              <w:rPr>
                <w:b/>
              </w:rPr>
              <w:t>Scratch Junior</w:t>
            </w:r>
            <w:r w:rsidRPr="00C10440">
              <w:rPr>
                <w:b/>
              </w:rPr>
              <w:t xml:space="preserve"> – iPad or Android tablet</w:t>
            </w:r>
          </w:p>
        </w:tc>
      </w:tr>
      <w:tr w:rsidR="000C4E38" w:rsidTr="00A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666" w:type="dxa"/>
            <w:gridSpan w:val="2"/>
            <w:tcBorders>
              <w:top w:val="nil"/>
              <w:left w:val="single" w:sz="12" w:space="0" w:color="B31E8E"/>
              <w:bottom w:val="nil"/>
              <w:right w:val="nil"/>
            </w:tcBorders>
            <w:vAlign w:val="center"/>
          </w:tcPr>
          <w:p w:rsidR="000C4E38" w:rsidRDefault="000C4E38" w:rsidP="00A621F8">
            <w:pPr>
              <w:spacing w:before="80" w:after="80"/>
              <w:jc w:val="center"/>
            </w:pPr>
            <w:r>
              <w:rPr>
                <w:noProof/>
              </w:rPr>
              <w:drawing>
                <wp:inline distT="0" distB="0" distL="0" distR="0" wp14:anchorId="6088ECCF" wp14:editId="7FF1A17A">
                  <wp:extent cx="548640" cy="495300"/>
                  <wp:effectExtent l="0" t="0" r="3810" b="0"/>
                  <wp:docPr id="20727" name="Picture 20727" descr="C:\Users\E0321456\Desktop\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0321456\Desktop\Cat.PNG"/>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548640" cy="495300"/>
                          </a:xfrm>
                          <a:prstGeom prst="rect">
                            <a:avLst/>
                          </a:prstGeom>
                          <a:noFill/>
                          <a:ln>
                            <a:noFill/>
                          </a:ln>
                        </pic:spPr>
                      </pic:pic>
                    </a:graphicData>
                  </a:graphic>
                </wp:inline>
              </w:drawing>
            </w:r>
          </w:p>
        </w:tc>
        <w:tc>
          <w:tcPr>
            <w:tcW w:w="6296" w:type="dxa"/>
            <w:tcBorders>
              <w:top w:val="nil"/>
              <w:left w:val="nil"/>
              <w:bottom w:val="nil"/>
              <w:right w:val="single" w:sz="12" w:space="0" w:color="B31E8E"/>
            </w:tcBorders>
            <w:vAlign w:val="center"/>
          </w:tcPr>
          <w:p w:rsidR="000C4E38" w:rsidRDefault="000C4E38" w:rsidP="00A621F8">
            <w:pPr>
              <w:spacing w:before="80" w:after="80"/>
              <w:jc w:val="center"/>
            </w:pPr>
            <w:r>
              <w:t xml:space="preserve">Select the </w:t>
            </w:r>
            <w:r>
              <w:rPr>
                <w:i/>
              </w:rPr>
              <w:t xml:space="preserve">ScratchJr </w:t>
            </w:r>
            <w:r>
              <w:t>icon on your screen.</w:t>
            </w:r>
          </w:p>
        </w:tc>
      </w:tr>
      <w:tr w:rsidR="000C4E38" w:rsidTr="00A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8"/>
        </w:trPr>
        <w:tc>
          <w:tcPr>
            <w:tcW w:w="3666" w:type="dxa"/>
            <w:gridSpan w:val="2"/>
            <w:tcBorders>
              <w:top w:val="nil"/>
              <w:left w:val="single" w:sz="12" w:space="0" w:color="B31E8E"/>
              <w:bottom w:val="single" w:sz="12" w:space="0" w:color="B31E8E"/>
              <w:right w:val="nil"/>
            </w:tcBorders>
            <w:vAlign w:val="center"/>
          </w:tcPr>
          <w:p w:rsidR="000C4E38" w:rsidRDefault="000C4E38" w:rsidP="00A621F8">
            <w:pPr>
              <w:spacing w:before="80" w:after="80"/>
              <w:jc w:val="center"/>
            </w:pPr>
            <w:r>
              <w:rPr>
                <w:noProof/>
              </w:rPr>
              <mc:AlternateContent>
                <mc:Choice Requires="wps">
                  <w:drawing>
                    <wp:anchor distT="0" distB="0" distL="114300" distR="114300" simplePos="0" relativeHeight="253080576" behindDoc="0" locked="0" layoutInCell="1" allowOverlap="1" wp14:anchorId="73CCD52E" wp14:editId="141B3C53">
                      <wp:simplePos x="0" y="0"/>
                      <wp:positionH relativeFrom="column">
                        <wp:posOffset>1000125</wp:posOffset>
                      </wp:positionH>
                      <wp:positionV relativeFrom="paragraph">
                        <wp:posOffset>462915</wp:posOffset>
                      </wp:positionV>
                      <wp:extent cx="2385060" cy="251460"/>
                      <wp:effectExtent l="38100" t="0" r="15240" b="91440"/>
                      <wp:wrapNone/>
                      <wp:docPr id="20714" name="Straight Arrow Connector 20714"/>
                      <wp:cNvGraphicFramePr/>
                      <a:graphic xmlns:a="http://schemas.openxmlformats.org/drawingml/2006/main">
                        <a:graphicData uri="http://schemas.microsoft.com/office/word/2010/wordprocessingShape">
                          <wps:wsp>
                            <wps:cNvCnPr/>
                            <wps:spPr>
                              <a:xfrm flipH="1">
                                <a:off x="0" y="0"/>
                                <a:ext cx="2385060" cy="2514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96A77" id="Straight Arrow Connector 20714" o:spid="_x0000_s1026" type="#_x0000_t32" style="position:absolute;margin-left:78.75pt;margin-top:36.45pt;width:187.8pt;height:19.8pt;flip:x;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jx/wEAAFEEAAAOAAAAZHJzL2Uyb0RvYy54bWysVE1vEzEQvSPxHyzfye6GppQomwqlFA6I&#10;RhR+gOu1s5b8pbHJJv+esb3ZkHKi6sWyd+a9efM83tXtwWiyFxCUsy1tZjUlwnLXKbtr6a+f9+9u&#10;KAmR2Y5pZ0VLjyLQ2/XbN6vBL8Xc9U53AgiS2LAcfEv7GP2yqgLvhWFh5rywGJQODIt4hF3VARuQ&#10;3ehqXtfX1eCg8+C4CAG/3pUgXWd+KQWPD1IGEYluKWqLeYW8PqW1Wq/YcgfM94qPMtgLVBimLBad&#10;qO5YZOQ3qH+ojOLggpNxxp2pnJSKi9wDdtPUz7p57JkXuRc0J/jJpvB6tPz7fgtEdS2d1x+aK0os&#10;M3hNjxGY2vWRfAJwA9k4a9FKB6RkoWuDD0sEb+wWxlPwW0gWHCQYIrXyX3EgsinYJjlkz4+T5+IQ&#10;CceP8/c3i/oar4ZjbL5ornCPhFXhSXweQvwinCFp09IwSps0lRps/y3EAjwBElhbMqCMj/WizlKC&#10;06q7V1qnYJ4ysdFA9gznIx6asfRFVmRKf7YdiUePzrBkyJimLQpNRpTW8y4etSiFfwiJxmKLReCz&#10;YoxzYeOpoLaYnWASpU3AUXJ6C2eVl8AxP0FFHvf/AU+IXNnZOIGNsg6KYZfVzx7Jkn9yoPSdLHhy&#10;3TEPRbYG5zbf5vjG0sP4+5zh5z/B+g8AAAD//wMAUEsDBBQABgAIAAAAIQBoMciW3QAAAAoBAAAP&#10;AAAAZHJzL2Rvd25yZXYueG1sTI/LTsMwEEX3SPyDNUjsqPPApIQ4FapgWaktfIAbmzgiHke206Z/&#10;z7CC5dU9unOm2SxuZGcT4uBRQr7KgBnsvB6wl/D58f6wBhaTQq1Gj0bC1UTYtLc3jaq1v+DBnI+p&#10;ZzSCsVYSbEpTzXnsrHEqrvxkkLovH5xKFEPPdVAXGncjL7LsiTs1IF2wajJba7rv4+wkPFYlXy9W&#10;h1n0fKt3w373dt1LeX+3vL4AS2ZJfzD86pM6tOR08jPqyEbKohKESqiKZ2AEiLLMgZ2oyQsBvG34&#10;/xfaHwAAAP//AwBQSwECLQAUAAYACAAAACEAtoM4kv4AAADhAQAAEwAAAAAAAAAAAAAAAAAAAAAA&#10;W0NvbnRlbnRfVHlwZXNdLnhtbFBLAQItABQABgAIAAAAIQA4/SH/1gAAAJQBAAALAAAAAAAAAAAA&#10;AAAAAC8BAABfcmVscy8ucmVsc1BLAQItABQABgAIAAAAIQAcPgjx/wEAAFEEAAAOAAAAAAAAAAAA&#10;AAAAAC4CAABkcnMvZTJvRG9jLnhtbFBLAQItABQABgAIAAAAIQBoMciW3QAAAAoBAAAPAAAAAAAA&#10;AAAAAAAAAFkEAABkcnMvZG93bnJldi54bWxQSwUGAAAAAAQABADzAAAAYwUAAAAA&#10;" strokecolor="black [3213]" strokeweight="1.5pt">
                      <v:stroke endarrow="open"/>
                    </v:shape>
                  </w:pict>
                </mc:Fallback>
              </mc:AlternateContent>
            </w:r>
            <w:r>
              <w:rPr>
                <w:noProof/>
              </w:rPr>
              <w:drawing>
                <wp:inline distT="0" distB="0" distL="0" distR="0" wp14:anchorId="73E6044E" wp14:editId="5A402177">
                  <wp:extent cx="1143000" cy="858812"/>
                  <wp:effectExtent l="0" t="0" r="0" b="0"/>
                  <wp:docPr id="20729" name="Picture 20729" descr="C:\Users\E0321456\Desktop\Jr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0321456\Desktop\Jr homepage.PNG"/>
                          <pic:cNvPicPr>
                            <a:picLocks noChangeAspect="1" noChangeArrowheads="1"/>
                          </pic:cNvPicPr>
                        </pic:nvPicPr>
                        <pic:blipFill>
                          <a:blip r:embed="rId182" cstate="print">
                            <a:extLst>
                              <a:ext uri="{28A0092B-C50C-407E-A947-70E740481C1C}">
                                <a14:useLocalDpi xmlns:a14="http://schemas.microsoft.com/office/drawing/2010/main"/>
                              </a:ext>
                            </a:extLst>
                          </a:blip>
                          <a:srcRect/>
                          <a:stretch>
                            <a:fillRect/>
                          </a:stretch>
                        </pic:blipFill>
                        <pic:spPr bwMode="auto">
                          <a:xfrm>
                            <a:off x="0" y="0"/>
                            <a:ext cx="1143000" cy="858812"/>
                          </a:xfrm>
                          <a:prstGeom prst="rect">
                            <a:avLst/>
                          </a:prstGeom>
                          <a:noFill/>
                          <a:ln>
                            <a:noFill/>
                          </a:ln>
                        </pic:spPr>
                      </pic:pic>
                    </a:graphicData>
                  </a:graphic>
                </wp:inline>
              </w:drawing>
            </w:r>
          </w:p>
        </w:tc>
        <w:tc>
          <w:tcPr>
            <w:tcW w:w="6296" w:type="dxa"/>
            <w:tcBorders>
              <w:top w:val="nil"/>
              <w:left w:val="nil"/>
              <w:bottom w:val="single" w:sz="12" w:space="0" w:color="B31E8E"/>
              <w:right w:val="single" w:sz="12" w:space="0" w:color="B31E8E"/>
            </w:tcBorders>
            <w:vAlign w:val="center"/>
          </w:tcPr>
          <w:p w:rsidR="000C4E38" w:rsidRDefault="000C4E38" w:rsidP="00A621F8">
            <w:pPr>
              <w:spacing w:before="80" w:after="80"/>
              <w:jc w:val="center"/>
            </w:pPr>
            <w:r>
              <w:t>Select the home icon.</w:t>
            </w:r>
          </w:p>
        </w:tc>
      </w:tr>
      <w:tr w:rsidR="000C4E38" w:rsidTr="00A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9962" w:type="dxa"/>
            <w:gridSpan w:val="3"/>
            <w:tcBorders>
              <w:top w:val="nil"/>
              <w:left w:val="nil"/>
              <w:bottom w:val="nil"/>
              <w:right w:val="nil"/>
            </w:tcBorders>
            <w:vAlign w:val="center"/>
          </w:tcPr>
          <w:p w:rsidR="000C4E38" w:rsidRPr="00E077A7" w:rsidRDefault="000C4E38" w:rsidP="00A621F8">
            <w:pPr>
              <w:jc w:val="right"/>
              <w:rPr>
                <w:rFonts w:cs="Arial"/>
                <w:noProof/>
                <w:lang w:eastAsia="ja-JP"/>
              </w:rPr>
            </w:pPr>
            <w:r w:rsidRPr="00E077A7">
              <w:rPr>
                <w:rFonts w:cs="Arial"/>
                <w:noProof/>
              </w:rPr>
              <mc:AlternateContent>
                <mc:Choice Requires="wps">
                  <w:drawing>
                    <wp:anchor distT="0" distB="0" distL="114300" distR="114300" simplePos="0" relativeHeight="253086720" behindDoc="0" locked="0" layoutInCell="1" allowOverlap="1" wp14:anchorId="6950B91B" wp14:editId="58DA29B5">
                      <wp:simplePos x="0" y="0"/>
                      <wp:positionH relativeFrom="column">
                        <wp:posOffset>38100</wp:posOffset>
                      </wp:positionH>
                      <wp:positionV relativeFrom="paragraph">
                        <wp:posOffset>114300</wp:posOffset>
                      </wp:positionV>
                      <wp:extent cx="5379720" cy="396240"/>
                      <wp:effectExtent l="0" t="0" r="316230" b="22860"/>
                      <wp:wrapNone/>
                      <wp:docPr id="20773" name="Rounded Rectangular Callout 20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396240"/>
                              </a:xfrm>
                              <a:prstGeom prst="wedgeRoundRectCallout">
                                <a:avLst>
                                  <a:gd name="adj1" fmla="val 54936"/>
                                  <a:gd name="adj2" fmla="val 44214"/>
                                  <a:gd name="adj3" fmla="val 16667"/>
                                </a:avLst>
                              </a:prstGeom>
                              <a:noFill/>
                              <a:ln w="19050">
                                <a:solidFill>
                                  <a:srgbClr val="B31E8E"/>
                                </a:solidFill>
                                <a:miter lim="800000"/>
                                <a:headEnd/>
                                <a:tailEnd/>
                              </a:ln>
                            </wps:spPr>
                            <wps:txbx>
                              <w:txbxContent>
                                <w:p w:rsidR="0091685E" w:rsidRPr="00BF72D1" w:rsidRDefault="0091685E" w:rsidP="000C4E38">
                                  <w:pPr>
                                    <w:spacing w:before="0" w:after="0"/>
                                    <w:rPr>
                                      <w:szCs w:val="28"/>
                                    </w:rPr>
                                  </w:pPr>
                                  <w:r>
                                    <w:rPr>
                                      <w:szCs w:val="28"/>
                                    </w:rPr>
                                    <w:t xml:space="preserve">Select the orange book in the top right corner of the screen.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B91B" id="Rounded Rectangular Callout 20773" o:spid="_x0000_s1159" type="#_x0000_t62" style="position:absolute;left:0;text-align:left;margin-left:3pt;margin-top:9pt;width:423.6pt;height:31.2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DYcAIAAMgEAAAOAAAAZHJzL2Uyb0RvYy54bWysVMtu2zAQvBfoPxC813pYtmPBcpA6SVEg&#10;bYOk/QBapCS2FFclKcvJ13dJKYnT3Ir6QJDa1+zMrjfnx1aRgzBWgi5oMospEboELnVd0B/frz+c&#10;UWId05wp0KKgD8LS8+37d5uhy0UKDSguDMEk2uZDV9DGuS6PIls2omV2Bp3QaKzAtMzh09QRN2zA&#10;7K2K0jheRgMY3hkohbX49XI00m3IX1WidN+qygpHVEERmwunCefen9F2w/LasK6R5QSD/QOKlkmN&#10;RZ9TXTLHSG/km1StLA1YqNyshDaCqpKlCD1gN0n8Vzf3DetE6AXJsd0zTfb/pS2/Hm4Nkbygabxa&#10;zSnRrEWZ7qDXXHByhwQyXfeKGbJjSkHvyOiIxA2dzTH+vrs1vnXb3UD5yxINuwZjxIUxMDSCcYSb&#10;eKKjVwH+YTGU7IcvwLEm6x0EDo+VaX1CZIccg1QPz1KJoyMlflzMV+tVioqWaJuvl2kWtIxY/hTd&#10;Ges+CWiJvxR0ELwWoS3f09RLKMcON9YF7fjUPeM/E0qqVuEoHJgii2w9X06jcuKTnvpkWZpkb32Q&#10;0Zc8yXK5XAUmWD5VRcBPQD0EDddSqTCUSpMBiVvHizjAtKAk99bAtan3O2UIoivox3lydXY15X3l&#10;1kqH26VkW9Cz2P9GgF6UK81DGcekGu8IRelJJS/MKLA77o9hPpJs7aO9bHvgDyicgXGdcP3x0oB5&#10;pGTAVSqo/d0zIyhRnzWKv04yVIe48MgWQTZzatmfWpguMVVBHSXjdefGfe07I+sGKyWBDw0XODCV&#10;dE+TNaKaGsB1wdurfTx9B6+XP6DtHwAAAP//AwBQSwMEFAAGAAgAAAAhAF+UWU7cAAAABwEAAA8A&#10;AABkcnMvZG93bnJldi54bWxMj09LAzEQxe+C3yGM4M0m1rUs280WUQRBUGy153Qz3axuJkuStuu3&#10;dzzpaf684b3f1KvJD+KIMfWBNFzPFAikNtieOg3vm8erEkTKhqwZAqGGb0ywas7PalPZcKI3PK5z&#10;J9iEUmU0uJzHSsrUOvQmzcKIxNo+RG8yj7GTNpoTm/tBzpVaSG964gRnRrx32H6tD17Dh1MpjkXx&#10;RM9y8/LgP/fT9lVqfXkx3S1BZJzy3zH84jM6NMy0CweySQwaFvxJ5nXJleXy9mYOYseNKkA2tfzP&#10;3/wAAAD//wMAUEsBAi0AFAAGAAgAAAAhALaDOJL+AAAA4QEAABMAAAAAAAAAAAAAAAAAAAAAAFtD&#10;b250ZW50X1R5cGVzXS54bWxQSwECLQAUAAYACAAAACEAOP0h/9YAAACUAQAACwAAAAAAAAAAAAAA&#10;AAAvAQAAX3JlbHMvLnJlbHNQSwECLQAUAAYACAAAACEAE5cA2HACAADIBAAADgAAAAAAAAAAAAAA&#10;AAAuAgAAZHJzL2Uyb0RvYy54bWxQSwECLQAUAAYACAAAACEAX5RZTtwAAAAHAQAADwAAAAAAAAAA&#10;AAAAAADKBAAAZHJzL2Rvd25yZXYueG1sUEsFBgAAAAAEAAQA8wAAANMFAAAAAA==&#10;" adj="22666,20350" filled="f" strokecolor="#b31e8e" strokeweight="1.5pt">
                      <v:textbox>
                        <w:txbxContent>
                          <w:p w:rsidR="0091685E" w:rsidRPr="00BF72D1" w:rsidRDefault="0091685E" w:rsidP="000C4E38">
                            <w:pPr>
                              <w:spacing w:before="0" w:after="0"/>
                              <w:rPr>
                                <w:szCs w:val="28"/>
                              </w:rPr>
                            </w:pPr>
                            <w:r>
                              <w:rPr>
                                <w:szCs w:val="28"/>
                              </w:rPr>
                              <w:t xml:space="preserve">Select the orange book in the top right corner of the screen. </w:t>
                            </w:r>
                          </w:p>
                        </w:txbxContent>
                      </v:textbox>
                    </v:shape>
                  </w:pict>
                </mc:Fallback>
              </mc:AlternateContent>
            </w:r>
            <w:r>
              <w:rPr>
                <w:noProof/>
                <w:sz w:val="36"/>
                <w:szCs w:val="36"/>
              </w:rPr>
              <w:drawing>
                <wp:inline distT="0" distB="0" distL="0" distR="0" wp14:anchorId="447EE9FB" wp14:editId="53E32B3B">
                  <wp:extent cx="487680" cy="533400"/>
                  <wp:effectExtent l="0" t="0" r="7620" b="0"/>
                  <wp:docPr id="1505" name="Picture 1505"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83" cstate="print">
                            <a:extLst>
                              <a:ext uri="{28A0092B-C50C-407E-A947-70E740481C1C}">
                                <a14:useLocalDpi xmlns:a14="http://schemas.microsoft.com/office/drawing/2010/main"/>
                              </a:ext>
                            </a:extLst>
                          </a:blip>
                          <a:srcRect/>
                          <a:stretch/>
                        </pic:blipFill>
                        <pic:spPr bwMode="auto">
                          <a:xfrm>
                            <a:off x="0" y="0"/>
                            <a:ext cx="490098" cy="536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E38" w:rsidTr="00A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1"/>
        </w:trPr>
        <w:tc>
          <w:tcPr>
            <w:tcW w:w="9962" w:type="dxa"/>
            <w:gridSpan w:val="3"/>
            <w:tcBorders>
              <w:top w:val="nil"/>
              <w:left w:val="nil"/>
              <w:bottom w:val="nil"/>
              <w:right w:val="nil"/>
            </w:tcBorders>
            <w:vAlign w:val="center"/>
          </w:tcPr>
          <w:p w:rsidR="000C4E38" w:rsidRPr="005C3D76" w:rsidRDefault="000C4E38" w:rsidP="00A621F8">
            <w:pPr>
              <w:rPr>
                <w:lang w:val="en-US"/>
              </w:rPr>
            </w:pPr>
            <w:r w:rsidRPr="00E077A7">
              <w:rPr>
                <w:rFonts w:cs="Arial"/>
                <w:noProof/>
              </w:rPr>
              <mc:AlternateContent>
                <mc:Choice Requires="wps">
                  <w:drawing>
                    <wp:anchor distT="0" distB="0" distL="114300" distR="114300" simplePos="0" relativeHeight="253082624" behindDoc="0" locked="0" layoutInCell="1" allowOverlap="1" wp14:anchorId="4CFE6999" wp14:editId="5725F363">
                      <wp:simplePos x="0" y="0"/>
                      <wp:positionH relativeFrom="column">
                        <wp:posOffset>777240</wp:posOffset>
                      </wp:positionH>
                      <wp:positionV relativeFrom="paragraph">
                        <wp:posOffset>-29210</wp:posOffset>
                      </wp:positionV>
                      <wp:extent cx="5196840" cy="868680"/>
                      <wp:effectExtent l="438150" t="0" r="22860" b="26670"/>
                      <wp:wrapNone/>
                      <wp:docPr id="20743" name="Rounded Rectangular Callout 20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868680"/>
                              </a:xfrm>
                              <a:prstGeom prst="wedgeRoundRectCallout">
                                <a:avLst>
                                  <a:gd name="adj1" fmla="val -57603"/>
                                  <a:gd name="adj2" fmla="val 30636"/>
                                  <a:gd name="adj3" fmla="val 16667"/>
                                </a:avLst>
                              </a:prstGeom>
                              <a:noFill/>
                              <a:ln w="19050">
                                <a:solidFill>
                                  <a:srgbClr val="B31E8E"/>
                                </a:solidFill>
                                <a:miter lim="800000"/>
                                <a:headEnd/>
                                <a:tailEnd/>
                              </a:ln>
                            </wps:spPr>
                            <wps:txbx>
                              <w:txbxContent>
                                <w:p w:rsidR="0091685E" w:rsidRPr="00BF72D1" w:rsidRDefault="0091685E" w:rsidP="000C4E38">
                                  <w:pPr>
                                    <w:spacing w:before="0" w:after="0"/>
                                    <w:rPr>
                                      <w:i/>
                                      <w:szCs w:val="28"/>
                                    </w:rPr>
                                  </w:pPr>
                                  <w:r>
                                    <w:rPr>
                                      <w:szCs w:val="28"/>
                                    </w:rPr>
                                    <w:t xml:space="preserve">Look at the tabs along the bottom of the screen. Select the </w:t>
                                  </w:r>
                                  <w:r>
                                    <w:rPr>
                                      <w:i/>
                                      <w:szCs w:val="28"/>
                                    </w:rPr>
                                    <w:t xml:space="preserve">Interface Guide, Paint Editor Guide and Blocks Guide </w:t>
                                  </w:r>
                                  <w:r>
                                    <w:rPr>
                                      <w:szCs w:val="28"/>
                                    </w:rPr>
                                    <w:t>tabs to open the screens and check the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E6999" id="Rounded Rectangular Callout 20743" o:spid="_x0000_s1160" type="#_x0000_t62" style="position:absolute;margin-left:61.2pt;margin-top:-2.3pt;width:409.2pt;height:68.4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SJbwIAAMkEAAAOAAAAZHJzL2Uyb0RvYy54bWysVNtO3DAQfa/Uf7D8Dkn2kl0isoguUFWi&#10;LYL2A7yxk7h1PK7tbJZ+fcdOgKW8VU0ky86MZ86cM5Pzi0OnyF5YJ0GXNDtNKRG6Ai51U9Lv325O&#10;1pQ4zzRnCrQo6aNw9GLz/t35YAoxgxYUF5ZgEO2KwZS09d4USeKqVnTMnYIRGo012I55PNom4ZYN&#10;GL1TySxN82QAy42FSjiHX69GI93E+HUtKv+1rp3wRJUUsfm42rjuwppszlnRWGZaWU0w2D+g6JjU&#10;mPQ51BXzjPRWvgnVycqCg9qfVtAlUNeyErEGrCZL/6rmoWVGxFqQHGeeaXL/L2z1ZX9nieQlnaWr&#10;xZwSzTqU6R56zQUn90gg002vmCVbphT0noyOSNxgXIH3H8ydDaU7cwvVT0c0bFu8Iy6thaEVjCPc&#10;LBCdvLoQDg6vkt3wGTjmZL2HyOGhtl0IiOyQQ5Tq8VkqcfCkwo/L7CxfL1DRCm3rHN+oZcKKp9vG&#10;Ov9RQEfCpqSD4I2IZYWaplpiOra/dT5qx6fqGf+RUVJ3ClthzxQ5Wa7ydD71ypHT7Nhpnubz/K0P&#10;UvoSKMvzfBWpYMWUFhE/IQ0YNNxIpWJXKk0GZO4sXaYRpwMlebBGsm2z2ypLEF5JP8yz6/X1FPeV&#10;Wyc9jpeSHZKUhmcEGFS51jym8UyqcY9QlJ5kCsqMCvvD7hAbJEMck+o74I+onIVxnnD+cdOC/U3J&#10;gLNUUverZ1ZQoj5pVP8sWwSpfDwslqsZHuyxZXdsYbrCUCX1lIzbrR8HtjdWNi1myiIfGi6xY2rp&#10;n1prRDUVgPOCu1cDeXyOXi9/oM0fAAAA//8DAFBLAwQUAAYACAAAACEAT+WvhN0AAAAKAQAADwAA&#10;AGRycy9kb3ducmV2LnhtbEyPzU7DMBCE70i8g7VI3FqbEFUkxKkqJBDiBOXn7MZLHBGvo9hJ07dn&#10;OdHjaEYz31TbxfdixjF2gTTcrBUIpCbYjloNH++PqzsQMRmypg+EGk4YYVtfXlSmtOFIbzjvUyu4&#10;hGJpNLiUhlLK2Dj0Jq7DgMTedxi9SSzHVtrRHLnc9zJTaiO96YgXnBnwwWHzs5+8hq/iZfL+9Wlu&#10;XfG5i/h8UkXeaX19tezuQSRc0n8Y/vAZHWpmOoSJbBQ96yzLOaphlW9AcKDIFX85sHObZSDrSp5f&#10;qH8BAAD//wMAUEsBAi0AFAAGAAgAAAAhALaDOJL+AAAA4QEAABMAAAAAAAAAAAAAAAAAAAAAAFtD&#10;b250ZW50X1R5cGVzXS54bWxQSwECLQAUAAYACAAAACEAOP0h/9YAAACUAQAACwAAAAAAAAAAAAAA&#10;AAAvAQAAX3JlbHMvLnJlbHNQSwECLQAUAAYACAAAACEA+UxkiW8CAADJBAAADgAAAAAAAAAAAAAA&#10;AAAuAgAAZHJzL2Uyb0RvYy54bWxQSwECLQAUAAYACAAAACEAT+WvhN0AAAAKAQAADwAAAAAAAAAA&#10;AAAAAADJBAAAZHJzL2Rvd25yZXYueG1sUEsFBgAAAAAEAAQA8wAAANMFAAAAAA==&#10;" adj="-1642,17417" filled="f" strokecolor="#b31e8e" strokeweight="1.5pt">
                      <v:textbox>
                        <w:txbxContent>
                          <w:p w:rsidR="0091685E" w:rsidRPr="00BF72D1" w:rsidRDefault="0091685E" w:rsidP="000C4E38">
                            <w:pPr>
                              <w:spacing w:before="0" w:after="0"/>
                              <w:rPr>
                                <w:i/>
                                <w:szCs w:val="28"/>
                              </w:rPr>
                            </w:pPr>
                            <w:r>
                              <w:rPr>
                                <w:szCs w:val="28"/>
                              </w:rPr>
                              <w:t xml:space="preserve">Look at the tabs along the bottom of the screen. Select the </w:t>
                            </w:r>
                            <w:r>
                              <w:rPr>
                                <w:i/>
                                <w:szCs w:val="28"/>
                              </w:rPr>
                              <w:t xml:space="preserve">Interface Guide, Paint Editor Guide and Blocks Guide </w:t>
                            </w:r>
                            <w:r>
                              <w:rPr>
                                <w:szCs w:val="28"/>
                              </w:rPr>
                              <w:t>tabs to open the screens and check the information.</w:t>
                            </w:r>
                          </w:p>
                        </w:txbxContent>
                      </v:textbox>
                    </v:shape>
                  </w:pict>
                </mc:Fallback>
              </mc:AlternateContent>
            </w:r>
            <w:r>
              <w:rPr>
                <w:noProof/>
              </w:rPr>
              <w:drawing>
                <wp:inline distT="0" distB="0" distL="0" distR="0" wp14:anchorId="65F710E0" wp14:editId="524F6180">
                  <wp:extent cx="501805" cy="457200"/>
                  <wp:effectExtent l="0" t="0" r="0" b="0"/>
                  <wp:docPr id="20764" name="Picture 20764"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0C4E38" w:rsidTr="00A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1"/>
        </w:trPr>
        <w:tc>
          <w:tcPr>
            <w:tcW w:w="9962" w:type="dxa"/>
            <w:gridSpan w:val="3"/>
            <w:tcBorders>
              <w:top w:val="nil"/>
              <w:left w:val="nil"/>
              <w:bottom w:val="nil"/>
              <w:right w:val="nil"/>
            </w:tcBorders>
            <w:vAlign w:val="center"/>
          </w:tcPr>
          <w:p w:rsidR="000C4E38" w:rsidRPr="00D91C7D" w:rsidRDefault="000C4E38" w:rsidP="00A621F8">
            <w:pPr>
              <w:jc w:val="right"/>
              <w:rPr>
                <w:rFonts w:eastAsia="Arial" w:cs="Arial"/>
                <w:szCs w:val="28"/>
              </w:rPr>
            </w:pPr>
            <w:r w:rsidRPr="00E077A7">
              <w:rPr>
                <w:rFonts w:cs="Arial"/>
                <w:noProof/>
              </w:rPr>
              <mc:AlternateContent>
                <mc:Choice Requires="wps">
                  <w:drawing>
                    <wp:anchor distT="0" distB="0" distL="114300" distR="114300" simplePos="0" relativeHeight="253083648" behindDoc="0" locked="0" layoutInCell="1" allowOverlap="1" wp14:anchorId="4A5C5C91" wp14:editId="5458042F">
                      <wp:simplePos x="0" y="0"/>
                      <wp:positionH relativeFrom="column">
                        <wp:posOffset>99060</wp:posOffset>
                      </wp:positionH>
                      <wp:positionV relativeFrom="paragraph">
                        <wp:posOffset>17780</wp:posOffset>
                      </wp:positionV>
                      <wp:extent cx="5379720" cy="632460"/>
                      <wp:effectExtent l="0" t="0" r="240030" b="15240"/>
                      <wp:wrapNone/>
                      <wp:docPr id="20744" name="Rounded Rectangular Callout 20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84860" y="6873240"/>
                                <a:ext cx="5379720" cy="632460"/>
                              </a:xfrm>
                              <a:prstGeom prst="wedgeRoundRectCallout">
                                <a:avLst>
                                  <a:gd name="adj1" fmla="val 53661"/>
                                  <a:gd name="adj2" fmla="val 9274"/>
                                  <a:gd name="adj3" fmla="val 16667"/>
                                </a:avLst>
                              </a:prstGeom>
                              <a:noFill/>
                              <a:ln w="19050">
                                <a:solidFill>
                                  <a:srgbClr val="B31E8E"/>
                                </a:solidFill>
                                <a:miter lim="800000"/>
                                <a:headEnd/>
                                <a:tailEnd/>
                              </a:ln>
                            </wps:spPr>
                            <wps:txbx>
                              <w:txbxContent>
                                <w:p w:rsidR="0091685E" w:rsidRPr="00BF72D1" w:rsidRDefault="0091685E" w:rsidP="000C4E38">
                                  <w:pPr>
                                    <w:spacing w:before="0" w:after="0"/>
                                    <w:rPr>
                                      <w:szCs w:val="28"/>
                                    </w:rPr>
                                  </w:pPr>
                                  <w:r>
                                    <w:rPr>
                                      <w:szCs w:val="28"/>
                                    </w:rPr>
                                    <w:t xml:space="preserve">You saw this information on the </w:t>
                                  </w:r>
                                  <w:r w:rsidRPr="00B03F5E">
                                    <w:rPr>
                                      <w:i/>
                                      <w:szCs w:val="28"/>
                                    </w:rPr>
                                    <w:t>ScratchJr</w:t>
                                  </w:r>
                                  <w:r>
                                    <w:rPr>
                                      <w:szCs w:val="28"/>
                                    </w:rPr>
                                    <w:t xml:space="preserve"> website. You can use these tabs to help you if you forget how the tools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C5C91" id="Rounded Rectangular Callout 20744" o:spid="_x0000_s1161" type="#_x0000_t62" style="position:absolute;left:0;text-align:left;margin-left:7.8pt;margin-top:1.4pt;width:423.6pt;height:49.8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b5ewIAANIEAAAOAAAAZHJzL2Uyb0RvYy54bWysVNtu1DAQfUfiHyy/01w2m72o2apsW4RU&#10;oGrhA7yxkxgcT7CdzbZfz9hJSwpviDxYdmY8c+acGZ9fnFpFjsJYCbqgyVlMidAlcKnrgn77evNu&#10;TYl1THOmQIuCPgpLL3Zv35wP3Vak0IDiwhAMou126AraONdto8iWjWiZPYNOaDRWYFrm8GjqiBs2&#10;YPRWRWkc59EAhncGSmEt/r0ajXQX4leVKN2XqrLCEVVQxObCasJ68Gu0O2fb2rCukeUEg/0DipZJ&#10;jUlfQl0xx0hv5F+hWlkasFC5sxLaCKpKliLUgNUk8R/VPDSsE6EWJMd2LzTZ/xe2/Hy8M0Tygqbx&#10;Ksso0axFme6h11xwco8EMl33ihmyZ0pB78joiMQNnd3i/YfuzvjSbXcL5Q9LNOwbvCMujYGhEYwj&#10;3MQTHb264A8Wr5LD8Ak45mS9g8DhqTKtD4jskFNBV+tsnaN2jwXN16tFmk2qiZMjJdqXi9VmlaJD&#10;6T3Qjs4+G9s+B+qMdR8EtMRvCjoIXotQoS9vKitkZsdb64KMfCKC8e8JJVWrsCuOTJHlIs9DMSj1&#10;zCed+2zSVTY11sxlMXdJ8jxfTSinpIj3GadHoOFGKhXaU2kyIIWbeBkHlBaU5N4aWDf1Ya8MQXAF&#10;fb9IrtfXU9xXbq10OGdKtgVdx/4bAXp5rjUPaRyTatwjFKUnvbxEo9TudDiFTkmWgQEv4AH4I0po&#10;YBwsfAhw04B5omTAoSqo/dkzIyhRHzW2wSbJUD3iwiFbBtXM3HKYW5guMVRBHSXjdu/Gye07I+sG&#10;MyWBDw2X2DqVdM89NqKaCsDBCc0wDbmfzPk5eP1+ina/AAAA//8DAFBLAwQUAAYACAAAACEAnBr+&#10;DdwAAAAIAQAADwAAAGRycy9kb3ducmV2LnhtbExPTUvDQBC9C/6HZQRvdmOwIaTZFCmUQqmg0YPe&#10;ttlpEt2dDdltG/+905O9zZv3eB/lcnJWnHAMvScFj7MEBFLjTU+tgo/39UMOIkRNRltPqOAXAyyr&#10;25tSF8af6Q1PdWwFm1AotIIuxqGQMjQdOh1mfkBi7uBHpyPDsZVm1Gc2d1amSZJJp3vihE4PuOqw&#10;+amPTsHrbrNd5fUmzrf4aXf4Zb7X8kWp+7vpeQEi4hT/xXCpz9Wh4k57fyQThGU8z1ipIOUBTOfZ&#10;5djzP0mfQFalvB5Q/QEAAP//AwBQSwECLQAUAAYACAAAACEAtoM4kv4AAADhAQAAEwAAAAAAAAAA&#10;AAAAAAAAAAAAW0NvbnRlbnRfVHlwZXNdLnhtbFBLAQItABQABgAIAAAAIQA4/SH/1gAAAJQBAAAL&#10;AAAAAAAAAAAAAAAAAC8BAABfcmVscy8ucmVsc1BLAQItABQABgAIAAAAIQALxKb5ewIAANIEAAAO&#10;AAAAAAAAAAAAAAAAAC4CAABkcnMvZTJvRG9jLnhtbFBLAQItABQABgAIAAAAIQCcGv4N3AAAAAgB&#10;AAAPAAAAAAAAAAAAAAAAANUEAABkcnMvZG93bnJldi54bWxQSwUGAAAAAAQABADzAAAA3gUAAAAA&#10;" adj="22391,12803" filled="f" strokecolor="#b31e8e" strokeweight="1.5pt">
                      <v:textbox>
                        <w:txbxContent>
                          <w:p w:rsidR="0091685E" w:rsidRPr="00BF72D1" w:rsidRDefault="0091685E" w:rsidP="000C4E38">
                            <w:pPr>
                              <w:spacing w:before="0" w:after="0"/>
                              <w:rPr>
                                <w:szCs w:val="28"/>
                              </w:rPr>
                            </w:pPr>
                            <w:r>
                              <w:rPr>
                                <w:szCs w:val="28"/>
                              </w:rPr>
                              <w:t xml:space="preserve">You saw this information on the </w:t>
                            </w:r>
                            <w:proofErr w:type="spellStart"/>
                            <w:r w:rsidRPr="00B03F5E">
                              <w:rPr>
                                <w:i/>
                                <w:szCs w:val="28"/>
                              </w:rPr>
                              <w:t>ScratchJr</w:t>
                            </w:r>
                            <w:proofErr w:type="spellEnd"/>
                            <w:r>
                              <w:rPr>
                                <w:szCs w:val="28"/>
                              </w:rPr>
                              <w:t xml:space="preserve"> website. You can use these tabs to help you if you forget how the tools work.</w:t>
                            </w:r>
                          </w:p>
                        </w:txbxContent>
                      </v:textbox>
                    </v:shape>
                  </w:pict>
                </mc:Fallback>
              </mc:AlternateContent>
            </w:r>
            <w:r>
              <w:rPr>
                <w:noProof/>
                <w:sz w:val="36"/>
                <w:szCs w:val="36"/>
              </w:rPr>
              <w:drawing>
                <wp:inline distT="0" distB="0" distL="0" distR="0" wp14:anchorId="4FA5734A" wp14:editId="1944AD29">
                  <wp:extent cx="487680" cy="533400"/>
                  <wp:effectExtent l="0" t="0" r="7620" b="0"/>
                  <wp:docPr id="20765" name="Picture 20765"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83" cstate="print">
                            <a:extLst>
                              <a:ext uri="{28A0092B-C50C-407E-A947-70E740481C1C}">
                                <a14:useLocalDpi xmlns:a14="http://schemas.microsoft.com/office/drawing/2010/main"/>
                              </a:ext>
                            </a:extLst>
                          </a:blip>
                          <a:srcRect/>
                          <a:stretch/>
                        </pic:blipFill>
                        <pic:spPr bwMode="auto">
                          <a:xfrm>
                            <a:off x="0" y="0"/>
                            <a:ext cx="490098" cy="536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E38" w:rsidTr="00A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1"/>
        </w:trPr>
        <w:tc>
          <w:tcPr>
            <w:tcW w:w="9962" w:type="dxa"/>
            <w:gridSpan w:val="3"/>
            <w:tcBorders>
              <w:top w:val="nil"/>
              <w:left w:val="nil"/>
              <w:bottom w:val="nil"/>
              <w:right w:val="nil"/>
            </w:tcBorders>
            <w:vAlign w:val="center"/>
          </w:tcPr>
          <w:p w:rsidR="000C4E38" w:rsidRPr="0054123C" w:rsidRDefault="000C4E38" w:rsidP="00A621F8">
            <w:r w:rsidRPr="00E077A7">
              <w:rPr>
                <w:rFonts w:cs="Arial"/>
                <w:noProof/>
              </w:rPr>
              <mc:AlternateContent>
                <mc:Choice Requires="wps">
                  <w:drawing>
                    <wp:anchor distT="0" distB="0" distL="114300" distR="114300" simplePos="0" relativeHeight="253084672" behindDoc="0" locked="0" layoutInCell="1" allowOverlap="1" wp14:anchorId="7AB3B81C" wp14:editId="5BAB0F8B">
                      <wp:simplePos x="0" y="0"/>
                      <wp:positionH relativeFrom="column">
                        <wp:posOffset>678180</wp:posOffset>
                      </wp:positionH>
                      <wp:positionV relativeFrom="paragraph">
                        <wp:posOffset>2540</wp:posOffset>
                      </wp:positionV>
                      <wp:extent cx="5425440" cy="579120"/>
                      <wp:effectExtent l="209550" t="0" r="22860" b="11430"/>
                      <wp:wrapNone/>
                      <wp:docPr id="20745" name="Rounded Rectangular Callout 20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363980" y="7505700"/>
                                <a:ext cx="5425440" cy="579120"/>
                              </a:xfrm>
                              <a:prstGeom prst="wedgeRoundRectCallout">
                                <a:avLst>
                                  <a:gd name="adj1" fmla="val -53420"/>
                                  <a:gd name="adj2" fmla="val 27071"/>
                                  <a:gd name="adj3" fmla="val 16667"/>
                                </a:avLst>
                              </a:prstGeom>
                              <a:noFill/>
                              <a:ln w="19050">
                                <a:solidFill>
                                  <a:srgbClr val="B31E8E"/>
                                </a:solidFill>
                                <a:miter lim="800000"/>
                                <a:headEnd/>
                                <a:tailEnd/>
                              </a:ln>
                            </wps:spPr>
                            <wps:txbx>
                              <w:txbxContent>
                                <w:p w:rsidR="0091685E" w:rsidRPr="00141272" w:rsidRDefault="0091685E" w:rsidP="000C4E38">
                                  <w:pPr>
                                    <w:spacing w:before="0" w:after="0"/>
                                    <w:rPr>
                                      <w:i/>
                                      <w:szCs w:val="28"/>
                                    </w:rPr>
                                  </w:pPr>
                                  <w:r>
                                    <w:rPr>
                                      <w:szCs w:val="28"/>
                                    </w:rPr>
                                    <w:t xml:space="preserve">Select the </w:t>
                                  </w:r>
                                  <w:r w:rsidRPr="00CA39FA">
                                    <w:rPr>
                                      <w:i/>
                                      <w:szCs w:val="28"/>
                                    </w:rPr>
                                    <w:t>Home</w:t>
                                  </w:r>
                                  <w:r>
                                    <w:rPr>
                                      <w:szCs w:val="28"/>
                                    </w:rPr>
                                    <w:t xml:space="preserve"> icon to go to the </w:t>
                                  </w:r>
                                  <w:r>
                                    <w:rPr>
                                      <w:i/>
                                      <w:szCs w:val="28"/>
                                    </w:rPr>
                                    <w:t xml:space="preserve">My Projects </w:t>
                                  </w:r>
                                  <w:r w:rsidRPr="00141272">
                                    <w:rPr>
                                      <w:szCs w:val="28"/>
                                    </w:rPr>
                                    <w:t>screen.</w:t>
                                  </w:r>
                                  <w:r>
                                    <w:rPr>
                                      <w:szCs w:val="28"/>
                                    </w:rPr>
                                    <w:t xml:space="preserve"> This is where you can create a project and practise some of your skills.</w:t>
                                  </w:r>
                                </w:p>
                                <w:p w:rsidR="0091685E" w:rsidRPr="00BF72D1" w:rsidRDefault="0091685E" w:rsidP="000C4E38">
                                  <w:pPr>
                                    <w:spacing w:before="0" w:after="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B81C" id="Rounded Rectangular Callout 20745" o:spid="_x0000_s1162" type="#_x0000_t62" style="position:absolute;margin-left:53.4pt;margin-top:.2pt;width:427.2pt;height:45.6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S9fAIAANUEAAAOAAAAZHJzL2Uyb0RvYy54bWysVNty0zAQfWeGf9DovfUlcZx46nRK2jLM&#10;FOi08AGKJdsCWWskJU75elayUxJ4Y8iDRsqevZ2z66vrQ6fIXhgrQZc0uYwpEboCLnVT0q9f7i+W&#10;lFjHNGcKtCjpi7D0ev32zdXQFyKFFhQXhmAQbYuhL2nrXF9Eka1a0TF7Cb3QaKzBdMzh0zQRN2zA&#10;6J2K0jheRAMY3huohLX47+1opOsQv65F5T7XtRWOqJJibS6cJpxbf0brK1Y0hvWtrKYy2D9U0TGp&#10;MelrqFvmGNkZ+VeoTlYGLNTusoIugrqWlQg9YDdJ/Ec3zy3rRegFybH9K032/4WtPu0fDZG8pGmc&#10;zzNKNOtQpifYaS44eUICmW52ihmyYUrBzpERiMQNvS3Q/7l/NL512z9A9d0SDZsWfcSNMTC0gnEs&#10;N/FER2cO/mHRlWyHj8AxJ9s5CBweatP5gMgOOaDvbDFbLVG8l5LmWZzl8SSbODhSISCbp9l8joAK&#10;EVm+StIAiFhxjNQb694L6Ii/lHQQvBGhRd/f1FdIzfYP1gUd+cQE498SSupO4VjsmSIX2Ww+xkex&#10;T0DpKSjN4zy0fI6ZnWKSxWKRB1pYMaXFio+V+ho03EulwoQqTQZkYhVncajTgpLcWwPxptlulCFY&#10;XknfzZK75d0U9wzWSYerpmRX0mXsf+Pwe4XuNA9pHJNqvGMpSk+SeZVGtd1hewjDkmSp9/YaboG/&#10;oIoGxt3CbwFeWjA/KRlwr0pqf+yYEZSoDxonYZUEqVx4zLMcuSTm1LI9tTBdYaiSOkrG68aNy7vr&#10;jWxazJQEPjTc4PTU0h3HbKxqagB3B29ny3n6DqjfX6P1LwAAAP//AwBQSwMEFAAGAAgAAAAhAAIH&#10;v+HdAAAABwEAAA8AAABkcnMvZG93bnJldi54bWxMjsFOwzAQRO9I/IO1SFxQ66SglIQ4FSBx4IRa&#10;EBK3bbwkUeN1iN028PVsT3Cb0ezOvHI1uV4daAydZwPpPAFFXHvbcWPg7fVpdgsqRGSLvWcy8E0B&#10;VtX5WYmF9Ude02ETGyUlHAo00MY4FFqHuiWHYe4HYsk+/egwih0bbUc8Srnr9SJJMu2wY1locaDH&#10;lurdZu8Eg1zOX8PzO17lD7uf9fXLR1xqYy4vpvs7UJGm+HcMJ3z5gUqYtn7PNqhefJIJejRwA0ri&#10;PEsXoLYi0gx0Ver//NUvAAAA//8DAFBLAQItABQABgAIAAAAIQC2gziS/gAAAOEBAAATAAAAAAAA&#10;AAAAAAAAAAAAAABbQ29udGVudF9UeXBlc10ueG1sUEsBAi0AFAAGAAgAAAAhADj9If/WAAAAlAEA&#10;AAsAAAAAAAAAAAAAAAAALwEAAF9yZWxzLy5yZWxzUEsBAi0AFAAGAAgAAAAhANcJpL18AgAA1QQA&#10;AA4AAAAAAAAAAAAAAAAALgIAAGRycy9lMm9Eb2MueG1sUEsBAi0AFAAGAAgAAAAhAAIHv+HdAAAA&#10;BwEAAA8AAAAAAAAAAAAAAAAA1gQAAGRycy9kb3ducmV2LnhtbFBLBQYAAAAABAAEAPMAAADgBQAA&#10;AAA=&#10;" adj="-739,16647" filled="f" strokecolor="#b31e8e" strokeweight="1.5pt">
                      <v:textbox>
                        <w:txbxContent>
                          <w:p w:rsidR="0091685E" w:rsidRPr="00141272" w:rsidRDefault="0091685E" w:rsidP="000C4E38">
                            <w:pPr>
                              <w:spacing w:before="0" w:after="0"/>
                              <w:rPr>
                                <w:i/>
                                <w:szCs w:val="28"/>
                              </w:rPr>
                            </w:pPr>
                            <w:r>
                              <w:rPr>
                                <w:szCs w:val="28"/>
                              </w:rPr>
                              <w:t xml:space="preserve">Select the </w:t>
                            </w:r>
                            <w:r w:rsidRPr="00CA39FA">
                              <w:rPr>
                                <w:i/>
                                <w:szCs w:val="28"/>
                              </w:rPr>
                              <w:t>Home</w:t>
                            </w:r>
                            <w:r>
                              <w:rPr>
                                <w:szCs w:val="28"/>
                              </w:rPr>
                              <w:t xml:space="preserve"> icon to go to the </w:t>
                            </w:r>
                            <w:r>
                              <w:rPr>
                                <w:i/>
                                <w:szCs w:val="28"/>
                              </w:rPr>
                              <w:t xml:space="preserve">My Projects </w:t>
                            </w:r>
                            <w:r w:rsidRPr="00141272">
                              <w:rPr>
                                <w:szCs w:val="28"/>
                              </w:rPr>
                              <w:t>screen.</w:t>
                            </w:r>
                            <w:r>
                              <w:rPr>
                                <w:szCs w:val="28"/>
                              </w:rPr>
                              <w:t xml:space="preserve"> This is where you can create a project and practise some of your skills.</w:t>
                            </w:r>
                          </w:p>
                          <w:p w:rsidR="0091685E" w:rsidRPr="00BF72D1" w:rsidRDefault="0091685E" w:rsidP="000C4E38">
                            <w:pPr>
                              <w:spacing w:before="0" w:after="0"/>
                              <w:rPr>
                                <w:szCs w:val="28"/>
                              </w:rPr>
                            </w:pPr>
                          </w:p>
                        </w:txbxContent>
                      </v:textbox>
                    </v:shape>
                  </w:pict>
                </mc:Fallback>
              </mc:AlternateContent>
            </w:r>
            <w:r>
              <w:rPr>
                <w:noProof/>
              </w:rPr>
              <w:drawing>
                <wp:inline distT="0" distB="0" distL="0" distR="0" wp14:anchorId="4C802D9F" wp14:editId="6C631CB4">
                  <wp:extent cx="501805" cy="457200"/>
                  <wp:effectExtent l="0" t="0" r="0" b="0"/>
                  <wp:docPr id="20766" name="Picture 20766"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0C4E38" w:rsidTr="00A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9962" w:type="dxa"/>
            <w:gridSpan w:val="3"/>
            <w:tcBorders>
              <w:top w:val="nil"/>
              <w:left w:val="nil"/>
              <w:bottom w:val="nil"/>
              <w:right w:val="nil"/>
            </w:tcBorders>
            <w:vAlign w:val="center"/>
          </w:tcPr>
          <w:p w:rsidR="000C4E38" w:rsidRDefault="000C4E38" w:rsidP="00A621F8">
            <w:pPr>
              <w:jc w:val="right"/>
            </w:pPr>
            <w:r w:rsidRPr="00E077A7">
              <w:rPr>
                <w:rFonts w:cs="Arial"/>
                <w:noProof/>
              </w:rPr>
              <mc:AlternateContent>
                <mc:Choice Requires="wps">
                  <w:drawing>
                    <wp:anchor distT="0" distB="0" distL="114300" distR="114300" simplePos="0" relativeHeight="253085696" behindDoc="0" locked="0" layoutInCell="1" allowOverlap="1" wp14:anchorId="31510D78" wp14:editId="0D7E739D">
                      <wp:simplePos x="0" y="0"/>
                      <wp:positionH relativeFrom="column">
                        <wp:posOffset>1371600</wp:posOffset>
                      </wp:positionH>
                      <wp:positionV relativeFrom="paragraph">
                        <wp:posOffset>112395</wp:posOffset>
                      </wp:positionV>
                      <wp:extent cx="4107180" cy="426720"/>
                      <wp:effectExtent l="0" t="0" r="293370" b="11430"/>
                      <wp:wrapNone/>
                      <wp:docPr id="20746" name="Rounded Rectangular Callout 20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180" cy="426720"/>
                              </a:xfrm>
                              <a:prstGeom prst="wedgeRoundRectCallout">
                                <a:avLst>
                                  <a:gd name="adj1" fmla="val 55361"/>
                                  <a:gd name="adj2" fmla="val 17457"/>
                                  <a:gd name="adj3" fmla="val 16667"/>
                                </a:avLst>
                              </a:prstGeom>
                              <a:noFill/>
                              <a:ln w="19050">
                                <a:solidFill>
                                  <a:srgbClr val="B31E8E"/>
                                </a:solidFill>
                                <a:miter lim="800000"/>
                                <a:headEnd/>
                                <a:tailEnd/>
                              </a:ln>
                            </wps:spPr>
                            <wps:txbx>
                              <w:txbxContent>
                                <w:p w:rsidR="0091685E" w:rsidRPr="005F5FF6" w:rsidRDefault="0091685E" w:rsidP="000C4E38">
                                  <w:pPr>
                                    <w:spacing w:before="0" w:after="0"/>
                                    <w:rPr>
                                      <w:szCs w:val="28"/>
                                    </w:rPr>
                                  </w:pPr>
                                  <w:r>
                                    <w:rPr>
                                      <w:szCs w:val="28"/>
                                    </w:rPr>
                                    <w:t>Let’s open a new project and have some fun!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10D78" id="Rounded Rectangular Callout 20746" o:spid="_x0000_s1163" type="#_x0000_t62" style="position:absolute;left:0;text-align:left;margin-left:108pt;margin-top:8.85pt;width:323.4pt;height:33.6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sUcQIAAMgEAAAOAAAAZHJzL2Uyb0RvYy54bWysVNty0zAQfWeGf9DondrOxUkzdTolbRlm&#10;CnRa+ADFkm2BrBWSHKf9elayU1x4Y8iDRvLezp6zm4vLY6vIQVgnQRc0O0spEboELnVd0G9fb9+t&#10;KXGeac4UaFHQJ+Ho5fbtm4vebMQMGlBcWIJJtNv0pqCN92aTJK5sRMvcGRih0ViBbZnHp60TblmP&#10;2VuVzNI0T3qw3FgohXP49Xow0m3MX1Wi9F+qyglPVEERm4+njec+nMn2gm1qy0wjyxEG+wcULZMa&#10;i76kumaekc7Kv1K1srTgoPJnJbQJVJUsRewBu8nSP7p5bJgRsRckx5kXmtz/S1t+PtxbInlBZ+lq&#10;kVOiWYsyPUCnueDkAQlkuu4Us2THlILOk8ERieuN22D8o7m3oXVn7qD84YiGXYMx4spa6BvBOMLN&#10;AtHJq4DwcBhK9v0n4FiTdR4ih8fKtiEhskOOUaqnF6nE0ZMSPy6ydJWtUdESbYtZvppFLRO2OUUb&#10;6/wHAS0Jl4L2gtcithV6GnuJ5djhzvmoHR+7Z/x7RknVKhyFA1NkuZznsQPUd+Izm/pkq8VyNY7T&#10;xGf+yifP8+iDMMeqeDsBDRA03Eql4lAqTXok7jxdphGmAyV5sEaubb3fKUsQXUHfz7Ob9U1kGFWY&#10;urXS43Yp2RZ0nYbfADCIcqN5LOOZVMMdoSg9qhSEGQT2x/0xzke2nIfoINse+BMKZ2FYJ1x/vDRg&#10;nynpcZUK6n52zApK1EeN4p9ni0XYvfhAllAqYqeW/dTCdImpCuopGa47P+xrZ6ysG6yURT40XOHA&#10;VNKfJmtANTaA64K3V/s4fUev339A218AAAD//wMAUEsDBBQABgAIAAAAIQDHNAwI3wAAAAkBAAAP&#10;AAAAZHJzL2Rvd25yZXYueG1sTI/BTsMwEETvSPyDtUhcEHUaIbeEOBUCcYkEUkvF2Y2dOMJeh9ht&#10;Q76e5QS3Hc1odl65mbxjJzPGPqCE5SIDZrAJusdOwv795XYNLCaFWrmARsK3ibCpLi9KVehwxq05&#10;7VLHqARjoSTYlIaC89hY41VchMEgeW0YvUokx47rUZ2p3DueZ5ngXvVIH6wazJM1zefu6CXM7mOu&#10;27qdn3GvxVet3uyruJHy+mp6fACWzJT+wvA7n6ZDRZsO4Yg6MichXwpiSWSsVsAosBY5sRzouLsH&#10;XpX8P0H1AwAA//8DAFBLAQItABQABgAIAAAAIQC2gziS/gAAAOEBAAATAAAAAAAAAAAAAAAAAAAA&#10;AABbQ29udGVudF9UeXBlc10ueG1sUEsBAi0AFAAGAAgAAAAhADj9If/WAAAAlAEAAAsAAAAAAAAA&#10;AAAAAAAALwEAAF9yZWxzLy5yZWxzUEsBAi0AFAAGAAgAAAAhAJ1wuxRxAgAAyAQAAA4AAAAAAAAA&#10;AAAAAAAALgIAAGRycy9lMm9Eb2MueG1sUEsBAi0AFAAGAAgAAAAhAMc0DAjfAAAACQEAAA8AAAAA&#10;AAAAAAAAAAAAywQAAGRycy9kb3ducmV2LnhtbFBLBQYAAAAABAAEAPMAAADXBQAAAAA=&#10;" adj="22758,14571" filled="f" strokecolor="#b31e8e" strokeweight="1.5pt">
                      <v:textbox>
                        <w:txbxContent>
                          <w:p w:rsidR="0091685E" w:rsidRPr="005F5FF6" w:rsidRDefault="0091685E" w:rsidP="000C4E38">
                            <w:pPr>
                              <w:spacing w:before="0" w:after="0"/>
                              <w:rPr>
                                <w:szCs w:val="28"/>
                              </w:rPr>
                            </w:pPr>
                            <w:r>
                              <w:rPr>
                                <w:szCs w:val="28"/>
                              </w:rPr>
                              <w:t>Let’s open a new project and have some fun!</w:t>
                            </w:r>
                          </w:p>
                        </w:txbxContent>
                      </v:textbox>
                    </v:shape>
                  </w:pict>
                </mc:Fallback>
              </mc:AlternateContent>
            </w:r>
            <w:r>
              <w:rPr>
                <w:noProof/>
                <w:sz w:val="36"/>
                <w:szCs w:val="36"/>
              </w:rPr>
              <w:drawing>
                <wp:inline distT="0" distB="0" distL="0" distR="0" wp14:anchorId="4725F84B" wp14:editId="16B3402C">
                  <wp:extent cx="487680" cy="533400"/>
                  <wp:effectExtent l="0" t="0" r="7620" b="0"/>
                  <wp:docPr id="20767" name="Picture 20767"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83" cstate="print">
                            <a:extLst>
                              <a:ext uri="{28A0092B-C50C-407E-A947-70E740481C1C}">
                                <a14:useLocalDpi xmlns:a14="http://schemas.microsoft.com/office/drawing/2010/main"/>
                              </a:ext>
                            </a:extLst>
                          </a:blip>
                          <a:srcRect/>
                          <a:stretch/>
                        </pic:blipFill>
                        <pic:spPr bwMode="auto">
                          <a:xfrm>
                            <a:off x="0" y="0"/>
                            <a:ext cx="490098" cy="536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E38" w:rsidTr="00A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7"/>
        </w:trPr>
        <w:tc>
          <w:tcPr>
            <w:tcW w:w="2235" w:type="dxa"/>
            <w:tcBorders>
              <w:top w:val="nil"/>
              <w:left w:val="nil"/>
              <w:bottom w:val="nil"/>
              <w:right w:val="nil"/>
            </w:tcBorders>
            <w:vAlign w:val="center"/>
          </w:tcPr>
          <w:p w:rsidR="000C4E38" w:rsidRDefault="000C4E38" w:rsidP="00A621F8">
            <w:r>
              <w:rPr>
                <w:noProof/>
              </w:rPr>
              <w:drawing>
                <wp:inline distT="0" distB="0" distL="0" distR="0" wp14:anchorId="75B1932D" wp14:editId="38681238">
                  <wp:extent cx="1021080" cy="473183"/>
                  <wp:effectExtent l="0" t="0" r="7620" b="3175"/>
                  <wp:docPr id="20774" name="Picture 20774" descr="C:\Users\E0321456\Desktop\add projec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add project icon.PNG"/>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1021080" cy="473183"/>
                          </a:xfrm>
                          <a:prstGeom prst="rect">
                            <a:avLst/>
                          </a:prstGeom>
                          <a:noFill/>
                          <a:ln>
                            <a:noFill/>
                          </a:ln>
                        </pic:spPr>
                      </pic:pic>
                    </a:graphicData>
                  </a:graphic>
                </wp:inline>
              </w:drawing>
            </w:r>
          </w:p>
        </w:tc>
        <w:tc>
          <w:tcPr>
            <w:tcW w:w="7727" w:type="dxa"/>
            <w:gridSpan w:val="2"/>
            <w:tcBorders>
              <w:top w:val="nil"/>
              <w:left w:val="nil"/>
              <w:bottom w:val="nil"/>
              <w:right w:val="nil"/>
            </w:tcBorders>
            <w:vAlign w:val="center"/>
          </w:tcPr>
          <w:p w:rsidR="000C4E38" w:rsidRDefault="000C4E38" w:rsidP="00A621F8">
            <w:r>
              <w:t>Select the blue ‘add’ button to open a new project.</w:t>
            </w:r>
          </w:p>
        </w:tc>
      </w:tr>
    </w:tbl>
    <w:p w:rsidR="000C4E38" w:rsidRDefault="000C4E38" w:rsidP="000C4E38">
      <w:pPr>
        <w:spacing w:before="0" w:after="0"/>
        <w:rPr>
          <w:sz w:val="16"/>
          <w:szCs w:val="16"/>
        </w:rPr>
      </w:pPr>
      <w:r>
        <w:rPr>
          <w:sz w:val="16"/>
          <w:szCs w:val="16"/>
        </w:rPr>
        <w:br w:type="page"/>
      </w:r>
    </w:p>
    <w:p w:rsidR="00F94FFD" w:rsidRDefault="00F94FFD" w:rsidP="00F94FFD">
      <w:pPr>
        <w:pStyle w:val="Heading2"/>
      </w:pPr>
      <w:r>
        <w:lastRenderedPageBreak/>
        <w:t xml:space="preserve">Scratch Junior skills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F94FFD" w:rsidTr="000A331B">
        <w:trPr>
          <w:trHeight w:val="1361"/>
        </w:trPr>
        <w:tc>
          <w:tcPr>
            <w:tcW w:w="9962" w:type="dxa"/>
            <w:vAlign w:val="center"/>
          </w:tcPr>
          <w:p w:rsidR="00F94FFD" w:rsidRDefault="00F94FFD" w:rsidP="000A331B">
            <w:r w:rsidRPr="00E077A7">
              <w:rPr>
                <w:rFonts w:cs="Arial"/>
                <w:noProof/>
              </w:rPr>
              <mc:AlternateContent>
                <mc:Choice Requires="wps">
                  <w:drawing>
                    <wp:anchor distT="0" distB="0" distL="114300" distR="114300" simplePos="0" relativeHeight="253194240" behindDoc="0" locked="0" layoutInCell="1" allowOverlap="1" wp14:anchorId="65112166" wp14:editId="5D3B2CA1">
                      <wp:simplePos x="0" y="0"/>
                      <wp:positionH relativeFrom="column">
                        <wp:posOffset>678180</wp:posOffset>
                      </wp:positionH>
                      <wp:positionV relativeFrom="paragraph">
                        <wp:posOffset>92075</wp:posOffset>
                      </wp:positionV>
                      <wp:extent cx="3756660" cy="411480"/>
                      <wp:effectExtent l="190500" t="0" r="15240" b="26670"/>
                      <wp:wrapNone/>
                      <wp:docPr id="2176" name="Rounded Rectangular Callout 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6660" cy="411480"/>
                              </a:xfrm>
                              <a:prstGeom prst="wedgeRoundRectCallout">
                                <a:avLst>
                                  <a:gd name="adj1" fmla="val -54263"/>
                                  <a:gd name="adj2" fmla="val -1876"/>
                                  <a:gd name="adj3" fmla="val 16667"/>
                                </a:avLst>
                              </a:prstGeom>
                              <a:noFill/>
                              <a:ln w="19050">
                                <a:solidFill>
                                  <a:srgbClr val="B31E8E"/>
                                </a:solidFill>
                                <a:miter lim="800000"/>
                                <a:headEnd/>
                                <a:tailEnd/>
                              </a:ln>
                            </wps:spPr>
                            <wps:txbx>
                              <w:txbxContent>
                                <w:p w:rsidR="0091685E" w:rsidRPr="001A3C4E" w:rsidRDefault="0091685E" w:rsidP="00F94FFD">
                                  <w:pPr>
                                    <w:spacing w:before="0" w:after="0"/>
                                    <w:rPr>
                                      <w:szCs w:val="28"/>
                                    </w:rPr>
                                  </w:pPr>
                                  <w:r>
                                    <w:rPr>
                                      <w:szCs w:val="28"/>
                                    </w:rPr>
                                    <w:t>Have a go at making your own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2166" id="Rounded Rectangular Callout 2176" o:spid="_x0000_s1164" type="#_x0000_t62" style="position:absolute;margin-left:53.4pt;margin-top:7.25pt;width:295.8pt;height:32.4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7mcAIAAMcEAAAOAAAAZHJzL2Uyb0RvYy54bWysVNty0zAQfWeGf9DovbWdOJd66nRK2jLM&#10;FOi08AGKJNsCWWskOU75elayWxJ4Y8iDRuu9nT1Hm8urQ6vJXlqnwJQ0O08pkYaDUKYu6dcvd2dr&#10;SpxnRjANRpb0WTp6tXn75nLoCjmDBrSQlmAR44qhK2njfVckieONbJk7h04adFZgW+bRtHUiLBuw&#10;equTWZoukwGs6Cxw6Rx+vRmddBPrV5Xk/nNVOemJLili8/G08dyFM9lcsqK2rGsUn2Cwf0DRMmWw&#10;6WupG+YZ6a36q1SruAUHlT/n0CZQVYrLOANOk6V/TPPUsE7GWZAc173S5P5fWf5p/2CJEiWdZasl&#10;JYa1qNIj9EZIQR6RP2bqXjNLtkxr6D2JcUjb0LkCs5+6BxsGd9098O+OGNg2mCKvrYWhkUwg2CzQ&#10;nJwkBMNhKtkNH0FgS9Z7iAweKtuGgsgNOUShnl+FkgdPOH6crxbL5RL15OjLsyxfRyUTVrxkd9b5&#10;9xJaEi4lHaSoZZwqjDSNEtux/b3zUTkxDc/Et4ySqtX4EPZMk7NFPlvOp5dyFDQ7CcrWSN/4mo5i&#10;5scxGWJeRSpYMbVFxC9IAwYDd0rrWEUbMiBzF+kijTgdaCWCN5Jt691WW4LwSvpunt2ub6e6J2Gt&#10;8rhcWrUlXafhNwIMqtwaEdt4pvR4RyjaTDIFZUaF/WF3iM8jW+QhO+i2A/GMylkYtwm3Hy8N2J+U&#10;DLhJJXU/emYlJfqDQfUvsjwPqxeNfLGaoWGPPbtjDzMcS5XUUzJet35c176zqm6wUxb5MHCNL6ZS&#10;HkHFpzWimgzcFrydrOOxHaN+//9sfgEAAP//AwBQSwMEFAAGAAgAAAAhAGMgDRDgAAAACQEAAA8A&#10;AABkcnMvZG93bnJldi54bWxMj0FPwkAQhe8m/ofNmHghsK1ghdotISaexIMI96U7tE27s6W7QPHX&#10;O57w9l7ey5tvsuVgW3HG3teOFMSTCARS4UxNpYLt9/t4DsIHTUa3jlDBFT0s8/u7TKfGXegLz5tQ&#10;Ch4hn2oFVQhdKqUvKrTaT1yHxNnB9VYHtn0pTa8vPG5b+RRFibS6Jr5Q6Q7fKiyazckqmMZyVJfr&#10;USOvxeHn47jdNZ8mVurxYVi9ggg4hFsZ/vAZHXJm2rsTGS9a9lHC6IHF7BkEF5LFfAZir+BlMQWZ&#10;Z/L/B/kvAAAA//8DAFBLAQItABQABgAIAAAAIQC2gziS/gAAAOEBAAATAAAAAAAAAAAAAAAAAAAA&#10;AABbQ29udGVudF9UeXBlc10ueG1sUEsBAi0AFAAGAAgAAAAhADj9If/WAAAAlAEAAAsAAAAAAAAA&#10;AAAAAAAALwEAAF9yZWxzLy5yZWxzUEsBAi0AFAAGAAgAAAAhAOyOjuZwAgAAxwQAAA4AAAAAAAAA&#10;AAAAAAAALgIAAGRycy9lMm9Eb2MueG1sUEsBAi0AFAAGAAgAAAAhAGMgDRDgAAAACQEAAA8AAAAA&#10;AAAAAAAAAAAAygQAAGRycy9kb3ducmV2LnhtbFBLBQYAAAAABAAEAPMAAADXBQAAAAA=&#10;" adj="-921,10395" filled="f" strokecolor="#b31e8e" strokeweight="1.5pt">
                      <v:textbox>
                        <w:txbxContent>
                          <w:p w:rsidR="0091685E" w:rsidRPr="001A3C4E" w:rsidRDefault="0091685E" w:rsidP="00F94FFD">
                            <w:pPr>
                              <w:spacing w:before="0" w:after="0"/>
                              <w:rPr>
                                <w:szCs w:val="28"/>
                              </w:rPr>
                            </w:pPr>
                            <w:r>
                              <w:rPr>
                                <w:szCs w:val="28"/>
                              </w:rPr>
                              <w:t>Have a go at making your own project.</w:t>
                            </w:r>
                          </w:p>
                        </w:txbxContent>
                      </v:textbox>
                    </v:shape>
                  </w:pict>
                </mc:Fallback>
              </mc:AlternateContent>
            </w:r>
            <w:r>
              <w:rPr>
                <w:noProof/>
              </w:rPr>
              <w:drawing>
                <wp:inline distT="0" distB="0" distL="0" distR="0" wp14:anchorId="422C0FE1" wp14:editId="2F69FA17">
                  <wp:extent cx="428740" cy="792000"/>
                  <wp:effectExtent l="0" t="0" r="9525" b="8255"/>
                  <wp:docPr id="2183" name="Picture 2183"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80" cstate="print">
                            <a:extLst>
                              <a:ext uri="{28A0092B-C50C-407E-A947-70E740481C1C}">
                                <a14:useLocalDpi xmlns:a14="http://schemas.microsoft.com/office/drawing/2010/main"/>
                              </a:ext>
                            </a:extLst>
                          </a:blip>
                          <a:srcRect/>
                          <a:stretch>
                            <a:fillRect/>
                          </a:stretch>
                        </pic:blipFill>
                        <pic:spPr bwMode="auto">
                          <a:xfrm>
                            <a:off x="0" y="0"/>
                            <a:ext cx="428740" cy="792000"/>
                          </a:xfrm>
                          <a:prstGeom prst="rect">
                            <a:avLst/>
                          </a:prstGeom>
                          <a:noFill/>
                          <a:ln>
                            <a:noFill/>
                          </a:ln>
                        </pic:spPr>
                      </pic:pic>
                    </a:graphicData>
                  </a:graphic>
                </wp:inline>
              </w:drawing>
            </w:r>
          </w:p>
        </w:tc>
      </w:tr>
      <w:tr w:rsidR="00F94FFD" w:rsidTr="000A331B">
        <w:trPr>
          <w:trHeight w:val="794"/>
        </w:trPr>
        <w:tc>
          <w:tcPr>
            <w:tcW w:w="9962" w:type="dxa"/>
            <w:vAlign w:val="center"/>
          </w:tcPr>
          <w:p w:rsidR="00F94FFD" w:rsidRDefault="00F94FFD" w:rsidP="000A331B">
            <w:pPr>
              <w:jc w:val="right"/>
              <w:rPr>
                <w:rFonts w:cs="Arial"/>
                <w:noProof/>
                <w:lang w:eastAsia="ja-JP"/>
              </w:rPr>
            </w:pPr>
            <w:r w:rsidRPr="00E077A7">
              <w:rPr>
                <w:rFonts w:cs="Arial"/>
                <w:noProof/>
              </w:rPr>
              <mc:AlternateContent>
                <mc:Choice Requires="wps">
                  <w:drawing>
                    <wp:anchor distT="0" distB="0" distL="114300" distR="114300" simplePos="0" relativeHeight="253195264" behindDoc="0" locked="0" layoutInCell="1" allowOverlap="1" wp14:anchorId="0FAC058C" wp14:editId="555D8062">
                      <wp:simplePos x="0" y="0"/>
                      <wp:positionH relativeFrom="column">
                        <wp:posOffset>434340</wp:posOffset>
                      </wp:positionH>
                      <wp:positionV relativeFrom="paragraph">
                        <wp:posOffset>145415</wp:posOffset>
                      </wp:positionV>
                      <wp:extent cx="4991100" cy="594360"/>
                      <wp:effectExtent l="0" t="0" r="400050" b="15240"/>
                      <wp:wrapNone/>
                      <wp:docPr id="2177" name="Rounded Rectangular Callout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594360"/>
                              </a:xfrm>
                              <a:prstGeom prst="wedgeRoundRectCallout">
                                <a:avLst>
                                  <a:gd name="adj1" fmla="val 56973"/>
                                  <a:gd name="adj2" fmla="val -15034"/>
                                  <a:gd name="adj3" fmla="val 16667"/>
                                </a:avLst>
                              </a:prstGeom>
                              <a:noFill/>
                              <a:ln w="19050">
                                <a:solidFill>
                                  <a:srgbClr val="B31E8E"/>
                                </a:solidFill>
                                <a:miter lim="800000"/>
                                <a:headEnd/>
                                <a:tailEnd/>
                              </a:ln>
                            </wps:spPr>
                            <wps:txbx>
                              <w:txbxContent>
                                <w:p w:rsidR="0091685E" w:rsidRPr="001A3C4E" w:rsidRDefault="0091685E" w:rsidP="00F94FFD">
                                  <w:pPr>
                                    <w:spacing w:before="0" w:after="0"/>
                                    <w:rPr>
                                      <w:szCs w:val="28"/>
                                    </w:rPr>
                                  </w:pPr>
                                  <w:r>
                                    <w:rPr>
                                      <w:szCs w:val="28"/>
                                    </w:rPr>
                                    <w:t xml:space="preserve">Use the </w:t>
                                  </w:r>
                                  <w:r>
                                    <w:rPr>
                                      <w:i/>
                                      <w:szCs w:val="28"/>
                                    </w:rPr>
                                    <w:t xml:space="preserve">Interface Guide, Paint Editor Guide and Blocks Guide </w:t>
                                  </w:r>
                                  <w:r>
                                    <w:rPr>
                                      <w:szCs w:val="28"/>
                                    </w:rPr>
                                    <w:t>tabs to 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C058C" id="Rounded Rectangular Callout 2177" o:spid="_x0000_s1165" type="#_x0000_t62" style="position:absolute;left:0;text-align:left;margin-left:34.2pt;margin-top:11.45pt;width:393pt;height:46.8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rcAIAAMcEAAAOAAAAZHJzL2Uyb0RvYy54bWysVF1P2zAUfZ+0/2D5HZK0TUsjUsQKTJPY&#10;hmD7AW7sJN4cX892msKv37UTWBlv0/pg2blf555zb88vDp0ie2GdBF3S7DSlROgKuNRNSb9/uzk5&#10;o8R5pjlToEVJH4WjF5v3784HU4gZtKC4sASTaFcMpqSt96ZIEle1omPuFIzQaKzBdszj0zYJt2zA&#10;7J1KZmm6TAaw3FiohHP49Wo00k3MX9ei8l/r2glPVEkRm4+njecunMnmnBWNZaaV1QSD/QOKjkmN&#10;RV9SXTHPSG/lm1SdrCw4qP1pBV0CdS0rEXvAbrL0r24eWmZE7AXJceaFJvf/0lZf9neWSF7SWbZa&#10;UaJZhyrdQ6+54OQe+WO66RWzZMuUgt6T6Ie0DcYVGP1g7mxo3JlbqH46omHbYoi4tBaGVjCOYLNA&#10;c/IqIDwchpLd8Bk4lmS9h8jgobZdSIjckEMU6vFFKHHwpMKPi/U6y1LUs0Jbvl7Ml1HJhBXP0cY6&#10;/1FAR8KlpIPgjYhdhZamVmI5tr91PirHp+YZ/5FRUncKB2HPFMmX69V8GpQjn9mxz0mWp/PFW6f5&#10;sVO2XC5XkQpWTGUR8TPSgEHDjVQqzqTSZEDm1mmeRpwOlOTBGsm2zW6rLEF4Jf0wz67Prqe8r9w6&#10;6XG5lOxKepaG3wgwqHKteSzjmVTjHaEoPckUlBkV9ofdIY5HluchOui2A/6IylkYtwm3Hy8t2CdK&#10;BtykkrpfPbOCEvVJo/rrbLEIqxcfi3w1w4c9tuyOLUxXmKqknpLxuvXjuvbGyqbFSlnkQ8MlTkwt&#10;/fNojaimBnBb8PZqHY/f0evP/8/mNwAAAP//AwBQSwMEFAAGAAgAAAAhANV9mw/cAAAACQEAAA8A&#10;AABkcnMvZG93bnJldi54bWxMj8tOwzAQRfdI/IM1SOyok6iNQohTVUgsWKGWfoCTDHHUeBzZzoO/&#10;Z1jBcuYe3TlTHTc7igV9GBwpSHcJCKTWdQP1Cq6fb08FiBA1dXp0hAq+McCxvr+rdNm5lc64XGIv&#10;uIRCqRWYGKdSytAatDrs3ITE2ZfzVkcefS87r1cut6PMkiSXVg/EF4ye8NVge7vMVsF8bQpt/Zqd&#10;k5w+JpMut9O7VOrxYTu9gIi4xT8YfvVZHWp2atxMXRCjgrzYM6kgy55BcF4c9rxoGEzzA8i6kv8/&#10;qH8AAAD//wMAUEsBAi0AFAAGAAgAAAAhALaDOJL+AAAA4QEAABMAAAAAAAAAAAAAAAAAAAAAAFtD&#10;b250ZW50X1R5cGVzXS54bWxQSwECLQAUAAYACAAAACEAOP0h/9YAAACUAQAACwAAAAAAAAAAAAAA&#10;AAAvAQAAX3JlbHMvLnJlbHNQSwECLQAUAAYACAAAACEAYsXv63ACAADHBAAADgAAAAAAAAAAAAAA&#10;AAAuAgAAZHJzL2Uyb0RvYy54bWxQSwECLQAUAAYACAAAACEA1X2bD9wAAAAJAQAADwAAAAAAAAAA&#10;AAAAAADKBAAAZHJzL2Rvd25yZXYueG1sUEsFBgAAAAAEAAQA8wAAANMFAAAAAA==&#10;" adj="23106,7553" filled="f" strokecolor="#b31e8e" strokeweight="1.5pt">
                      <v:textbox>
                        <w:txbxContent>
                          <w:p w:rsidR="0091685E" w:rsidRPr="001A3C4E" w:rsidRDefault="0091685E" w:rsidP="00F94FFD">
                            <w:pPr>
                              <w:spacing w:before="0" w:after="0"/>
                              <w:rPr>
                                <w:szCs w:val="28"/>
                              </w:rPr>
                            </w:pPr>
                            <w:r>
                              <w:rPr>
                                <w:szCs w:val="28"/>
                              </w:rPr>
                              <w:t xml:space="preserve">Use the </w:t>
                            </w:r>
                            <w:r>
                              <w:rPr>
                                <w:i/>
                                <w:szCs w:val="28"/>
                              </w:rPr>
                              <w:t xml:space="preserve">Interface Guide, Paint Editor Guide and Blocks Guide </w:t>
                            </w:r>
                            <w:r>
                              <w:rPr>
                                <w:szCs w:val="28"/>
                              </w:rPr>
                              <w:t>tabs to help.</w:t>
                            </w:r>
                          </w:p>
                        </w:txbxContent>
                      </v:textbox>
                    </v:shape>
                  </w:pict>
                </mc:Fallback>
              </mc:AlternateContent>
            </w:r>
            <w:r>
              <w:rPr>
                <w:noProof/>
                <w:sz w:val="36"/>
                <w:szCs w:val="36"/>
              </w:rPr>
              <w:drawing>
                <wp:inline distT="0" distB="0" distL="0" distR="0" wp14:anchorId="7F13161A" wp14:editId="1A43CFDF">
                  <wp:extent cx="457200" cy="672737"/>
                  <wp:effectExtent l="0" t="0" r="0" b="0"/>
                  <wp:docPr id="2184" name="Picture 218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F94FFD" w:rsidRPr="0054123C" w:rsidTr="000A331B">
        <w:trPr>
          <w:trHeight w:val="1361"/>
        </w:trPr>
        <w:tc>
          <w:tcPr>
            <w:tcW w:w="9962" w:type="dxa"/>
            <w:vAlign w:val="center"/>
          </w:tcPr>
          <w:p w:rsidR="00F94FFD" w:rsidRPr="0054123C" w:rsidRDefault="00F94FFD" w:rsidP="000A331B">
            <w:r w:rsidRPr="00E077A7">
              <w:rPr>
                <w:rFonts w:cs="Arial"/>
                <w:noProof/>
              </w:rPr>
              <mc:AlternateContent>
                <mc:Choice Requires="wps">
                  <w:drawing>
                    <wp:anchor distT="0" distB="0" distL="114300" distR="114300" simplePos="0" relativeHeight="253196288" behindDoc="0" locked="0" layoutInCell="1" allowOverlap="1" wp14:anchorId="368A4B32" wp14:editId="727384F1">
                      <wp:simplePos x="0" y="0"/>
                      <wp:positionH relativeFrom="column">
                        <wp:posOffset>769620</wp:posOffset>
                      </wp:positionH>
                      <wp:positionV relativeFrom="paragraph">
                        <wp:posOffset>70485</wp:posOffset>
                      </wp:positionV>
                      <wp:extent cx="5250180" cy="617220"/>
                      <wp:effectExtent l="209550" t="0" r="26670" b="11430"/>
                      <wp:wrapNone/>
                      <wp:docPr id="2178" name="Rounded Rectangular Callout 2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180" cy="617220"/>
                              </a:xfrm>
                              <a:prstGeom prst="wedgeRoundRectCallout">
                                <a:avLst>
                                  <a:gd name="adj1" fmla="val -53420"/>
                                  <a:gd name="adj2" fmla="val 27071"/>
                                  <a:gd name="adj3" fmla="val 16667"/>
                                </a:avLst>
                              </a:prstGeom>
                              <a:noFill/>
                              <a:ln w="19050">
                                <a:solidFill>
                                  <a:srgbClr val="B31E8E"/>
                                </a:solidFill>
                                <a:miter lim="800000"/>
                                <a:headEnd/>
                                <a:tailEnd/>
                              </a:ln>
                            </wps:spPr>
                            <wps:txbx>
                              <w:txbxContent>
                                <w:p w:rsidR="0091685E" w:rsidRPr="001A3C4E" w:rsidRDefault="0091685E" w:rsidP="00F94FFD">
                                  <w:pPr>
                                    <w:spacing w:before="0" w:after="0"/>
                                    <w:rPr>
                                      <w:szCs w:val="28"/>
                                    </w:rPr>
                                  </w:pPr>
                                  <w:r>
                                    <w:t>Experiment and make your own project using the characters, backgrounds, actions and sounds you want to include.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4B32" id="Rounded Rectangular Callout 2178" o:spid="_x0000_s1166" type="#_x0000_t62" style="position:absolute;margin-left:60.6pt;margin-top:5.55pt;width:413.4pt;height:48.6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esbwIAAMcEAAAOAAAAZHJzL2Uyb0RvYy54bWysVNtu1DAQfUfiHyy/t7l0b42arcq2RUgF&#10;qhY+wBs7icH2BNvZbPl6xk667MIbYh8sO3M7c87MXl3vtSI7YZ0EU9LsPKVEmAq4NE1Jv365P1tR&#10;4jwznCkwoqQvwtHr9ds3V0NXiBxaUFxYgkmMK4aupK33XZEkrmqFZu4cOmHQWIPVzOPTNgm3bMDs&#10;WiV5mi6SASzvLFTCOfx6OxrpOuava1H5z3XthCeqpIjNx9PGcxvOZH3FisayrpXVBIP9AwrNpMGi&#10;h1S3zDPSW/lXKi0rCw5qf16BTqCuZSViD9hNlv7RzXPLOhF7QXJcd6DJ/b+01afdoyWSlzTPlqiV&#10;YRpVeoLecMHJE/LHTNMrZsmGKQW9J9EPaRs6V2D0c/doQ+Oue4DquyMGNi2GiBtrYWgF4wg2CzQn&#10;JwHh4TCUbIePwLEk6z1EBve11SEhckP2UaiXg1Bi70mFH+f5PM1WqGeFtkW2zPOoZMKK1+jOOv9e&#10;gCbhUtJB8EbErkJLUyuxHNs9OB+V41PzjH/LKKm1wkHYMUXO5hezMT/Ke+SUHzvly3QZ2zz1uTj2&#10;yRaLxTJSwYqpLCJ+RRowGLiXSsWZVIYMyNxlOk8jTgdK8mCNZNtmu1GWILySvrvI7lZ3U94TNy09&#10;LpeSuqSrNPzGcQ+q3Bkey3gm1XhHKMpMMgVlRoX9fruP45HNFyE66LYF/oLKWRi3CbcfLy3Yn5QM&#10;uEkldT96ZgUl6oNB9S+z2SysXnzM5kvkkthjy/bYwkyFqUrqKRmvGz+ua99Z2bRYKYt8GLjBiaml&#10;fx2tEdXUAG4L3k7W8fgdvX7//6x/AQAA//8DAFBLAwQUAAYACAAAACEAXowIZN0AAAAKAQAADwAA&#10;AGRycy9kb3ducmV2LnhtbExPTU/DMAy9I/EfIiNxQSxth6AtTSdA4sAJbSAkbl5j2mqNU5psK/x6&#10;zAlufvbz+6hWsxvUgabQezaQLhJQxI23PbcGXl8eL3NQISJbHDyTgS8KsKpPTyosrT/ymg6b2CoR&#10;4VCigS7GsdQ6NB05DAs/Esvtw08Oo8Cp1XbCo4i7QWdJcq0d9iwOHY700FGz2+ydxCBX8Of49IYX&#10;xf3ue718fo832pjzs/nuFlSkOf6R4Te+/EAtmbZ+zzaoQXCWZkKVIU1BCaG4yqXcVhZJvgRdV/p/&#10;hfoHAAD//wMAUEsBAi0AFAAGAAgAAAAhALaDOJL+AAAA4QEAABMAAAAAAAAAAAAAAAAAAAAAAFtD&#10;b250ZW50X1R5cGVzXS54bWxQSwECLQAUAAYACAAAACEAOP0h/9YAAACUAQAACwAAAAAAAAAAAAAA&#10;AAAvAQAAX3JlbHMvLnJlbHNQSwECLQAUAAYACAAAACEALAjXrG8CAADHBAAADgAAAAAAAAAAAAAA&#10;AAAuAgAAZHJzL2Uyb0RvYy54bWxQSwECLQAUAAYACAAAACEAXowIZN0AAAAKAQAADwAAAAAAAAAA&#10;AAAAAADJBAAAZHJzL2Rvd25yZXYueG1sUEsFBgAAAAAEAAQA8wAAANMFAAAAAA==&#10;" adj="-739,16647" filled="f" strokecolor="#b31e8e" strokeweight="1.5pt">
                      <v:textbox>
                        <w:txbxContent>
                          <w:p w:rsidR="0091685E" w:rsidRPr="001A3C4E" w:rsidRDefault="0091685E" w:rsidP="00F94FFD">
                            <w:pPr>
                              <w:spacing w:before="0" w:after="0"/>
                              <w:rPr>
                                <w:szCs w:val="28"/>
                              </w:rPr>
                            </w:pPr>
                            <w:r>
                              <w:t>Experiment and make your own project using the characters, backgrounds, actions and sounds you want to include.</w:t>
                            </w:r>
                          </w:p>
                        </w:txbxContent>
                      </v:textbox>
                    </v:shape>
                  </w:pict>
                </mc:Fallback>
              </mc:AlternateContent>
            </w:r>
            <w:r>
              <w:rPr>
                <w:noProof/>
              </w:rPr>
              <w:drawing>
                <wp:inline distT="0" distB="0" distL="0" distR="0" wp14:anchorId="54C01234" wp14:editId="67872A15">
                  <wp:extent cx="501805" cy="457200"/>
                  <wp:effectExtent l="0" t="0" r="0" b="0"/>
                  <wp:docPr id="20855" name="Picture 20855"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F94FFD" w:rsidTr="000A331B">
        <w:trPr>
          <w:trHeight w:val="1531"/>
        </w:trPr>
        <w:tc>
          <w:tcPr>
            <w:tcW w:w="9962" w:type="dxa"/>
            <w:vAlign w:val="center"/>
          </w:tcPr>
          <w:p w:rsidR="00F94FFD" w:rsidRPr="00E077A7" w:rsidRDefault="00F94FFD" w:rsidP="000A331B">
            <w:pPr>
              <w:jc w:val="right"/>
              <w:rPr>
                <w:rFonts w:cs="Arial"/>
                <w:noProof/>
                <w:lang w:eastAsia="ja-JP"/>
              </w:rPr>
            </w:pPr>
            <w:r w:rsidRPr="00E077A7">
              <w:rPr>
                <w:rFonts w:cs="Arial"/>
                <w:noProof/>
              </w:rPr>
              <mc:AlternateContent>
                <mc:Choice Requires="wps">
                  <w:drawing>
                    <wp:anchor distT="0" distB="0" distL="114300" distR="114300" simplePos="0" relativeHeight="253199360" behindDoc="0" locked="0" layoutInCell="1" allowOverlap="1" wp14:anchorId="31295801" wp14:editId="1A21DECE">
                      <wp:simplePos x="0" y="0"/>
                      <wp:positionH relativeFrom="column">
                        <wp:posOffset>177165</wp:posOffset>
                      </wp:positionH>
                      <wp:positionV relativeFrom="paragraph">
                        <wp:posOffset>92075</wp:posOffset>
                      </wp:positionV>
                      <wp:extent cx="5044440" cy="693420"/>
                      <wp:effectExtent l="0" t="0" r="327660" b="11430"/>
                      <wp:wrapNone/>
                      <wp:docPr id="2182" name="Rounded Rectangular Callout 2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4440" cy="693420"/>
                              </a:xfrm>
                              <a:prstGeom prst="wedgeRoundRectCallout">
                                <a:avLst>
                                  <a:gd name="adj1" fmla="val 55361"/>
                                  <a:gd name="adj2" fmla="val 17457"/>
                                  <a:gd name="adj3" fmla="val 16667"/>
                                </a:avLst>
                              </a:prstGeom>
                              <a:noFill/>
                              <a:ln w="19050">
                                <a:solidFill>
                                  <a:srgbClr val="B31E8E"/>
                                </a:solidFill>
                                <a:miter lim="800000"/>
                                <a:headEnd/>
                                <a:tailEnd/>
                              </a:ln>
                            </wps:spPr>
                            <wps:txbx>
                              <w:txbxContent>
                                <w:p w:rsidR="0091685E" w:rsidRPr="005F5FF6" w:rsidRDefault="0091685E" w:rsidP="00F94FFD">
                                  <w:pPr>
                                    <w:spacing w:after="0"/>
                                    <w:rPr>
                                      <w:szCs w:val="28"/>
                                    </w:rPr>
                                  </w:pPr>
                                  <w:r>
                                    <w:t>When you have completed your project, follow these instructions to record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5801" id="Rounded Rectangular Callout 2182" o:spid="_x0000_s1167" type="#_x0000_t62" style="position:absolute;left:0;text-align:left;margin-left:13.95pt;margin-top:7.25pt;width:397.2pt;height:54.6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ASbgIAAMYEAAAOAAAAZHJzL2Uyb0RvYy54bWysVMFu2zAMvQ/YPwi6r7aTJk2DOEWXtsOA&#10;biva7QMUS7a1SaImyXG6rx8lu2my3Yb5YFAmRT6+R3p1tdeK7ITzEkxJi7OcEmEq4NI0Jf329e7d&#10;ghIfmOFMgRElfRaeXq3fvln1dikm0ILiwhFMYvyytyVtQ7DLLPNVKzTzZ2CFQWcNTrOAR9dk3LEe&#10;s2uVTfJ8nvXguHVQCe/x683gpOuUv65FFb7UtReBqJIitpDeLr238Z2tV2zZOGZbWY0w2D+g0Ewa&#10;LHpIdcMCI52Tf6XSsnLgoQ5nFegM6lpWIvWA3RT5H908tcyK1AuS4+2BJv//0lafdw+OSF7SSbGY&#10;UGKYRpUeoTNccPKI/DHTdIo5smFKQRdIikPaeuuXePvJPrjYuLf3UP3wxMCmxSvi2jnoW8E4gi0i&#10;zdnJhXjweJVs+0/AsSTrAiQG97XTMSFyQ/ZJqOeDUGIfSIUfZ/k5Pqhnhb755fR8kpTM2PLltnU+&#10;fBCgSTRK2gveiNRVbGlsJZVju3sfknJ8bJ7x7wUltVY4CDumyGw2nacOUN2jGCTrNaa4OJ9djMN0&#10;FDM9iZnP5ykGYY5V0XoBGiEYuJNKpZFUhvRI3GU+yxNMD0ry6E1cu2a7UY4gupK+nxa3i9vEMKpw&#10;HKZlwN1SUpd0kcdnABhFuTU8lQlMqsFGKMqMKkVhBoHDfrtP01EM7UXZtsCfUTgHwzLh8qPRgvtF&#10;SY+LVFL/s2NOUKI+GhT/skhKhXRAllAq4o4922MPMxWmKmmgZDA3YdjWzjrZtFipSHwYuMaBqWV4&#10;mawB1dgALgtaJ9t4fE5Rr7+f9W8AAAD//wMAUEsDBBQABgAIAAAAIQDlZBHQ4AAAAAkBAAAPAAAA&#10;ZHJzL2Rvd25yZXYueG1sTI/BTsMwEETvSPyDtUhcUOuQQlpCnAqBuEQqEm3F2Y2dOMJeh9htQ76e&#10;5QTHnRnNvinWo7PspIfQeRRwO0+Aaay96rAVsN+9zlbAQpSopPWoBXzrAOvy8qKQufJnfNenbWwZ&#10;lWDIpQATY59zHmqjnQxz32skr/GDk5HOoeVqkGcqd5anSZJxJzukD0b2+tno+nN7dAIm+zFVTdVM&#10;L7hX2Vcl38wmuxHi+mp8egQW9Rj/wvCLT+hQEtPBH1EFZgWkywdKkn53D4z8VZougB1ISBdL4GXB&#10;/y8ofwAAAP//AwBQSwECLQAUAAYACAAAACEAtoM4kv4AAADhAQAAEwAAAAAAAAAAAAAAAAAAAAAA&#10;W0NvbnRlbnRfVHlwZXNdLnhtbFBLAQItABQABgAIAAAAIQA4/SH/1gAAAJQBAAALAAAAAAAAAAAA&#10;AAAAAC8BAABfcmVscy8ucmVsc1BLAQItABQABgAIAAAAIQClLzASbgIAAMYEAAAOAAAAAAAAAAAA&#10;AAAAAC4CAABkcnMvZTJvRG9jLnhtbFBLAQItABQABgAIAAAAIQDlZBHQ4AAAAAkBAAAPAAAAAAAA&#10;AAAAAAAAAMgEAABkcnMvZG93bnJldi54bWxQSwUGAAAAAAQABADzAAAA1QUAAAAA&#10;" adj="22758,14571" filled="f" strokecolor="#b31e8e" strokeweight="1.5pt">
                      <v:textbox>
                        <w:txbxContent>
                          <w:p w:rsidR="0091685E" w:rsidRPr="005F5FF6" w:rsidRDefault="0091685E" w:rsidP="00F94FFD">
                            <w:pPr>
                              <w:spacing w:after="0"/>
                              <w:rPr>
                                <w:szCs w:val="28"/>
                              </w:rPr>
                            </w:pPr>
                            <w:r>
                              <w:t>When you have completed your project, follow these instructions to record it.</w:t>
                            </w:r>
                          </w:p>
                        </w:txbxContent>
                      </v:textbox>
                    </v:shape>
                  </w:pict>
                </mc:Fallback>
              </mc:AlternateContent>
            </w:r>
            <w:r>
              <w:rPr>
                <w:noProof/>
                <w:sz w:val="36"/>
                <w:szCs w:val="36"/>
              </w:rPr>
              <w:drawing>
                <wp:inline distT="0" distB="0" distL="0" distR="0" wp14:anchorId="206D4068" wp14:editId="1A4C98C5">
                  <wp:extent cx="487680" cy="533400"/>
                  <wp:effectExtent l="0" t="0" r="7620" b="0"/>
                  <wp:docPr id="20886" name="Picture 20886"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83" cstate="print">
                            <a:extLst>
                              <a:ext uri="{28A0092B-C50C-407E-A947-70E740481C1C}">
                                <a14:useLocalDpi xmlns:a14="http://schemas.microsoft.com/office/drawing/2010/main"/>
                              </a:ext>
                            </a:extLst>
                          </a:blip>
                          <a:srcRect/>
                          <a:stretch/>
                        </pic:blipFill>
                        <pic:spPr bwMode="auto">
                          <a:xfrm>
                            <a:off x="0" y="0"/>
                            <a:ext cx="490098" cy="536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4FFD" w:rsidTr="000A331B">
        <w:trPr>
          <w:trHeight w:val="2494"/>
        </w:trPr>
        <w:tc>
          <w:tcPr>
            <w:tcW w:w="9962" w:type="dxa"/>
            <w:tcBorders>
              <w:bottom w:val="single" w:sz="12" w:space="0" w:color="B31E8E"/>
            </w:tcBorders>
            <w:vAlign w:val="center"/>
          </w:tcPr>
          <w:p w:rsidR="00F94FFD" w:rsidRDefault="00F94FFD" w:rsidP="000A331B">
            <w:pPr>
              <w:rPr>
                <w:rFonts w:cs="Arial"/>
                <w:noProof/>
                <w:lang w:eastAsia="ja-JP"/>
              </w:rPr>
            </w:pPr>
            <w:r>
              <w:rPr>
                <w:rFonts w:cs="Arial"/>
                <w:noProof/>
              </w:rPr>
              <w:drawing>
                <wp:inline distT="0" distB="0" distL="0" distR="0" wp14:anchorId="028F98BE" wp14:editId="59E36FAA">
                  <wp:extent cx="324000" cy="324000"/>
                  <wp:effectExtent l="0" t="0" r="0" b="0"/>
                  <wp:docPr id="20887" name="Picture 20887"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24000" cy="324000"/>
                          </a:xfrm>
                          <a:prstGeom prst="rect">
                            <a:avLst/>
                          </a:prstGeom>
                          <a:noFill/>
                          <a:ln>
                            <a:noFill/>
                          </a:ln>
                        </pic:spPr>
                      </pic:pic>
                    </a:graphicData>
                  </a:graphic>
                </wp:inline>
              </w:drawing>
            </w:r>
            <w:r>
              <w:rPr>
                <w:rFonts w:cs="Arial"/>
                <w:noProof/>
                <w:lang w:eastAsia="ja-JP"/>
              </w:rPr>
              <w:tab/>
              <w:t>Make a video of your project as you run it.</w:t>
            </w:r>
          </w:p>
          <w:p w:rsidR="00F94FFD" w:rsidRDefault="00F94FFD" w:rsidP="000A331B">
            <w:pPr>
              <w:rPr>
                <w:rFonts w:cs="Arial"/>
                <w:noProof/>
                <w:lang w:eastAsia="ja-JP"/>
              </w:rPr>
            </w:pPr>
            <w:r>
              <w:rPr>
                <w:rFonts w:cs="Arial"/>
                <w:noProof/>
              </w:rPr>
              <w:drawing>
                <wp:inline distT="0" distB="0" distL="0" distR="0" wp14:anchorId="053FA0E9" wp14:editId="750CAE15">
                  <wp:extent cx="324000" cy="324000"/>
                  <wp:effectExtent l="0" t="0" r="0" b="0"/>
                  <wp:docPr id="20888" name="Picture 20888"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24000" cy="324000"/>
                          </a:xfrm>
                          <a:prstGeom prst="rect">
                            <a:avLst/>
                          </a:prstGeom>
                          <a:noFill/>
                          <a:ln>
                            <a:noFill/>
                          </a:ln>
                        </pic:spPr>
                      </pic:pic>
                    </a:graphicData>
                  </a:graphic>
                </wp:inline>
              </w:drawing>
            </w:r>
            <w:r>
              <w:rPr>
                <w:rFonts w:cs="Arial"/>
                <w:noProof/>
                <w:lang w:eastAsia="ja-JP"/>
              </w:rPr>
              <w:tab/>
              <w:t>Take photographs of the coding blocks for each character.</w:t>
            </w:r>
          </w:p>
          <w:p w:rsidR="00F94FFD" w:rsidRDefault="00F94FFD" w:rsidP="000A331B">
            <w:pPr>
              <w:rPr>
                <w:rFonts w:cs="Arial"/>
                <w:noProof/>
                <w:lang w:eastAsia="ja-JP"/>
              </w:rPr>
            </w:pPr>
            <w:r>
              <w:rPr>
                <w:rFonts w:cs="Arial"/>
                <w:noProof/>
              </w:rPr>
              <w:drawing>
                <wp:inline distT="0" distB="0" distL="0" distR="0" wp14:anchorId="027F589D" wp14:editId="6A77319C">
                  <wp:extent cx="324000" cy="324000"/>
                  <wp:effectExtent l="0" t="0" r="0" b="0"/>
                  <wp:docPr id="20890" name="Picture 20890"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324000" cy="324000"/>
                          </a:xfrm>
                          <a:prstGeom prst="rect">
                            <a:avLst/>
                          </a:prstGeom>
                          <a:noFill/>
                          <a:ln>
                            <a:noFill/>
                          </a:ln>
                        </pic:spPr>
                      </pic:pic>
                    </a:graphicData>
                  </a:graphic>
                </wp:inline>
              </w:drawing>
            </w:r>
            <w:r>
              <w:rPr>
                <w:rFonts w:cs="Arial"/>
                <w:noProof/>
                <w:lang w:eastAsia="ja-JP"/>
              </w:rPr>
              <w:tab/>
              <w:t>Save the video and photographs into your Set folder.</w:t>
            </w:r>
          </w:p>
        </w:tc>
      </w:tr>
      <w:tr w:rsidR="00F94FFD" w:rsidTr="000A331B">
        <w:trPr>
          <w:trHeight w:val="850"/>
        </w:trPr>
        <w:tc>
          <w:tcPr>
            <w:tcW w:w="9962" w:type="dxa"/>
            <w:tcBorders>
              <w:top w:val="single" w:sz="12" w:space="0" w:color="B31E8E"/>
              <w:left w:val="single" w:sz="12" w:space="0" w:color="B31E8E"/>
              <w:bottom w:val="single" w:sz="12" w:space="0" w:color="B31E8E"/>
              <w:right w:val="single" w:sz="12" w:space="0" w:color="B31E8E"/>
            </w:tcBorders>
            <w:vAlign w:val="center"/>
          </w:tcPr>
          <w:p w:rsidR="00F94FFD" w:rsidRDefault="00F94FFD" w:rsidP="000A331B">
            <w:pPr>
              <w:rPr>
                <w:rFonts w:cs="Arial"/>
                <w:noProof/>
                <w:lang w:eastAsia="ja-JP"/>
              </w:rPr>
            </w:pPr>
            <w:r>
              <w:rPr>
                <w:rFonts w:cs="Arial"/>
                <w:noProof/>
                <w:lang w:eastAsia="ja-JP"/>
              </w:rPr>
              <w:t>Show your project to your Home tutor and other family members.</w:t>
            </w:r>
          </w:p>
        </w:tc>
      </w:tr>
      <w:tr w:rsidR="00F94FFD" w:rsidTr="000A331B">
        <w:trPr>
          <w:trHeight w:val="850"/>
        </w:trPr>
        <w:tc>
          <w:tcPr>
            <w:tcW w:w="9962" w:type="dxa"/>
            <w:tcBorders>
              <w:top w:val="single" w:sz="12" w:space="0" w:color="B31E8E"/>
            </w:tcBorders>
            <w:vAlign w:val="center"/>
          </w:tcPr>
          <w:p w:rsidR="00F94FFD" w:rsidRPr="00CD24B0" w:rsidRDefault="00CD24B0" w:rsidP="00D5261F">
            <w:pPr>
              <w:rPr>
                <w:rFonts w:cs="Arial"/>
                <w:noProof/>
                <w:szCs w:val="28"/>
                <w:lang w:eastAsia="ja-JP"/>
              </w:rPr>
            </w:pPr>
            <w:r w:rsidRPr="00CD24B0">
              <w:rPr>
                <w:rFonts w:cs="Arial"/>
                <w:noProof/>
                <w:szCs w:val="28"/>
                <w:lang w:eastAsia="ja-JP"/>
              </w:rPr>
              <w:t xml:space="preserve">Open your </w:t>
            </w:r>
            <w:r w:rsidRPr="00CD24B0">
              <w:rPr>
                <w:rFonts w:cs="Arial"/>
                <w:i/>
                <w:noProof/>
                <w:szCs w:val="28"/>
                <w:lang w:eastAsia="ja-JP"/>
              </w:rPr>
              <w:t xml:space="preserve">Word wall </w:t>
            </w:r>
            <w:r w:rsidRPr="00CD24B0">
              <w:rPr>
                <w:rFonts w:cs="Arial"/>
                <w:noProof/>
                <w:szCs w:val="28"/>
                <w:lang w:eastAsia="ja-JP"/>
              </w:rPr>
              <w:t>document and add some words from today’s activities.</w:t>
            </w:r>
          </w:p>
        </w:tc>
      </w:tr>
    </w:tbl>
    <w:p w:rsidR="00F94FFD" w:rsidRDefault="00F94FFD" w:rsidP="00F94FFD"/>
    <w:p w:rsidR="00F94FFD" w:rsidRDefault="00F94FFD" w:rsidP="00F94FFD">
      <w:pPr>
        <w:spacing w:before="0" w:after="0"/>
      </w:pPr>
      <w:r>
        <w:br w:type="page"/>
      </w:r>
    </w:p>
    <w:p w:rsidR="00654525" w:rsidRDefault="006907FE" w:rsidP="006907FE">
      <w:pPr>
        <w:pStyle w:val="Heading1"/>
        <w:rPr>
          <w:color w:val="B31E8E"/>
        </w:rPr>
      </w:pPr>
      <w:r w:rsidRPr="004838F7">
        <w:rPr>
          <w:color w:val="B31E8E"/>
        </w:rPr>
        <w:lastRenderedPageBreak/>
        <w:t xml:space="preserve">Day 8: </w:t>
      </w:r>
      <w:r w:rsidR="00654525">
        <w:rPr>
          <w:color w:val="B31E8E"/>
        </w:rPr>
        <w:t xml:space="preserve">Projects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6691"/>
      </w:tblGrid>
      <w:tr w:rsidR="00654525" w:rsidTr="0091685E">
        <w:trPr>
          <w:trHeight w:val="2551"/>
        </w:trPr>
        <w:tc>
          <w:tcPr>
            <w:tcW w:w="9716" w:type="dxa"/>
            <w:gridSpan w:val="2"/>
            <w:tcBorders>
              <w:top w:val="single" w:sz="12" w:space="0" w:color="B31E8E"/>
              <w:left w:val="single" w:sz="12" w:space="0" w:color="B31E8E"/>
              <w:bottom w:val="single" w:sz="12" w:space="0" w:color="B31E8E"/>
              <w:right w:val="single" w:sz="12" w:space="0" w:color="B31E8E"/>
            </w:tcBorders>
            <w:vAlign w:val="center"/>
          </w:tcPr>
          <w:p w:rsidR="00654525" w:rsidRDefault="00654525" w:rsidP="00A621F8">
            <w:pPr>
              <w:spacing w:before="80" w:after="80"/>
            </w:pPr>
            <w:r>
              <w:t>Materials:</w:t>
            </w:r>
          </w:p>
          <w:p w:rsidR="00654525" w:rsidRDefault="008D4988" w:rsidP="00A621F8">
            <w:pPr>
              <w:pStyle w:val="Bullet1"/>
              <w:numPr>
                <w:ilvl w:val="0"/>
                <w:numId w:val="7"/>
              </w:numPr>
            </w:pPr>
            <w:r>
              <w:rPr>
                <w:noProof/>
                <w:w w:val="100"/>
              </w:rPr>
              <mc:AlternateContent>
                <mc:Choice Requires="wpg">
                  <w:drawing>
                    <wp:anchor distT="0" distB="0" distL="114300" distR="114300" simplePos="0" relativeHeight="253342720" behindDoc="0" locked="0" layoutInCell="1" allowOverlap="1" wp14:anchorId="73990F30" wp14:editId="51E89F78">
                      <wp:simplePos x="0" y="0"/>
                      <wp:positionH relativeFrom="column">
                        <wp:posOffset>3337560</wp:posOffset>
                      </wp:positionH>
                      <wp:positionV relativeFrom="paragraph">
                        <wp:posOffset>298450</wp:posOffset>
                      </wp:positionV>
                      <wp:extent cx="388620" cy="769620"/>
                      <wp:effectExtent l="0" t="0" r="0" b="0"/>
                      <wp:wrapNone/>
                      <wp:docPr id="2152" name="Group 2152"/>
                      <wp:cNvGraphicFramePr/>
                      <a:graphic xmlns:a="http://schemas.openxmlformats.org/drawingml/2006/main">
                        <a:graphicData uri="http://schemas.microsoft.com/office/word/2010/wordprocessingGroup">
                          <wpg:wgp>
                            <wpg:cNvGrpSpPr/>
                            <wpg:grpSpPr>
                              <a:xfrm>
                                <a:off x="0" y="0"/>
                                <a:ext cx="388620" cy="769620"/>
                                <a:chOff x="0" y="0"/>
                                <a:chExt cx="388620" cy="769620"/>
                              </a:xfrm>
                            </wpg:grpSpPr>
                            <pic:pic xmlns:pic="http://schemas.openxmlformats.org/drawingml/2006/picture">
                              <pic:nvPicPr>
                                <pic:cNvPr id="2159" name="Picture 2159" descr="R:\Operational\Resources\graphics_library\DoE_owned\general_graphics\Digital technologies\mobile phone_outline.png"/>
                                <pic:cNvPicPr>
                                  <a:picLocks noChangeAspect="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388620" cy="769620"/>
                                </a:xfrm>
                                <a:prstGeom prst="rect">
                                  <a:avLst/>
                                </a:prstGeom>
                                <a:noFill/>
                                <a:ln>
                                  <a:noFill/>
                                </a:ln>
                              </pic:spPr>
                            </pic:pic>
                            <pic:pic xmlns:pic="http://schemas.openxmlformats.org/drawingml/2006/picture">
                              <pic:nvPicPr>
                                <pic:cNvPr id="20824" name="Picture 20824" descr="R:\Operational\Resources\graphics_library\DoE_owned\general_graphics\Digital technologies\lightbot avatar.PNG"/>
                                <pic:cNvPicPr>
                                  <a:picLocks noChangeAspect="1"/>
                                </pic:cNvPicPr>
                              </pic:nvPicPr>
                              <pic:blipFill>
                                <a:blip r:embed="rId168" cstate="print">
                                  <a:extLst>
                                    <a:ext uri="{28A0092B-C50C-407E-A947-70E740481C1C}">
                                      <a14:useLocalDpi xmlns:a14="http://schemas.microsoft.com/office/drawing/2010/main"/>
                                    </a:ext>
                                  </a:extLst>
                                </a:blip>
                                <a:srcRect/>
                                <a:stretch>
                                  <a:fillRect/>
                                </a:stretch>
                              </pic:blipFill>
                              <pic:spPr bwMode="auto">
                                <a:xfrm>
                                  <a:off x="45720" y="91440"/>
                                  <a:ext cx="3048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4CB19C" id="Group 2152" o:spid="_x0000_s1026" style="position:absolute;margin-left:262.8pt;margin-top:23.5pt;width:30.6pt;height:60.6pt;z-index:253342720;mso-width-relative:margin;mso-height-relative:margin" coordsize="3886,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o9qUgMAAEIKAAAOAAAAZHJzL2Uyb0RvYy54bWzsVt9r2zAQfh/sfxB+&#10;T/xjTpOYpqVL2jLY2tBtb4GiyLItKktCkpOGsf99J9nJmqRso9CHwh7iSGfp9N139+l8ev5Yc7Si&#10;2jApJkHcjwJEBZE5E+Uk+P7tqjcKkLFY5JhLQSfBhprg/Oz9u9O1ymgiK8lzqhE4ESZbq0lQWauy&#10;MDSkojU2famogJeF1DW2MNVlmGu8Bu81D5MoOgnXUudKS0KNAeusfRmcef9FQYm9LQpDLeKTALBZ&#10;/9T+uXTP8OwUZ6XGqmKkg4FfgKLGTMChO1czbDFqNDtyVTOipZGF7RNZh7IoGKE+Bogmjg6iuday&#10;UT6WMluXakcTUHvA04vdkpvVXCOWT4IkHiQBEriGLPmDkbcAQWtVZrDuWquvaq47Q9nOXMyPha7d&#10;P0SDHj21mx219NEiAsYPo9FJAgkg8Gp4MnZjTz2pID9Hu0h1+cd94fbQ0GHbQVGMZPDreILREU9/&#10;ryfYZRtNg85J/U8+aqwfGtWDlCps2ZJxZje+PCF5DpRYzRmZ63ayR/l4SzkscOc60sGWU0OgSu+y&#10;xa2iGnxKgfnijhrZaCj1RVex5p6zpcZ6s5jJy3u5FjRflFTADn6/XbKYsZJZzJGlpBKSy5KBg1oC&#10;SopUBaq8l43lTNC+EqXLikPsQLaQsaP0syQPBgk5rbAo6YVRICyQu1sd7i/30714l5ypK8a5KxE3&#10;7piF8A6K+JnktAKZSdLUVNhW8ZpyT4ipmDIB0hmtlxQKWH/KY69BqLnPxrrjXPV5Ff5IRhdRNE4+&#10;9qaDaNpLo+Fl72KcDnvD6HKYRukonsbTn253nGaNoRAv5jPFOqxgPUL7rOS6y6kVs78UHEMeyPbf&#10;QwOTo8JhNJrcAZteDcZqaknlzAUw1tlh8e6Fp/c3o457A6JEy/UXmYNycWOlJ+HlotyJCzKvjb2m&#10;skZuAAwDTu8cryCKNrLtEodZSJdnHwkXewbw6SwevcPbDQF+W24weDuqjUZJeiTb1vjquuWsrOxS&#10;WoRX0GJ0f35z/bYlCz2HwAeChdpVmom2vv4rGNR0oOB0MHQNFPrnOE7Trn26C863V7jCoq69Dobx&#10;AMatPLdOtjJ9VSX7bgwfKv6q6/qP+xJ6Oofx00+/s1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N7Ukx4AAAAAoBAAAPAAAAZHJzL2Rvd25yZXYueG1sTI9Ba4NA&#10;EIXvhf6HZQq9Nau2WjGuIYS2p1BoUii5bXSiEndW3I2af9/pqTkO8/He9/LVbDox4uBaSwrCRQAC&#10;qbRVS7WC7/37UwrCeU2V7iyhgis6WBX3d7nOKjvRF447XwsOIZdpBY33fSalKxs02i1sj8S/kx2M&#10;9nwOtawGPXG46WQUBIk0uiVuaHSPmwbL8+5iFHxMelo/h2/j9nzaXA/7+PNnG6JSjw/zegnC4+z/&#10;YfjTZ3Uo2OloL1Q50SmIozhhVMHLK29iIE4T3nJkMkkjkEUubycUvwAAAP//AwBQSwMECgAAAAAA&#10;AAAhALaz/1j3BQAA9wUAABQAAABkcnMvbWVkaWEvaW1hZ2UxLnBuZ4lQTkcNChoKAAAADUlIRFIA&#10;AAA+AAAAfAgGAAAAMVEDIwAAAV9pQ0NQa0NHQ29sb3JTcGFjZURpc3BsYXlQMwAAKM9jYGBSSSwo&#10;yGFhYGDIzSspCnJ3UoiIjFJgf8jADoS8DGIMConJxQWOAQE+QCUMMBoVfLvGwAiiL+uCzDolNbVJ&#10;tV7A12Km8NWLr0SbGPADrpTU4mQg/QeIU5MLikoYGBhTgGzl8pICELsDyBYpAjoKyJ4DYqdD2BtA&#10;7CQI+whYTUiQM5B9A8hWSM5IBJrB+API1klCEk9HYkPtBQFul8zigpzESoUAYwaqg5LUihIQ7Zxf&#10;UFmUmZ5RouAIDKVUBc+8ZD0dBSMDQ3MGBlCYQ1R/DgSHJaPYGYRY830GBtv9////340Q89rPwLAR&#10;qJNrJ0JMw4KBQZCbgeHEzoLEokSwEDMQM6WlMTB8Ws7AwBvJwCB8AagnujjN2Agsz8jjxMDAeu//&#10;/89qDAzskxkY/k74///3ov///y4Gar7DwHAgDwAVIWXuvbRuOgAABFNJREFUeF7tnU1oHGUch6dY&#10;8eRFigdPgpKss0TFKh70UFAvotBLkCIIVainXjx4dQ+a2U12pq21C/3WNm2QelBR0EMkYKBC/cKv&#10;KkKDiIcmTVGaqI3JvM67+5+lxcanh93F3zgP/A8z88wMDzs7u7c3KMnYEey4cSyMn4/C5JMojP+o&#10;h0laryZOdsJ4sV6NP8panq0FtY2WeTW1anJLVE1mr3mBIkwYn67dMXGr5XbZEFXjGS+0HjmUnv3g&#10;B3d5ecWps3zxd/fNu9+51mOHuvGjwegN1hwEUbW5zR/Yt+VAemn+kp1WHJYXl13r0YPt+LEw2W7Z&#10;Pjz50O/88tRXphaPr9/5th2evb+mLTsIskdgwe9cWlgyrXj4T903+heeZfvwzts7TVPTiodv64Qn&#10;qWVn4X5HNv3A3/DM8c/d5DNvuqOjk+7w1jfc/sePtF84r23Z7/Y81HLJA3vdxL17XGNklzv+9JT7&#10;9Zff7Ozekndadn/DPz3xRfeG1zsnt5+ys3tLfn3L7m/41HNvta+d/Yl4Kao0N9crychYJR6KKtHt&#10;teHGbbWh5qYXhxs377xz503+d9Y/iuMju9O1v9bsCr1joOHTjZnuDa93Djxx1M7uLfn1Lbu/4X8u&#10;XXZvv/Cea25+tXvj9cZ/x19/6oQ7//28nd1b8vtYdn/D/0uU4TlluOF/ewcxgwbD8+2iTE6+bdn/&#10;Eu7/yvZz8vv0eXLybcteP9wOy4JdKIiCXSiIgl0oiIJdKIiCXSiIgl0oiIJdKIiCXSiIgl0oiIJd&#10;KIiCXSiIgl0oiIJdKIiCXSiIgl0oiIJdKIiCXSiIgl0oiIJdKIiCXSiIgl0oiIJdKIiCXSiIgl0o&#10;iIJdKIiCXSiIgl0oiIJdKIiCXSiIgl0oiIJdKIiCXSiIgl0oiIJdKIiCXSiIgl0oiIJdKIiCXSiI&#10;gl0oiIJdKIiCXSiIgl0oiIJdKIiCXSiIgl0oiIJdKIiCXSiIgl0oiIJdKIiCXSiIgl0oiIJdKIiC&#10;XSiIgl0oiIJdKIiCXSiIgl0oiIJdKIiCXSiIgl0oiIJdKIiCXSiIgl0oiIJdKIiCXSiIgl0oiIJd&#10;KIiCXSiIgl0oiIJdKIiCXSiIgl0oiIJdKIiCXSiIgl0oiIJdKIiCXSiIgl0oiIJdKIiCXSiIgl0o&#10;iIJdKIiCXSiIgl0oiIJdKIiCXSiIgl3rCUWZnHzbsstwO1xcyvCcMrzglOE5ZXjBKcNzso0Vv2N1&#10;ZdWU4uHbLHzFsoMgCpM5v3P+xwXTiseFc4ud8DD5ybJ9eHzY75wenzGteMy2TrfDs9ZJy84e9aH4&#10;Hr+Yw/jdu9Nzs3OmFofzZ+ddfN9eW6yi+bBldxgLk1f8AR8/k3zsFucuurXV3q9ANSj8Oix+fcYz&#10;xz5zux7c14kOm0cs9yo2RHfF9UEu4zHgmfJLi1nrP3l5uHF/VE2OZeLP2axecaLehPFC9p1+v16Z&#10;eNLy/u8Ewd88X4xF2QToeAAAAABJRU5ErkJgglBLAwQKAAAAAAAAACEAkL/US2wwAABsMAAAFAAA&#10;AGRycy9tZWRpYS9pbWFnZTIucG5niVBORw0KGgoAAAANSUhEUgAAAEkAAACJCAYAAABgmxVoAAAA&#10;AXNSR0IArs4c6QAAAARnQU1BAACxjwv8YQUAAAAJcEhZcwAAIdUAACHVAQSctJ0AADABSURBVHhe&#10;vZ2HmxdVsv7n/7r3brqruyqiK0kRyUgGQUAyqIhEgQGGIecMQ46D5Awz5JxBcgazu3N+9anT1X26&#10;vz0Bd3+X53k5/e0T6+2qOrF7ik7d+O5fgipwOoL9DhHeP3PrTtW57+5Unf/ubtWZm7erTgtOReD6&#10;7G0ff/aW3Mvk1zqidGckPh93FOdu36s6f+e+hmelrrN6X8qX8LzUcf72XQ3D+9WF+bgdlSP1aB3+&#10;3jmJOyf1XZC6qb/orFQkDXKnwc3b1YI0ktZduH3PSeOckJObzmDpSXv+zj0nlTppRAG4b9Df1HH3&#10;gULIkXvc9yhIKyHlX7xzX0Ad3CusIwTxPs89JyQo/P1s+5I6i6RRwpg0RjLmCQvORI0B8gSUACOJ&#10;0HD86g235/hpt2nvAbdy6w63snynKz901B04c14ryzYo2zDIvCjkyNMrIMgjSUteg+WjfIS3+DA0&#10;XLhDOyBISEWeIA4k6Qk9MDfUzD9BGidQElQTRGukMFHFGjXn2yOV7r2WHd0f6jVx//NW41z8qf77&#10;rmn7T9yR85d8PVKf4fxdEU41J2lY9UgLFULLgrCILNMs7seaI7LkaVuazHSdSpIKK6Tw9EzVY7Yl&#10;EYRliTEs3rDFvfl+q1xi8vBei46uTDTs4r2HCYSkfM35fUATU3JoWLc6UJLsw0qRFGqOggyC6kia&#10;MGtBAQkji2e52cs2uwWryhXFs5e7rv2+SqX5Q73GbtW2ndp4SNJ6gkb9uzCSKDsOoweelx7yVJvv&#10;PXCX7tuD8z6RPEoSPkcTCshk5gaMMNKEBM1ascb95d2mseAfdvjUTRRCVm89kIuRk2aLSXaO07/Z&#10;pJVbIX7LP2kcaPVCvArUKUNMpJ2KiDS0Sf1qkP6c1Kvp7WFJetpCfsujjltJqEZbDEYW2nZY/IoJ&#10;Cz7uOTAmY3flRbem4q7bWnnd7aq85PbI75UV9zVcU37QNevQI5X39E3vA2i8+gwTLhCkNphgXqjq&#10;TcrSXBKNgQTTHPLnpfdtuueKxCF7c6sDcN4QNWfl2lhIHPZ8MSsI2rz7mNtWec1tqrjptlZITyfE&#10;8JtwR+UVuX/LLV69zb3frnucf/nmb3MaVjeyiKsLOVmo5kLW/UeqQbU9kMQn1RHHr9xwrzdoHgu5&#10;ast+JQgiNgoJhOsrbrs9xy67vcevSvd/V8O98nud3N8t2rV84x73x7ffj8v49nClNCbds1RPlu+x&#10;6MrpxQiTvK8GPxzwPSEkJ72e1eURk1RTF28gzSrpmUy4195rFpvZrsrL7lvRmg0V3ylRh84/docv&#10;Po9x6PwTvY8Jbj94xv2tYYu4nGmLV0SNK2ykkiVPHdNQh4xQaALkSFw63++DaqOUixl6jeR+0oY6&#10;k2Txo0tmxMJ9JM4agrbuOxGTg8YcuvAkRVAI4kn3UcdecTkDRoyLGmZIGogGQQ6+48qDR+6ymAgC&#10;QV46z++H1iHlXZY6gExV5H4OSXUBRH0xriQWrlXnPjFJqyvuqfD7TlzLJcew78R1Tde539C4HK69&#10;OVnDE4J4sn40fc9djhyumQjjmbyB4avAmy4D0HuiSQ9VmwpIYqKH8LVpEpDJohtVMj0Wrrlog5GE&#10;GeGc84gJceCMJ7N9r0FxOZ8MGpZqNJ0DRGBm1qPSWATwA70kDX4JLXg1zSK95Y/8keQ3sgpIksJ1&#10;CMCcLI8YA0MEfMCMZati4Rq26hKThODrxeQOX3iWS47BNKlx20/icvp+NVYbHztkNEdg5BguqymY&#10;z/BITUNAEJcHyMB8bSwVkntBrnNJOn3zuyrPIpmpJJmGKDHy2/cu/vrA6XPur/9opsIxV1sd9W70&#10;WjvFeddmbvikbQdOuz/XTwai63ft1acKPAlJA0OEmhSCNqsMZoqqgd5cNV6ulcyIGNUc8kSwcshz&#10;KSJOx148LKmziPUdTI3EFORVzzeUUImTUEkTELbq9lks4NxojIR2MA7C5A6elQFnDkGHLz7TdKUL&#10;1sT5G7fp4k5du6nC+Xr9w8hDdSTFCMmQkGtIN83x5luY34gyTdJ0lMF0RsKU40bNjG0DpIWmiHZt&#10;3n84FvIv7zR1JXPKlCi6djO7vcevKYwc69XGTVuUms7sO3lWCbLG+gbnA5JUWGkThCbpE0HDkHIv&#10;Y6Kkl3vcrxYQJGWTXocb+sB8vUoSDjlrcgYaxL0zUhCgQDHR2OTAu807upWb9ylR3x48raNsTI8p&#10;CsQwRdl4SAaTO4+4tz9sF+f7e+OWWn7azKjDNy4LI0mftubhfiBoBvgo8uTFJUBm30lgakqqhGG9&#10;8aKbqrFoSV4vR0Ia5rWMRt53R89fdPWatokFxj81adnNLd20W8linga4Bk3adE+tN73ZpLXbWXFc&#10;yuapRw6bxgrM3LMwc+PheRNiACgmgVZpnrQmkfayCJ0QEkDiTB5VDIH6JKnDa3ZSr5JEgTUNAVgB&#10;8ObnnyJPnTysC5nQhr81bKkrAu16DBQMcs079XL1GrdNpfmTTEk27TsUCwQgikbGPoGGZsgKSTIg&#10;kD1A73B9mRov15ezJMk98lCHamNMSOS4pQ5IC+utcTCpy7ZRgTQkbICFh0Wjuvb7IkVCTejz5Wh3&#10;7PLVuIwQKlgEtBvBqdvIuiwCWxsK8ml6/yDRLHXiEnpivaYRp5onac9H9YTlxCRhbpLeZE+RhDaZ&#10;RlGoqTRhWKBdW3ji2g03ce5i1zSzDBICHzZ+5nxNr42UBp3T8UgevAAIaU+dNlzGX8i9bHprB2Va&#10;mxkO8GDJoxYAKEvyk97yhDCSlEjNk0OSgafFXImlBBasrNFWmF3nVZQFSylGVPHshb6blcppPGSF&#10;aZPGp0E6m7uRFy3J5gtDtASTQWDqURch96x8S5cFZfv5IbKb1lZjbjwtMnhEXW6mYPsdVpyHoWMm&#10;xSQ1atM11gwawdPOlgmMHJ6saoA8Wbpl8tEW0wyE8OkLiSIkPwJb+dWBMtW3xfJKGNWHkuSam5FE&#10;RcAapssTUmi2QTVh9be7YpL++l4zqec7ve8bkSbJgHBGJunUp0Rt0XgVytqUPMBsGPukKG8WyKOE&#10;aHnc8/VrvORVk5U6iiTCb05GRKkmaQPMD3nw1KxQGhY2Jg/WrcuI3r3/cbeYKKY1xNP4LEmqORE5&#10;6gcjcqwNYVpNr8JBhDdda4+F1ZIk9xGecVFITpg3kfseE9w7Ok6igWbr/M6SFBeigiSalao8gsUD&#10;Grp43eaYpHmr1msaGk8dvkyrkzI9OUm9hW3QPPLbYA9V65T8cby09XJobvJbNSdue1KegXz+OqlX&#10;zY2bZLqkmU2V80mygows1SzI1QaYpiFokufk9ZsxSe0++UxN7ozgxJXrqlnlB4+6ZZu2uqUbtyhW&#10;iYky9Tl45oKrvHRNtTvbhhAmGF03bY+7eWmHrkFF8nCfkAenMkTIlpfILECTzCcx2vZ26J2qLpBX&#10;+0QTeNXF0fluMy8P5vy/wTSmdfe+qTXu2lD/w4/dsOKp7ujFKwVl54HJqZdDeirprayTsJ66zhBZ&#10;YseNEOospWAlJ9IGVctqBA9BvO8yC9Ot27XfjSiZ4f4sE+E8An4P2vbs75ZsLBcNvVVQH4JBiD5o&#10;5NHrRyoHZlmQvjpEBClJrEyilr6QtD9AFc1XEEfGVEERjKTwHntzg0aMyRUyi9caNHP1Pmgb428N&#10;k92YmtC8U0+3Yff+uE59sJFGo01mTv6sgScucQU1ICBISRLhq/RHNQQAKlKTyiFS4wOS5q9e7z7u&#10;2a9AIMyLSW2XPkPd0FFT3ISpC1zxzGW1Y9pCN2rSHPdJvy9do1ZdRSM/KCi7cdtububy1V7rpX1h&#10;2wxKmMQlrqEamTMEgSKJ4IBUYeIM7KmEZJlmURnjGY7bZAVg3/9P9T9w/b8a74qnzisgYeiErUoE&#10;18MnrnXFpXPdN9PK/P3SwvTDvil17zZrn1pRMCxYsyleTa0OWc2ycZjKkiEIGdG8Ij0JlufVq4VP&#10;63tBX8iWA0fEMX+YajBa06n3EF1kC4UcP325Gzd9hSuesdSNLi3Te5bmm6merOLpizUcPXW1XPu4&#10;0aVr3Jgpy93wkvU+jaDP4JHuH007pOplEXDdzn1xO2sCk2L1X6JZDEkgRcdekSLYDm+KJFjOJwYE&#10;hctvxhjMh8oPHnENg/kZT5gd3tGT58TCgJGTVykx30wXYkRzJs8tc1MXrHGzyna41dsOunXbD7st&#10;e45ruG5XFAqInzJvlSuR9OSnrK8nr0vKnjpfD1+ERLHxyYanl8famw9kgBD28xhTeXL8vBW/BnEx&#10;SWRIiAjJ8UjHk/6Om7082TkB+IsRE2e7CZEwAM0pnrFEr0sXb3Ll+0+6nUfO+a3wyovu28qrbkt0&#10;bsAOWLBOzv3tAg5f2Arn9kNn3OZ9J8X/bPJlRloGRk6e6/7WKO3wP/tqjKu8fC3V7ixUm7RzYtIt&#10;wwXVKj/BVecPSfRuWQLySIoLja7nla1xf2+cbFW/1biNG/h1cdxohPh60hq9nrF4vdt24JTuqHjh&#10;r+gSL4AsSFESJI7QQFx55fUYnDXgPAFlrN5+yJWIhsX1CT6XDuEfzROtBn2H++2qPNDL2eAT4Dr8&#10;gBTnbuYmczdJzCnaOmiSNy8KXbN9d6ohDVp0kUYm2qPXYlIlCze53RUXXFnFfSXIyMgez+EUir/v&#10;NcnA+QJC8nN8hzzcgzzCDUdvuh2HzwX1erTtnO5dh44e505euylyePl0jhj5It8J4bD9CJ3Qww+L&#10;1CcJa1UM2yHJkEeSn3Lcc/tOnHLvNW8fN+C9Fp3diAkzChq6ZvtRJWhbxTW3ufKmhhCyteK6krWl&#10;0psYBKEZmySNkWjkQBrbVOTnt09/S7WKUI/5SNzaHRVu0lyvtQoxw3bdBsRtxE9OnrdY5EB7/LhP&#10;NSciKE2O/U56uKJz393WCa6qGImE5ZAwjRPW2W5iRv/X9z6KK3+jccsUMWD6onXydM+qgAa0YKuQ&#10;AgmYC8KuFq1IiLgpaR7oVhT3zOx2RqSFIL2VYent/qR50hsGbWnUumvcVnD0wuVIc9KkJMQEvyEy&#10;cuCxT2KSqkShYtoF+mtI8tp0Ryaf5XGFOOmUDxJMmrtanSuNRlCeOP4HYdAgtpmII8S/oEHqbyTO&#10;8vh4T842IfbA2fsp7DjzNL4OSaScLeLUJ82TsVbUnm9KF7iGrbvEbW7VrY87JpPqkAwlJCLIQrSM&#10;OR+mBlkxSYqIKLNFiEI9iWOJwyoDYybOShGEBkFQYjJp/7JZtIWnTTxxpg0+be3b4zWBQxhshFIW&#10;PWfxTOlRrW0y5vrj28nAs23PASmCQnK8kvgl3IuiRWZyOgTAKZvPITQ/RGYlTDKGZx3fer+tNCB0&#10;1MvUxGhkliScM2FCEpuWaZL2n6/+PFNdcUhg5U1flAw4QauuaUeeJQkgq/kqRdSzIX+RmJn3SaJF&#10;5v2NJMOuYyfjCl5/r7mMfNPThXXiOGkc5mNdu+3gGmmYGyH3IWzfyRu5wv47QKOoW4laImOpoI2t&#10;uvSNZej95Wi1jmyvFjv0SIOS3i3anATVkdS+98C4gp6DhqcqX7RhZyw8fgEtATZYtIGgnacEG048&#10;yhXyP4GD5x5pHet2VqbaOVIGuSZD/Q/buiPnLioJYe+WJSllbgk5hSRNmrsoLhxnPX66Hz2DKfNX&#10;xYJjXmgNZOFjtHsWjaHrhzR+M7Ku6ajgfwp7j3vtnTh7ZYqo8JxmS3HinhTzv7gVPz3RFYKQpNBx&#10;55HUvEvvuOB6H7RLVbpk3Q7t3iHBxjb0UBww3Rh1z8SVVdzTkFO4eUL9p7FfTJm6SxekhwSfDPza&#10;/SGSBehkVmDTEQtfWZOsQJZfR02cGVc4a/lm1Q5MjAZxsNS6cEyLa+IBBO0/dStXoOpw4kqicceD&#10;6/A+OH/9Qeq3YbNoLSdcQpLGTVvs3m2WrBocvnBRSMDc/NyNXu3qw8c6PsIU60TSERl8WYHNOvRK&#10;VUgDMC2mCpgRpGBepkGE5o9w6HmChLh4I1/Y34uDMo6i7nllW1Pt7twnObewaP1m9Uex2WFykekp&#10;UWiVXKdISszOo0XXPnGBQ0dPjSuaOLtMpxxoEX6Ip7a24k7Uo3nHTQMBI+098jtPkKxW/LsonrPa&#10;NZN5298atRTN/0i1H/y9cSsdBtD28VPnxzJ1+myo7pxAivV0SW9nvZuQJImqmPBlfVLFpatxYWB0&#10;SdLtz1iyXsc/EGRmBjGQxDiIuRavTaBN05ZscIPHzHQNWnZxrzVoqXijSVvXfeAoN7J0mdt9srqj&#10;g3XH1sPX3ICRU1PtzUOjlp3c4JGT498NW3d2p2SqZb2bhR5+3qYjbiGoKpmCGFF3pQvdGxfG+rQR&#10;BFZ9e0gJsUkq4DeahfkxL2vZqVfuEmseIC5P+Cs3EwKv3bqbijPsOHY7t8ya8Of6SbvYhk+ICYny&#10;2qQ+yb+sK6NtJQoVYzJ7zy1YszEp9J2mKZLwRzZ7D2f4aBaLagOGj4/z1hVvf9jeLS8/lktEddiw&#10;97yYUuu4jNdk8j1s9Hh3+uw5d/fePcWVa9fdlNmLdO8urM96udGlsyNSQiQEKUlnZAhgPsgv6Ivj&#10;Eoyemgy+3miSzPYnL9gQa45pkg0UmWpYHkOfoSPdg2cvXFVVVQG27jxQkB7NyCMkD2ig5WN1Iq+O&#10;EB+0Ss6OG5q061ZAShYxSRCEqqFNhINGTYgLatSKRTVP0qI125UQ0xwcNlMORthjpIu1PGjfpKkz&#10;3W///Gdugw1HT551TYNXu+o1bed2ncg3rSwszxsNW7kTUk5e+SEePnoiDjx5p+V/3myk7cwjJoSe&#10;KlEvLuTYjB/SOvVN3v1o1f6zmKQla3fEmkS4vOKhhovXbtedCstz7ty53Ibm4edff43zgfafDskl&#10;JcSQsTPj9Cs2bMktNw/Xb92L8/23kESYR0yIIun6dAc37PqzJLXp0TcmaeOuCl0fgiS0iaVVwrc/&#10;SgZpH8qYKq+BNWHPweNxfgARFZf8KxhHAnIM9Zsla9k3bt3KLTMP//rXv4J66kgS05KQHEP/4d/E&#10;hYWaBEl5mmRpOX179tK13AbWhh4DkheaV2ytLCAmhKUDP//6W2551cHy/eHNhhoyDfG9WhrciwaT&#10;+SR9MW5KXFiTNt1ikvLMjRdwLG2HXgPdzz//ktu42rB5W3IqruegUbnkGN76IOmt7j98mltedbB8&#10;RhJrRzrCjogxcux+wYjbSJog3aYVFvZueSQtEX9kaYtnLHT//Oe/chtXGx48ehqXAwl55BgGfPF1&#10;nPZwxYnc8vLw9Psf43xmbkxymZawOWkLbpCTu++WjLrvuqWbtsWFheMkGwIw6werZIa/WIiztHOW&#10;rM5tXF3w4y+/xOWALDEXgvld+ZHrcbpufQa5X8T555UZ4tffftNJuuX7b9Gkj3sNUA2yCS5EKVlC&#10;lGlWiqQEd1Mv2WRH3FlNKtuyL077f6VJwNKCLv2G5pYZYvXa9enDY/Uai1uZHC2R+F0UTww7RIG5&#10;CSG5JJ24dtP95d3kEMT44ODD8q28mHxJ5mx+i6j88IU4Xetufdz33/+Q28jaULYhMdtPBo3JJSbE&#10;NzPT2+zDx5e6S1dvFJT73d1HrmRm4j4A3T+E7Tt1JvZDjLYtTDlumbNVwR5nHiHLE+bRN7D7L8ZO&#10;j0mau2KzapFpEqGl+7/q3QyfDh4d5zEM/2aKW7Zpj774M2VBmkjAnJJpCQc9Tly/GRDj4X8nUHNj&#10;YusnuHJTBpRGEoc+rWAW0o2kkvmrlRi/ROv3zzr0GhKnfadZh1wSasKMhSvi/MBIOH01WQ8/dTX9&#10;Gr1h7PSVqTlcdYAcOiH7/dmwMaocIUmhJsUkWe9m20pKlhLm7dIK5HhLeFqE/S0W1VZUPNCwbMte&#10;Mc/k8Oi5CxdyycjDb+JQLR/o1OeLXDJqwrajN9zfGrVO+5wA3O85eIRr3vHT+N6iDVur0aIMSeEa&#10;N5uTkMQEV4kSNAnmVby9bSSt3XZItYl1JXZgWSaZtSxZOeCpdfy0v/vpl5p7ndJ5i90bjZPzRQ1b&#10;d3f7zjzMJaIm2ALeoQvP3JpdZ9yyzUdlnrnDLVy11Y2Z6g+FDR1d4v5cPzlOGBIDcN46BIgm+Z6w&#10;QJN0uURu+PMAHmjTl+OTQeXrDVrEJE1asN5tOXJF1478FMV/YeKNJmm1b9N9gKs8dtw9f5k4c6YG&#10;d6RBK9dtSaX9U/2mMrmt+yKcTVuqAw9x19HzcZsbt022vP/RokNMEt2/EiOhKomAns2UpejC7Xt+&#10;0U0Sh72bgU+QhU962JiSuNK5K7bqqiRr3JgcPd62o5fclIXr4vR1RdMOvdVk8oT9PbBtpUWrt2tb&#10;x5TMi+t6vWFz/T5KTI5qUmhqwPdsEOU3J7VnK1zjNpQuSpwqk1c7uTZxTpk2hKGAHxL43RIc+rDx&#10;0129puk3JqvDh5365AqaxdFaNMdgBG3df9JNnOsPenX8NPyixedqOV57GFUbMR5mZoDr1LQkT5MA&#10;J1rDE/18m820qXTJVm2QgbXuNRV3VLP4zSpmybyVot7JB6ZAp95fuOlLt7mD55/mCvp7sefYJV3j&#10;ou7iWSu0jZ36fJmqG5kgA4IYSHoTC7UIJESlHHd1JIGeQ5IxE+tG46d5ZwhWbN6rjSoXDcKRY34s&#10;yEFUrF26xOvXwfmdJ+C/gyO8Vn88OX+5uvyAb59ofXj2u1X3z2IibIfEnLUuXUf3fhdJ3O89JBns&#10;4afGBeesd8iQgMYBnqRtK4VLvJgkzt3S1fbJjrri0ElvXoA6OKNJmxiyfNA+OQ3TsFVnPWhqJBkw&#10;KchBq5i36XgxJKku5mYk7Tt1Nq4QNOvwaUzS5Hlr3ZZ9p3RwCSH0eGiS7eAiANf4LzuGg+/IE7qu&#10;2HeS0yn+GKGZ96aDmJk/n9Sx1+DUjg3nzdPEeGivLlpkk9sCkl5FkwDv0YZfiPj4Uw60J6YHUeuP&#10;eq2h0ZCFZmGKEIT5EZecOvH7dQfPPVTkkWFxlacZZnjzJdwQbUCQn3Lnrt4Zt6Pv5+npyuAxxTFB&#10;niSGOJ4cb2pR1891liTJoF+9qY0kP9D06caUJjspoM0nA+LGTZq90pVt3heThB+y85FsXCIcxKxT&#10;4qIDXpU3dcmFa/20WQamJeSxDVHCpI5Lrmzb0ViD+n4xLjU5b9G1t74GZuSgPXH3L8Twm7iYJAlT&#10;JNnmJOxBVpYkBpVs9SZpuH/HdR+Q7jEYqA2Xbt/ImrZ4o9u4u1KfMEIhjG2L8+TZt+MewAwJuY8P&#10;Q+sI6QQsL7/JQ4hzJoRw9vkYilAnr1306Dcs1a4PO/ZUAmg7whsx5qSNIE9cmqR4nKQTXB0zeHXT&#10;TNGIO0xoJ+FM48SXuV5Dkx4P8H6JkaSYJea397hqTkgI5meaA8IjyKY1hGBFxUO3UsA1eQh9xyAD&#10;xfW73cRIezieGE6hwFsftHF7T5xWmRA+0RxvcoasJtkxQL+e9AjHXbg5aZF6AlUY98TkY/zMhfqW&#10;tjWMiWSDlp3d2CnzU4QtXLdL18LNqdtZSgi0YQJaRoiJWhwEkgeQZ/OeY27Gkg2psj/uOSg1jgPs&#10;9pgs8cOvBRBED6cHS+XaNKqAJCIMJFSS5H5IjKYFUgDxi9dtKph9v9OsvftqLFOY9AHURWt36gAT&#10;/0RPCBmYjpEShkYWwwvyTF6YJmdMyVzXrf/wVL1gyNhJvm0ILQLXRhDxrGeTlvNJlx88jte3ga5M&#10;aqIIBWQIQWTgaUAcaTyJPjQt4+vIY6fNLWgwx2A4uRu/phVgooyIpy9c62Yt3eDmLN8cg3EO9yfN&#10;Sb87YujWb7h7s0nyxR1Dh96DXbnMyWLhpX1okv3OIlaEAKZFYTp9c1LJydGWGJEZ+pd+o0JIn5OH&#10;zyG+kXm1CnBesWPvoe6r8TML3oGrDRA8fMJs17Xvl65+znyQjYqW3T5zJ298lxKuOpL0IYsMJgvp&#10;7OHnklTdvptBDzlJJgqgsLw0eRg4crz7rzf8vlYe/vfdZvpeXOM23VyrTp+5dl0Gxmjesbd796P2&#10;7jWJD8dkWbwuxH89abp+AZr2ITRAYITLkoQc/IYgSxMiSxK/ua6WJMyISkhIodVpTnVgBUD32gW2&#10;CfifRPeBw2SAyZlHLyBCI5DBjvIpKZEMdo1cli8EcZBk6dgp4To1LTH/ossIkoCuMHHaNtBMhgEW&#10;ZlEhA7dQoNaf+G3yERPnuHrvF/qS2sDU4uPeMi6rl9z7oH13ESzdhVuIgHQoCKx7aBAmccTnwfIy&#10;DLoqea49eiJ5vfPmfjwtQTgLWZH0T8RrUjLILCSIMItvZiQOnDcIssOBOSvFOS9Z58bJDH3g1xNd&#10;9/5fuY/7j47DT4ZNdoNLy9wUcd7LN+7SVzIYNHJIy8oFWSGzIZ0NXXp2XJSFP8Dmd3ABREGwaV2K&#10;JIOSFHX9WoAONEUd73gSaiLpmMyyG7dNXqHq1GtQiiDbAQaMpq27t60pwLgp/G34asKsFEk2QETQ&#10;PJIAJBkZWSAT+U3jSO81zmsjpqbmxvmkkCAQkxQJrs4bspQoaUBm9B1i97GT7q33k3Xu/l+lX/da&#10;t+OoChyOiRhcctbSBpMW2mQWEM9nrUOSymVWbzMFP81IE6WCCglGWAjTHHXU5Jd7YV7zUeq4JVI3&#10;J01LQEiSOWK/vOu/VkWhNC7MY9i095B+B8AEGT15book+xalAZIYTWc1KZ3Gh9vE5EKSZi0riwT2&#10;yxxZzQJZTfJtJ533N5bWhx7mv8yhe3MTzfBEebLySDJNMTLsCSpZommYJti452BKkJAgwPlviLEZ&#10;PNeMuO0wGPd2CEn+92XVMq71vvimsOwx0+akBDWyTDO4B0leHiPHO3EjLSQpvPahR6p3gyCEtrcG&#10;k54tISkhyr+4nGiWbwDfDgkFyZKEsAabjoQTXDSKpZVQs0yT2BANy+ZLOIWC+WM0tAWCII2Q37SV&#10;NIUgr8+PiVGGEcS9FEkIqzaKliC0PgUbjScEhSFE4bNsjrR+V80kmcCAtwXQpPAewNz8zrDXLN7P&#10;5TqrSfWbtXOfj5sSfzLIiIIM5AA6F4tM0QsfalBAjsDumxbGvRskmR0WvKgcJYQwddZRXJYs8jCu&#10;4rouPsl2M0yTsgh9EhrFcgnXfFsgJOkPbzaIr6mz4sIVJcNcgQkKaV6T/P2QqBDGg5Kk6SJzEy3w&#10;r7wrAWZSEJCAhFYBZJE2RRQkScP4vavyROqzGAOGT0yRtGm3X1+iB2MRjiVdIyTxSck9sKbinqZb&#10;tyM5M6XImfb0GPKVkuOFTkI+iqCuJNIqI9Ej0KiIRJ83IkmElHFS6GvSBMVEQY5kNrLsq6CaR0LI&#10;m718tWvUuosea2HexkmyNl37pEiy44SgNk2ypRLDyKnLCkjJA6/DeiETogz8zpIVxgMzNwgiTPmk&#10;BHlERURCjBBkZPE3THhdM6+xIVhf6j/cj5lWlR/UFUq2l2ydG9CT+dBrkvkkAxPesEy737HvsNR6&#10;1msNPtKTekZKlgS7D0lGFjBtsnjzy3UmyUwLmPZsyHT3dcHXE2frR8sRri4+CeCTOJAVloPG+tfE&#10;fJrBIyem4tv1HJASOA+mMb4HTMji4dtom4nxK28pGbr0/zzVKMAORZcBI12fL8cJvnEd+3yRe16o&#10;Tff+bk7ZdvUz4YZAdvmW/TlWL5dvOej+3ig5fMWBB/tIA5/hAIy/GrRMvmcJ+KBfqD1ZoDmE6qzF&#10;Z9ETXot6xdTp29+jSftPpccroG2PgTJGwil7gc1UOHSa/RwGxLFXN2flt5rGYHkSn3RJP4Y+eERx&#10;Kn+rbv10WMC+GyFpV8mAc9iY5C9hAN7Z82QUapERFQ40TaMUSpSfskSOu3ZNsmnJ8StXZXySfi2q&#10;eNZSFQjh0AZ8iu2vmXYMHVuayvOPjzqqf5o4Z5WbW7YtftMA8LGphev3uklzV7keA9NbRGDdEW9m&#10;2uNV+E8L8XDWfHsklW4/f6EwIiOE+R4zL5A4a0sn8ZggPokhgB9Z19y72XRlxMS0sMOLZ2mDaSRE&#10;QUxIjj+75DWE1znDvP2GJ/t0efhyVPJxYcC60oAx07RsHgLmSLnsolD3pl2VqfT7T3uSQg0ycpJR&#10;OEOBLImQ5cGQQFcBTN000rr1CKaO/tP0d6UnS77xz/oOjeQdXELA00UIG/MA+1126EZKiCZtP9FT&#10;H+Oj43qKqfN1Bzbbk4Gpi9drWbZhaXWYD5u5JP09lUPnk7e1jRwjBs1JCElCA78xOaA+ybr0uABx&#10;Ygno6qWAyNxYdLdG4Bt4Ywkzo8E+tKOBV/UJcw+hdLdVuny+I2n5//z2B65Dr8GuR/9hCq75kF14&#10;yMHQfcBwt3X/Kbdi0243ZfEGN2nOCjd+5lINpy1a46atPeh6fJ68NASOXbmmwppsjI/8kkpac0Jo&#10;eiDp1S9JmHLcaBF2aAyml2/BnVQjBo8q0TkWTxFzCz+9Ydfh5JW/t/RRp+RjDPa+WW1gUPrHHOKq&#10;AwPZNxu3TDliLCKfFA80CzIvCyl+7y3ZUBCSvOM2s0JzTItsoktCIypsDCSxFoSWMObhDUp8EBqE&#10;WUAWcRCEGeJDXokkTu2/Ajkh6EGHFZe6fdIT+zGP3xgwwfNAPGlDJVGfdOXeg6qrDx47hRTEl5RD&#10;XImYJZ7F8fC0Rpd+w5QACGK0jFmZudlHFDBDv4fvjwmyVWT5+Xxrm+59XcNWnRTNO33qBgwbKeOd&#10;9LcjDUx3qP/vTVq7N99vo58oImQDNPw7KlmMmjJT/SsL/AB5rkBGBsioaSJ5ub7++IkrquLM8Cv8&#10;S33PrWUnJYKpBVMMNAUfpJoV9TxoFN00JHJcOCS5w6cDolL9v+9/+ME1aJGUH6Jhs85ugjj5Jet2&#10;uk17TrjyAyd165tw3fYjbvnG3e7zMaX691Hy8vcaNCyq5dX/1ZkkSzR2UnrAtmLTHv1QAsT4z3D4&#10;75RY98yevy2NjJ6cHBNWRPtxbzVp5crWb9Y5VxjPyLrXkLH6lS/y29zOerXwyI4NOwg5VDFs/LSC&#10;DqDdJ33dnfsPVBbEtpB/BaH+78OiX3/7rYo3rmvDr1F4VyoJK6arXrZhZ2RuyckzyMJRm0CT56xM&#10;/SWuvN3d0Ef99b0P9cOeDAtYkfTlpie+NjmmDg9/BJFOg2nK0NGTU2tbkNa2+2cqS4isrMDuExb9&#10;IiSFGeqCS9fS4x1QMq9M1N/Pp2i8fXmL80lDxyRvFQAaW69J29x5HXhN/IsdMUQrENyT4TUJDcL/&#10;obH8JoQ46oQsO4FLB7JNTDJ7LOebkhnuh59/LpArJChE0U+//FrFi761QchMhe9mpiag3gdt3Mpt&#10;B/z3JQ+ccqVLtxZsKIL3P+6hQiwoKxeTKowHHMDi9CzpDJiTXbNiGX5C0TQWsP1kWsYQZPKizSmN&#10;4nzBsdNnVZY0PClc/yrXP0f3haRfhKRf3U91hJE2d8lK95ecb2PXBDRn5ea9Kqx39lfVLHccOusG&#10;j52SOgwGIBhNzBJhxwHRHK9RyelbTN0OsbKCQEiaTbvTUxagsggJCpXL5EvkJK7ox59/qeJNojoh&#10;IurJs+fx2z4M9LKV5+G1Bi1cvxGTtcGYhjlzCMPJE85dvrHA2b7dvLP6Nk9Aokl2nJB8EOa1h+PQ&#10;yUAWwuwjoHQqDVsmL+CAc5euKBGhEhRCSBLbrOIFYcMPPxfiRyHI4q/fuu3ezpwR6izTiYFfT3It&#10;u/RNmRdnkr4cN81NXuO/kgM5/un6LyRzD7IIEQpBth085RplunH+fhzx5GeshXYw5EB4flMm5PCb&#10;3pR4/BdkUTZpiCsXF9CgdVJ29/6fuxc//uh+QO4aUPT9Tz9XcWFEpAjS+4S/xve6Zmby/D3bb0r9&#10;KTY+NEdjeOKeFP/UcbTmbG2wyTVpuI/ZcPwY4QhZZPtT/bRTn79yk5on6W2hjvSE1AmBnhz/IKiD&#10;tOabzJkPHZP8iVo2LO49fpwiJA9FL3/8qUqIcgrx+KkEQgr3LP7mnfS0pH7T9snsXcCLghADUH3z&#10;IeGIG0G5bz2VxbFLa8ShXaw8hpNpQHrb6SUd/ozQxmQAwqxeNjkpmzQWv+to8lI1mLukzMsYw8vt&#10;Zfcoev7Dj1VClKjdT+7lTz/FCRVCjMWB+StWpyroPXR0TNAkGQeVyyxdnarAP91w7uZDGuy7annS&#10;+oXlGxoSx5NHcLpuwl5D03+tomT2Uu2tyE9o6akDMniDE4KsfnyVdQ5KkMRxPyyzW9/BIvfP7oXI&#10;HoaGF4KiZz/8UGUkGJ5HsN8kPnkueWMbdO33VUqL+EQ9DTHYQpg10IBgwH7bKgKwT73aGwQgrJO/&#10;OxBuf9sQAPPyv2/HJoiZ2RmCLMIyQSh7HoSkH6uei/OSsFqItrlp85JvI4FRMsUISZq+PFmvNhIw&#10;H56urSshjD1lzJGnTBoEQ2DibAfEtsB7DkyOIDOEWHXAfxWeeDSKcJuE5v/QVKufB0RdVqaZXigH&#10;QH6vGNnQo+j5y++rXnz/g6sNZes2u9LZC92kGfN0xh4SlCUpRKhJ1m3XpkkG81uhQP2LF+s9G0wS&#10;miYB0ySQ1SSmN7NWfpsqDzwTUp6iEFEIMaocUVj07OXLqufff+9qw/ylZUoSKJ4W7O9Hr5oaSTSS&#10;p2fOE+1Ai9AczIH7fgjgu2mcOU/XNI2Q/OTNI6lJ265xPLAXpbkmP0MA4hki0FNSxvodR9z89Xvj&#10;z7yG5b0lJgwZT0URIOiJyOot6AdPkhBX9OzFi6rnL1+62jB93pKYpPlLk0PoQyaUazh1abn79sDp&#10;uPGGmjQJx2qahEbURZOA1T1z5TbdtAzzAEbwK7fscyWLt8RpwZiJM/Wv6IRldew1UAmCFMNzJQit&#10;EuIkruipkCTa5DyExWpgBIGFy9fqgv2IKf7vh4wsib6mPmu527DTjvt5dWdMg/bgD3jqEMFT5jfp&#10;SGPXmI+l5Xd1JI2dknykOIbUnQpDlM5zH/cYmLt2PmXOQvdE5HuiREV+WAgifPzyB4WS9FJuGl6Q&#10;KCYtQZqk9Id3wefF6afG9g4CmiahNWgSWvQqPgltyAo2bNJG/XNC9ndLRkxa5cZzwnfaAvflxM0C&#10;/w7K8HFTXcPWnQryG8ZPm+UePX+pBCkgS0hRfI/pASHpyfMXVTZ40gGUdPdPX7wsQGhusxet0FVC&#10;bWT8Hq5/0WbCjPSTXLP9sDrMDUc9WaZFaAy9nmkSO7GqSUfPuzUyKC2Rmbsvb2lKsNfea66fu+a+&#10;gd8srYyZOMMNHD7BvRMsEeehY+9B7tSFS15ThITHQs6jF9+7hyJnGFq8aNLLFEmAAWSWpFkLl6W0&#10;iTHL56MnezKmLZQnucCN4W8fiRlyb/jk9BtFk+avE7+1teBgKeAVr8UbdxX4EB5AuAUF6jqhzsPr&#10;DT5yazaXp8iBkAcZhPe4Lnqc0STDkxcvFGKO7qmY25Ydu920uYtjkqzidz5s5z77XEbeolkjpkS+&#10;ib+ypR83X+pGla7WP1Pm/8iUaMD0gIQc8HLOsDFTtNxQwBivSBKv53865Gu3v/KEascj1RoRXszs&#10;wfMX7r6AsCYUPX72PJckPLxp0RMgiS9evV5AkoHzRwO+mqBEfFksPmP64thP6Z8hwzTFNPg9tmSJ&#10;+6J4k96bMHO5+hTuj5ww3fEH8bJlG/7rjeT4X23gLc4FMo26ef9BJGxEyrMX7t6z59UiiSf0KHpU&#10;DUkGtEm0LcbDp8/ckWMnUyt9WfCJ1dbd+7s+Q0bIrLtUzyTx6oTh6+LZbsjoEtd36EjXokvf1F+L&#10;z8OQURPcNRF2+4HDbpqY/dfFUyV/cYxh46e4SbMWuJ2HjrorMgk3YdVslJyX8ruQEMPdCOTRtALI&#10;sft1IOlliiTDfiEqfD3i/xd2Ha50d54+rzPuChDSBAX3RQbM6q5c5+XRNOQhnaZN8pNHSHpWI0lC&#10;onSTQkxAFvduP37qvhNcunXHrdhY7t5rkf5rWL8XjVp3dlPnL1XNuf3kWd0g2n1HgEAKEZz73LMQ&#10;GGmmIV6TErPK5qEc7teqSc+lF4iJCgBBIW4+fOy27N7nmrbvoSuSeQTkgUkr+20tuvRx85aXqZD6&#10;hKWh39UBXiAvNCGE5aUDRqaRgnmRr7o8lE1c0YOnNWvSMyHpoRQUQjVJn9ZTd+vRkwJ8J/dvPnjk&#10;Tl2WgeP+w27Djr0yfdgRY822nW73kUpXcfaiuyUEZ+EbFwlNg3PTCII02fiaQHmaV+Qgv5KSSROi&#10;6M7jJzVrkozAcdZZ3JTMWpkS9Vg16SYE6T1fKb/1fk0gDWkzoHFGVlxeBK1D2kAc6cJ8dQX5fDn2&#10;wD3RFheiaP+9IzWSBETbCnDj4SMFmqPCRKDiG0KaxdcKCIaoGqCqL4LYk1eBctL9Xqj2S7spGzNX&#10;soL4osW3l1Y9lm4+jxyDJ+ZpgGfu+oOHAiHpoa8Abbr1COafqPA+PoTdy4SiTTekDMC1B9cJaHTs&#10;IyIhbsRpff7awupwUyFtl3ZDEIAY6vVpnrj/B2HBNMNqmsdrAAAAAElFTkSuQmCCUEsBAi0AFAAG&#10;AAgAAAAhALGCZ7YKAQAAEwIAABMAAAAAAAAAAAAAAAAAAAAAAFtDb250ZW50X1R5cGVzXS54bWxQ&#10;SwECLQAUAAYACAAAACEAOP0h/9YAAACUAQAACwAAAAAAAAAAAAAAAAA7AQAAX3JlbHMvLnJlbHNQ&#10;SwECLQAUAAYACAAAACEAlb6PalIDAABCCgAADgAAAAAAAAAAAAAAAAA6AgAAZHJzL2Uyb0RvYy54&#10;bWxQSwECLQAUAAYACAAAACEALmzwAMUAAAClAQAAGQAAAAAAAAAAAAAAAAC4BQAAZHJzL19yZWxz&#10;L2Uyb0RvYy54bWwucmVsc1BLAQItABQABgAIAAAAIQAN7Ukx4AAAAAoBAAAPAAAAAAAAAAAAAAAA&#10;ALQGAABkcnMvZG93bnJldi54bWxQSwECLQAKAAAAAAAAACEAtrP/WPcFAAD3BQAAFAAAAAAAAAAA&#10;AAAAAADBBwAAZHJzL21lZGlhL2ltYWdlMS5wbmdQSwECLQAKAAAAAAAAACEAkL/US2wwAABsMAAA&#10;FAAAAAAAAAAAAAAAAADqDQAAZHJzL21lZGlhL2ltYWdlMi5wbmdQSwUGAAAAAAcABwC+AQAAiD4A&#10;AAAA&#10;">
                      <v:shape id="Picture 2159" o:spid="_x0000_s1027" type="#_x0000_t75" style="position:absolute;width:38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h6xgAAAN0AAAAPAAAAZHJzL2Rvd25yZXYueG1sRI9Ba8JA&#10;FITvgv9heUJvujHF0kZXEaG1SKE29uDxmX1mg9m3IbvG9N+7hUKPw8x8wyxWva1FR62vHCuYThIQ&#10;xIXTFZcKvg+v42cQPiBrrB2Tgh/ysFoOBwvMtLvxF3V5KEWEsM9QgQmhyaT0hSGLfuIa4uidXWsx&#10;RNmWUrd4i3BbyzRJnqTFiuOCwYY2hopLfrUKHs1sf7LNMT8e6GOf8mfabXdvSj2M+vUcRKA+/If/&#10;2u9aQTqdvcDvm/gE5PIOAAD//wMAUEsBAi0AFAAGAAgAAAAhANvh9svuAAAAhQEAABMAAAAAAAAA&#10;AAAAAAAAAAAAAFtDb250ZW50X1R5cGVzXS54bWxQSwECLQAUAAYACAAAACEAWvQsW78AAAAVAQAA&#10;CwAAAAAAAAAAAAAAAAAfAQAAX3JlbHMvLnJlbHNQSwECLQAUAAYACAAAACEAqkeoesYAAADdAAAA&#10;DwAAAAAAAAAAAAAAAAAHAgAAZHJzL2Rvd25yZXYueG1sUEsFBgAAAAADAAMAtwAAAPoCAAAAAA==&#10;">
                        <v:imagedata r:id="rId169" o:title="mobile phone_outline"/>
                        <v:path arrowok="t"/>
                      </v:shape>
                      <v:shape id="Picture 20824" o:spid="_x0000_s1028" type="#_x0000_t75" style="position:absolute;left:457;top:914;width:304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6NyxAAAAN4AAAAPAAAAZHJzL2Rvd25yZXYueG1sRI9Bi8Iw&#10;FITvC/6H8IS9FE23LiLVKCIo7lHdvT+aZxNsXkqT1fbfbxYEj8PMfMOsNr1rxJ26YD0r+JjmIIgr&#10;ry3XCr4v+8kCRIjIGhvPpGCgAJv16G2FpfYPPtH9HGuRIBxKVGBibEspQ2XIYZj6ljh5V985jEl2&#10;tdQdPhLcNbLI87l0aDktGGxpZ6i6nX+dAt3zz3EYzLD9ija7zG7Zwc4zpd7H/XYJIlIfX+Fn+6gV&#10;FPmi+IT/O+kKyPUfAAAA//8DAFBLAQItABQABgAIAAAAIQDb4fbL7gAAAIUBAAATAAAAAAAAAAAA&#10;AAAAAAAAAABbQ29udGVudF9UeXBlc10ueG1sUEsBAi0AFAAGAAgAAAAhAFr0LFu/AAAAFQEAAAsA&#10;AAAAAAAAAAAAAAAAHwEAAF9yZWxzLy5yZWxzUEsBAi0AFAAGAAgAAAAhANDXo3LEAAAA3gAAAA8A&#10;AAAAAAAAAAAAAAAABwIAAGRycy9kb3ducmV2LnhtbFBLBQYAAAAAAwADALcAAAD4AgAAAAA=&#10;">
                        <v:imagedata r:id="rId170" o:title="lightbot avatar"/>
                        <v:path arrowok="t"/>
                      </v:shape>
                    </v:group>
                  </w:pict>
                </mc:Fallback>
              </mc:AlternateContent>
            </w:r>
            <w:r w:rsidR="00654525">
              <w:rPr>
                <w:noProof/>
              </w:rPr>
              <w:drawing>
                <wp:anchor distT="0" distB="0" distL="114300" distR="114300" simplePos="0" relativeHeight="253114368" behindDoc="0" locked="0" layoutInCell="1" allowOverlap="1" wp14:anchorId="72EAD94D" wp14:editId="369F5D27">
                  <wp:simplePos x="0" y="0"/>
                  <wp:positionH relativeFrom="column">
                    <wp:posOffset>5351145</wp:posOffset>
                  </wp:positionH>
                  <wp:positionV relativeFrom="paragraph">
                    <wp:posOffset>302895</wp:posOffset>
                  </wp:positionV>
                  <wp:extent cx="624840" cy="517525"/>
                  <wp:effectExtent l="0" t="0" r="3810" b="0"/>
                  <wp:wrapNone/>
                  <wp:docPr id="21033" name="Picture 21033" descr="R:\Operational\Resources\graphics_library\DoE_owned\general_graphics\Digital technologies\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computer.png"/>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62484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525">
              <w:t>computer, laptop</w:t>
            </w:r>
            <w:r w:rsidR="000A331B">
              <w:t xml:space="preserve"> or tablet with internet access</w:t>
            </w:r>
          </w:p>
          <w:p w:rsidR="00654525" w:rsidRDefault="008D4988" w:rsidP="00A621F8">
            <w:pPr>
              <w:pStyle w:val="Bullet1"/>
              <w:numPr>
                <w:ilvl w:val="0"/>
                <w:numId w:val="7"/>
              </w:numPr>
            </w:pPr>
            <w:r>
              <w:rPr>
                <w:noProof/>
              </w:rPr>
              <w:drawing>
                <wp:anchor distT="0" distB="0" distL="114300" distR="114300" simplePos="0" relativeHeight="253338624" behindDoc="0" locked="0" layoutInCell="1" allowOverlap="1" wp14:anchorId="1AC57684" wp14:editId="24605529">
                  <wp:simplePos x="0" y="0"/>
                  <wp:positionH relativeFrom="column">
                    <wp:posOffset>4255135</wp:posOffset>
                  </wp:positionH>
                  <wp:positionV relativeFrom="paragraph">
                    <wp:posOffset>245110</wp:posOffset>
                  </wp:positionV>
                  <wp:extent cx="586740" cy="421640"/>
                  <wp:effectExtent l="76200" t="114300" r="80010" b="130810"/>
                  <wp:wrapNone/>
                  <wp:docPr id="20787" name="Picture 20787" descr="R:\2Design_writing folder\Kath\Digital technologies\Year 4\images\Mandy\Day 7\hea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2Design_writing folder\Kath\Digital technologies\Year 4\images\Mandy\Day 7\headset.png"/>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b="20480"/>
                          <a:stretch/>
                        </pic:blipFill>
                        <pic:spPr bwMode="auto">
                          <a:xfrm rot="1707426">
                            <a:off x="0" y="0"/>
                            <a:ext cx="586740" cy="42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525">
              <w:t>headset or speakers</w:t>
            </w:r>
          </w:p>
          <w:p w:rsidR="00654525" w:rsidRDefault="008D4988" w:rsidP="00A621F8">
            <w:pPr>
              <w:pStyle w:val="Bullet1"/>
              <w:numPr>
                <w:ilvl w:val="0"/>
                <w:numId w:val="7"/>
              </w:numPr>
            </w:pPr>
            <w:r>
              <w:rPr>
                <w:noProof/>
              </w:rPr>
              <w:drawing>
                <wp:anchor distT="0" distB="0" distL="114300" distR="114300" simplePos="0" relativeHeight="253340672" behindDoc="0" locked="0" layoutInCell="1" allowOverlap="1" wp14:anchorId="1EAFCA02" wp14:editId="58E56679">
                  <wp:simplePos x="0" y="0"/>
                  <wp:positionH relativeFrom="column">
                    <wp:posOffset>2133600</wp:posOffset>
                  </wp:positionH>
                  <wp:positionV relativeFrom="paragraph">
                    <wp:posOffset>94615</wp:posOffset>
                  </wp:positionV>
                  <wp:extent cx="457200" cy="328930"/>
                  <wp:effectExtent l="0" t="0" r="0" b="0"/>
                  <wp:wrapNone/>
                  <wp:docPr id="20788" name="Picture 20788" descr="R:\Operational\Resources\graphics_library\DoE_owned\general_graphics\Digital technologies\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camera.png"/>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45720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525">
              <w:t>video camera</w:t>
            </w:r>
          </w:p>
          <w:p w:rsidR="00654525" w:rsidRDefault="00654525" w:rsidP="00A621F8">
            <w:pPr>
              <w:pStyle w:val="Bullet1"/>
              <w:numPr>
                <w:ilvl w:val="0"/>
                <w:numId w:val="7"/>
              </w:numPr>
            </w:pPr>
            <w:r>
              <w:t xml:space="preserve">camera. </w:t>
            </w:r>
          </w:p>
        </w:tc>
      </w:tr>
      <w:tr w:rsidR="00654525" w:rsidTr="0091685E">
        <w:trPr>
          <w:trHeight w:val="1757"/>
        </w:trPr>
        <w:tc>
          <w:tcPr>
            <w:tcW w:w="9716" w:type="dxa"/>
            <w:gridSpan w:val="2"/>
            <w:tcBorders>
              <w:top w:val="single" w:sz="12" w:space="0" w:color="B31E8E"/>
            </w:tcBorders>
            <w:vAlign w:val="center"/>
          </w:tcPr>
          <w:p w:rsidR="00654525" w:rsidRDefault="00654525" w:rsidP="00A621F8">
            <w:pPr>
              <w:spacing w:before="80" w:after="80"/>
            </w:pPr>
            <w:r w:rsidRPr="00E077A7">
              <w:rPr>
                <w:rFonts w:cs="Arial"/>
                <w:noProof/>
              </w:rPr>
              <mc:AlternateContent>
                <mc:Choice Requires="wps">
                  <w:drawing>
                    <wp:anchor distT="0" distB="0" distL="114300" distR="114300" simplePos="0" relativeHeight="253113344" behindDoc="0" locked="0" layoutInCell="1" allowOverlap="1" wp14:anchorId="6FAC71D0" wp14:editId="459723EF">
                      <wp:simplePos x="0" y="0"/>
                      <wp:positionH relativeFrom="column">
                        <wp:posOffset>1059180</wp:posOffset>
                      </wp:positionH>
                      <wp:positionV relativeFrom="paragraph">
                        <wp:posOffset>88265</wp:posOffset>
                      </wp:positionV>
                      <wp:extent cx="4518660" cy="579120"/>
                      <wp:effectExtent l="457200" t="0" r="15240" b="11430"/>
                      <wp:wrapNone/>
                      <wp:docPr id="21030" name="Rounded Rectangular Callout 2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57912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654525">
                                  <w:pPr>
                                    <w:spacing w:before="0" w:after="0"/>
                                    <w:rPr>
                                      <w:sz w:val="26"/>
                                      <w:szCs w:val="26"/>
                                    </w:rPr>
                                  </w:pPr>
                                  <w:r>
                                    <w:rPr>
                                      <w:sz w:val="26"/>
                                      <w:szCs w:val="26"/>
                                    </w:rPr>
                                    <w:t xml:space="preserve">Let’s continue using </w:t>
                                  </w:r>
                                  <w:r w:rsidRPr="000A331B">
                                    <w:rPr>
                                      <w:i/>
                                      <w:sz w:val="26"/>
                                      <w:szCs w:val="26"/>
                                    </w:rPr>
                                    <w:t>Lightbot</w:t>
                                  </w:r>
                                  <w:r>
                                    <w:rPr>
                                      <w:sz w:val="26"/>
                                      <w:szCs w:val="26"/>
                                    </w:rPr>
                                    <w:t xml:space="preserve"> or </w:t>
                                  </w:r>
                                  <w:r w:rsidRPr="000A331B">
                                    <w:rPr>
                                      <w:i/>
                                      <w:sz w:val="26"/>
                                      <w:szCs w:val="26"/>
                                    </w:rPr>
                                    <w:t>Scratch Jr</w:t>
                                  </w:r>
                                  <w:r>
                                    <w:rPr>
                                      <w:sz w:val="26"/>
                                      <w:szCs w:val="26"/>
                                    </w:rPr>
                                    <w:t xml:space="preserve"> to </w:t>
                                  </w:r>
                                  <w:r w:rsidRPr="00A74227">
                                    <w:rPr>
                                      <w:sz w:val="26"/>
                                      <w:szCs w:val="26"/>
                                    </w:rPr>
                                    <w:t>complete more tasks.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C71D0" id="Rounded Rectangular Callout 21030" o:spid="_x0000_s1168" type="#_x0000_t62" style="position:absolute;margin-left:83.4pt;margin-top:6.95pt;width:355.8pt;height:45.6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lcbgIAAMgEAAAOAAAAZHJzL2Uyb0RvYy54bWysVF1v0zAUfUfiP1h+35J0bdZGS6fRbQhp&#10;wLTBD3BtJzE4vsF2mna/nmsnGx3whOiDZed+nXvOvb243Lea7KR1CkxJs9OUEmk4CGXqkn79cnuy&#10;pMR5ZgTTYGRJD9LRy/XbNxdDV8gZNKCFtASTGFcMXUkb77siSRxvZMvcKXTSoLEC2zKPT1snwrIB&#10;s7c6maVpngxgRWeBS+fw6/VopOuYv6ok95+ryklPdEkRm4+njec2nMn6ghW1ZV2j+ASD/QOKlimD&#10;RV9SXTPPSG/VH6laxS04qPwphzaBqlJcxh6wmyz9rZvHhnUy9oLkuO6FJvf/0vJPu3tLlCjpLEvP&#10;kCHDWpTpAXojpCAPSCAzda+ZJRumNfSejI5I3NC5AuMfu3sbWnfdHfDvjhjYNBgjr6yFoZFMINws&#10;EJ28CggPh6FkO3wEgTVZ7yFyuK9sGxIiO2QfpTq8SCX3nnD8OF9kyzxHvBxti/NVNotaJqx4ju6s&#10;8+8ltCRcSjpIUcvYVuhp6iWWY7s756N2YuqeiW8ZJVWrcRR2TJOTxWqW5dOsHDnNjp3ydP4Xl7Nj&#10;lyzP8/PIBCumqgj4GWiAYOBWaR2HUhsyIHGrdJFGmA60EsEaubb1dqMtQXQlfXeW3Sxvpryv3Frl&#10;cbu0aku6TMNv7CGIcmNELOOZ0uMdoWgzqRSEGQX2++0+zkeWRxGDbFsQBxTOwrhOuP54acA+UTLg&#10;KpXU/eiZlZToDwbFX2Xzedi9+JgvzlEqYo8t22MLMxxTldRTMl43ftzXvrOqbrBSFvkwcIUDUyn/&#10;PFkjqqkBXBe8vdrH43f0+vUHtP4JAAD//wMAUEsDBBQABgAIAAAAIQAR5c664AAAAAoBAAAPAAAA&#10;ZHJzL2Rvd25yZXYueG1sTI9PT4QwEMXvJn6HZky8uQX/IIuUjZpsPHlwNca9FToLRDolbVnQT+94&#10;0tu8mZc3v1duFjuII/rQO1KQrhIQSI0zPbUK3l63FzmIEDUZPThCBV8YYFOdnpS6MG6mFzzuYis4&#10;hEKhFXQxjoWUoenQ6rByIxLfDs5bHVn6VhqvZw63g7xMkkxa3RN/6PSIjx02n7vJKsjn78O7e97X&#10;uPfZx9RsH57W6aLU+dlyfwci4hL/zPCLz+hQMVPtJjJBDKyzjNEjD1drEGzIb/NrEDUvkpsUZFXK&#10;/xWqHwAAAP//AwBQSwECLQAUAAYACAAAACEAtoM4kv4AAADhAQAAEwAAAAAAAAAAAAAAAAAAAAAA&#10;W0NvbnRlbnRfVHlwZXNdLnhtbFBLAQItABQABgAIAAAAIQA4/SH/1gAAAJQBAAALAAAAAAAAAAAA&#10;AAAAAC8BAABfcmVscy8ucmVsc1BLAQItABQABgAIAAAAIQB6PUlcbgIAAMgEAAAOAAAAAAAAAAAA&#10;AAAAAC4CAABkcnMvZTJvRG9jLnhtbFBLAQItABQABgAIAAAAIQAR5c664AAAAAoBAAAPAAAAAAAA&#10;AAAAAAAAAMgEAABkcnMvZG93bnJldi54bWxQSwUGAAAAAAQABADzAAAA1QUAAAAA&#10;" adj="-1991,12106" filled="f" strokecolor="#b31e8e" strokeweight="1.5pt">
                      <v:textbox>
                        <w:txbxContent>
                          <w:p w:rsidR="0091685E" w:rsidRPr="00A74227" w:rsidRDefault="0091685E" w:rsidP="00654525">
                            <w:pPr>
                              <w:spacing w:before="0" w:after="0"/>
                              <w:rPr>
                                <w:sz w:val="26"/>
                                <w:szCs w:val="26"/>
                              </w:rPr>
                            </w:pPr>
                            <w:r>
                              <w:rPr>
                                <w:sz w:val="26"/>
                                <w:szCs w:val="26"/>
                              </w:rPr>
                              <w:t xml:space="preserve">Let’s continue using </w:t>
                            </w:r>
                            <w:r w:rsidRPr="000A331B">
                              <w:rPr>
                                <w:i/>
                                <w:sz w:val="26"/>
                                <w:szCs w:val="26"/>
                              </w:rPr>
                              <w:t>Lightbot</w:t>
                            </w:r>
                            <w:r>
                              <w:rPr>
                                <w:sz w:val="26"/>
                                <w:szCs w:val="26"/>
                              </w:rPr>
                              <w:t xml:space="preserve"> or </w:t>
                            </w:r>
                            <w:r w:rsidRPr="000A331B">
                              <w:rPr>
                                <w:i/>
                                <w:sz w:val="26"/>
                                <w:szCs w:val="26"/>
                              </w:rPr>
                              <w:t>Scratch Jr</w:t>
                            </w:r>
                            <w:r>
                              <w:rPr>
                                <w:sz w:val="26"/>
                                <w:szCs w:val="26"/>
                              </w:rPr>
                              <w:t xml:space="preserve"> to </w:t>
                            </w:r>
                            <w:r w:rsidRPr="00A74227">
                              <w:rPr>
                                <w:sz w:val="26"/>
                                <w:szCs w:val="26"/>
                              </w:rPr>
                              <w:t>complete more tasks.</w:t>
                            </w:r>
                          </w:p>
                        </w:txbxContent>
                      </v:textbox>
                    </v:shape>
                  </w:pict>
                </mc:Fallback>
              </mc:AlternateContent>
            </w:r>
            <w:r>
              <w:rPr>
                <w:noProof/>
              </w:rPr>
              <w:drawing>
                <wp:inline distT="0" distB="0" distL="0" distR="0" wp14:anchorId="524A6CE7" wp14:editId="0C40B509">
                  <wp:extent cx="416625" cy="769620"/>
                  <wp:effectExtent l="0" t="0" r="2540" b="0"/>
                  <wp:docPr id="21035" name="Picture 21035"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654525" w:rsidTr="0091685E">
        <w:trPr>
          <w:trHeight w:val="1644"/>
        </w:trPr>
        <w:tc>
          <w:tcPr>
            <w:tcW w:w="9716" w:type="dxa"/>
            <w:gridSpan w:val="2"/>
            <w:tcBorders>
              <w:bottom w:val="single" w:sz="12" w:space="0" w:color="B31E8E"/>
            </w:tcBorders>
            <w:vAlign w:val="center"/>
          </w:tcPr>
          <w:p w:rsidR="00654525" w:rsidRPr="00E077A7" w:rsidRDefault="00654525" w:rsidP="00A621F8">
            <w:pPr>
              <w:spacing w:before="80" w:after="80"/>
              <w:jc w:val="right"/>
              <w:rPr>
                <w:rFonts w:cs="Arial"/>
                <w:noProof/>
                <w:lang w:eastAsia="ja-JP"/>
              </w:rPr>
            </w:pPr>
            <w:r w:rsidRPr="00E077A7">
              <w:rPr>
                <w:rFonts w:cs="Arial"/>
                <w:noProof/>
              </w:rPr>
              <mc:AlternateContent>
                <mc:Choice Requires="wps">
                  <w:drawing>
                    <wp:anchor distT="0" distB="0" distL="114300" distR="114300" simplePos="0" relativeHeight="253116416" behindDoc="0" locked="0" layoutInCell="1" allowOverlap="1" wp14:anchorId="296DC8F4" wp14:editId="73C2F255">
                      <wp:simplePos x="0" y="0"/>
                      <wp:positionH relativeFrom="column">
                        <wp:posOffset>464820</wp:posOffset>
                      </wp:positionH>
                      <wp:positionV relativeFrom="paragraph">
                        <wp:posOffset>187960</wp:posOffset>
                      </wp:positionV>
                      <wp:extent cx="4991100" cy="441960"/>
                      <wp:effectExtent l="0" t="0" r="323850" b="15240"/>
                      <wp:wrapNone/>
                      <wp:docPr id="21031" name="Rounded Rectangular Callout 2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441960"/>
                              </a:xfrm>
                              <a:prstGeom prst="wedgeRoundRectCallout">
                                <a:avLst>
                                  <a:gd name="adj1" fmla="val 55566"/>
                                  <a:gd name="adj2" fmla="val -26216"/>
                                  <a:gd name="adj3" fmla="val 16667"/>
                                </a:avLst>
                              </a:prstGeom>
                              <a:noFill/>
                              <a:ln w="19050">
                                <a:solidFill>
                                  <a:srgbClr val="B31E8E"/>
                                </a:solidFill>
                                <a:miter lim="800000"/>
                                <a:headEnd/>
                                <a:tailEnd/>
                              </a:ln>
                            </wps:spPr>
                            <wps:txbx>
                              <w:txbxContent>
                                <w:p w:rsidR="0091685E" w:rsidRPr="00287225" w:rsidRDefault="0091685E" w:rsidP="00654525">
                                  <w:pPr>
                                    <w:spacing w:before="0" w:after="0"/>
                                    <w:rPr>
                                      <w:sz w:val="26"/>
                                      <w:szCs w:val="26"/>
                                    </w:rPr>
                                  </w:pPr>
                                  <w:r>
                                    <w:rPr>
                                      <w:rFonts w:cs="Arial"/>
                                      <w:noProof/>
                                      <w:lang w:eastAsia="ja-JP"/>
                                    </w:rPr>
                                    <w:t>Go to the appropriate page to begin the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DC8F4" id="Rounded Rectangular Callout 21031" o:spid="_x0000_s1169" type="#_x0000_t62" style="position:absolute;left:0;text-align:left;margin-left:36.6pt;margin-top:14.8pt;width:393pt;height:34.8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jMbwIAAMkEAAAOAAAAZHJzL2Uyb0RvYy54bWysVF1P2zAUfZ+0/2D5HRKHNtCIFLEC0yS2&#10;Idh+gBs7iTfHN7OdpvDrd+0EVrY9TeuDZed+nnPu7fnFvtNkJ61TYErKjlNKpKlAKNOU9OuXm6Mz&#10;SpznRnANRpb0UTp6sX775nzsC5lBC1pISzCJccXYl7T1vi+SxFWt7Lg7hl4aNNZgO+7xaZtEWD5i&#10;9k4nWZrmyQhW9BYq6Rx+vZqMdB3z17Ws/Oe6dtITXVLszcfTxnMbzmR9zovG8r5V1dwG/4cuOq4M&#10;Fn1JdcU9J4NVf6TqVGXBQe2PK+gSqGtVyYgB0bD0NzQPLe9lxILkuP6FJvf/0lafdneWKFHSjKUn&#10;jBLDO5TpHgYjpCD3SCA3zaC5JRuuNQyeTI5I3Ni7AuMf+jsboLv+FqrvjhjYtBgjL62FsZVcYLss&#10;EJ28CggPh6FkO34EgTX54CFyuK9tFxIiO2QfpXp8kUruPanw42K1YixFRSu0LRZslUctE148R/fW&#10;+fcSOhIuJR2laGSEFTDNWGI5vrt1PmonZvRcfEMm6k7jKOy4JsvlMs/nUTnwyQ59jrI8Y39xOjl0&#10;Ynmen0YqeDGXxY6fOw09GLhRWsep1IaMyNwqXaaxTwdaiWCNZNtmu9GWYHslfXfCrs+u57yv3Drl&#10;cb206kp6lobfhCKocm1ELOO50tMdW9FmlikoMyns99t9HBCWZyE66LYF8YjKWZj2CfcfLy3YJ0pG&#10;3KWSuh8Dt5IS/cGg+iu2WITli4/F8jTDhz20bA8t3FSYqqSekum68dPCDr1VTYuVWOTDwCVOTK38&#10;82hNXc0AcF/w9mohD9/R69c/0PonAAAA//8DAFBLAwQUAAYACAAAACEA6FbNf94AAAAIAQAADwAA&#10;AGRycy9kb3ducmV2LnhtbEyPQU/DMAyF70j8h8hIXBBLKWyspe6EkNDEkQ0Jjl5j2kKTlCbdyn49&#10;5gQny35Pz98rVpPt1J6H0HqHcDVLQLGrvGldjfCyfbxcggqRnKHOO0b45gCr8vSkoNz4g3vm/SbW&#10;SkJcyAmhibHPtQ5Vw5bCzPfsRHv3g6Uo61BrM9BBwm2n0yRZaEutkw8N9fzQcPW5GS3CB9OQrt/W&#10;I29fj9lNdfE1Pz4R4vnZdH8HKvIU/8zwiy/oUArTzo/OBNUh3F6n4kRIswUo0ZfzTA47hEymLgv9&#10;v0D5AwAA//8DAFBLAQItABQABgAIAAAAIQC2gziS/gAAAOEBAAATAAAAAAAAAAAAAAAAAAAAAABb&#10;Q29udGVudF9UeXBlc10ueG1sUEsBAi0AFAAGAAgAAAAhADj9If/WAAAAlAEAAAsAAAAAAAAAAAAA&#10;AAAALwEAAF9yZWxzLy5yZWxzUEsBAi0AFAAGAAgAAAAhADXxuMxvAgAAyQQAAA4AAAAAAAAAAAAA&#10;AAAALgIAAGRycy9lMm9Eb2MueG1sUEsBAi0AFAAGAAgAAAAhAOhWzX/eAAAACAEAAA8AAAAAAAAA&#10;AAAAAAAAyQQAAGRycy9kb3ducmV2LnhtbFBLBQYAAAAABAAEAPMAAADUBQAAAAA=&#10;" adj="22802,5137" filled="f" strokecolor="#b31e8e" strokeweight="1.5pt">
                      <v:textbox>
                        <w:txbxContent>
                          <w:p w:rsidR="0091685E" w:rsidRPr="00287225" w:rsidRDefault="0091685E" w:rsidP="00654525">
                            <w:pPr>
                              <w:spacing w:before="0" w:after="0"/>
                              <w:rPr>
                                <w:sz w:val="26"/>
                                <w:szCs w:val="26"/>
                              </w:rPr>
                            </w:pPr>
                            <w:r>
                              <w:rPr>
                                <w:rFonts w:cs="Arial"/>
                                <w:noProof/>
                                <w:lang w:eastAsia="ja-JP"/>
                              </w:rPr>
                              <w:t>Go to the appropriate page to begin the activities.</w:t>
                            </w:r>
                          </w:p>
                        </w:txbxContent>
                      </v:textbox>
                    </v:shape>
                  </w:pict>
                </mc:Fallback>
              </mc:AlternateContent>
            </w:r>
            <w:r>
              <w:rPr>
                <w:noProof/>
                <w:sz w:val="36"/>
                <w:szCs w:val="36"/>
              </w:rPr>
              <w:drawing>
                <wp:inline distT="0" distB="0" distL="0" distR="0" wp14:anchorId="18D7A1D7" wp14:editId="23686B6E">
                  <wp:extent cx="457200" cy="672737"/>
                  <wp:effectExtent l="0" t="0" r="0" b="0"/>
                  <wp:docPr id="21036" name="Picture 21036"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654525" w:rsidRPr="00E077A7" w:rsidTr="0091685E">
        <w:trPr>
          <w:trHeight w:val="794"/>
        </w:trPr>
        <w:tc>
          <w:tcPr>
            <w:tcW w:w="3025" w:type="dxa"/>
            <w:tcBorders>
              <w:top w:val="single" w:sz="12" w:space="0" w:color="B31E8E"/>
              <w:left w:val="single" w:sz="12" w:space="0" w:color="B31E8E"/>
              <w:bottom w:val="single" w:sz="8" w:space="0" w:color="B31E8E"/>
            </w:tcBorders>
            <w:vAlign w:val="center"/>
          </w:tcPr>
          <w:p w:rsidR="00654525" w:rsidRPr="00E077A7" w:rsidRDefault="00654525" w:rsidP="00A621F8">
            <w:pPr>
              <w:rPr>
                <w:rFonts w:cs="Arial"/>
                <w:noProof/>
                <w:lang w:eastAsia="ja-JP"/>
              </w:rPr>
            </w:pPr>
            <w:r>
              <w:rPr>
                <w:rFonts w:cs="Arial"/>
                <w:noProof/>
                <w:lang w:eastAsia="ja-JP"/>
              </w:rPr>
              <w:t>Lightbot: code hour</w:t>
            </w:r>
          </w:p>
        </w:tc>
        <w:tc>
          <w:tcPr>
            <w:tcW w:w="6691" w:type="dxa"/>
            <w:tcBorders>
              <w:top w:val="single" w:sz="12" w:space="0" w:color="B31E8E"/>
              <w:bottom w:val="single" w:sz="8" w:space="0" w:color="B31E8E"/>
              <w:right w:val="single" w:sz="12" w:space="0" w:color="B31E8E"/>
            </w:tcBorders>
            <w:vAlign w:val="center"/>
          </w:tcPr>
          <w:p w:rsidR="00654525" w:rsidRPr="00E077A7" w:rsidRDefault="00654525" w:rsidP="00BB4E06">
            <w:pPr>
              <w:rPr>
                <w:rFonts w:cs="Arial"/>
                <w:noProof/>
                <w:lang w:eastAsia="ja-JP"/>
              </w:rPr>
            </w:pPr>
            <w:r>
              <w:rPr>
                <w:rFonts w:cs="Arial"/>
                <w:noProof/>
                <w:lang w:eastAsia="ja-JP"/>
              </w:rPr>
              <w:t xml:space="preserve">complete the activities on pages </w:t>
            </w:r>
            <w:r w:rsidR="00036055">
              <w:rPr>
                <w:rFonts w:cs="Arial"/>
                <w:noProof/>
                <w:lang w:eastAsia="ja-JP"/>
              </w:rPr>
              <w:t>58</w:t>
            </w:r>
            <w:r>
              <w:rPr>
                <w:rFonts w:cs="Arial"/>
                <w:noProof/>
                <w:lang w:eastAsia="ja-JP"/>
              </w:rPr>
              <w:t xml:space="preserve"> – 6</w:t>
            </w:r>
            <w:r w:rsidR="00BB4E06">
              <w:rPr>
                <w:rFonts w:cs="Arial"/>
                <w:noProof/>
                <w:lang w:eastAsia="ja-JP"/>
              </w:rPr>
              <w:t>0</w:t>
            </w:r>
            <w:r>
              <w:rPr>
                <w:rFonts w:cs="Arial"/>
                <w:noProof/>
                <w:lang w:eastAsia="ja-JP"/>
              </w:rPr>
              <w:t xml:space="preserve"> </w:t>
            </w:r>
          </w:p>
        </w:tc>
      </w:tr>
      <w:tr w:rsidR="0091685E" w:rsidRPr="00E077A7" w:rsidTr="0091685E">
        <w:trPr>
          <w:trHeight w:val="794"/>
        </w:trPr>
        <w:tc>
          <w:tcPr>
            <w:tcW w:w="3025" w:type="dxa"/>
            <w:tcBorders>
              <w:top w:val="single" w:sz="8" w:space="0" w:color="B31E8E"/>
              <w:left w:val="single" w:sz="12" w:space="0" w:color="B31E8E"/>
              <w:bottom w:val="single" w:sz="12" w:space="0" w:color="B31E8E"/>
            </w:tcBorders>
            <w:vAlign w:val="center"/>
          </w:tcPr>
          <w:p w:rsidR="0091685E" w:rsidRPr="00E077A7" w:rsidRDefault="0091685E" w:rsidP="0091685E">
            <w:pPr>
              <w:rPr>
                <w:rFonts w:cs="Arial"/>
                <w:noProof/>
                <w:lang w:eastAsia="ja-JP"/>
              </w:rPr>
            </w:pPr>
            <w:r>
              <w:rPr>
                <w:rFonts w:cs="Arial"/>
                <w:noProof/>
                <w:lang w:eastAsia="ja-JP"/>
              </w:rPr>
              <w:t>Scratch Junior</w:t>
            </w:r>
          </w:p>
        </w:tc>
        <w:tc>
          <w:tcPr>
            <w:tcW w:w="6691" w:type="dxa"/>
            <w:tcBorders>
              <w:top w:val="single" w:sz="8" w:space="0" w:color="B31E8E"/>
              <w:bottom w:val="single" w:sz="12" w:space="0" w:color="B31E8E"/>
              <w:right w:val="single" w:sz="12" w:space="0" w:color="B31E8E"/>
            </w:tcBorders>
            <w:vAlign w:val="center"/>
          </w:tcPr>
          <w:p w:rsidR="0091685E" w:rsidRPr="00E077A7" w:rsidRDefault="0091685E" w:rsidP="00BB4E06">
            <w:pPr>
              <w:rPr>
                <w:rFonts w:cs="Arial"/>
                <w:noProof/>
                <w:lang w:eastAsia="ja-JP"/>
              </w:rPr>
            </w:pPr>
            <w:r>
              <w:rPr>
                <w:rFonts w:cs="Arial"/>
                <w:noProof/>
                <w:lang w:eastAsia="ja-JP"/>
              </w:rPr>
              <w:t>complete the activities on page 6</w:t>
            </w:r>
            <w:r w:rsidR="00BB4E06">
              <w:rPr>
                <w:rFonts w:cs="Arial"/>
                <w:noProof/>
                <w:lang w:eastAsia="ja-JP"/>
              </w:rPr>
              <w:t>1</w:t>
            </w:r>
          </w:p>
        </w:tc>
      </w:tr>
      <w:tr w:rsidR="00654525" w:rsidRPr="00E077A7" w:rsidTr="0091685E">
        <w:trPr>
          <w:trHeight w:val="2098"/>
        </w:trPr>
        <w:tc>
          <w:tcPr>
            <w:tcW w:w="9716" w:type="dxa"/>
            <w:gridSpan w:val="2"/>
            <w:tcBorders>
              <w:top w:val="single" w:sz="12" w:space="0" w:color="B31E8E"/>
            </w:tcBorders>
            <w:vAlign w:val="center"/>
          </w:tcPr>
          <w:p w:rsidR="00654525" w:rsidRDefault="00654525" w:rsidP="00A621F8">
            <w:pPr>
              <w:rPr>
                <w:rFonts w:cs="Arial"/>
                <w:noProof/>
                <w:lang w:eastAsia="ja-JP"/>
              </w:rPr>
            </w:pPr>
            <w:r w:rsidRPr="00E077A7">
              <w:rPr>
                <w:rFonts w:cs="Arial"/>
                <w:noProof/>
              </w:rPr>
              <mc:AlternateContent>
                <mc:Choice Requires="wps">
                  <w:drawing>
                    <wp:anchor distT="0" distB="0" distL="114300" distR="114300" simplePos="0" relativeHeight="253117440" behindDoc="0" locked="0" layoutInCell="1" allowOverlap="1" wp14:anchorId="77EE28E2" wp14:editId="06A362B6">
                      <wp:simplePos x="0" y="0"/>
                      <wp:positionH relativeFrom="column">
                        <wp:posOffset>944880</wp:posOffset>
                      </wp:positionH>
                      <wp:positionV relativeFrom="paragraph">
                        <wp:posOffset>168910</wp:posOffset>
                      </wp:positionV>
                      <wp:extent cx="4945380" cy="381000"/>
                      <wp:effectExtent l="495300" t="0" r="26670" b="19050"/>
                      <wp:wrapNone/>
                      <wp:docPr id="21032" name="Rounded Rectangular Callout 2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5380" cy="38100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DA05EE" w:rsidRDefault="0091685E" w:rsidP="00654525">
                                  <w:pPr>
                                    <w:spacing w:before="0" w:after="0"/>
                                    <w:rPr>
                                      <w:szCs w:val="28"/>
                                    </w:rPr>
                                  </w:pPr>
                                  <w:r w:rsidRPr="00DA05EE">
                                    <w:rPr>
                                      <w:szCs w:val="28"/>
                                    </w:rPr>
                                    <w:t xml:space="preserve">Remember to complete the </w:t>
                                  </w:r>
                                  <w:r w:rsidRPr="00DA05EE">
                                    <w:rPr>
                                      <w:i/>
                                      <w:szCs w:val="28"/>
                                    </w:rPr>
                                    <w:t>Word wall</w:t>
                                  </w:r>
                                  <w:r>
                                    <w:rPr>
                                      <w:szCs w:val="28"/>
                                    </w:rPr>
                                    <w:t xml:space="preserve"> task.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E28E2" id="Rounded Rectangular Callout 21032" o:spid="_x0000_s1170" type="#_x0000_t62" style="position:absolute;margin-left:74.4pt;margin-top:13.3pt;width:389.4pt;height:30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hAcQIAAMgEAAAOAAAAZHJzL2Uyb0RvYy54bWysVNtu1DAQfUfiHyy/t0n2ku5GzVZl2yKk&#10;AlULHzAbO4nBsY3tbLZ8PWMnbbfAE+LFGmfGM2fOmcn5xaGTZM+tE1qVNDtNKeGq0kyopqRfv9yc&#10;rChxHhQDqRUv6SN39GLz9s35YAo+062WjFuCSZQrBlPS1ntTJImrWt6BO9WGK3TW2nbg8WqbhFkY&#10;MHsnk1ma5smgLTNWV9w5/Ho1Oukm5q9rXvnPde24J7KkiM3H08ZzF85kcw5FY8G0oppgwD+g6EAo&#10;LPqc6go8kN6KP1J1orLa6dqfVrpLdF2LiscesJss/a2bhxYMj70gOc480+T+X9rq0/7OEsFKOsvS&#10;+YwSBR3KdK97xTgj90ggqKaXYMkWpNS9J2MgEjcYV+D7B3NnQ+vO3OrquyNKb1t8wy+t1UPLgSHc&#10;LBCdvHoQLg6fkt3wUTOsCb3XkcNDbbuQENkhhyjV47NU/OBJhR8X68VyvkJFK/TNV1maRi0TKJ5e&#10;G+v8e647EoySDpw1PLYVepp6ieVgf+t81I5N3QP7llFSdxJHYQ+SnCzXsyyfZuUoCOl6CcrTxV9C&#10;5schWZ7nZ5EJKKaqCPgJaICg9I2QMg6lVGRA4tbpMo0wnZaCBW/k2ja7rbQE0ZX03Ty7Xl1PeV+F&#10;dcLjdknRlXSFDI0cQRFEuVYslvEg5GgjFKkmlYIwo8D+sDvE+cjyeSgRZNtp9ojCWT2uE64/Gq22&#10;PykZcJVK6n70YDkl8oNC8dfZYhF2L14Wy7MZXuyxZ3fsAVVhqpJ6SkZz68d97Y0VTYuVssiH0pc4&#10;MLXwT5M1opoawHVB69U+Ht9j1MsPaPMLAAD//wMAUEsDBBQABgAIAAAAIQC5+2ZL3gAAAAkBAAAP&#10;AAAAZHJzL2Rvd25yZXYueG1sTI9BT8MwDIXvSPyHyEjcWLoKla40nQBp4sSBDSF2SxuvrWicKknX&#10;wq/HnODmZz89f6/cLnYQZ/Shd6RgvUpAIDXO9NQqeDvsbnIQIWoyenCECr4wwLa6vCh1YdxMr3je&#10;x1ZwCIVCK+hiHAspQ9Oh1WHlRiS+nZy3OrL0rTRezxxuB5kmSSat7ok/dHrEpw6bz/1kFeTz9+nd&#10;vRxrPPrsY2p2j8+b9aLU9dXycA8i4hL/zPCLz+hQMVPtJjJBDKxvc0aPCtIsA8GGTXrHQ83pvJBV&#10;Kf83qH4AAAD//wMAUEsBAi0AFAAGAAgAAAAhALaDOJL+AAAA4QEAABMAAAAAAAAAAAAAAAAAAAAA&#10;AFtDb250ZW50X1R5cGVzXS54bWxQSwECLQAUAAYACAAAACEAOP0h/9YAAACUAQAACwAAAAAAAAAA&#10;AAAAAAAvAQAAX3JlbHMvLnJlbHNQSwECLQAUAAYACAAAACEAyImoQHECAADIBAAADgAAAAAAAAAA&#10;AAAAAAAuAgAAZHJzL2Uyb0RvYy54bWxQSwECLQAUAAYACAAAACEAuftmS94AAAAJAQAADwAAAAAA&#10;AAAAAAAAAADLBAAAZHJzL2Rvd25yZXYueG1sUEsFBgAAAAAEAAQA8wAAANYFAAAAAA==&#10;" adj="-1991,12106" filled="f" strokecolor="#b31e8e" strokeweight="1.5pt">
                      <v:textbox>
                        <w:txbxContent>
                          <w:p w:rsidR="0091685E" w:rsidRPr="00DA05EE" w:rsidRDefault="0091685E" w:rsidP="00654525">
                            <w:pPr>
                              <w:spacing w:before="0" w:after="0"/>
                              <w:rPr>
                                <w:szCs w:val="28"/>
                              </w:rPr>
                            </w:pPr>
                            <w:r w:rsidRPr="00DA05EE">
                              <w:rPr>
                                <w:szCs w:val="28"/>
                              </w:rPr>
                              <w:t xml:space="preserve">Remember to complete the </w:t>
                            </w:r>
                            <w:r w:rsidRPr="00DA05EE">
                              <w:rPr>
                                <w:i/>
                                <w:szCs w:val="28"/>
                              </w:rPr>
                              <w:t>Word wall</w:t>
                            </w:r>
                            <w:r>
                              <w:rPr>
                                <w:szCs w:val="28"/>
                              </w:rPr>
                              <w:t xml:space="preserve"> task.</w:t>
                            </w:r>
                          </w:p>
                        </w:txbxContent>
                      </v:textbox>
                    </v:shape>
                  </w:pict>
                </mc:Fallback>
              </mc:AlternateContent>
            </w:r>
            <w:r>
              <w:rPr>
                <w:noProof/>
              </w:rPr>
              <w:drawing>
                <wp:inline distT="0" distB="0" distL="0" distR="0" wp14:anchorId="450E964A" wp14:editId="5BA87B3C">
                  <wp:extent cx="416625" cy="769620"/>
                  <wp:effectExtent l="0" t="0" r="2540" b="0"/>
                  <wp:docPr id="21037" name="Picture 21037"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bl>
    <w:p w:rsidR="00654525" w:rsidRDefault="00654525" w:rsidP="00654525"/>
    <w:p w:rsidR="00654525" w:rsidRDefault="00654525">
      <w:pPr>
        <w:spacing w:before="0" w:after="0"/>
      </w:pPr>
      <w:r>
        <w:br w:type="page"/>
      </w:r>
    </w:p>
    <w:p w:rsidR="0093330A" w:rsidRPr="004838F7" w:rsidRDefault="00F32141" w:rsidP="00654525">
      <w:pPr>
        <w:pStyle w:val="Heading2"/>
      </w:pPr>
      <w:r w:rsidRPr="004838F7">
        <w:lastRenderedPageBreak/>
        <w:t>Lightbot procedures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877"/>
        <w:gridCol w:w="877"/>
        <w:gridCol w:w="877"/>
        <w:gridCol w:w="877"/>
        <w:gridCol w:w="877"/>
        <w:gridCol w:w="877"/>
        <w:gridCol w:w="877"/>
        <w:gridCol w:w="877"/>
        <w:gridCol w:w="877"/>
        <w:gridCol w:w="976"/>
      </w:tblGrid>
      <w:tr w:rsidR="00F32141" w:rsidTr="00F32141">
        <w:tc>
          <w:tcPr>
            <w:tcW w:w="9962" w:type="dxa"/>
            <w:gridSpan w:val="11"/>
          </w:tcPr>
          <w:p w:rsidR="00F32141" w:rsidRDefault="00F32141">
            <w:r w:rsidRPr="00E077A7">
              <w:rPr>
                <w:rFonts w:cs="Arial"/>
                <w:noProof/>
              </w:rPr>
              <mc:AlternateContent>
                <mc:Choice Requires="wps">
                  <w:drawing>
                    <wp:anchor distT="0" distB="0" distL="114300" distR="114300" simplePos="0" relativeHeight="252712960" behindDoc="0" locked="0" layoutInCell="1" allowOverlap="1" wp14:anchorId="6356965C" wp14:editId="0BD33425">
                      <wp:simplePos x="0" y="0"/>
                      <wp:positionH relativeFrom="column">
                        <wp:posOffset>815340</wp:posOffset>
                      </wp:positionH>
                      <wp:positionV relativeFrom="paragraph">
                        <wp:posOffset>74930</wp:posOffset>
                      </wp:positionV>
                      <wp:extent cx="3863340" cy="548640"/>
                      <wp:effectExtent l="400050" t="0" r="22860" b="22860"/>
                      <wp:wrapNone/>
                      <wp:docPr id="20703" name="Rounded Rectangular Callout 20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340" cy="54864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F32141" w:rsidRDefault="0091685E" w:rsidP="00F32141">
                                  <w:pPr>
                                    <w:spacing w:before="0" w:after="0"/>
                                    <w:rPr>
                                      <w:sz w:val="26"/>
                                      <w:szCs w:val="26"/>
                                    </w:rPr>
                                  </w:pPr>
                                  <w:r>
                                    <w:rPr>
                                      <w:sz w:val="26"/>
                                      <w:szCs w:val="26"/>
                                    </w:rPr>
                                    <w:t xml:space="preserve">Now you have completed the </w:t>
                                  </w:r>
                                  <w:r w:rsidRPr="009C2065">
                                    <w:rPr>
                                      <w:i/>
                                      <w:sz w:val="26"/>
                                      <w:szCs w:val="26"/>
                                    </w:rPr>
                                    <w:t>Basics</w:t>
                                  </w:r>
                                  <w:r>
                                    <w:rPr>
                                      <w:sz w:val="26"/>
                                      <w:szCs w:val="26"/>
                                    </w:rPr>
                                    <w:t xml:space="preserve"> level, you can move to level 2, which is called </w:t>
                                  </w:r>
                                  <w:r w:rsidRPr="009C2065">
                                    <w:rPr>
                                      <w:i/>
                                      <w:sz w:val="26"/>
                                      <w:szCs w:val="26"/>
                                    </w:rPr>
                                    <w:t>Procedures</w:t>
                                  </w:r>
                                  <w:r>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6965C" id="Rounded Rectangular Callout 20703" o:spid="_x0000_s1171" type="#_x0000_t62" style="position:absolute;margin-left:64.2pt;margin-top:5.9pt;width:304.2pt;height:43.2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xjcAIAAMgEAAAOAAAAZHJzL2Uyb0RvYy54bWysVNtu2zAMfR+wfxD03tjOxU2DOkWXpsOA&#10;biva7QMUS7a1yaImyXGyrx8lu2267WlYHgTSvB3ykLm8OrSK7IV1EnRBs0lKidAlcKnrgn79cnu2&#10;pMR5pjlToEVBj8LRq/XbN5e9WYkpNKC4sASTaLfqTUEb780qSVzZiJa5CRih0ViBbZlH1dYJt6zH&#10;7K1KpmmaJz1YbiyUwjn8ejMY6TrmrypR+s9V5YQnqqCIzcfXxncX3mR9yVa1ZaaR5QiD/QOKlkmN&#10;RZ9T3TDPSGflH6laWVpwUPlJCW0CVSVLEXvAbrL0t24eG2ZE7AWH48zzmNz/S1t+2t9bInlBp+l5&#10;OqNEsxZpeoBOc8HJAw6Q6bpTzJINUwo6TwZHHFxv3ArjH829Da07cwfld0c0bBqMEdfWQt8IxhFu&#10;FgadvAoIisNQsus/AsearPMQZ3iobBsS4nTIIVJ1fKZKHDwp8eNsmc9mc2S0RNtivsxRDiXY6ina&#10;WOffC2hJEAraC16L2FboaewllmP7O+cjd3zsnvFvGSVVq3AV9kyRs8XFNMvHXTlxmp465en8Ly44&#10;0Zc8WZ7n5yPMsSoCfgIaIGi4lUrFpVSa9Di4i3SRRpgOlOTBGmdt691GWYLoCvpulm2X2zHvK7dW&#10;erwuJduCLtPwG3oIpGw1j2U8k2qQEYrSI0uBmIFgf9gd4n5k+TxEB9p2wI9InIXhnPD8UWjA/qSk&#10;x1MqqPvRMSsoUR80kn+RzQNTPirzxfkUFXtq2Z1amC4xVUE9JYO48cO9dsbKusFKWZyHhmtcmEr6&#10;QPsLqlHBc4nbMJ52uMdTPXq9/AGtfwEAAP//AwBQSwMEFAAGAAgAAAAhAH+Rn7DeAAAACQEAAA8A&#10;AABkcnMvZG93bnJldi54bWxMj0FPg0AQhe8m/ofNmHizC2iQUpZGTRpPHqzG2NvCToGUnSXsUtBf&#10;73jS23uZL2/eK7aL7cUZR985UhCvIhBItTMdNQre33Y3GQgfNBndO0IFX+hhW15eFDo3bqZXPO9D&#10;IziEfK4VtCEMuZS+btFqv3IDEt+ObrQ6sB0baUY9c7jtZRJFqbS6I/7Q6gGfWqxP+8kqyObv44d7&#10;OVR4GNPPqd49Pq/jRanrq+VhAyLgEv5g+K3P1aHkTpWbyHjRs0+yO0ZZxDyBgfvblEWlYJ0lIMtC&#10;/l9Q/gAAAP//AwBQSwECLQAUAAYACAAAACEAtoM4kv4AAADhAQAAEwAAAAAAAAAAAAAAAAAAAAAA&#10;W0NvbnRlbnRfVHlwZXNdLnhtbFBLAQItABQABgAIAAAAIQA4/SH/1gAAAJQBAAALAAAAAAAAAAAA&#10;AAAAAC8BAABfcmVscy8ucmVsc1BLAQItABQABgAIAAAAIQADRqxjcAIAAMgEAAAOAAAAAAAAAAAA&#10;AAAAAC4CAABkcnMvZTJvRG9jLnhtbFBLAQItABQABgAIAAAAIQB/kZ+w3gAAAAkBAAAPAAAAAAAA&#10;AAAAAAAAAMoEAABkcnMvZG93bnJldi54bWxQSwUGAAAAAAQABADzAAAA1QUAAAAA&#10;" adj="-1991,12106" filled="f" strokecolor="#b31e8e" strokeweight="1.5pt">
                      <v:textbox>
                        <w:txbxContent>
                          <w:p w:rsidR="0091685E" w:rsidRPr="00F32141" w:rsidRDefault="0091685E" w:rsidP="00F32141">
                            <w:pPr>
                              <w:spacing w:before="0" w:after="0"/>
                              <w:rPr>
                                <w:sz w:val="26"/>
                                <w:szCs w:val="26"/>
                              </w:rPr>
                            </w:pPr>
                            <w:r>
                              <w:rPr>
                                <w:sz w:val="26"/>
                                <w:szCs w:val="26"/>
                              </w:rPr>
                              <w:t xml:space="preserve">Now you have completed the </w:t>
                            </w:r>
                            <w:r w:rsidRPr="009C2065">
                              <w:rPr>
                                <w:i/>
                                <w:sz w:val="26"/>
                                <w:szCs w:val="26"/>
                              </w:rPr>
                              <w:t>Basics</w:t>
                            </w:r>
                            <w:r>
                              <w:rPr>
                                <w:sz w:val="26"/>
                                <w:szCs w:val="26"/>
                              </w:rPr>
                              <w:t xml:space="preserve"> level, you can move to level 2, which is called </w:t>
                            </w:r>
                            <w:r w:rsidRPr="009C2065">
                              <w:rPr>
                                <w:i/>
                                <w:sz w:val="26"/>
                                <w:szCs w:val="26"/>
                              </w:rPr>
                              <w:t>Procedures</w:t>
                            </w:r>
                            <w:r>
                              <w:rPr>
                                <w:sz w:val="26"/>
                                <w:szCs w:val="26"/>
                              </w:rPr>
                              <w:t>.</w:t>
                            </w:r>
                          </w:p>
                        </w:txbxContent>
                      </v:textbox>
                    </v:shape>
                  </w:pict>
                </mc:Fallback>
              </mc:AlternateContent>
            </w:r>
            <w:r>
              <w:rPr>
                <w:noProof/>
              </w:rPr>
              <w:drawing>
                <wp:inline distT="0" distB="0" distL="0" distR="0" wp14:anchorId="4084386C" wp14:editId="2B755DEE">
                  <wp:extent cx="371250" cy="685800"/>
                  <wp:effectExtent l="0" t="0" r="0" b="0"/>
                  <wp:docPr id="20702" name="Picture 20702"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80" cstate="print">
                            <a:extLst>
                              <a:ext uri="{28A0092B-C50C-407E-A947-70E740481C1C}">
                                <a14:useLocalDpi xmlns:a14="http://schemas.microsoft.com/office/drawing/2010/main"/>
                              </a:ext>
                            </a:extLst>
                          </a:blip>
                          <a:srcRect/>
                          <a:stretch>
                            <a:fillRect/>
                          </a:stretch>
                        </pic:blipFill>
                        <pic:spPr bwMode="auto">
                          <a:xfrm>
                            <a:off x="0" y="0"/>
                            <a:ext cx="373428" cy="689823"/>
                          </a:xfrm>
                          <a:prstGeom prst="rect">
                            <a:avLst/>
                          </a:prstGeom>
                          <a:noFill/>
                          <a:ln>
                            <a:noFill/>
                          </a:ln>
                        </pic:spPr>
                      </pic:pic>
                    </a:graphicData>
                  </a:graphic>
                </wp:inline>
              </w:drawing>
            </w:r>
          </w:p>
        </w:tc>
      </w:tr>
      <w:tr w:rsidR="00F32141" w:rsidTr="00BA5E53">
        <w:tc>
          <w:tcPr>
            <w:tcW w:w="9962" w:type="dxa"/>
            <w:gridSpan w:val="11"/>
            <w:vAlign w:val="center"/>
          </w:tcPr>
          <w:p w:rsidR="00F32141" w:rsidRDefault="00F32141" w:rsidP="00F32141">
            <w:pPr>
              <w:jc w:val="right"/>
            </w:pPr>
            <w:r w:rsidRPr="00E077A7">
              <w:rPr>
                <w:rFonts w:cs="Arial"/>
                <w:noProof/>
              </w:rPr>
              <mc:AlternateContent>
                <mc:Choice Requires="wps">
                  <w:drawing>
                    <wp:anchor distT="0" distB="0" distL="114300" distR="114300" simplePos="0" relativeHeight="252720128" behindDoc="0" locked="0" layoutInCell="1" allowOverlap="1" wp14:anchorId="32E6FD70" wp14:editId="62957B57">
                      <wp:simplePos x="0" y="0"/>
                      <wp:positionH relativeFrom="column">
                        <wp:posOffset>967740</wp:posOffset>
                      </wp:positionH>
                      <wp:positionV relativeFrom="paragraph">
                        <wp:posOffset>99695</wp:posOffset>
                      </wp:positionV>
                      <wp:extent cx="3863340" cy="579120"/>
                      <wp:effectExtent l="0" t="0" r="861060" b="11430"/>
                      <wp:wrapNone/>
                      <wp:docPr id="1432" name="Rounded Rectangular Callout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340" cy="579120"/>
                              </a:xfrm>
                              <a:prstGeom prst="wedgeRoundRectCallout">
                                <a:avLst>
                                  <a:gd name="adj1" fmla="val 71159"/>
                                  <a:gd name="adj2" fmla="val -14942"/>
                                  <a:gd name="adj3" fmla="val 16667"/>
                                </a:avLst>
                              </a:prstGeom>
                              <a:noFill/>
                              <a:ln w="19050">
                                <a:solidFill>
                                  <a:srgbClr val="B31E8E"/>
                                </a:solidFill>
                                <a:miter lim="800000"/>
                                <a:headEnd/>
                                <a:tailEnd/>
                              </a:ln>
                            </wps:spPr>
                            <wps:txbx>
                              <w:txbxContent>
                                <w:p w:rsidR="0091685E" w:rsidRPr="00F32141" w:rsidRDefault="0091685E" w:rsidP="00F32141">
                                  <w:pPr>
                                    <w:spacing w:before="0" w:after="0"/>
                                    <w:rPr>
                                      <w:sz w:val="26"/>
                                      <w:szCs w:val="26"/>
                                    </w:rPr>
                                  </w:pPr>
                                  <w:r w:rsidRPr="00DF6686">
                                    <w:rPr>
                                      <w:i/>
                                      <w:sz w:val="26"/>
                                      <w:szCs w:val="26"/>
                                    </w:rPr>
                                    <w:t>Procedures</w:t>
                                  </w:r>
                                  <w:r>
                                    <w:rPr>
                                      <w:sz w:val="26"/>
                                      <w:szCs w:val="26"/>
                                    </w:rPr>
                                    <w:t xml:space="preserve"> are groups of symbols that are repeated in the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FD70" id="Rounded Rectangular Callout 1432" o:spid="_x0000_s1172" type="#_x0000_t62" style="position:absolute;left:0;text-align:left;margin-left:76.2pt;margin-top:7.85pt;width:304.2pt;height:45.6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WMbgIAAMcEAAAOAAAAZHJzL2Uyb0RvYy54bWysVMtu2zAQvBfoPxC8J5L8thA5SJ2kKJC2&#10;QdJ+AC1SEluKy5KUZffru6SUxGluRX0gSO1rdmbXF5eHVpG9sE6CLmh2nlIidAlc6rqg37/dnq0o&#10;cZ5pzhRoUdCjcPRy8/7dRW9yMYEGFBeWYBLt8t4UtPHe5Eniyka0zJ2DERqNFdiWeXzaOuGW9Zi9&#10;VckkTRdJD5YbC6VwDr9eD0a6ifmrSpT+a1U54YkqKGLz8bTx3IUz2VywvLbMNLIcYbB/QNEyqbHo&#10;c6pr5hnprHyTqpWlBQeVPy+hTaCqZCliD9hNlv7VzWPDjIi9IDnOPNPk/l/a8sv+3hLJUbvZdEKJ&#10;Zi2q9ACd5oKTB+SP6bpTzJItUwo6T6If0tYbl2P0o7m3oXFn7qD86YiGbYMh4spa6BvBOILNAs3J&#10;q4DwcBhKdv1n4FiSdR4ig4fKtiEhckMOUajjs1Di4EmJH6erxXQ6Qz1LtM2X62wSlUxY/hRtrPMf&#10;BbQkXAraC16L2FVoaWwllmP7O+ejcnxsnvEfGSVVq3AQ9kyRZZbN1+OgnPggWS8+Z9lsPZu8dZqe&#10;OmWLxWIZqWD5WBYRPyENGDTcSqXiTCpNemRunc7TiNOBkjxYI9m23m2VJQivoB+m2c3qZsz7yq2V&#10;HpdLybagqzT8BoBBlRvNYxnPpBruCEXpUaagzKCwP+wOw3gs5iE66LYDfkTlLAzbhNuPlwbsb0p6&#10;3KSCul8ds4IS9Umj+utsFqTy8TGbL1ErYk8tu1ML0yWmKqinZLhu/bCunbGybrBSFvnQcIUTU0n/&#10;NFoDqrEB3Ba8vVrH03f0evn/2fwBAAD//wMAUEsDBBQABgAIAAAAIQAIMJ3C3AAAAAoBAAAPAAAA&#10;ZHJzL2Rvd25yZXYueG1sTI9BT8MwDIXvSPyHyEjcWMKAFrqmE0xC046M7Z41XlstcUqTbeXf453Y&#10;zc9+ev5eOR+9EyccYhdIw+NEgUCqg+2o0bD5/nx4BRGTIWtcINTwixHm1e1NaQobzvSFp3VqBIdQ&#10;LIyGNqW+kDLWLXoTJ6FH4ts+DN4klkMj7WDOHO6dnCqVSW864g+t6XHRYn1YH72Grdk7+snD03ZY&#10;rFbL7IM8bZZa39+N7zMQCcf0b4YLPqNDxUy7cCQbhWP9Mn1m62XIQbAhzxR32fFCZW8gq1JeV6j+&#10;AAAA//8DAFBLAQItABQABgAIAAAAIQC2gziS/gAAAOEBAAATAAAAAAAAAAAAAAAAAAAAAABbQ29u&#10;dGVudF9UeXBlc10ueG1sUEsBAi0AFAAGAAgAAAAhADj9If/WAAAAlAEAAAsAAAAAAAAAAAAAAAAA&#10;LwEAAF9yZWxzLy5yZWxzUEsBAi0AFAAGAAgAAAAhAG/ZhYxuAgAAxwQAAA4AAAAAAAAAAAAAAAAA&#10;LgIAAGRycy9lMm9Eb2MueG1sUEsBAi0AFAAGAAgAAAAhAAgwncLcAAAACgEAAA8AAAAAAAAAAAAA&#10;AAAAyAQAAGRycy9kb3ducmV2LnhtbFBLBQYAAAAABAAEAPMAAADRBQAAAAA=&#10;" adj="26170,7573" filled="f" strokecolor="#b31e8e" strokeweight="1.5pt">
                      <v:textbox>
                        <w:txbxContent>
                          <w:p w:rsidR="0091685E" w:rsidRPr="00F32141" w:rsidRDefault="0091685E" w:rsidP="00F32141">
                            <w:pPr>
                              <w:spacing w:before="0" w:after="0"/>
                              <w:rPr>
                                <w:sz w:val="26"/>
                                <w:szCs w:val="26"/>
                              </w:rPr>
                            </w:pPr>
                            <w:r w:rsidRPr="00DF6686">
                              <w:rPr>
                                <w:i/>
                                <w:sz w:val="26"/>
                                <w:szCs w:val="26"/>
                              </w:rPr>
                              <w:t>Procedures</w:t>
                            </w:r>
                            <w:r>
                              <w:rPr>
                                <w:sz w:val="26"/>
                                <w:szCs w:val="26"/>
                              </w:rPr>
                              <w:t xml:space="preserve"> are groups of symbols that are repeated in the program.</w:t>
                            </w:r>
                          </w:p>
                        </w:txbxContent>
                      </v:textbox>
                    </v:shape>
                  </w:pict>
                </mc:Fallback>
              </mc:AlternateContent>
            </w:r>
            <w:r>
              <w:rPr>
                <w:noProof/>
                <w:sz w:val="36"/>
                <w:szCs w:val="36"/>
              </w:rPr>
              <w:drawing>
                <wp:inline distT="0" distB="0" distL="0" distR="0" wp14:anchorId="1BA9A7A7" wp14:editId="56916C7C">
                  <wp:extent cx="457200" cy="672737"/>
                  <wp:effectExtent l="0" t="0" r="0" b="0"/>
                  <wp:docPr id="1429" name="Picture 1429"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BA5E53" w:rsidTr="00BA5E53">
        <w:trPr>
          <w:trHeight w:val="1587"/>
        </w:trPr>
        <w:tc>
          <w:tcPr>
            <w:tcW w:w="9962" w:type="dxa"/>
            <w:gridSpan w:val="11"/>
            <w:vAlign w:val="center"/>
          </w:tcPr>
          <w:p w:rsidR="00BA5E53" w:rsidRPr="00E077A7" w:rsidRDefault="00BA5E53" w:rsidP="00BA5E53">
            <w:pPr>
              <w:rPr>
                <w:rFonts w:cs="Arial"/>
                <w:noProof/>
                <w:lang w:eastAsia="ja-JP"/>
              </w:rPr>
            </w:pPr>
            <w:r w:rsidRPr="00E077A7">
              <w:rPr>
                <w:rFonts w:cs="Arial"/>
                <w:noProof/>
              </w:rPr>
              <mc:AlternateContent>
                <mc:Choice Requires="wps">
                  <w:drawing>
                    <wp:anchor distT="0" distB="0" distL="114300" distR="114300" simplePos="0" relativeHeight="252920832" behindDoc="0" locked="0" layoutInCell="1" allowOverlap="1" wp14:anchorId="2389612B" wp14:editId="686167DD">
                      <wp:simplePos x="0" y="0"/>
                      <wp:positionH relativeFrom="column">
                        <wp:posOffset>777240</wp:posOffset>
                      </wp:positionH>
                      <wp:positionV relativeFrom="paragraph">
                        <wp:posOffset>53975</wp:posOffset>
                      </wp:positionV>
                      <wp:extent cx="4015740" cy="754380"/>
                      <wp:effectExtent l="361950" t="0" r="22860" b="26670"/>
                      <wp:wrapNone/>
                      <wp:docPr id="20526" name="Rounded Rectangular Callout 20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754380"/>
                              </a:xfrm>
                              <a:prstGeom prst="wedgeRoundRectCallout">
                                <a:avLst>
                                  <a:gd name="adj1" fmla="val -58041"/>
                                  <a:gd name="adj2" fmla="val -16176"/>
                                  <a:gd name="adj3" fmla="val 16667"/>
                                </a:avLst>
                              </a:prstGeom>
                              <a:noFill/>
                              <a:ln w="19050">
                                <a:solidFill>
                                  <a:srgbClr val="B31E8E"/>
                                </a:solidFill>
                                <a:miter lim="800000"/>
                                <a:headEnd/>
                                <a:tailEnd/>
                              </a:ln>
                            </wps:spPr>
                            <wps:txbx>
                              <w:txbxContent>
                                <w:p w:rsidR="0091685E" w:rsidRPr="00F32141" w:rsidRDefault="0091685E" w:rsidP="00BA5E53">
                                  <w:pPr>
                                    <w:spacing w:before="0" w:after="0"/>
                                    <w:rPr>
                                      <w:sz w:val="26"/>
                                      <w:szCs w:val="26"/>
                                    </w:rPr>
                                  </w:pPr>
                                  <w:r>
                                    <w:rPr>
                                      <w:sz w:val="26"/>
                                      <w:szCs w:val="26"/>
                                    </w:rPr>
                                    <w:t>Think back to the arrow coding you did on Day 2. You identified some arrow patterns or procedures that were repeated in your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612B" id="Rounded Rectangular Callout 20526" o:spid="_x0000_s1173" type="#_x0000_t62" style="position:absolute;margin-left:61.2pt;margin-top:4.25pt;width:316.2pt;height:59.4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O3cgIAAMoEAAAOAAAAZHJzL2Uyb0RvYy54bWysVF1v0zAUfUfiP1h+35J0bdpFS6fRbQhp&#10;wLTBD3BtJzE4vsF2mo5fz7WTlRbeEHmI7Nyvc+65N1fX+1aTnbROgSlpdp5SIg0HoUxd0q9f7s9W&#10;lDjPjGAajCzpi3T0ev32zdXQFXIGDWghLcEkxhVDV9LG+65IEscb2TJ3Dp00aKzAtszj1daJsGzA&#10;7K1OZmmaJwNY0Vng0jn8ejsa6TrmryrJ/eeqctITXVLE5uPbxvc2vJP1FStqy7pG8QkG+wcULVMG&#10;ix5S3TLPSG/VX6laxS04qPw5hzaBqlJcRg7IJkv/YPPcsE5GLtgc1x3a5P5fWv5p92iJEiWdpYtZ&#10;TolhLcr0BL0RUpAnbCAzda+ZJRumNfSejI7YuKFzBcY/d482UHfdA/DvjhjYNBgjb6yFoZFMINws&#10;NDo5CQgXh6FkO3wEgTVZ7yH2cF/ZNiTE7pB9lOrlIJXce8Lx4zzNFss5KsrRtlzML1ZRy4QVr9Gd&#10;df69hJaEQ0kHKWoZaQVOE5dYju0enI/aiYk9E98ySqpW4yjsmCZni1U6jxRQ4COn2YlTlmfLfBqo&#10;I6eLY6csz/Nl7AUrproI+RVqAGHgXmkdx1IbMmDrLtNFGoE60EoEa+y2rbcbbQniK+m7i+xudTfl&#10;PXFrlcf90qot6SoNzwgwyHJnRCzjmdLjGaFoM+kUpBkl9vvtPk4Igg/RQbgtiBeUzsK4UPgDwEMD&#10;9iclAy5TSd2PnllJif5gUP7LbB608vEyXyxneLHHlu2xhRmOqUrqKRmPGz9ubN9ZVTdYKYv9MHCD&#10;I1Mp/zpbI6qJAC4Mnk428vgevX7/gta/AAAA//8DAFBLAwQUAAYACAAAACEAuZrD1dwAAAAJAQAA&#10;DwAAAGRycy9kb3ducmV2LnhtbEyPzU7DMBCE70i8g7VI3KhDaJsqjVNVSEhw4NAScXZjN4lqr6Os&#10;m4S3Z3uC4+gbzU+xm70Tox2oC6jgeZGAsFgH02GjoPp6e9qAoKjRaBfQKvixBLvy/q7QuQkTHux4&#10;jI3gEKRcK2hj7HMpqW6t17QIvUVm5zB4HVkOjTSDnjjcO5kmyVp63SE3tLq3r62tL8erV0B1dcHq&#10;sH4f9x/fn0TTmEUnlXp8mPdbENHO8c8Mt/k8HUredApXNCQc6zRdslXBZgWCebZa8pXTDWQvIMtC&#10;/n9Q/gIAAP//AwBQSwECLQAUAAYACAAAACEAtoM4kv4AAADhAQAAEwAAAAAAAAAAAAAAAAAAAAAA&#10;W0NvbnRlbnRfVHlwZXNdLnhtbFBLAQItABQABgAIAAAAIQA4/SH/1gAAAJQBAAALAAAAAAAAAAAA&#10;AAAAAC8BAABfcmVscy8ucmVsc1BLAQItABQABgAIAAAAIQDtMmO3cgIAAMoEAAAOAAAAAAAAAAAA&#10;AAAAAC4CAABkcnMvZTJvRG9jLnhtbFBLAQItABQABgAIAAAAIQC5msPV3AAAAAkBAAAPAAAAAAAA&#10;AAAAAAAAAMwEAABkcnMvZG93bnJldi54bWxQSwUGAAAAAAQABADzAAAA1QUAAAAA&#10;" adj="-1737,7306" filled="f" strokecolor="#b31e8e" strokeweight="1.5pt">
                      <v:textbox>
                        <w:txbxContent>
                          <w:p w:rsidR="0091685E" w:rsidRPr="00F32141" w:rsidRDefault="0091685E" w:rsidP="00BA5E53">
                            <w:pPr>
                              <w:spacing w:before="0" w:after="0"/>
                              <w:rPr>
                                <w:sz w:val="26"/>
                                <w:szCs w:val="26"/>
                              </w:rPr>
                            </w:pPr>
                            <w:r>
                              <w:rPr>
                                <w:sz w:val="26"/>
                                <w:szCs w:val="26"/>
                              </w:rPr>
                              <w:t>Think back to the arrow coding you did on Day 2. You identified some arrow patterns or procedures that were repeated in your program.</w:t>
                            </w:r>
                          </w:p>
                        </w:txbxContent>
                      </v:textbox>
                    </v:shape>
                  </w:pict>
                </mc:Fallback>
              </mc:AlternateContent>
            </w:r>
            <w:r>
              <w:rPr>
                <w:noProof/>
              </w:rPr>
              <w:drawing>
                <wp:inline distT="0" distB="0" distL="0" distR="0" wp14:anchorId="7BDA80CB" wp14:editId="088BE116">
                  <wp:extent cx="371250" cy="685800"/>
                  <wp:effectExtent l="0" t="0" r="0" b="0"/>
                  <wp:docPr id="20525" name="Picture 20525"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80" cstate="print">
                            <a:extLst>
                              <a:ext uri="{28A0092B-C50C-407E-A947-70E740481C1C}">
                                <a14:useLocalDpi xmlns:a14="http://schemas.microsoft.com/office/drawing/2010/main"/>
                              </a:ext>
                            </a:extLst>
                          </a:blip>
                          <a:srcRect/>
                          <a:stretch>
                            <a:fillRect/>
                          </a:stretch>
                        </pic:blipFill>
                        <pic:spPr bwMode="auto">
                          <a:xfrm>
                            <a:off x="0" y="0"/>
                            <a:ext cx="373428" cy="689823"/>
                          </a:xfrm>
                          <a:prstGeom prst="rect">
                            <a:avLst/>
                          </a:prstGeom>
                          <a:noFill/>
                          <a:ln>
                            <a:noFill/>
                          </a:ln>
                        </pic:spPr>
                      </pic:pic>
                    </a:graphicData>
                  </a:graphic>
                </wp:inline>
              </w:drawing>
            </w:r>
          </w:p>
        </w:tc>
      </w:tr>
      <w:tr w:rsidR="00BA5E53" w:rsidTr="00BA5E53">
        <w:trPr>
          <w:trHeight w:val="1531"/>
        </w:trPr>
        <w:tc>
          <w:tcPr>
            <w:tcW w:w="9962" w:type="dxa"/>
            <w:gridSpan w:val="11"/>
            <w:vAlign w:val="center"/>
          </w:tcPr>
          <w:p w:rsidR="00BA5E53" w:rsidRPr="00E077A7" w:rsidRDefault="00BA5E53" w:rsidP="00F32141">
            <w:pPr>
              <w:jc w:val="right"/>
              <w:rPr>
                <w:rFonts w:cs="Arial"/>
                <w:noProof/>
                <w:lang w:eastAsia="ja-JP"/>
              </w:rPr>
            </w:pPr>
            <w:r w:rsidRPr="00E077A7">
              <w:rPr>
                <w:rFonts w:cs="Arial"/>
                <w:noProof/>
              </w:rPr>
              <mc:AlternateContent>
                <mc:Choice Requires="wps">
                  <w:drawing>
                    <wp:anchor distT="0" distB="0" distL="114300" distR="114300" simplePos="0" relativeHeight="252922880" behindDoc="0" locked="0" layoutInCell="1" allowOverlap="1" wp14:anchorId="25FB3473" wp14:editId="3117ED67">
                      <wp:simplePos x="0" y="0"/>
                      <wp:positionH relativeFrom="column">
                        <wp:posOffset>0</wp:posOffset>
                      </wp:positionH>
                      <wp:positionV relativeFrom="paragraph">
                        <wp:posOffset>24130</wp:posOffset>
                      </wp:positionV>
                      <wp:extent cx="4572000" cy="762000"/>
                      <wp:effectExtent l="0" t="0" r="1047750" b="19050"/>
                      <wp:wrapNone/>
                      <wp:docPr id="20529" name="Rounded Rectangular Callout 20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762000"/>
                              </a:xfrm>
                              <a:prstGeom prst="wedgeRoundRectCallout">
                                <a:avLst>
                                  <a:gd name="adj1" fmla="val 71159"/>
                                  <a:gd name="adj2" fmla="val -14942"/>
                                  <a:gd name="adj3" fmla="val 16667"/>
                                </a:avLst>
                              </a:prstGeom>
                              <a:noFill/>
                              <a:ln w="19050">
                                <a:solidFill>
                                  <a:srgbClr val="B31E8E"/>
                                </a:solidFill>
                                <a:miter lim="800000"/>
                                <a:headEnd/>
                                <a:tailEnd/>
                              </a:ln>
                            </wps:spPr>
                            <wps:txbx>
                              <w:txbxContent>
                                <w:p w:rsidR="0091685E" w:rsidRPr="00F32141" w:rsidRDefault="0091685E" w:rsidP="00BA5E53">
                                  <w:pPr>
                                    <w:spacing w:before="0" w:after="0"/>
                                    <w:rPr>
                                      <w:sz w:val="26"/>
                                      <w:szCs w:val="26"/>
                                    </w:rPr>
                                  </w:pPr>
                                  <w:r>
                                    <w:rPr>
                                      <w:sz w:val="26"/>
                                      <w:szCs w:val="26"/>
                                    </w:rPr>
                                    <w:t>Programmers use procedures so they don’t need to repeat pieces of code. Procedures make the program shorter and easier for the computer to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3473" id="Rounded Rectangular Callout 20529" o:spid="_x0000_s1174" type="#_x0000_t62" style="position:absolute;left:0;text-align:left;margin-left:0;margin-top:1.9pt;width:5in;height:60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ExbQIAAMkEAAAOAAAAZHJzL2Uyb0RvYy54bWysVNtu2zAMfR+wfxD03thOc2mMOEWXtsOA&#10;biva7QMUS7a1yaImyXGyrx8lu226vg17ESiTIg/PIb2+PLSK7IV1EnRBs0lKidAlcKnrgn7/dnt2&#10;QYnzTHOmQIuCHoWjl5v379a9ycUUGlBcWIJJtMt7U9DGe5MniSsb0TI3ASM0OiuwLfN4tXXCLesx&#10;e6uSaZoukh4sNxZK4Rx+vR6cdBPzV5Uo/deqcsITVVDE5uNp47kLZ7JZs7y2zDSyHGGwf0DRMqmx&#10;6HOqa+YZ6ax8k6qVpQUHlZ+U0CZQVbIUsQfsJkv/6uaxYUbEXpAcZ55pcv8vbfllf2+J5AWdpvPp&#10;ihLNWpTpATrNBScPSCDTdaeYJVumFHSeDIFIXG9cju8fzb0NrTtzB+VPRzRsG3wjrqyFvhGMI9ws&#10;EJ28ehAuDp+SXf8ZONZknYfI4aGybUiI7JBDlOr4LJU4eFLix9l8ifKjoiX6lotohxIsf3ptrPMf&#10;BbQkGAXtBa9FbCv0NPYSy7H9nfNROz52z/iPjJKqVTgKe6bIMsvmq3FUTmKmpzFn2Ww1m74NOj8N&#10;yhaLxTJSwfKxLCJ+QhowaLiVSsWpVJr0yNwqnacRpwMlefBGsm292ypLEF5BP5xnNxc3Y95XYa30&#10;uF5KtgW9QLqQsJg6qHKjebQ9k2qwEYrSo0xBmUFhf9gd4oBkA/Sg2w74EZWzMOwT7j8aDdjflPS4&#10;SwV1vzpmBSXqk0b1V9lsFpYvXqJylNhTz+7Uw3SJqQrqKRnMrR8WtjNW1g1WyiIfGq5wYirpg+4v&#10;qMYL7ksch3G3w0Ke3mPUyx9o8wcAAP//AwBQSwMEFAAGAAgAAAAhAKOwzeDYAAAABgEAAA8AAABk&#10;cnMvZG93bnJldi54bWxMj8FuwjAQRO+V+g/WVuqtOAUJqjQOokgV4lgK9yVekgh7ndoG0r/v9tQe&#10;d2c086Zajt6pK8XUBzbwPClAETfB9twa2H++P72AShnZogtMBr4pwbK+v6uwtOHGH3Td5VZJCKcS&#10;DXQ5D6XWqenIY5qEgVi0U4ges5yx1TbiTcK909OimGuPPUtDhwOtO2rOu4s3cMCT469FmB3iervd&#10;zN/Y835jzOPDuHoFlWnMf2b4xRd0qIXpGC5sk3IGZEg2MBN8ERfSBeoorql8dF3p//j1DwAAAP//&#10;AwBQSwECLQAUAAYACAAAACEAtoM4kv4AAADhAQAAEwAAAAAAAAAAAAAAAAAAAAAAW0NvbnRlbnRf&#10;VHlwZXNdLnhtbFBLAQItABQABgAIAAAAIQA4/SH/1gAAAJQBAAALAAAAAAAAAAAAAAAAAC8BAABf&#10;cmVscy8ucmVsc1BLAQItABQABgAIAAAAIQBG5OExbQIAAMkEAAAOAAAAAAAAAAAAAAAAAC4CAABk&#10;cnMvZTJvRG9jLnhtbFBLAQItABQABgAIAAAAIQCjsM3g2AAAAAYBAAAPAAAAAAAAAAAAAAAAAMcE&#10;AABkcnMvZG93bnJldi54bWxQSwUGAAAAAAQABADzAAAAzAUAAAAA&#10;" adj="26170,7573" filled="f" strokecolor="#b31e8e" strokeweight="1.5pt">
                      <v:textbox>
                        <w:txbxContent>
                          <w:p w:rsidR="0091685E" w:rsidRPr="00F32141" w:rsidRDefault="0091685E" w:rsidP="00BA5E53">
                            <w:pPr>
                              <w:spacing w:before="0" w:after="0"/>
                              <w:rPr>
                                <w:sz w:val="26"/>
                                <w:szCs w:val="26"/>
                              </w:rPr>
                            </w:pPr>
                            <w:r>
                              <w:rPr>
                                <w:sz w:val="26"/>
                                <w:szCs w:val="26"/>
                              </w:rPr>
                              <w:t>Programmers use procedures so they don’t need to repeat pieces of code. Procedures make the program shorter and easier for the computer to follow.</w:t>
                            </w:r>
                          </w:p>
                        </w:txbxContent>
                      </v:textbox>
                    </v:shape>
                  </w:pict>
                </mc:Fallback>
              </mc:AlternateContent>
            </w:r>
            <w:r>
              <w:rPr>
                <w:noProof/>
                <w:sz w:val="36"/>
                <w:szCs w:val="36"/>
              </w:rPr>
              <w:drawing>
                <wp:inline distT="0" distB="0" distL="0" distR="0" wp14:anchorId="7DFB6926" wp14:editId="30FDC3C0">
                  <wp:extent cx="457200" cy="672737"/>
                  <wp:effectExtent l="0" t="0" r="0" b="0"/>
                  <wp:docPr id="20527" name="Picture 20527"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BA5E53" w:rsidTr="00BA5E53">
        <w:tc>
          <w:tcPr>
            <w:tcW w:w="9962" w:type="dxa"/>
            <w:gridSpan w:val="11"/>
            <w:tcBorders>
              <w:bottom w:val="single" w:sz="12" w:space="0" w:color="B31E8E"/>
            </w:tcBorders>
            <w:vAlign w:val="center"/>
          </w:tcPr>
          <w:p w:rsidR="004634FE" w:rsidRPr="004634FE" w:rsidRDefault="00BA5E53" w:rsidP="00BA5E53">
            <w:pPr>
              <w:rPr>
                <w:noProof/>
                <w:lang w:eastAsia="ja-JP"/>
              </w:rPr>
            </w:pPr>
            <w:r>
              <w:rPr>
                <w:rFonts w:cs="Arial"/>
                <w:noProof/>
                <w:lang w:eastAsia="ja-JP"/>
              </w:rPr>
              <w:t>Identify the repeated symbols in this program.</w:t>
            </w:r>
            <w:r>
              <w:rPr>
                <w:noProof/>
                <w:lang w:eastAsia="ja-JP"/>
              </w:rPr>
              <w:t xml:space="preserve"> Shade them.</w:t>
            </w:r>
          </w:p>
        </w:tc>
      </w:tr>
      <w:tr w:rsidR="00BA5E53" w:rsidTr="00E86337">
        <w:tc>
          <w:tcPr>
            <w:tcW w:w="897" w:type="dxa"/>
            <w:tcBorders>
              <w:top w:val="single" w:sz="12" w:space="0" w:color="B31E8E"/>
              <w:left w:val="single" w:sz="12" w:space="0" w:color="B31E8E"/>
              <w:bottom w:val="single" w:sz="12" w:space="0" w:color="B31E8E"/>
              <w:right w:val="single" w:sz="12" w:space="0" w:color="B31E8E"/>
            </w:tcBorders>
            <w:vAlign w:val="center"/>
          </w:tcPr>
          <w:p w:rsidR="00BA5E53" w:rsidRDefault="00BA5E53" w:rsidP="00873D66">
            <w:pPr>
              <w:jc w:val="center"/>
              <w:rPr>
                <w:sz w:val="26"/>
                <w:szCs w:val="26"/>
              </w:rPr>
            </w:pPr>
            <w:r>
              <w:rPr>
                <w:noProof/>
              </w:rPr>
              <w:drawing>
                <wp:inline distT="0" distB="0" distL="0" distR="0" wp14:anchorId="1BAFFCE9" wp14:editId="49862566">
                  <wp:extent cx="434340" cy="388620"/>
                  <wp:effectExtent l="0" t="0" r="3810" b="0"/>
                  <wp:docPr id="20582" name="Picture 2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a:ext>
                            </a:extLst>
                          </a:blip>
                          <a:srcRect/>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897" w:type="dxa"/>
            <w:tcBorders>
              <w:top w:val="single" w:sz="12" w:space="0" w:color="B31E8E"/>
              <w:left w:val="single" w:sz="12" w:space="0" w:color="B31E8E"/>
              <w:bottom w:val="single" w:sz="12" w:space="0" w:color="B31E8E"/>
              <w:right w:val="single" w:sz="12" w:space="0" w:color="B31E8E"/>
            </w:tcBorders>
            <w:vAlign w:val="center"/>
          </w:tcPr>
          <w:p w:rsidR="00BA5E53" w:rsidRDefault="00BA5E53" w:rsidP="00873D66">
            <w:pPr>
              <w:jc w:val="center"/>
              <w:rPr>
                <w:sz w:val="26"/>
                <w:szCs w:val="26"/>
              </w:rPr>
            </w:pPr>
            <w:r>
              <w:rPr>
                <w:noProof/>
              </w:rPr>
              <w:drawing>
                <wp:inline distT="0" distB="0" distL="0" distR="0" wp14:anchorId="3A55A115" wp14:editId="0211731B">
                  <wp:extent cx="434340" cy="365760"/>
                  <wp:effectExtent l="0" t="0" r="3810" b="0"/>
                  <wp:docPr id="20557" name="Picture 2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extLst>
                              <a:ext uri="{28A0092B-C50C-407E-A947-70E740481C1C}">
                                <a14:useLocalDpi xmlns:a14="http://schemas.microsoft.com/office/drawing/2010/main"/>
                              </a:ext>
                            </a:extLst>
                          </a:blip>
                          <a:srcRect/>
                          <a:stretch/>
                        </pic:blipFill>
                        <pic:spPr bwMode="auto">
                          <a:xfrm>
                            <a:off x="0" y="0"/>
                            <a:ext cx="434340" cy="365760"/>
                          </a:xfrm>
                          <a:prstGeom prst="rect">
                            <a:avLst/>
                          </a:prstGeom>
                          <a:ln>
                            <a:noFill/>
                          </a:ln>
                          <a:extLst>
                            <a:ext uri="{53640926-AAD7-44D8-BBD7-CCE9431645EC}">
                              <a14:shadowObscured xmlns:a14="http://schemas.microsoft.com/office/drawing/2010/main"/>
                            </a:ext>
                          </a:extLst>
                        </pic:spPr>
                      </pic:pic>
                    </a:graphicData>
                  </a:graphic>
                </wp:inline>
              </w:drawing>
            </w:r>
          </w:p>
        </w:tc>
        <w:tc>
          <w:tcPr>
            <w:tcW w:w="897" w:type="dxa"/>
            <w:tcBorders>
              <w:top w:val="single" w:sz="12" w:space="0" w:color="B31E8E"/>
              <w:left w:val="single" w:sz="12" w:space="0" w:color="B31E8E"/>
              <w:bottom w:val="single" w:sz="12" w:space="0" w:color="B31E8E"/>
              <w:right w:val="single" w:sz="12" w:space="0" w:color="B31E8E"/>
            </w:tcBorders>
            <w:vAlign w:val="center"/>
          </w:tcPr>
          <w:p w:rsidR="00BA5E53" w:rsidRDefault="00BA5E53" w:rsidP="00873D66">
            <w:pPr>
              <w:jc w:val="center"/>
              <w:rPr>
                <w:sz w:val="26"/>
                <w:szCs w:val="26"/>
              </w:rPr>
            </w:pPr>
            <w:r>
              <w:rPr>
                <w:noProof/>
              </w:rPr>
              <w:drawing>
                <wp:inline distT="0" distB="0" distL="0" distR="0" wp14:anchorId="7279896E" wp14:editId="3B9A2AC3">
                  <wp:extent cx="434340" cy="381000"/>
                  <wp:effectExtent l="0" t="0" r="3810" b="0"/>
                  <wp:docPr id="20580" name="Picture 2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extLst>
                              <a:ext uri="{28A0092B-C50C-407E-A947-70E740481C1C}">
                                <a14:useLocalDpi xmlns:a14="http://schemas.microsoft.com/office/drawing/2010/main"/>
                              </a:ext>
                            </a:extLst>
                          </a:blip>
                          <a:srcRect/>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897" w:type="dxa"/>
            <w:tcBorders>
              <w:top w:val="single" w:sz="12" w:space="0" w:color="B31E8E"/>
              <w:left w:val="single" w:sz="12" w:space="0" w:color="B31E8E"/>
              <w:bottom w:val="single" w:sz="12" w:space="0" w:color="B31E8E"/>
              <w:right w:val="single" w:sz="12" w:space="0" w:color="B31E8E"/>
            </w:tcBorders>
            <w:vAlign w:val="center"/>
          </w:tcPr>
          <w:p w:rsidR="00BA5E53" w:rsidRDefault="00BA5E53" w:rsidP="00873D66">
            <w:pPr>
              <w:jc w:val="center"/>
              <w:rPr>
                <w:sz w:val="26"/>
                <w:szCs w:val="26"/>
              </w:rPr>
            </w:pPr>
            <w:r>
              <w:rPr>
                <w:noProof/>
              </w:rPr>
              <w:drawing>
                <wp:inline distT="0" distB="0" distL="0" distR="0" wp14:anchorId="24675787" wp14:editId="2B95A3F8">
                  <wp:extent cx="434340" cy="373380"/>
                  <wp:effectExtent l="0" t="0" r="3810" b="7620"/>
                  <wp:docPr id="20578" name="Picture 2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cstate="print">
                            <a:extLst>
                              <a:ext uri="{28A0092B-C50C-407E-A947-70E740481C1C}">
                                <a14:useLocalDpi xmlns:a14="http://schemas.microsoft.com/office/drawing/2010/main"/>
                              </a:ext>
                            </a:extLst>
                          </a:blip>
                          <a:srcRect/>
                          <a:stretch/>
                        </pic:blipFill>
                        <pic:spPr bwMode="auto">
                          <a:xfrm>
                            <a:off x="0" y="0"/>
                            <a:ext cx="434340" cy="373380"/>
                          </a:xfrm>
                          <a:prstGeom prst="rect">
                            <a:avLst/>
                          </a:prstGeom>
                          <a:ln>
                            <a:noFill/>
                          </a:ln>
                          <a:extLst>
                            <a:ext uri="{53640926-AAD7-44D8-BBD7-CCE9431645EC}">
                              <a14:shadowObscured xmlns:a14="http://schemas.microsoft.com/office/drawing/2010/main"/>
                            </a:ext>
                          </a:extLst>
                        </pic:spPr>
                      </pic:pic>
                    </a:graphicData>
                  </a:graphic>
                </wp:inline>
              </w:drawing>
            </w:r>
          </w:p>
        </w:tc>
        <w:tc>
          <w:tcPr>
            <w:tcW w:w="896" w:type="dxa"/>
            <w:tcBorders>
              <w:top w:val="single" w:sz="12" w:space="0" w:color="B31E8E"/>
              <w:left w:val="single" w:sz="12" w:space="0" w:color="B31E8E"/>
              <w:bottom w:val="single" w:sz="12" w:space="0" w:color="B31E8E"/>
              <w:right w:val="single" w:sz="12" w:space="0" w:color="B31E8E"/>
            </w:tcBorders>
            <w:vAlign w:val="center"/>
          </w:tcPr>
          <w:p w:rsidR="00BA5E53" w:rsidRDefault="00BA5E53" w:rsidP="00873D66">
            <w:pPr>
              <w:jc w:val="center"/>
              <w:rPr>
                <w:sz w:val="26"/>
                <w:szCs w:val="26"/>
              </w:rPr>
            </w:pPr>
            <w:r>
              <w:rPr>
                <w:noProof/>
              </w:rPr>
              <w:drawing>
                <wp:inline distT="0" distB="0" distL="0" distR="0" wp14:anchorId="26C03757" wp14:editId="3717BAB4">
                  <wp:extent cx="434340" cy="388620"/>
                  <wp:effectExtent l="0" t="0" r="3810" b="0"/>
                  <wp:docPr id="20530" name="Picture 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a:ext>
                            </a:extLst>
                          </a:blip>
                          <a:srcRect/>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896" w:type="dxa"/>
            <w:tcBorders>
              <w:top w:val="single" w:sz="12" w:space="0" w:color="B31E8E"/>
              <w:left w:val="single" w:sz="12" w:space="0" w:color="B31E8E"/>
              <w:bottom w:val="single" w:sz="12" w:space="0" w:color="B31E8E"/>
              <w:right w:val="single" w:sz="12" w:space="0" w:color="B31E8E"/>
            </w:tcBorders>
            <w:vAlign w:val="center"/>
          </w:tcPr>
          <w:p w:rsidR="00BA5E53" w:rsidRPr="00E077A7" w:rsidRDefault="00BA5E53" w:rsidP="00BA5E53">
            <w:pPr>
              <w:jc w:val="center"/>
              <w:rPr>
                <w:rFonts w:cs="Arial"/>
                <w:noProof/>
                <w:lang w:eastAsia="ja-JP"/>
              </w:rPr>
            </w:pPr>
            <w:r>
              <w:rPr>
                <w:noProof/>
              </w:rPr>
              <w:drawing>
                <wp:inline distT="0" distB="0" distL="0" distR="0" wp14:anchorId="24626AC7" wp14:editId="6EA71088">
                  <wp:extent cx="434340" cy="365760"/>
                  <wp:effectExtent l="0" t="0" r="3810" b="0"/>
                  <wp:docPr id="20592" name="Picture 2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extLst>
                              <a:ext uri="{28A0092B-C50C-407E-A947-70E740481C1C}">
                                <a14:useLocalDpi xmlns:a14="http://schemas.microsoft.com/office/drawing/2010/main"/>
                              </a:ext>
                            </a:extLst>
                          </a:blip>
                          <a:srcRect/>
                          <a:stretch/>
                        </pic:blipFill>
                        <pic:spPr bwMode="auto">
                          <a:xfrm>
                            <a:off x="0" y="0"/>
                            <a:ext cx="434340" cy="365760"/>
                          </a:xfrm>
                          <a:prstGeom prst="rect">
                            <a:avLst/>
                          </a:prstGeom>
                          <a:ln>
                            <a:noFill/>
                          </a:ln>
                          <a:extLst>
                            <a:ext uri="{53640926-AAD7-44D8-BBD7-CCE9431645EC}">
                              <a14:shadowObscured xmlns:a14="http://schemas.microsoft.com/office/drawing/2010/main"/>
                            </a:ext>
                          </a:extLst>
                        </pic:spPr>
                      </pic:pic>
                    </a:graphicData>
                  </a:graphic>
                </wp:inline>
              </w:drawing>
            </w:r>
          </w:p>
        </w:tc>
        <w:tc>
          <w:tcPr>
            <w:tcW w:w="896" w:type="dxa"/>
            <w:tcBorders>
              <w:top w:val="single" w:sz="12" w:space="0" w:color="B31E8E"/>
              <w:left w:val="single" w:sz="12" w:space="0" w:color="B31E8E"/>
              <w:bottom w:val="single" w:sz="12" w:space="0" w:color="B31E8E"/>
              <w:right w:val="single" w:sz="12" w:space="0" w:color="B31E8E"/>
            </w:tcBorders>
            <w:vAlign w:val="center"/>
          </w:tcPr>
          <w:p w:rsidR="00BA5E53" w:rsidRPr="00E077A7" w:rsidRDefault="00BA5E53" w:rsidP="00BA5E53">
            <w:pPr>
              <w:jc w:val="center"/>
              <w:rPr>
                <w:rFonts w:cs="Arial"/>
                <w:noProof/>
                <w:lang w:eastAsia="ja-JP"/>
              </w:rPr>
            </w:pPr>
            <w:r>
              <w:rPr>
                <w:noProof/>
              </w:rPr>
              <w:drawing>
                <wp:inline distT="0" distB="0" distL="0" distR="0" wp14:anchorId="1A32331C" wp14:editId="12DF7CD6">
                  <wp:extent cx="434340" cy="381000"/>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extLst>
                              <a:ext uri="{28A0092B-C50C-407E-A947-70E740481C1C}">
                                <a14:useLocalDpi xmlns:a14="http://schemas.microsoft.com/office/drawing/2010/main"/>
                              </a:ext>
                            </a:extLst>
                          </a:blip>
                          <a:srcRect/>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896" w:type="dxa"/>
            <w:tcBorders>
              <w:top w:val="single" w:sz="12" w:space="0" w:color="B31E8E"/>
              <w:left w:val="single" w:sz="12" w:space="0" w:color="B31E8E"/>
              <w:bottom w:val="single" w:sz="12" w:space="0" w:color="B31E8E"/>
              <w:right w:val="single" w:sz="12" w:space="0" w:color="B31E8E"/>
            </w:tcBorders>
            <w:vAlign w:val="center"/>
          </w:tcPr>
          <w:p w:rsidR="00BA5E53" w:rsidRPr="00E077A7" w:rsidRDefault="00BA5E53" w:rsidP="00BA5E53">
            <w:pPr>
              <w:jc w:val="center"/>
              <w:rPr>
                <w:rFonts w:cs="Arial"/>
                <w:noProof/>
                <w:lang w:eastAsia="ja-JP"/>
              </w:rPr>
            </w:pPr>
            <w:r>
              <w:rPr>
                <w:noProof/>
              </w:rPr>
              <w:drawing>
                <wp:inline distT="0" distB="0" distL="0" distR="0" wp14:anchorId="22C4D20B" wp14:editId="73BAC197">
                  <wp:extent cx="434340" cy="373380"/>
                  <wp:effectExtent l="0" t="0" r="3810" b="7620"/>
                  <wp:docPr id="20560" name="Picture 2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extLst>
                              <a:ext uri="{28A0092B-C50C-407E-A947-70E740481C1C}">
                                <a14:useLocalDpi xmlns:a14="http://schemas.microsoft.com/office/drawing/2010/main"/>
                              </a:ext>
                            </a:extLst>
                          </a:blip>
                          <a:srcRect/>
                          <a:stretch/>
                        </pic:blipFill>
                        <pic:spPr bwMode="auto">
                          <a:xfrm>
                            <a:off x="0" y="0"/>
                            <a:ext cx="434340" cy="373380"/>
                          </a:xfrm>
                          <a:prstGeom prst="rect">
                            <a:avLst/>
                          </a:prstGeom>
                          <a:ln>
                            <a:noFill/>
                          </a:ln>
                          <a:extLst>
                            <a:ext uri="{53640926-AAD7-44D8-BBD7-CCE9431645EC}">
                              <a14:shadowObscured xmlns:a14="http://schemas.microsoft.com/office/drawing/2010/main"/>
                            </a:ext>
                          </a:extLst>
                        </pic:spPr>
                      </pic:pic>
                    </a:graphicData>
                  </a:graphic>
                </wp:inline>
              </w:drawing>
            </w:r>
          </w:p>
        </w:tc>
        <w:tc>
          <w:tcPr>
            <w:tcW w:w="896" w:type="dxa"/>
            <w:tcBorders>
              <w:top w:val="single" w:sz="12" w:space="0" w:color="B31E8E"/>
              <w:left w:val="single" w:sz="12" w:space="0" w:color="B31E8E"/>
              <w:bottom w:val="single" w:sz="12" w:space="0" w:color="B31E8E"/>
              <w:right w:val="single" w:sz="12" w:space="0" w:color="B31E8E"/>
            </w:tcBorders>
            <w:vAlign w:val="center"/>
          </w:tcPr>
          <w:p w:rsidR="00BA5E53" w:rsidRPr="00E077A7" w:rsidRDefault="00BA5E53" w:rsidP="00BA5E53">
            <w:pPr>
              <w:jc w:val="center"/>
              <w:rPr>
                <w:rFonts w:cs="Arial"/>
                <w:noProof/>
                <w:lang w:eastAsia="ja-JP"/>
              </w:rPr>
            </w:pPr>
            <w:r>
              <w:rPr>
                <w:noProof/>
              </w:rPr>
              <w:drawing>
                <wp:inline distT="0" distB="0" distL="0" distR="0" wp14:anchorId="5EA1B6A3" wp14:editId="7CE883EC">
                  <wp:extent cx="434340" cy="388620"/>
                  <wp:effectExtent l="0" t="0" r="381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a:ext>
                            </a:extLst>
                          </a:blip>
                          <a:srcRect/>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896" w:type="dxa"/>
            <w:tcBorders>
              <w:top w:val="single" w:sz="12" w:space="0" w:color="B31E8E"/>
              <w:left w:val="single" w:sz="12" w:space="0" w:color="B31E8E"/>
              <w:bottom w:val="single" w:sz="12" w:space="0" w:color="B31E8E"/>
              <w:right w:val="single" w:sz="12" w:space="0" w:color="B31E8E"/>
            </w:tcBorders>
            <w:vAlign w:val="center"/>
          </w:tcPr>
          <w:p w:rsidR="00BA5E53" w:rsidRPr="00E077A7" w:rsidRDefault="00BA5E53" w:rsidP="00BA5E53">
            <w:pPr>
              <w:jc w:val="center"/>
              <w:rPr>
                <w:rFonts w:cs="Arial"/>
                <w:noProof/>
                <w:lang w:eastAsia="ja-JP"/>
              </w:rPr>
            </w:pPr>
            <w:r>
              <w:rPr>
                <w:noProof/>
              </w:rPr>
              <w:drawing>
                <wp:inline distT="0" distB="0" distL="0" distR="0" wp14:anchorId="7F19E679" wp14:editId="1FABA5D2">
                  <wp:extent cx="434340" cy="365760"/>
                  <wp:effectExtent l="0" t="0" r="381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extLst>
                              <a:ext uri="{28A0092B-C50C-407E-A947-70E740481C1C}">
                                <a14:useLocalDpi xmlns:a14="http://schemas.microsoft.com/office/drawing/2010/main"/>
                              </a:ext>
                            </a:extLst>
                          </a:blip>
                          <a:srcRect/>
                          <a:stretch/>
                        </pic:blipFill>
                        <pic:spPr bwMode="auto">
                          <a:xfrm>
                            <a:off x="0" y="0"/>
                            <a:ext cx="434340" cy="365760"/>
                          </a:xfrm>
                          <a:prstGeom prst="rect">
                            <a:avLst/>
                          </a:prstGeom>
                          <a:ln>
                            <a:noFill/>
                          </a:ln>
                          <a:extLst>
                            <a:ext uri="{53640926-AAD7-44D8-BBD7-CCE9431645EC}">
                              <a14:shadowObscured xmlns:a14="http://schemas.microsoft.com/office/drawing/2010/main"/>
                            </a:ext>
                          </a:extLst>
                        </pic:spPr>
                      </pic:pic>
                    </a:graphicData>
                  </a:graphic>
                </wp:inline>
              </w:drawing>
            </w:r>
          </w:p>
        </w:tc>
        <w:tc>
          <w:tcPr>
            <w:tcW w:w="998" w:type="dxa"/>
            <w:tcBorders>
              <w:top w:val="single" w:sz="12" w:space="0" w:color="B31E8E"/>
              <w:left w:val="single" w:sz="12" w:space="0" w:color="B31E8E"/>
              <w:bottom w:val="single" w:sz="12" w:space="0" w:color="B31E8E"/>
              <w:right w:val="single" w:sz="12" w:space="0" w:color="B31E8E"/>
            </w:tcBorders>
            <w:vAlign w:val="center"/>
          </w:tcPr>
          <w:p w:rsidR="00BA5E53" w:rsidRPr="00E077A7" w:rsidRDefault="00BA5E53" w:rsidP="00BA5E53">
            <w:pPr>
              <w:jc w:val="center"/>
              <w:rPr>
                <w:rFonts w:cs="Arial"/>
                <w:noProof/>
                <w:lang w:eastAsia="ja-JP"/>
              </w:rPr>
            </w:pPr>
            <w:r>
              <w:rPr>
                <w:noProof/>
              </w:rPr>
              <w:drawing>
                <wp:inline distT="0" distB="0" distL="0" distR="0" wp14:anchorId="1705387E" wp14:editId="3E54ED06">
                  <wp:extent cx="434340" cy="381000"/>
                  <wp:effectExtent l="0" t="0" r="3810" b="0"/>
                  <wp:docPr id="20614" name="Picture 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extLst>
                              <a:ext uri="{28A0092B-C50C-407E-A947-70E740481C1C}">
                                <a14:useLocalDpi xmlns:a14="http://schemas.microsoft.com/office/drawing/2010/main"/>
                              </a:ext>
                            </a:extLst>
                          </a:blip>
                          <a:srcRect/>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r>
      <w:tr w:rsidR="00E86337" w:rsidRPr="00E86337" w:rsidTr="00E86337">
        <w:tc>
          <w:tcPr>
            <w:tcW w:w="9962" w:type="dxa"/>
            <w:gridSpan w:val="11"/>
            <w:tcBorders>
              <w:top w:val="single" w:sz="12" w:space="0" w:color="B31E8E"/>
              <w:bottom w:val="single" w:sz="12" w:space="0" w:color="B31E8E"/>
            </w:tcBorders>
            <w:vAlign w:val="center"/>
          </w:tcPr>
          <w:p w:rsidR="00E86337" w:rsidRPr="00E86337" w:rsidRDefault="00E86337" w:rsidP="00E86337">
            <w:pPr>
              <w:spacing w:before="0" w:after="0"/>
              <w:jc w:val="center"/>
              <w:rPr>
                <w:noProof/>
                <w:sz w:val="16"/>
                <w:szCs w:val="16"/>
                <w:lang w:eastAsia="ja-JP"/>
              </w:rPr>
            </w:pPr>
          </w:p>
        </w:tc>
      </w:tr>
      <w:tr w:rsidR="009C6ED8" w:rsidTr="009C6ED8">
        <w:trPr>
          <w:trHeight w:val="850"/>
        </w:trPr>
        <w:tc>
          <w:tcPr>
            <w:tcW w:w="7172" w:type="dxa"/>
            <w:gridSpan w:val="8"/>
            <w:tcBorders>
              <w:top w:val="single" w:sz="12" w:space="0" w:color="B31E8E"/>
              <w:left w:val="single" w:sz="12" w:space="0" w:color="B31E8E"/>
              <w:bottom w:val="single" w:sz="12" w:space="0" w:color="B31E8E"/>
              <w:right w:val="single" w:sz="12" w:space="0" w:color="B31E8E"/>
            </w:tcBorders>
            <w:vAlign w:val="center"/>
          </w:tcPr>
          <w:p w:rsidR="009C6ED8" w:rsidRDefault="009C6ED8" w:rsidP="009C6ED8">
            <w:pPr>
              <w:rPr>
                <w:noProof/>
                <w:lang w:eastAsia="ja-JP"/>
              </w:rPr>
            </w:pPr>
            <w:r>
              <w:rPr>
                <w:noProof/>
                <w:lang w:eastAsia="ja-JP"/>
              </w:rPr>
              <w:t>Draw the repeated pattern into these boxes.</w:t>
            </w:r>
          </w:p>
        </w:tc>
        <w:tc>
          <w:tcPr>
            <w:tcW w:w="896" w:type="dxa"/>
            <w:tcBorders>
              <w:top w:val="single" w:sz="12" w:space="0" w:color="B31E8E"/>
              <w:left w:val="single" w:sz="12" w:space="0" w:color="B31E8E"/>
              <w:bottom w:val="single" w:sz="12" w:space="0" w:color="B31E8E"/>
              <w:right w:val="single" w:sz="12" w:space="0" w:color="B31E8E"/>
            </w:tcBorders>
            <w:vAlign w:val="center"/>
          </w:tcPr>
          <w:p w:rsidR="009C6ED8" w:rsidRDefault="009C6ED8" w:rsidP="00BA5E53">
            <w:pPr>
              <w:jc w:val="center"/>
              <w:rPr>
                <w:noProof/>
                <w:lang w:eastAsia="ja-JP"/>
              </w:rPr>
            </w:pPr>
          </w:p>
        </w:tc>
        <w:tc>
          <w:tcPr>
            <w:tcW w:w="896" w:type="dxa"/>
            <w:tcBorders>
              <w:top w:val="single" w:sz="12" w:space="0" w:color="B31E8E"/>
              <w:left w:val="single" w:sz="12" w:space="0" w:color="B31E8E"/>
              <w:bottom w:val="single" w:sz="12" w:space="0" w:color="B31E8E"/>
              <w:right w:val="single" w:sz="12" w:space="0" w:color="B31E8E"/>
            </w:tcBorders>
            <w:vAlign w:val="center"/>
          </w:tcPr>
          <w:p w:rsidR="009C6ED8" w:rsidRDefault="009C6ED8" w:rsidP="00BA5E53">
            <w:pPr>
              <w:jc w:val="center"/>
              <w:rPr>
                <w:noProof/>
                <w:lang w:eastAsia="ja-JP"/>
              </w:rPr>
            </w:pPr>
          </w:p>
        </w:tc>
        <w:tc>
          <w:tcPr>
            <w:tcW w:w="998" w:type="dxa"/>
            <w:tcBorders>
              <w:top w:val="single" w:sz="12" w:space="0" w:color="B31E8E"/>
              <w:left w:val="single" w:sz="12" w:space="0" w:color="B31E8E"/>
              <w:bottom w:val="single" w:sz="12" w:space="0" w:color="B31E8E"/>
              <w:right w:val="single" w:sz="12" w:space="0" w:color="B31E8E"/>
            </w:tcBorders>
            <w:vAlign w:val="center"/>
          </w:tcPr>
          <w:p w:rsidR="009C6ED8" w:rsidRDefault="009C6ED8" w:rsidP="00BA5E53">
            <w:pPr>
              <w:jc w:val="center"/>
              <w:rPr>
                <w:noProof/>
                <w:lang w:eastAsia="ja-JP"/>
              </w:rPr>
            </w:pPr>
          </w:p>
        </w:tc>
      </w:tr>
      <w:tr w:rsidR="009C6ED8" w:rsidTr="009C6ED8">
        <w:tc>
          <w:tcPr>
            <w:tcW w:w="8964" w:type="dxa"/>
            <w:gridSpan w:val="10"/>
            <w:tcBorders>
              <w:top w:val="single" w:sz="12" w:space="0" w:color="B31E8E"/>
              <w:left w:val="single" w:sz="12" w:space="0" w:color="B31E8E"/>
              <w:bottom w:val="single" w:sz="12" w:space="0" w:color="B31E8E"/>
            </w:tcBorders>
            <w:vAlign w:val="center"/>
          </w:tcPr>
          <w:p w:rsidR="009C6ED8" w:rsidRPr="009C6ED8" w:rsidRDefault="009C6ED8" w:rsidP="009C6ED8">
            <w:pPr>
              <w:rPr>
                <w:i/>
                <w:noProof/>
                <w:lang w:eastAsia="ja-JP"/>
              </w:rPr>
            </w:pPr>
            <w:r>
              <w:rPr>
                <w:noProof/>
                <w:lang w:eastAsia="ja-JP"/>
              </w:rPr>
              <w:t xml:space="preserve">This repeated pattern is called </w:t>
            </w:r>
            <w:r>
              <w:rPr>
                <w:i/>
                <w:noProof/>
                <w:lang w:eastAsia="ja-JP"/>
              </w:rPr>
              <w:t xml:space="preserve">Procedure 1. </w:t>
            </w:r>
            <w:r>
              <w:rPr>
                <w:noProof/>
                <w:lang w:eastAsia="ja-JP"/>
              </w:rPr>
              <w:t xml:space="preserve">The </w:t>
            </w:r>
            <w:r>
              <w:rPr>
                <w:i/>
                <w:noProof/>
                <w:lang w:eastAsia="ja-JP"/>
              </w:rPr>
              <w:t xml:space="preserve">Lightbot </w:t>
            </w:r>
            <w:r w:rsidRPr="009C6ED8">
              <w:rPr>
                <w:noProof/>
                <w:lang w:eastAsia="ja-JP"/>
              </w:rPr>
              <w:t>symbol is</w:t>
            </w:r>
            <w:r>
              <w:rPr>
                <w:i/>
                <w:noProof/>
                <w:lang w:eastAsia="ja-JP"/>
              </w:rPr>
              <w:t xml:space="preserve"> </w:t>
            </w:r>
          </w:p>
        </w:tc>
        <w:tc>
          <w:tcPr>
            <w:tcW w:w="998" w:type="dxa"/>
            <w:tcBorders>
              <w:top w:val="single" w:sz="12" w:space="0" w:color="B31E8E"/>
              <w:bottom w:val="single" w:sz="12" w:space="0" w:color="B31E8E"/>
              <w:right w:val="single" w:sz="12" w:space="0" w:color="B31E8E"/>
            </w:tcBorders>
            <w:vAlign w:val="center"/>
          </w:tcPr>
          <w:p w:rsidR="009C6ED8" w:rsidRDefault="009C6ED8" w:rsidP="00BA5E53">
            <w:pPr>
              <w:jc w:val="center"/>
              <w:rPr>
                <w:noProof/>
                <w:lang w:eastAsia="ja-JP"/>
              </w:rPr>
            </w:pPr>
            <w:r>
              <w:rPr>
                <w:noProof/>
              </w:rPr>
              <w:drawing>
                <wp:inline distT="0" distB="0" distL="0" distR="0" wp14:anchorId="4DC07C3E" wp14:editId="6C6B46FD">
                  <wp:extent cx="503583" cy="487680"/>
                  <wp:effectExtent l="0" t="0" r="0" b="7620"/>
                  <wp:docPr id="20618" name="Picture 20618" descr="C:\Users\E0321456\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P1.PNG"/>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503583" cy="487680"/>
                          </a:xfrm>
                          <a:prstGeom prst="rect">
                            <a:avLst/>
                          </a:prstGeom>
                          <a:noFill/>
                          <a:ln>
                            <a:noFill/>
                          </a:ln>
                        </pic:spPr>
                      </pic:pic>
                    </a:graphicData>
                  </a:graphic>
                </wp:inline>
              </w:drawing>
            </w:r>
          </w:p>
        </w:tc>
      </w:tr>
      <w:tr w:rsidR="009C6ED8" w:rsidTr="00E86337">
        <w:tc>
          <w:tcPr>
            <w:tcW w:w="9962" w:type="dxa"/>
            <w:gridSpan w:val="11"/>
            <w:tcBorders>
              <w:top w:val="single" w:sz="12" w:space="0" w:color="B31E8E"/>
              <w:left w:val="single" w:sz="12" w:space="0" w:color="B31E8E"/>
              <w:right w:val="single" w:sz="12" w:space="0" w:color="B31E8E"/>
            </w:tcBorders>
            <w:vAlign w:val="center"/>
          </w:tcPr>
          <w:p w:rsidR="009C6ED8" w:rsidRPr="00036055" w:rsidRDefault="009C6ED8" w:rsidP="009C6ED8">
            <w:pPr>
              <w:rPr>
                <w:noProof/>
                <w:sz w:val="27"/>
                <w:szCs w:val="27"/>
                <w:lang w:eastAsia="ja-JP"/>
              </w:rPr>
            </w:pPr>
            <w:r w:rsidRPr="00036055">
              <w:rPr>
                <w:noProof/>
                <w:sz w:val="27"/>
                <w:szCs w:val="27"/>
                <w:lang w:eastAsia="ja-JP"/>
              </w:rPr>
              <w:t xml:space="preserve">Whenever the repeated pattern </w:t>
            </w:r>
            <w:r w:rsidRPr="00036055">
              <w:rPr>
                <w:noProof/>
                <w:sz w:val="27"/>
                <w:szCs w:val="27"/>
              </w:rPr>
              <w:drawing>
                <wp:inline distT="0" distB="0" distL="0" distR="0" wp14:anchorId="4989A033" wp14:editId="3FD39886">
                  <wp:extent cx="434340" cy="388620"/>
                  <wp:effectExtent l="0" t="0" r="3810" b="0"/>
                  <wp:docPr id="20635" name="Picture 2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a:ext>
                            </a:extLst>
                          </a:blip>
                          <a:srcRect/>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r w:rsidRPr="00036055">
              <w:rPr>
                <w:noProof/>
                <w:sz w:val="27"/>
                <w:szCs w:val="27"/>
                <w:lang w:eastAsia="ja-JP"/>
              </w:rPr>
              <w:t xml:space="preserve"> </w:t>
            </w:r>
            <w:r w:rsidRPr="00036055">
              <w:rPr>
                <w:noProof/>
                <w:sz w:val="27"/>
                <w:szCs w:val="27"/>
              </w:rPr>
              <w:drawing>
                <wp:inline distT="0" distB="0" distL="0" distR="0" wp14:anchorId="338F17E9" wp14:editId="13950736">
                  <wp:extent cx="434340" cy="365760"/>
                  <wp:effectExtent l="0" t="0" r="3810" b="0"/>
                  <wp:docPr id="20636" name="Picture 2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extLst>
                              <a:ext uri="{28A0092B-C50C-407E-A947-70E740481C1C}">
                                <a14:useLocalDpi xmlns:a14="http://schemas.microsoft.com/office/drawing/2010/main"/>
                              </a:ext>
                            </a:extLst>
                          </a:blip>
                          <a:srcRect/>
                          <a:stretch/>
                        </pic:blipFill>
                        <pic:spPr bwMode="auto">
                          <a:xfrm>
                            <a:off x="0" y="0"/>
                            <a:ext cx="434340" cy="365760"/>
                          </a:xfrm>
                          <a:prstGeom prst="rect">
                            <a:avLst/>
                          </a:prstGeom>
                          <a:ln>
                            <a:noFill/>
                          </a:ln>
                          <a:extLst>
                            <a:ext uri="{53640926-AAD7-44D8-BBD7-CCE9431645EC}">
                              <a14:shadowObscured xmlns:a14="http://schemas.microsoft.com/office/drawing/2010/main"/>
                            </a:ext>
                          </a:extLst>
                        </pic:spPr>
                      </pic:pic>
                    </a:graphicData>
                  </a:graphic>
                </wp:inline>
              </w:drawing>
            </w:r>
            <w:r w:rsidRPr="00036055">
              <w:rPr>
                <w:noProof/>
                <w:sz w:val="27"/>
                <w:szCs w:val="27"/>
                <w:lang w:eastAsia="ja-JP"/>
              </w:rPr>
              <w:t xml:space="preserve"> </w:t>
            </w:r>
            <w:r w:rsidRPr="00036055">
              <w:rPr>
                <w:noProof/>
                <w:sz w:val="27"/>
                <w:szCs w:val="27"/>
              </w:rPr>
              <w:drawing>
                <wp:inline distT="0" distB="0" distL="0" distR="0" wp14:anchorId="5742539F" wp14:editId="268ECCA9">
                  <wp:extent cx="434340" cy="381000"/>
                  <wp:effectExtent l="0" t="0" r="3810" b="0"/>
                  <wp:docPr id="20637" name="Picture 2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extLst>
                              <a:ext uri="{28A0092B-C50C-407E-A947-70E740481C1C}">
                                <a14:useLocalDpi xmlns:a14="http://schemas.microsoft.com/office/drawing/2010/main"/>
                              </a:ext>
                            </a:extLst>
                          </a:blip>
                          <a:srcRect/>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r w:rsidRPr="00036055">
              <w:rPr>
                <w:noProof/>
                <w:sz w:val="27"/>
                <w:szCs w:val="27"/>
                <w:lang w:eastAsia="ja-JP"/>
              </w:rPr>
              <w:t xml:space="preserve"> is used, the three symbols </w:t>
            </w:r>
          </w:p>
        </w:tc>
      </w:tr>
      <w:tr w:rsidR="009C6ED8" w:rsidTr="00E86337">
        <w:tc>
          <w:tcPr>
            <w:tcW w:w="9962" w:type="dxa"/>
            <w:gridSpan w:val="11"/>
            <w:tcBorders>
              <w:left w:val="single" w:sz="12" w:space="0" w:color="B31E8E"/>
              <w:right w:val="single" w:sz="12" w:space="0" w:color="B31E8E"/>
            </w:tcBorders>
            <w:vAlign w:val="center"/>
          </w:tcPr>
          <w:p w:rsidR="009C6ED8" w:rsidRPr="00036055" w:rsidRDefault="009C6ED8" w:rsidP="009C6ED8">
            <w:pPr>
              <w:rPr>
                <w:noProof/>
                <w:sz w:val="27"/>
                <w:szCs w:val="27"/>
                <w:lang w:eastAsia="ja-JP"/>
              </w:rPr>
            </w:pPr>
            <w:r w:rsidRPr="00036055">
              <w:rPr>
                <w:noProof/>
                <w:sz w:val="27"/>
                <w:szCs w:val="27"/>
                <w:lang w:eastAsia="ja-JP"/>
              </w:rPr>
              <w:t xml:space="preserve">can be replaced with the </w:t>
            </w:r>
            <w:r w:rsidRPr="00036055">
              <w:rPr>
                <w:noProof/>
                <w:sz w:val="27"/>
                <w:szCs w:val="27"/>
              </w:rPr>
              <w:drawing>
                <wp:inline distT="0" distB="0" distL="0" distR="0" wp14:anchorId="0BA2DB78" wp14:editId="01CA2F03">
                  <wp:extent cx="472440" cy="457521"/>
                  <wp:effectExtent l="0" t="0" r="3810" b="0"/>
                  <wp:docPr id="20735" name="Picture 20735" descr="C:\Users\E0321456\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P1.PNG"/>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72440" cy="457521"/>
                          </a:xfrm>
                          <a:prstGeom prst="rect">
                            <a:avLst/>
                          </a:prstGeom>
                          <a:noFill/>
                          <a:ln>
                            <a:noFill/>
                          </a:ln>
                        </pic:spPr>
                      </pic:pic>
                    </a:graphicData>
                  </a:graphic>
                </wp:inline>
              </w:drawing>
            </w:r>
            <w:r w:rsidRPr="00036055">
              <w:rPr>
                <w:noProof/>
                <w:sz w:val="27"/>
                <w:szCs w:val="27"/>
                <w:lang w:eastAsia="ja-JP"/>
              </w:rPr>
              <w:t xml:space="preserve"> symbol. The new program would look like this.</w:t>
            </w:r>
          </w:p>
        </w:tc>
      </w:tr>
      <w:tr w:rsidR="009C6ED8" w:rsidTr="00036055">
        <w:tc>
          <w:tcPr>
            <w:tcW w:w="9962" w:type="dxa"/>
            <w:gridSpan w:val="11"/>
            <w:tcBorders>
              <w:left w:val="single" w:sz="12" w:space="0" w:color="B31E8E"/>
              <w:bottom w:val="single" w:sz="12" w:space="0" w:color="B31E8E"/>
              <w:right w:val="single" w:sz="12" w:space="0" w:color="B31E8E"/>
            </w:tcBorders>
            <w:vAlign w:val="center"/>
          </w:tcPr>
          <w:p w:rsidR="009C6ED8" w:rsidRPr="00036055" w:rsidRDefault="009C6ED8" w:rsidP="00036055">
            <w:pPr>
              <w:rPr>
                <w:noProof/>
                <w:sz w:val="27"/>
                <w:szCs w:val="27"/>
                <w:lang w:eastAsia="ja-JP"/>
              </w:rPr>
            </w:pPr>
            <w:r w:rsidRPr="00036055">
              <w:rPr>
                <w:noProof/>
                <w:sz w:val="27"/>
                <w:szCs w:val="27"/>
              </w:rPr>
              <w:drawing>
                <wp:inline distT="0" distB="0" distL="0" distR="0" wp14:anchorId="42647D1D" wp14:editId="2420A950">
                  <wp:extent cx="472440" cy="457521"/>
                  <wp:effectExtent l="0" t="0" r="3810" b="0"/>
                  <wp:docPr id="20662" name="Picture 20662" descr="C:\Users\E0321456\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P1.PNG"/>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72440" cy="457521"/>
                          </a:xfrm>
                          <a:prstGeom prst="rect">
                            <a:avLst/>
                          </a:prstGeom>
                          <a:noFill/>
                          <a:ln>
                            <a:noFill/>
                          </a:ln>
                        </pic:spPr>
                      </pic:pic>
                    </a:graphicData>
                  </a:graphic>
                </wp:inline>
              </w:drawing>
            </w:r>
            <w:r w:rsidRPr="00036055">
              <w:rPr>
                <w:noProof/>
                <w:sz w:val="27"/>
                <w:szCs w:val="27"/>
              </w:rPr>
              <w:drawing>
                <wp:inline distT="0" distB="0" distL="0" distR="0" wp14:anchorId="140C2B7F" wp14:editId="31ED5AEA">
                  <wp:extent cx="434340" cy="373380"/>
                  <wp:effectExtent l="0" t="0" r="3810" b="7620"/>
                  <wp:docPr id="20667" name="Picture 2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cstate="print">
                            <a:extLst>
                              <a:ext uri="{28A0092B-C50C-407E-A947-70E740481C1C}">
                                <a14:useLocalDpi xmlns:a14="http://schemas.microsoft.com/office/drawing/2010/main"/>
                              </a:ext>
                            </a:extLst>
                          </a:blip>
                          <a:srcRect/>
                          <a:stretch/>
                        </pic:blipFill>
                        <pic:spPr bwMode="auto">
                          <a:xfrm>
                            <a:off x="0" y="0"/>
                            <a:ext cx="434340" cy="373380"/>
                          </a:xfrm>
                          <a:prstGeom prst="rect">
                            <a:avLst/>
                          </a:prstGeom>
                          <a:ln>
                            <a:noFill/>
                          </a:ln>
                          <a:extLst>
                            <a:ext uri="{53640926-AAD7-44D8-BBD7-CCE9431645EC}">
                              <a14:shadowObscured xmlns:a14="http://schemas.microsoft.com/office/drawing/2010/main"/>
                            </a:ext>
                          </a:extLst>
                        </pic:spPr>
                      </pic:pic>
                    </a:graphicData>
                  </a:graphic>
                </wp:inline>
              </w:drawing>
            </w:r>
            <w:r w:rsidRPr="00036055">
              <w:rPr>
                <w:noProof/>
                <w:sz w:val="27"/>
                <w:szCs w:val="27"/>
              </w:rPr>
              <w:drawing>
                <wp:inline distT="0" distB="0" distL="0" distR="0" wp14:anchorId="79C58A30" wp14:editId="2A5342B5">
                  <wp:extent cx="472440" cy="457521"/>
                  <wp:effectExtent l="0" t="0" r="3810" b="0"/>
                  <wp:docPr id="20668" name="Picture 20668" descr="C:\Users\E0321456\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P1.PNG"/>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72440" cy="457521"/>
                          </a:xfrm>
                          <a:prstGeom prst="rect">
                            <a:avLst/>
                          </a:prstGeom>
                          <a:noFill/>
                          <a:ln>
                            <a:noFill/>
                          </a:ln>
                        </pic:spPr>
                      </pic:pic>
                    </a:graphicData>
                  </a:graphic>
                </wp:inline>
              </w:drawing>
            </w:r>
            <w:r w:rsidRPr="00036055">
              <w:rPr>
                <w:noProof/>
                <w:sz w:val="27"/>
                <w:szCs w:val="27"/>
              </w:rPr>
              <w:drawing>
                <wp:inline distT="0" distB="0" distL="0" distR="0" wp14:anchorId="5732E98D" wp14:editId="5736B138">
                  <wp:extent cx="434340" cy="373380"/>
                  <wp:effectExtent l="0" t="0" r="3810" b="762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extLst>
                              <a:ext uri="{28A0092B-C50C-407E-A947-70E740481C1C}">
                                <a14:useLocalDpi xmlns:a14="http://schemas.microsoft.com/office/drawing/2010/main"/>
                              </a:ext>
                            </a:extLst>
                          </a:blip>
                          <a:srcRect/>
                          <a:stretch/>
                        </pic:blipFill>
                        <pic:spPr bwMode="auto">
                          <a:xfrm>
                            <a:off x="0" y="0"/>
                            <a:ext cx="434340" cy="373380"/>
                          </a:xfrm>
                          <a:prstGeom prst="rect">
                            <a:avLst/>
                          </a:prstGeom>
                          <a:ln>
                            <a:noFill/>
                          </a:ln>
                          <a:extLst>
                            <a:ext uri="{53640926-AAD7-44D8-BBD7-CCE9431645EC}">
                              <a14:shadowObscured xmlns:a14="http://schemas.microsoft.com/office/drawing/2010/main"/>
                            </a:ext>
                          </a:extLst>
                        </pic:spPr>
                      </pic:pic>
                    </a:graphicData>
                  </a:graphic>
                </wp:inline>
              </w:drawing>
            </w:r>
            <w:r w:rsidRPr="00036055">
              <w:rPr>
                <w:noProof/>
                <w:sz w:val="27"/>
                <w:szCs w:val="27"/>
              </w:rPr>
              <w:drawing>
                <wp:inline distT="0" distB="0" distL="0" distR="0" wp14:anchorId="683999DE" wp14:editId="04D0C267">
                  <wp:extent cx="472440" cy="457521"/>
                  <wp:effectExtent l="0" t="0" r="3810" b="0"/>
                  <wp:docPr id="2041" name="Picture 2041" descr="C:\Users\E0321456\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P1.PNG"/>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72440" cy="457521"/>
                          </a:xfrm>
                          <a:prstGeom prst="rect">
                            <a:avLst/>
                          </a:prstGeom>
                          <a:noFill/>
                          <a:ln>
                            <a:noFill/>
                          </a:ln>
                        </pic:spPr>
                      </pic:pic>
                    </a:graphicData>
                  </a:graphic>
                </wp:inline>
              </w:drawing>
            </w:r>
            <w:r w:rsidRPr="00036055">
              <w:rPr>
                <w:noProof/>
                <w:sz w:val="27"/>
                <w:szCs w:val="27"/>
                <w:lang w:eastAsia="ja-JP"/>
              </w:rPr>
              <w:t xml:space="preserve"> which is shorter than the original program.</w:t>
            </w:r>
          </w:p>
        </w:tc>
      </w:tr>
      <w:tr w:rsidR="009C6ED8" w:rsidTr="00873D66">
        <w:tc>
          <w:tcPr>
            <w:tcW w:w="9962" w:type="dxa"/>
            <w:gridSpan w:val="11"/>
            <w:tcBorders>
              <w:top w:val="single" w:sz="12" w:space="0" w:color="B31E8E"/>
              <w:left w:val="single" w:sz="12" w:space="0" w:color="B31E8E"/>
              <w:bottom w:val="single" w:sz="12" w:space="0" w:color="B31E8E"/>
              <w:right w:val="single" w:sz="12" w:space="0" w:color="B31E8E"/>
            </w:tcBorders>
            <w:vAlign w:val="center"/>
          </w:tcPr>
          <w:p w:rsidR="009C6ED8" w:rsidRPr="00036055" w:rsidRDefault="009C6ED8" w:rsidP="009C6ED8">
            <w:pPr>
              <w:rPr>
                <w:noProof/>
                <w:sz w:val="27"/>
                <w:szCs w:val="27"/>
                <w:lang w:eastAsia="ja-JP"/>
              </w:rPr>
            </w:pPr>
            <w:r w:rsidRPr="00036055">
              <w:rPr>
                <w:noProof/>
                <w:sz w:val="27"/>
                <w:szCs w:val="27"/>
                <w:lang w:eastAsia="ja-JP"/>
              </w:rPr>
              <w:t xml:space="preserve">The repeated </w:t>
            </w:r>
            <w:r w:rsidR="00E86337" w:rsidRPr="00036055">
              <w:rPr>
                <w:noProof/>
                <w:sz w:val="27"/>
                <w:szCs w:val="27"/>
                <w:lang w:eastAsia="ja-JP"/>
              </w:rPr>
              <w:t xml:space="preserve">or </w:t>
            </w:r>
            <w:r w:rsidR="00E86337" w:rsidRPr="00036055">
              <w:rPr>
                <w:i/>
                <w:noProof/>
                <w:sz w:val="27"/>
                <w:szCs w:val="27"/>
                <w:lang w:eastAsia="ja-JP"/>
              </w:rPr>
              <w:t>P</w:t>
            </w:r>
            <w:r w:rsidRPr="00036055">
              <w:rPr>
                <w:i/>
                <w:noProof/>
                <w:sz w:val="27"/>
                <w:szCs w:val="27"/>
                <w:lang w:eastAsia="ja-JP"/>
              </w:rPr>
              <w:t>rocedure 1</w:t>
            </w:r>
            <w:r w:rsidRPr="00036055">
              <w:rPr>
                <w:noProof/>
                <w:sz w:val="27"/>
                <w:szCs w:val="27"/>
                <w:lang w:eastAsia="ja-JP"/>
              </w:rPr>
              <w:t xml:space="preserve"> symbols a</w:t>
            </w:r>
            <w:r w:rsidR="00E86337" w:rsidRPr="00036055">
              <w:rPr>
                <w:noProof/>
                <w:sz w:val="27"/>
                <w:szCs w:val="27"/>
                <w:lang w:eastAsia="ja-JP"/>
              </w:rPr>
              <w:t>re</w:t>
            </w:r>
            <w:r w:rsidRPr="00036055">
              <w:rPr>
                <w:noProof/>
                <w:sz w:val="27"/>
                <w:szCs w:val="27"/>
                <w:lang w:eastAsia="ja-JP"/>
              </w:rPr>
              <w:t xml:space="preserve"> recorded in a special Proc1 table. The computer knows to refer to this table whenever it reads the </w:t>
            </w:r>
            <w:r w:rsidRPr="00036055">
              <w:rPr>
                <w:noProof/>
                <w:sz w:val="27"/>
                <w:szCs w:val="27"/>
              </w:rPr>
              <w:drawing>
                <wp:inline distT="0" distB="0" distL="0" distR="0" wp14:anchorId="2D4ABB6F" wp14:editId="270567B8">
                  <wp:extent cx="472440" cy="457521"/>
                  <wp:effectExtent l="0" t="0" r="3810" b="0"/>
                  <wp:docPr id="20825" name="Picture 20825" descr="C:\Users\E0321456\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P1.PNG"/>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72440" cy="457521"/>
                          </a:xfrm>
                          <a:prstGeom prst="rect">
                            <a:avLst/>
                          </a:prstGeom>
                          <a:noFill/>
                          <a:ln>
                            <a:noFill/>
                          </a:ln>
                        </pic:spPr>
                      </pic:pic>
                    </a:graphicData>
                  </a:graphic>
                </wp:inline>
              </w:drawing>
            </w:r>
            <w:r w:rsidRPr="00036055">
              <w:rPr>
                <w:noProof/>
                <w:sz w:val="27"/>
                <w:szCs w:val="27"/>
                <w:lang w:eastAsia="ja-JP"/>
              </w:rPr>
              <w:t xml:space="preserve"> symbol.</w:t>
            </w:r>
            <w:r w:rsidR="00E86337" w:rsidRPr="00036055">
              <w:rPr>
                <w:noProof/>
                <w:sz w:val="27"/>
                <w:szCs w:val="27"/>
                <w:lang w:eastAsia="ja-JP"/>
              </w:rPr>
              <w:t xml:space="preserve"> </w:t>
            </w:r>
          </w:p>
        </w:tc>
      </w:tr>
    </w:tbl>
    <w:p w:rsidR="00654525" w:rsidRDefault="00654525">
      <w:pPr>
        <w:spacing w:before="0" w:after="0"/>
      </w:pPr>
      <w:r>
        <w:br w:type="page"/>
      </w:r>
    </w:p>
    <w:p w:rsidR="00E86337" w:rsidRDefault="00E86337" w:rsidP="00E86337">
      <w:pPr>
        <w:pStyle w:val="Heading2"/>
      </w:pPr>
      <w:r>
        <w:lastRenderedPageBreak/>
        <w:t>Lightbot procedures explored</w:t>
      </w:r>
    </w:p>
    <w:tbl>
      <w:tblPr>
        <w:tblStyle w:val="TableGrid"/>
        <w:tblW w:w="0" w:type="auto"/>
        <w:tblLayout w:type="fixed"/>
        <w:tblLook w:val="04A0" w:firstRow="1" w:lastRow="0" w:firstColumn="1" w:lastColumn="0" w:noHBand="0" w:noVBand="1"/>
      </w:tblPr>
      <w:tblGrid>
        <w:gridCol w:w="2802"/>
        <w:gridCol w:w="1275"/>
        <w:gridCol w:w="4205"/>
        <w:gridCol w:w="1680"/>
      </w:tblGrid>
      <w:tr w:rsidR="00E86337" w:rsidTr="009B26CE">
        <w:trPr>
          <w:trHeight w:val="454"/>
        </w:trPr>
        <w:tc>
          <w:tcPr>
            <w:tcW w:w="9962" w:type="dxa"/>
            <w:gridSpan w:val="4"/>
            <w:tcBorders>
              <w:top w:val="nil"/>
              <w:left w:val="nil"/>
              <w:bottom w:val="single" w:sz="12" w:space="0" w:color="B31E8E"/>
              <w:right w:val="nil"/>
            </w:tcBorders>
            <w:vAlign w:val="center"/>
          </w:tcPr>
          <w:p w:rsidR="00E86337" w:rsidRDefault="00E86337" w:rsidP="001852C2">
            <w:pPr>
              <w:spacing w:before="80" w:after="80"/>
            </w:pPr>
            <w:r w:rsidRPr="00E077A7">
              <w:rPr>
                <w:rFonts w:cs="Arial"/>
                <w:noProof/>
              </w:rPr>
              <mc:AlternateContent>
                <mc:Choice Requires="wps">
                  <w:drawing>
                    <wp:anchor distT="0" distB="0" distL="114300" distR="114300" simplePos="0" relativeHeight="252929024" behindDoc="0" locked="0" layoutInCell="1" allowOverlap="1" wp14:anchorId="50B281E6" wp14:editId="6B2E44CC">
                      <wp:simplePos x="0" y="0"/>
                      <wp:positionH relativeFrom="column">
                        <wp:posOffset>952500</wp:posOffset>
                      </wp:positionH>
                      <wp:positionV relativeFrom="paragraph">
                        <wp:posOffset>168275</wp:posOffset>
                      </wp:positionV>
                      <wp:extent cx="4686300" cy="403860"/>
                      <wp:effectExtent l="419100" t="0" r="19050" b="15240"/>
                      <wp:wrapNone/>
                      <wp:docPr id="2195" name="Rounded Rectangular Callout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03860"/>
                              </a:xfrm>
                              <a:prstGeom prst="wedgeRoundRectCallout">
                                <a:avLst>
                                  <a:gd name="adj1" fmla="val -58041"/>
                                  <a:gd name="adj2" fmla="val -16176"/>
                                  <a:gd name="adj3" fmla="val 16667"/>
                                </a:avLst>
                              </a:prstGeom>
                              <a:noFill/>
                              <a:ln w="19050">
                                <a:solidFill>
                                  <a:srgbClr val="B31E8E"/>
                                </a:solidFill>
                                <a:miter lim="800000"/>
                                <a:headEnd/>
                                <a:tailEnd/>
                              </a:ln>
                            </wps:spPr>
                            <wps:txbx>
                              <w:txbxContent>
                                <w:p w:rsidR="0091685E" w:rsidRPr="00F32141" w:rsidRDefault="0091685E" w:rsidP="00E86337">
                                  <w:pPr>
                                    <w:spacing w:before="0" w:after="0"/>
                                    <w:rPr>
                                      <w:sz w:val="26"/>
                                      <w:szCs w:val="26"/>
                                    </w:rPr>
                                  </w:pPr>
                                  <w:r>
                                    <w:rPr>
                                      <w:sz w:val="26"/>
                                      <w:szCs w:val="26"/>
                                    </w:rPr>
                                    <w:t xml:space="preserve">Let’s try using procedures to solve some </w:t>
                                  </w:r>
                                  <w:r w:rsidRPr="00E86337">
                                    <w:rPr>
                                      <w:i/>
                                      <w:sz w:val="26"/>
                                      <w:szCs w:val="26"/>
                                    </w:rPr>
                                    <w:t>Lightbot</w:t>
                                  </w:r>
                                  <w:r>
                                    <w:rPr>
                                      <w:sz w:val="26"/>
                                      <w:szCs w:val="26"/>
                                    </w:rPr>
                                    <w:t xml:space="preserve"> puzzles.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281E6" id="Rounded Rectangular Callout 2195" o:spid="_x0000_s1175" type="#_x0000_t62" style="position:absolute;margin-left:75pt;margin-top:13.25pt;width:369pt;height:31.8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7EcQIAAMgEAAAOAAAAZHJzL2Uyb0RvYy54bWysVNty0zAQfWeGf9DovbGdi+t66nRKmjLM&#10;FOi08AGKJdsCWWskOU75elayGxJ4Y8iDRvLeztmzm+ubQ6vIXhgrQRc0mcWUCF0Cl7ou6Ncv9xcZ&#10;JdYxzZkCLQr6Iiy9Wb99cz10uZhDA4oLQzCJtvnQFbRxrsujyJaNaJmdQSc0GiswLXP4NHXEDRsw&#10;e6uieRyn0QCGdwZKYS1+vRuNdB3yV5Uo3eeqssIRVVDE5sJpwrnzZ7S+ZnltWNfIcoLB/gFFy6TG&#10;osdUd8wx0hv5V6pWlgYsVG5WQhtBVclSBA7IJon/YPPcsE4ELtgc2x3bZP9f2vLT/tEQyQs6T65W&#10;lGjWokpP0GsuOHnC/jFd94oZsmFKQe9I8MO2DZ3NMfq5ezSeuO0eoPxuiYZNgyHi1hgYGsE4gk18&#10;m6OzAP+wGEp2w0fgWJL1DkIHD5VpfULsDTkEoV6OQomDIyV+XKZZuohRzxJty3iRpUHJiOWv0Z2x&#10;7r2AlvhLQQfBaxFYeUoTlVCO7R+sC8rxiTzj3xJKqlbhIOyZIherLF4GCijvidP8zClJk8t0GqcT&#10;p8WpU5Km6WXoBcunugj5FaoHoeFeKhWGUmkyYOuu4lUcgFpQkntr6LapdxtlCOIr6LtFss22U94z&#10;t1Y63C4l24Jmsf+NAL0sW81DGcekGu8IRelJJy/NKLE77A5hPpI089FeuB3wF5TOwLhOuP54acD8&#10;pGTAVSqo/dEzIyhRHzTKf5Usl373wmO5upzjw5xadqcWpktMVVBHyXjduHFf+87IusFKSeiHhlsc&#10;mUq619kaUU0EcF3wdraPp+/g9fsPaP0LAAD//wMAUEsDBBQABgAIAAAAIQBWOaTs3QAAAAkBAAAP&#10;AAAAZHJzL2Rvd25yZXYueG1sTI/BTsMwEETvSPyDtUjcqN1KDSHEqSokJDhwaBtxduMliWqvo9hN&#10;wt+znOA4s6PZN+Vu8U5MOMY+kIb1SoFAaoLtqdVQn14fchAxGbLGBUIN3xhhV93elKawYaYDTsfU&#10;Ci6hWBgNXUpDIWVsOvQmrsKAxLevMHqTWI6ttKOZudw7uVEqk970xB86M+BLh83lePUaYlNfqD5k&#10;b9P+/fMjxnl6TE5qfX+37J9BJFzSXxh+8RkdKmY6hyvZKBzrreItScMm24LgQJ7nbJw1PKk1yKqU&#10;/xdUPwAAAP//AwBQSwECLQAUAAYACAAAACEAtoM4kv4AAADhAQAAEwAAAAAAAAAAAAAAAAAAAAAA&#10;W0NvbnRlbnRfVHlwZXNdLnhtbFBLAQItABQABgAIAAAAIQA4/SH/1gAAAJQBAAALAAAAAAAAAAAA&#10;AAAAAC8BAABfcmVscy8ucmVsc1BLAQItABQABgAIAAAAIQD07a7EcQIAAMgEAAAOAAAAAAAAAAAA&#10;AAAAAC4CAABkcnMvZTJvRG9jLnhtbFBLAQItABQABgAIAAAAIQBWOaTs3QAAAAkBAAAPAAAAAAAA&#10;AAAAAAAAAMsEAABkcnMvZG93bnJldi54bWxQSwUGAAAAAAQABADzAAAA1QUAAAAA&#10;" adj="-1737,7306" filled="f" strokecolor="#b31e8e" strokeweight="1.5pt">
                      <v:textbox>
                        <w:txbxContent>
                          <w:p w:rsidR="0091685E" w:rsidRPr="00F32141" w:rsidRDefault="0091685E" w:rsidP="00E86337">
                            <w:pPr>
                              <w:spacing w:before="0" w:after="0"/>
                              <w:rPr>
                                <w:sz w:val="26"/>
                                <w:szCs w:val="26"/>
                              </w:rPr>
                            </w:pPr>
                            <w:r>
                              <w:rPr>
                                <w:sz w:val="26"/>
                                <w:szCs w:val="26"/>
                              </w:rPr>
                              <w:t xml:space="preserve">Let’s try using procedures to solve some </w:t>
                            </w:r>
                            <w:r w:rsidRPr="00E86337">
                              <w:rPr>
                                <w:i/>
                                <w:sz w:val="26"/>
                                <w:szCs w:val="26"/>
                              </w:rPr>
                              <w:t>Lightbot</w:t>
                            </w:r>
                            <w:r>
                              <w:rPr>
                                <w:sz w:val="26"/>
                                <w:szCs w:val="26"/>
                              </w:rPr>
                              <w:t xml:space="preserve"> puzzles.</w:t>
                            </w:r>
                          </w:p>
                        </w:txbxContent>
                      </v:textbox>
                    </v:shape>
                  </w:pict>
                </mc:Fallback>
              </mc:AlternateContent>
            </w:r>
            <w:r>
              <w:rPr>
                <w:noProof/>
              </w:rPr>
              <w:drawing>
                <wp:inline distT="0" distB="0" distL="0" distR="0" wp14:anchorId="691223B1" wp14:editId="77F0388E">
                  <wp:extent cx="551461" cy="525780"/>
                  <wp:effectExtent l="0" t="0" r="1270" b="7620"/>
                  <wp:docPr id="20827" name="Picture 20827"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557470" cy="5315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26CE" w:rsidTr="00253FFF">
        <w:trPr>
          <w:trHeight w:val="454"/>
        </w:trPr>
        <w:tc>
          <w:tcPr>
            <w:tcW w:w="2802" w:type="dxa"/>
            <w:tcBorders>
              <w:top w:val="single" w:sz="12" w:space="0" w:color="B31E8E"/>
              <w:left w:val="single" w:sz="12" w:space="0" w:color="B31E8E"/>
              <w:bottom w:val="nil"/>
              <w:right w:val="nil"/>
            </w:tcBorders>
            <w:vAlign w:val="center"/>
          </w:tcPr>
          <w:p w:rsidR="00BA5E53" w:rsidRDefault="00BA5E53" w:rsidP="001852C2">
            <w:pPr>
              <w:spacing w:before="80" w:after="80"/>
              <w:jc w:val="center"/>
            </w:pPr>
            <w:r>
              <w:rPr>
                <w:noProof/>
              </w:rPr>
              <mc:AlternateContent>
                <mc:Choice Requires="wps">
                  <w:drawing>
                    <wp:anchor distT="0" distB="0" distL="114300" distR="114300" simplePos="0" relativeHeight="252924928" behindDoc="0" locked="0" layoutInCell="1" allowOverlap="1" wp14:anchorId="60CE8F8E" wp14:editId="6F661758">
                      <wp:simplePos x="0" y="0"/>
                      <wp:positionH relativeFrom="column">
                        <wp:posOffset>1030605</wp:posOffset>
                      </wp:positionH>
                      <wp:positionV relativeFrom="paragraph">
                        <wp:posOffset>564515</wp:posOffset>
                      </wp:positionV>
                      <wp:extent cx="868680" cy="0"/>
                      <wp:effectExtent l="38100" t="76200" r="0" b="114300"/>
                      <wp:wrapNone/>
                      <wp:docPr id="1412" name="Straight Arrow Connector 1412"/>
                      <wp:cNvGraphicFramePr/>
                      <a:graphic xmlns:a="http://schemas.openxmlformats.org/drawingml/2006/main">
                        <a:graphicData uri="http://schemas.microsoft.com/office/word/2010/wordprocessingShape">
                          <wps:wsp>
                            <wps:cNvCnPr/>
                            <wps:spPr>
                              <a:xfrm flipH="1">
                                <a:off x="0" y="0"/>
                                <a:ext cx="86868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2951F" id="Straight Arrow Connector 1412" o:spid="_x0000_s1026" type="#_x0000_t32" style="position:absolute;margin-left:81.15pt;margin-top:44.45pt;width:68.4pt;height:0;flip:x;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OS9wEAAEkEAAAOAAAAZHJzL2Uyb0RvYy54bWysVNuO0zAQfUfiHyy/06QVrJao6Qp1WXhA&#10;UO3CB3gdu7Fke6yxadq/Z+ykKV2eQCiS5cucM2eOx1nfHZ1lB4XRgG/5clFzpryEzvh9y398f3hz&#10;y1lMwnfCglctP6nI7zavX62H0KgV9GA7hYxIfGyG0PI+pdBUVZS9ciIuIChPhxrQiURL3FcdioHY&#10;na1WdX1TDYBdQJAqRtq9Hw/5pvBrrWT6pnVUidmWk7ZURizjcx6rzVo0exShN3KSIf5BhRPGU9KZ&#10;6l4kwX6i+YPKGYkQQaeFBFeB1kaqUgNVs6xfVPPUi6BKLWRODLNN8f/Ryq+HHTLT0d29Xa4488LR&#10;LT0lFGbfJ/YBEQa2Be/JSUBWgsizIcSGoFu/w2kVww6zAUeNjmlrwmeiLJZQkexYHD/NjqtjYpI2&#10;b2/oo3uR56NqZMhMAWP6pMCxPGl5nDTNYkZ2cfgSE2kg4BmQwdazgQS8r9/VRUQEa7oHY20+LN2l&#10;thbZQVBfpOMy9wExXEUlYexH37F0CmSJyE5MYdZTdLZgLLrM0smqMfGj0mQoFTcKfJFMSKl8Oie0&#10;nqIzTJO0GThJzm/govIaOMVnqCpt/jfgGVEyg08z2BkPOBp2nf3ikR7jzw6MdWcLnqE7lXYo1lC/&#10;Fkunt5UfxO/rAr/8ATa/AAAA//8DAFBLAwQUAAYACAAAACEAt355bdsAAAAJAQAADwAAAGRycy9k&#10;b3ducmV2LnhtbEyPwU7DMAyG70i8Q2QkbixdB6MtTSc0wXHSGDxA1pimonGqJN26t8eIAxx/+9Pv&#10;z/VmdoM4YYi9JwXLRQYCqfWmp07Bx/vrXQEiJk1GD55QwQUjbJrrq1pXxp/pDU+H1AkuoVhpBTal&#10;sZIythadjgs/IvHu0wenE8fQSRP0mcvdIPMsW0une+ILVo+4tdh+HSan4P5xJYvZmjA9dHJrdv1+&#10;93LZK3V7Mz8/gUg4pz8YfvRZHRp2OvqJTBQD53W+YlRBUZQgGMjLcgni+DuQTS3/f9B8AwAA//8D&#10;AFBLAQItABQABgAIAAAAIQC2gziS/gAAAOEBAAATAAAAAAAAAAAAAAAAAAAAAABbQ29udGVudF9U&#10;eXBlc10ueG1sUEsBAi0AFAAGAAgAAAAhADj9If/WAAAAlAEAAAsAAAAAAAAAAAAAAAAALwEAAF9y&#10;ZWxzLy5yZWxzUEsBAi0AFAAGAAgAAAAhAAMBg5L3AQAASQQAAA4AAAAAAAAAAAAAAAAALgIAAGRy&#10;cy9lMm9Eb2MueG1sUEsBAi0AFAAGAAgAAAAhALd+eW3bAAAACQEAAA8AAAAAAAAAAAAAAAAAUQQA&#10;AGRycy9kb3ducmV2LnhtbFBLBQYAAAAABAAEAPMAAABZBQAAAAA=&#10;" strokecolor="black [3213]" strokeweight="1.5pt">
                      <v:stroke endarrow="open"/>
                    </v:shape>
                  </w:pict>
                </mc:Fallback>
              </mc:AlternateContent>
            </w:r>
            <w:r>
              <w:rPr>
                <w:noProof/>
              </w:rPr>
              <w:drawing>
                <wp:inline distT="0" distB="0" distL="0" distR="0" wp14:anchorId="3A9A863A" wp14:editId="551C3144">
                  <wp:extent cx="816663" cy="952500"/>
                  <wp:effectExtent l="0" t="0" r="2540" b="0"/>
                  <wp:docPr id="1439" name="Picture 1439" descr="C:\Users\E0321456\Desktop\proce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procedures.PNG"/>
                          <pic:cNvPicPr>
                            <a:picLocks noChangeAspect="1" noChangeArrowheads="1"/>
                          </pic:cNvPicPr>
                        </pic:nvPicPr>
                        <pic:blipFill>
                          <a:blip r:embed="rId187" cstate="print">
                            <a:extLst>
                              <a:ext uri="{28A0092B-C50C-407E-A947-70E740481C1C}">
                                <a14:useLocalDpi xmlns:a14="http://schemas.microsoft.com/office/drawing/2010/main"/>
                              </a:ext>
                            </a:extLst>
                          </a:blip>
                          <a:srcRect/>
                          <a:stretch>
                            <a:fillRect/>
                          </a:stretch>
                        </pic:blipFill>
                        <pic:spPr bwMode="auto">
                          <a:xfrm>
                            <a:off x="0" y="0"/>
                            <a:ext cx="817878" cy="953918"/>
                          </a:xfrm>
                          <a:prstGeom prst="rect">
                            <a:avLst/>
                          </a:prstGeom>
                          <a:noFill/>
                          <a:ln>
                            <a:noFill/>
                          </a:ln>
                        </pic:spPr>
                      </pic:pic>
                    </a:graphicData>
                  </a:graphic>
                </wp:inline>
              </w:drawing>
            </w:r>
          </w:p>
        </w:tc>
        <w:tc>
          <w:tcPr>
            <w:tcW w:w="7160" w:type="dxa"/>
            <w:gridSpan w:val="3"/>
            <w:tcBorders>
              <w:top w:val="single" w:sz="12" w:space="0" w:color="B31E8E"/>
              <w:left w:val="nil"/>
              <w:bottom w:val="nil"/>
              <w:right w:val="single" w:sz="12" w:space="0" w:color="B31E8E"/>
            </w:tcBorders>
            <w:vAlign w:val="center"/>
          </w:tcPr>
          <w:p w:rsidR="00E86337" w:rsidRDefault="00E86337" w:rsidP="001852C2">
            <w:pPr>
              <w:spacing w:before="80" w:after="80"/>
            </w:pPr>
            <w:r>
              <w:t xml:space="preserve">Go to the </w:t>
            </w:r>
            <w:r>
              <w:rPr>
                <w:i/>
              </w:rPr>
              <w:t xml:space="preserve">Procedures </w:t>
            </w:r>
            <w:r>
              <w:t xml:space="preserve">level in </w:t>
            </w:r>
            <w:r w:rsidRPr="00E86337">
              <w:rPr>
                <w:i/>
              </w:rPr>
              <w:t>Lightbot</w:t>
            </w:r>
            <w:r>
              <w:t>.</w:t>
            </w:r>
          </w:p>
          <w:p w:rsidR="00BA5E53" w:rsidRDefault="00BA5E53" w:rsidP="001852C2">
            <w:pPr>
              <w:spacing w:before="80" w:after="80"/>
            </w:pPr>
            <w:r>
              <w:t xml:space="preserve">Select the </w:t>
            </w:r>
            <w:r w:rsidRPr="0072251A">
              <w:rPr>
                <w:i/>
              </w:rPr>
              <w:t>Lightbot</w:t>
            </w:r>
            <w:r>
              <w:t xml:space="preserve"> icon.</w:t>
            </w:r>
          </w:p>
        </w:tc>
      </w:tr>
      <w:tr w:rsidR="001958CE" w:rsidTr="00253FFF">
        <w:trPr>
          <w:trHeight w:val="454"/>
        </w:trPr>
        <w:tc>
          <w:tcPr>
            <w:tcW w:w="2802" w:type="dxa"/>
            <w:tcBorders>
              <w:top w:val="nil"/>
              <w:left w:val="single" w:sz="12" w:space="0" w:color="B31E8E"/>
              <w:bottom w:val="single" w:sz="12" w:space="0" w:color="B31E8E"/>
              <w:right w:val="nil"/>
            </w:tcBorders>
            <w:vAlign w:val="center"/>
          </w:tcPr>
          <w:p w:rsidR="00BA5E53" w:rsidRDefault="00BA5E53" w:rsidP="001852C2">
            <w:pPr>
              <w:spacing w:before="80" w:after="80"/>
              <w:jc w:val="center"/>
            </w:pPr>
            <w:r>
              <w:rPr>
                <w:noProof/>
              </w:rPr>
              <mc:AlternateContent>
                <mc:Choice Requires="wps">
                  <w:drawing>
                    <wp:anchor distT="0" distB="0" distL="114300" distR="114300" simplePos="0" relativeHeight="252925952" behindDoc="0" locked="0" layoutInCell="1" allowOverlap="1" wp14:anchorId="6811D95C" wp14:editId="0FCC9796">
                      <wp:simplePos x="0" y="0"/>
                      <wp:positionH relativeFrom="column">
                        <wp:posOffset>695325</wp:posOffset>
                      </wp:positionH>
                      <wp:positionV relativeFrom="paragraph">
                        <wp:posOffset>213995</wp:posOffset>
                      </wp:positionV>
                      <wp:extent cx="1043940" cy="129540"/>
                      <wp:effectExtent l="38100" t="0" r="22860" b="99060"/>
                      <wp:wrapNone/>
                      <wp:docPr id="1413" name="Straight Arrow Connector 1413"/>
                      <wp:cNvGraphicFramePr/>
                      <a:graphic xmlns:a="http://schemas.openxmlformats.org/drawingml/2006/main">
                        <a:graphicData uri="http://schemas.microsoft.com/office/word/2010/wordprocessingShape">
                          <wps:wsp>
                            <wps:cNvCnPr/>
                            <wps:spPr>
                              <a:xfrm flipH="1">
                                <a:off x="0" y="0"/>
                                <a:ext cx="1043940" cy="129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68DF2" id="Straight Arrow Connector 1413" o:spid="_x0000_s1026" type="#_x0000_t32" style="position:absolute;margin-left:54.75pt;margin-top:16.85pt;width:82.2pt;height:10.2pt;flip:x;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z+QEAAE8EAAAOAAAAZHJzL2Uyb0RvYy54bWysVNuO0zAQfUfiHyy/0yTdLqJR0xXqsvCA&#10;oGLhA7yO3VjyTWPTJH/P2ElTbkIC8WLZnjlnzhxPsrsbjCZnAUE529BqVVIiLHetsqeGfvn88OIV&#10;JSEy2zLtrGjoKAK92z9/tut9Ldauc7oVQJDEhrr3De1i9HVRBN4Jw8LKeWExKB0YFvEIp6IF1iO7&#10;0cW6LF8WvYPWg+MiBLy9n4J0n/mlFDx+lDKISHRDUVvMK+T1Ka3FfsfqEzDfKT7LYP+gwjBlsehC&#10;dc8iI19B/UJlFAcXnIwr7kzhpFRc5B6wm6r8qZvHjnmRe0Fzgl9sCv+Pln84H4GoFt9uU91QYpnB&#10;V3qMwNSpi+Q1gOvJwVmLTjogOQk9632oEXqwR5hPwR8hGTBIMERq5d8hZbYEmyRDdnxcHBdDJBwv&#10;q3Jzs93gw3CMVevtLe6RsJh4Ep+HEN8KZ0jaNDTMyhZJUw12fh/iBLwAElhb0iPvtrwts5TgtGof&#10;lNYpmGdMHDSQM8PpiEM1l/4hKzKl39iWxNGjMSz5Madpi0KTEVPreRdHLabCn4REW1OLU+U00Ndi&#10;jHNh46WgtpidYBKlLcBZ8p+Ac36CijzsfwNeELmys3EBG2Ud/E721SM55V8cmPpOFjy5dsxDka3B&#10;qc2vOX9h6bP4/pzh1//A/hsAAAD//wMAUEsDBBQABgAIAAAAIQCBzvMt3QAAAAkBAAAPAAAAZHJz&#10;L2Rvd25yZXYueG1sTI9BbsIwEEX3lXoHayp1VxwIaSDEQRVql0hAewATT+OIeBzFDoTbd7pql1/z&#10;9P+bcju5TlxxCK0nBfNZAgKp9qalRsHX58fLCkSImozuPKGCOwbYVo8PpS6Mv9ERr6fYCC6hUGgF&#10;Nsa+kDLUFp0OM98j8e3bD05HjkMjzaBvXO46uUiSV+l0S7xgdY87i/XlNDoFyzyVq8maYcwauTP7&#10;9rB/vx+Uen6a3jYgIk7xD4ZffVaHip3OfiQTRMc5WWeMKkjTHAQDizxdgzgryJZzkFUp/39Q/QAA&#10;AP//AwBQSwECLQAUAAYACAAAACEAtoM4kv4AAADhAQAAEwAAAAAAAAAAAAAAAAAAAAAAW0NvbnRl&#10;bnRfVHlwZXNdLnhtbFBLAQItABQABgAIAAAAIQA4/SH/1gAAAJQBAAALAAAAAAAAAAAAAAAAAC8B&#10;AABfcmVscy8ucmVsc1BLAQItABQABgAIAAAAIQDUM5/z+QEAAE8EAAAOAAAAAAAAAAAAAAAAAC4C&#10;AABkcnMvZTJvRG9jLnhtbFBLAQItABQABgAIAAAAIQCBzvMt3QAAAAkBAAAPAAAAAAAAAAAAAAAA&#10;AFMEAABkcnMvZG93bnJldi54bWxQSwUGAAAAAAQABADzAAAAXQUAAAAA&#10;" strokecolor="black [3213]" strokeweight="1.5pt">
                      <v:stroke endarrow="open"/>
                    </v:shape>
                  </w:pict>
                </mc:Fallback>
              </mc:AlternateContent>
            </w:r>
            <w:r>
              <w:rPr>
                <w:noProof/>
              </w:rPr>
              <w:drawing>
                <wp:inline distT="0" distB="0" distL="0" distR="0" wp14:anchorId="36DFFDF4" wp14:editId="4A1E56C7">
                  <wp:extent cx="1196673" cy="800100"/>
                  <wp:effectExtent l="0" t="0" r="3810" b="0"/>
                  <wp:docPr id="20705" name="Picture 20705" descr="C:\Users\E0321456\Desktop\Procedur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Procedures 2.PNG"/>
                          <pic:cNvPicPr>
                            <a:picLocks noChangeAspect="1" noChangeArrowheads="1"/>
                          </pic:cNvPicPr>
                        </pic:nvPicPr>
                        <pic:blipFill>
                          <a:blip r:embed="rId188" cstate="print">
                            <a:extLst>
                              <a:ext uri="{28A0092B-C50C-407E-A947-70E740481C1C}">
                                <a14:useLocalDpi xmlns:a14="http://schemas.microsoft.com/office/drawing/2010/main"/>
                              </a:ext>
                            </a:extLst>
                          </a:blip>
                          <a:srcRect/>
                          <a:stretch>
                            <a:fillRect/>
                          </a:stretch>
                        </pic:blipFill>
                        <pic:spPr bwMode="auto">
                          <a:xfrm>
                            <a:off x="0" y="0"/>
                            <a:ext cx="1197837" cy="800878"/>
                          </a:xfrm>
                          <a:prstGeom prst="rect">
                            <a:avLst/>
                          </a:prstGeom>
                          <a:noFill/>
                          <a:ln>
                            <a:noFill/>
                          </a:ln>
                        </pic:spPr>
                      </pic:pic>
                    </a:graphicData>
                  </a:graphic>
                </wp:inline>
              </w:drawing>
            </w:r>
          </w:p>
        </w:tc>
        <w:tc>
          <w:tcPr>
            <w:tcW w:w="5480" w:type="dxa"/>
            <w:gridSpan w:val="2"/>
            <w:tcBorders>
              <w:top w:val="nil"/>
              <w:left w:val="nil"/>
              <w:bottom w:val="single" w:sz="12" w:space="0" w:color="B31E8E"/>
              <w:right w:val="nil"/>
            </w:tcBorders>
            <w:vAlign w:val="center"/>
          </w:tcPr>
          <w:p w:rsidR="00BA5E53" w:rsidRDefault="00BA5E53" w:rsidP="00852544">
            <w:pPr>
              <w:spacing w:before="80" w:after="80"/>
            </w:pPr>
            <w:r>
              <w:t>Select puzzle 1 and read the pop up box.</w:t>
            </w:r>
          </w:p>
          <w:p w:rsidR="00BA5E53" w:rsidRPr="00A03CB3" w:rsidRDefault="00BA5E53" w:rsidP="00852544">
            <w:pPr>
              <w:spacing w:before="80" w:after="80"/>
              <w:rPr>
                <w:sz w:val="16"/>
                <w:szCs w:val="16"/>
              </w:rPr>
            </w:pPr>
          </w:p>
          <w:p w:rsidR="00BA5E53" w:rsidRDefault="00253FFF" w:rsidP="00852544">
            <w:pPr>
              <w:spacing w:before="80" w:after="80"/>
            </w:pPr>
            <w:r w:rsidRPr="00A03CB3">
              <w:rPr>
                <w:noProof/>
                <w:sz w:val="16"/>
                <w:szCs w:val="16"/>
              </w:rPr>
              <mc:AlternateContent>
                <mc:Choice Requires="wps">
                  <w:drawing>
                    <wp:anchor distT="0" distB="0" distL="114300" distR="114300" simplePos="0" relativeHeight="252926976" behindDoc="0" locked="0" layoutInCell="1" allowOverlap="1" wp14:anchorId="1715260E" wp14:editId="2161B41D">
                      <wp:simplePos x="0" y="0"/>
                      <wp:positionH relativeFrom="column">
                        <wp:posOffset>1478280</wp:posOffset>
                      </wp:positionH>
                      <wp:positionV relativeFrom="paragraph">
                        <wp:posOffset>93345</wp:posOffset>
                      </wp:positionV>
                      <wp:extent cx="2575560" cy="0"/>
                      <wp:effectExtent l="0" t="76200" r="15240" b="114300"/>
                      <wp:wrapNone/>
                      <wp:docPr id="1415" name="Straight Arrow Connector 1415"/>
                      <wp:cNvGraphicFramePr/>
                      <a:graphic xmlns:a="http://schemas.openxmlformats.org/drawingml/2006/main">
                        <a:graphicData uri="http://schemas.microsoft.com/office/word/2010/wordprocessingShape">
                          <wps:wsp>
                            <wps:cNvCnPr/>
                            <wps:spPr>
                              <a:xfrm>
                                <a:off x="0" y="0"/>
                                <a:ext cx="25755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5C043" id="Straight Arrow Connector 1415" o:spid="_x0000_s1026" type="#_x0000_t32" style="position:absolute;margin-left:116.4pt;margin-top:7.35pt;width:202.8pt;height:0;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FN8QEAAEAEAAAOAAAAZHJzL2Uyb0RvYy54bWysU8GO2yAQvVfqPyDujZ2o2bZRnFWV7fZS&#10;tdFu9wNYDDESMGigcfL3HbDjNNvTVr1gw8ybee8xrG+PzrKDwmjAN3w+qzlTXkJr/L7hTz/v333k&#10;LCbhW2HBq4afVOS3m7dv1n1YqQV0YFuFjIr4uOpDw7uUwqqqouyUE3EGQXkKakAnEm1xX7Uoeqru&#10;bLWo65uqB2wDglQx0undEOSbUl9rJdMPraNKzDacuKWyYlmf81pt1mK1RxE6I0ca4h9YOGE8NZ1K&#10;3Ykk2C80f5VyRiJE0GkmwVWgtZGqaCA18/qFmsdOBFW0kDkxTDbF/1dWfj/skJmW7u79fMmZF45u&#10;6TGhMPsusc+I0LMteE9OArKSRJ71Ia4IuvU7HHcx7DAbcNTo8peksWPx+TT5rI6JSTpcLD8slzd0&#10;HfIcqy7AgDF9VeBY/ml4HKlMHObFZ3H4FhO1JuAZkLtaz3qS8qle1iUtgjXtvbE2B8tQqa1FdhA0&#10;Duk4z9dPFa6ykjD2i29ZOgVyQmQDxjTrKTsrH7SWv3Syamj8oDT5SOoGgi+aCSmVT+eG1lN2hmmi&#10;NgFHynn0LyyvgWN+hqoy3a8BT4jSGXyawM54wMGw6+4Xj/SQf3Zg0J0teIb2VKagWENjWiwdn1R+&#10;B3/uC/zy8De/AQAA//8DAFBLAwQUAAYACAAAACEAyMIA1tkAAAAJAQAADwAAAGRycy9kb3ducmV2&#10;LnhtbEyPwU7DMBBE70j8g7WVuFGnaZVWIU6FQP0AXD5ga5skSryOYrcJfD2LOMBxdkYzb6vj4gdx&#10;c1PsAinYrDMQjkywHTUK3s+nxwOImJAsDoGcgk8X4Vjf31VY2jDTm7vp1AguoViigjalsZQymtZ5&#10;jOswOmLvI0weE8upkXbCmcv9IPMsK6THjnihxdG9tM70+uoV6H4+adJ9c7aF6QqkVzL6S6mH1fL8&#10;BCK5Jf2F4Qef0aFmpku4ko1iUJBvc0ZPbOz2IDhQbA87EJffg6wr+f+D+hsAAP//AwBQSwECLQAU&#10;AAYACAAAACEAtoM4kv4AAADhAQAAEwAAAAAAAAAAAAAAAAAAAAAAW0NvbnRlbnRfVHlwZXNdLnht&#10;bFBLAQItABQABgAIAAAAIQA4/SH/1gAAAJQBAAALAAAAAAAAAAAAAAAAAC8BAABfcmVscy8ucmVs&#10;c1BLAQItABQABgAIAAAAIQCmPYFN8QEAAEAEAAAOAAAAAAAAAAAAAAAAAC4CAABkcnMvZTJvRG9j&#10;LnhtbFBLAQItABQABgAIAAAAIQDIwgDW2QAAAAkBAAAPAAAAAAAAAAAAAAAAAEsEAABkcnMvZG93&#10;bnJldi54bWxQSwUGAAAAAAQABADzAAAAUQUAAAAA&#10;" strokecolor="black [3213]" strokeweight="1.5pt">
                      <v:stroke endarrow="open"/>
                    </v:shape>
                  </w:pict>
                </mc:Fallback>
              </mc:AlternateContent>
            </w:r>
            <w:r w:rsidR="00BA5E53">
              <w:t>Select the arrow</w:t>
            </w:r>
            <w:r w:rsidR="00852544">
              <w:t>.</w:t>
            </w:r>
          </w:p>
        </w:tc>
        <w:tc>
          <w:tcPr>
            <w:tcW w:w="1680" w:type="dxa"/>
            <w:tcBorders>
              <w:top w:val="nil"/>
              <w:left w:val="nil"/>
              <w:bottom w:val="single" w:sz="12" w:space="0" w:color="B31E8E"/>
              <w:right w:val="single" w:sz="12" w:space="0" w:color="B31E8E"/>
            </w:tcBorders>
            <w:vAlign w:val="center"/>
          </w:tcPr>
          <w:p w:rsidR="00BA5E53" w:rsidRDefault="001A2D38" w:rsidP="001852C2">
            <w:pPr>
              <w:spacing w:before="80" w:after="80"/>
              <w:jc w:val="center"/>
            </w:pPr>
            <w:r>
              <w:rPr>
                <w:noProof/>
              </w:rPr>
              <w:drawing>
                <wp:inline distT="0" distB="0" distL="0" distR="0">
                  <wp:extent cx="868680" cy="756527"/>
                  <wp:effectExtent l="0" t="0" r="7620" b="5715"/>
                  <wp:docPr id="20716" name="Picture 20716" descr="R:\2Design_writing folder\Kath\Digital technologies\Scratch\lightbot\pop u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2Design_writing folder\Kath\Digital technologies\Scratch\lightbot\pop up 7.PNG"/>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868680" cy="756527"/>
                          </a:xfrm>
                          <a:prstGeom prst="rect">
                            <a:avLst/>
                          </a:prstGeom>
                          <a:noFill/>
                          <a:ln>
                            <a:noFill/>
                          </a:ln>
                        </pic:spPr>
                      </pic:pic>
                    </a:graphicData>
                  </a:graphic>
                </wp:inline>
              </w:drawing>
            </w:r>
          </w:p>
        </w:tc>
      </w:tr>
      <w:tr w:rsidR="00BA5E53" w:rsidTr="005E40E3">
        <w:trPr>
          <w:trHeight w:val="1247"/>
        </w:trPr>
        <w:tc>
          <w:tcPr>
            <w:tcW w:w="9962" w:type="dxa"/>
            <w:gridSpan w:val="4"/>
            <w:tcBorders>
              <w:top w:val="single" w:sz="12" w:space="0" w:color="B31E8E"/>
              <w:left w:val="nil"/>
              <w:bottom w:val="nil"/>
              <w:right w:val="nil"/>
            </w:tcBorders>
            <w:vAlign w:val="center"/>
          </w:tcPr>
          <w:p w:rsidR="00BA5E53" w:rsidRPr="009B26CE" w:rsidRDefault="00A03CB3" w:rsidP="00A03CB3">
            <w:pPr>
              <w:jc w:val="right"/>
              <w:rPr>
                <w:noProof/>
                <w:lang w:eastAsia="ja-JP"/>
              </w:rPr>
            </w:pPr>
            <w:r w:rsidRPr="00E077A7">
              <w:rPr>
                <w:rFonts w:cs="Arial"/>
                <w:noProof/>
              </w:rPr>
              <mc:AlternateContent>
                <mc:Choice Requires="wps">
                  <w:drawing>
                    <wp:anchor distT="0" distB="0" distL="114300" distR="114300" simplePos="0" relativeHeight="252931072" behindDoc="0" locked="0" layoutInCell="1" allowOverlap="1" wp14:anchorId="3BA19C50" wp14:editId="41F6841A">
                      <wp:simplePos x="0" y="0"/>
                      <wp:positionH relativeFrom="column">
                        <wp:posOffset>68580</wp:posOffset>
                      </wp:positionH>
                      <wp:positionV relativeFrom="paragraph">
                        <wp:posOffset>74930</wp:posOffset>
                      </wp:positionV>
                      <wp:extent cx="5059680" cy="594360"/>
                      <wp:effectExtent l="0" t="0" r="541020" b="15240"/>
                      <wp:wrapNone/>
                      <wp:docPr id="2204" name="Rounded Rectangular Callout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594360"/>
                              </a:xfrm>
                              <a:prstGeom prst="wedgeRoundRectCallout">
                                <a:avLst>
                                  <a:gd name="adj1" fmla="val 59452"/>
                                  <a:gd name="adj2" fmla="val -12059"/>
                                  <a:gd name="adj3" fmla="val 16667"/>
                                </a:avLst>
                              </a:prstGeom>
                              <a:noFill/>
                              <a:ln w="19050">
                                <a:solidFill>
                                  <a:srgbClr val="B31E8E"/>
                                </a:solidFill>
                                <a:miter lim="800000"/>
                                <a:headEnd/>
                                <a:tailEnd/>
                              </a:ln>
                            </wps:spPr>
                            <wps:txbx>
                              <w:txbxContent>
                                <w:p w:rsidR="0091685E" w:rsidRDefault="0091685E" w:rsidP="00E86337">
                                  <w:pPr>
                                    <w:spacing w:before="0" w:after="0"/>
                                    <w:rPr>
                                      <w:sz w:val="26"/>
                                      <w:szCs w:val="26"/>
                                    </w:rPr>
                                  </w:pPr>
                                  <w:r>
                                    <w:rPr>
                                      <w:sz w:val="26"/>
                                      <w:szCs w:val="26"/>
                                    </w:rPr>
                                    <w:t xml:space="preserve">Lightbot will give you some information about </w:t>
                                  </w:r>
                                  <w:r w:rsidRPr="00E86337">
                                    <w:rPr>
                                      <w:i/>
                                      <w:sz w:val="26"/>
                                      <w:szCs w:val="26"/>
                                    </w:rPr>
                                    <w:t>Procedures</w:t>
                                  </w:r>
                                  <w:r>
                                    <w:rPr>
                                      <w:sz w:val="26"/>
                                      <w:szCs w:val="26"/>
                                    </w:rPr>
                                    <w:t>.</w:t>
                                  </w:r>
                                </w:p>
                                <w:p w:rsidR="0091685E" w:rsidRPr="00F32141" w:rsidRDefault="0091685E" w:rsidP="00E86337">
                                  <w:pPr>
                                    <w:spacing w:before="0" w:after="0"/>
                                    <w:rPr>
                                      <w:sz w:val="26"/>
                                      <w:szCs w:val="26"/>
                                    </w:rPr>
                                  </w:pPr>
                                  <w:r>
                                    <w:rPr>
                                      <w:sz w:val="26"/>
                                      <w:szCs w:val="26"/>
                                    </w:rPr>
                                    <w:t>Click the screen to read each speech bubble.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19C50" id="Rounded Rectangular Callout 2204" o:spid="_x0000_s1176" type="#_x0000_t62" style="position:absolute;left:0;text-align:left;margin-left:5.4pt;margin-top:5.9pt;width:398.4pt;height:46.8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kxbQIAAMcEAAAOAAAAZHJzL2Uyb0RvYy54bWysVNtu2zAMfR+wfxD03vrSxE2MOkWXtsOA&#10;XYp2+wDFkm1tsqhJcpzu60fJbpeub8PyIIgmRZ7DQ+bi8tArshfWSdAVzU5TSoSugUvdVvTb19uT&#10;FSXOM82ZAi0q+igcvdy8fXMxmlLk0IHiwhJMol05mop23psySVzdiZ65UzBCo7MB2zOPpm0TbtmI&#10;2XuV5GlaJCNYbizUwjn8ej056SbmbxpR+y9N44QnqqKIzcfTxnMXzmRzwcrWMtPJeobB/gFFz6TG&#10;os+prplnZLDyVape1hYcNP60hj6BppG1iByQTZb+xeahY0ZELtgcZ57b5P5f2vrz/s4SySua5+mC&#10;Es16VOkeBs0FJ/fYP6bbQTFLtkwpGDyJcdi20bgSXz+YOxuIO/MR6h+OaNh2+ERcWQtjJxhHsFlo&#10;c/LiQTAcPiW78RNwLMkGD7GDh8b2ISH2hhyiUI/PQomDJzV+XKbLdbFCPWv0LdeLsyIqmbDy6bWx&#10;zr8X0JNwqegoeCsiq0BpphLLsf1H56NyfCbP+PeMkqZXOAh7pgjmX+bzoBzF5McxJ1mOkF4HnR0H&#10;ZUVRnMdWsHIui4ifkAYMGm6lUnEmlSYjdm6dLtOI04GSPHhjs2272ypLEF5F351lN6ubOe+LsF56&#10;XC4l+4qu0vCbAAZVbjSPZTyTarojFKVnmYIyk8L+sDvE8ciKSC/otgP+iMpZmLYJtx8vHdhflIy4&#10;SRV1PwdmBSXqg0b119liEVYvGovleY6GPfbsjj1M15iqop6S6br107oOxsq2w0pZ7IeGK5yYRvqn&#10;0ZpQzQRwW/D2Yh2P7Rj15/9n8xsAAP//AwBQSwMEFAAGAAgAAAAhAH8np4/cAAAACQEAAA8AAABk&#10;cnMvZG93bnJldi54bWxMj8FuwjAQRO+V+g/WVuqt2FQ0iUIchCpV4sKhwIWbEy9JRLwOsYH077uc&#10;2tNoNKvZN8Vqcr244Rg6TxrmMwUCqfa2o0bDYf/1loEI0ZA1vSfU8IMBVuXzU2Fy6+/0jbddbASX&#10;UMiNhjbGIZcy1C06E2Z+QOLs5EdnItuxkXY0dy53vXxXKpHOdMQfWjPgZ4v1eXd1GjYyTZKt2uKi&#10;Om4Op33IKL0ErV9fpvUSRMQp/h3DA5/RoWSmyl/JBtGzV0weWeesnGcqTUBUj+BjAbIs5P8F5S8A&#10;AAD//wMAUEsBAi0AFAAGAAgAAAAhALaDOJL+AAAA4QEAABMAAAAAAAAAAAAAAAAAAAAAAFtDb250&#10;ZW50X1R5cGVzXS54bWxQSwECLQAUAAYACAAAACEAOP0h/9YAAACUAQAACwAAAAAAAAAAAAAAAAAv&#10;AQAAX3JlbHMvLnJlbHNQSwECLQAUAAYACAAAACEASSLpMW0CAADHBAAADgAAAAAAAAAAAAAAAAAu&#10;AgAAZHJzL2Uyb0RvYy54bWxQSwECLQAUAAYACAAAACEAfyenj9wAAAAJAQAADwAAAAAAAAAAAAAA&#10;AADHBAAAZHJzL2Rvd25yZXYueG1sUEsFBgAAAAAEAAQA8wAAANAFAAAAAA==&#10;" adj="23642,8195" filled="f" strokecolor="#b31e8e" strokeweight="1.5pt">
                      <v:textbox>
                        <w:txbxContent>
                          <w:p w:rsidR="0091685E" w:rsidRDefault="0091685E" w:rsidP="00E86337">
                            <w:pPr>
                              <w:spacing w:before="0" w:after="0"/>
                              <w:rPr>
                                <w:sz w:val="26"/>
                                <w:szCs w:val="26"/>
                              </w:rPr>
                            </w:pPr>
                            <w:r>
                              <w:rPr>
                                <w:sz w:val="26"/>
                                <w:szCs w:val="26"/>
                              </w:rPr>
                              <w:t xml:space="preserve">Lightbot will give you some information about </w:t>
                            </w:r>
                            <w:r w:rsidRPr="00E86337">
                              <w:rPr>
                                <w:i/>
                                <w:sz w:val="26"/>
                                <w:szCs w:val="26"/>
                              </w:rPr>
                              <w:t>Procedures</w:t>
                            </w:r>
                            <w:r>
                              <w:rPr>
                                <w:sz w:val="26"/>
                                <w:szCs w:val="26"/>
                              </w:rPr>
                              <w:t>.</w:t>
                            </w:r>
                          </w:p>
                          <w:p w:rsidR="0091685E" w:rsidRPr="00F32141" w:rsidRDefault="0091685E" w:rsidP="00E86337">
                            <w:pPr>
                              <w:spacing w:before="0" w:after="0"/>
                              <w:rPr>
                                <w:sz w:val="26"/>
                                <w:szCs w:val="26"/>
                              </w:rPr>
                            </w:pPr>
                            <w:r>
                              <w:rPr>
                                <w:sz w:val="26"/>
                                <w:szCs w:val="26"/>
                              </w:rPr>
                              <w:t>Click the screen to read each speech bubble.</w:t>
                            </w:r>
                          </w:p>
                        </w:txbxContent>
                      </v:textbox>
                    </v:shape>
                  </w:pict>
                </mc:Fallback>
              </mc:AlternateContent>
            </w:r>
            <w:r>
              <w:rPr>
                <w:noProof/>
                <w:sz w:val="36"/>
                <w:szCs w:val="36"/>
              </w:rPr>
              <w:drawing>
                <wp:inline distT="0" distB="0" distL="0" distR="0" wp14:anchorId="2936A786" wp14:editId="30C57D7F">
                  <wp:extent cx="546323" cy="548640"/>
                  <wp:effectExtent l="0" t="0" r="6350" b="3810"/>
                  <wp:docPr id="2196" name="Picture 2196"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90" cstate="print">
                            <a:extLst>
                              <a:ext uri="{28A0092B-C50C-407E-A947-70E740481C1C}">
                                <a14:useLocalDpi xmlns:a14="http://schemas.microsoft.com/office/drawing/2010/main"/>
                              </a:ext>
                            </a:extLst>
                          </a:blip>
                          <a:srcRect/>
                          <a:stretch/>
                        </pic:blipFill>
                        <pic:spPr bwMode="auto">
                          <a:xfrm>
                            <a:off x="0" y="0"/>
                            <a:ext cx="552232" cy="554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3CB3" w:rsidTr="005E40E3">
        <w:trPr>
          <w:trHeight w:val="1020"/>
        </w:trPr>
        <w:tc>
          <w:tcPr>
            <w:tcW w:w="9962" w:type="dxa"/>
            <w:gridSpan w:val="4"/>
            <w:tcBorders>
              <w:top w:val="nil"/>
              <w:left w:val="nil"/>
              <w:bottom w:val="single" w:sz="12" w:space="0" w:color="B31E8E"/>
              <w:right w:val="nil"/>
            </w:tcBorders>
            <w:vAlign w:val="center"/>
          </w:tcPr>
          <w:p w:rsidR="00A03CB3" w:rsidRPr="00E077A7" w:rsidRDefault="00A03CB3" w:rsidP="00A03CB3">
            <w:pPr>
              <w:rPr>
                <w:rFonts w:cs="Arial"/>
                <w:noProof/>
                <w:lang w:eastAsia="ja-JP"/>
              </w:rPr>
            </w:pPr>
            <w:r w:rsidRPr="00E077A7">
              <w:rPr>
                <w:rFonts w:cs="Arial"/>
                <w:noProof/>
              </w:rPr>
              <mc:AlternateContent>
                <mc:Choice Requires="wps">
                  <w:drawing>
                    <wp:anchor distT="0" distB="0" distL="114300" distR="114300" simplePos="0" relativeHeight="252937216" behindDoc="0" locked="0" layoutInCell="1" allowOverlap="1" wp14:anchorId="79EE7665" wp14:editId="4C40FB46">
                      <wp:simplePos x="0" y="0"/>
                      <wp:positionH relativeFrom="column">
                        <wp:posOffset>906780</wp:posOffset>
                      </wp:positionH>
                      <wp:positionV relativeFrom="paragraph">
                        <wp:posOffset>81280</wp:posOffset>
                      </wp:positionV>
                      <wp:extent cx="5059680" cy="419100"/>
                      <wp:effectExtent l="304800" t="0" r="26670" b="19050"/>
                      <wp:wrapNone/>
                      <wp:docPr id="20680" name="Rounded Rectangular Callout 20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419100"/>
                              </a:xfrm>
                              <a:prstGeom prst="wedgeRoundRectCallout">
                                <a:avLst>
                                  <a:gd name="adj1" fmla="val -55156"/>
                                  <a:gd name="adj2" fmla="val -6059"/>
                                  <a:gd name="adj3" fmla="val 16667"/>
                                </a:avLst>
                              </a:prstGeom>
                              <a:noFill/>
                              <a:ln w="19050">
                                <a:solidFill>
                                  <a:srgbClr val="B31E8E"/>
                                </a:solidFill>
                                <a:miter lim="800000"/>
                                <a:headEnd/>
                                <a:tailEnd/>
                              </a:ln>
                            </wps:spPr>
                            <wps:txbx>
                              <w:txbxContent>
                                <w:p w:rsidR="0091685E" w:rsidRPr="00F32141" w:rsidRDefault="0091685E" w:rsidP="00A03CB3">
                                  <w:pPr>
                                    <w:spacing w:before="0" w:after="0"/>
                                    <w:rPr>
                                      <w:sz w:val="26"/>
                                      <w:szCs w:val="26"/>
                                    </w:rPr>
                                  </w:pPr>
                                  <w:r>
                                    <w:rPr>
                                      <w:sz w:val="26"/>
                                      <w:szCs w:val="26"/>
                                    </w:rPr>
                                    <w:t>Now use the steps below to help you solve the puzzle.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E7665" id="Rounded Rectangular Callout 20680" o:spid="_x0000_s1177" type="#_x0000_t62" style="position:absolute;margin-left:71.4pt;margin-top:6.4pt;width:398.4pt;height:33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vQbAIAAMkEAAAOAAAAZHJzL2Uyb0RvYy54bWysVF1v0zAUfUfiP1h+X5N0TdZGS6fRbQhp&#10;wLTBD3BjJzE4vsF2mna/nmsnGy17Q/TBsnO/zj3n3l5e7VtFdsJYCbqgySymROgSuNR1Qb9/uztb&#10;UmId05wp0KKgB2Hp1fr9u8uhy8UcGlBcGIJJtM2HrqCNc10eRbZsRMvsDDqh0ViBaZnDp6kjbtiA&#10;2VsVzeM4iwYwvDNQCmvx681opOuQv6pE6b5WlRWOqIIiNhdOE86tP6P1Jctrw7pGlhMM9g8oWiY1&#10;Fn1NdcMcI72Rb1K1sjRgoXKzEtoIqkqWIvSA3STxX908NawToRckx3avNNn/l7b8snswRPKCzuNs&#10;iQxp1qJMj9BrLjh5RAKZrnvFDNkwpaB3ZHRE4obO5hj/1D0Y37rt7qH8aYmGTYMx4toYGBrBOMJN&#10;PNHRSYB/WAwl2+EzcKzJegeBw31lWp8Q2SH7INXhVSqxd6TEj2mcrgLeEm2LZJXEQcuI5S/RnbHu&#10;o4CW+EtBB8FrEdryPU29hHJsd29d0I5P3TP+I6GkahWOwo4pcpamSZpNs3LkND9xyhDSW5/zY58k&#10;y7KLQAXLp7KI+AWpx6DhTioVplJpMiBzqziNA04LSnJvDWSbertRhiC8gn44T26Xt1PeE7dWOlwv&#10;JduCLmP/GwF6VW41D2Uck2q8IxSlJ5m8MqPCbr/dhwFJLkK0120L/IDKGRj3CfcfLw2YZ0oG3KWC&#10;2l89M4IS9Umj+qtksfDLFx6L9GKOD3Ns2R5bmC4xVUEdJeN148aF7Tsj6wYrJYEPDdc4MZV0L6M1&#10;opoawH3B28lCHr+D159/oPVvAAAA//8DAFBLAwQUAAYACAAAACEAEs+UdN8AAAAJAQAADwAAAGRy&#10;cy9kb3ducmV2LnhtbEyPT0/DMAzF70h8h8hIXNCWUtDoStMJkNiBHYD9OXDzmtAWEqdqsq58e7wT&#10;nOwnPz//XCxGZ8Vg+tB6UnA9TUAYqrxuqVaw3TxPMhAhImm0noyCHxNgUZ6fFZhrf6R3M6xjLTiE&#10;Qo4Kmhi7XMpQNcZhmPrOEM8+fe8wsuxrqXs8crizMk2SmXTYEl9osDNPjam+1wfHGOF1my6/Xt42&#10;H/SYXA1klyvcKXV5MT7cg4hmjH9mOOHzDpTMtPcH0kFY1rcpo0duTpUN85v5DMRewV2WgSwL+f+D&#10;8hcAAP//AwBQSwECLQAUAAYACAAAACEAtoM4kv4AAADhAQAAEwAAAAAAAAAAAAAAAAAAAAAAW0Nv&#10;bnRlbnRfVHlwZXNdLnhtbFBLAQItABQABgAIAAAAIQA4/SH/1gAAAJQBAAALAAAAAAAAAAAAAAAA&#10;AC8BAABfcmVscy8ucmVsc1BLAQItABQABgAIAAAAIQDjllvQbAIAAMkEAAAOAAAAAAAAAAAAAAAA&#10;AC4CAABkcnMvZTJvRG9jLnhtbFBLAQItABQABgAIAAAAIQASz5R03wAAAAkBAAAPAAAAAAAAAAAA&#10;AAAAAMYEAABkcnMvZG93bnJldi54bWxQSwUGAAAAAAQABADzAAAA0gUAAAAA&#10;" adj="-1114,9491" filled="f" strokecolor="#b31e8e" strokeweight="1.5pt">
                      <v:textbox>
                        <w:txbxContent>
                          <w:p w:rsidR="0091685E" w:rsidRPr="00F32141" w:rsidRDefault="0091685E" w:rsidP="00A03CB3">
                            <w:pPr>
                              <w:spacing w:before="0" w:after="0"/>
                              <w:rPr>
                                <w:sz w:val="26"/>
                                <w:szCs w:val="26"/>
                              </w:rPr>
                            </w:pPr>
                            <w:r>
                              <w:rPr>
                                <w:sz w:val="26"/>
                                <w:szCs w:val="26"/>
                              </w:rPr>
                              <w:t>Now use the steps below to help you solve the puzzle.</w:t>
                            </w:r>
                          </w:p>
                        </w:txbxContent>
                      </v:textbox>
                    </v:shape>
                  </w:pict>
                </mc:Fallback>
              </mc:AlternateContent>
            </w:r>
            <w:r>
              <w:rPr>
                <w:noProof/>
              </w:rPr>
              <w:drawing>
                <wp:inline distT="0" distB="0" distL="0" distR="0" wp14:anchorId="73F48C8F" wp14:editId="07C14BE1">
                  <wp:extent cx="455555" cy="434340"/>
                  <wp:effectExtent l="0" t="0" r="1905" b="3810"/>
                  <wp:docPr id="20632" name="Picture 20632"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58CE" w:rsidTr="00253FFF">
        <w:trPr>
          <w:trHeight w:val="454"/>
        </w:trPr>
        <w:tc>
          <w:tcPr>
            <w:tcW w:w="4077" w:type="dxa"/>
            <w:gridSpan w:val="2"/>
            <w:tcBorders>
              <w:top w:val="single" w:sz="12" w:space="0" w:color="B31E8E"/>
              <w:left w:val="single" w:sz="12" w:space="0" w:color="B31E8E"/>
              <w:bottom w:val="single" w:sz="12" w:space="0" w:color="B31E8E"/>
              <w:right w:val="nil"/>
            </w:tcBorders>
            <w:vAlign w:val="center"/>
          </w:tcPr>
          <w:p w:rsidR="001958CE" w:rsidRDefault="00253FFF" w:rsidP="001852C2">
            <w:pPr>
              <w:spacing w:before="80" w:after="80"/>
              <w:jc w:val="center"/>
              <w:rPr>
                <w:noProof/>
                <w:lang w:eastAsia="ja-JP"/>
              </w:rPr>
            </w:pPr>
            <w:r>
              <w:rPr>
                <w:noProof/>
              </w:rPr>
              <mc:AlternateContent>
                <mc:Choice Requires="wps">
                  <w:drawing>
                    <wp:anchor distT="0" distB="0" distL="114300" distR="114300" simplePos="0" relativeHeight="252932096" behindDoc="0" locked="0" layoutInCell="1" allowOverlap="1" wp14:anchorId="380A7EFC" wp14:editId="05B66650">
                      <wp:simplePos x="0" y="0"/>
                      <wp:positionH relativeFrom="column">
                        <wp:posOffset>1945005</wp:posOffset>
                      </wp:positionH>
                      <wp:positionV relativeFrom="paragraph">
                        <wp:posOffset>480695</wp:posOffset>
                      </wp:positionV>
                      <wp:extent cx="609600" cy="144780"/>
                      <wp:effectExtent l="38100" t="0" r="19050" b="83820"/>
                      <wp:wrapNone/>
                      <wp:docPr id="3141" name="Straight Arrow Connector 3141"/>
                      <wp:cNvGraphicFramePr/>
                      <a:graphic xmlns:a="http://schemas.openxmlformats.org/drawingml/2006/main">
                        <a:graphicData uri="http://schemas.microsoft.com/office/word/2010/wordprocessingShape">
                          <wps:wsp>
                            <wps:cNvCnPr/>
                            <wps:spPr>
                              <a:xfrm flipH="1">
                                <a:off x="0" y="0"/>
                                <a:ext cx="609600" cy="1447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ED226" id="Straight Arrow Connector 3141" o:spid="_x0000_s1026" type="#_x0000_t32" style="position:absolute;margin-left:153.15pt;margin-top:37.85pt;width:48pt;height:11.4pt;flip:x;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RYAAIAAE4EAAAOAAAAZHJzL2Uyb0RvYy54bWysVMtu2zAQvBfoPxC815JS100Ey0HhNO2h&#10;aIwm/QCGIi0CfGHJWvLfd0nJcp2eGvRCiNyd2dnhUuvbwWhyEBCUsw2tFiUlwnLXKrtv6M+n+3fX&#10;lITIbMu0s6KhRxHo7ebtm3Xva3HlOqdbAQRJbKh739AuRl8XReCdMCwsnBcWg9KBYRG3sC9aYD2y&#10;G11cleWq6B20HhwXIeDp3Rikm8wvpeDxQcogItENRW0xr5DX57QWmzWr98B8p/gkg71ChWHKYtGZ&#10;6o5FRn6B+ovKKA4uOBkX3JnCSam4yD1gN1X5opvHjnmRe0Fzgp9tCv+Pln8/7ICotqHvq2VFiWUG&#10;b+kxAlP7LpJPAK4nW2ctOumA5CT0rPehRujW7mDaBb+DZMAgwRCplf+K45AtwSbJkB0/zo6LIRKO&#10;h6vyZlXivXAMVcvlx+t8I8VIk+g8hPhFOEPSR0PDJGxWNJZgh28hohAEngAJrC3pkfem/FBmJcFp&#10;1d4rrVMwj5jYaiAHhsMRhyoNAzJcZEWm9Gfbknj06AtLdkxp2mJ28mHsPH/FoxZj4R9CoqvY4Sjw&#10;RTHGubDxVFBbzE4widJm4CQ5PYSzykvglJ+gIs/6v4BnRK7sbJzBRlkHo2GX1c8eyTH/5MDYd7Lg&#10;2bXHPBPZGhzabOn0wNKr+HOf4effwOY3AAAA//8DAFBLAwQUAAYACAAAACEAES07RN0AAAAJAQAA&#10;DwAAAGRycy9kb3ducmV2LnhtbEyPQU7DMBBF90jcwRokdtSmaZqQxqlQBctKpXAAN3bjiHgc2U6b&#10;3p5hBcuZefrzfr2d3cAuJsTeo4TnhQBmsPW6x07C1+f7UwksJoVaDR6NhJuJsG3u72pVaX/FD3M5&#10;po5RCMZKSbApjRXnsbXGqbjwo0G6nX1wKtEYOq6DulK4G/hSiDV3qkf6YNVodta038fJSVgVGS9n&#10;q8OUd3yn9/1h/3Y7SPn4ML9ugCUzpz8YfvVJHRpyOvkJdWSDhEysM0IlFHkBjICVWNLiJOGlzIE3&#10;Nf/foPkBAAD//wMAUEsBAi0AFAAGAAgAAAAhALaDOJL+AAAA4QEAABMAAAAAAAAAAAAAAAAAAAAA&#10;AFtDb250ZW50X1R5cGVzXS54bWxQSwECLQAUAAYACAAAACEAOP0h/9YAAACUAQAACwAAAAAAAAAA&#10;AAAAAAAvAQAAX3JlbHMvLnJlbHNQSwECLQAUAAYACAAAACEA3BBkWAACAABOBAAADgAAAAAAAAAA&#10;AAAAAAAuAgAAZHJzL2Uyb0RvYy54bWxQSwECLQAUAAYACAAAACEAES07RN0AAAAJAQAADwAAAAAA&#10;AAAAAAAAAABaBAAAZHJzL2Rvd25yZXYueG1sUEsFBgAAAAAEAAQA8wAAAGQFAAAAAA==&#10;" strokecolor="black [3213]" strokeweight="1.5pt">
                      <v:stroke endarrow="open"/>
                    </v:shape>
                  </w:pict>
                </mc:Fallback>
              </mc:AlternateContent>
            </w:r>
            <w:r w:rsidR="001958CE">
              <w:rPr>
                <w:noProof/>
              </w:rPr>
              <w:drawing>
                <wp:inline distT="0" distB="0" distL="0" distR="0" wp14:anchorId="417FB998" wp14:editId="5BFFCE57">
                  <wp:extent cx="1934471" cy="1296000"/>
                  <wp:effectExtent l="0" t="0" r="8890" b="0"/>
                  <wp:docPr id="20891" name="Picture 20891" descr="C:\Users\E0321456\Desktop\Pro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321456\Desktop\Proc5.PNG"/>
                          <pic:cNvPicPr>
                            <a:picLocks noChangeAspect="1" noChangeArrowheads="1"/>
                          </pic:cNvPicPr>
                        </pic:nvPicPr>
                        <pic:blipFill>
                          <a:blip r:embed="rId191" cstate="print">
                            <a:extLst>
                              <a:ext uri="{28A0092B-C50C-407E-A947-70E740481C1C}">
                                <a14:useLocalDpi xmlns:a14="http://schemas.microsoft.com/office/drawing/2010/main"/>
                              </a:ext>
                            </a:extLst>
                          </a:blip>
                          <a:srcRect/>
                          <a:stretch>
                            <a:fillRect/>
                          </a:stretch>
                        </pic:blipFill>
                        <pic:spPr bwMode="auto">
                          <a:xfrm>
                            <a:off x="0" y="0"/>
                            <a:ext cx="1934471" cy="1296000"/>
                          </a:xfrm>
                          <a:prstGeom prst="rect">
                            <a:avLst/>
                          </a:prstGeom>
                          <a:noFill/>
                          <a:ln>
                            <a:noFill/>
                          </a:ln>
                        </pic:spPr>
                      </pic:pic>
                    </a:graphicData>
                  </a:graphic>
                </wp:inline>
              </w:drawing>
            </w:r>
          </w:p>
        </w:tc>
        <w:tc>
          <w:tcPr>
            <w:tcW w:w="5885" w:type="dxa"/>
            <w:gridSpan w:val="2"/>
            <w:tcBorders>
              <w:top w:val="single" w:sz="12" w:space="0" w:color="B31E8E"/>
              <w:left w:val="nil"/>
              <w:bottom w:val="single" w:sz="12" w:space="0" w:color="B31E8E"/>
              <w:right w:val="single" w:sz="12" w:space="0" w:color="B31E8E"/>
            </w:tcBorders>
            <w:vAlign w:val="center"/>
          </w:tcPr>
          <w:p w:rsidR="00A03CB3" w:rsidRDefault="001958CE" w:rsidP="001958CE">
            <w:pPr>
              <w:spacing w:before="80" w:after="80"/>
              <w:rPr>
                <w:noProof/>
                <w:lang w:eastAsia="ja-JP"/>
              </w:rPr>
            </w:pPr>
            <w:r>
              <w:rPr>
                <w:noProof/>
                <w:lang w:eastAsia="ja-JP"/>
              </w:rPr>
              <w:t xml:space="preserve">Work out your code in the </w:t>
            </w:r>
            <w:r w:rsidR="00A03CB3">
              <w:rPr>
                <w:noProof/>
                <w:lang w:eastAsia="ja-JP"/>
              </w:rPr>
              <w:t>MAIN</w:t>
            </w:r>
            <w:r>
              <w:rPr>
                <w:noProof/>
                <w:lang w:eastAsia="ja-JP"/>
              </w:rPr>
              <w:t xml:space="preserve"> slot.</w:t>
            </w:r>
            <w:r w:rsidR="00873D66">
              <w:rPr>
                <w:noProof/>
                <w:lang w:eastAsia="ja-JP"/>
              </w:rPr>
              <w:t xml:space="preserve"> </w:t>
            </w:r>
          </w:p>
          <w:p w:rsidR="005E40E3" w:rsidRDefault="005E40E3" w:rsidP="001958CE">
            <w:pPr>
              <w:spacing w:before="80" w:after="80"/>
              <w:rPr>
                <w:noProof/>
                <w:lang w:eastAsia="ja-JP"/>
              </w:rPr>
            </w:pPr>
          </w:p>
          <w:p w:rsidR="001958CE" w:rsidRDefault="005E40E3" w:rsidP="001958CE">
            <w:pPr>
              <w:spacing w:before="80" w:after="80"/>
              <w:rPr>
                <w:noProof/>
                <w:lang w:eastAsia="ja-JP"/>
              </w:rPr>
            </w:pPr>
            <w:r>
              <w:rPr>
                <w:noProof/>
                <w:lang w:eastAsia="ja-JP"/>
              </w:rPr>
              <w:t>You will not have enough space to finish.</w:t>
            </w:r>
          </w:p>
        </w:tc>
      </w:tr>
      <w:tr w:rsidR="00D94808" w:rsidTr="00253FFF">
        <w:trPr>
          <w:trHeight w:val="454"/>
        </w:trPr>
        <w:tc>
          <w:tcPr>
            <w:tcW w:w="4077" w:type="dxa"/>
            <w:gridSpan w:val="2"/>
            <w:tcBorders>
              <w:top w:val="single" w:sz="12" w:space="0" w:color="B31E8E"/>
              <w:left w:val="single" w:sz="12" w:space="0" w:color="B31E8E"/>
              <w:bottom w:val="single" w:sz="12" w:space="0" w:color="B31E8E"/>
              <w:right w:val="nil"/>
            </w:tcBorders>
            <w:vAlign w:val="center"/>
          </w:tcPr>
          <w:p w:rsidR="00D94808" w:rsidRDefault="00D94808" w:rsidP="001852C2">
            <w:pPr>
              <w:spacing w:before="80" w:after="80"/>
              <w:jc w:val="center"/>
              <w:rPr>
                <w:noProof/>
                <w:lang w:eastAsia="ja-JP"/>
              </w:rPr>
            </w:pPr>
            <w:r>
              <w:rPr>
                <w:noProof/>
              </w:rPr>
              <mc:AlternateContent>
                <mc:Choice Requires="wps">
                  <w:drawing>
                    <wp:anchor distT="0" distB="0" distL="114300" distR="114300" simplePos="0" relativeHeight="252933120" behindDoc="0" locked="0" layoutInCell="1" allowOverlap="1" wp14:anchorId="44D6E88B" wp14:editId="03A3FA63">
                      <wp:simplePos x="0" y="0"/>
                      <wp:positionH relativeFrom="column">
                        <wp:posOffset>2082165</wp:posOffset>
                      </wp:positionH>
                      <wp:positionV relativeFrom="paragraph">
                        <wp:posOffset>556895</wp:posOffset>
                      </wp:positionV>
                      <wp:extent cx="472440" cy="495300"/>
                      <wp:effectExtent l="38100" t="0" r="22860" b="57150"/>
                      <wp:wrapNone/>
                      <wp:docPr id="3149" name="Straight Arrow Connector 3149"/>
                      <wp:cNvGraphicFramePr/>
                      <a:graphic xmlns:a="http://schemas.openxmlformats.org/drawingml/2006/main">
                        <a:graphicData uri="http://schemas.microsoft.com/office/word/2010/wordprocessingShape">
                          <wps:wsp>
                            <wps:cNvCnPr/>
                            <wps:spPr>
                              <a:xfrm flipH="1">
                                <a:off x="0" y="0"/>
                                <a:ext cx="472440" cy="49530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AE484" id="Straight Arrow Connector 3149" o:spid="_x0000_s1026" type="#_x0000_t32" style="position:absolute;margin-left:163.95pt;margin-top:43.85pt;width:37.2pt;height:39pt;flip:x;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Vx/gEAAFIEAAAOAAAAZHJzL2Uyb0RvYy54bWysVMGO0zAQvSPxD5bvNGm3C7RqukJdFg6I&#10;rVj4AK9jN5ZsjzU2Tfv3jJ00sAsXEBcr9sx78+Z5nM3NyVl2VBgN+IbPZzVnyktojT80/NvXu1dv&#10;OYtJ+FZY8KrhZxX5zfbli00f1moBHdhWISMSH9d9aHiXUlhXVZSdciLOIChPQQ3oRKItHqoWRU/s&#10;zlaLun5d9YBtQJAqRjq9HYJ8W/i1VjLdax1VYrbhpC2VFcv6mNdquxHrA4rQGTnKEP+gwgnjqehE&#10;dSuSYN/R/EbljESIoNNMgqtAayNV6YG6mdfPunnoRFClFzInhsmm+P9o5efjHplpG341X64488LR&#10;LT0kFObQJfYOEXq2A+/JSUBWksizPsQ1QXd+j+Muhj1mA04aHdPWhI80DsUSapKdiuPnyXF1SkzS&#10;4fLNYrmke5EUWq6ur+pyI9VAk+kCxvRBgWP5o+FxFDYpGkqI46eYSAgBL4AMtp71pGJVX9dFSQRr&#10;2jtjbQ6WEVM7i+woaDiElMqnRR4IYnmSmYSx733L0jmQNyJbMqZZT9nZi6H78pXOVg3FvyhNzlKX&#10;g8g/FpxPTJSdYZrkTcBRdn4Mz5VegGN+hqoy738DnhClMvg0gZ3xgINpT6un01R5yL84MPSdLXiE&#10;9lzmolhDg1ssHR9Zfhm/7gv8569g+wMAAP//AwBQSwMEFAAGAAgAAAAhADV8YqffAAAACgEAAA8A&#10;AABkcnMvZG93bnJldi54bWxMj8FOwzAQRO9I/IO1SL0g6jSFpoQ4VdUKCbi1hbubLLGFvY5sNwl/&#10;jznBcTVPM2+rzWQNG9AH7UjAYp4BQ2pcq6kT8H56vlsDC1FSK40jFPCNATb19VUly9aNdMDhGDuW&#10;SiiUUoCKsS85D41CK8Pc9Ugp+3TeyphO3/HWyzGVW8PzLFtxKzWlBSV73Clsvo4XK2A7qLfhYz/u&#10;u4PSr/7k9e2L2Qkxu5m2T8AiTvEPhl/9pA51cjq7C7WBGQHLvHhMqIB1UQBLwH2WL4GdE7l6KIDX&#10;Ff//Qv0DAAD//wMAUEsBAi0AFAAGAAgAAAAhALaDOJL+AAAA4QEAABMAAAAAAAAAAAAAAAAAAAAA&#10;AFtDb250ZW50X1R5cGVzXS54bWxQSwECLQAUAAYACAAAACEAOP0h/9YAAACUAQAACwAAAAAAAAAA&#10;AAAAAAAvAQAAX3JlbHMvLnJlbHNQSwECLQAUAAYACAAAACEANYBVcf4BAABSBAAADgAAAAAAAAAA&#10;AAAAAAAuAgAAZHJzL2Uyb0RvYy54bWxQSwECLQAUAAYACAAAACEANXxip98AAAAKAQAADwAAAAAA&#10;AAAAAAAAAABYBAAAZHJzL2Rvd25yZXYueG1sUEsFBgAAAAAEAAQA8wAAAGQFAAAAAA==&#10;" strokecolor="#c0504d [3205]" strokeweight="1.5pt">
                      <v:stroke endarrow="open"/>
                    </v:shape>
                  </w:pict>
                </mc:Fallback>
              </mc:AlternateContent>
            </w:r>
            <w:r w:rsidR="005E40E3">
              <w:rPr>
                <w:noProof/>
              </w:rPr>
              <w:drawing>
                <wp:inline distT="0" distB="0" distL="0" distR="0" wp14:anchorId="3CE25B07" wp14:editId="52CAE306">
                  <wp:extent cx="1934470" cy="1296000"/>
                  <wp:effectExtent l="0" t="0" r="0" b="0"/>
                  <wp:docPr id="20700" name="Picture 20700" descr="C:\Users\E0321456\Desktop\Pro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321456\Desktop\Proc5.PNG"/>
                          <pic:cNvPicPr>
                            <a:picLocks noChangeAspect="1" noChangeArrowheads="1"/>
                          </pic:cNvPicPr>
                        </pic:nvPicPr>
                        <pic:blipFill>
                          <a:blip r:embed="rId191" cstate="print">
                            <a:extLst>
                              <a:ext uri="{28A0092B-C50C-407E-A947-70E740481C1C}">
                                <a14:useLocalDpi xmlns:a14="http://schemas.microsoft.com/office/drawing/2010/main"/>
                              </a:ext>
                            </a:extLst>
                          </a:blip>
                          <a:srcRect/>
                          <a:stretch>
                            <a:fillRect/>
                          </a:stretch>
                        </pic:blipFill>
                        <pic:spPr bwMode="auto">
                          <a:xfrm>
                            <a:off x="0" y="0"/>
                            <a:ext cx="1934470" cy="1296000"/>
                          </a:xfrm>
                          <a:prstGeom prst="rect">
                            <a:avLst/>
                          </a:prstGeom>
                          <a:noFill/>
                          <a:ln>
                            <a:noFill/>
                          </a:ln>
                        </pic:spPr>
                      </pic:pic>
                    </a:graphicData>
                  </a:graphic>
                </wp:inline>
              </w:drawing>
            </w:r>
          </w:p>
        </w:tc>
        <w:tc>
          <w:tcPr>
            <w:tcW w:w="5885" w:type="dxa"/>
            <w:gridSpan w:val="2"/>
            <w:tcBorders>
              <w:top w:val="single" w:sz="12" w:space="0" w:color="B31E8E"/>
              <w:left w:val="nil"/>
              <w:bottom w:val="single" w:sz="12" w:space="0" w:color="B31E8E"/>
              <w:right w:val="single" w:sz="12" w:space="0" w:color="B31E8E"/>
            </w:tcBorders>
            <w:vAlign w:val="center"/>
          </w:tcPr>
          <w:p w:rsidR="00D94808" w:rsidRDefault="005E40E3" w:rsidP="00D94808">
            <w:pPr>
              <w:spacing w:before="80" w:after="80"/>
              <w:rPr>
                <w:noProof/>
                <w:lang w:eastAsia="ja-JP"/>
              </w:rPr>
            </w:pPr>
            <w:r>
              <w:rPr>
                <w:noProof/>
                <w:lang w:eastAsia="ja-JP"/>
              </w:rPr>
              <w:t>I</w:t>
            </w:r>
            <w:r w:rsidR="00D94808">
              <w:rPr>
                <w:noProof/>
                <w:lang w:eastAsia="ja-JP"/>
              </w:rPr>
              <w:t xml:space="preserve">dentify the repeated symbols in the code and move them into the PROC1 slot. </w:t>
            </w:r>
          </w:p>
          <w:p w:rsidR="00D94808" w:rsidRDefault="00D94808" w:rsidP="001958CE">
            <w:pPr>
              <w:spacing w:before="80" w:after="80"/>
              <w:rPr>
                <w:noProof/>
                <w:lang w:eastAsia="ja-JP"/>
              </w:rPr>
            </w:pPr>
          </w:p>
        </w:tc>
      </w:tr>
      <w:tr w:rsidR="005E40E3" w:rsidTr="00253FFF">
        <w:trPr>
          <w:trHeight w:val="454"/>
        </w:trPr>
        <w:tc>
          <w:tcPr>
            <w:tcW w:w="4077" w:type="dxa"/>
            <w:gridSpan w:val="2"/>
            <w:tcBorders>
              <w:top w:val="single" w:sz="12" w:space="0" w:color="B31E8E"/>
              <w:left w:val="single" w:sz="12" w:space="0" w:color="B31E8E"/>
              <w:bottom w:val="single" w:sz="12" w:space="0" w:color="B31E8E"/>
              <w:right w:val="nil"/>
            </w:tcBorders>
            <w:vAlign w:val="center"/>
          </w:tcPr>
          <w:p w:rsidR="005E40E3" w:rsidRDefault="005E40E3" w:rsidP="001852C2">
            <w:pPr>
              <w:spacing w:before="80" w:after="80"/>
              <w:jc w:val="center"/>
              <w:rPr>
                <w:noProof/>
                <w:lang w:eastAsia="ja-JP"/>
              </w:rPr>
            </w:pPr>
            <w:r>
              <w:rPr>
                <w:noProof/>
              </w:rPr>
              <mc:AlternateContent>
                <mc:Choice Requires="wps">
                  <w:drawing>
                    <wp:anchor distT="0" distB="0" distL="114300" distR="114300" simplePos="0" relativeHeight="252941312" behindDoc="0" locked="0" layoutInCell="1" allowOverlap="1" wp14:anchorId="5BD0D6EC" wp14:editId="75D1F98B">
                      <wp:simplePos x="0" y="0"/>
                      <wp:positionH relativeFrom="column">
                        <wp:posOffset>1861185</wp:posOffset>
                      </wp:positionH>
                      <wp:positionV relativeFrom="paragraph">
                        <wp:posOffset>587375</wp:posOffset>
                      </wp:positionV>
                      <wp:extent cx="701040" cy="175260"/>
                      <wp:effectExtent l="38100" t="57150" r="22860" b="34290"/>
                      <wp:wrapNone/>
                      <wp:docPr id="20685" name="Straight Arrow Connector 20685"/>
                      <wp:cNvGraphicFramePr/>
                      <a:graphic xmlns:a="http://schemas.openxmlformats.org/drawingml/2006/main">
                        <a:graphicData uri="http://schemas.microsoft.com/office/word/2010/wordprocessingShape">
                          <wps:wsp>
                            <wps:cNvCnPr/>
                            <wps:spPr>
                              <a:xfrm flipH="1" flipV="1">
                                <a:off x="0" y="0"/>
                                <a:ext cx="701040" cy="1752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61045" id="Straight Arrow Connector 20685" o:spid="_x0000_s1026" type="#_x0000_t32" style="position:absolute;margin-left:146.55pt;margin-top:46.25pt;width:55.2pt;height:13.8pt;flip:x y;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ArAwIAAFoEAAAOAAAAZHJzL2Uyb0RvYy54bWysVE2P0zAQvSPxHyzfadKKdpeo6Qp1WTgg&#10;qHaBu9exG0v+0tg0yb9n7KQpXU4gLpadmffmzfM427veaHISEJSzNV0uSkqE5a5R9ljT798e3txS&#10;EiKzDdPOipoOItC73etX285XYuVapxsBBElsqDpf0zZGXxVF4K0wLCycFxaD0oFhEY9wLBpgHbIb&#10;XazKclN0DhoPjosQ8Ov9GKS7zC+l4PGrlEFEomuK2mJeIa/PaS12W1YdgflW8UkG+wcVhimLRWeq&#10;exYZ+QnqDyqjOLjgZFxwZwonpeIi94DdLMsX3Ty1zIvcC5oT/GxT+H+0/MvpAEQ1NV2Vm9s1JZYZ&#10;vKanCEwd20jeA7iO7J21aKUDMmaha50PFYL39gDTKfgDJAt6CYZIrfwnHAiadz/SLsWwYdJn94fZ&#10;fdFHwvHjDRrwFu+IY2h5s15t8u0UI2ECewjxo3CGpE1Nw6RxFjeWYKfPIaIkBJ4BCawt6ZD3Xbku&#10;s5LgtGoelNYpmMdN7DWQE8NBif0yDQYyXGVFpvQH25A4eLSIJWemNG0xOzkyepB3cdBiLPwoJDqM&#10;HY4CXxRjnAsbzwW1xewEkyhtBk6S06O4qLwGTvkJKvLc/w14RuTKzsYZbJR1MBp2Xf3ikRzzzw6M&#10;fScLnl0z5OnI1uAAZ0unx5ZeyO/nDL/8Ena/AAAA//8DAFBLAwQUAAYACAAAACEACgH4gN8AAAAK&#10;AQAADwAAAGRycy9kb3ducmV2LnhtbEyPwU7DMAyG70i8Q2QkLhNL2gFipelUAeOycWDjAdLGtBWN&#10;UzVZV94ec4KbLX/6/f35Zna9mHAMnScNyVKBQKq97ajR8HHc3jyACNGQNb0n1PCNATbF5UVuMuvP&#10;9I7TITaCQyhkRkMb45BJGeoWnQlLPyDx7dOPzkRex0ba0Zw53PUyVepeOtMRf2jNgE8t1l+Hk9Ow&#10;fnl79dtdmTzvw75epFO5OFal1tdXc/kIIuIc/2D41Wd1KNip8ieyQfQa0vUqYZTD0jsQDNyqFQ8V&#10;k6lKQBa5/F+h+AEAAP//AwBQSwECLQAUAAYACAAAACEAtoM4kv4AAADhAQAAEwAAAAAAAAAAAAAA&#10;AAAAAAAAW0NvbnRlbnRfVHlwZXNdLnhtbFBLAQItABQABgAIAAAAIQA4/SH/1gAAAJQBAAALAAAA&#10;AAAAAAAAAAAAAC8BAABfcmVscy8ucmVsc1BLAQItABQABgAIAAAAIQD5EbArAwIAAFoEAAAOAAAA&#10;AAAAAAAAAAAAAC4CAABkcnMvZTJvRG9jLnhtbFBLAQItABQABgAIAAAAIQAKAfiA3wAAAAoBAAAP&#10;AAAAAAAAAAAAAAAAAF0EAABkcnMvZG93bnJldi54bWxQSwUGAAAAAAQABADzAAAAaQUAAAAA&#10;" strokecolor="black [3213]" strokeweight="1.5pt">
                      <v:stroke endarrow="open"/>
                    </v:shape>
                  </w:pict>
                </mc:Fallback>
              </mc:AlternateContent>
            </w:r>
            <w:r>
              <w:rPr>
                <w:noProof/>
              </w:rPr>
              <w:drawing>
                <wp:inline distT="0" distB="0" distL="0" distR="0" wp14:anchorId="3CE25B07" wp14:editId="52CAE306">
                  <wp:extent cx="1934470" cy="1296000"/>
                  <wp:effectExtent l="0" t="0" r="0" b="0"/>
                  <wp:docPr id="20701" name="Picture 20701" descr="C:\Users\E0321456\Desktop\Pro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321456\Desktop\Proc5.PNG"/>
                          <pic:cNvPicPr>
                            <a:picLocks noChangeAspect="1" noChangeArrowheads="1"/>
                          </pic:cNvPicPr>
                        </pic:nvPicPr>
                        <pic:blipFill>
                          <a:blip r:embed="rId191" cstate="print">
                            <a:extLst>
                              <a:ext uri="{28A0092B-C50C-407E-A947-70E740481C1C}">
                                <a14:useLocalDpi xmlns:a14="http://schemas.microsoft.com/office/drawing/2010/main"/>
                              </a:ext>
                            </a:extLst>
                          </a:blip>
                          <a:srcRect/>
                          <a:stretch>
                            <a:fillRect/>
                          </a:stretch>
                        </pic:blipFill>
                        <pic:spPr bwMode="auto">
                          <a:xfrm>
                            <a:off x="0" y="0"/>
                            <a:ext cx="1934470" cy="1296000"/>
                          </a:xfrm>
                          <a:prstGeom prst="rect">
                            <a:avLst/>
                          </a:prstGeom>
                          <a:noFill/>
                          <a:ln>
                            <a:noFill/>
                          </a:ln>
                        </pic:spPr>
                      </pic:pic>
                    </a:graphicData>
                  </a:graphic>
                </wp:inline>
              </w:drawing>
            </w:r>
          </w:p>
        </w:tc>
        <w:tc>
          <w:tcPr>
            <w:tcW w:w="5885" w:type="dxa"/>
            <w:gridSpan w:val="2"/>
            <w:tcBorders>
              <w:top w:val="single" w:sz="12" w:space="0" w:color="B31E8E"/>
              <w:left w:val="nil"/>
              <w:bottom w:val="single" w:sz="12" w:space="0" w:color="B31E8E"/>
              <w:right w:val="single" w:sz="12" w:space="0" w:color="B31E8E"/>
            </w:tcBorders>
            <w:vAlign w:val="center"/>
          </w:tcPr>
          <w:p w:rsidR="005E40E3" w:rsidRDefault="005E40E3" w:rsidP="005E40E3">
            <w:pPr>
              <w:spacing w:before="80" w:after="80"/>
              <w:rPr>
                <w:noProof/>
                <w:lang w:eastAsia="ja-JP"/>
              </w:rPr>
            </w:pPr>
            <w:r>
              <w:rPr>
                <w:noProof/>
                <w:lang w:eastAsia="ja-JP"/>
              </w:rPr>
              <w:t>Use the P1 symbol in the MAIN slot when you want the PROC1 or repeated symbols followed.</w:t>
            </w:r>
          </w:p>
          <w:p w:rsidR="001A2D38" w:rsidRDefault="001A2D38" w:rsidP="005E40E3">
            <w:pPr>
              <w:spacing w:before="80" w:after="80"/>
              <w:rPr>
                <w:noProof/>
                <w:lang w:eastAsia="ja-JP"/>
              </w:rPr>
            </w:pPr>
            <w:r>
              <w:rPr>
                <w:noProof/>
                <w:lang w:eastAsia="ja-JP"/>
              </w:rPr>
              <w:t>You can use the P1 symbol more than once to get Lightbot to repeat the steps.</w:t>
            </w:r>
          </w:p>
        </w:tc>
      </w:tr>
      <w:tr w:rsidR="00CD211C" w:rsidTr="00A03CB3">
        <w:trPr>
          <w:trHeight w:val="624"/>
        </w:trPr>
        <w:tc>
          <w:tcPr>
            <w:tcW w:w="9962" w:type="dxa"/>
            <w:gridSpan w:val="4"/>
            <w:tcBorders>
              <w:top w:val="nil"/>
              <w:left w:val="nil"/>
              <w:bottom w:val="nil"/>
              <w:right w:val="nil"/>
            </w:tcBorders>
            <w:vAlign w:val="center"/>
          </w:tcPr>
          <w:p w:rsidR="00CD211C" w:rsidRPr="005E40E3" w:rsidRDefault="00A03CB3" w:rsidP="005E40E3">
            <w:pPr>
              <w:rPr>
                <w:noProof/>
                <w:sz w:val="24"/>
                <w:lang w:eastAsia="ja-JP"/>
              </w:rPr>
            </w:pPr>
            <w:r w:rsidRPr="005E40E3">
              <w:rPr>
                <w:sz w:val="24"/>
              </w:rPr>
              <w:t>Solve puzzles 1 and 2. These puzzles will take longer to solve than the Basics puzzles.</w:t>
            </w:r>
          </w:p>
        </w:tc>
      </w:tr>
    </w:tbl>
    <w:p w:rsidR="005E40E3" w:rsidRDefault="005E40E3">
      <w:pPr>
        <w:spacing w:before="0" w:after="0"/>
        <w:rPr>
          <w:sz w:val="16"/>
          <w:szCs w:val="16"/>
        </w:rPr>
      </w:pPr>
      <w:r>
        <w:rPr>
          <w:sz w:val="16"/>
          <w:szCs w:val="16"/>
        </w:rPr>
        <w:br w:type="page"/>
      </w:r>
    </w:p>
    <w:p w:rsidR="00253FFF" w:rsidRDefault="005E40E3" w:rsidP="005E40E3">
      <w:pPr>
        <w:pStyle w:val="Heading2"/>
      </w:pPr>
      <w:r>
        <w:lastRenderedPageBreak/>
        <w:t>Lightbot procedures – my thoughts</w:t>
      </w:r>
    </w:p>
    <w:tbl>
      <w:tblPr>
        <w:tblStyle w:val="TableGrid"/>
        <w:tblW w:w="0" w:type="auto"/>
        <w:tblLayout w:type="fixed"/>
        <w:tblLook w:val="04A0" w:firstRow="1" w:lastRow="0" w:firstColumn="1" w:lastColumn="0" w:noHBand="0" w:noVBand="1"/>
      </w:tblPr>
      <w:tblGrid>
        <w:gridCol w:w="2093"/>
        <w:gridCol w:w="2693"/>
        <w:gridCol w:w="2588"/>
        <w:gridCol w:w="2588"/>
      </w:tblGrid>
      <w:tr w:rsidR="005E40E3" w:rsidTr="00BC16F9">
        <w:trPr>
          <w:trHeight w:val="283"/>
        </w:trPr>
        <w:tc>
          <w:tcPr>
            <w:tcW w:w="9962" w:type="dxa"/>
            <w:gridSpan w:val="4"/>
            <w:tcBorders>
              <w:top w:val="nil"/>
              <w:left w:val="nil"/>
              <w:bottom w:val="single" w:sz="12" w:space="0" w:color="B31E8E"/>
              <w:right w:val="nil"/>
            </w:tcBorders>
            <w:vAlign w:val="center"/>
          </w:tcPr>
          <w:p w:rsidR="005E40E3" w:rsidRDefault="005E40E3" w:rsidP="00CD211C">
            <w:pPr>
              <w:spacing w:before="80" w:after="80"/>
              <w:rPr>
                <w:rFonts w:cs="Arial"/>
                <w:noProof/>
                <w:lang w:eastAsia="ja-JP"/>
              </w:rPr>
            </w:pPr>
            <w:r w:rsidRPr="00E077A7">
              <w:rPr>
                <w:rFonts w:cs="Arial"/>
                <w:noProof/>
              </w:rPr>
              <mc:AlternateContent>
                <mc:Choice Requires="wps">
                  <w:drawing>
                    <wp:anchor distT="0" distB="0" distL="114300" distR="114300" simplePos="0" relativeHeight="252943360" behindDoc="0" locked="0" layoutInCell="1" allowOverlap="1" wp14:anchorId="521F7FC5" wp14:editId="1D7594D7">
                      <wp:simplePos x="0" y="0"/>
                      <wp:positionH relativeFrom="column">
                        <wp:posOffset>914400</wp:posOffset>
                      </wp:positionH>
                      <wp:positionV relativeFrom="paragraph">
                        <wp:posOffset>92075</wp:posOffset>
                      </wp:positionV>
                      <wp:extent cx="5059680" cy="350520"/>
                      <wp:effectExtent l="304800" t="0" r="26670" b="11430"/>
                      <wp:wrapNone/>
                      <wp:docPr id="20707" name="Rounded Rectangular Callout 20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350520"/>
                              </a:xfrm>
                              <a:prstGeom prst="wedgeRoundRectCallout">
                                <a:avLst>
                                  <a:gd name="adj1" fmla="val -55156"/>
                                  <a:gd name="adj2" fmla="val -6059"/>
                                  <a:gd name="adj3" fmla="val 16667"/>
                                </a:avLst>
                              </a:prstGeom>
                              <a:noFill/>
                              <a:ln w="19050">
                                <a:solidFill>
                                  <a:srgbClr val="B31E8E"/>
                                </a:solidFill>
                                <a:miter lim="800000"/>
                                <a:headEnd/>
                                <a:tailEnd/>
                              </a:ln>
                            </wps:spPr>
                            <wps:txbx>
                              <w:txbxContent>
                                <w:p w:rsidR="0091685E" w:rsidRPr="00F32141" w:rsidRDefault="0091685E" w:rsidP="005E40E3">
                                  <w:pPr>
                                    <w:spacing w:before="0" w:after="0"/>
                                    <w:rPr>
                                      <w:sz w:val="26"/>
                                      <w:szCs w:val="26"/>
                                    </w:rPr>
                                  </w:pPr>
                                  <w:r>
                                    <w:rPr>
                                      <w:sz w:val="26"/>
                                      <w:szCs w:val="26"/>
                                    </w:rPr>
                                    <w:t xml:space="preserve">What do you think about the </w:t>
                                  </w:r>
                                  <w:r w:rsidRPr="00DF6686">
                                    <w:rPr>
                                      <w:i/>
                                      <w:sz w:val="26"/>
                                      <w:szCs w:val="26"/>
                                    </w:rPr>
                                    <w:t>Procedures</w:t>
                                  </w:r>
                                  <w:r>
                                    <w:rPr>
                                      <w:sz w:val="26"/>
                                      <w:szCs w:val="26"/>
                                    </w:rPr>
                                    <w:t xml:space="preserve"> puzzles?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F7FC5" id="Rounded Rectangular Callout 20707" o:spid="_x0000_s1178" type="#_x0000_t62" style="position:absolute;margin-left:1in;margin-top:7.25pt;width:398.4pt;height:27.6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8MbgIAAMkEAAAOAAAAZHJzL2Uyb0RvYy54bWysVNtu2zAMfR+wfxD03tpOayc16hRd2g4D&#10;dina7QMUS7a1yaImyXG6rx8lu12yvg3LgyCaFHl4DpnLq32vyE5YJ0FXNDtNKRG6Bi51W9FvX+9O&#10;VpQ4zzRnCrSo6JNw9Gr99s3laEqxgA4UF5ZgEu3K0VS0896USeLqTvTMnYIRGp0N2J55NG2bcMtG&#10;zN6rZJGmRTKC5cZCLZzDrzeTk65j/qYRtf/SNE54oiqK2Hw8bTy34UzWl6xsLTOdrGcY7B9Q9Exq&#10;LPqS6oZ5RgYrX6XqZW3BQeNPa+gTaBpZi9gDdpOlf3Xz2DEjYi9IjjMvNLn/l7b+vLu3RPKKLtJl&#10;uqREsx5leoBBc8HJAxLIdDsoZsmGKQWDJ1MgEjcaV+L7R3NvQ+vOfIT6hyMaNh2+EdfWwtgJxhFu&#10;FohOjh4Ew+FTsh0/AceabPAQOdw3tg8JkR2yj1I9vUgl9p7U+DFP84tihYrW6DtDaxG1TFj5/NpY&#10;598L6Em4VHQUvBWxrdDT3Essx3YfnY/a8bl7xr9nlDS9wlHYMUVO8jzLi3lWDoIWR0EFQnodc3YY&#10;kxVFsYxUsHIui4ifkQYMGu6kUnEqlSYjMneR5mnE6UBJHryRbNtuN8oShFfRd2fZ7ep2znsU1kuP&#10;66VkX9FVGn4TwKDKreaxjGdSTXeEovQsU1BmUtjvt/s4INkyqhh02wJ/QuUsTPuE+4+XDuwvSkbc&#10;pYq6nwOzghL1QaP6F9n5eVi+aJznS9SK2EPP9tDDdI2pKuopma4bPy3sYKxsO6yURT40XOPENNI/&#10;j9aEam4A9wVvRwt5aMeoP/9A698AAAD//wMAUEsDBBQABgAIAAAAIQCWDfXR3wAAAAkBAAAPAAAA&#10;ZHJzL2Rvd25yZXYueG1sTI8xT8MwEIV3JP6DdUgsiNpUodAQpwIkOtABaMvAdo1NErDPUeym4d9z&#10;nWC7p3v37n3FYvRODLaPbSANVxMFwlIVTEu1hu3m6fIWRExIBl0gq+HHRliUpycF5iYc6M0O61QL&#10;DqGYo4YmpS6XMlaN9RgnobPEu8/Qe0ws+1qaHg8c7p2cKjWTHlviDw129rGx1fd677lGfNlOl1/P&#10;r5sPelAXA7nlCt+1Pj8b7+9AJDumPzMc6/MNlNxpF/ZkonCss4xZ0nG4BsGGeaaYZadhNr8BWRby&#10;P0H5CwAA//8DAFBLAQItABQABgAIAAAAIQC2gziS/gAAAOEBAAATAAAAAAAAAAAAAAAAAAAAAABb&#10;Q29udGVudF9UeXBlc10ueG1sUEsBAi0AFAAGAAgAAAAhADj9If/WAAAAlAEAAAsAAAAAAAAAAAAA&#10;AAAALwEAAF9yZWxzLy5yZWxzUEsBAi0AFAAGAAgAAAAhAKJTLwxuAgAAyQQAAA4AAAAAAAAAAAAA&#10;AAAALgIAAGRycy9lMm9Eb2MueG1sUEsBAi0AFAAGAAgAAAAhAJYN9dHfAAAACQEAAA8AAAAAAAAA&#10;AAAAAAAAyAQAAGRycy9kb3ducmV2LnhtbFBLBQYAAAAABAAEAPMAAADUBQAAAAA=&#10;" adj="-1114,9491" filled="f" strokecolor="#b31e8e" strokeweight="1.5pt">
                      <v:textbox>
                        <w:txbxContent>
                          <w:p w:rsidR="0091685E" w:rsidRPr="00F32141" w:rsidRDefault="0091685E" w:rsidP="005E40E3">
                            <w:pPr>
                              <w:spacing w:before="0" w:after="0"/>
                              <w:rPr>
                                <w:sz w:val="26"/>
                                <w:szCs w:val="26"/>
                              </w:rPr>
                            </w:pPr>
                            <w:r>
                              <w:rPr>
                                <w:sz w:val="26"/>
                                <w:szCs w:val="26"/>
                              </w:rPr>
                              <w:t xml:space="preserve">What do you think about the </w:t>
                            </w:r>
                            <w:r w:rsidRPr="00DF6686">
                              <w:rPr>
                                <w:i/>
                                <w:sz w:val="26"/>
                                <w:szCs w:val="26"/>
                              </w:rPr>
                              <w:t>Procedures</w:t>
                            </w:r>
                            <w:r>
                              <w:rPr>
                                <w:sz w:val="26"/>
                                <w:szCs w:val="26"/>
                              </w:rPr>
                              <w:t xml:space="preserve"> puzzles?</w:t>
                            </w:r>
                          </w:p>
                        </w:txbxContent>
                      </v:textbox>
                    </v:shape>
                  </w:pict>
                </mc:Fallback>
              </mc:AlternateContent>
            </w:r>
            <w:r>
              <w:rPr>
                <w:noProof/>
              </w:rPr>
              <w:drawing>
                <wp:inline distT="0" distB="0" distL="0" distR="0" wp14:anchorId="42DBC1A4" wp14:editId="03A079A3">
                  <wp:extent cx="551461" cy="525780"/>
                  <wp:effectExtent l="0" t="0" r="1270" b="7620"/>
                  <wp:docPr id="20704" name="Picture 20704"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557470" cy="5315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C16F9" w:rsidTr="00DF6686">
        <w:trPr>
          <w:trHeight w:val="1020"/>
        </w:trPr>
        <w:tc>
          <w:tcPr>
            <w:tcW w:w="2093" w:type="dxa"/>
            <w:tcBorders>
              <w:top w:val="single" w:sz="12" w:space="0" w:color="B31E8E"/>
              <w:left w:val="single" w:sz="12" w:space="0" w:color="B31E8E"/>
              <w:bottom w:val="single" w:sz="12" w:space="0" w:color="B31E8E"/>
              <w:right w:val="nil"/>
            </w:tcBorders>
            <w:vAlign w:val="center"/>
          </w:tcPr>
          <w:p w:rsidR="00BC16F9" w:rsidRPr="00E077A7" w:rsidRDefault="00BC16F9" w:rsidP="00CD211C">
            <w:pPr>
              <w:spacing w:before="80" w:after="80"/>
              <w:rPr>
                <w:rFonts w:cs="Arial"/>
                <w:noProof/>
                <w:lang w:eastAsia="ja-JP"/>
              </w:rPr>
            </w:pPr>
            <w:r>
              <w:rPr>
                <w:noProof/>
              </w:rPr>
              <w:drawing>
                <wp:inline distT="0" distB="0" distL="0" distR="0" wp14:anchorId="35850D07" wp14:editId="4C518F0C">
                  <wp:extent cx="1104900" cy="289560"/>
                  <wp:effectExtent l="0" t="0" r="0" b="0"/>
                  <wp:docPr id="20715" name="Picture 20715"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Symbols_signs\talk icon _transparent.png"/>
                          <pic:cNvPicPr>
                            <a:picLocks noChangeAspect="1" noChangeArrowheads="1"/>
                          </pic:cNvPicPr>
                        </pic:nvPicPr>
                        <pic:blipFill rotWithShape="1">
                          <a:blip r:embed="rId125" cstate="print">
                            <a:extLst>
                              <a:ext uri="{28A0092B-C50C-407E-A947-70E740481C1C}">
                                <a14:useLocalDpi xmlns:a14="http://schemas.microsoft.com/office/drawing/2010/main"/>
                              </a:ext>
                            </a:extLst>
                          </a:blip>
                          <a:srcRect/>
                          <a:stretch/>
                        </pic:blipFill>
                        <pic:spPr bwMode="auto">
                          <a:xfrm>
                            <a:off x="0" y="0"/>
                            <a:ext cx="1104900" cy="28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69" w:type="dxa"/>
            <w:gridSpan w:val="3"/>
            <w:tcBorders>
              <w:top w:val="single" w:sz="12" w:space="0" w:color="B31E8E"/>
              <w:left w:val="nil"/>
              <w:bottom w:val="single" w:sz="12" w:space="0" w:color="B31E8E"/>
              <w:right w:val="single" w:sz="12" w:space="0" w:color="B31E8E"/>
            </w:tcBorders>
            <w:vAlign w:val="center"/>
          </w:tcPr>
          <w:p w:rsidR="00BC16F9" w:rsidRPr="00E077A7" w:rsidRDefault="00BC16F9" w:rsidP="00CD211C">
            <w:pPr>
              <w:spacing w:before="80" w:after="80"/>
              <w:rPr>
                <w:rFonts w:cs="Arial"/>
                <w:noProof/>
                <w:lang w:eastAsia="ja-JP"/>
              </w:rPr>
            </w:pPr>
            <w:r>
              <w:rPr>
                <w:rFonts w:cs="Arial"/>
                <w:noProof/>
                <w:lang w:eastAsia="ja-JP"/>
              </w:rPr>
              <w:t xml:space="preserve">Discuss your thoughts about the </w:t>
            </w:r>
            <w:r w:rsidRPr="00BC16F9">
              <w:rPr>
                <w:rFonts w:cs="Arial"/>
                <w:i/>
                <w:noProof/>
                <w:lang w:eastAsia="ja-JP"/>
              </w:rPr>
              <w:t>Procedures</w:t>
            </w:r>
            <w:r>
              <w:rPr>
                <w:rFonts w:cs="Arial"/>
                <w:noProof/>
                <w:lang w:eastAsia="ja-JP"/>
              </w:rPr>
              <w:t xml:space="preserve"> puzzles with your Home tutor.</w:t>
            </w:r>
          </w:p>
        </w:tc>
      </w:tr>
      <w:tr w:rsidR="00BC16F9" w:rsidTr="00DF6686">
        <w:trPr>
          <w:trHeight w:val="680"/>
        </w:trPr>
        <w:tc>
          <w:tcPr>
            <w:tcW w:w="9962" w:type="dxa"/>
            <w:gridSpan w:val="4"/>
            <w:tcBorders>
              <w:top w:val="nil"/>
              <w:left w:val="nil"/>
              <w:bottom w:val="single" w:sz="12" w:space="0" w:color="B31E8E"/>
              <w:right w:val="nil"/>
            </w:tcBorders>
            <w:vAlign w:val="center"/>
          </w:tcPr>
          <w:p w:rsidR="00BC16F9" w:rsidRPr="00BC16F9" w:rsidRDefault="00BC16F9" w:rsidP="00CD211C">
            <w:pPr>
              <w:spacing w:before="80" w:after="80"/>
              <w:rPr>
                <w:rFonts w:cs="Arial"/>
                <w:i/>
                <w:noProof/>
                <w:lang w:eastAsia="ja-JP"/>
              </w:rPr>
            </w:pPr>
            <w:r>
              <w:rPr>
                <w:rFonts w:cs="Arial"/>
                <w:noProof/>
                <w:lang w:eastAsia="ja-JP"/>
              </w:rPr>
              <w:t xml:space="preserve">What did you think about the </w:t>
            </w:r>
            <w:r>
              <w:rPr>
                <w:rFonts w:cs="Arial"/>
                <w:i/>
                <w:noProof/>
                <w:lang w:eastAsia="ja-JP"/>
              </w:rPr>
              <w:t xml:space="preserve">Procedures </w:t>
            </w:r>
            <w:r w:rsidRPr="00BC16F9">
              <w:rPr>
                <w:rFonts w:cs="Arial"/>
                <w:noProof/>
                <w:lang w:eastAsia="ja-JP"/>
              </w:rPr>
              <w:t>puzzles?</w:t>
            </w:r>
          </w:p>
        </w:tc>
      </w:tr>
      <w:tr w:rsidR="00BC16F9" w:rsidTr="00BC16F9">
        <w:trPr>
          <w:trHeight w:val="794"/>
        </w:trPr>
        <w:tc>
          <w:tcPr>
            <w:tcW w:w="9962" w:type="dxa"/>
            <w:gridSpan w:val="4"/>
            <w:tcBorders>
              <w:top w:val="nil"/>
              <w:left w:val="nil"/>
              <w:bottom w:val="single" w:sz="12" w:space="0" w:color="B31E8E"/>
              <w:right w:val="nil"/>
            </w:tcBorders>
            <w:vAlign w:val="center"/>
          </w:tcPr>
          <w:p w:rsidR="00BC16F9" w:rsidRDefault="00BC16F9" w:rsidP="00CD211C">
            <w:pPr>
              <w:spacing w:before="80" w:after="80"/>
              <w:rPr>
                <w:rFonts w:cs="Arial"/>
                <w:noProof/>
                <w:lang w:eastAsia="ja-JP"/>
              </w:rPr>
            </w:pPr>
          </w:p>
        </w:tc>
      </w:tr>
      <w:tr w:rsidR="00BC16F9" w:rsidTr="00BC16F9">
        <w:trPr>
          <w:trHeight w:val="794"/>
        </w:trPr>
        <w:tc>
          <w:tcPr>
            <w:tcW w:w="9962" w:type="dxa"/>
            <w:gridSpan w:val="4"/>
            <w:tcBorders>
              <w:top w:val="nil"/>
              <w:left w:val="nil"/>
              <w:bottom w:val="single" w:sz="12" w:space="0" w:color="B31E8E"/>
              <w:right w:val="nil"/>
            </w:tcBorders>
            <w:vAlign w:val="center"/>
          </w:tcPr>
          <w:p w:rsidR="00BC16F9" w:rsidRDefault="00BC16F9" w:rsidP="00CD211C">
            <w:pPr>
              <w:spacing w:before="80" w:after="80"/>
              <w:rPr>
                <w:rFonts w:cs="Arial"/>
                <w:noProof/>
                <w:lang w:eastAsia="ja-JP"/>
              </w:rPr>
            </w:pPr>
          </w:p>
        </w:tc>
      </w:tr>
      <w:tr w:rsidR="00BC16F9" w:rsidTr="00BC16F9">
        <w:trPr>
          <w:trHeight w:val="794"/>
        </w:trPr>
        <w:tc>
          <w:tcPr>
            <w:tcW w:w="9962" w:type="dxa"/>
            <w:gridSpan w:val="4"/>
            <w:tcBorders>
              <w:top w:val="nil"/>
              <w:left w:val="nil"/>
              <w:bottom w:val="single" w:sz="12" w:space="0" w:color="B31E8E"/>
              <w:right w:val="nil"/>
            </w:tcBorders>
            <w:vAlign w:val="center"/>
          </w:tcPr>
          <w:p w:rsidR="00BC16F9" w:rsidRDefault="00BC16F9" w:rsidP="00CD211C">
            <w:pPr>
              <w:spacing w:before="80" w:after="80"/>
              <w:rPr>
                <w:rFonts w:cs="Arial"/>
                <w:noProof/>
                <w:lang w:eastAsia="ja-JP"/>
              </w:rPr>
            </w:pPr>
          </w:p>
        </w:tc>
      </w:tr>
      <w:tr w:rsidR="00BC16F9" w:rsidTr="00BC16F9">
        <w:trPr>
          <w:trHeight w:val="794"/>
        </w:trPr>
        <w:tc>
          <w:tcPr>
            <w:tcW w:w="9962" w:type="dxa"/>
            <w:gridSpan w:val="4"/>
            <w:tcBorders>
              <w:top w:val="nil"/>
              <w:left w:val="nil"/>
              <w:bottom w:val="single" w:sz="12" w:space="0" w:color="B31E8E"/>
              <w:right w:val="nil"/>
            </w:tcBorders>
            <w:vAlign w:val="center"/>
          </w:tcPr>
          <w:p w:rsidR="00BC16F9" w:rsidRDefault="00BC16F9" w:rsidP="00CD211C">
            <w:pPr>
              <w:spacing w:before="80" w:after="80"/>
              <w:rPr>
                <w:rFonts w:cs="Arial"/>
                <w:noProof/>
                <w:lang w:eastAsia="ja-JP"/>
              </w:rPr>
            </w:pPr>
          </w:p>
        </w:tc>
      </w:tr>
      <w:tr w:rsidR="00CD211C" w:rsidTr="00BC16F9">
        <w:trPr>
          <w:trHeight w:val="567"/>
        </w:trPr>
        <w:tc>
          <w:tcPr>
            <w:tcW w:w="9962" w:type="dxa"/>
            <w:gridSpan w:val="4"/>
            <w:tcBorders>
              <w:top w:val="nil"/>
              <w:left w:val="nil"/>
              <w:bottom w:val="single" w:sz="12" w:space="0" w:color="B31E8E"/>
              <w:right w:val="nil"/>
            </w:tcBorders>
            <w:vAlign w:val="center"/>
          </w:tcPr>
          <w:p w:rsidR="00CD211C" w:rsidRDefault="00CD211C" w:rsidP="00CD211C">
            <w:pPr>
              <w:spacing w:before="80" w:after="80"/>
              <w:rPr>
                <w:rFonts w:cs="Arial"/>
                <w:noProof/>
                <w:lang w:eastAsia="ja-JP"/>
              </w:rPr>
            </w:pPr>
            <w:r>
              <w:rPr>
                <w:rFonts w:cs="Arial"/>
                <w:noProof/>
                <w:lang w:eastAsia="ja-JP"/>
              </w:rPr>
              <w:t>Why did these puzzles take longer to solve</w:t>
            </w:r>
            <w:r w:rsidR="00BF72D1">
              <w:rPr>
                <w:rFonts w:cs="Arial"/>
                <w:noProof/>
                <w:lang w:eastAsia="ja-JP"/>
              </w:rPr>
              <w:t xml:space="preserve"> than the </w:t>
            </w:r>
            <w:r w:rsidR="00BF72D1" w:rsidRPr="00DF6686">
              <w:rPr>
                <w:rFonts w:cs="Arial"/>
                <w:i/>
                <w:noProof/>
                <w:lang w:eastAsia="ja-JP"/>
              </w:rPr>
              <w:t>Basics</w:t>
            </w:r>
            <w:r w:rsidR="00BF72D1">
              <w:rPr>
                <w:rFonts w:cs="Arial"/>
                <w:noProof/>
                <w:lang w:eastAsia="ja-JP"/>
              </w:rPr>
              <w:t xml:space="preserve"> puzzles</w:t>
            </w:r>
            <w:r>
              <w:rPr>
                <w:rFonts w:cs="Arial"/>
                <w:noProof/>
                <w:lang w:eastAsia="ja-JP"/>
              </w:rPr>
              <w:t>?</w:t>
            </w:r>
          </w:p>
        </w:tc>
      </w:tr>
      <w:tr w:rsidR="00CD211C" w:rsidTr="00BC16F9">
        <w:trPr>
          <w:trHeight w:val="794"/>
        </w:trPr>
        <w:tc>
          <w:tcPr>
            <w:tcW w:w="9962" w:type="dxa"/>
            <w:gridSpan w:val="4"/>
            <w:tcBorders>
              <w:top w:val="single" w:sz="12" w:space="0" w:color="B31E8E"/>
              <w:left w:val="nil"/>
              <w:bottom w:val="single" w:sz="12" w:space="0" w:color="B31E8E"/>
              <w:right w:val="nil"/>
            </w:tcBorders>
            <w:vAlign w:val="center"/>
          </w:tcPr>
          <w:p w:rsidR="00CD211C" w:rsidRDefault="00CD211C" w:rsidP="00CD211C">
            <w:pPr>
              <w:spacing w:before="80" w:after="80"/>
              <w:rPr>
                <w:rFonts w:cs="Arial"/>
                <w:noProof/>
                <w:lang w:eastAsia="ja-JP"/>
              </w:rPr>
            </w:pPr>
          </w:p>
        </w:tc>
      </w:tr>
      <w:tr w:rsidR="00BC16F9" w:rsidTr="00BC16F9">
        <w:trPr>
          <w:trHeight w:val="794"/>
        </w:trPr>
        <w:tc>
          <w:tcPr>
            <w:tcW w:w="9962" w:type="dxa"/>
            <w:gridSpan w:val="4"/>
            <w:tcBorders>
              <w:top w:val="single" w:sz="12" w:space="0" w:color="B31E8E"/>
              <w:left w:val="nil"/>
              <w:bottom w:val="single" w:sz="12" w:space="0" w:color="B31E8E"/>
              <w:right w:val="nil"/>
            </w:tcBorders>
            <w:vAlign w:val="center"/>
          </w:tcPr>
          <w:p w:rsidR="00BC16F9" w:rsidRDefault="00BC16F9" w:rsidP="00CD211C">
            <w:pPr>
              <w:spacing w:before="80" w:after="80"/>
              <w:rPr>
                <w:rFonts w:cs="Arial"/>
                <w:noProof/>
                <w:lang w:eastAsia="ja-JP"/>
              </w:rPr>
            </w:pPr>
          </w:p>
        </w:tc>
      </w:tr>
      <w:tr w:rsidR="00CD211C" w:rsidTr="00BC16F9">
        <w:trPr>
          <w:trHeight w:val="794"/>
        </w:trPr>
        <w:tc>
          <w:tcPr>
            <w:tcW w:w="9962" w:type="dxa"/>
            <w:gridSpan w:val="4"/>
            <w:tcBorders>
              <w:top w:val="single" w:sz="12" w:space="0" w:color="B31E8E"/>
              <w:left w:val="nil"/>
              <w:bottom w:val="single" w:sz="12" w:space="0" w:color="B31E8E"/>
              <w:right w:val="nil"/>
            </w:tcBorders>
            <w:vAlign w:val="center"/>
          </w:tcPr>
          <w:p w:rsidR="00CD211C" w:rsidRDefault="00CD211C" w:rsidP="00CD211C">
            <w:pPr>
              <w:spacing w:before="80" w:after="80"/>
              <w:rPr>
                <w:rFonts w:cs="Arial"/>
                <w:noProof/>
                <w:lang w:eastAsia="ja-JP"/>
              </w:rPr>
            </w:pPr>
          </w:p>
        </w:tc>
      </w:tr>
      <w:tr w:rsidR="00BF72D1" w:rsidTr="00BC16F9">
        <w:trPr>
          <w:trHeight w:val="680"/>
        </w:trPr>
        <w:tc>
          <w:tcPr>
            <w:tcW w:w="4786" w:type="dxa"/>
            <w:gridSpan w:val="2"/>
            <w:tcBorders>
              <w:top w:val="single" w:sz="12" w:space="0" w:color="B31E8E"/>
              <w:left w:val="nil"/>
              <w:bottom w:val="nil"/>
              <w:right w:val="nil"/>
            </w:tcBorders>
            <w:vAlign w:val="center"/>
          </w:tcPr>
          <w:p w:rsidR="00BF72D1" w:rsidRPr="00E077A7" w:rsidRDefault="00BF72D1" w:rsidP="00CD211C">
            <w:pPr>
              <w:spacing w:before="80" w:after="80"/>
              <w:rPr>
                <w:rFonts w:cs="Arial"/>
                <w:noProof/>
                <w:lang w:eastAsia="ja-JP"/>
              </w:rPr>
            </w:pPr>
            <w:r>
              <w:rPr>
                <w:rFonts w:cs="Arial"/>
                <w:noProof/>
                <w:lang w:eastAsia="ja-JP"/>
              </w:rPr>
              <w:t>Which puzzle was more difficult?</w:t>
            </w:r>
          </w:p>
        </w:tc>
        <w:tc>
          <w:tcPr>
            <w:tcW w:w="2588" w:type="dxa"/>
            <w:tcBorders>
              <w:top w:val="single" w:sz="12" w:space="0" w:color="B31E8E"/>
              <w:left w:val="nil"/>
              <w:bottom w:val="nil"/>
              <w:right w:val="nil"/>
            </w:tcBorders>
            <w:vAlign w:val="center"/>
          </w:tcPr>
          <w:p w:rsidR="00BF72D1" w:rsidRPr="00E077A7" w:rsidRDefault="00BF72D1" w:rsidP="00253FFF">
            <w:pPr>
              <w:spacing w:before="80" w:after="80"/>
              <w:rPr>
                <w:rFonts w:cs="Arial"/>
                <w:noProof/>
                <w:lang w:eastAsia="ja-JP"/>
              </w:rPr>
            </w:pPr>
            <w:r>
              <w:rPr>
                <w:noProof/>
              </w:rPr>
              <mc:AlternateContent>
                <mc:Choice Requires="wps">
                  <w:drawing>
                    <wp:inline distT="0" distB="0" distL="0" distR="0" wp14:anchorId="6999187E" wp14:editId="314D8B84">
                      <wp:extent cx="306070" cy="190500"/>
                      <wp:effectExtent l="0" t="0" r="17780" b="19050"/>
                      <wp:docPr id="20712" name="Rounded Rectangle 20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689D244E" id="Rounded Rectangle 20712"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T1NQIAAHAEAAAOAAAAZHJzL2Uyb0RvYy54bWysVNuO2jAQfa/Uf7D8XpKw7A0RVlsWqkrb&#10;drXbfoCxHeLW8bhjQ6Bf34kDFNo+VeXBmsl4juecYzO52zaWbTQGA67kxSDnTDsJyrhVyb98Xry5&#10;4SxE4ZSw4HTJdzrwu+nrV5PWj/UQarBKIyMQF8atL3kdox9nWZC1bkQYgNeOihVgIyKluMoUipbQ&#10;G5sN8/wqawGVR5A6BPr60Bf5NOFXlZbxU1UFHZktOc0W04ppXXZrNp2I8QqFr43cjyH+YYpGGEeH&#10;HqEeRBRsjeYPqMZIhABVHEhoMqgqI3XiQGyK/Dc2L7XwOnEhcYI/yhT+H6z8uHlCZlTJh/l1MeTM&#10;iYZseoa1U1qxZxJQuJXVrC+TXK0PY+p68U/YEQ7+EeS3wBzMatqp7xGhrbVQNGTRyZudNXRJoFa2&#10;bD+AopPEOkJSblth0wGSJmybDNodDdLbyCR9vMiv8muyUVKpuM0v82RgJsaHZo8hvtPQsC4oOXY0&#10;Og7pBLF5DDGZpPY0hfrKWdVYsnwjLCO8I+J+M2EfMBNbsEYtjLUpwdVyZpFRa8kX6ZcIkyin26xj&#10;7X7cNMZZMZxivL0o5jfzv2EkIumudtLOnUpxFMb2MY1p3V7rTt7epiWoHUmN0F97eqYU1IA/OGvp&#10;ypc8fF8L1JzZ947sui1Go+6NpGR0eT2kBE8ry9OKcJKgSh4568NZ7N/V2qNZ1XRSkeg6uCeLKxMP&#10;d6Gfaj8sXWuKzt7NaZ52/fqjmP4EAAD//wMAUEsDBBQABgAIAAAAIQB/c+UO2wAAAAMBAAAPAAAA&#10;ZHJzL2Rvd25yZXYueG1sTI/BTsMwEETvSPyDtUjcqEMpVRTiVBWCckM09MJtGy9xlHgdxW4a8vUY&#10;LnBZaTSjmbf5ZrKdGGnwjWMFt4sEBHHldMO1gsP7800KwgdkjZ1jUvBFHjbF5UWOmXZn3tNYhlrE&#10;EvYZKjAh9JmUvjJk0S9cTxy9TzdYDFEOtdQDnmO57eQySdbSYsNxwWBPj4aqtjxZBU8f87xOx90O&#10;y3ZebV/u2zfzelDq+mraPoAINIW/MPzgR3QoItPRnVh70SmIj4TfG71VugRxVHCXJCCLXP5nL74B&#10;AAD//wMAUEsBAi0AFAAGAAgAAAAhALaDOJL+AAAA4QEAABMAAAAAAAAAAAAAAAAAAAAAAFtDb250&#10;ZW50X1R5cGVzXS54bWxQSwECLQAUAAYACAAAACEAOP0h/9YAAACUAQAACwAAAAAAAAAAAAAAAAAv&#10;AQAAX3JlbHMvLnJlbHNQSwECLQAUAAYACAAAACEA9YE09TUCAABwBAAADgAAAAAAAAAAAAAAAAAu&#10;AgAAZHJzL2Uyb0RvYy54bWxQSwECLQAUAAYACAAAACEAf3PlDtsAAAADAQAADwAAAAAAAAAAAAAA&#10;AACPBAAAZHJzL2Rvd25yZXYueG1sUEsFBgAAAAAEAAQA8wAAAJcFAAAAAA==&#10;" strokecolor="#b31e8e" strokeweight="1.5pt">
                      <w10:anchorlock/>
                    </v:roundrect>
                  </w:pict>
                </mc:Fallback>
              </mc:AlternateContent>
            </w:r>
            <w:r>
              <w:rPr>
                <w:rFonts w:cs="Arial"/>
                <w:noProof/>
                <w:lang w:eastAsia="ja-JP"/>
              </w:rPr>
              <w:tab/>
              <w:t>puzzle 1</w:t>
            </w:r>
          </w:p>
        </w:tc>
        <w:tc>
          <w:tcPr>
            <w:tcW w:w="2588" w:type="dxa"/>
            <w:tcBorders>
              <w:top w:val="single" w:sz="12" w:space="0" w:color="B31E8E"/>
              <w:left w:val="nil"/>
              <w:bottom w:val="nil"/>
              <w:right w:val="nil"/>
            </w:tcBorders>
            <w:vAlign w:val="center"/>
          </w:tcPr>
          <w:p w:rsidR="00BF72D1" w:rsidRPr="00E077A7" w:rsidRDefault="00BF72D1" w:rsidP="00253FFF">
            <w:pPr>
              <w:spacing w:before="80" w:after="80"/>
              <w:rPr>
                <w:rFonts w:cs="Arial"/>
                <w:noProof/>
                <w:lang w:eastAsia="ja-JP"/>
              </w:rPr>
            </w:pPr>
            <w:r>
              <w:rPr>
                <w:noProof/>
              </w:rPr>
              <mc:AlternateContent>
                <mc:Choice Requires="wps">
                  <w:drawing>
                    <wp:inline distT="0" distB="0" distL="0" distR="0" wp14:anchorId="06EE1675" wp14:editId="76E02F43">
                      <wp:extent cx="306070" cy="190500"/>
                      <wp:effectExtent l="0" t="0" r="17780" b="19050"/>
                      <wp:docPr id="20711" name="Rounded Rectangle 20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24DDD9BE" id="Rounded Rectangle 20711"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iPNQIAAHAEAAAOAAAAZHJzL2Uyb0RvYy54bWysVNuO2jAQfa/Uf7D8XpKw7A0RVlsWqkrb&#10;drXbfoCxHeLW8bhjQ6Bf34kDFNo+VeXBmsl4juecYzO52zaWbTQGA67kxSDnTDsJyrhVyb98Xry5&#10;4SxE4ZSw4HTJdzrwu+nrV5PWj/UQarBKIyMQF8atL3kdox9nWZC1bkQYgNeOihVgIyKluMoUipbQ&#10;G5sN8/wqawGVR5A6BPr60Bf5NOFXlZbxU1UFHZktOc0W04ppXXZrNp2I8QqFr43cjyH+YYpGGEeH&#10;HqEeRBRsjeYPqMZIhABVHEhoMqgqI3XiQGyK/Dc2L7XwOnEhcYI/yhT+H6z8uHlCZlTJh/l1UXDm&#10;REM2PcPaKa3YMwko3Mpq1pdJrtaHMXW9+CfsCAf/CPJbYA5mNe3U94jQ1looGrLo5M3OGrokUCtb&#10;th9A0UliHSEpt62w6QBJE7ZNBu2OBultZJI+XuRX+TXZKKlU3OaXeTIwE+NDs8cQ32loWBeUHDsa&#10;HYd0gtg8hphMUnuaQn3lrGosWb4RlhHeEXG/mbAPmIktWKMWxtqU4Go5s8ioteSL9EuESZTTbdax&#10;dj9uGuOsGE4x3l4U85v53zASkXRXO2nnTqU4CmP7mMa0bq91J29v0xLUjqRG6K89PVMKasAfnLV0&#10;5Usevq8Fas7se0d23RajUfdGUjK6vB5SgqeV5WlFOElQJY+c9eEs9u9q7dGsajqpSHQd3JPFlYmH&#10;u9BPtR+WrjVFZ+/mNE+7fv1RTH8CAAD//wMAUEsDBBQABgAIAAAAIQB/c+UO2wAAAAMBAAAPAAAA&#10;ZHJzL2Rvd25yZXYueG1sTI/BTsMwEETvSPyDtUjcqEMpVRTiVBWCckM09MJtGy9xlHgdxW4a8vUY&#10;LnBZaTSjmbf5ZrKdGGnwjWMFt4sEBHHldMO1gsP7800KwgdkjZ1jUvBFHjbF5UWOmXZn3tNYhlrE&#10;EvYZKjAh9JmUvjJk0S9cTxy9TzdYDFEOtdQDnmO57eQySdbSYsNxwWBPj4aqtjxZBU8f87xOx90O&#10;y3ZebV/u2zfzelDq+mraPoAINIW/MPzgR3QoItPRnVh70SmIj4TfG71VugRxVHCXJCCLXP5nL74B&#10;AAD//wMAUEsBAi0AFAAGAAgAAAAhALaDOJL+AAAA4QEAABMAAAAAAAAAAAAAAAAAAAAAAFtDb250&#10;ZW50X1R5cGVzXS54bWxQSwECLQAUAAYACAAAACEAOP0h/9YAAACUAQAACwAAAAAAAAAAAAAAAAAv&#10;AQAAX3JlbHMvLnJlbHNQSwECLQAUAAYACAAAACEA60nIjzUCAABwBAAADgAAAAAAAAAAAAAAAAAu&#10;AgAAZHJzL2Uyb0RvYy54bWxQSwECLQAUAAYACAAAACEAf3PlDtsAAAADAQAADwAAAAAAAAAAAAAA&#10;AACPBAAAZHJzL2Rvd25yZXYueG1sUEsFBgAAAAAEAAQA8wAAAJcFAAAAAA==&#10;" strokecolor="#b31e8e" strokeweight="1.5pt">
                      <w10:anchorlock/>
                    </v:roundrect>
                  </w:pict>
                </mc:Fallback>
              </mc:AlternateContent>
            </w:r>
            <w:r>
              <w:rPr>
                <w:rFonts w:cs="Arial"/>
                <w:noProof/>
                <w:lang w:eastAsia="ja-JP"/>
              </w:rPr>
              <w:tab/>
              <w:t>puzzle 2</w:t>
            </w:r>
          </w:p>
        </w:tc>
      </w:tr>
      <w:tr w:rsidR="00CD211C" w:rsidTr="00BC16F9">
        <w:trPr>
          <w:trHeight w:val="794"/>
        </w:trPr>
        <w:tc>
          <w:tcPr>
            <w:tcW w:w="9962" w:type="dxa"/>
            <w:gridSpan w:val="4"/>
            <w:tcBorders>
              <w:top w:val="single" w:sz="12" w:space="0" w:color="B31E8E"/>
              <w:left w:val="nil"/>
              <w:bottom w:val="single" w:sz="12" w:space="0" w:color="B31E8E"/>
              <w:right w:val="nil"/>
            </w:tcBorders>
            <w:vAlign w:val="center"/>
          </w:tcPr>
          <w:p w:rsidR="00CD211C" w:rsidRDefault="00CD211C" w:rsidP="00CD211C">
            <w:pPr>
              <w:spacing w:before="80" w:after="80"/>
              <w:rPr>
                <w:rFonts w:cs="Arial"/>
                <w:noProof/>
                <w:lang w:eastAsia="ja-JP"/>
              </w:rPr>
            </w:pPr>
            <w:r>
              <w:rPr>
                <w:rFonts w:cs="Arial"/>
                <w:noProof/>
                <w:lang w:eastAsia="ja-JP"/>
              </w:rPr>
              <w:t>Why?</w:t>
            </w:r>
          </w:p>
        </w:tc>
      </w:tr>
      <w:tr w:rsidR="00BF72D1" w:rsidTr="00BC16F9">
        <w:trPr>
          <w:trHeight w:val="794"/>
        </w:trPr>
        <w:tc>
          <w:tcPr>
            <w:tcW w:w="9962" w:type="dxa"/>
            <w:gridSpan w:val="4"/>
            <w:tcBorders>
              <w:top w:val="single" w:sz="12" w:space="0" w:color="B31E8E"/>
              <w:left w:val="nil"/>
              <w:bottom w:val="single" w:sz="12" w:space="0" w:color="B31E8E"/>
              <w:right w:val="nil"/>
            </w:tcBorders>
            <w:vAlign w:val="center"/>
          </w:tcPr>
          <w:p w:rsidR="00BF72D1" w:rsidRDefault="00BF72D1" w:rsidP="00CD211C">
            <w:pPr>
              <w:spacing w:before="80" w:after="80"/>
              <w:rPr>
                <w:rFonts w:cs="Arial"/>
                <w:noProof/>
                <w:lang w:eastAsia="ja-JP"/>
              </w:rPr>
            </w:pPr>
          </w:p>
        </w:tc>
      </w:tr>
      <w:tr w:rsidR="00BC16F9" w:rsidTr="00BC16F9">
        <w:trPr>
          <w:trHeight w:val="794"/>
        </w:trPr>
        <w:tc>
          <w:tcPr>
            <w:tcW w:w="9962" w:type="dxa"/>
            <w:gridSpan w:val="4"/>
            <w:tcBorders>
              <w:top w:val="single" w:sz="12" w:space="0" w:color="B31E8E"/>
              <w:left w:val="nil"/>
              <w:bottom w:val="single" w:sz="12" w:space="0" w:color="B31E8E"/>
              <w:right w:val="nil"/>
            </w:tcBorders>
            <w:vAlign w:val="center"/>
          </w:tcPr>
          <w:p w:rsidR="00BC16F9" w:rsidRDefault="00BC16F9" w:rsidP="00CD211C">
            <w:pPr>
              <w:spacing w:before="80" w:after="80"/>
              <w:rPr>
                <w:rFonts w:cs="Arial"/>
                <w:noProof/>
                <w:lang w:eastAsia="ja-JP"/>
              </w:rPr>
            </w:pPr>
          </w:p>
        </w:tc>
      </w:tr>
      <w:tr w:rsidR="00253FFF" w:rsidTr="00BC16F9">
        <w:trPr>
          <w:trHeight w:val="737"/>
        </w:trPr>
        <w:tc>
          <w:tcPr>
            <w:tcW w:w="9962" w:type="dxa"/>
            <w:gridSpan w:val="4"/>
            <w:tcBorders>
              <w:top w:val="single" w:sz="12" w:space="0" w:color="B31E8E"/>
              <w:left w:val="nil"/>
              <w:bottom w:val="nil"/>
              <w:right w:val="nil"/>
            </w:tcBorders>
            <w:vAlign w:val="center"/>
          </w:tcPr>
          <w:p w:rsidR="00253FFF" w:rsidRDefault="00CD24B0" w:rsidP="00D5261F">
            <w:pPr>
              <w:spacing w:before="80" w:after="80"/>
              <w:rPr>
                <w:rFonts w:cs="Arial"/>
                <w:noProof/>
                <w:lang w:eastAsia="ja-JP"/>
              </w:rPr>
            </w:pPr>
            <w:r w:rsidRPr="00CD24B0">
              <w:rPr>
                <w:rFonts w:cs="Arial"/>
                <w:noProof/>
                <w:szCs w:val="28"/>
                <w:lang w:eastAsia="ja-JP"/>
              </w:rPr>
              <w:t xml:space="preserve">Open your </w:t>
            </w:r>
            <w:r w:rsidRPr="00CD24B0">
              <w:rPr>
                <w:rFonts w:cs="Arial"/>
                <w:i/>
                <w:noProof/>
                <w:szCs w:val="28"/>
                <w:lang w:eastAsia="ja-JP"/>
              </w:rPr>
              <w:t xml:space="preserve">Word wall </w:t>
            </w:r>
            <w:r w:rsidRPr="00CD24B0">
              <w:rPr>
                <w:rFonts w:cs="Arial"/>
                <w:noProof/>
                <w:szCs w:val="28"/>
                <w:lang w:eastAsia="ja-JP"/>
              </w:rPr>
              <w:t>document and add some words from today’s activities.</w:t>
            </w:r>
          </w:p>
        </w:tc>
      </w:tr>
    </w:tbl>
    <w:p w:rsidR="00BF72D1" w:rsidRDefault="00BF72D1">
      <w:pPr>
        <w:spacing w:before="0" w:after="0"/>
        <w:rPr>
          <w:sz w:val="16"/>
          <w:szCs w:val="16"/>
        </w:rPr>
      </w:pPr>
      <w:r>
        <w:rPr>
          <w:sz w:val="16"/>
          <w:szCs w:val="16"/>
        </w:rPr>
        <w:br w:type="page"/>
      </w:r>
    </w:p>
    <w:p w:rsidR="00653D35" w:rsidRDefault="00653D35" w:rsidP="00653D35">
      <w:pPr>
        <w:pStyle w:val="Heading2"/>
      </w:pPr>
      <w:r>
        <w:lastRenderedPageBreak/>
        <w:t>Scratch Junior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7"/>
        <w:gridCol w:w="1882"/>
        <w:gridCol w:w="1745"/>
        <w:gridCol w:w="4181"/>
      </w:tblGrid>
      <w:tr w:rsidR="00653D35" w:rsidTr="008264B1">
        <w:trPr>
          <w:trHeight w:val="907"/>
        </w:trPr>
        <w:tc>
          <w:tcPr>
            <w:tcW w:w="9746" w:type="dxa"/>
            <w:gridSpan w:val="5"/>
            <w:tcBorders>
              <w:bottom w:val="single" w:sz="12" w:space="0" w:color="B31E8E"/>
            </w:tcBorders>
          </w:tcPr>
          <w:p w:rsidR="00653D35" w:rsidRDefault="00653D35" w:rsidP="000A331B">
            <w:pPr>
              <w:spacing w:before="80" w:after="80"/>
            </w:pPr>
            <w:r w:rsidRPr="00E077A7">
              <w:rPr>
                <w:rFonts w:cs="Arial"/>
                <w:noProof/>
              </w:rPr>
              <mc:AlternateContent>
                <mc:Choice Requires="wps">
                  <w:drawing>
                    <wp:anchor distT="0" distB="0" distL="114300" distR="114300" simplePos="0" relativeHeight="253205504" behindDoc="0" locked="0" layoutInCell="1" allowOverlap="1" wp14:anchorId="0ED624BE" wp14:editId="484C50C2">
                      <wp:simplePos x="0" y="0"/>
                      <wp:positionH relativeFrom="column">
                        <wp:posOffset>1059180</wp:posOffset>
                      </wp:positionH>
                      <wp:positionV relativeFrom="paragraph">
                        <wp:posOffset>90170</wp:posOffset>
                      </wp:positionV>
                      <wp:extent cx="4518660" cy="381000"/>
                      <wp:effectExtent l="457200" t="0" r="15240" b="19050"/>
                      <wp:wrapNone/>
                      <wp:docPr id="20892" name="Rounded Rectangular Callout 20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38100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653D35">
                                  <w:pPr>
                                    <w:spacing w:before="0" w:after="0"/>
                                    <w:rPr>
                                      <w:sz w:val="26"/>
                                      <w:szCs w:val="26"/>
                                    </w:rPr>
                                  </w:pPr>
                                  <w:r>
                                    <w:rPr>
                                      <w:sz w:val="26"/>
                                      <w:szCs w:val="26"/>
                                    </w:rPr>
                                    <w:t xml:space="preserve">Open the </w:t>
                                  </w:r>
                                  <w:r>
                                    <w:rPr>
                                      <w:i/>
                                      <w:sz w:val="26"/>
                                      <w:szCs w:val="26"/>
                                    </w:rPr>
                                    <w:t xml:space="preserve">Scratch Junior </w:t>
                                  </w:r>
                                  <w:r>
                                    <w:rPr>
                                      <w:sz w:val="26"/>
                                      <w:szCs w:val="26"/>
                                    </w:rPr>
                                    <w:t>application you used on Day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624BE" id="Rounded Rectangular Callout 20892" o:spid="_x0000_s1179" type="#_x0000_t62" style="position:absolute;margin-left:83.4pt;margin-top:7.1pt;width:355.8pt;height:30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ewcgIAAMgEAAAOAAAAZHJzL2Uyb0RvYy54bWysVNtu2zAMfR+wfxD03vrSxE2MOEWXtsOA&#10;biva7QMUS7a1yaInyXGyrx8lO2267WnYi0CZFHl4DunV1b5VZCeMlaALmpzHlAhdApe6LujXL3dn&#10;C0qsY5ozBVoU9CAsvVq/fbMaulyk0IDiwhBMom0+dAVtnOvyKLJlI1pmz6ETGp0VmJY5vJo64oYN&#10;mL1VURrHWTSA4Z2BUliLX29GJ12H/FUlSve5qqxwRBUUsblwmnBu/RmtVyyvDesaWU4w2D+gaJnU&#10;WPQ51Q1zjPRG/pGqlaUBC5U7L6GNoKpkKUIP2E0S/9bNU8M6EXpBcmz3TJP9f2nLT7sHQyQvaBov&#10;liklmrUo0yP0mgtOHpFAputeMUM2TCnoHRkDkbihszm+f+oejG/ddvdQfrdEw6bBN+LaGBgawTjC&#10;TTzR0asH/mLxKdkOH4FjTdY7CBzuK9P6hMgO2QepDs9Sib0jJX6czZNFlqGiJfouFkkcBy0jlh9f&#10;d8a69wJa4o2CDoLXIrTle5p6CeXY7t66oB2fumf8W0JJ1SochR1T5Gy+TJNsmpWTIKTrJSiLZ38J&#10;uTgNSbIsuwxMsHyqioCPQD0EDXdSqTCUSpMBiVvG8zjAtKAk997Atam3G2UIoivou4vkdnE75X0V&#10;1kqH26VkW9AFMjRyxHIvyq3moYxjUo02QlF6UskLMwrs9tt9mI/kMvUlvGxb4AcUzsC4Trj+aDRg&#10;flIy4CoV1P7omRGUqA8axV8ms5nfvXCZzS9TvJhTz/bUw3SJqQrqKBnNjRv3te+MrBuslAQ+NFzj&#10;wFTSHSdrRDU1gOuC1qt9PL2HqJcf0PoXAAAA//8DAFBLAwQUAAYACAAAACEAGZGoy98AAAAJAQAA&#10;DwAAAGRycy9kb3ducmV2LnhtbEyPQU/DMAyF70j8h8hI3Fi6aeq6rukESBMnDgyE2C1tvLaicaok&#10;XQu/HnOCm5/99Py9Yj/bXlzQh86RguUiAYFUO9NRo+Dt9XCXgQhRk9G9I1TwhQH25fVVoXPjJnrB&#10;yzE2gkMo5FpBG+OQSxnqFq0OCzcg8e3svNWRpW+k8XricNvLVZKk0uqO+EOrB3xssf48jlZBNn2f&#10;393zqcKTTz/G+vDwtF3OSt3ezPc7EBHn+GeGX3xGh5KZKjeSCaJnnaaMHnlYr0CwIdtkaxCVgg0v&#10;ZFnI/w3KHwAAAP//AwBQSwECLQAUAAYACAAAACEAtoM4kv4AAADhAQAAEwAAAAAAAAAAAAAAAAAA&#10;AAAAW0NvbnRlbnRfVHlwZXNdLnhtbFBLAQItABQABgAIAAAAIQA4/SH/1gAAAJQBAAALAAAAAAAA&#10;AAAAAAAAAC8BAABfcmVscy8ucmVsc1BLAQItABQABgAIAAAAIQBi6bewcgIAAMgEAAAOAAAAAAAA&#10;AAAAAAAAAC4CAABkcnMvZTJvRG9jLnhtbFBLAQItABQABgAIAAAAIQAZkajL3wAAAAkBAAAPAAAA&#10;AAAAAAAAAAAAAMwEAABkcnMvZG93bnJldi54bWxQSwUGAAAAAAQABADzAAAA2AUAAAAA&#10;" adj="-1991,12106" filled="f" strokecolor="#b31e8e" strokeweight="1.5pt">
                      <v:textbox>
                        <w:txbxContent>
                          <w:p w:rsidR="0091685E" w:rsidRPr="00A74227" w:rsidRDefault="0091685E" w:rsidP="00653D35">
                            <w:pPr>
                              <w:spacing w:before="0" w:after="0"/>
                              <w:rPr>
                                <w:sz w:val="26"/>
                                <w:szCs w:val="26"/>
                              </w:rPr>
                            </w:pPr>
                            <w:r>
                              <w:rPr>
                                <w:sz w:val="26"/>
                                <w:szCs w:val="26"/>
                              </w:rPr>
                              <w:t xml:space="preserve">Open the </w:t>
                            </w:r>
                            <w:r>
                              <w:rPr>
                                <w:i/>
                                <w:sz w:val="26"/>
                                <w:szCs w:val="26"/>
                              </w:rPr>
                              <w:t xml:space="preserve">Scratch Junior </w:t>
                            </w:r>
                            <w:r>
                              <w:rPr>
                                <w:sz w:val="26"/>
                                <w:szCs w:val="26"/>
                              </w:rPr>
                              <w:t>application you used on Day 7.</w:t>
                            </w:r>
                          </w:p>
                        </w:txbxContent>
                      </v:textbox>
                    </v:shape>
                  </w:pict>
                </mc:Fallback>
              </mc:AlternateContent>
            </w:r>
            <w:r>
              <w:rPr>
                <w:noProof/>
              </w:rPr>
              <w:drawing>
                <wp:inline distT="0" distB="0" distL="0" distR="0" wp14:anchorId="32C3041C" wp14:editId="7E8173A5">
                  <wp:extent cx="501805" cy="457200"/>
                  <wp:effectExtent l="0" t="0" r="0" b="0"/>
                  <wp:docPr id="20904" name="Picture 20904"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653D35" w:rsidTr="00826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1101" w:type="dxa"/>
            <w:tcBorders>
              <w:top w:val="single" w:sz="12" w:space="0" w:color="B31E8E"/>
              <w:left w:val="single" w:sz="12" w:space="0" w:color="B31E8E"/>
              <w:bottom w:val="single" w:sz="12" w:space="0" w:color="B31E8E"/>
              <w:right w:val="nil"/>
            </w:tcBorders>
            <w:vAlign w:val="center"/>
          </w:tcPr>
          <w:p w:rsidR="00653D35" w:rsidRDefault="00653D35" w:rsidP="00653D35">
            <w:pPr>
              <w:spacing w:before="80" w:after="80"/>
            </w:pPr>
            <w:r>
              <w:rPr>
                <w:noProof/>
              </w:rPr>
              <w:drawing>
                <wp:inline distT="0" distB="0" distL="0" distR="0" wp14:anchorId="6FFEF2EB" wp14:editId="22BA0A1F">
                  <wp:extent cx="548640" cy="495300"/>
                  <wp:effectExtent l="0" t="0" r="3810" b="0"/>
                  <wp:docPr id="20905" name="Picture 20905" descr="C:\Users\E0321456\Desktop\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0321456\Desktop\Cat.PNG"/>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548640" cy="495300"/>
                          </a:xfrm>
                          <a:prstGeom prst="rect">
                            <a:avLst/>
                          </a:prstGeom>
                          <a:noFill/>
                          <a:ln>
                            <a:noFill/>
                          </a:ln>
                        </pic:spPr>
                      </pic:pic>
                    </a:graphicData>
                  </a:graphic>
                </wp:inline>
              </w:drawing>
            </w:r>
          </w:p>
        </w:tc>
        <w:tc>
          <w:tcPr>
            <w:tcW w:w="2719" w:type="dxa"/>
            <w:gridSpan w:val="2"/>
            <w:tcBorders>
              <w:top w:val="single" w:sz="12" w:space="0" w:color="B31E8E"/>
              <w:left w:val="nil"/>
              <w:bottom w:val="single" w:sz="12" w:space="0" w:color="B31E8E"/>
              <w:right w:val="single" w:sz="12" w:space="0" w:color="B31E8E"/>
            </w:tcBorders>
            <w:vAlign w:val="center"/>
          </w:tcPr>
          <w:p w:rsidR="00653D35" w:rsidRPr="00206C0C" w:rsidRDefault="00653D35" w:rsidP="00653D35">
            <w:pPr>
              <w:spacing w:before="80" w:after="80"/>
              <w:rPr>
                <w:sz w:val="27"/>
                <w:szCs w:val="27"/>
              </w:rPr>
            </w:pPr>
            <w:r w:rsidRPr="00206C0C">
              <w:rPr>
                <w:sz w:val="27"/>
                <w:szCs w:val="27"/>
              </w:rPr>
              <w:t xml:space="preserve">Select the </w:t>
            </w:r>
            <w:r w:rsidRPr="00206C0C">
              <w:rPr>
                <w:i/>
                <w:sz w:val="27"/>
                <w:szCs w:val="27"/>
              </w:rPr>
              <w:t xml:space="preserve">ScratchJr </w:t>
            </w:r>
            <w:r w:rsidRPr="00206C0C">
              <w:rPr>
                <w:sz w:val="27"/>
                <w:szCs w:val="27"/>
              </w:rPr>
              <w:t>icon on your screen.</w:t>
            </w:r>
          </w:p>
        </w:tc>
        <w:tc>
          <w:tcPr>
            <w:tcW w:w="1745" w:type="dxa"/>
            <w:tcBorders>
              <w:top w:val="single" w:sz="12" w:space="0" w:color="B31E8E"/>
              <w:left w:val="single" w:sz="12" w:space="0" w:color="B31E8E"/>
              <w:bottom w:val="single" w:sz="12" w:space="0" w:color="B31E8E"/>
              <w:right w:val="nil"/>
            </w:tcBorders>
            <w:vAlign w:val="center"/>
          </w:tcPr>
          <w:p w:rsidR="00653D35" w:rsidRPr="00206C0C" w:rsidRDefault="00653D35" w:rsidP="00653D35">
            <w:pPr>
              <w:spacing w:before="80" w:after="80"/>
              <w:rPr>
                <w:sz w:val="27"/>
                <w:szCs w:val="27"/>
              </w:rPr>
            </w:pPr>
            <w:r w:rsidRPr="00206C0C">
              <w:rPr>
                <w:noProof/>
                <w:sz w:val="27"/>
                <w:szCs w:val="27"/>
              </w:rPr>
              <w:drawing>
                <wp:inline distT="0" distB="0" distL="0" distR="0" wp14:anchorId="56231E8D" wp14:editId="1C57F884">
                  <wp:extent cx="868680" cy="652076"/>
                  <wp:effectExtent l="0" t="0" r="7620" b="0"/>
                  <wp:docPr id="20906" name="Picture 20906" descr="C:\Users\E0321456\Desktop\Jr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0321456\Desktop\Jr homepage.PNG"/>
                          <pic:cNvPicPr>
                            <a:picLocks noChangeAspect="1" noChangeArrowheads="1"/>
                          </pic:cNvPicPr>
                        </pic:nvPicPr>
                        <pic:blipFill>
                          <a:blip r:embed="rId192" cstate="print">
                            <a:extLst>
                              <a:ext uri="{28A0092B-C50C-407E-A947-70E740481C1C}">
                                <a14:useLocalDpi xmlns:a14="http://schemas.microsoft.com/office/drawing/2010/main"/>
                              </a:ext>
                            </a:extLst>
                          </a:blip>
                          <a:srcRect/>
                          <a:stretch>
                            <a:fillRect/>
                          </a:stretch>
                        </pic:blipFill>
                        <pic:spPr bwMode="auto">
                          <a:xfrm>
                            <a:off x="0" y="0"/>
                            <a:ext cx="869434" cy="652642"/>
                          </a:xfrm>
                          <a:prstGeom prst="rect">
                            <a:avLst/>
                          </a:prstGeom>
                          <a:noFill/>
                          <a:ln>
                            <a:noFill/>
                          </a:ln>
                        </pic:spPr>
                      </pic:pic>
                    </a:graphicData>
                  </a:graphic>
                </wp:inline>
              </w:drawing>
            </w:r>
          </w:p>
        </w:tc>
        <w:tc>
          <w:tcPr>
            <w:tcW w:w="4181" w:type="dxa"/>
            <w:tcBorders>
              <w:top w:val="single" w:sz="12" w:space="0" w:color="B31E8E"/>
              <w:left w:val="nil"/>
              <w:bottom w:val="single" w:sz="12" w:space="0" w:color="B31E8E"/>
              <w:right w:val="single" w:sz="12" w:space="0" w:color="B31E8E"/>
            </w:tcBorders>
            <w:vAlign w:val="center"/>
          </w:tcPr>
          <w:p w:rsidR="00653D35" w:rsidRPr="00206C0C" w:rsidRDefault="00653D35" w:rsidP="00653D35">
            <w:pPr>
              <w:spacing w:before="80" w:after="80"/>
              <w:rPr>
                <w:sz w:val="27"/>
                <w:szCs w:val="27"/>
              </w:rPr>
            </w:pPr>
            <w:r w:rsidRPr="00206C0C">
              <w:rPr>
                <w:sz w:val="27"/>
                <w:szCs w:val="27"/>
              </w:rPr>
              <w:t xml:space="preserve">Select the home icon. Select the </w:t>
            </w:r>
            <w:r w:rsidRPr="00206C0C">
              <w:rPr>
                <w:i/>
                <w:sz w:val="27"/>
                <w:szCs w:val="27"/>
              </w:rPr>
              <w:t>Home</w:t>
            </w:r>
            <w:r w:rsidRPr="00206C0C">
              <w:rPr>
                <w:sz w:val="27"/>
                <w:szCs w:val="27"/>
              </w:rPr>
              <w:t xml:space="preserve"> icon to go to the </w:t>
            </w:r>
            <w:r w:rsidRPr="00206C0C">
              <w:rPr>
                <w:i/>
                <w:sz w:val="27"/>
                <w:szCs w:val="27"/>
              </w:rPr>
              <w:t xml:space="preserve">My Projects </w:t>
            </w:r>
            <w:r w:rsidRPr="00206C0C">
              <w:rPr>
                <w:sz w:val="27"/>
                <w:szCs w:val="27"/>
              </w:rPr>
              <w:t>screen.</w:t>
            </w:r>
          </w:p>
        </w:tc>
      </w:tr>
      <w:tr w:rsidR="00653D35" w:rsidTr="00826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938" w:type="dxa"/>
            <w:gridSpan w:val="2"/>
            <w:tcBorders>
              <w:top w:val="single" w:sz="12" w:space="0" w:color="B31E8E"/>
              <w:left w:val="single" w:sz="12" w:space="0" w:color="B31E8E"/>
              <w:bottom w:val="single" w:sz="12" w:space="0" w:color="B31E8E"/>
              <w:right w:val="nil"/>
            </w:tcBorders>
            <w:vAlign w:val="center"/>
          </w:tcPr>
          <w:p w:rsidR="00653D35" w:rsidRPr="00206C0C" w:rsidRDefault="00653D35" w:rsidP="000A331B">
            <w:pPr>
              <w:spacing w:before="80" w:after="80"/>
              <w:jc w:val="center"/>
              <w:rPr>
                <w:sz w:val="27"/>
                <w:szCs w:val="27"/>
              </w:rPr>
            </w:pPr>
            <w:r w:rsidRPr="00206C0C">
              <w:rPr>
                <w:noProof/>
                <w:sz w:val="27"/>
                <w:szCs w:val="27"/>
              </w:rPr>
              <w:drawing>
                <wp:inline distT="0" distB="0" distL="0" distR="0" wp14:anchorId="687DDC51" wp14:editId="3F79FEEB">
                  <wp:extent cx="739140" cy="342529"/>
                  <wp:effectExtent l="0" t="0" r="3810" b="635"/>
                  <wp:docPr id="20991" name="Picture 20991" descr="C:\Users\E0321456\Desktop\add projec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add project icon.PNG"/>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742714" cy="344185"/>
                          </a:xfrm>
                          <a:prstGeom prst="rect">
                            <a:avLst/>
                          </a:prstGeom>
                          <a:noFill/>
                          <a:ln>
                            <a:noFill/>
                          </a:ln>
                        </pic:spPr>
                      </pic:pic>
                    </a:graphicData>
                  </a:graphic>
                </wp:inline>
              </w:drawing>
            </w:r>
          </w:p>
        </w:tc>
        <w:tc>
          <w:tcPr>
            <w:tcW w:w="7808" w:type="dxa"/>
            <w:gridSpan w:val="3"/>
            <w:tcBorders>
              <w:top w:val="single" w:sz="12" w:space="0" w:color="B31E8E"/>
              <w:left w:val="nil"/>
              <w:bottom w:val="single" w:sz="12" w:space="0" w:color="B31E8E"/>
              <w:right w:val="single" w:sz="12" w:space="0" w:color="B31E8E"/>
            </w:tcBorders>
            <w:vAlign w:val="center"/>
          </w:tcPr>
          <w:p w:rsidR="00653D35" w:rsidRPr="00206C0C" w:rsidRDefault="00653D35" w:rsidP="000A331B">
            <w:pPr>
              <w:spacing w:before="80" w:after="80"/>
              <w:jc w:val="center"/>
              <w:rPr>
                <w:sz w:val="27"/>
                <w:szCs w:val="27"/>
              </w:rPr>
            </w:pPr>
            <w:r w:rsidRPr="00206C0C">
              <w:rPr>
                <w:sz w:val="27"/>
                <w:szCs w:val="27"/>
              </w:rPr>
              <w:t>Select the blue ‘add’ button to open a new project.</w:t>
            </w:r>
          </w:p>
        </w:tc>
      </w:tr>
      <w:tr w:rsidR="00F94FFD" w:rsidTr="00826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7"/>
        </w:trPr>
        <w:tc>
          <w:tcPr>
            <w:tcW w:w="9746" w:type="dxa"/>
            <w:gridSpan w:val="5"/>
            <w:tcBorders>
              <w:top w:val="nil"/>
              <w:left w:val="nil"/>
              <w:bottom w:val="nil"/>
              <w:right w:val="nil"/>
            </w:tcBorders>
            <w:vAlign w:val="center"/>
          </w:tcPr>
          <w:p w:rsidR="00F94FFD" w:rsidRDefault="00F94FFD" w:rsidP="000A331B">
            <w:r w:rsidRPr="00E077A7">
              <w:rPr>
                <w:rFonts w:cs="Arial"/>
                <w:noProof/>
              </w:rPr>
              <mc:AlternateContent>
                <mc:Choice Requires="wps">
                  <w:drawing>
                    <wp:anchor distT="0" distB="0" distL="114300" distR="114300" simplePos="0" relativeHeight="253201408" behindDoc="0" locked="0" layoutInCell="1" allowOverlap="1" wp14:anchorId="7C40BCEE" wp14:editId="5A9CEEDF">
                      <wp:simplePos x="0" y="0"/>
                      <wp:positionH relativeFrom="column">
                        <wp:posOffset>762000</wp:posOffset>
                      </wp:positionH>
                      <wp:positionV relativeFrom="paragraph">
                        <wp:posOffset>172085</wp:posOffset>
                      </wp:positionV>
                      <wp:extent cx="5425440" cy="579120"/>
                      <wp:effectExtent l="266700" t="0" r="22860" b="11430"/>
                      <wp:wrapNone/>
                      <wp:docPr id="20779" name="Rounded Rectangular Callout 20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579120"/>
                              </a:xfrm>
                              <a:prstGeom prst="wedgeRoundRectCallout">
                                <a:avLst>
                                  <a:gd name="adj1" fmla="val -54263"/>
                                  <a:gd name="adj2" fmla="val -1876"/>
                                  <a:gd name="adj3" fmla="val 16667"/>
                                </a:avLst>
                              </a:prstGeom>
                              <a:noFill/>
                              <a:ln w="19050">
                                <a:solidFill>
                                  <a:srgbClr val="B31E8E"/>
                                </a:solidFill>
                                <a:miter lim="800000"/>
                                <a:headEnd/>
                                <a:tailEnd/>
                              </a:ln>
                            </wps:spPr>
                            <wps:txbx>
                              <w:txbxContent>
                                <w:p w:rsidR="0091685E" w:rsidRPr="00BF72D1" w:rsidRDefault="0091685E" w:rsidP="00F94FFD">
                                  <w:pPr>
                                    <w:spacing w:before="0" w:after="0"/>
                                    <w:rPr>
                                      <w:szCs w:val="28"/>
                                    </w:rPr>
                                  </w:pPr>
                                  <w:r>
                                    <w:rPr>
                                      <w:szCs w:val="28"/>
                                    </w:rPr>
                                    <w:t xml:space="preserve">I have set some challenges for you. I hope you have the skills to complete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BCEE" id="Rounded Rectangular Callout 20779" o:spid="_x0000_s1180" type="#_x0000_t62" style="position:absolute;margin-left:60pt;margin-top:13.55pt;width:427.2pt;height:45.6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r1bQIAAMkEAAAOAAAAZHJzL2Uyb0RvYy54bWysVMtu2zAQvBfoPxC8J5Ic27KFyEHqJEWB&#10;PoKk/QCapCS2JFclKcvp13dFKand3Ir6QJDa1+zMri+vDkaTvXRegS1pdp5SIi0HoWxd0m9f785W&#10;lPjArGAarCzpk/T0avP2zWXfFnIGDWghHcEk1hd9W9ImhLZIEs8baZg/h1ZaNFbgDAv4dHUiHOsx&#10;u9HJLE2XSQ9OtA649B6/3oxGuon5q0ry8KWqvAxElxSxhXi6eO6GM9lcsqJ2rG0Un2Cwf0BhmLJY&#10;9CXVDQuMdE69SmUUd+ChCuccTAJVpbiMPWA3WfpXN48Na2XsBcnx7QtN/v+l5Z/3944oUdJZmudr&#10;SiwzKNMDdFZIQR6QQGbrTjNHtkxr6AIZHZG4vvUFxj+2925o3bcfgf/wxMK2wRh57Rz0jWQC4WYD&#10;0clJwPDwGEp2/ScQWJN1ASKHh8qZISGyQw5RqqcXqeQhEI4fF/PZYj5HRTnaFvk6m0UtE1Y8R7fO&#10;h/cSDBkuJe2lqGVsa+hp6iWWY/uPPkTtxNQ9E98zSiqjcRT2TJMzrLa8mGblyGl24pSt8uVrn4tj&#10;n2y5XOaRClZMZRHxM9IBg4U7pXWcSm1Jj8yt00UacXrQSgzWSLard1vtCMIr6buL7HZ1O+U9cTMq&#10;4HppZUq6SoffCHBQ5daKWCYwpcc7QtF2kmlQZlQ4HHaHOCBZHikYdNuBeELlHIz7hPuPlwbcL0p6&#10;3KWS+p8dc5IS/cGi+ussShXiY77IUSviji27YwuzHFOVNFAyXrdhXNiudapusFIW+bBwjRNTqfA8&#10;WiOqqQHcF7ydLOTxO3r9+Qfa/AYAAP//AwBQSwMEFAAGAAgAAAAhAP/8LfjeAAAACgEAAA8AAABk&#10;cnMvZG93bnJldi54bWxMj0FPwkAQhe8m/ofNkHghsl0ggqVbQkg8qQcQ70t3aJt2Z2t3geKvdzzp&#10;8eW9fPNNth5cKy7Yh9qTBjVJQCAV3tZUajh8vDwuQYRoyJrWE2q4YYB1fn+XmdT6K+3wso+lYAiF&#10;1GioYuxSKUNRoTNh4jsk7k6+dyZy7Etpe3NluGvlNEmepDM18YXKdLitsGj2Z6dhpuS4Lt/GjbwV&#10;p+/Xr8Nn826V1g+jYbMCEXGIf2P41Wd1yNnp6M9kg2g5M56nGqYLBYIHz4v5HMSRG7Wcgcwz+f+F&#10;/AcAAP//AwBQSwECLQAUAAYACAAAACEAtoM4kv4AAADhAQAAEwAAAAAAAAAAAAAAAAAAAAAAW0Nv&#10;bnRlbnRfVHlwZXNdLnhtbFBLAQItABQABgAIAAAAIQA4/SH/1gAAAJQBAAALAAAAAAAAAAAAAAAA&#10;AC8BAABfcmVscy8ucmVsc1BLAQItABQABgAIAAAAIQBroMr1bQIAAMkEAAAOAAAAAAAAAAAAAAAA&#10;AC4CAABkcnMvZTJvRG9jLnhtbFBLAQItABQABgAIAAAAIQD//C343gAAAAoBAAAPAAAAAAAAAAAA&#10;AAAAAMcEAABkcnMvZG93bnJldi54bWxQSwUGAAAAAAQABADzAAAA0gUAAAAA&#10;" adj="-921,10395" filled="f" strokecolor="#b31e8e" strokeweight="1.5pt">
                      <v:textbox>
                        <w:txbxContent>
                          <w:p w:rsidR="0091685E" w:rsidRPr="00BF72D1" w:rsidRDefault="0091685E" w:rsidP="00F94FFD">
                            <w:pPr>
                              <w:spacing w:before="0" w:after="0"/>
                              <w:rPr>
                                <w:szCs w:val="28"/>
                              </w:rPr>
                            </w:pPr>
                            <w:r>
                              <w:rPr>
                                <w:szCs w:val="28"/>
                              </w:rPr>
                              <w:t xml:space="preserve">I have set some challenges for you. I hope you have the skills to complete them! </w:t>
                            </w:r>
                          </w:p>
                        </w:txbxContent>
                      </v:textbox>
                    </v:shape>
                  </w:pict>
                </mc:Fallback>
              </mc:AlternateContent>
            </w:r>
            <w:r>
              <w:rPr>
                <w:noProof/>
              </w:rPr>
              <w:drawing>
                <wp:inline distT="0" distB="0" distL="0" distR="0" wp14:anchorId="5184B6F4" wp14:editId="6B6B9597">
                  <wp:extent cx="367125" cy="678180"/>
                  <wp:effectExtent l="0" t="0" r="0" b="7620"/>
                  <wp:docPr id="20777" name="Picture 20777"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93" cstate="print">
                            <a:extLst>
                              <a:ext uri="{28A0092B-C50C-407E-A947-70E740481C1C}">
                                <a14:useLocalDpi xmlns:a14="http://schemas.microsoft.com/office/drawing/2010/main"/>
                              </a:ext>
                            </a:extLst>
                          </a:blip>
                          <a:srcRect/>
                          <a:stretch>
                            <a:fillRect/>
                          </a:stretch>
                        </pic:blipFill>
                        <pic:spPr bwMode="auto">
                          <a:xfrm>
                            <a:off x="0" y="0"/>
                            <a:ext cx="366903" cy="677769"/>
                          </a:xfrm>
                          <a:prstGeom prst="rect">
                            <a:avLst/>
                          </a:prstGeom>
                          <a:noFill/>
                          <a:ln>
                            <a:noFill/>
                          </a:ln>
                        </pic:spPr>
                      </pic:pic>
                    </a:graphicData>
                  </a:graphic>
                </wp:inline>
              </w:drawing>
            </w:r>
          </w:p>
        </w:tc>
      </w:tr>
      <w:tr w:rsidR="00F94FFD" w:rsidTr="0020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9746" w:type="dxa"/>
            <w:gridSpan w:val="5"/>
            <w:tcBorders>
              <w:top w:val="nil"/>
              <w:left w:val="nil"/>
              <w:bottom w:val="single" w:sz="12" w:space="0" w:color="B31E8E"/>
              <w:right w:val="nil"/>
            </w:tcBorders>
            <w:vAlign w:val="center"/>
          </w:tcPr>
          <w:p w:rsidR="00F94FFD" w:rsidRPr="00E077A7" w:rsidRDefault="00F94FFD" w:rsidP="000A331B">
            <w:pPr>
              <w:jc w:val="right"/>
              <w:rPr>
                <w:rFonts w:cs="Arial"/>
                <w:noProof/>
                <w:lang w:eastAsia="ja-JP"/>
              </w:rPr>
            </w:pPr>
            <w:r w:rsidRPr="00E077A7">
              <w:rPr>
                <w:rFonts w:cs="Arial"/>
                <w:noProof/>
              </w:rPr>
              <mc:AlternateContent>
                <mc:Choice Requires="wps">
                  <w:drawing>
                    <wp:anchor distT="0" distB="0" distL="114300" distR="114300" simplePos="0" relativeHeight="253202432" behindDoc="0" locked="0" layoutInCell="1" allowOverlap="1" wp14:anchorId="2B22CD86" wp14:editId="71336A10">
                      <wp:simplePos x="0" y="0"/>
                      <wp:positionH relativeFrom="column">
                        <wp:posOffset>152400</wp:posOffset>
                      </wp:positionH>
                      <wp:positionV relativeFrom="paragraph">
                        <wp:posOffset>73025</wp:posOffset>
                      </wp:positionV>
                      <wp:extent cx="5425440" cy="586740"/>
                      <wp:effectExtent l="0" t="0" r="308610" b="22860"/>
                      <wp:wrapNone/>
                      <wp:docPr id="3162" name="Rounded Rectangular Callout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586740"/>
                              </a:xfrm>
                              <a:prstGeom prst="wedgeRoundRectCallout">
                                <a:avLst>
                                  <a:gd name="adj1" fmla="val 54726"/>
                                  <a:gd name="adj2" fmla="val -13483"/>
                                  <a:gd name="adj3" fmla="val 16667"/>
                                </a:avLst>
                              </a:prstGeom>
                              <a:noFill/>
                              <a:ln w="19050">
                                <a:solidFill>
                                  <a:srgbClr val="B31E8E"/>
                                </a:solidFill>
                                <a:miter lim="800000"/>
                                <a:headEnd/>
                                <a:tailEnd/>
                              </a:ln>
                            </wps:spPr>
                            <wps:txbx>
                              <w:txbxContent>
                                <w:p w:rsidR="0091685E" w:rsidRPr="00BF72D1" w:rsidRDefault="0091685E" w:rsidP="00F94FFD">
                                  <w:pPr>
                                    <w:spacing w:before="0" w:after="0"/>
                                    <w:rPr>
                                      <w:szCs w:val="28"/>
                                    </w:rPr>
                                  </w:pPr>
                                  <w:r>
                                    <w:rPr>
                                      <w:szCs w:val="28"/>
                                    </w:rPr>
                                    <w:t xml:space="preserve">Read all the challenges and tips so you can think about some ideas before you begin.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2CD86" id="Rounded Rectangular Callout 3162" o:spid="_x0000_s1181" type="#_x0000_t62" style="position:absolute;left:0;text-align:left;margin-left:12pt;margin-top:5.75pt;width:427.2pt;height:46.2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98cAIAAMcEAAAOAAAAZHJzL2Uyb0RvYy54bWysVF1P2zAUfZ+0/2D5HZK0aVoqUsQKTJPY&#10;hmD7AW7sJN4cX892mrJfv2snQBlv0/pg2blf555zb88vDp0ie2GdBF3S7DSlROgKuNRNSb9/uzlZ&#10;UeI805wp0KKkj8LRi837d+eDWYsZtKC4sASTaLceTElb7806SVzVio65UzBCo7EG2zGPT9sk3LIB&#10;s3cqmaVpkQxgubFQCefw69VopJuYv65F5b/WtROeqJIiNh9PG89dOJPNOVs3lplWVhMM9g8oOiY1&#10;Fn1OdcU8I72Vb1J1srLgoPanFXQJ1LWsROwBu8nSv7p5aJkRsRckx5lnmtz/S1t92d9ZInlJ51kx&#10;o0SzDlW6h15zwck98sd00ytmyZYpBb0n0Q9pG4xbY/SDubOhcWduofrpiIZtiyHi0loYWsE4gs0C&#10;zcmrgPBwGEp2w2fgWJL1HiKDh9p2ISFyQw5RqMdnocTBkwo/LvLZIs9Rzwpti1WxxHsowdZP0cY6&#10;/1FAR8KlpIPgjYhdhZamVmI5tr91PirHp+YZ/5FRUncKB2HPFFnky1kxDcqRD5L14nOSzfPV/K3T&#10;/NgpK4piOeGcyiLiJ6QBg4YbqVScSaXJgMydpYs04nSgJA/WSLZtdltlCcIr6Yd5dr26nvK+cuuk&#10;x+VSsivpKg2/EWBQ5VrzWMYzqcY7QlF6kikoMyrsD7tDHI9smYfooNsO+CMqZ2HcJtx+vLRgf1My&#10;4CaV1P3qmRWUqE8a1T/LolQ+PvLFcoa62WPL7tjCdIWpSuopGa9bP65rb6xsWqyURT40XOLE1NIH&#10;3V9QTQ/cljgO02aHdTx+R6+X/5/NHwAAAP//AwBQSwMEFAAGAAgAAAAhAMmUAYbeAAAACQEAAA8A&#10;AABkcnMvZG93bnJldi54bWxMj8FOwzAQRO9I/IO1SNyo09JAGuJUbSUEiBMhH+DE2yQQr6PYadO/&#10;ZznBcWdGs2+y7Wx7ccLRd44ULBcRCKTamY4aBeXn810CwgdNRveOUMEFPWzz66tMp8ad6QNPRWgE&#10;l5BPtYI2hCGV0tctWu0XbkBi7+hGqwOfYyPNqM9cbnu5iqIHaXVH/KHVAx5arL+LySr4KnA/lS/7&#10;i3vdxUl8KN9n+VYpdXsz755ABJzDXxh+8Rkdcmaq3ETGi17Bas1TAuvLGAT7yWOyBlGxEN1vQOaZ&#10;/L8g/wEAAP//AwBQSwECLQAUAAYACAAAACEAtoM4kv4AAADhAQAAEwAAAAAAAAAAAAAAAAAAAAAA&#10;W0NvbnRlbnRfVHlwZXNdLnhtbFBLAQItABQABgAIAAAAIQA4/SH/1gAAAJQBAAALAAAAAAAAAAAA&#10;AAAAAC8BAABfcmVscy8ucmVsc1BLAQItABQABgAIAAAAIQBUx298cAIAAMcEAAAOAAAAAAAAAAAA&#10;AAAAAC4CAABkcnMvZTJvRG9jLnhtbFBLAQItABQABgAIAAAAIQDJlAGG3gAAAAkBAAAPAAAAAAAA&#10;AAAAAAAAAMoEAABkcnMvZG93bnJldi54bWxQSwUGAAAAAAQABADzAAAA1QUAAAAA&#10;" adj="22621,7888" filled="f" strokecolor="#b31e8e" strokeweight="1.5pt">
                      <v:textbox>
                        <w:txbxContent>
                          <w:p w:rsidR="0091685E" w:rsidRPr="00BF72D1" w:rsidRDefault="0091685E" w:rsidP="00F94FFD">
                            <w:pPr>
                              <w:spacing w:before="0" w:after="0"/>
                              <w:rPr>
                                <w:szCs w:val="28"/>
                              </w:rPr>
                            </w:pPr>
                            <w:r>
                              <w:rPr>
                                <w:szCs w:val="28"/>
                              </w:rPr>
                              <w:t xml:space="preserve">Read all the challenges and tips so you can think about some ideas before you begin. </w:t>
                            </w:r>
                          </w:p>
                        </w:txbxContent>
                      </v:textbox>
                    </v:shape>
                  </w:pict>
                </mc:Fallback>
              </mc:AlternateContent>
            </w:r>
            <w:r>
              <w:rPr>
                <w:noProof/>
                <w:sz w:val="36"/>
                <w:szCs w:val="36"/>
              </w:rPr>
              <w:drawing>
                <wp:inline distT="0" distB="0" distL="0" distR="0" wp14:anchorId="5C78E697" wp14:editId="25331596">
                  <wp:extent cx="398755" cy="586740"/>
                  <wp:effectExtent l="0" t="0" r="1905" b="3810"/>
                  <wp:docPr id="3161" name="Picture 3161"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194" cstate="print">
                            <a:extLst>
                              <a:ext uri="{28A0092B-C50C-407E-A947-70E740481C1C}">
                                <a14:useLocalDpi xmlns:a14="http://schemas.microsoft.com/office/drawing/2010/main"/>
                              </a:ext>
                            </a:extLst>
                          </a:blip>
                          <a:srcRect/>
                          <a:stretch>
                            <a:fillRect/>
                          </a:stretch>
                        </pic:blipFill>
                        <pic:spPr bwMode="auto">
                          <a:xfrm>
                            <a:off x="0" y="0"/>
                            <a:ext cx="403067" cy="593086"/>
                          </a:xfrm>
                          <a:prstGeom prst="rect">
                            <a:avLst/>
                          </a:prstGeom>
                          <a:noFill/>
                          <a:ln>
                            <a:noFill/>
                          </a:ln>
                        </pic:spPr>
                      </pic:pic>
                    </a:graphicData>
                  </a:graphic>
                </wp:inline>
              </w:drawing>
            </w:r>
          </w:p>
        </w:tc>
      </w:tr>
      <w:tr w:rsidR="00F94FFD" w:rsidTr="0020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746" w:type="dxa"/>
            <w:gridSpan w:val="5"/>
            <w:tcBorders>
              <w:top w:val="single" w:sz="12" w:space="0" w:color="B31E8E"/>
              <w:left w:val="single" w:sz="12" w:space="0" w:color="B31E8E"/>
              <w:bottom w:val="single" w:sz="8" w:space="0" w:color="8A3459"/>
              <w:right w:val="single" w:sz="12" w:space="0" w:color="B31E8E"/>
            </w:tcBorders>
            <w:vAlign w:val="center"/>
          </w:tcPr>
          <w:p w:rsidR="00F94FFD" w:rsidRDefault="00F94FFD" w:rsidP="000A331B">
            <w:pPr>
              <w:rPr>
                <w:rFonts w:cs="Arial"/>
                <w:noProof/>
                <w:lang w:eastAsia="ja-JP"/>
              </w:rPr>
            </w:pPr>
            <w:r>
              <w:rPr>
                <w:rFonts w:cs="Arial"/>
                <w:noProof/>
                <w:lang w:eastAsia="ja-JP"/>
              </w:rPr>
              <w:t>Challenge 1: Select a background.</w:t>
            </w:r>
          </w:p>
        </w:tc>
      </w:tr>
      <w:tr w:rsidR="00F94FFD" w:rsidTr="0020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746" w:type="dxa"/>
            <w:gridSpan w:val="5"/>
            <w:tcBorders>
              <w:top w:val="single" w:sz="8" w:space="0" w:color="8A3459"/>
              <w:left w:val="single" w:sz="12" w:space="0" w:color="B31E8E"/>
              <w:bottom w:val="single" w:sz="8" w:space="0" w:color="8A3459"/>
              <w:right w:val="single" w:sz="12" w:space="0" w:color="B31E8E"/>
            </w:tcBorders>
            <w:vAlign w:val="center"/>
          </w:tcPr>
          <w:p w:rsidR="00F94FFD" w:rsidRDefault="00F94FFD" w:rsidP="000A331B">
            <w:pPr>
              <w:rPr>
                <w:rFonts w:cs="Arial"/>
                <w:noProof/>
                <w:lang w:eastAsia="ja-JP"/>
              </w:rPr>
            </w:pPr>
            <w:r>
              <w:rPr>
                <w:rFonts w:cs="Arial"/>
                <w:noProof/>
                <w:lang w:eastAsia="ja-JP"/>
              </w:rPr>
              <w:t>Challenge 2: Select a character, eg animal or person.</w:t>
            </w:r>
          </w:p>
        </w:tc>
      </w:tr>
      <w:tr w:rsidR="00F94FFD" w:rsidTr="0020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746" w:type="dxa"/>
            <w:gridSpan w:val="5"/>
            <w:tcBorders>
              <w:top w:val="single" w:sz="8" w:space="0" w:color="8A3459"/>
              <w:left w:val="single" w:sz="12" w:space="0" w:color="B31E8E"/>
              <w:bottom w:val="single" w:sz="8" w:space="0" w:color="8A3459"/>
              <w:right w:val="single" w:sz="12" w:space="0" w:color="B31E8E"/>
            </w:tcBorders>
            <w:vAlign w:val="center"/>
          </w:tcPr>
          <w:p w:rsidR="00F94FFD" w:rsidRPr="00E077A7" w:rsidRDefault="00F94FFD" w:rsidP="000A331B">
            <w:pPr>
              <w:rPr>
                <w:rFonts w:cs="Arial"/>
                <w:noProof/>
                <w:lang w:eastAsia="ja-JP"/>
              </w:rPr>
            </w:pPr>
            <w:r>
              <w:rPr>
                <w:rFonts w:cs="Arial"/>
                <w:noProof/>
                <w:lang w:eastAsia="ja-JP"/>
              </w:rPr>
              <w:t>Challenge 3: Make the character move across the screen.</w:t>
            </w:r>
          </w:p>
        </w:tc>
      </w:tr>
      <w:tr w:rsidR="00F94FFD" w:rsidTr="0020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746" w:type="dxa"/>
            <w:gridSpan w:val="5"/>
            <w:tcBorders>
              <w:top w:val="single" w:sz="8" w:space="0" w:color="8A3459"/>
              <w:left w:val="single" w:sz="12" w:space="0" w:color="B31E8E"/>
              <w:bottom w:val="single" w:sz="8" w:space="0" w:color="8A3459"/>
              <w:right w:val="single" w:sz="12" w:space="0" w:color="B31E8E"/>
            </w:tcBorders>
            <w:vAlign w:val="center"/>
          </w:tcPr>
          <w:p w:rsidR="00F94FFD" w:rsidRPr="00E077A7" w:rsidRDefault="00F94FFD" w:rsidP="000A331B">
            <w:pPr>
              <w:rPr>
                <w:rFonts w:cs="Arial"/>
                <w:noProof/>
                <w:lang w:eastAsia="ja-JP"/>
              </w:rPr>
            </w:pPr>
            <w:r>
              <w:rPr>
                <w:rFonts w:cs="Arial"/>
                <w:noProof/>
                <w:lang w:eastAsia="ja-JP"/>
              </w:rPr>
              <w:t>Challenge 4: Add a ball character.</w:t>
            </w:r>
          </w:p>
        </w:tc>
      </w:tr>
      <w:tr w:rsidR="00F94FFD" w:rsidTr="0020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746" w:type="dxa"/>
            <w:gridSpan w:val="5"/>
            <w:tcBorders>
              <w:top w:val="single" w:sz="8" w:space="0" w:color="8A3459"/>
              <w:left w:val="single" w:sz="12" w:space="0" w:color="B31E8E"/>
              <w:bottom w:val="single" w:sz="8" w:space="0" w:color="8A3459"/>
              <w:right w:val="single" w:sz="12" w:space="0" w:color="B31E8E"/>
            </w:tcBorders>
            <w:vAlign w:val="center"/>
          </w:tcPr>
          <w:p w:rsidR="00F94FFD" w:rsidRDefault="00F94FFD" w:rsidP="000A331B">
            <w:pPr>
              <w:rPr>
                <w:rFonts w:cs="Arial"/>
                <w:noProof/>
                <w:lang w:eastAsia="ja-JP"/>
              </w:rPr>
            </w:pPr>
            <w:r>
              <w:rPr>
                <w:rFonts w:cs="Arial"/>
                <w:noProof/>
                <w:lang w:eastAsia="ja-JP"/>
              </w:rPr>
              <w:t>Challenge 5: Make the ball bounce across the screen.</w:t>
            </w:r>
          </w:p>
        </w:tc>
      </w:tr>
      <w:tr w:rsidR="00F94FFD" w:rsidTr="00206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746" w:type="dxa"/>
            <w:gridSpan w:val="5"/>
            <w:tcBorders>
              <w:top w:val="single" w:sz="8" w:space="0" w:color="8A3459"/>
              <w:left w:val="single" w:sz="12" w:space="0" w:color="B31E8E"/>
              <w:bottom w:val="single" w:sz="12" w:space="0" w:color="B31E8E"/>
              <w:right w:val="single" w:sz="12" w:space="0" w:color="B31E8E"/>
            </w:tcBorders>
            <w:vAlign w:val="center"/>
          </w:tcPr>
          <w:p w:rsidR="00F94FFD" w:rsidRDefault="00F94FFD" w:rsidP="000A331B">
            <w:pPr>
              <w:rPr>
                <w:rFonts w:cs="Arial"/>
                <w:noProof/>
                <w:lang w:eastAsia="ja-JP"/>
              </w:rPr>
            </w:pPr>
            <w:r>
              <w:rPr>
                <w:rFonts w:cs="Arial"/>
                <w:noProof/>
                <w:lang w:eastAsia="ja-JP"/>
              </w:rPr>
              <w:t>Challenge 6: Make the character dribble the ball across the screen.</w:t>
            </w:r>
          </w:p>
        </w:tc>
      </w:tr>
      <w:tr w:rsidR="00F94FFD" w:rsidTr="00826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9746" w:type="dxa"/>
            <w:gridSpan w:val="5"/>
            <w:tcBorders>
              <w:top w:val="single" w:sz="12" w:space="0" w:color="B31E8E"/>
              <w:left w:val="nil"/>
              <w:bottom w:val="single" w:sz="12" w:space="0" w:color="B31E8E"/>
              <w:right w:val="nil"/>
            </w:tcBorders>
            <w:vAlign w:val="center"/>
          </w:tcPr>
          <w:p w:rsidR="00F94FFD" w:rsidRPr="00206C0C" w:rsidRDefault="006B436C" w:rsidP="000A331B">
            <w:pPr>
              <w:rPr>
                <w:rFonts w:cs="Arial"/>
                <w:noProof/>
                <w:sz w:val="27"/>
                <w:szCs w:val="27"/>
                <w:lang w:eastAsia="ja-JP"/>
              </w:rPr>
            </w:pPr>
            <w:r w:rsidRPr="00206C0C">
              <w:rPr>
                <w:rFonts w:cs="Arial"/>
                <w:noProof/>
                <w:sz w:val="27"/>
                <w:szCs w:val="27"/>
                <w:lang w:eastAsia="ja-JP"/>
              </w:rPr>
              <w:t>You might want to use</w:t>
            </w:r>
            <w:r w:rsidR="00F94FFD" w:rsidRPr="00206C0C">
              <w:rPr>
                <w:rFonts w:cs="Arial"/>
                <w:noProof/>
                <w:sz w:val="27"/>
                <w:szCs w:val="27"/>
                <w:lang w:eastAsia="ja-JP"/>
              </w:rPr>
              <w:t xml:space="preserve"> the </w:t>
            </w:r>
            <w:r w:rsidR="00F94FFD" w:rsidRPr="00206C0C">
              <w:rPr>
                <w:rFonts w:cs="Arial"/>
                <w:i/>
                <w:noProof/>
                <w:sz w:val="27"/>
                <w:szCs w:val="27"/>
                <w:lang w:eastAsia="ja-JP"/>
              </w:rPr>
              <w:t>Tips &amp; Hints</w:t>
            </w:r>
            <w:r w:rsidR="00F94FFD" w:rsidRPr="00206C0C">
              <w:rPr>
                <w:rFonts w:cs="Arial"/>
                <w:noProof/>
                <w:sz w:val="27"/>
                <w:szCs w:val="27"/>
                <w:lang w:eastAsia="ja-JP"/>
              </w:rPr>
              <w:t xml:space="preserve"> on the </w:t>
            </w:r>
            <w:r w:rsidR="00F94FFD" w:rsidRPr="00206C0C">
              <w:rPr>
                <w:rFonts w:cs="Arial"/>
                <w:i/>
                <w:noProof/>
                <w:sz w:val="27"/>
                <w:szCs w:val="27"/>
                <w:lang w:eastAsia="ja-JP"/>
              </w:rPr>
              <w:t>Scratch Jr</w:t>
            </w:r>
            <w:r w:rsidR="00F94FFD" w:rsidRPr="00206C0C">
              <w:rPr>
                <w:rFonts w:cs="Arial"/>
                <w:noProof/>
                <w:sz w:val="27"/>
                <w:szCs w:val="27"/>
                <w:lang w:eastAsia="ja-JP"/>
              </w:rPr>
              <w:t xml:space="preserve"> website </w:t>
            </w:r>
            <w:r w:rsidR="00F94FFD" w:rsidRPr="00206C0C">
              <w:rPr>
                <w:i/>
                <w:sz w:val="27"/>
                <w:szCs w:val="27"/>
              </w:rPr>
              <w:t>scratchjr.org</w:t>
            </w:r>
            <w:r w:rsidR="00F94FFD" w:rsidRPr="00206C0C">
              <w:rPr>
                <w:rFonts w:cs="Arial"/>
                <w:noProof/>
                <w:sz w:val="27"/>
                <w:szCs w:val="27"/>
                <w:lang w:eastAsia="ja-JP"/>
              </w:rPr>
              <w:t xml:space="preserve">. </w:t>
            </w:r>
          </w:p>
          <w:p w:rsidR="00F94FFD" w:rsidRPr="006B436C" w:rsidRDefault="00F94FFD" w:rsidP="000A331B">
            <w:pPr>
              <w:rPr>
                <w:rFonts w:cs="Arial"/>
                <w:noProof/>
                <w:szCs w:val="28"/>
                <w:lang w:eastAsia="ja-JP"/>
              </w:rPr>
            </w:pPr>
            <w:r w:rsidRPr="00206C0C">
              <w:rPr>
                <w:rFonts w:cs="Arial"/>
                <w:noProof/>
                <w:sz w:val="27"/>
                <w:szCs w:val="27"/>
                <w:lang w:eastAsia="ja-JP"/>
              </w:rPr>
              <w:t>This project will take some time to complete</w:t>
            </w:r>
            <w:r w:rsidR="006B436C" w:rsidRPr="00206C0C">
              <w:rPr>
                <w:rFonts w:cs="Arial"/>
                <w:noProof/>
                <w:sz w:val="27"/>
                <w:szCs w:val="27"/>
                <w:lang w:eastAsia="ja-JP"/>
              </w:rPr>
              <w:t>. Take a break if you need one.</w:t>
            </w:r>
          </w:p>
        </w:tc>
      </w:tr>
      <w:tr w:rsidR="006B436C" w:rsidTr="00826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9746" w:type="dxa"/>
            <w:gridSpan w:val="5"/>
            <w:tcBorders>
              <w:top w:val="single" w:sz="12" w:space="0" w:color="B31E8E"/>
              <w:left w:val="nil"/>
              <w:bottom w:val="single" w:sz="12" w:space="0" w:color="B31E8E"/>
              <w:right w:val="nil"/>
            </w:tcBorders>
            <w:vAlign w:val="center"/>
          </w:tcPr>
          <w:p w:rsidR="006B436C" w:rsidRPr="00206C0C" w:rsidRDefault="006B436C" w:rsidP="006B436C">
            <w:pPr>
              <w:rPr>
                <w:rFonts w:cs="Arial"/>
                <w:noProof/>
                <w:sz w:val="27"/>
                <w:szCs w:val="27"/>
                <w:lang w:eastAsia="ja-JP"/>
              </w:rPr>
            </w:pPr>
            <w:r w:rsidRPr="00206C0C">
              <w:rPr>
                <w:rFonts w:cs="Arial"/>
                <w:noProof/>
                <w:sz w:val="27"/>
                <w:szCs w:val="27"/>
              </w:rPr>
              <w:drawing>
                <wp:inline distT="0" distB="0" distL="0" distR="0" wp14:anchorId="25ADF92B" wp14:editId="1E3C9F0B">
                  <wp:extent cx="324000" cy="324000"/>
                  <wp:effectExtent l="0" t="0" r="0" b="0"/>
                  <wp:docPr id="20992" name="Picture 20992"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24000" cy="324000"/>
                          </a:xfrm>
                          <a:prstGeom prst="rect">
                            <a:avLst/>
                          </a:prstGeom>
                          <a:noFill/>
                          <a:ln>
                            <a:noFill/>
                          </a:ln>
                        </pic:spPr>
                      </pic:pic>
                    </a:graphicData>
                  </a:graphic>
                </wp:inline>
              </w:drawing>
            </w:r>
            <w:r w:rsidRPr="00206C0C">
              <w:rPr>
                <w:rFonts w:cs="Arial"/>
                <w:noProof/>
                <w:sz w:val="27"/>
                <w:szCs w:val="27"/>
                <w:lang w:eastAsia="ja-JP"/>
              </w:rPr>
              <w:tab/>
              <w:t>Make a video of your project as you run it.</w:t>
            </w:r>
          </w:p>
          <w:p w:rsidR="006B436C" w:rsidRPr="00206C0C" w:rsidRDefault="006B436C" w:rsidP="006B436C">
            <w:pPr>
              <w:rPr>
                <w:rFonts w:cs="Arial"/>
                <w:noProof/>
                <w:sz w:val="27"/>
                <w:szCs w:val="27"/>
                <w:lang w:eastAsia="ja-JP"/>
              </w:rPr>
            </w:pPr>
            <w:r w:rsidRPr="00206C0C">
              <w:rPr>
                <w:rFonts w:cs="Arial"/>
                <w:noProof/>
                <w:sz w:val="27"/>
                <w:szCs w:val="27"/>
              </w:rPr>
              <w:drawing>
                <wp:inline distT="0" distB="0" distL="0" distR="0" wp14:anchorId="16AE3A39" wp14:editId="34FC4C4A">
                  <wp:extent cx="324000" cy="324000"/>
                  <wp:effectExtent l="0" t="0" r="0" b="0"/>
                  <wp:docPr id="20993" name="Picture 20993"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24000" cy="324000"/>
                          </a:xfrm>
                          <a:prstGeom prst="rect">
                            <a:avLst/>
                          </a:prstGeom>
                          <a:noFill/>
                          <a:ln>
                            <a:noFill/>
                          </a:ln>
                        </pic:spPr>
                      </pic:pic>
                    </a:graphicData>
                  </a:graphic>
                </wp:inline>
              </w:drawing>
            </w:r>
            <w:r w:rsidRPr="00206C0C">
              <w:rPr>
                <w:rFonts w:cs="Arial"/>
                <w:noProof/>
                <w:sz w:val="27"/>
                <w:szCs w:val="27"/>
                <w:lang w:eastAsia="ja-JP"/>
              </w:rPr>
              <w:tab/>
              <w:t>Take photographs of the coding blocks for each character.</w:t>
            </w:r>
          </w:p>
          <w:p w:rsidR="006B436C" w:rsidRPr="00206C0C" w:rsidRDefault="006B436C" w:rsidP="006B436C">
            <w:pPr>
              <w:rPr>
                <w:rFonts w:cs="Arial"/>
                <w:noProof/>
                <w:sz w:val="27"/>
                <w:szCs w:val="27"/>
                <w:lang w:eastAsia="ja-JP"/>
              </w:rPr>
            </w:pPr>
            <w:r w:rsidRPr="00206C0C">
              <w:rPr>
                <w:rFonts w:cs="Arial"/>
                <w:noProof/>
                <w:sz w:val="27"/>
                <w:szCs w:val="27"/>
              </w:rPr>
              <w:drawing>
                <wp:inline distT="0" distB="0" distL="0" distR="0" wp14:anchorId="4E077378" wp14:editId="0EE5B277">
                  <wp:extent cx="324000" cy="324000"/>
                  <wp:effectExtent l="0" t="0" r="0" b="0"/>
                  <wp:docPr id="20994" name="Picture 20994"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324000" cy="324000"/>
                          </a:xfrm>
                          <a:prstGeom prst="rect">
                            <a:avLst/>
                          </a:prstGeom>
                          <a:noFill/>
                          <a:ln>
                            <a:noFill/>
                          </a:ln>
                        </pic:spPr>
                      </pic:pic>
                    </a:graphicData>
                  </a:graphic>
                </wp:inline>
              </w:drawing>
            </w:r>
            <w:r w:rsidRPr="00206C0C">
              <w:rPr>
                <w:rFonts w:cs="Arial"/>
                <w:noProof/>
                <w:sz w:val="27"/>
                <w:szCs w:val="27"/>
                <w:lang w:eastAsia="ja-JP"/>
              </w:rPr>
              <w:tab/>
              <w:t>Save the video and photographs into your Set folder.</w:t>
            </w:r>
          </w:p>
        </w:tc>
      </w:tr>
      <w:tr w:rsidR="00451E92" w:rsidTr="00826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746" w:type="dxa"/>
            <w:gridSpan w:val="5"/>
            <w:tcBorders>
              <w:top w:val="single" w:sz="12" w:space="0" w:color="B31E8E"/>
              <w:left w:val="nil"/>
              <w:bottom w:val="single" w:sz="12" w:space="0" w:color="B31E8E"/>
              <w:right w:val="nil"/>
            </w:tcBorders>
            <w:vAlign w:val="center"/>
          </w:tcPr>
          <w:p w:rsidR="00451E92" w:rsidRPr="00206C0C" w:rsidRDefault="00CD24B0" w:rsidP="00D5261F">
            <w:pPr>
              <w:rPr>
                <w:rFonts w:cs="Arial"/>
                <w:noProof/>
                <w:sz w:val="27"/>
                <w:szCs w:val="27"/>
                <w:lang w:eastAsia="ja-JP"/>
              </w:rPr>
            </w:pPr>
            <w:r w:rsidRPr="00206C0C">
              <w:rPr>
                <w:rFonts w:cs="Arial"/>
                <w:noProof/>
                <w:sz w:val="27"/>
                <w:szCs w:val="27"/>
                <w:lang w:eastAsia="ja-JP"/>
              </w:rPr>
              <w:t xml:space="preserve">Open your </w:t>
            </w:r>
            <w:r w:rsidRPr="00206C0C">
              <w:rPr>
                <w:rFonts w:cs="Arial"/>
                <w:i/>
                <w:noProof/>
                <w:sz w:val="27"/>
                <w:szCs w:val="27"/>
                <w:lang w:eastAsia="ja-JP"/>
              </w:rPr>
              <w:t xml:space="preserve">Word wall </w:t>
            </w:r>
            <w:r w:rsidRPr="00206C0C">
              <w:rPr>
                <w:rFonts w:cs="Arial"/>
                <w:noProof/>
                <w:sz w:val="27"/>
                <w:szCs w:val="27"/>
                <w:lang w:eastAsia="ja-JP"/>
              </w:rPr>
              <w:t>document and add some words from today’s activities.</w:t>
            </w:r>
          </w:p>
        </w:tc>
      </w:tr>
    </w:tbl>
    <w:p w:rsidR="00F551B7" w:rsidRPr="001C1E24" w:rsidRDefault="00F94FFD" w:rsidP="008264B1">
      <w:pPr>
        <w:pStyle w:val="Heading1"/>
      </w:pPr>
      <w:r>
        <w:br w:type="page"/>
      </w:r>
      <w:r w:rsidR="00F551B7" w:rsidRPr="001C1E24">
        <w:lastRenderedPageBreak/>
        <w:t xml:space="preserve">Day </w:t>
      </w:r>
      <w:r w:rsidR="006907FE">
        <w:t>9</w:t>
      </w:r>
      <w:r w:rsidR="00F551B7" w:rsidRPr="001C1E24">
        <w:t xml:space="preserve">: </w:t>
      </w:r>
      <w:r w:rsidR="00944455">
        <w:t>I am a programmer!</w:t>
      </w: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877"/>
      </w:tblGrid>
      <w:tr w:rsidR="00944455" w:rsidTr="008074D7">
        <w:trPr>
          <w:trHeight w:val="2551"/>
        </w:trPr>
        <w:tc>
          <w:tcPr>
            <w:tcW w:w="9962" w:type="dxa"/>
            <w:gridSpan w:val="2"/>
            <w:tcBorders>
              <w:top w:val="single" w:sz="12" w:space="0" w:color="B31E8E"/>
              <w:left w:val="single" w:sz="12" w:space="0" w:color="B31E8E"/>
              <w:bottom w:val="single" w:sz="12" w:space="0" w:color="B31E8E"/>
              <w:right w:val="single" w:sz="12" w:space="0" w:color="B31E8E"/>
            </w:tcBorders>
            <w:vAlign w:val="center"/>
          </w:tcPr>
          <w:p w:rsidR="00944455" w:rsidRDefault="00944455" w:rsidP="001852C2">
            <w:pPr>
              <w:spacing w:before="80" w:after="80"/>
            </w:pPr>
            <w:r>
              <w:t>Materials:</w:t>
            </w:r>
          </w:p>
          <w:p w:rsidR="00944455" w:rsidRDefault="00944455" w:rsidP="006368AC">
            <w:pPr>
              <w:pStyle w:val="Bullet1"/>
              <w:numPr>
                <w:ilvl w:val="0"/>
                <w:numId w:val="7"/>
              </w:numPr>
            </w:pPr>
            <w:r>
              <w:rPr>
                <w:noProof/>
              </w:rPr>
              <w:drawing>
                <wp:anchor distT="0" distB="0" distL="114300" distR="114300" simplePos="0" relativeHeight="252769280" behindDoc="0" locked="0" layoutInCell="1" allowOverlap="1" wp14:anchorId="7075B365" wp14:editId="6E700F37">
                  <wp:simplePos x="0" y="0"/>
                  <wp:positionH relativeFrom="column">
                    <wp:posOffset>5351145</wp:posOffset>
                  </wp:positionH>
                  <wp:positionV relativeFrom="paragraph">
                    <wp:posOffset>302895</wp:posOffset>
                  </wp:positionV>
                  <wp:extent cx="624840" cy="517525"/>
                  <wp:effectExtent l="0" t="0" r="3810" b="0"/>
                  <wp:wrapNone/>
                  <wp:docPr id="1226" name="Picture 1226" descr="R:\Operational\Resources\graphics_library\DoE_owned\general_graphics\Digital technologies\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computer.png"/>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624840" cy="517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computer, laptop or tablet with internet access </w:t>
            </w:r>
          </w:p>
          <w:p w:rsidR="00944455" w:rsidRDefault="004634FE" w:rsidP="006368AC">
            <w:pPr>
              <w:pStyle w:val="Bullet1"/>
              <w:numPr>
                <w:ilvl w:val="0"/>
                <w:numId w:val="7"/>
              </w:numPr>
            </w:pPr>
            <w:r>
              <w:rPr>
                <w:noProof/>
                <w:w w:val="100"/>
              </w:rPr>
              <mc:AlternateContent>
                <mc:Choice Requires="wpg">
                  <w:drawing>
                    <wp:anchor distT="0" distB="0" distL="114300" distR="114300" simplePos="0" relativeHeight="253348864" behindDoc="0" locked="0" layoutInCell="1" allowOverlap="1" wp14:anchorId="2BB19EC4" wp14:editId="58248378">
                      <wp:simplePos x="0" y="0"/>
                      <wp:positionH relativeFrom="column">
                        <wp:posOffset>3453765</wp:posOffset>
                      </wp:positionH>
                      <wp:positionV relativeFrom="paragraph">
                        <wp:posOffset>74295</wp:posOffset>
                      </wp:positionV>
                      <wp:extent cx="388620" cy="769620"/>
                      <wp:effectExtent l="0" t="0" r="0" b="0"/>
                      <wp:wrapNone/>
                      <wp:docPr id="20884" name="Group 20884"/>
                      <wp:cNvGraphicFramePr/>
                      <a:graphic xmlns:a="http://schemas.openxmlformats.org/drawingml/2006/main">
                        <a:graphicData uri="http://schemas.microsoft.com/office/word/2010/wordprocessingGroup">
                          <wpg:wgp>
                            <wpg:cNvGrpSpPr/>
                            <wpg:grpSpPr>
                              <a:xfrm>
                                <a:off x="0" y="0"/>
                                <a:ext cx="388620" cy="769620"/>
                                <a:chOff x="0" y="0"/>
                                <a:chExt cx="388620" cy="769620"/>
                              </a:xfrm>
                            </wpg:grpSpPr>
                            <pic:pic xmlns:pic="http://schemas.openxmlformats.org/drawingml/2006/picture">
                              <pic:nvPicPr>
                                <pic:cNvPr id="20885" name="Picture 20885" descr="R:\Operational\Resources\graphics_library\DoE_owned\general_graphics\Digital technologies\mobile phone_outline.png"/>
                                <pic:cNvPicPr>
                                  <a:picLocks noChangeAspect="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388620" cy="769620"/>
                                </a:xfrm>
                                <a:prstGeom prst="rect">
                                  <a:avLst/>
                                </a:prstGeom>
                                <a:noFill/>
                                <a:ln>
                                  <a:noFill/>
                                </a:ln>
                              </pic:spPr>
                            </pic:pic>
                            <pic:pic xmlns:pic="http://schemas.openxmlformats.org/drawingml/2006/picture">
                              <pic:nvPicPr>
                                <pic:cNvPr id="20893" name="Picture 20893" descr="R:\Operational\Resources\graphics_library\DoE_owned\general_graphics\Digital technologies\lightbot avatar.PNG"/>
                                <pic:cNvPicPr>
                                  <a:picLocks noChangeAspect="1"/>
                                </pic:cNvPicPr>
                              </pic:nvPicPr>
                              <pic:blipFill>
                                <a:blip r:embed="rId168" cstate="print">
                                  <a:extLst>
                                    <a:ext uri="{28A0092B-C50C-407E-A947-70E740481C1C}">
                                      <a14:useLocalDpi xmlns:a14="http://schemas.microsoft.com/office/drawing/2010/main"/>
                                    </a:ext>
                                  </a:extLst>
                                </a:blip>
                                <a:srcRect/>
                                <a:stretch>
                                  <a:fillRect/>
                                </a:stretch>
                              </pic:blipFill>
                              <pic:spPr bwMode="auto">
                                <a:xfrm>
                                  <a:off x="45720" y="91440"/>
                                  <a:ext cx="3048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ADC8C9" id="Group 20884" o:spid="_x0000_s1026" style="position:absolute;margin-left:271.95pt;margin-top:5.85pt;width:30.6pt;height:60.6pt;z-index:253348864;mso-width-relative:margin;mso-height-relative:margin" coordsize="3886,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oz9UgMAAEYKAAAOAAAAZHJzL2Uyb0RvYy54bWzsVt9r2zAQfh/sfxB+&#10;T2ynTpOYpqVL2jDo2tBtb4GgyLItKktCkvODsf99J9nJ2rRso9CHwh7iSGfp9N139+l8drGtOFpT&#10;bZgU4yDuRgGigsiMiWIcfP923RkGyFgsMsyloONgR01wcf7xw9lGpbQnS8kzqhE4ESbdqHFQWqvS&#10;MDSkpBU2XamogJe51BW2MNVFmGm8Ae8VD3tRdBpupM6UloQaA9Zp8zI49/7znBJ7l+eGWsTHAWCz&#10;/qn9c+We4fkZTguNVclICwO/AkWFmYBDD66m2GJUa/bMVcWIlkbmtktkFco8Z4T6GCCaODqKZqZl&#10;rXwsRbop1IEmoPaIp1e7JbfruUYsGwe9aDhMAiRwBWnyJ6PGBBRtVJHCyplWX9Vct4aimbmot7mu&#10;3D/Eg7ae3N2BXLq1iIDxZDg87UEKCLwanI7c2JNPSsjQs12kvPrjvnB/aOiwHaAoRlL4tUzB6BlT&#10;f68o2GVrTYPWSfVPPiqsH2rVgaQqbNmKcWZ3vkAhfQ6UWM8Zmetm8pT0/p50WOEO9rSDMaOGQKXe&#10;p4s7RTV4lQLzxT01stZQ7ou2as2Ss5XGereYyqul3AiaLQoqYAdf7pcspqxgFnNkKSmF5LJg4KCS&#10;gJMiVYIyl7K2nAnaVaJweXGYHcwGNHak3kjyYJCQkxKLgl4aBeICybvV4dPlfvok4hVn6ppx7orE&#10;jVtuIbyjQn4hPY1IppLUFRW2Ub2m3BNiSqZMgHRKqxWFItafs9jrEKruxlh3nKs/r8QfveFlFI16&#10;nzqTfjTpJNHgqnM5SgadQXQ1SKJkGE/iyU+3O07S2lCIF/OpYi1WsD5D+6Ls2guqEbS/GBxDHsj+&#10;30MDk6PCYTSa3AObXg/GampJ6cw5MNbaYfHhhaf3N6OOewOyRKvNF5mBeHFtpSfh9bI8yAsyr42d&#10;UVkhNwCGAad3jtcQRRPZfonDLKTLs4+EiycG8OksHr3D2w4BflNuMHhPuh2dvKBbZ3xz3XJWlHYl&#10;LcJraDO6O7+dvW/J9qArwEeChdpVmommvv4rGNR0pOCkP3AtFDroKE6StoG6C843WLjCorbB9gdx&#10;H8aNPPdO9jJ9UyX7fgwfK/6qa/uP+xp6PIfx48+/81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5pL904QAAAAoBAAAPAAAAZHJzL2Rvd25yZXYueG1sTI/BTsMw&#10;DIbvSLxDZCRuLM1KBytNp2kCTtMkNiTEzWu9tlqTVE3Wdm+POcHR/j/9/pytJtOKgXrfOKtBzSIQ&#10;ZAtXNrbS8Hl4e3gG4QPaEltnScOVPKzy25sM09KN9oOGfagEl1ifooY6hC6V0hc1GfQz15Hl7OR6&#10;g4HHvpJljyOXm1bOo2ghDTaWL9TY0aam4ry/GA3vI47rWL0O2/Npc/0+JLuvrSKt7++m9QuIQFP4&#10;g+FXn9UhZ6eju9jSi1ZD8hgvGeVAPYFgYBElCsSRF/F8CTLP5P8X8h8AAAD//wMAUEsDBAoAAAAA&#10;AAAAIQC2s/9Y9wUAAPcFAAAUAAAAZHJzL21lZGlhL2ltYWdlMS5wbmeJUE5HDQoaCgAAAA1JSERS&#10;AAAAPgAAAHwIBgAAADFRAyMAAAFfaUNDUGtDR0NvbG9yU3BhY2VEaXNwbGF5UDMAACjPY2BgUkks&#10;KMhhYWBgyM0rKQpyd1KIiIxSYH/IwA6EvAxiDAqJycUFjgEBPkAlDDAaFXy7xsAIoi/rgsw6JTW1&#10;SbVewNdipvDVi69EmxjwA66U1OJkIP0HiFOTC4pKGBgYU4Bs5fKSAhC7A8gWKQI6CsieA2KnQ9gb&#10;QOwkCPsIWE1IkDOQfQPIVkjOSASawfgDyNZJQhJPR2JD7QUBbpfM4oKcxEqFAGMGqoOS1IoSEO2c&#10;X1BZlJmeUaLgCAylVAXPvGQ9HQUjA0NzBgZQmENUfw4EhyWj2BmEWPN9Bgbb/f///9+NEPPaz8Cw&#10;EaiTaydCTMOCgUGQm4HhxM6CxKJEsBAzEDOlpTEwfFrOwMAbycAgfAGoJ7o4zdgILM/I48TAwHrv&#10;///PagwM7JMZGP5O+P//96L///8uBmq+w8BwIA8AFSFl7r20bjoAAARTSURBVHhe7Z1NaBxlHIen&#10;WPHkRYoHT4KSrLNExSoe9FBQL6LQS5AiCFWop148eHUPmtlNdqattQv91jZtkHpQUdBDJGCgQv3C&#10;rypCg4iHJk1RmqiNybzOu/ufpcXGp4fdxd84D/wPM/PMDA87O7u3NyjJ2BHsuHEsjJ+PwuSTKIz/&#10;qIdJWq8mTnbCeLFejT/KWp6tBbWNlnk1tWpyS1RNZq95gSJMGJ+u3TFxq+V22RBV4xkvtB45lJ79&#10;4Ad3eXnFqbN88Xf3zbvfudZjh7rxo8HoDdYcBFG1uc0f2LflQHpp/pKdVhyWF5dd69GD7fixMNlu&#10;2T48+dDv/PLUV6YWj6/f+bYdnr2/pi07CLJHYMHvXFpYMq14+E/dN/oXnmX78M7bO01T04qHb+uE&#10;J6llZ+F+Rzb9wN/wzPHP3eQzb7qjo5Pu8NY33P7Hj7RfOK9t2e/2PNRyyQN73cS9e1xjZJc7/vSU&#10;+/WX3+zs3pJ3WnZ/wz898UX3htc7J7efsrN7S359y+5v+NRzb7Wvnf2JeCmqNDfXK8nIWCUeiirR&#10;7bXhxm21oeamF4cbN++8c+dN/nfWP4rjI7vTtb/W7Aq9Y6Dh042Z7g2vdw48cdTO7i359S27v+F/&#10;Ll12b7/wnmtufrV74/XGf8dff+qEO//9vJ3dW/L7WHZ/w/9LlOE5Zbjhf3sHMYMGw/PtokxOvm3Z&#10;/xLu/8r2c/L79Hly8m3LXj/cDsuCXSiIgl0oiIJdKIiCXSiIgl0oiIJdKIiCXSiIgl0oiIJdKIiC&#10;XSiIgl0oiIJdKIiCXSiIgl0oiIJdKIiCXSiIgl0oiIJdKIiCXSiIgl0oiIJdKIiCXSiIgl0oiIJd&#10;KIiCXSiIgl0oiIJdKIiCXSiIgl0oiIJdKIiCXSiIgl0oiIJdKIiCXSiIgl0oiIJdKIiCXSiIgl0o&#10;iIJdKIiCXSiIgl0oiIJdKIiCXSiIgl0oiIJdKIiCXSiIgl0oiIJdKIiCXSiIgl0oiIJdKIiCXSiI&#10;gl0oiIJdKIiCXSiIgl0oiIJdKIiCXSiIgl0oiIJdKIiCXSiIgl0oiIJdKIiCXSiIgl0oiIJdKIiC&#10;XSiIgl0oiIJdKIiCXSiIgl0oiIJdKIiCXSiIgl0oiIJdKIiCXSiIgl0oiIJdKIiCXSiIgl0oiIJd&#10;KIiCXSiIgl0oiIJdKIiCXSiIgl0oiIJd6wlFmZx827LLcDtcXMrwnDK84JThOWV4wSnDc7KNFb9j&#10;dWXVlOLh2yx8xbKDIAqTOb9z/scF04rHhXOLnfAw+cmyfXh82O+cHp8xrXjMtk63w7PWScvOHvWh&#10;+B6/mMP43bvTc7NzphaH82fnXXzfXlusovmwZXcYC5NX/AEfP5N87BbnLrq11d6vQDUo/Dosfn3G&#10;M8c+c7se3NeJDptHLPcqNkR3xfVBLuMx4JnyS4tZ6z95ebhxf1RNjmXiz9msXnGi3oTxQvadfr9e&#10;mXjS8v7vBMHfPF+MRdkE6HgAAAAASUVORK5CYIJQSwMECgAAAAAAAAAhAJC/1EtsMAAAbDAAABQA&#10;AABkcnMvbWVkaWEvaW1hZ2UyLnBuZ4lQTkcNChoKAAAADUlIRFIAAABJAAAAiQgGAAAAYJsVaAAA&#10;AAFzUkdCAK7OHOkAAAAEZ0FNQQAAsY8L/GEFAAAACXBIWXMAACHVAAAh1QEEnLSdAAAwAUlEQVR4&#10;Xr2dh5sXVbL+5/+69266q7sqoitJEclIBkFAMqiIRIEBhiHnDEOOg+QMM+ScQXIGs7tzfvWp09V9&#10;ur89AXd/l+d5Of3tE+vtqjqxe4pO3fjuX4IqcDqC/Q4R3j9z607Vue/uVJ3/7m7VmZu3q04LTkXg&#10;+uxtH3/2ltzL5Nc6onRnJD4fdxTnbt+rOn/nvoZnpa6zel/Kl/C81HH+9l0Nw/vVhfm4HZUj9Wgd&#10;/t45iTsn9V2Quqm/6KxUJA1yp8HN29WCNJLWXbh9z0njnJCTm85g6Ul7/s49J5U6aUQBuG/Q39Rx&#10;94FCyJF73PcoSCsh5V+8c19AHdwrrCME8T7PPSckKPz9bPuSOoukUcKYNEYy5gkLzkSNAfIElAAj&#10;idBw/OoNt+f4abdp7wG3cusOt7J8pys/dNQdOHNeK8s2KNswyLwo5MjTKyDII0lLXoPlo3yEt/gw&#10;NFy4QzsgSEhFniAOJOkJPTA31Mw/QRonUBJUE0RrpDBRxRo159sjle69lh3dH+o1cf/zVuNc/Kn+&#10;+65p+0/ckfOXfD1Sn+H8XRFONSdpWPVICxVCy4KwiCzTLO7HmiOy5Glbmsx0nUqSCiuk8PRM1WO2&#10;JRGEZYkxLN6wxb35fqtcYvLwXouOrkw07OK9hwmEpHzN+X1AE1NyaFi3OlCS7MNKkRRqjoIMgupI&#10;mjBrQQEJI4tnudnLNrsFq8oVxbOXu679vkql+UO9xm7Vtp3aeEjSeoJG/bswkig7DqMHnpce8lSb&#10;7z1wl+7bg/M+kTxKEj5HEwrIZOYGjDDShATNWrHG/eXdprHgH3b41E0UQlZvPZCLkZNmi0l2jtO/&#10;2aSVWyF+yz9pHGj1QrwK1ClDTKSdiog0tEn9apD+nNSr6e1hSXraQn7Lo45bSahGWwxGFtp2WPyK&#10;CQs+7jkwJmN35UW3puKu21p53e2qvOT2yO+VFfc1XFN+0DXr0COV9/RN7wNovPoMEy4QpDaYYF6o&#10;6k3K0lwSjYEE0xzy56X3bbrnisQhe3OrA3DeEDVn5dpYSBz2fDErCNq8+5jbVnnNbaq46bZWSE8n&#10;xPCbcEflFbl/yy1evc293657nH/55m9zGlY3soirCzlZqOZC1v1HqkG1PZDEJ9URx6/ccK83aB4L&#10;uWrLfiUIIjYKCYTrK267Pccuu73Hr0r3f1fDvfJ7ndzfLdq1fOMe98e334/L+PZwpTQm3bNUT5bv&#10;sejK6cUIk7yvBj8c8D0hJCe9ntXlEZNUUxdvIM0q6ZlMuNfeaxab2a7Ky+5b0ZoNFd8pUYfOP3aH&#10;Lz6Pcej8E72PCW4/eMb9rWGLuJxpi1dEjStspJIlTx3TUIeMUGgC5EhcOt/vg2qjlIsZeo3kftKG&#10;OpNk8aNLZsTCfSTOGoK27jsRk4PGHLrwJEVQCOJJ91HHXnE5A0aMixpmSBqIBkEOvuPKg0fuspgI&#10;AkFeOs/vh9Yh5V2WOoBMVeR+Dkl1AUR9Ma4kFq5V5z4xSasr7qnw+05cyyXHsO/EdU3Xud/QuByu&#10;vTlZwxOCeLJ+NH3PXY4crpkI45m8geGrwJsuA9B7okkPVZsKSGKih/C1aRKQyaIbVTI9Fq65aIOR&#10;hBnhnPOICXHgjCezfa9BcTmfDBqWajSdA0RgZtaj0lgE8AO9JA1+CS14Nc0iveWP/JHkN7IKSJLC&#10;dQjAnCyPGANDBHzAjGWrYuEatuoSk4Tg68XkDl94lkuOwTSpcdtP4nL6fjVWGx87ZDRHYOQYLqsp&#10;mM/wSE1DQBCXB8jAfG0sFZJ7Qa5zSTp987sqzyKZqSSZhigx8tv3Lv76wOlz7q//aKbCMVdbHfVu&#10;9Fo7xXnXZm74pG0HTrs/108Gout37dWnCjwJSQNDhJoUgjarDGaKqoHeXDVerpXMiBjVHPJEsHLI&#10;cykiTsdePCyps4j1HUyNxBTkVc83lFCJk1BJExC26vZZLODcaIyEdjAOwuQOnpUBZw5Bhy8+03Sl&#10;C9bE+Ru36eJOXbupwvl6/cPIQ3UkxQjJkJBrSDfN8eZbmN+IMk3SdJTBdEbClONGzYxtA6SFpoh2&#10;bd5/OBbyL+80dSVzypQounYzu73HrymMHOvVxk1blJrO7Dt5VgmyxvoG5wOSVFhpE4Qm6RNBw5By&#10;L2OipJd73K8WECRlk16HG/rAfL1KEg45a3IGGsS9M1IQoEAx0djkwLvNO7qVm/cpUd8ePK2jbEyP&#10;KQrEMEXZeEgGkzuPuLc/bBfn+3vjllp+2syowzcuCyNJn7bm4X4gaAb4KPLkxSVAZt9JYGpKqoRh&#10;vfGim6qxaEleL0dCGua1jEbed0fPX3T1mraJBcY/NWnZzS3dtFvJYp4GuAZN2nRPrTe92aS121lx&#10;XMrmqUcOm8YKzNyzMHPj4XkTYgAoJoFWaZ60JpH2sgidEBJA4kweVQyB+iSpw2t2Uq+SRIE1DQFY&#10;AfDm558iT508rAuZ0Ia/NWypKwLtegwUDHLNO/Vy9Rq3TaX5k0xJNu07FAsEIIpGxj6BhmbICkky&#10;IJA9QO9wfZkaL9eXsyTJPfJQh2pjTEjkuKUOSAvrrXEwqcu2UYE0JGyAhYdFo7r2+yJFQk3o8+Vo&#10;d+zy1biMECpYBLQbwanbyLosAlsbCvJpev8g0Sx14hJ6Yr2mEaeaJ2nPR/WE5cQkYW6S3mRPkYQ2&#10;mUZRqKk0YVigXVt44toNN3HuYtc0swwSAh82fuZ8Ta+NlAad0/FIHrwACGlPnTZcxl/IvWx6awdl&#10;WpsZDvBgyaMWAChL8pPe8oQwkpRIzZNDkoGnxVyJpQQWrKzRVphd51WUBUspRlTx7IW+m5XKaTxk&#10;hWmTxqdBOpu7kRctyeYLQ7QEk0Fg6lEXIfesfEuXBWX7+SGym9ZWY248LTJ4RF1upmD7HVach6Fj&#10;JsUkNWrTNdYMGsHTzpYJjByerGqAPFm6ZfLRFtMMhPDpC4kiJD8CW/nVgTLVt8XyShjVh5LkmpuR&#10;REXAGqbLE1JotkE1YfW3u2KS/vpeM6nnO73vG5EmyYBwRibp1KdEbdF4FcralDzAbBj7pChvFsij&#10;hGh53PP1a7zkVZOVOookwm9ORkSpJmkDzA958NSsUBoWNiYP1q3LiN69/3G3mCimNcTT+CxJqjkR&#10;OeoHI3KsDWFaTa/CQYQ3XWuPhdWSJPcRnnFRSE6YN5H7HhPcOzpOooFm6/zOkhQXooIkmpWqPILF&#10;Axq6eN3mmKR5q9ZrGhpPHb5Mq5MyPTlJvYVt0Dzy22APVeuU/HG8tPVyaG7yWzUnbntSnoF8/jqp&#10;V82Nm2S6pJlNlfNJsoKMLNUsyNUGmKYhaJLn5PWbMUntPvlMTe6M4MSV66pZ5QePumWbtrqlG7co&#10;VomJMvU5eOaCq7x0TbU724YQJhhdN22Pu3lph65BRfJwn5AHpzJEyJaXyCxAk8wnMdr2duidqi6Q&#10;V/tEE3jVxdH5bjMvD+b8v8E0pnX3vqk17tpQ/8OP3bDiqe7oxSsFZeeByamXQ3oq6a2sk7Ceus4Q&#10;WWLHjRDqLKVgJSfSBlXLagQPQbzvMgvTrdu1340omeH+LBPhPAJ+D9r27O+WbCwXDb1VUB+CQYg+&#10;aOTR60cqB2ZZkL46RAQpSaxMopa+kLQ/QBXNVxBHxlRBEYyk8B57c4NGjMkVMovXGjRz9T5oG+Nv&#10;DZPdmJrQvFNPt2H3/rhOfbCRRqNNZk7+rIEnLnEFNSAgSEkS4av0RzUEACpSk8ohUuMDkuavXu8+&#10;7tmvQCDMi0ltlz5D3dBRU9yEqQtc8cxltWPaQjdq0hz3Sb8vXaNWXUUjPygou3Hbbm7m8tVe66V9&#10;YdsMSpjEJa6hGpkzBIEiieCAVGHiDOyphGSZZlEZ4xmO22QFYN//T/U/cP2/Gu+Kp84rIGHohK1K&#10;BNfDJ651xaVz3TfTyvz90sL0w74pde82a59aUTAsWLMpXk2tDlnNsnGYypIhCBnRvCI9CZbn1auF&#10;T+t7QV/IlgNHxDF/mGowWtOp9xBdZAuFHD99uRs3fYUrnrHUjS4t03uW5pupnqzi6Ys1HD11tVz7&#10;uNGla9yYKcvd8JL1Po2gz+CR7h9NO6TqZRFw3c59cTtrApNi9V+iWQxJIEXHXpEi2A5viiRYzicG&#10;BIXLb8YYzIfKDx5xDYP5GU+YHd7Rk+fEwoCRk1cpMd9MF2JEcybPLXNTF6xxs8p2uNXbDrp12w+7&#10;LXuOa7huVxQKiJ8yb5UrkfTkp6yvJ69Lyp46Xw9fhESx8cmGp5fH2psPZIAQ9vMYU3ly/LwVvwZx&#10;MUlkSIgIyfFIx5P+jpu9PNk5AfiLERNnuwmRMADNKZ6xRK9LF29y5ftPup1Hzvmt8MqL7tvKq25L&#10;dG7ADliwTs797QIOX9gK5/ZDZ9zmfSfF/2zyZUZaBkZOnuv+1ijt8D/7aoyrvHwt1e4sVJu0c2LS&#10;LcMF1So/wVXnD0n0blkC8kiKC42u55WtcX9vnGxVv9W4jRv4dXHcaIT4etIavZ6xeL3bduCU7qh4&#10;4a/oEi+ALEhREiSO0EBceeX1GJw14DwBZazefsiViIbF9Qk+lw7hH80TrQZ9h/vtqjzQy9ngE+A6&#10;/IAU527mJnM3Scwp2jpokjcvCl2zfXeqIQ1adJFGJtqj12JSJQs3ud0VF1xZxX0lyMjIHs/hFIq/&#10;7zXJwPkCQvJzfIc83IM8wg1Hb7odh88F9Xq07ZzuXYeOHudOXrspcnj5dI4Y+SLfCeGw/Qid0MMP&#10;i9QnCWtVDNshyZBHkp9y3HP7Tpxy7zVvHzfgvRad3YgJMwoaumb7USVoW8U1t7nypoYQsrXiupK1&#10;pdKbGAShGZskjZFo5EAa21Tk57dPf0u1ilCP+Ujc2h0VbtJcr7UKMcN23QbEbcRPTp63WORAe/y4&#10;TzUnIihNjv1Oeriic9/d1gmuqhiJhOWQMI0T1tluYkb/1/c+iit/o3HLFDFg+qJ18nTPqoAGtGCr&#10;kAIJmAvCrhatSIi4KWke6FYU98zsdkakhSC9lWHp7f6kedIbBm1p1Lpr3FZw9MLlSHPSpCTEBL8h&#10;MnLgsU9ikqpEoWLaBfprSPLadEcmn+VxhTjplA8STJq7Wp0rjUZQnjj+B2HQILaZiCPEv6BB6m8k&#10;zvL4eE/ONiH2wNn7Kew48zS+DkmknC3i1CfNk7FW1J5vShe4hq27xG1u1a2POyaT6pAMJSQiyEK0&#10;jDkfpgZZMUmKiCizRYhCPYljicMqA2MmzkoRhAZBUGIyaf+yWbSFp008caYNPm3t2+M1gUMYbIRS&#10;Fj1n8UzpUa1tMub649vJwLNtzwEpgkJyvJL4JdyLokVmcjoEwCmbzyE0P0RmJUwyhmcd33q/rTQg&#10;dNTL1MRoZJYknDNhQhKblmmS9p+v/jxTXXFIYOVNX5QMOEGrrmlHniUJIKv5KkXUsyF/kZiZ90mi&#10;Reb9jSTDrmMn4wpef6+5jHzT04V14jhpHOZjXbvt4BppmBsh9yFs38kbucL+O0CjqFuJWiJjqaCN&#10;rbr0jWXo/eVotY5srxY79EiDkt4t2pwE1ZHUvvfAuIKeg4anKl+0YWcsPH4BLQE2WLSBoJ2nBBtO&#10;PMoV8j+Bg+ceaR3rdlam2jlSBrkmQ/0P27oj5y4qCWHvliUpZW4JOYUkTZq7KC4cZz1+uh89gynz&#10;V8WCY15oDWThY7R7Fo2h64c0fjOyrumo4H8Ke4977Z04e2WKqPCcZktx4p4U87+4FT890RWCkKTQ&#10;ceeR1LxL77jgeh+0S1W6ZN0O7d4hwcY29FAcMN0Ydc/ElVXc05BTuHlC/aexX0yZuksXpIcEnwz8&#10;2v0hkgXoZFZg0xELX1mTrECWX0dNnBlXOGv5ZtUOTIwGcbDUunBMi2viAQTtP3UrV6DqcOJKonHH&#10;g+vwPjh//UHqt2GzaC0nXEKSxk1b7N5tlqwaHL5wUUjA3PzcjV7t6sPHOj7CFOtE0hEZfFmBzTr0&#10;SlVIAzAtpgqYEaRgXqZBhOaPcOh5goS4eCNf2N+LgzKOou55ZVtT7e7cJzm3sGj9ZvVHsdlhcpHp&#10;KVFolVynSErMzqNF1z5xgUNHT40rmji7TKccaBF+iKe2tuJO1KN5x00DASPtPfI7T5CsVvy7KJ6z&#10;2jWTedvfGrUUzf9ItR/8vXErHQbQ9vFT58cydfpsqO6cQIr1dElvZ72bkCSJqpjwZX1SxaWrcWFg&#10;dEnS7c9Ysl7HPxBkZgYxkMQ4iLkWr02gTdOWbHCDx8x0DVp2ca81aKl4o0lb133gKDeydJnbfbK6&#10;o4N1x9bD19yAkVNT7c1Do5ad3OCRk+PfDVt3dqdkqmW9m4Ueft6mI24hqCqZghhRd6UL3RsXxvq0&#10;EQRWfXtICbFJKuA3moX5MS9r2alX7hJrHiAuT/grNxMCr926m4oz7Dh2O7fMmvDn+km72IZPiAmJ&#10;8tqkPsm/rCujbSUKFWMye88tWLMxKfSdpimS8Ec2ew9n+GgWi2oDho+P89YVb3/Y3i0vP5ZLRHXY&#10;sPe8mFLruIzXZPI9bPR4d/rsOXf33j3FlWvX3ZTZi3TvLqzPernRpbMjUkIkBClJZ2QIYD7IL+iL&#10;4xKMnpoMvt5oksz2Jy/YEGuOaZINFJlqWB5Dn6Ej3YNnL1xVVVUBtu48UJAezcgjJA9ooOVjdSKv&#10;jhAftErOjhuatOtWQEoWMUkQhKqhTYSDRk2IC2rUikU1T9KiNduVENMcHDZTDkbYY6SLtTxo36Sp&#10;M91v//xnboMNR0+edU2DV7vqNW3ndp3IN60sLM8bDVu5E1JOXvkhHj56Ig48eaflf95spO3MIyaE&#10;nipRLy7k2Iwf0jr1Td79aNX+s5ikJWt3xJpEuLzioYaL127XnQrLc+7cudyG5uHnX3+N84H2nw7J&#10;JSXEkLEz4/QrNmzJLTcP12/di/P9t5BEmEdMiCLp+nQHN+z6syS16dE3JmnjrgpdH4IktImlVcK3&#10;P0oGaR/KmCqvgTVhz8HjcX4AERWX/CsYRwJyDPWbJWvZN27dyi0zD//617+CeupIEtOSkBxD/+Hf&#10;xIWFmgRJeZpkaTl9e/bStdwG1oYeA5IXmldsrSwgJoSlAz//+ltuedXB8v3hzYYaMg3xvVoa3IsG&#10;k/kkfTFuSlxYkzbdYpLyzI0XcCxth14D3c8//5LbuNqweVtyKq7noFG55Bje+iDpre4/fJpbXnWw&#10;fEYSa0c6wo6IMXLsfsGI20iaIN2mFRb2bnkkLRF/ZGmLZyx0//znv3IbVxsePHoalwMJeeQYBnzx&#10;dZz2cMWJ3PLy8PT7H+N8Zm5McpmWsDlpC26Qk7vvloy677qlm7bFhYXjJBsCMOsHq2SGv1iIs7Rz&#10;lqzObVxd8OMvv8TlgCwxF4L5XfmR63G6bn0GuV/E+eeVGeLX337TSbrl+2/RpI97DVANsgkuRClZ&#10;QpRpVoqkBHdTL9lkR9xZTSrbsi9O+3+lScDSgi79huaWGWL12vXpw2P1GotbmRwtkfhdFE8MO0SB&#10;uQkhuSSduHbT/eXd5BDE+ODgw/KtvJh8SeZsfouo/PCFOF3rbn3c99//kNvI2lC2ITHbTwaNySUm&#10;xDcz09vsw8eXuktXbxSU+93dR65kZuI+AN0/hO07dSb2Q4y2LUw5bpmzVcEeZx4hyxPm0Tew+y/G&#10;To9Jmrtis2qRaRKhpfu/6t0Mnw4eHecxDP9milu2aY+++DNlQZpIwJySaQkHPU5cvxkQ4+F/J1Bz&#10;Y2LrJ7hyUwaURhKHPq1gFtKNpJL5q5UYv0Tr98869BoSp32nWYdcEmrCjIUr4vzASDh9NVkPP3U1&#10;/Rq9Yez0lak5XHWAHDoh+/3ZsDGqHCFJoSbFJFnvZttKSpYS5u3SCuR4S3hahP0tFtVWVDzQsGzL&#10;XjHP5PDouQsXcsnIw2/iUC0f6NTni1wyasK2ozfc3xq1TvucANzvOXiEa97x0/jeog1bq9GiDEnh&#10;Gjebk5DEBFeJEjQJ5lW8vW0krd12SLWJdSV2YFkmmbUsWTngqXX8tL/76Zeae53SeYvdG42T80UN&#10;W3d3+848zCWiJtgC3qELz9yaXWfcss1HZZ65wy1ctdWNmeoPhQ0dXeL+XD85ThgSA3DeOgSIJvme&#10;sECTdLlEbvjzAB5o05fjk0Hl6w1axCRNWrDebTlyRdeO/BTFf2HijSZptW/TfYCrPHbcPX+ZOHOm&#10;BnekQSvXbUml/VP9pjK5rfsinE1bqgMPcdfR83GbG7dNtrz/0aJDTBLdvxIjoSqJgJ7NlKXowu17&#10;ftFNEoe9m4FPkIVPetiYkrjSuSu26qoka9yYHD3etqOX3JSF6+L0dUXTDr3VZPKE/T2wbaVFq7dr&#10;W8eUzIvrer1hc/0+SkyOalJoasD3bBDlNye1Zytc4zaULkqcKpNXO7k2cU6ZNoShgB8S+N0SHPqw&#10;8dNdvabpNyarw4ed+uQKmsXRWjTHYARt3X/STZzrD3p1/DT8osXnajleexhVGzEeZmaA69S0JE+T&#10;ACdawxP9fJvNtKl0yVZtkIG17jUVd1Sz+M0qZsm8laLeyQemQKfeX7jpS7e5g+ef5gr6e7Hn2CVd&#10;46Lu4lkrtI2d+nyZqhuZIAOCGEh6Ewu1CCREpRx3dSSBnkOSMRPrRuOneWcIVmzeq40qFw3CkWN+&#10;LMhBVKxdusTr18H5nSfgv4MjvFZ/PDl/ubr8gG+faH149rtV989iImyHxJy1Ll1H934XSdzvPSQZ&#10;7OGnxgXnrHfIkIDGAZ6kbSuFS7yYJM7d0tX2yY664tBJb16AOjijSZsYsnzQPjkN07BVZz1oaiQZ&#10;MCnIQauYt+l4MSSpLuZmJO07dTauEDTr8GlM0uR5a92Wfad0cAkh9Hhoku3gIgDX+C87hoPvyBO6&#10;rth3ktMp/hihmfemg5iZP5/Usdfg1I4N583TxHhory5aZJPbApJeRZMA79GGX4j4+FMOtCemB1Hr&#10;j3qtodGQhWZhihCE+RGXnDrx+3UHzz1U5JFhcZWnGWZ48yXcEG1AkJ9y567eGbej7+fp6crgMcUx&#10;QZ4khjieHG9qUdfPdZYkyaBfvamNJD/Q9OnGlCY7KaDNJwPixk2avdKVbd4Xk4QfsvORbFwiHMSs&#10;U+KiA16VN3XJhWv9tFkGpiXksQ1RwqSOS65s29FYg/p+MS41OW/Rtbe+BmbkoD1x9y/E8Ju4mCQJ&#10;UyTZ5iTsQVaWJAaVbPUmabh/x3UfkO4xGKgNl27fyJq2eKPbuLtSnzBCIYxti/Pk2bfjHsAMCbmP&#10;D0PrCOkELC+/yUOIcyaEcPb5GIpQJ69d9Og3LNWuDzv2VAJoO8IbMeakjSBPXJqkeJykE1wdM3h1&#10;00zRiDtMaCfhTOPEl7leQ5MeD/B+iZGkmCXmt/e4ak5ICOZnmgPCI8imNYRgRcVDt1LANXkIfccg&#10;A8X1u93ESHs4nhhOocBbH7Rxe0+cVpkQPtEcb3KGrCbZMUC/nvQIx124OWmRegJVGPfE5GP8zIX6&#10;lrY1jIlkg5ad3dgp81OELVy3S9fCzanbWUoItGECWkaIiVocBJIHkGfznmNuxpINqbI/7jkoNY4D&#10;7PaYLPHDrwUQRA+nB0vl2jSqgCQiDCRUkuR+SIymBVIA8YvXbSqYfb/TrL37aixTmPQB1EVrd+oA&#10;E/9ETwgZmI6REoZGFsML8kxemCZnTMlc163/8FS9YMjYSb5tCC0C10YQ8axnk5bzSZcfPI7Xt4Gu&#10;TGqiCAVkCEFk4GlAHGk8iT40LePryGOnzS1oMMdgOLkbv6YVYKKMiKcvXOtmLd3g5izfHINxDvcn&#10;zUm/O2Lo1m+4e7NJ8sUdQ4feg125zMli4aV9aJL9ziJWhACmRWE6fXNSycnRlhiRGfqXfqNCSJ+T&#10;h88hvpF5tQpwXrFj76Huq/EzC96Bqw0QPHzCbNe175eufs58kI2Klt0+cydvfJcSrjqS9CGLDCYL&#10;6ezh55JU3b6bQQ85SSYKoLC8NHkYOHK8+683/L5WHv733Wb6XlzjNt1cq06fuXZdBsZo3rG3e/ej&#10;9u41iQ/HZFm8LsR/PWm6fgGa9iE0QGCEy5KEHPyGIEsTIksSv7muliTMiEpISKHVaU51YAVA99oF&#10;tgn4n0T3gcNkgMmZRy8gQiOQwY7yKSmRDHaNXJYvBHGQZOnYKeE6NS0x/6LLCJKArjBx2jbQTIYB&#10;FmZRIQO3UKDWn/ht8hET57h67xf6ktrA1OLj3jIuq5fc+6B9dxEs3YVbiIB0KAise2gQJnHE58Hy&#10;Mgy6KnmuPXoieb3z5n48LUE4C1mR9E/Ea1IyyCwkiDCLb2YkDpw3CLLDgTkrxTkvWefGyQx94NcT&#10;Xff+X7mP+4+Ow0+GTXaDS8vcFHHeyzfu0lcyGDRySMvKBVkhsyGdDV16dlyUhT/A5ndwAURBsGld&#10;iiSDkhR1/VqADjRFHe94Emoi6ZjMshu3TV6h6tRrUIog2wEGjKatu7etKcC4Kfxt+GrCrBRJNkBE&#10;0DySACQZGVkgE/lN40jvNc5rI6am5sb5pJAgEJMUCa7OG7KUKGlAZvQdYvexk+6t95N17v5fpV/3&#10;WrfjqAocjokYXHLW0gaTFtpkFhDPZ61DksplVm8zBT/NSBOlggoJRlgI0xx11OSXe2Fe81HquCVS&#10;NydNS0BIkjliv7zrv1ZFoTQuzGPYtPeQfgfABBk9eW6KJPsWpQGSGE1nNSmdxofbxORCkmYtK4sE&#10;9sscWc0CWU3ybSed9zeW1oce5r/MoXtzE83wRHmy8kgyTTEy7AkqWaJpmCbYuOdgSpCQIMD5b4ix&#10;GTzXjLjtMBj3dghJ/vdl1TKu9b74prDsMdPmpAQ1skwzuAdJXh4jxztxIy0kKbz2oUeqd4MghLa3&#10;BpOeLSEpIcq/uJxolm8A3w4JBcmShLAGm46EE1w0iqWVULNMk9gQDcvmSziFgvljNLQFgiCNkN+0&#10;lTSFIK/Pj4lRhhHEvRRJCKs2ipYgtD4FG40nBIUhROGzbI60flfNJJnAgLcF0KTwHsDc/M6w1yze&#10;z+U6q0n1m7Vzn4+bEn8yyIiCDOQAOheLTNELH2pQQI7A7psWxr0bJJkdFryoHCWEMHXWUVyWLPIw&#10;ruK6Lj7JdjNMk7IIfRIaxXIJ13xbICTpD282iK+ps+LCFSXDXIEJCmlek/z9kKgQxoOSpOkicxMt&#10;8K+8KwFmUhCQgIRWAWSRNkUUJEnD+L2r8kTqsxgDhk9MkbRpt19fogdjEY4lXSMk8UnJPbCm4p6m&#10;W7cjOTOlyJn29BjylZLjhU5CPoqgriTSKiPRI9CoiESfNyJJhJRxUuhr0gTFREGOZDay7KugmkdC&#10;yJu9fLVr1LqLHmth3sZJsjZd+6RIsuOEoDZNsqUSw8ipywpIyQOvw3ohE6IM/M6SFcYDMzcIIkz5&#10;pAR5REVEQowQZGTxN0x4XTOvsSFYX+o/3I+ZVpUf1BVKtpdsnRvQk/nQa5L5JAMT3rBMu9+x77DU&#10;etZrDT7Sk3pGSpYEuw9JRhYwbbJ488t1JslMC5j2bMh093XB1xNn60fLEa4uPgngkziQFZaDxvrX&#10;xHyawSMnpuLb9RyQEjgPpjG+B0zI4uHbaJuJ8StvKRm69P881SjADkWXASNdny/HCb5xHft8kXte&#10;qE33/m5O2Xb1M+GGQHb5lv05Vi+Xbzno/t4oOXzFgQf7SAOf4QCMvxq0TL5nCfigX6g9WaA5hOqs&#10;xWfRE16LesXU6dvfo0n7T6XHK6Btj4EyRsIpe4HNVDh0mv0cBsSxVzdn5beaxmB5Ep90ST+GPnhE&#10;cSp/q279dFjAvhshaVfJgHPYmOQvYQDe2fNkFGqRERUONE2jFEqUn7JEjrt2TbJpyfErV2V8kn4t&#10;qnjWUhUI4dAGfIrtr5l2DB1bmsrzj486qn+aOGeVm1u2LX7TAPCxqYXr97pJc1e5HgPTW0Rg3RFv&#10;ZtrjVfhPC/Fw1nx7JJVuP3+hMCIjhPkeMy+QOGtLJ/GYID6JIYAfWdfcu9l0ZcTEtLDDi2dpg2kk&#10;REFMSI4/u+Q1hNc5w7z9hif7dHn4clTycWHAutKAMdO0bB4C5ki57KJQ96Zdlan0+097kkINMnKS&#10;UThDgSyJkOXBkEBXAUzdNNK69Qimjv7T9HelJ0u+8c/6Do3kHVxCwNNFCBvzAPtdduhGSogmbT/R&#10;Ux/jo+N6iqnzdQc225OBqYvXa1m2YWl1mA+buST9PZVD55O3tY0cIwbNSQhJQgO/MTmgPsm69LgA&#10;cWIJ6OqlgMjcWHS3RuAbeGMJM6PBPrSjgVf1CXMPoXS3Vbp8viNp+f/89geuQ6/Brkf/YQqu+ZBd&#10;eMjB0H3AcLd1/ym3YtNuN2XxBjdpzgo3fuZSDactWuOmrT3oenyevDQEjl25psKabIyP/JJKWnNC&#10;aHog6dUvSZhy3GgRdmgMppdvwZ1UIwaPKtE5Fk8Rcws/vWHX4eSVv7f0UafkYwz2vlltYFD6xxzi&#10;qgMD2Tcbt0w5YiwinxQPNAsyLwspfu8t2VAQkrzjNrNCc0yLbKJLQiMqbAwksRaEljDm4Q1KfBAa&#10;hFlAFnEQhBniQ16JJE7tvwI5IehBhxWXun3SE/sxj98YMMHzQDxpQyVRn3Tl3oOqqw8eO4UUxJeU&#10;Q1yJmCWexfHwtEaXfsOUAAhitIxZmbnZRxQwQ7+H748JslVk+fl8a5vufV3DVp0UzTt96gYMGynj&#10;nfS3Iw1Md6j/701auzffb6OfKCJkAzT8OypZjJoyU/0rC/wAea5ARgbIqGkiebm+/viJK6rizPAr&#10;/Et9z61lJyWCqQVTDDQFH6SaFfU8aBTdNCRyXDgkucOnA6JS/b/vf/jBNWiRlB+iYbPOboI4+SXr&#10;drpNe0648gMndeubcN32I275xt3u8zGl+vdR8vL3GjQsquXV/9WZJEs0dlJ6wLZi0x79UALE+M9w&#10;+O+UWPfMnr8tjYyenBwTVkT7cW81aeXK1m/WOVcYz8i615Cx+pUv8tvcznq18MiODTsIOVQxbPy0&#10;gg6g3Sd93Z37D1QWxLaQfwWh/u/Dol9/+62KN65rw69ReFcqCSumq162YWdkbsnJM8jCUZtAk+es&#10;TP0lrrzd3dBH/fW9D/XDngwLWJH05aYnvjY5pg4PfwSRToNpytDRk1NrW5DWtvtnKkuIrKzA7hMW&#10;/SIkhRnqgkvX0uMdUDKvTNTfz6dovH15i/NJQ8ckbxUAGluvSdvceR14TfyLHTFEKxDck+E1CQ3C&#10;/6Gx/CaEOOqELDuBSweyTUwyeyznm5IZ7oeffy6QKyQoRNFPv/xaxYu+tUHITIXvZqYmoN4HbdzK&#10;bQf89yUPnHKlS7cWbCiC9z/uoUIsKCsXkyqMBxzA4vQs6QyYk12zYhl+QtE0FrD9ZFrGEGTyos0p&#10;jeJ8wbHTZ1WWNDwpXP8q1z9H94WkX4SkX91PdYSRNnfJSveXnG9j1wQ0Z+XmvSqsd/ZX1Sx3HDrr&#10;Bo+dkjoMBiAYTcwSYccB0RyvUcnpW0zdDrGygkBImk2701MWoLIICQqVy+RL5CSu6Meff6niTaI6&#10;ISLqybPn8ds+DPSylefhtQYtXL8Rk7XBmIY5cwjDyRPOXb6xwNm+3byz+jZPQKJJdpyQfBDmtYfj&#10;0MlAFsLsI6B0Kg1bJi/ggHOXrigRoRIUQkgS26ziBWHDDz8X4kchyOKv37rt3s6cEeos04mBX09y&#10;Lbv0TZkXZ5K+HDfNTV7jv5IDOf7p+i8kcw+yCBEKQbYdPOUaZbpx/n4c8eRnrIV2MORAeH5TJuTw&#10;m96UePwXZFE2aYgrFxfQoHVSdvf+n7sXP/7ofkDuGlD0/U8/V3FhRKQI0vuEv8b3umZm8vw9229K&#10;/Sk2PjRHY3jinhT/1HG05mxtsMk1abiP2XD8GOEIWWT7U/20U5+/cpOaJ+ltoY70hNQJgZ4c/yCo&#10;g7Tmm8yZDx2T/IlaNizuPX6cIiQPRS9//KlKiHIK8fipBEIK9yz+5p30tKR+0/bJ7F3Ai4IQA1B9&#10;8yHhiBtBuW89lcWxS2vEoV2sPIaTaUB62+klHf6M0MZkAMKsXjY5KZs0Fr/raPJSNZi7pMzLGMPL&#10;7WX3KHr+w49VQpSo3U/u5U8/xQkVQozFgfkrVqcq6D10dEzQJBkHlcssXZ2qwD/dcO7mQxrsu2p5&#10;0vqF5RsaEseTR3C6bsJeQ9N/raJk9lLtrchPaOmpAzJ4gxOCrH58lXUOSpDEcT8ss1vfwSL3z+6F&#10;yB6GhheComc//FBlJBieR7DfJD55LnljG3Tt91VKi/hEPQ0x2EKYNdCAYMB+2yoCsE+92hsEIKyT&#10;vzsQbn/bEADz8r9vxyaImdkZgizCMkEoex6EpB+rnovzkrBaiLa5afOSbyOBUTLFCEmavjxZrzYS&#10;MB+erq0rIYw9ZcyRp0waBENg4mwHxLbAew5MjiAzhFh1wH8Vnng0inCbhOb/0FSrnwdEXVammV4o&#10;B0B+rxjZ0KPo+cvvq158/4OrDWXrNrvS2QvdpBnzdMYeEpQlKUSoSdZt16ZJBvNboUD9ixfrPRtM&#10;EpomAdMkkNUkpjezVn6bKg88E1KeohBRCDGqHFFY9Ozly6rn33/vasP8pWVKEiieFuzvR6+aGkk0&#10;kqdnzhPtQIvQHMyB+34I4LtpnDlP1zSNkPzkzSOpSduucTywF6W5Jj9DAOIZItBTUsb6HUfc/PV7&#10;48+8huW9JSYMGU9FESDoicjqLegHT5IQV/TsxYuq5y9futowfd6SmKT5S5ND6EMmlGs4dWm5+/bA&#10;6bjxhpo0CcdqmoRG1EWTgNU9c+U23bQM8wBG8Cu37HMli7fEacGYiTP1r+iEZXXsNVAJghTDcyUI&#10;rRLiJK7oqZAk2uQ8hMVqYASBhcvX6oL9iCn+74eMLIm+pj5ruduw0477eXVnTIP24A946hDBU+Y3&#10;6Uhj15iPpeV3dSSNnZJ8pDiG1J0KQ5TOcx/3GJi7dj5lzkL3ROR7okRFflgIInz88geFkvRSbhpe&#10;kCgmLUGapPSHd8HnxemnxvYOApomoTVoElr0Kj4JbcgKNmzSRv1zQvZ3S0ZMWuXGc8J32gL35cTN&#10;Av8OyvBxU13D1p0K8hvGT5vlHj1/qQQpIEtIUXyP6QEh6cnzF1U2eNIBlHT3T1+8LEBobrMXrdBV&#10;Qm1k/B6uf9Fmwoz0k1yz/bA6zA1HPVmmRWgMvZ5pEjuxqklHz7s1MigtkZm7L29pSrDX3muun7vm&#10;voHfLK2MmTjDDRw+wb0TLBHnoWPvQe7UhUteU4SEx0LOoxffu4ciZxhavGjSyxRJgAFklqRZC5el&#10;tIkxy+ejJ3sypi2UJ7nAjeFvH4kZcm/45PQbRZPmrxO/tbXgYCngFa/FG3cV+BAeQLgFBeo6oc7D&#10;6w0+cms2l6fIgZAHGYT3uC56nNEkw5MXLxRiju6pmNuWHbvdtLmLY5Ks4nc+bOc++1xG3qJZI6ZE&#10;vom/sqUfN1/qRpWu1j9T5v/IlGjA9ICEHPByzrAxU7TcUMAYr0gSr+d/OuRrt7/yhGrHI9UaEV7M&#10;7MHzF+6+gLAmFD1+9jyXJDy8adETIIkvXr1eQJKB80cDvpqgRHxZLD5j+uLYT+mfIcM0xTT4PbZk&#10;ifuieJPemzBzufoU7o+cMN3xB/GyZRv+643k+F9t4C3OBTKNunn/QSRsRMqzF+7es+fVIokn9Ch6&#10;VA1JBrRJtC3Gw6fP3JFjJ1MrfVnwidXW3fu7PkNGyKy7VM8k8eqE4evi2W7I6BLXd+hI16JL39Rf&#10;i8/DkFET3DURdvuBw26amP3XxVMlf3GMYeOnuEmzFridh466KzIJN2HVbJScl/K7kBDD3Qjk0bQC&#10;yLH7dSDpZYokw34hKnw94v8Xdh2udHeePq8z7goQ0gQF90UGzOquXOfl0TTkIZ2mTfKTR0h6ViNJ&#10;QqJ0k0JMQBb3bj9+6r4TXLp1x63YWO7ea5H+a1i/F41ad3ZT5y9Vzbn95FndINp9R4BAChGc+9yz&#10;EBhppiFekxKzyuahHO7XqknPpReIiQoAQSFuPnzstuze55q276ErknkE5IFJK/ttLbr0cfOWl6mQ&#10;+oSlod/VAV4gLzQhhOWlA0amkYJ5ka+6PJRNXNGDpzVr0jMh6aEUFEI1SZ/WU3fr0ZMCfCf3bz54&#10;5E5dloHj/sNuw469Mn3YEWPNtp1u95FKV3H2orslBGfhGxcJTYNz0wiCNNn4mkB5mlfkIL+SkkkT&#10;oujO4yc1a5KMwHHWWdyUzFqZEvVYNekmBOk9Xym/9X5NIA1pM6BxRlZcXgStQ9pAHOnCfHUF+Xw5&#10;9sA90RYXomj/vSM1kgRE2wpw4+EjBZqjwkSg4htCmsXXCgiGqBqgqi+C2JNXgXLS/V6o9ku7KRsz&#10;V7KC+KLFt5dWPZZuPo8cgyfmaYBn7vqDhwIh6aGvAG269Qjmn6jwPj6E3cuEok03pAzAtQfXCWh0&#10;7CMiIW7EaX3+2sLqcFMhbZd2QxCAGOr1aZ64/wdhwTTDaprHawAAAABJRU5ErkJgglBLAQItABQA&#10;BgAIAAAAIQCxgme2CgEAABMCAAATAAAAAAAAAAAAAAAAAAAAAABbQ29udGVudF9UeXBlc10ueG1s&#10;UEsBAi0AFAAGAAgAAAAhADj9If/WAAAAlAEAAAsAAAAAAAAAAAAAAAAAOwEAAF9yZWxzLy5yZWxz&#10;UEsBAi0AFAAGAAgAAAAhAJ/GjP1SAwAARgoAAA4AAAAAAAAAAAAAAAAAOgIAAGRycy9lMm9Eb2Mu&#10;eG1sUEsBAi0AFAAGAAgAAAAhAC5s8ADFAAAApQEAABkAAAAAAAAAAAAAAAAAuAUAAGRycy9fcmVs&#10;cy9lMm9Eb2MueG1sLnJlbHNQSwECLQAUAAYACAAAACEAeaS/dOEAAAAKAQAADwAAAAAAAAAAAAAA&#10;AAC0BgAAZHJzL2Rvd25yZXYueG1sUEsBAi0ACgAAAAAAAAAhALaz/1j3BQAA9wUAABQAAAAAAAAA&#10;AAAAAAAAwgcAAGRycy9tZWRpYS9pbWFnZTEucG5nUEsBAi0ACgAAAAAAAAAhAJC/1EtsMAAAbDAA&#10;ABQAAAAAAAAAAAAAAAAA6w0AAGRycy9tZWRpYS9pbWFnZTIucG5nUEsFBgAAAAAHAAcAvgEAAIk+&#10;AAAAAA==&#10;">
                      <v:shape id="Picture 20885" o:spid="_x0000_s1027" type="#_x0000_t75" style="position:absolute;width:38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b/xwAAAN4AAAAPAAAAZHJzL2Rvd25yZXYueG1sRI9Ba8JA&#10;FITvgv9heQVvummKJaSuUgStSKEae/D4mn3Nhmbfhuwa03/fLQgeh5n5hlmsBtuInjpfO1bwOEtA&#10;EJdO11wp+DxtphkIH5A1No5JwS95WC3HowXm2l35SH0RKhEh7HNUYEJocyl9aciin7mWOHrfrrMY&#10;ouwqqTu8RrhtZJokz9JizXHBYEtrQ+VPcbEKnsz88GXbc3E+0fsh5Y+0f9tvlZo8DK8vIAIN4R6+&#10;tXdaQZpk2Rz+78QrIJd/AAAA//8DAFBLAQItABQABgAIAAAAIQDb4fbL7gAAAIUBAAATAAAAAAAA&#10;AAAAAAAAAAAAAABbQ29udGVudF9UeXBlc10ueG1sUEsBAi0AFAAGAAgAAAAhAFr0LFu/AAAAFQEA&#10;AAsAAAAAAAAAAAAAAAAAHwEAAF9yZWxzLy5yZWxzUEsBAi0AFAAGAAgAAAAhACR/dv/HAAAA3gAA&#10;AA8AAAAAAAAAAAAAAAAABwIAAGRycy9kb3ducmV2LnhtbFBLBQYAAAAAAwADALcAAAD7AgAAAAA=&#10;">
                        <v:imagedata r:id="rId169" o:title="mobile phone_outline"/>
                        <v:path arrowok="t"/>
                      </v:shape>
                      <v:shape id="Picture 20893" o:spid="_x0000_s1028" type="#_x0000_t75" style="position:absolute;left:457;top:914;width:304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LhwwAAAN4AAAAPAAAAZHJzL2Rvd25yZXYueG1sRI9Pi8Iw&#10;FMTvgt8hvIW9lDVVQbRrFBEUPfrv/mjeNsHmpTRR22+/ERb2OMzMb5jlunO1eFIbrGcF41EOgrj0&#10;2nKl4HrZfc1BhIissfZMCnoKsF4NB0sstH/xiZ7nWIkE4VCgAhNjU0gZSkMOw8g3xMn78a3DmGRb&#10;Sd3iK8FdLSd5PpMOLacFgw1tDZX388Mp0B3fDn1v+s0x2uwyvWd7O8uU+vzoNt8gInXxP/zXPmgF&#10;k3y+mML7TroCcvULAAD//wMAUEsBAi0AFAAGAAgAAAAhANvh9svuAAAAhQEAABMAAAAAAAAAAAAA&#10;AAAAAAAAAFtDb250ZW50X1R5cGVzXS54bWxQSwECLQAUAAYACAAAACEAWvQsW78AAAAVAQAACwAA&#10;AAAAAAAAAAAAAAAfAQAAX3JlbHMvLnJlbHNQSwECLQAUAAYACAAAACEA/IHy4cMAAADeAAAADwAA&#10;AAAAAAAAAAAAAAAHAgAAZHJzL2Rvd25yZXYueG1sUEsFBgAAAAADAAMAtwAAAPcCAAAAAA==&#10;">
                        <v:imagedata r:id="rId170" o:title="lightbot avatar"/>
                        <v:path arrowok="t"/>
                      </v:shape>
                    </v:group>
                  </w:pict>
                </mc:Fallback>
              </mc:AlternateContent>
            </w:r>
            <w:r>
              <w:rPr>
                <w:noProof/>
              </w:rPr>
              <w:drawing>
                <wp:anchor distT="0" distB="0" distL="114300" distR="114300" simplePos="0" relativeHeight="253344768" behindDoc="0" locked="0" layoutInCell="1" allowOverlap="1" wp14:anchorId="248804BC" wp14:editId="112A7173">
                  <wp:simplePos x="0" y="0"/>
                  <wp:positionH relativeFrom="column">
                    <wp:posOffset>4407535</wp:posOffset>
                  </wp:positionH>
                  <wp:positionV relativeFrom="paragraph">
                    <wp:posOffset>456565</wp:posOffset>
                  </wp:positionV>
                  <wp:extent cx="586740" cy="421640"/>
                  <wp:effectExtent l="76200" t="114300" r="80010" b="130810"/>
                  <wp:wrapNone/>
                  <wp:docPr id="20860" name="Picture 20860" descr="R:\2Design_writing folder\Kath\Digital technologies\Year 4\images\Mandy\Day 7\hea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2Design_writing folder\Kath\Digital technologies\Year 4\images\Mandy\Day 7\headset.png"/>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b="20480"/>
                          <a:stretch/>
                        </pic:blipFill>
                        <pic:spPr bwMode="auto">
                          <a:xfrm rot="1707426">
                            <a:off x="0" y="0"/>
                            <a:ext cx="586740" cy="42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455">
              <w:t>headset or speakers</w:t>
            </w:r>
          </w:p>
          <w:p w:rsidR="00944455" w:rsidRDefault="004634FE" w:rsidP="006368AC">
            <w:pPr>
              <w:pStyle w:val="Bullet1"/>
              <w:numPr>
                <w:ilvl w:val="0"/>
                <w:numId w:val="7"/>
              </w:numPr>
            </w:pPr>
            <w:r>
              <w:rPr>
                <w:noProof/>
              </w:rPr>
              <w:drawing>
                <wp:anchor distT="0" distB="0" distL="114300" distR="114300" simplePos="0" relativeHeight="253346816" behindDoc="0" locked="0" layoutInCell="1" allowOverlap="1" wp14:anchorId="244EF164" wp14:editId="038F4E0B">
                  <wp:simplePos x="0" y="0"/>
                  <wp:positionH relativeFrom="column">
                    <wp:posOffset>2221230</wp:posOffset>
                  </wp:positionH>
                  <wp:positionV relativeFrom="paragraph">
                    <wp:posOffset>93345</wp:posOffset>
                  </wp:positionV>
                  <wp:extent cx="457200" cy="328930"/>
                  <wp:effectExtent l="0" t="0" r="0" b="0"/>
                  <wp:wrapNone/>
                  <wp:docPr id="20863" name="Picture 20863" descr="R:\Operational\Resources\graphics_library\DoE_owned\general_graphics\Digital technologies\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camera.png"/>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45720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455">
              <w:t>video camera</w:t>
            </w:r>
          </w:p>
          <w:p w:rsidR="00944455" w:rsidRDefault="00944455" w:rsidP="008264B1">
            <w:pPr>
              <w:pStyle w:val="Bullet1"/>
              <w:numPr>
                <w:ilvl w:val="0"/>
                <w:numId w:val="7"/>
              </w:numPr>
            </w:pPr>
            <w:r>
              <w:t>camera</w:t>
            </w:r>
          </w:p>
        </w:tc>
      </w:tr>
      <w:tr w:rsidR="00944455" w:rsidTr="008074D7">
        <w:trPr>
          <w:trHeight w:val="1757"/>
        </w:trPr>
        <w:tc>
          <w:tcPr>
            <w:tcW w:w="9962" w:type="dxa"/>
            <w:gridSpan w:val="2"/>
            <w:tcBorders>
              <w:top w:val="single" w:sz="12" w:space="0" w:color="B31E8E"/>
            </w:tcBorders>
            <w:vAlign w:val="center"/>
          </w:tcPr>
          <w:p w:rsidR="00944455" w:rsidRDefault="00944455" w:rsidP="001852C2">
            <w:pPr>
              <w:spacing w:before="80" w:after="80"/>
            </w:pPr>
            <w:r w:rsidRPr="00E077A7">
              <w:rPr>
                <w:rFonts w:cs="Arial"/>
                <w:noProof/>
              </w:rPr>
              <mc:AlternateContent>
                <mc:Choice Requires="wps">
                  <w:drawing>
                    <wp:anchor distT="0" distB="0" distL="114300" distR="114300" simplePos="0" relativeHeight="252768256" behindDoc="0" locked="0" layoutInCell="1" allowOverlap="1" wp14:anchorId="63F2C9D8" wp14:editId="743651D6">
                      <wp:simplePos x="0" y="0"/>
                      <wp:positionH relativeFrom="column">
                        <wp:posOffset>1059180</wp:posOffset>
                      </wp:positionH>
                      <wp:positionV relativeFrom="paragraph">
                        <wp:posOffset>86360</wp:posOffset>
                      </wp:positionV>
                      <wp:extent cx="4914900" cy="617220"/>
                      <wp:effectExtent l="495300" t="0" r="19050" b="11430"/>
                      <wp:wrapNone/>
                      <wp:docPr id="1224" name="Rounded Rectangular Callout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61722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8264B1" w:rsidP="00944455">
                                  <w:pPr>
                                    <w:spacing w:before="0" w:after="0"/>
                                    <w:rPr>
                                      <w:sz w:val="26"/>
                                      <w:szCs w:val="26"/>
                                    </w:rPr>
                                  </w:pPr>
                                  <w:r>
                                    <w:rPr>
                                      <w:sz w:val="26"/>
                                      <w:szCs w:val="26"/>
                                    </w:rPr>
                                    <w:t>You are developing lots of programming skills in</w:t>
                                  </w:r>
                                  <w:r w:rsidRPr="008264B1">
                                    <w:rPr>
                                      <w:i/>
                                      <w:sz w:val="26"/>
                                      <w:szCs w:val="26"/>
                                    </w:rPr>
                                    <w:t xml:space="preserve"> Lightbot</w:t>
                                  </w:r>
                                  <w:r>
                                    <w:rPr>
                                      <w:sz w:val="26"/>
                                      <w:szCs w:val="26"/>
                                    </w:rPr>
                                    <w:t xml:space="preserve"> or </w:t>
                                  </w:r>
                                  <w:r w:rsidRPr="008264B1">
                                    <w:rPr>
                                      <w:i/>
                                      <w:sz w:val="26"/>
                                      <w:szCs w:val="26"/>
                                    </w:rPr>
                                    <w:t>Scratch Junior.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C9D8" id="Rounded Rectangular Callout 1224" o:spid="_x0000_s1182" type="#_x0000_t62" style="position:absolute;margin-left:83.4pt;margin-top:6.8pt;width:387pt;height:48.6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JhbAIAAMYEAAAOAAAAZHJzL2Uyb0RvYy54bWysVNtO3DAQfa/Uf7D8DrmwhN2ILKILVJVo&#10;i6D9AK/tJG4dT2o7m4Wv79gJdGn7VHUfLDtzO2fOzJ5f7DtNdtI6Baai2XFKiTQchDJNRb9+uTla&#10;UuI8M4JpMLKij9LRi/XbN+djX8ocWtBCWoJJjCvHvqKt932ZJI63smPuGHpp0FiD7ZjHp20SYdmI&#10;2Tud5GlaJCNY0Vvg0jn8ejUZ6Trmr2vJ/ee6dtITXVHE5uNp47kNZ7I+Z2VjWd8qPsNg/4CiY8pg&#10;0ZdUV8wzMlj1R6pOcQsOan/MoUugrhWXkQOyydLf2Dy0rJeRCzbH9S9tcv8vLf+0u7NECdQuzxeU&#10;GNahSvcwGCEFucf+MdMMmlmyYVrD4En0w7aNvSsx+qG/s4G462+Bf3fEwKbFEHlpLYytZALBZqHN&#10;yauA8HAYSrbjRxBYkg0eYgf3te1CQuwN2UehHl+EkntPOH5crLLFKkU9OdqK7CzPo5IJK5+je+v8&#10;ewkdCZeKjlI0MrIKlGYqsRzb3ToflRMzeSa+ZZTUncZB2DFNjk5XeVbMk3LglB86FeniLy4nhy5Z&#10;URRnsROsnKsi4GegAYKBG6V1HEltyIiNW6WnaYTpQCsRrLHXttlutCWIrqLvTrLr5fWc95Vbpzzu&#10;llZdRZdp+E0cgijXRsQynik93RGKNrNKQZhJYL/f7qfpWEYRg2xbEI8onIVpmXD58dKCfaJkxEWq&#10;qPsxMCsp0R8Mio9SLcLmxcfi9AylIvbQsj20MMMxVUU9JdN146dtHXqrmhYrZbEfBi5xYGrlnydr&#10;QjUTwGXB26ttPHxHr19/P+ufAAAA//8DAFBLAwQUAAYACAAAACEAG/ur190AAAAKAQAADwAAAGRy&#10;cy9kb3ducmV2LnhtbEyPQU/DMAyF70j8h8hI3FhaQNFWmk6ANHHiwECI3dLGaysap0rStfDrMSe4&#10;+T0/PX8ut4sbxAlD7D1pyFcZCKTG255aDW+vu6s1iJgMWTN4Qg1fGGFbnZ+VprB+phc87VMruIRi&#10;YTR0KY2FlLHp0Jm48iMS744+OJNYhlbaYGYud4O8zjIlnemJL3RmxMcOm8/95DSs5+/ju38+1HgI&#10;6mNqdg9Pm3zR+vJiub8DkXBJf2H4xWd0qJip9hPZKAbWSjF64uFGgeDA5jZjo2Yj50FWpfz/QvUD&#10;AAD//wMAUEsBAi0AFAAGAAgAAAAhALaDOJL+AAAA4QEAABMAAAAAAAAAAAAAAAAAAAAAAFtDb250&#10;ZW50X1R5cGVzXS54bWxQSwECLQAUAAYACAAAACEAOP0h/9YAAACUAQAACwAAAAAAAAAAAAAAAAAv&#10;AQAAX3JlbHMvLnJlbHNQSwECLQAUAAYACAAAACEA0JuyYWwCAADGBAAADgAAAAAAAAAAAAAAAAAu&#10;AgAAZHJzL2Uyb0RvYy54bWxQSwECLQAUAAYACAAAACEAG/ur190AAAAKAQAADwAAAAAAAAAAAAAA&#10;AADGBAAAZHJzL2Rvd25yZXYueG1sUEsFBgAAAAAEAAQA8wAAANAFAAAAAA==&#10;" adj="-1991,12106" filled="f" strokecolor="#b31e8e" strokeweight="1.5pt">
                      <v:textbox>
                        <w:txbxContent>
                          <w:p w:rsidR="0091685E" w:rsidRPr="00A74227" w:rsidRDefault="008264B1" w:rsidP="00944455">
                            <w:pPr>
                              <w:spacing w:before="0" w:after="0"/>
                              <w:rPr>
                                <w:sz w:val="26"/>
                                <w:szCs w:val="26"/>
                              </w:rPr>
                            </w:pPr>
                            <w:r>
                              <w:rPr>
                                <w:sz w:val="26"/>
                                <w:szCs w:val="26"/>
                              </w:rPr>
                              <w:t>You are developing lots of programming skills in</w:t>
                            </w:r>
                            <w:r w:rsidRPr="008264B1">
                              <w:rPr>
                                <w:i/>
                                <w:sz w:val="26"/>
                                <w:szCs w:val="26"/>
                              </w:rPr>
                              <w:t xml:space="preserve"> Lightbot</w:t>
                            </w:r>
                            <w:r>
                              <w:rPr>
                                <w:sz w:val="26"/>
                                <w:szCs w:val="26"/>
                              </w:rPr>
                              <w:t xml:space="preserve"> or </w:t>
                            </w:r>
                            <w:r w:rsidRPr="008264B1">
                              <w:rPr>
                                <w:i/>
                                <w:sz w:val="26"/>
                                <w:szCs w:val="26"/>
                              </w:rPr>
                              <w:t>Scratch Junior.</w:t>
                            </w:r>
                          </w:p>
                        </w:txbxContent>
                      </v:textbox>
                    </v:shape>
                  </w:pict>
                </mc:Fallback>
              </mc:AlternateContent>
            </w:r>
            <w:r>
              <w:rPr>
                <w:noProof/>
              </w:rPr>
              <w:drawing>
                <wp:inline distT="0" distB="0" distL="0" distR="0" wp14:anchorId="62EE6DEF" wp14:editId="6FFC58F1">
                  <wp:extent cx="416625" cy="769620"/>
                  <wp:effectExtent l="0" t="0" r="2540" b="0"/>
                  <wp:docPr id="1228" name="Picture 1228"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944455" w:rsidTr="008074D7">
        <w:trPr>
          <w:trHeight w:val="1644"/>
        </w:trPr>
        <w:tc>
          <w:tcPr>
            <w:tcW w:w="9962" w:type="dxa"/>
            <w:gridSpan w:val="2"/>
            <w:tcBorders>
              <w:bottom w:val="single" w:sz="12" w:space="0" w:color="B31E8E"/>
            </w:tcBorders>
            <w:vAlign w:val="center"/>
          </w:tcPr>
          <w:p w:rsidR="00944455" w:rsidRPr="00E077A7" w:rsidRDefault="00944455" w:rsidP="001852C2">
            <w:pPr>
              <w:spacing w:before="80" w:after="80"/>
              <w:jc w:val="right"/>
              <w:rPr>
                <w:rFonts w:cs="Arial"/>
                <w:noProof/>
                <w:lang w:eastAsia="ja-JP"/>
              </w:rPr>
            </w:pPr>
            <w:r w:rsidRPr="00E077A7">
              <w:rPr>
                <w:rFonts w:cs="Arial"/>
                <w:noProof/>
              </w:rPr>
              <mc:AlternateContent>
                <mc:Choice Requires="wps">
                  <w:drawing>
                    <wp:anchor distT="0" distB="0" distL="114300" distR="114300" simplePos="0" relativeHeight="252771328" behindDoc="0" locked="0" layoutInCell="1" allowOverlap="1" wp14:anchorId="3EECFDB4" wp14:editId="24CDA84D">
                      <wp:simplePos x="0" y="0"/>
                      <wp:positionH relativeFrom="column">
                        <wp:posOffset>464820</wp:posOffset>
                      </wp:positionH>
                      <wp:positionV relativeFrom="paragraph">
                        <wp:posOffset>187960</wp:posOffset>
                      </wp:positionV>
                      <wp:extent cx="4991100" cy="441960"/>
                      <wp:effectExtent l="0" t="0" r="323850" b="15240"/>
                      <wp:wrapNone/>
                      <wp:docPr id="1225" name="Rounded Rectangular Callout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441960"/>
                              </a:xfrm>
                              <a:prstGeom prst="wedgeRoundRectCallout">
                                <a:avLst>
                                  <a:gd name="adj1" fmla="val 55566"/>
                                  <a:gd name="adj2" fmla="val -26216"/>
                                  <a:gd name="adj3" fmla="val 16667"/>
                                </a:avLst>
                              </a:prstGeom>
                              <a:noFill/>
                              <a:ln w="19050">
                                <a:solidFill>
                                  <a:srgbClr val="B31E8E"/>
                                </a:solidFill>
                                <a:miter lim="800000"/>
                                <a:headEnd/>
                                <a:tailEnd/>
                              </a:ln>
                            </wps:spPr>
                            <wps:txbx>
                              <w:txbxContent>
                                <w:p w:rsidR="0091685E" w:rsidRPr="00287225" w:rsidRDefault="0091685E" w:rsidP="00944455">
                                  <w:pPr>
                                    <w:spacing w:before="0" w:after="0"/>
                                    <w:rPr>
                                      <w:sz w:val="26"/>
                                      <w:szCs w:val="26"/>
                                    </w:rPr>
                                  </w:pPr>
                                  <w:r>
                                    <w:rPr>
                                      <w:rFonts w:cs="Arial"/>
                                      <w:noProof/>
                                      <w:lang w:eastAsia="ja-JP"/>
                                    </w:rPr>
                                    <w:t>Go to the appropriate page to begin the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CFDB4" id="Rounded Rectangular Callout 1225" o:spid="_x0000_s1183" type="#_x0000_t62" style="position:absolute;left:0;text-align:left;margin-left:36.6pt;margin-top:14.8pt;width:393pt;height:34.8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TebQIAAMcEAAAOAAAAZHJzL2Uyb0RvYy54bWysVNty0zAQfWeGf9DovfWliZt46nRK2jLM&#10;cOm08AGKJNsCWWskOU75elayW1LgiSEPGsl7O2fPbi4uD50me2mdAlPR7DSlRBoOQpmmol8+356s&#10;KHGeGcE0GFnRR+no5eb1q4uxL2UOLWghLcEkxpVjX9HW+75MEsdb2TF3Cr00aKzBdszj0zaJsGzE&#10;7J1O8jQtkhGs6C1w6Rx+vZ6MdBPz17Xk/lNdO+mJrihi8/G08dyFM9lcsLKxrG8Vn2Gwf0DRMWWw&#10;6HOqa+YZGaz6I1WnuAUHtT/l0CVQ14rLyAHZZOlvbB5a1svIBZvj+uc2uf+Xln/c31miBGqX50tK&#10;DOtQpXsYjJCC3GP/mGkGzSzZMq1h8CT6YdvG3pUY/dDf2UDc9e+Bf3PEwLbFEHllLYytZALBZqHN&#10;yYuA8HAYSnbjBxBYkg0eYgcPte1CQuwNOUShHp+FkgdPOH5crNdZlqKeHG2LRbYuopIJK5+ie+v8&#10;WwkdCZeKjlI0MrIKlGYqsRzbv3c+Kidm8kx8zSipO42DsGeaLJfLopgH5cgnP/Y5yYs8+4vT2bFT&#10;VhTFeWwFK+eyiPgJacBg4FZpHWdSGzJi59bpMo04HWglgjU22za7rbYE4VX0zVl2s7qZ875w65TH&#10;5dKqq+gqDb+JRVDlxohYxjOlpztC0WaWKSgzKewPu8M0Hqs8RAfddiAeUTkL0zbh9uOlBfuDkhE3&#10;qaLu+8CspES/M6j+OlsswurFx2J5nuPDHlt2xxZmOKaqqKdkum79tK5Db1XTYqUs9sPAFU5MrfzT&#10;aE2oZgK4LXh7sY7H7+j16/9n8xMAAP//AwBQSwMEFAAGAAgAAAAhAOhWzX/eAAAACAEAAA8AAABk&#10;cnMvZG93bnJldi54bWxMj0FPwzAMhe9I/IfISFwQSylsrKXuhJDQxJENCY5eY9pCk5Qm3cp+PeYE&#10;J8t+T8/fK1aT7dSeh9B6h3A1S0Cxq7xpXY3wsn28XIIKkZyhzjtG+OYAq/L0pKDc+IN75v0m1kpC&#10;XMgJoYmxz7UOVcOWwsz37ER794OlKOtQazPQQcJtp9MkWWhLrZMPDfX80HD1uRktwgfTkK7f1iNv&#10;X4/ZTXXxNT8+EeL52XR/ByryFP/M8Isv6FAK086PzgTVIdxep+JESLMFKNGX80wOO4RMpi4L/b9A&#10;+QMAAP//AwBQSwECLQAUAAYACAAAACEAtoM4kv4AAADhAQAAEwAAAAAAAAAAAAAAAAAAAAAAW0Nv&#10;bnRlbnRfVHlwZXNdLnhtbFBLAQItABQABgAIAAAAIQA4/SH/1gAAAJQBAAALAAAAAAAAAAAAAAAA&#10;AC8BAABfcmVscy8ucmVsc1BLAQItABQABgAIAAAAIQABVcTebQIAAMcEAAAOAAAAAAAAAAAAAAAA&#10;AC4CAABkcnMvZTJvRG9jLnhtbFBLAQItABQABgAIAAAAIQDoVs1/3gAAAAgBAAAPAAAAAAAAAAAA&#10;AAAAAMcEAABkcnMvZG93bnJldi54bWxQSwUGAAAAAAQABADzAAAA0gUAAAAA&#10;" adj="22802,5137" filled="f" strokecolor="#b31e8e" strokeweight="1.5pt">
                      <v:textbox>
                        <w:txbxContent>
                          <w:p w:rsidR="0091685E" w:rsidRPr="00287225" w:rsidRDefault="0091685E" w:rsidP="00944455">
                            <w:pPr>
                              <w:spacing w:before="0" w:after="0"/>
                              <w:rPr>
                                <w:sz w:val="26"/>
                                <w:szCs w:val="26"/>
                              </w:rPr>
                            </w:pPr>
                            <w:r>
                              <w:rPr>
                                <w:rFonts w:cs="Arial"/>
                                <w:noProof/>
                                <w:lang w:eastAsia="ja-JP"/>
                              </w:rPr>
                              <w:t>Go to the appropriate page to begin the activities.</w:t>
                            </w:r>
                          </w:p>
                        </w:txbxContent>
                      </v:textbox>
                    </v:shape>
                  </w:pict>
                </mc:Fallback>
              </mc:AlternateContent>
            </w:r>
            <w:r>
              <w:rPr>
                <w:noProof/>
                <w:sz w:val="36"/>
                <w:szCs w:val="36"/>
              </w:rPr>
              <w:drawing>
                <wp:inline distT="0" distB="0" distL="0" distR="0" wp14:anchorId="00BE5783" wp14:editId="212FDF49">
                  <wp:extent cx="457200" cy="672737"/>
                  <wp:effectExtent l="0" t="0" r="0" b="0"/>
                  <wp:docPr id="1230" name="Picture 1230"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944455" w:rsidRPr="00E077A7" w:rsidTr="008074D7">
        <w:trPr>
          <w:trHeight w:val="794"/>
        </w:trPr>
        <w:tc>
          <w:tcPr>
            <w:tcW w:w="3085" w:type="dxa"/>
            <w:tcBorders>
              <w:top w:val="single" w:sz="12" w:space="0" w:color="B31E8E"/>
              <w:left w:val="single" w:sz="12" w:space="0" w:color="B31E8E"/>
              <w:bottom w:val="single" w:sz="8" w:space="0" w:color="B31E8E"/>
            </w:tcBorders>
            <w:vAlign w:val="center"/>
          </w:tcPr>
          <w:p w:rsidR="00944455" w:rsidRPr="00E077A7" w:rsidRDefault="00944455" w:rsidP="001852C2">
            <w:pPr>
              <w:rPr>
                <w:rFonts w:cs="Arial"/>
                <w:noProof/>
                <w:lang w:eastAsia="ja-JP"/>
              </w:rPr>
            </w:pPr>
            <w:r>
              <w:rPr>
                <w:rFonts w:cs="Arial"/>
                <w:noProof/>
                <w:lang w:eastAsia="ja-JP"/>
              </w:rPr>
              <w:t>Lightbot: code hour</w:t>
            </w:r>
          </w:p>
        </w:tc>
        <w:tc>
          <w:tcPr>
            <w:tcW w:w="6877" w:type="dxa"/>
            <w:tcBorders>
              <w:top w:val="single" w:sz="12" w:space="0" w:color="B31E8E"/>
              <w:bottom w:val="single" w:sz="8" w:space="0" w:color="B31E8E"/>
              <w:right w:val="single" w:sz="12" w:space="0" w:color="B31E8E"/>
            </w:tcBorders>
            <w:vAlign w:val="center"/>
          </w:tcPr>
          <w:p w:rsidR="00944455" w:rsidRPr="00E077A7" w:rsidRDefault="00944455" w:rsidP="00BB4E06">
            <w:pPr>
              <w:rPr>
                <w:rFonts w:cs="Arial"/>
                <w:noProof/>
                <w:lang w:eastAsia="ja-JP"/>
              </w:rPr>
            </w:pPr>
            <w:r>
              <w:rPr>
                <w:rFonts w:cs="Arial"/>
                <w:noProof/>
                <w:lang w:eastAsia="ja-JP"/>
              </w:rPr>
              <w:t>complete the activities on pages</w:t>
            </w:r>
            <w:r w:rsidR="007A3322">
              <w:rPr>
                <w:rFonts w:cs="Arial"/>
                <w:noProof/>
                <w:lang w:eastAsia="ja-JP"/>
              </w:rPr>
              <w:t xml:space="preserve"> </w:t>
            </w:r>
            <w:r w:rsidR="00BB4E06">
              <w:rPr>
                <w:rFonts w:cs="Arial"/>
                <w:noProof/>
                <w:lang w:eastAsia="ja-JP"/>
              </w:rPr>
              <w:t>63</w:t>
            </w:r>
            <w:r w:rsidR="007A3322">
              <w:rPr>
                <w:rFonts w:cs="Arial"/>
                <w:noProof/>
                <w:lang w:eastAsia="ja-JP"/>
              </w:rPr>
              <w:t xml:space="preserve"> – </w:t>
            </w:r>
            <w:r w:rsidR="00BB4E06">
              <w:rPr>
                <w:rFonts w:cs="Arial"/>
                <w:noProof/>
                <w:lang w:eastAsia="ja-JP"/>
              </w:rPr>
              <w:t>65</w:t>
            </w:r>
            <w:r w:rsidR="007A3322">
              <w:rPr>
                <w:rFonts w:cs="Arial"/>
                <w:noProof/>
                <w:lang w:eastAsia="ja-JP"/>
              </w:rPr>
              <w:t xml:space="preserve"> </w:t>
            </w:r>
          </w:p>
        </w:tc>
      </w:tr>
      <w:tr w:rsidR="008264B1" w:rsidRPr="00E077A7" w:rsidTr="008074D7">
        <w:trPr>
          <w:trHeight w:val="794"/>
        </w:trPr>
        <w:tc>
          <w:tcPr>
            <w:tcW w:w="3085" w:type="dxa"/>
            <w:tcBorders>
              <w:top w:val="single" w:sz="8" w:space="0" w:color="B31E8E"/>
              <w:left w:val="single" w:sz="12" w:space="0" w:color="B31E8E"/>
              <w:bottom w:val="single" w:sz="12" w:space="0" w:color="B31E8E"/>
            </w:tcBorders>
            <w:vAlign w:val="center"/>
          </w:tcPr>
          <w:p w:rsidR="008264B1" w:rsidRPr="00E077A7" w:rsidRDefault="008264B1" w:rsidP="008264B1">
            <w:pPr>
              <w:rPr>
                <w:rFonts w:cs="Arial"/>
                <w:noProof/>
                <w:lang w:eastAsia="ja-JP"/>
              </w:rPr>
            </w:pPr>
            <w:r>
              <w:rPr>
                <w:rFonts w:cs="Arial"/>
                <w:noProof/>
                <w:lang w:eastAsia="ja-JP"/>
              </w:rPr>
              <w:t>Scratch Junior</w:t>
            </w:r>
          </w:p>
        </w:tc>
        <w:tc>
          <w:tcPr>
            <w:tcW w:w="6877" w:type="dxa"/>
            <w:tcBorders>
              <w:top w:val="single" w:sz="8" w:space="0" w:color="B31E8E"/>
              <w:bottom w:val="single" w:sz="12" w:space="0" w:color="B31E8E"/>
              <w:right w:val="single" w:sz="12" w:space="0" w:color="B31E8E"/>
            </w:tcBorders>
            <w:vAlign w:val="center"/>
          </w:tcPr>
          <w:p w:rsidR="008264B1" w:rsidRPr="00E077A7" w:rsidRDefault="008264B1" w:rsidP="004E237D">
            <w:pPr>
              <w:rPr>
                <w:rFonts w:cs="Arial"/>
                <w:noProof/>
                <w:lang w:eastAsia="ja-JP"/>
              </w:rPr>
            </w:pPr>
            <w:r>
              <w:rPr>
                <w:rFonts w:cs="Arial"/>
                <w:noProof/>
                <w:lang w:eastAsia="ja-JP"/>
              </w:rPr>
              <w:t xml:space="preserve">complete the activities on pages </w:t>
            </w:r>
            <w:r w:rsidR="004E237D">
              <w:rPr>
                <w:rFonts w:cs="Arial"/>
                <w:noProof/>
                <w:lang w:eastAsia="ja-JP"/>
              </w:rPr>
              <w:t>66</w:t>
            </w:r>
            <w:r>
              <w:rPr>
                <w:rFonts w:cs="Arial"/>
                <w:noProof/>
                <w:lang w:eastAsia="ja-JP"/>
              </w:rPr>
              <w:t xml:space="preserve"> – </w:t>
            </w:r>
            <w:r w:rsidR="004E237D">
              <w:rPr>
                <w:rFonts w:cs="Arial"/>
                <w:noProof/>
                <w:lang w:eastAsia="ja-JP"/>
              </w:rPr>
              <w:t>67</w:t>
            </w:r>
            <w:r>
              <w:rPr>
                <w:rFonts w:cs="Arial"/>
                <w:noProof/>
                <w:lang w:eastAsia="ja-JP"/>
              </w:rPr>
              <w:t xml:space="preserve"> </w:t>
            </w:r>
          </w:p>
        </w:tc>
      </w:tr>
      <w:tr w:rsidR="008074D7" w:rsidRPr="00E077A7" w:rsidTr="008074D7">
        <w:trPr>
          <w:trHeight w:val="794"/>
        </w:trPr>
        <w:tc>
          <w:tcPr>
            <w:tcW w:w="9962" w:type="dxa"/>
            <w:gridSpan w:val="2"/>
            <w:tcBorders>
              <w:top w:val="single" w:sz="12" w:space="0" w:color="B31E8E"/>
            </w:tcBorders>
            <w:vAlign w:val="center"/>
          </w:tcPr>
          <w:p w:rsidR="008074D7" w:rsidRDefault="008074D7" w:rsidP="00180D75">
            <w:pPr>
              <w:rPr>
                <w:rFonts w:cs="Arial"/>
                <w:noProof/>
                <w:lang w:eastAsia="ja-JP"/>
              </w:rPr>
            </w:pPr>
            <w:r w:rsidRPr="00E077A7">
              <w:rPr>
                <w:rFonts w:cs="Arial"/>
                <w:noProof/>
              </w:rPr>
              <mc:AlternateContent>
                <mc:Choice Requires="wps">
                  <w:drawing>
                    <wp:anchor distT="0" distB="0" distL="114300" distR="114300" simplePos="0" relativeHeight="252846080" behindDoc="0" locked="0" layoutInCell="1" allowOverlap="1" wp14:anchorId="1E1E938D" wp14:editId="160F4D29">
                      <wp:simplePos x="0" y="0"/>
                      <wp:positionH relativeFrom="column">
                        <wp:posOffset>944880</wp:posOffset>
                      </wp:positionH>
                      <wp:positionV relativeFrom="paragraph">
                        <wp:posOffset>212725</wp:posOffset>
                      </wp:positionV>
                      <wp:extent cx="5029200" cy="373380"/>
                      <wp:effectExtent l="514350" t="0" r="19050" b="26670"/>
                      <wp:wrapNone/>
                      <wp:docPr id="2199" name="Rounded Rectangular Callout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7338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380AA0" w:rsidRDefault="0091685E" w:rsidP="001852C2">
                                  <w:pPr>
                                    <w:spacing w:before="0" w:after="0"/>
                                    <w:rPr>
                                      <w:szCs w:val="28"/>
                                    </w:rPr>
                                  </w:pPr>
                                  <w:r w:rsidRPr="00380AA0">
                                    <w:rPr>
                                      <w:szCs w:val="28"/>
                                    </w:rPr>
                                    <w:t xml:space="preserve">Remember to complete the </w:t>
                                  </w:r>
                                  <w:r>
                                    <w:rPr>
                                      <w:i/>
                                      <w:szCs w:val="28"/>
                                    </w:rPr>
                                    <w:t>W</w:t>
                                  </w:r>
                                  <w:r w:rsidRPr="00746B95">
                                    <w:rPr>
                                      <w:i/>
                                      <w:szCs w:val="28"/>
                                    </w:rPr>
                                    <w:t>ord wall</w:t>
                                  </w:r>
                                  <w:r>
                                    <w:rPr>
                                      <w:szCs w:val="28"/>
                                    </w:rPr>
                                    <w:t xml:space="preserve"> task</w:t>
                                  </w:r>
                                  <w:r w:rsidRPr="00380AA0">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E938D" id="Rounded Rectangular Callout 2199" o:spid="_x0000_s1184" type="#_x0000_t62" style="position:absolute;margin-left:74.4pt;margin-top:16.75pt;width:396pt;height:29.4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w2bgIAAMYEAAAOAAAAZHJzL2Uyb0RvYy54bWysVNtu1DAQfUfiHyy/t7nspbtRs1XZtgip&#10;QNXCB3htJzE4nmA7m22/nrGTli3whNgHy87czpkzs+cXh1aTvbROgSlpdppSIg0HoUxd0q9fbk5W&#10;lDjPjGAajCzpo3T0YvP2zfnQFTKHBrSQlmAS44qhK2njfVckieONbJk7hU4aNFZgW+bxaetEWDZg&#10;9lYneZoukwGs6Cxw6Rx+vRqNdBPzV5Xk/nNVOemJLili8/G08dyFM9mcs6K2rGsUn2Cwf0DRMmWw&#10;6EuqK+YZ6a36I1WruAUHlT/l0CZQVYrLyAHZZOlvbB4a1snIBZvjupc2uf+Xln/a31miREnzbL2m&#10;xLAWVbqH3ggpyD32j5m618ySLdMaek+iH7Zt6FyB0Q/dnQ3EXXcL/LsjBrYNhshLa2FoJBMINgtt&#10;Tl4FhIfDULIbPoLAkqz3EDt4qGwbEmJvyCEK9fgilDx4wvHjIs3XqD4lHG2zs9lsFZVMWPEc3Vnn&#10;30toSbiUdJCilpFVoDRRieXY/tb5qJyYyDPxLaOkajUOwp5pcrJY59lympQjp/zYaZnO/+IyO3bJ&#10;lsvlWewEK6aqCPgZaIBg4EZpHUdSGzJg49bpIo0wHWglgjX22ta7rbYE0ZX03Sy7Xl1PeV+5tcrj&#10;bmnVlnSVht/IIYhybUQs45nS4x2haDOpFIQZBfaH3SFOR7aahegg2w7EIwpnYVwmXH68NGCfKBlw&#10;kUrqfvTMSkr0B4Pir7P5PGxefMwXZzk+7LFld2xhhmOqknpKxuvWj9vad1bVDVbKYj8MXOLAVMo/&#10;T9aIaiKAy4K3V9t4/I5ev/5+Nj8BAAD//wMAUEsDBBQABgAIAAAAIQD/caNI3wAAAAkBAAAPAAAA&#10;ZHJzL2Rvd25yZXYueG1sTI9BT8MwDIXvSPyHyEjcWLp1TF1pOgHSxIkDAyF2SxuvrWicKknXwq/H&#10;nODmZz89f6/YzbYXZ/Shc6RguUhAINXOdNQoeHvd32QgQtRkdO8IFXxhgF15eVHo3LiJXvB8iI3g&#10;EAq5VtDGOORShrpFq8PCDUh8OzlvdWTpG2m8njjc9nKVJBtpdUf8odUDPrZYfx5GqyCbvk/v7vlY&#10;4dFvPsZ6//C0Xc5KXV/N93cgIs7xzwy/+IwOJTNVbiQTRM96nTF6VJCmtyDYsF0nvKh4WKUgy0L+&#10;b1D+AAAA//8DAFBLAQItABQABgAIAAAAIQC2gziS/gAAAOEBAAATAAAAAAAAAAAAAAAAAAAAAABb&#10;Q29udGVudF9UeXBlc10ueG1sUEsBAi0AFAAGAAgAAAAhADj9If/WAAAAlAEAAAsAAAAAAAAAAAAA&#10;AAAALwEAAF9yZWxzLy5yZWxzUEsBAi0AFAAGAAgAAAAhAMiZfDZuAgAAxgQAAA4AAAAAAAAAAAAA&#10;AAAALgIAAGRycy9lMm9Eb2MueG1sUEsBAi0AFAAGAAgAAAAhAP9xo0jfAAAACQEAAA8AAAAAAAAA&#10;AAAAAAAAyAQAAGRycy9kb3ducmV2LnhtbFBLBQYAAAAABAAEAPMAAADUBQAAAAA=&#10;" adj="-1991,12106" filled="f" strokecolor="#b31e8e" strokeweight="1.5pt">
                      <v:textbox>
                        <w:txbxContent>
                          <w:p w:rsidR="0091685E" w:rsidRPr="00380AA0" w:rsidRDefault="0091685E" w:rsidP="001852C2">
                            <w:pPr>
                              <w:spacing w:before="0" w:after="0"/>
                              <w:rPr>
                                <w:szCs w:val="28"/>
                              </w:rPr>
                            </w:pPr>
                            <w:r w:rsidRPr="00380AA0">
                              <w:rPr>
                                <w:szCs w:val="28"/>
                              </w:rPr>
                              <w:t xml:space="preserve">Remember to complete the </w:t>
                            </w:r>
                            <w:r>
                              <w:rPr>
                                <w:i/>
                                <w:szCs w:val="28"/>
                              </w:rPr>
                              <w:t>W</w:t>
                            </w:r>
                            <w:r w:rsidRPr="00746B95">
                              <w:rPr>
                                <w:i/>
                                <w:szCs w:val="28"/>
                              </w:rPr>
                              <w:t>ord wall</w:t>
                            </w:r>
                            <w:r>
                              <w:rPr>
                                <w:szCs w:val="28"/>
                              </w:rPr>
                              <w:t xml:space="preserve"> task</w:t>
                            </w:r>
                            <w:r w:rsidRPr="00380AA0">
                              <w:rPr>
                                <w:szCs w:val="28"/>
                              </w:rPr>
                              <w:t>.</w:t>
                            </w:r>
                          </w:p>
                        </w:txbxContent>
                      </v:textbox>
                    </v:shape>
                  </w:pict>
                </mc:Fallback>
              </mc:AlternateContent>
            </w:r>
            <w:r>
              <w:rPr>
                <w:noProof/>
              </w:rPr>
              <w:drawing>
                <wp:inline distT="0" distB="0" distL="0" distR="0" wp14:anchorId="640FD590" wp14:editId="4E80F3F1">
                  <wp:extent cx="416625" cy="769620"/>
                  <wp:effectExtent l="0" t="0" r="2540" b="0"/>
                  <wp:docPr id="1219" name="Picture 1219"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8074D7" w:rsidRPr="00E077A7" w:rsidTr="008074D7">
        <w:trPr>
          <w:trHeight w:val="794"/>
        </w:trPr>
        <w:tc>
          <w:tcPr>
            <w:tcW w:w="9962" w:type="dxa"/>
            <w:gridSpan w:val="2"/>
            <w:vAlign w:val="center"/>
          </w:tcPr>
          <w:p w:rsidR="008074D7" w:rsidRPr="00E077A7" w:rsidRDefault="008074D7" w:rsidP="008074D7">
            <w:pPr>
              <w:jc w:val="right"/>
              <w:rPr>
                <w:rFonts w:cs="Arial"/>
                <w:noProof/>
                <w:lang w:eastAsia="ja-JP"/>
              </w:rPr>
            </w:pPr>
            <w:r w:rsidRPr="00E077A7">
              <w:rPr>
                <w:rFonts w:cs="Arial"/>
                <w:noProof/>
              </w:rPr>
              <mc:AlternateContent>
                <mc:Choice Requires="wps">
                  <w:drawing>
                    <wp:anchor distT="0" distB="0" distL="114300" distR="114300" simplePos="0" relativeHeight="252848128" behindDoc="0" locked="0" layoutInCell="1" allowOverlap="1" wp14:anchorId="42C67EE5" wp14:editId="53FEDDD9">
                      <wp:simplePos x="0" y="0"/>
                      <wp:positionH relativeFrom="column">
                        <wp:posOffset>243840</wp:posOffset>
                      </wp:positionH>
                      <wp:positionV relativeFrom="paragraph">
                        <wp:posOffset>193675</wp:posOffset>
                      </wp:positionV>
                      <wp:extent cx="4991100" cy="441960"/>
                      <wp:effectExtent l="0" t="0" r="323850" b="15240"/>
                      <wp:wrapNone/>
                      <wp:docPr id="20512" name="Rounded Rectangular Callout 20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441960"/>
                              </a:xfrm>
                              <a:prstGeom prst="wedgeRoundRectCallout">
                                <a:avLst>
                                  <a:gd name="adj1" fmla="val 55566"/>
                                  <a:gd name="adj2" fmla="val -26216"/>
                                  <a:gd name="adj3" fmla="val 16667"/>
                                </a:avLst>
                              </a:prstGeom>
                              <a:noFill/>
                              <a:ln w="19050">
                                <a:solidFill>
                                  <a:srgbClr val="B31E8E"/>
                                </a:solidFill>
                                <a:miter lim="800000"/>
                                <a:headEnd/>
                                <a:tailEnd/>
                              </a:ln>
                            </wps:spPr>
                            <wps:txbx>
                              <w:txbxContent>
                                <w:p w:rsidR="0091685E" w:rsidRPr="00287225" w:rsidRDefault="0091685E" w:rsidP="008074D7">
                                  <w:pPr>
                                    <w:spacing w:before="0" w:after="0"/>
                                    <w:rPr>
                                      <w:sz w:val="26"/>
                                      <w:szCs w:val="26"/>
                                    </w:rPr>
                                  </w:pPr>
                                  <w:r>
                                    <w:rPr>
                                      <w:rFonts w:cs="Arial"/>
                                      <w:noProof/>
                                      <w:lang w:eastAsia="ja-JP"/>
                                    </w:rPr>
                                    <w:t>Enjoy working on your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67EE5" id="Rounded Rectangular Callout 20512" o:spid="_x0000_s1185" type="#_x0000_t62" style="position:absolute;left:0;text-align:left;margin-left:19.2pt;margin-top:15.25pt;width:393pt;height:34.8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rLcAIAAMkEAAAOAAAAZHJzL2Uyb0RvYy54bWysVF1v0zAUfUfiP1h+3xJnadZGS6fRbQhp&#10;wLTBD3BtJzE4drCdpuXXc+1kWwc8Ifpg2bmf55x7e3G57xTaCeuk0RUmpylGQjPDpW4q/PXL7ckS&#10;I+ep5lQZLSp8EA5frt++uRj7UmSmNYoLiyCJduXYV7j1vi+TxLFWdNSdml5oMNbGdtTD0zYJt3SE&#10;7J1KsjQtktFY3lvDhHPw9Xoy4nXMX9eC+c917YRHqsLQm4+njec2nMn6gpaNpX0r2dwG/YcuOio1&#10;FH1OdU09RYOVf6TqJLPGmdqfMtMlpq4lExEDoCHpb2geW9qLiAXIcf0zTe7/pWWfdvcWSV7hLF2Q&#10;DCNNO5DpwQyaC44egECqm0FRizZUKTN4NDkCcWPvSoh/7O9tgO76O8O+O6TNpoUYcWWtGVtBObRL&#10;AtHJq4DwcBCKtuNHw6EmHbyJHO5r24WEwA7aR6kOz1KJvUcMPuarFSEpKMrAludkVUQtE1o+RffW&#10;+ffCdChcKjwK3ogIK2CascRydHfnfNSOz+gp/0YwqjsFo7CjCi0Wi6KYR+XIB9h68TnJioz8xens&#10;2IkURXEeqaDlXBY6fuo09KDNrVQqTqXSaATmVukijX06oyQP1ki2bbYbZRG0V+F3Z+RmeTPnfeXW&#10;SQ/rpWRX4WUafhOKoMqN5rGMp1JNd2hF6VmmoMyksN9v93FAyDIP0UG3reEHUM6aaZ9g/+HSGvsT&#10;oxF2qcLux0CtwEh90KD+iuR5WL74yBfnGTzssWV7bKGaQaoKe4ym68ZPCzv0VjYtVCKRD22uYGJq&#10;6Z9Ga+pqBgD7ArdXC3n8jl4v/0DrXwAAAP//AwBQSwMEFAAGAAgAAAAhAG5Pa2XfAAAACQEAAA8A&#10;AABkcnMvZG93bnJldi54bWxMj0FPwzAMhe9I/IfISFzQlqx0UylNJ4SEJo5sSHD0GtMWmqQ06Vb2&#10;6/FOcLLs9/T8vWI92U4caAitdxoWcwWCXOVN62oNr7unWQYiRHQGO+9Iww8FWJeXFwXmxh/dCx22&#10;sRYc4kKOGpoY+1zKUDVkMcx9T461Dz9YjLwOtTQDHjncdjJRaiUtto4/NNjTY0PV13a0Gj4Jh2Tz&#10;vhlp93a6S6ub7+XpGbW+vpoe7kFEmuKfGc74jA4lM+396EwQnYbbLGUnT7UEwXqWpHzYs1GpBciy&#10;kP8blL8AAAD//wMAUEsBAi0AFAAGAAgAAAAhALaDOJL+AAAA4QEAABMAAAAAAAAAAAAAAAAAAAAA&#10;AFtDb250ZW50X1R5cGVzXS54bWxQSwECLQAUAAYACAAAACEAOP0h/9YAAACUAQAACwAAAAAAAAAA&#10;AAAAAAAvAQAAX3JlbHMvLnJlbHNQSwECLQAUAAYACAAAACEASvTKy3ACAADJBAAADgAAAAAAAAAA&#10;AAAAAAAuAgAAZHJzL2Uyb0RvYy54bWxQSwECLQAUAAYACAAAACEAbk9rZd8AAAAJAQAADwAAAAAA&#10;AAAAAAAAAADKBAAAZHJzL2Rvd25yZXYueG1sUEsFBgAAAAAEAAQA8wAAANYFAAAAAA==&#10;" adj="22802,5137" filled="f" strokecolor="#b31e8e" strokeweight="1.5pt">
                      <v:textbox>
                        <w:txbxContent>
                          <w:p w:rsidR="0091685E" w:rsidRPr="00287225" w:rsidRDefault="0091685E" w:rsidP="008074D7">
                            <w:pPr>
                              <w:spacing w:before="0" w:after="0"/>
                              <w:rPr>
                                <w:sz w:val="26"/>
                                <w:szCs w:val="26"/>
                              </w:rPr>
                            </w:pPr>
                            <w:r>
                              <w:rPr>
                                <w:rFonts w:cs="Arial"/>
                                <w:noProof/>
                                <w:lang w:eastAsia="ja-JP"/>
                              </w:rPr>
                              <w:t>Enjoy working on your projects!</w:t>
                            </w:r>
                          </w:p>
                        </w:txbxContent>
                      </v:textbox>
                    </v:shape>
                  </w:pict>
                </mc:Fallback>
              </mc:AlternateContent>
            </w:r>
            <w:r>
              <w:rPr>
                <w:noProof/>
                <w:sz w:val="36"/>
                <w:szCs w:val="36"/>
              </w:rPr>
              <w:drawing>
                <wp:inline distT="0" distB="0" distL="0" distR="0" wp14:anchorId="7391B2AF" wp14:editId="3780D025">
                  <wp:extent cx="457200" cy="672737"/>
                  <wp:effectExtent l="0" t="0" r="0" b="0"/>
                  <wp:docPr id="1221" name="Picture 1221"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bl>
    <w:p w:rsidR="00944455" w:rsidRDefault="00944455"/>
    <w:p w:rsidR="00944455" w:rsidRDefault="00944455"/>
    <w:p w:rsidR="00944455" w:rsidRDefault="00944455"/>
    <w:p w:rsidR="00944455" w:rsidRDefault="00944455">
      <w:pPr>
        <w:spacing w:before="0" w:after="0"/>
      </w:pPr>
      <w:r>
        <w:br w:type="page"/>
      </w:r>
    </w:p>
    <w:p w:rsidR="00944455" w:rsidRDefault="00944455" w:rsidP="00944455">
      <w:pPr>
        <w:pStyle w:val="Heading2"/>
      </w:pPr>
      <w:r>
        <w:lastRenderedPageBreak/>
        <w:t xml:space="preserve">Lightbot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74"/>
        <w:gridCol w:w="1477"/>
        <w:gridCol w:w="1915"/>
        <w:gridCol w:w="2976"/>
      </w:tblGrid>
      <w:tr w:rsidR="00944455" w:rsidTr="001852C2">
        <w:tc>
          <w:tcPr>
            <w:tcW w:w="9962" w:type="dxa"/>
            <w:gridSpan w:val="5"/>
          </w:tcPr>
          <w:p w:rsidR="00944455" w:rsidRDefault="00944455" w:rsidP="001852C2">
            <w:r w:rsidRPr="00E077A7">
              <w:rPr>
                <w:rFonts w:cs="Arial"/>
                <w:noProof/>
              </w:rPr>
              <mc:AlternateContent>
                <mc:Choice Requires="wps">
                  <w:drawing>
                    <wp:anchor distT="0" distB="0" distL="114300" distR="114300" simplePos="0" relativeHeight="252773376" behindDoc="0" locked="0" layoutInCell="1" allowOverlap="1" wp14:anchorId="31AAD40F" wp14:editId="0196010B">
                      <wp:simplePos x="0" y="0"/>
                      <wp:positionH relativeFrom="column">
                        <wp:posOffset>922020</wp:posOffset>
                      </wp:positionH>
                      <wp:positionV relativeFrom="paragraph">
                        <wp:posOffset>74930</wp:posOffset>
                      </wp:positionV>
                      <wp:extent cx="4709160" cy="586740"/>
                      <wp:effectExtent l="476250" t="0" r="15240" b="22860"/>
                      <wp:wrapNone/>
                      <wp:docPr id="1232" name="Rounded Rectangular Callout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58674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Default="0091685E" w:rsidP="00944455">
                                  <w:pPr>
                                    <w:spacing w:before="0" w:after="0"/>
                                    <w:rPr>
                                      <w:sz w:val="26"/>
                                      <w:szCs w:val="26"/>
                                    </w:rPr>
                                  </w:pPr>
                                  <w:r>
                                    <w:rPr>
                                      <w:sz w:val="26"/>
                                      <w:szCs w:val="26"/>
                                    </w:rPr>
                                    <w:t xml:space="preserve">How well did you work on the </w:t>
                                  </w:r>
                                  <w:r w:rsidRPr="00265C6E">
                                    <w:rPr>
                                      <w:i/>
                                      <w:sz w:val="26"/>
                                      <w:szCs w:val="26"/>
                                    </w:rPr>
                                    <w:t>Procedures</w:t>
                                  </w:r>
                                  <w:r>
                                    <w:rPr>
                                      <w:sz w:val="26"/>
                                      <w:szCs w:val="26"/>
                                    </w:rPr>
                                    <w:t xml:space="preserve"> puzzles?</w:t>
                                  </w:r>
                                </w:p>
                                <w:p w:rsidR="0091685E" w:rsidRPr="00A74227" w:rsidRDefault="0091685E" w:rsidP="00944455">
                                  <w:pPr>
                                    <w:spacing w:before="0" w:after="0"/>
                                    <w:rPr>
                                      <w:sz w:val="26"/>
                                      <w:szCs w:val="26"/>
                                    </w:rPr>
                                  </w:pPr>
                                  <w:r>
                                    <w:rPr>
                                      <w:sz w:val="26"/>
                                      <w:szCs w:val="26"/>
                                    </w:rPr>
                                    <w:t>Puzzle 3 will teach you more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AD40F" id="Rounded Rectangular Callout 1232" o:spid="_x0000_s1186" type="#_x0000_t62" style="position:absolute;margin-left:72.6pt;margin-top:5.9pt;width:370.8pt;height:46.2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aSbgIAAMYEAAAOAAAAZHJzL2Uyb0RvYy54bWysVF1v0zAUfUfiP1h+35J0bdpGS6fRbQhp&#10;wLTBD3BtJzE4vsF2mo5fz7WTbR3whOiDZed+nnPu7fnFodVkL61TYEqanaaUSMNBKFOX9OuXm5MV&#10;Jc4zI5gGI0v6KB292Lx9cz50hZxBA1pISzCJccXQlbTxviuSxPFGtsydQicNGiuwLfP4tHUiLBsw&#10;e6uTWZrmyQBWdBa4dA6/Xo1Guon5q0py/7mqnPRElxR78/G08dyFM9mcs6K2rGsUn9pg/9BFy5TB&#10;os+prphnpLfqj1St4hYcVP6UQ5tAVSkuIwZEk6W/oXloWCcjFiTHdc80uf+Xln/a31miBGo3O5tR&#10;YliLKt1Db4QU5B75Y6buNbNky7SG3pPoh7QNnSsw+qG7swG4626Bf3fEwLbBEHlpLQyNZAKbzQLN&#10;yauA8HAYSnbDRxBYkvUeIoOHyrYhIXJDDlGox2eh5METjh/ny3Sd5agnR9tilS/nUcmEFU/RnXX+&#10;vYSWhEtJBylqGVEFSBOUWI7tb52PyokJPBPfMkqqVuMg7JkmJ4v1LMunSTlyQrZenPJ0/heXs2OX&#10;LM/zZWSCFVNVbPip0dCCgRuldRxJbciAxK3TRRrbdKCVCNbIta13W20JdlfSd2fZ9ep6yvvKrVUe&#10;d0urtqSrNPxGDEGUayNiGc+UHu/YijaTSkGYUWB/2B3G6VgtQnSQbQfiEYWzMC4TLj9eGrA/KRlw&#10;kUrqfvTMSkr0B4Pir7M5qkN8fMwXyxk+7LFld2xhhmOqknpKxuvWj9vad1bVDVbKIh8GLnFgKuWf&#10;JmvsagKAy4K3V9t4/I5eL38/m18AAAD//wMAUEsDBBQABgAIAAAAIQD7se1X3QAAAAoBAAAPAAAA&#10;ZHJzL2Rvd25yZXYueG1sTE/BToNAFLyb+A+bZ+LNLpBKkLI0atJ48mBrjL0t7CuQsm8JuxT0632e&#10;9DbzZjJvptguthcXHH3nSEG8ikAg1c501Ch4P+zuMhA+aDK6d4QKvtDDtry+KnRu3ExveNmHRnAI&#10;+VwraEMYcil93aLVfuUGJNZObrQ6MB0baUY9c7jtZRJFqbS6I/7Q6gGfW6zP+8kqyObv04d7PVZ4&#10;HNPPqd49vTzEi1K3N8vjBkTAJfyZ4bc+V4eSO1VuIuNFz3x9n7CVQcwT2JBlKYOKD9E6AVkW8v+E&#10;8gcAAP//AwBQSwECLQAUAAYACAAAACEAtoM4kv4AAADhAQAAEwAAAAAAAAAAAAAAAAAAAAAAW0Nv&#10;bnRlbnRfVHlwZXNdLnhtbFBLAQItABQABgAIAAAAIQA4/SH/1gAAAJQBAAALAAAAAAAAAAAAAAAA&#10;AC8BAABfcmVscy8ucmVsc1BLAQItABQABgAIAAAAIQAjyxaSbgIAAMYEAAAOAAAAAAAAAAAAAAAA&#10;AC4CAABkcnMvZTJvRG9jLnhtbFBLAQItABQABgAIAAAAIQD7se1X3QAAAAoBAAAPAAAAAAAAAAAA&#10;AAAAAMgEAABkcnMvZG93bnJldi54bWxQSwUGAAAAAAQABADzAAAA0gUAAAAA&#10;" adj="-1991,12106" filled="f" strokecolor="#b31e8e" strokeweight="1.5pt">
                      <v:textbox>
                        <w:txbxContent>
                          <w:p w:rsidR="0091685E" w:rsidRDefault="0091685E" w:rsidP="00944455">
                            <w:pPr>
                              <w:spacing w:before="0" w:after="0"/>
                              <w:rPr>
                                <w:sz w:val="26"/>
                                <w:szCs w:val="26"/>
                              </w:rPr>
                            </w:pPr>
                            <w:r>
                              <w:rPr>
                                <w:sz w:val="26"/>
                                <w:szCs w:val="26"/>
                              </w:rPr>
                              <w:t xml:space="preserve">How well did you work on the </w:t>
                            </w:r>
                            <w:r w:rsidRPr="00265C6E">
                              <w:rPr>
                                <w:i/>
                                <w:sz w:val="26"/>
                                <w:szCs w:val="26"/>
                              </w:rPr>
                              <w:t>Procedures</w:t>
                            </w:r>
                            <w:r>
                              <w:rPr>
                                <w:sz w:val="26"/>
                                <w:szCs w:val="26"/>
                              </w:rPr>
                              <w:t xml:space="preserve"> puzzles?</w:t>
                            </w:r>
                          </w:p>
                          <w:p w:rsidR="0091685E" w:rsidRPr="00A74227" w:rsidRDefault="0091685E" w:rsidP="00944455">
                            <w:pPr>
                              <w:spacing w:before="0" w:after="0"/>
                              <w:rPr>
                                <w:sz w:val="26"/>
                                <w:szCs w:val="26"/>
                              </w:rPr>
                            </w:pPr>
                            <w:r>
                              <w:rPr>
                                <w:sz w:val="26"/>
                                <w:szCs w:val="26"/>
                              </w:rPr>
                              <w:t>Puzzle 3 will teach you more skills.</w:t>
                            </w:r>
                          </w:p>
                        </w:txbxContent>
                      </v:textbox>
                    </v:shape>
                  </w:pict>
                </mc:Fallback>
              </mc:AlternateContent>
            </w:r>
            <w:r>
              <w:rPr>
                <w:noProof/>
              </w:rPr>
              <w:drawing>
                <wp:inline distT="0" distB="0" distL="0" distR="0" wp14:anchorId="72B2C24F" wp14:editId="4ED53D32">
                  <wp:extent cx="416625" cy="769620"/>
                  <wp:effectExtent l="0" t="0" r="2540" b="0"/>
                  <wp:docPr id="20583" name="Picture 20583"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451351" w:rsidTr="00451351">
        <w:trPr>
          <w:trHeight w:val="1361"/>
        </w:trPr>
        <w:tc>
          <w:tcPr>
            <w:tcW w:w="9962" w:type="dxa"/>
            <w:gridSpan w:val="5"/>
            <w:tcBorders>
              <w:bottom w:val="single" w:sz="12" w:space="0" w:color="B31E8E"/>
            </w:tcBorders>
            <w:vAlign w:val="center"/>
          </w:tcPr>
          <w:p w:rsidR="00451351" w:rsidRDefault="00451351" w:rsidP="00451351">
            <w:pPr>
              <w:spacing w:before="80" w:after="80"/>
              <w:jc w:val="right"/>
            </w:pPr>
            <w:r w:rsidRPr="00E077A7">
              <w:rPr>
                <w:rFonts w:cs="Arial"/>
                <w:noProof/>
              </w:rPr>
              <mc:AlternateContent>
                <mc:Choice Requires="wps">
                  <w:drawing>
                    <wp:anchor distT="0" distB="0" distL="114300" distR="114300" simplePos="0" relativeHeight="252789760" behindDoc="0" locked="0" layoutInCell="1" allowOverlap="1" wp14:anchorId="0ACF8765" wp14:editId="5689E5F6">
                      <wp:simplePos x="0" y="0"/>
                      <wp:positionH relativeFrom="column">
                        <wp:posOffset>1059180</wp:posOffset>
                      </wp:positionH>
                      <wp:positionV relativeFrom="paragraph">
                        <wp:posOffset>85090</wp:posOffset>
                      </wp:positionV>
                      <wp:extent cx="4518660" cy="601980"/>
                      <wp:effectExtent l="0" t="0" r="262890" b="26670"/>
                      <wp:wrapNone/>
                      <wp:docPr id="20846" name="Rounded Rectangular Callout 20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744980" y="2232660"/>
                                <a:ext cx="4518660" cy="601980"/>
                              </a:xfrm>
                              <a:prstGeom prst="wedgeRoundRectCallout">
                                <a:avLst>
                                  <a:gd name="adj1" fmla="val 54949"/>
                                  <a:gd name="adj2" fmla="val -10410"/>
                                  <a:gd name="adj3" fmla="val 16667"/>
                                </a:avLst>
                              </a:prstGeom>
                              <a:noFill/>
                              <a:ln w="19050">
                                <a:solidFill>
                                  <a:srgbClr val="B31E8E"/>
                                </a:solidFill>
                                <a:miter lim="800000"/>
                                <a:headEnd/>
                                <a:tailEnd/>
                              </a:ln>
                            </wps:spPr>
                            <wps:txbx>
                              <w:txbxContent>
                                <w:p w:rsidR="0091685E" w:rsidRPr="00A74227" w:rsidRDefault="0091685E" w:rsidP="00451351">
                                  <w:pPr>
                                    <w:spacing w:before="0" w:after="0"/>
                                    <w:rPr>
                                      <w:sz w:val="26"/>
                                      <w:szCs w:val="26"/>
                                    </w:rPr>
                                  </w:pPr>
                                  <w:r>
                                    <w:rPr>
                                      <w:sz w:val="26"/>
                                      <w:szCs w:val="26"/>
                                    </w:rPr>
                                    <w:t xml:space="preserve">Choose and follow the instructions that will guide you to open the </w:t>
                                  </w:r>
                                  <w:r w:rsidRPr="004049AF">
                                    <w:rPr>
                                      <w:i/>
                                      <w:sz w:val="26"/>
                                      <w:szCs w:val="26"/>
                                    </w:rPr>
                                    <w:t>Lightbot</w:t>
                                  </w:r>
                                  <w:r>
                                    <w:rPr>
                                      <w:sz w:val="26"/>
                                      <w:szCs w:val="26"/>
                                    </w:rPr>
                                    <w:t xml:space="preserve"> program you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F8765" id="Rounded Rectangular Callout 20846" o:spid="_x0000_s1187" type="#_x0000_t62" style="position:absolute;left:0;text-align:left;margin-left:83.4pt;margin-top:6.7pt;width:355.8pt;height:47.4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XewIAANUEAAAOAAAAZHJzL2Uyb0RvYy54bWysVNtO3DAQfa/Uf7D8DrmQDbsrsoguUFWi&#10;LYL2A7yxk7h1PKntbBa+vmMnC6F9q5qHyBPP5cw5M7m4PLSK7IWxEnRBk9OYEqFL4FLXBf3+7fZk&#10;SYl1THOmQIuCPglLLzfv310M3Vqk0IDiwhBMou166AraONeto8iWjWiZPYVOaLyswLTMoWnqiBs2&#10;YPZWRWkc59EAhncGSmEtfr0eL+km5K8qUbqvVWWFI6qgiM2FtwnvnX9Hmwu2rg3rGllOMNg/oGiZ&#10;1Fj0JdU1c4z0Rv6VqpWlAQuVOy2hjaCqZClCD9hNEv/RzWPDOhF6QXJs90KT/X9pyy/7e0MkL2ga&#10;L7OcEs1alOkBes0FJw9IINN1r5ghW6YU9I6Mjkjc0Nk1xj9298a3brs7KH9aomHbYIy4MgaGRjCO&#10;cBNPdPQmwBsWQ8lu+Awca7LeQeDwUJnWJ0R2yAFjz7NstUTxnhBkepbm+SSbODhSokO2SJb+IynR&#10;I48T7+zLsfUxU2es+yigJf5Q0EHwWoQWfX9TX6E0299ZF3TkExOM/0goqVqFY7FniiyyVbaaxmbm&#10;k859TpI4S46zNXM6mzsleZ6fTzinsoj4iNRj0HArlQoTqjQZkIlVvIgDTgtKcn8biDf1bqsMQXgF&#10;/XCW3Cxvprxv3FrpcNWUbAu6jP0zduEVutE8lHFMqvGMUJSeJPMqjWq7w+4QhgUJ99Fewx3wJ1TR&#10;wLhb+C/AQwPmmZIB96qg9lfPjKBEfdI4Casky/wiBiNbnKdomPnNbn7DdImpCuooGY9bNy5v3xlZ&#10;N1gpCXxouMLpqaTzur+imgzcnTAO05775Zzbwev1b7T5DQAA//8DAFBLAwQUAAYACAAAACEAWNJP&#10;9N8AAAAKAQAADwAAAGRycy9kb3ducmV2LnhtbEyPQU+EMBCF7yb+h2Y28eaWxQ00SNkYzF5MjHHx&#10;4q3QEQi0JbTLor/e8eTe3pt5efNNfljNyBacfe+shN02Aoa2cbq3rYSP6ngvgPmgrFajsyjhGz0c&#10;itubXGXaXew7LqfQMiqxPlMSuhCmjHPfdGiU37oJLe2+3GxUIDu3XM/qQuVm5HEUJdyo3tKFTk1Y&#10;dtgMp7ORcKyfxUv6+rmP16Ucymqo3tLhR8q7zfr0CCzgGv7D8IdP6FAQU+3OVns2kk8SQg8kHvbA&#10;KCBSQaKmQSRi4EXOr18ofgEAAP//AwBQSwECLQAUAAYACAAAACEAtoM4kv4AAADhAQAAEwAAAAAA&#10;AAAAAAAAAAAAAAAAW0NvbnRlbnRfVHlwZXNdLnhtbFBLAQItABQABgAIAAAAIQA4/SH/1gAAAJQB&#10;AAALAAAAAAAAAAAAAAAAAC8BAABfcmVscy8ucmVsc1BLAQItABQABgAIAAAAIQBxp/uXewIAANUE&#10;AAAOAAAAAAAAAAAAAAAAAC4CAABkcnMvZTJvRG9jLnhtbFBLAQItABQABgAIAAAAIQBY0k/03wAA&#10;AAoBAAAPAAAAAAAAAAAAAAAAANUEAABkcnMvZG93bnJldi54bWxQSwUGAAAAAAQABADzAAAA4QUA&#10;AAAA&#10;" adj="22669,8551" filled="f" strokecolor="#b31e8e" strokeweight="1.5pt">
                      <v:textbox>
                        <w:txbxContent>
                          <w:p w:rsidR="0091685E" w:rsidRPr="00A74227" w:rsidRDefault="0091685E" w:rsidP="00451351">
                            <w:pPr>
                              <w:spacing w:before="0" w:after="0"/>
                              <w:rPr>
                                <w:sz w:val="26"/>
                                <w:szCs w:val="26"/>
                              </w:rPr>
                            </w:pPr>
                            <w:r>
                              <w:rPr>
                                <w:sz w:val="26"/>
                                <w:szCs w:val="26"/>
                              </w:rPr>
                              <w:t xml:space="preserve">Choose and follow the instructions that will guide you to open the </w:t>
                            </w:r>
                            <w:r w:rsidRPr="004049AF">
                              <w:rPr>
                                <w:i/>
                                <w:sz w:val="26"/>
                                <w:szCs w:val="26"/>
                              </w:rPr>
                              <w:t>Lightbot</w:t>
                            </w:r>
                            <w:r>
                              <w:rPr>
                                <w:sz w:val="26"/>
                                <w:szCs w:val="26"/>
                              </w:rPr>
                              <w:t xml:space="preserve"> program you used.</w:t>
                            </w:r>
                          </w:p>
                        </w:txbxContent>
                      </v:textbox>
                    </v:shape>
                  </w:pict>
                </mc:Fallback>
              </mc:AlternateContent>
            </w:r>
            <w:r>
              <w:rPr>
                <w:noProof/>
                <w:sz w:val="36"/>
                <w:szCs w:val="36"/>
              </w:rPr>
              <w:drawing>
                <wp:inline distT="0" distB="0" distL="0" distR="0" wp14:anchorId="0E700E6C" wp14:editId="7BE60692">
                  <wp:extent cx="457200" cy="672737"/>
                  <wp:effectExtent l="0" t="0" r="0" b="0"/>
                  <wp:docPr id="20857" name="Picture 20857"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451351" w:rsidRPr="00C10440" w:rsidTr="001852C2">
        <w:tc>
          <w:tcPr>
            <w:tcW w:w="9962" w:type="dxa"/>
            <w:gridSpan w:val="5"/>
            <w:tcBorders>
              <w:top w:val="single" w:sz="12" w:space="0" w:color="B31E8E"/>
              <w:left w:val="single" w:sz="12" w:space="0" w:color="B31E8E"/>
              <w:right w:val="single" w:sz="12" w:space="0" w:color="B31E8E"/>
            </w:tcBorders>
          </w:tcPr>
          <w:p w:rsidR="00451351" w:rsidRPr="00C10440" w:rsidRDefault="00451351" w:rsidP="001852C2">
            <w:pPr>
              <w:rPr>
                <w:b/>
              </w:rPr>
            </w:pPr>
            <w:r w:rsidRPr="00C10440">
              <w:rPr>
                <w:b/>
              </w:rPr>
              <w:t>Lightbot: code hour – iPad or Android tablet</w:t>
            </w:r>
          </w:p>
        </w:tc>
      </w:tr>
      <w:tr w:rsidR="00451351" w:rsidTr="00967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004" w:type="dxa"/>
            <w:tcBorders>
              <w:top w:val="nil"/>
              <w:left w:val="single" w:sz="12" w:space="0" w:color="B31E8E"/>
              <w:bottom w:val="single" w:sz="12" w:space="0" w:color="B31E8E"/>
              <w:right w:val="nil"/>
            </w:tcBorders>
            <w:vAlign w:val="center"/>
          </w:tcPr>
          <w:p w:rsidR="00451351" w:rsidRDefault="00451351" w:rsidP="001852C2">
            <w:pPr>
              <w:spacing w:before="80" w:after="80"/>
              <w:jc w:val="center"/>
            </w:pPr>
            <w:r>
              <w:rPr>
                <w:noProof/>
              </w:rPr>
              <w:drawing>
                <wp:inline distT="0" distB="0" distL="0" distR="0" wp14:anchorId="61219C84" wp14:editId="617E6B89">
                  <wp:extent cx="396240" cy="394928"/>
                  <wp:effectExtent l="0" t="0" r="3810" b="5715"/>
                  <wp:docPr id="20852" name="Picture 20852" descr="C:\Users\E0321456\Desktop\Lightbot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321456\Desktop\Lightbot app.PNG"/>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396240" cy="394928"/>
                          </a:xfrm>
                          <a:prstGeom prst="rect">
                            <a:avLst/>
                          </a:prstGeom>
                          <a:noFill/>
                          <a:ln>
                            <a:noFill/>
                          </a:ln>
                        </pic:spPr>
                      </pic:pic>
                    </a:graphicData>
                  </a:graphic>
                </wp:inline>
              </w:drawing>
            </w:r>
          </w:p>
        </w:tc>
        <w:tc>
          <w:tcPr>
            <w:tcW w:w="6958" w:type="dxa"/>
            <w:gridSpan w:val="4"/>
            <w:tcBorders>
              <w:top w:val="nil"/>
              <w:left w:val="nil"/>
              <w:bottom w:val="single" w:sz="12" w:space="0" w:color="B31E8E"/>
              <w:right w:val="single" w:sz="12" w:space="0" w:color="B31E8E"/>
            </w:tcBorders>
            <w:vAlign w:val="center"/>
          </w:tcPr>
          <w:p w:rsidR="00451351" w:rsidRDefault="00451351" w:rsidP="001852C2">
            <w:pPr>
              <w:spacing w:before="80" w:after="80"/>
            </w:pPr>
            <w:r>
              <w:t xml:space="preserve">Select the </w:t>
            </w:r>
            <w:r>
              <w:rPr>
                <w:i/>
              </w:rPr>
              <w:t xml:space="preserve">Lightbot Hour </w:t>
            </w:r>
            <w:r>
              <w:t>icon on your screen.</w:t>
            </w:r>
          </w:p>
        </w:tc>
      </w:tr>
      <w:tr w:rsidR="00451351" w:rsidRPr="00C10440" w:rsidTr="00185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62" w:type="dxa"/>
            <w:gridSpan w:val="5"/>
            <w:tcBorders>
              <w:top w:val="single" w:sz="12" w:space="0" w:color="B31E8E"/>
              <w:left w:val="nil"/>
              <w:bottom w:val="single" w:sz="12" w:space="0" w:color="B31E8E"/>
              <w:right w:val="nil"/>
            </w:tcBorders>
            <w:vAlign w:val="center"/>
          </w:tcPr>
          <w:p w:rsidR="00451351" w:rsidRPr="00C10440" w:rsidRDefault="00451351" w:rsidP="001852C2">
            <w:pPr>
              <w:spacing w:before="80" w:after="80"/>
              <w:rPr>
                <w:b/>
              </w:rPr>
            </w:pPr>
            <w:r>
              <w:rPr>
                <w:b/>
              </w:rPr>
              <w:t>OR</w:t>
            </w:r>
          </w:p>
        </w:tc>
      </w:tr>
      <w:tr w:rsidR="00451351" w:rsidTr="00185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62" w:type="dxa"/>
            <w:gridSpan w:val="5"/>
            <w:tcBorders>
              <w:top w:val="single" w:sz="12" w:space="0" w:color="B31E8E"/>
              <w:left w:val="single" w:sz="12" w:space="0" w:color="B31E8E"/>
              <w:bottom w:val="nil"/>
              <w:right w:val="single" w:sz="12" w:space="0" w:color="B31E8E"/>
            </w:tcBorders>
            <w:vAlign w:val="center"/>
          </w:tcPr>
          <w:p w:rsidR="00451351" w:rsidRDefault="00451351" w:rsidP="001852C2">
            <w:pPr>
              <w:spacing w:before="80" w:after="80"/>
            </w:pPr>
            <w:r w:rsidRPr="00C10440">
              <w:rPr>
                <w:b/>
              </w:rPr>
              <w:t>Lightbot: code hour – web browser for laptop or computer</w:t>
            </w:r>
          </w:p>
        </w:tc>
      </w:tr>
      <w:tr w:rsidR="00451351" w:rsidTr="00185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62" w:type="dxa"/>
            <w:gridSpan w:val="5"/>
            <w:tcBorders>
              <w:top w:val="nil"/>
              <w:left w:val="single" w:sz="12" w:space="0" w:color="B31E8E"/>
              <w:bottom w:val="single" w:sz="12" w:space="0" w:color="B31E8E"/>
              <w:right w:val="single" w:sz="12" w:space="0" w:color="B31E8E"/>
            </w:tcBorders>
            <w:vAlign w:val="center"/>
          </w:tcPr>
          <w:p w:rsidR="00451351" w:rsidRDefault="00451351" w:rsidP="001852C2">
            <w:pPr>
              <w:spacing w:before="80" w:after="80"/>
            </w:pPr>
            <w:r>
              <w:t>Open your computer search engine.</w:t>
            </w:r>
          </w:p>
          <w:p w:rsidR="00451351" w:rsidRDefault="00451351" w:rsidP="001852C2">
            <w:pPr>
              <w:spacing w:before="80" w:after="80"/>
            </w:pPr>
            <w:r>
              <w:t xml:space="preserve">Type </w:t>
            </w:r>
            <w:r w:rsidRPr="00811EDF">
              <w:rPr>
                <w:i/>
              </w:rPr>
              <w:t>lightbot.com/</w:t>
            </w:r>
            <w:r>
              <w:rPr>
                <w:i/>
              </w:rPr>
              <w:t>flash</w:t>
            </w:r>
            <w:r w:rsidRPr="00811EDF">
              <w:rPr>
                <w:i/>
              </w:rPr>
              <w:t>.html</w:t>
            </w:r>
            <w:r>
              <w:rPr>
                <w:i/>
              </w:rPr>
              <w:t xml:space="preserve"> </w:t>
            </w:r>
            <w:r>
              <w:t xml:space="preserve">into the search bar and press the </w:t>
            </w:r>
            <w:r>
              <w:rPr>
                <w:i/>
              </w:rPr>
              <w:t xml:space="preserve">enter </w:t>
            </w:r>
            <w:r>
              <w:t>key.</w:t>
            </w:r>
          </w:p>
          <w:p w:rsidR="00451351" w:rsidRDefault="00451351" w:rsidP="001852C2">
            <w:pPr>
              <w:spacing w:before="80" w:after="80"/>
            </w:pPr>
            <w:r>
              <w:t xml:space="preserve">The </w:t>
            </w:r>
            <w:r>
              <w:rPr>
                <w:i/>
              </w:rPr>
              <w:t xml:space="preserve">Lightbot </w:t>
            </w:r>
            <w:r>
              <w:t>Home page will open.</w:t>
            </w:r>
          </w:p>
        </w:tc>
      </w:tr>
      <w:tr w:rsidR="00451351" w:rsidRPr="00D007AD" w:rsidTr="00185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62" w:type="dxa"/>
            <w:gridSpan w:val="5"/>
            <w:tcBorders>
              <w:top w:val="single" w:sz="12" w:space="0" w:color="B31E8E"/>
              <w:left w:val="nil"/>
              <w:bottom w:val="single" w:sz="12" w:space="0" w:color="B31E8E"/>
              <w:right w:val="nil"/>
            </w:tcBorders>
            <w:vAlign w:val="center"/>
          </w:tcPr>
          <w:p w:rsidR="00451351" w:rsidRPr="00D007AD" w:rsidRDefault="00451351" w:rsidP="001852C2">
            <w:pPr>
              <w:spacing w:before="80" w:after="80"/>
              <w:rPr>
                <w:sz w:val="16"/>
                <w:szCs w:val="16"/>
              </w:rPr>
            </w:pPr>
          </w:p>
        </w:tc>
      </w:tr>
      <w:tr w:rsidR="00451351" w:rsidTr="00967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921" w:type="dxa"/>
            <w:gridSpan w:val="3"/>
            <w:tcBorders>
              <w:top w:val="single" w:sz="12" w:space="0" w:color="B31E8E"/>
              <w:left w:val="single" w:sz="12" w:space="0" w:color="B31E8E"/>
              <w:bottom w:val="nil"/>
              <w:right w:val="nil"/>
            </w:tcBorders>
            <w:vAlign w:val="center"/>
          </w:tcPr>
          <w:p w:rsidR="00451351" w:rsidRDefault="00451351" w:rsidP="001852C2">
            <w:pPr>
              <w:spacing w:before="80" w:after="80"/>
              <w:jc w:val="center"/>
            </w:pPr>
            <w:r>
              <w:rPr>
                <w:noProof/>
              </w:rPr>
              <mc:AlternateContent>
                <mc:Choice Requires="wps">
                  <w:drawing>
                    <wp:anchor distT="0" distB="0" distL="114300" distR="114300" simplePos="0" relativeHeight="252790784" behindDoc="0" locked="0" layoutInCell="1" allowOverlap="1" wp14:anchorId="49F06313" wp14:editId="2615B6DB">
                      <wp:simplePos x="0" y="0"/>
                      <wp:positionH relativeFrom="column">
                        <wp:posOffset>1708785</wp:posOffset>
                      </wp:positionH>
                      <wp:positionV relativeFrom="paragraph">
                        <wp:posOffset>332105</wp:posOffset>
                      </wp:positionV>
                      <wp:extent cx="746760" cy="236220"/>
                      <wp:effectExtent l="38100" t="0" r="15240" b="87630"/>
                      <wp:wrapNone/>
                      <wp:docPr id="20847" name="Straight Arrow Connector 20847"/>
                      <wp:cNvGraphicFramePr/>
                      <a:graphic xmlns:a="http://schemas.openxmlformats.org/drawingml/2006/main">
                        <a:graphicData uri="http://schemas.microsoft.com/office/word/2010/wordprocessingShape">
                          <wps:wsp>
                            <wps:cNvCnPr/>
                            <wps:spPr>
                              <a:xfrm flipH="1">
                                <a:off x="0" y="0"/>
                                <a:ext cx="74676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43CAF" id="Straight Arrow Connector 20847" o:spid="_x0000_s1026" type="#_x0000_t32" style="position:absolute;margin-left:134.55pt;margin-top:26.15pt;width:58.8pt;height:18.6pt;flip:x;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PIAAIAAFAEAAAOAAAAZHJzL2Uyb0RvYy54bWysVE2P0zAQvSPxHyzfadKwtEvVdIW6LBwQ&#10;W7HwA7yO3Vjyl8amSf49YydN6XICcbFiz7w3b57H2d71RpOTgKCcrelyUVIiLHeNssea/vj+8OaW&#10;khCZbZh2VtR0EIHe7V6/2nZ+IyrXOt0IIEhiw6bzNW1j9JuiCLwVhoWF88JiUDowLOIWjkUDrEN2&#10;o4uqLFdF56Dx4LgIAU/vxyDdZX4pBY+PUgYRia4paot5hbw+p7XYbdnmCMy3ik8y2D+oMExZLDpT&#10;3bPIyE9Qf1AZxcEFJ+OCO1M4KRUXuQfsZlm+6OapZV7kXtCc4Gebwv+j5V9PByCqqWlV3t6sKbHM&#10;4DU9RWDq2EbyAcB1ZO+sRSsdkDELXet82CB4bw8w7YI/QLKgl2CI1Mp/xoHIpmCbpM+eD7Pnoo+E&#10;4+H6ZrVe4c1wDFVvV1WV76QYaRKdhxA/CWdI+qhpmJTNksYS7PQlRBSCwDMggbUlHap4X74rs5Lg&#10;tGoelNYpmIdM7DWQE8PxiP0yjQMyXGVFpvRH25A4eDSGJT+mNG0xO/kwdp6/4qDFWPibkOgrdjgK&#10;fFGMcS5sPBfUFrMTTKK0GThJTk/hovIaOOUnqMjT/jfgGZErOxtnsFHWwWjYdfWLR3LMPzsw9p0s&#10;eHbNkGciW4Njmy2dnlh6F7/vM/zyI9j9AgAA//8DAFBLAwQUAAYACAAAACEA5ArnKN4AAAAJAQAA&#10;DwAAAGRycy9kb3ducmV2LnhtbEyPQU7DMBBF90jcwRokdtRpQtI0jVOhCpaV2sIB3HgaR8TjyHba&#10;9PaYFSxH/+n/N/V2NgO7ovO9JQHLRQIMqbWqp07A1+fHSwnMB0lKDpZQwB09bJvHh1pWyt7oiNdT&#10;6FgsIV9JATqEseLctxqN9As7IsXsYp2RIZ6u48rJWyw3A0+TpOBG9hQXtBxxp7H9Pk1GwOsq4+Ws&#10;lZvyju/Uvj/s3+8HIZ6f5rcNsIBz+IPhVz+qQxOdznYi5dkgIC3Wy4gKyNMMWASyslgBOwso1znw&#10;pub/P2h+AAAA//8DAFBLAQItABQABgAIAAAAIQC2gziS/gAAAOEBAAATAAAAAAAAAAAAAAAAAAAA&#10;AABbQ29udGVudF9UeXBlc10ueG1sUEsBAi0AFAAGAAgAAAAhADj9If/WAAAAlAEAAAsAAAAAAAAA&#10;AAAAAAAALwEAAF9yZWxzLy5yZWxzUEsBAi0AFAAGAAgAAAAhADJfo8gAAgAAUAQAAA4AAAAAAAAA&#10;AAAAAAAALgIAAGRycy9lMm9Eb2MueG1sUEsBAi0AFAAGAAgAAAAhAOQK5yjeAAAACQEAAA8AAAAA&#10;AAAAAAAAAAAAWgQAAGRycy9kb3ducmV2LnhtbFBLBQYAAAAABAAEAPMAAABlBQAAAAA=&#10;" strokecolor="black [3213]" strokeweight="1.5pt">
                      <v:stroke endarrow="open"/>
                    </v:shape>
                  </w:pict>
                </mc:Fallback>
              </mc:AlternateContent>
            </w:r>
            <w:r>
              <w:rPr>
                <w:noProof/>
              </w:rPr>
              <w:drawing>
                <wp:inline distT="0" distB="0" distL="0" distR="0" wp14:anchorId="2A14B911" wp14:editId="780C7BEB">
                  <wp:extent cx="1303020" cy="876560"/>
                  <wp:effectExtent l="0" t="0" r="0" b="0"/>
                  <wp:docPr id="20853" name="Picture 20853" descr="C:\Users\E0321456\Desktop\Lightbot screen i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0321456\Desktop\Lightbot screen ipad.png"/>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1307285" cy="879429"/>
                          </a:xfrm>
                          <a:prstGeom prst="rect">
                            <a:avLst/>
                          </a:prstGeom>
                          <a:noFill/>
                          <a:ln>
                            <a:noFill/>
                          </a:ln>
                        </pic:spPr>
                      </pic:pic>
                    </a:graphicData>
                  </a:graphic>
                </wp:inline>
              </w:drawing>
            </w:r>
          </w:p>
        </w:tc>
        <w:tc>
          <w:tcPr>
            <w:tcW w:w="5041" w:type="dxa"/>
            <w:gridSpan w:val="2"/>
            <w:tcBorders>
              <w:top w:val="single" w:sz="12" w:space="0" w:color="B31E8E"/>
              <w:left w:val="nil"/>
              <w:bottom w:val="nil"/>
              <w:right w:val="single" w:sz="12" w:space="0" w:color="B31E8E"/>
            </w:tcBorders>
            <w:vAlign w:val="center"/>
          </w:tcPr>
          <w:p w:rsidR="00451351" w:rsidRDefault="00451351" w:rsidP="00451351">
            <w:pPr>
              <w:spacing w:before="80" w:after="80"/>
              <w:jc w:val="center"/>
            </w:pPr>
            <w:r>
              <w:rPr>
                <w:noProof/>
              </w:rPr>
              <mc:AlternateContent>
                <mc:Choice Requires="wps">
                  <w:drawing>
                    <wp:anchor distT="0" distB="0" distL="114300" distR="114300" simplePos="0" relativeHeight="252791808" behindDoc="0" locked="0" layoutInCell="1" allowOverlap="1" wp14:anchorId="11FACFCC" wp14:editId="5E028E76">
                      <wp:simplePos x="0" y="0"/>
                      <wp:positionH relativeFrom="column">
                        <wp:posOffset>1722755</wp:posOffset>
                      </wp:positionH>
                      <wp:positionV relativeFrom="paragraph">
                        <wp:posOffset>404495</wp:posOffset>
                      </wp:positionV>
                      <wp:extent cx="693420" cy="259080"/>
                      <wp:effectExtent l="38100" t="0" r="30480" b="83820"/>
                      <wp:wrapNone/>
                      <wp:docPr id="20848" name="Straight Arrow Connector 20848"/>
                      <wp:cNvGraphicFramePr/>
                      <a:graphic xmlns:a="http://schemas.openxmlformats.org/drawingml/2006/main">
                        <a:graphicData uri="http://schemas.microsoft.com/office/word/2010/wordprocessingShape">
                          <wps:wsp>
                            <wps:cNvCnPr/>
                            <wps:spPr>
                              <a:xfrm flipH="1">
                                <a:off x="0" y="0"/>
                                <a:ext cx="693420" cy="2590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28FB6" id="Straight Arrow Connector 20848" o:spid="_x0000_s1026" type="#_x0000_t32" style="position:absolute;margin-left:135.65pt;margin-top:31.85pt;width:54.6pt;height:20.4pt;flip:x;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liAAIAAFAEAAAOAAAAZHJzL2Uyb0RvYy54bWysVE2P0zAQvSPxHyzfadKwu2qjpivUZeGA&#10;oNqFH+B17MaSvzQ2TfrvGTtpSpcTiIsVe+a9efM8zuZ+MJocBQTlbEOXi5ISYblrlT009Mf3x3cr&#10;SkJktmXaWdHQkwj0fvv2zab3tahc53QrgCCJDXXvG9rF6OuiCLwThoWF88JiUDowLOIWDkULrEd2&#10;o4uqLO+K3kHrwXERAp4+jEG6zfxSCh6/SRlEJLqhqC3mFfL6ktZiu2H1AZjvFJ9ksH9QYZiyWHSm&#10;emCRkZ+g/qAyioMLTsYFd6ZwUioucg/YzbJ81c1zx7zIvaA5wc82hf9Hy78e90BU29CqXN3gZVlm&#10;8JqeIzB16CL5AOB6snPWopUOyJiFrvU+1Aje2T1Mu+D3kCwYJBgitfKfcSCyKdgmGbLnp9lzMUTC&#10;8fBu/f6mwpvhGKpu1+Uq30kx0iQ6DyF+Es6Q9NHQMCmbJY0l2PFLiCgEgWdAAmtLelSxLm/LrCQ4&#10;rdpHpXUK5iETOw3kyHA84rBM44AMV1mRKf3RtiSePBrDkh9TmraYnXwYO89f8aTFWPhJSPQVOxwF&#10;virGOBc2ngtqi9kJJlHaDJwkp6dwUXkNnPITVORp/xvwjMiVnY0z2CjrYDTsuvrFIznmnx0Y+04W&#10;vLj2lGciW4Njmy2dnlh6F7/vM/zyI9j+AgAA//8DAFBLAwQUAAYACAAAACEAnl1+794AAAAKAQAA&#10;DwAAAGRycy9kb3ducmV2LnhtbEyPQU7DMBBF90jcwRokdtRu0zRRGqdCFSwrlcIB3HgaR8TjyHba&#10;9PaYFSxH/+n/N/VutgO7og+9IwnLhQCG1DrdUyfh6/P9pQQWoiKtBkco4Y4Bds3jQ60q7W70gddT&#10;7FgqoVApCSbGseI8tAatCgs3IqXs4rxVMZ2+49qrWyq3A18JseFW9ZQWjBpxb7D9Pk1WwrrIeDkb&#10;7ae843t96I+Ht/tRyuen+XULLOIc/2D41U/q0CSns5tIBzZIWBXLLKESNlkBLAFZKXJg50SKdQ68&#10;qfn/F5ofAAAA//8DAFBLAQItABQABgAIAAAAIQC2gziS/gAAAOEBAAATAAAAAAAAAAAAAAAAAAAA&#10;AABbQ29udGVudF9UeXBlc10ueG1sUEsBAi0AFAAGAAgAAAAhADj9If/WAAAAlAEAAAsAAAAAAAAA&#10;AAAAAAAALwEAAF9yZWxzLy5yZWxzUEsBAi0AFAAGAAgAAAAhAJCsqWIAAgAAUAQAAA4AAAAAAAAA&#10;AAAAAAAALgIAAGRycy9lMm9Eb2MueG1sUEsBAi0AFAAGAAgAAAAhAJ5dfu/eAAAACgEAAA8AAAAA&#10;AAAAAAAAAAAAWgQAAGRycy9kb3ducmV2LnhtbFBLBQYAAAAABAAEAPMAAABlBQAAAAA=&#10;" strokecolor="black [3213]" strokeweight="1.5pt">
                      <v:stroke endarrow="open"/>
                    </v:shape>
                  </w:pict>
                </mc:Fallback>
              </mc:AlternateContent>
            </w:r>
            <w:r>
              <w:rPr>
                <w:noProof/>
              </w:rPr>
              <w:drawing>
                <wp:inline distT="0" distB="0" distL="0" distR="0" wp14:anchorId="23203E67" wp14:editId="2706C0B9">
                  <wp:extent cx="908129" cy="1059180"/>
                  <wp:effectExtent l="0" t="0" r="6350" b="7620"/>
                  <wp:docPr id="20858" name="Picture 20858" descr="C:\Users\E0321456\Desktop\proce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procedures.PNG"/>
                          <pic:cNvPicPr>
                            <a:picLocks noChangeAspect="1" noChangeArrowheads="1"/>
                          </pic:cNvPicPr>
                        </pic:nvPicPr>
                        <pic:blipFill>
                          <a:blip r:embed="rId195" cstate="print">
                            <a:extLst>
                              <a:ext uri="{28A0092B-C50C-407E-A947-70E740481C1C}">
                                <a14:useLocalDpi xmlns:a14="http://schemas.microsoft.com/office/drawing/2010/main"/>
                              </a:ext>
                            </a:extLst>
                          </a:blip>
                          <a:srcRect/>
                          <a:stretch>
                            <a:fillRect/>
                          </a:stretch>
                        </pic:blipFill>
                        <pic:spPr bwMode="auto">
                          <a:xfrm>
                            <a:off x="0" y="0"/>
                            <a:ext cx="908129" cy="1059180"/>
                          </a:xfrm>
                          <a:prstGeom prst="rect">
                            <a:avLst/>
                          </a:prstGeom>
                          <a:noFill/>
                          <a:ln>
                            <a:noFill/>
                          </a:ln>
                        </pic:spPr>
                      </pic:pic>
                    </a:graphicData>
                  </a:graphic>
                </wp:inline>
              </w:drawing>
            </w:r>
          </w:p>
        </w:tc>
      </w:tr>
      <w:tr w:rsidR="00451351" w:rsidTr="00967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382" w:type="dxa"/>
            <w:gridSpan w:val="2"/>
            <w:tcBorders>
              <w:top w:val="nil"/>
              <w:left w:val="single" w:sz="12" w:space="0" w:color="B31E8E"/>
              <w:bottom w:val="single" w:sz="12" w:space="0" w:color="B31E8E"/>
              <w:right w:val="nil"/>
            </w:tcBorders>
            <w:vAlign w:val="center"/>
          </w:tcPr>
          <w:p w:rsidR="00451351" w:rsidRDefault="00451351" w:rsidP="001852C2">
            <w:pPr>
              <w:spacing w:before="80" w:after="80"/>
              <w:jc w:val="center"/>
            </w:pPr>
            <w:r>
              <w:rPr>
                <w:noProof/>
              </w:rPr>
              <mc:AlternateContent>
                <mc:Choice Requires="wps">
                  <w:drawing>
                    <wp:anchor distT="0" distB="0" distL="114300" distR="114300" simplePos="0" relativeHeight="252792832" behindDoc="0" locked="0" layoutInCell="1" allowOverlap="1" wp14:anchorId="491C41BD" wp14:editId="5C12C2E7">
                      <wp:simplePos x="0" y="0"/>
                      <wp:positionH relativeFrom="column">
                        <wp:posOffset>1099185</wp:posOffset>
                      </wp:positionH>
                      <wp:positionV relativeFrom="paragraph">
                        <wp:posOffset>246380</wp:posOffset>
                      </wp:positionV>
                      <wp:extent cx="982980" cy="228600"/>
                      <wp:effectExtent l="38100" t="0" r="26670" b="95250"/>
                      <wp:wrapNone/>
                      <wp:docPr id="20849" name="Straight Arrow Connector 20849"/>
                      <wp:cNvGraphicFramePr/>
                      <a:graphic xmlns:a="http://schemas.openxmlformats.org/drawingml/2006/main">
                        <a:graphicData uri="http://schemas.microsoft.com/office/word/2010/wordprocessingShape">
                          <wps:wsp>
                            <wps:cNvCnPr/>
                            <wps:spPr>
                              <a:xfrm flipH="1">
                                <a:off x="0" y="0"/>
                                <a:ext cx="98298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8AC5D" id="Straight Arrow Connector 20849" o:spid="_x0000_s1026" type="#_x0000_t32" style="position:absolute;margin-left:86.55pt;margin-top:19.4pt;width:77.4pt;height:18pt;flip:x;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Tw/wEAAFAEAAAOAAAAZHJzL2Uyb0RvYy54bWysVE2P0zAQvSPxHyzfadIIVm3UdIW6LBwQ&#10;VCz8AK9jN5b8pbFpkn/P2ElTupxAXKzYM+/Nm+dxdveD0eQsIChnG7pelZQIy12r7KmhP74/vtlQ&#10;EiKzLdPOioaOItD7/etXu97XonKd060AgiQ21L1vaBejr4si8E4YFlbOC4tB6cCwiFs4FS2wHtmN&#10;LqqyvCt6B60Hx0UIePowBek+80spePwqZRCR6IaitphXyOtzWov9jtUnYL5TfJbB/kGFYcpi0YXq&#10;gUVGfoL6g8ooDi44GVfcmcJJqbjIPWA36/JFN08d8yL3guYEv9gU/h8t/3I+AlFtQ6ty83ZLiWUG&#10;r+kpAlOnLpL3AK4nB2ctWumATFnoWu9DjeCDPcK8C/4IyYJBgiFSK/8JByKbgm2SIXs+Lp6LIRKO&#10;h9tNtd3gzXAMVdXmrsx3Ukw0ic5DiB+FMyR9NDTMyhZJUwl2/hwiCkHgBZDA2pIeVWzLd2VWEpxW&#10;7aPSOgXzkImDBnJmOB5xWKdxQIabrMiU/mBbEkePxrDkx5ymLWYnH6bO81cctZgKfxMSfcUOJ4Ev&#10;ijHOhY2XgtpidoJJlLYAZ8npKVxV3gLn/AQVedr/BrwgcmVn4wI2yjqYDLutfvVITvkXB6a+kwXP&#10;rh3zTGRrcGyzpfMTS+/i932GX38E+18AAAD//wMAUEsDBBQABgAIAAAAIQC/3Gs/3AAAAAkBAAAP&#10;AAAAZHJzL2Rvd25yZXYueG1sTI9BTsMwEEX3SNzBGiR21GlTSAhxKlTBslJbOIAbD3FEPI5sp01v&#10;z7CC5dc8/Xm/3sxuEGcMsfekYLnIQCC13vTUKfj8eH8oQcSkyejBEyq4YoRNc3tT68r4Cx3wfEyd&#10;4BKKlVZgUxorKWNr0em48CMS3758cDpxDJ00QV+43A1ylWVP0ume+IPVI24ttt/HySlYF7ksZ2vC&#10;9NjJrdn1+93bda/U/d38+gIi4Zz+YPjVZ3Vo2OnkJzJRDJyLfMmogrzkCQzkq+IZxElBsS5BNrX8&#10;v6D5AQAA//8DAFBLAQItABQABgAIAAAAIQC2gziS/gAAAOEBAAATAAAAAAAAAAAAAAAAAAAAAABb&#10;Q29udGVudF9UeXBlc10ueG1sUEsBAi0AFAAGAAgAAAAhADj9If/WAAAAlAEAAAsAAAAAAAAAAAAA&#10;AAAALwEAAF9yZWxzLy5yZWxzUEsBAi0AFAAGAAgAAAAhAOvkdPD/AQAAUAQAAA4AAAAAAAAAAAAA&#10;AAAALgIAAGRycy9lMm9Eb2MueG1sUEsBAi0AFAAGAAgAAAAhAL/caz/cAAAACQEAAA8AAAAAAAAA&#10;AAAAAAAAWQQAAGRycy9kb3ducmV2LnhtbFBLBQYAAAAABAAEAPMAAABiBQAAAAA=&#10;" strokecolor="black [3213]" strokeweight="1.5pt">
                      <v:stroke endarrow="open"/>
                    </v:shape>
                  </w:pict>
                </mc:Fallback>
              </mc:AlternateContent>
            </w:r>
            <w:r>
              <w:rPr>
                <w:noProof/>
              </w:rPr>
              <w:drawing>
                <wp:inline distT="0" distB="0" distL="0" distR="0" wp14:anchorId="56CC108D" wp14:editId="6DA3DBFE">
                  <wp:extent cx="1983056" cy="1325880"/>
                  <wp:effectExtent l="0" t="0" r="0" b="7620"/>
                  <wp:docPr id="20859" name="Picture 20859" descr="C:\Users\E0321456\Desktop\Procedur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Procedures 2.PNG"/>
                          <pic:cNvPicPr>
                            <a:picLocks noChangeAspect="1" noChangeArrowheads="1"/>
                          </pic:cNvPicPr>
                        </pic:nvPicPr>
                        <pic:blipFill>
                          <a:blip r:embed="rId196" cstate="print">
                            <a:extLst>
                              <a:ext uri="{28A0092B-C50C-407E-A947-70E740481C1C}">
                                <a14:useLocalDpi xmlns:a14="http://schemas.microsoft.com/office/drawing/2010/main"/>
                              </a:ext>
                            </a:extLst>
                          </a:blip>
                          <a:srcRect/>
                          <a:stretch>
                            <a:fillRect/>
                          </a:stretch>
                        </pic:blipFill>
                        <pic:spPr bwMode="auto">
                          <a:xfrm>
                            <a:off x="0" y="0"/>
                            <a:ext cx="1987215" cy="1328660"/>
                          </a:xfrm>
                          <a:prstGeom prst="rect">
                            <a:avLst/>
                          </a:prstGeom>
                          <a:noFill/>
                          <a:ln>
                            <a:noFill/>
                          </a:ln>
                        </pic:spPr>
                      </pic:pic>
                    </a:graphicData>
                  </a:graphic>
                </wp:inline>
              </w:drawing>
            </w:r>
          </w:p>
        </w:tc>
        <w:tc>
          <w:tcPr>
            <w:tcW w:w="3604" w:type="dxa"/>
            <w:gridSpan w:val="2"/>
            <w:tcBorders>
              <w:top w:val="nil"/>
              <w:left w:val="nil"/>
              <w:bottom w:val="single" w:sz="12" w:space="0" w:color="B31E8E"/>
              <w:right w:val="nil"/>
            </w:tcBorders>
            <w:vAlign w:val="center"/>
          </w:tcPr>
          <w:p w:rsidR="00451351" w:rsidRDefault="00451351" w:rsidP="0096704E">
            <w:pPr>
              <w:spacing w:before="80" w:after="80"/>
            </w:pPr>
            <w:r>
              <w:t>Select puzzle 3 and read the pop up box.</w:t>
            </w:r>
          </w:p>
          <w:p w:rsidR="00451351" w:rsidRDefault="00451351" w:rsidP="0096704E">
            <w:pPr>
              <w:spacing w:before="80" w:after="80"/>
            </w:pPr>
          </w:p>
          <w:p w:rsidR="00451351" w:rsidRDefault="00451351" w:rsidP="0096704E">
            <w:pPr>
              <w:spacing w:before="80" w:after="80"/>
            </w:pPr>
            <w:r>
              <w:rPr>
                <w:noProof/>
              </w:rPr>
              <mc:AlternateContent>
                <mc:Choice Requires="wps">
                  <w:drawing>
                    <wp:anchor distT="0" distB="0" distL="114300" distR="114300" simplePos="0" relativeHeight="252793856" behindDoc="0" locked="0" layoutInCell="1" allowOverlap="1" wp14:anchorId="423B9942" wp14:editId="037347BB">
                      <wp:simplePos x="0" y="0"/>
                      <wp:positionH relativeFrom="column">
                        <wp:posOffset>1584960</wp:posOffset>
                      </wp:positionH>
                      <wp:positionV relativeFrom="paragraph">
                        <wp:posOffset>107315</wp:posOffset>
                      </wp:positionV>
                      <wp:extent cx="1844040" cy="99060"/>
                      <wp:effectExtent l="0" t="0" r="80010" b="110490"/>
                      <wp:wrapNone/>
                      <wp:docPr id="20850" name="Straight Arrow Connector 20850"/>
                      <wp:cNvGraphicFramePr/>
                      <a:graphic xmlns:a="http://schemas.openxmlformats.org/drawingml/2006/main">
                        <a:graphicData uri="http://schemas.microsoft.com/office/word/2010/wordprocessingShape">
                          <wps:wsp>
                            <wps:cNvCnPr/>
                            <wps:spPr>
                              <a:xfrm>
                                <a:off x="0" y="0"/>
                                <a:ext cx="1844040" cy="990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71F48" id="Straight Arrow Connector 20850" o:spid="_x0000_s1026" type="#_x0000_t32" style="position:absolute;margin-left:124.8pt;margin-top:8.45pt;width:145.2pt;height:7.8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G8QEAAEYEAAAOAAAAZHJzL2Uyb0RvYy54bWysU8GO0zAQvSPxD5bvNGlVVt2q6Qp1WS4I&#10;KhY+wOvYjSXbY41N0/49YydNdwEhgbg4GXvevHnP483dyVl2VBgN+IbPZzVnyktojT80/NvXhzcr&#10;zmISvhUWvGr4WUV+t339atOHtVpAB7ZVyKiIj+s+NLxLKayrKspOORFnEJSnQw3oRKIQD1WLoqfq&#10;zlaLur6pesA2IEgVI+3eD4d8W+prrWT6rHVUidmGU2+prFjWp7xW241YH1CEzsixDfEPXThhPJFO&#10;pe5FEuw7ml9KOSMRIug0k+Aq0NpIVTSQmnn9k5rHTgRVtJA5MUw2xf9XVn467pGZtuGLevWWHPLC&#10;0TU9JhTm0CX2DhF6tgPvyUpANmSRa32IawLv/B7HKIY9ZgtOGl3+kjh2Kk6fJ6fVKTFJm/PVclkv&#10;iU7S2e1tfVNuorqCA8b0QYFj+afhcexnamRe3BbHjzERPQEvgMxsPeuJ47YmQTmOYE37YKwtQR4t&#10;tbPIjoKGIp3meQiowousJIx971uWzoHsENmFMc16ys7qB73lL52tGoi/KE1uZoUD80syIaXy6UJo&#10;PWVnmKbWJuDY8p+AY36GqjLjfwOeEIUZfJrAznjA37V99UgP+RcHBt3Zgidoz2USijU0rMXS8WHl&#10;1/A8LvDr89/+AAAA//8DAFBLAwQUAAYACAAAACEAoyZritoAAAAJAQAADwAAAGRycy9kb3ducmV2&#10;LnhtbEyPQU7DMBBF90jcwRokdtRpaC2axqkQqAfA7QGmsUmixOModpvA6RlWsBz9pz/vl4fFD+Lm&#10;ptgF0rBeZSAc1cF21Gg4n45PLyBiQrI4BHIavlyEQ3V/V2Jhw0wf7mZSI7iEYoEa2pTGQspYt85j&#10;XIXREWefYfKY+JwaaSecudwPMs8yJT12xB9aHN1b6+reXL0G089HQ6ZvTlbVnUJ6p9p8a/34sLzu&#10;QSS3pD8YfvVZHSp2uoQr2SgGDflmpxjlQO1AMLDdZDzuouE534KsSvl/QfUDAAD//wMAUEsBAi0A&#10;FAAGAAgAAAAhALaDOJL+AAAA4QEAABMAAAAAAAAAAAAAAAAAAAAAAFtDb250ZW50X1R5cGVzXS54&#10;bWxQSwECLQAUAAYACAAAACEAOP0h/9YAAACUAQAACwAAAAAAAAAAAAAAAAAvAQAAX3JlbHMvLnJl&#10;bHNQSwECLQAUAAYACAAAACEA0vmlhvEBAABGBAAADgAAAAAAAAAAAAAAAAAuAgAAZHJzL2Uyb0Rv&#10;Yy54bWxQSwECLQAUAAYACAAAACEAoyZritoAAAAJAQAADwAAAAAAAAAAAAAAAABLBAAAZHJzL2Rv&#10;d25yZXYueG1sUEsFBgAAAAAEAAQA8wAAAFIFAAAAAA==&#10;" strokecolor="black [3213]" strokeweight="1.5pt">
                      <v:stroke endarrow="open"/>
                    </v:shape>
                  </w:pict>
                </mc:Fallback>
              </mc:AlternateContent>
            </w:r>
            <w:r>
              <w:t>Select the arrow to continue.</w:t>
            </w:r>
          </w:p>
        </w:tc>
        <w:tc>
          <w:tcPr>
            <w:tcW w:w="2976" w:type="dxa"/>
            <w:tcBorders>
              <w:top w:val="nil"/>
              <w:left w:val="nil"/>
              <w:bottom w:val="single" w:sz="12" w:space="0" w:color="B31E8E"/>
              <w:right w:val="single" w:sz="12" w:space="0" w:color="B31E8E"/>
            </w:tcBorders>
            <w:vAlign w:val="center"/>
          </w:tcPr>
          <w:p w:rsidR="00451351" w:rsidRDefault="0096704E" w:rsidP="001852C2">
            <w:pPr>
              <w:spacing w:before="80" w:after="80"/>
              <w:jc w:val="center"/>
            </w:pPr>
            <w:r>
              <w:rPr>
                <w:noProof/>
              </w:rPr>
              <w:drawing>
                <wp:inline distT="0" distB="0" distL="0" distR="0" wp14:anchorId="789380BC" wp14:editId="4DBEA827">
                  <wp:extent cx="1752600" cy="1513036"/>
                  <wp:effectExtent l="0" t="0" r="0" b="0"/>
                  <wp:docPr id="20861" name="Picture 20861" descr="C:\Users\E0321456\Desktop\13 comm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0321456\Desktop\13 commands.PNG"/>
                          <pic:cNvPicPr>
                            <a:picLocks noChangeAspect="1" noChangeArrowheads="1"/>
                          </pic:cNvPicPr>
                        </pic:nvPicPr>
                        <pic:blipFill rotWithShape="1">
                          <a:blip r:embed="rId197" cstate="print">
                            <a:extLst>
                              <a:ext uri="{28A0092B-C50C-407E-A947-70E740481C1C}">
                                <a14:useLocalDpi xmlns:a14="http://schemas.microsoft.com/office/drawing/2010/main"/>
                              </a:ext>
                            </a:extLst>
                          </a:blip>
                          <a:srcRect/>
                          <a:stretch/>
                        </pic:blipFill>
                        <pic:spPr bwMode="auto">
                          <a:xfrm>
                            <a:off x="0" y="0"/>
                            <a:ext cx="1752600" cy="15130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1351" w:rsidTr="00967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62" w:type="dxa"/>
            <w:gridSpan w:val="5"/>
            <w:tcBorders>
              <w:top w:val="single" w:sz="12" w:space="0" w:color="B31E8E"/>
              <w:left w:val="nil"/>
              <w:bottom w:val="nil"/>
              <w:right w:val="nil"/>
            </w:tcBorders>
            <w:vAlign w:val="center"/>
          </w:tcPr>
          <w:p w:rsidR="00451351" w:rsidRDefault="0096704E" w:rsidP="0096704E">
            <w:pPr>
              <w:spacing w:before="80" w:after="80"/>
              <w:jc w:val="center"/>
              <w:rPr>
                <w:noProof/>
                <w:lang w:eastAsia="ja-JP"/>
              </w:rPr>
            </w:pPr>
            <w:r>
              <w:rPr>
                <w:noProof/>
                <w:lang w:eastAsia="ja-JP"/>
              </w:rPr>
              <w:t>Complete puzzle 3.</w:t>
            </w:r>
          </w:p>
        </w:tc>
      </w:tr>
      <w:tr w:rsidR="0096704E" w:rsidTr="00185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62" w:type="dxa"/>
            <w:gridSpan w:val="5"/>
            <w:tcBorders>
              <w:top w:val="single" w:sz="12" w:space="0" w:color="B31E8E"/>
              <w:left w:val="single" w:sz="12" w:space="0" w:color="B31E8E"/>
              <w:bottom w:val="nil"/>
              <w:right w:val="single" w:sz="12" w:space="0" w:color="B31E8E"/>
            </w:tcBorders>
            <w:vAlign w:val="center"/>
          </w:tcPr>
          <w:p w:rsidR="0096704E" w:rsidRDefault="0096704E" w:rsidP="004179F7">
            <w:pPr>
              <w:spacing w:before="80" w:after="80"/>
            </w:pPr>
            <w:r>
              <w:rPr>
                <w:noProof/>
              </w:rPr>
              <w:drawing>
                <wp:inline distT="0" distB="0" distL="0" distR="0" wp14:anchorId="00ACCB9E" wp14:editId="000C165D">
                  <wp:extent cx="358140" cy="358140"/>
                  <wp:effectExtent l="0" t="0" r="3810" b="3810"/>
                  <wp:docPr id="20862" name="Picture 20862"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tab/>
              <w:t>Run the program and video the puzzle and code as it runs.</w:t>
            </w:r>
          </w:p>
        </w:tc>
      </w:tr>
      <w:tr w:rsidR="0096704E" w:rsidTr="00185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962" w:type="dxa"/>
            <w:gridSpan w:val="5"/>
            <w:tcBorders>
              <w:top w:val="nil"/>
              <w:left w:val="single" w:sz="12" w:space="0" w:color="B31E8E"/>
              <w:bottom w:val="single" w:sz="12" w:space="0" w:color="B31E8E"/>
              <w:right w:val="single" w:sz="12" w:space="0" w:color="B31E8E"/>
            </w:tcBorders>
            <w:vAlign w:val="center"/>
          </w:tcPr>
          <w:p w:rsidR="0096704E" w:rsidRDefault="0096704E" w:rsidP="001852C2">
            <w:pPr>
              <w:spacing w:before="80" w:after="80"/>
              <w:rPr>
                <w:noProof/>
                <w:lang w:eastAsia="ja-JP"/>
              </w:rPr>
            </w:pPr>
            <w:r>
              <w:rPr>
                <w:noProof/>
              </w:rPr>
              <w:drawing>
                <wp:inline distT="0" distB="0" distL="0" distR="0" wp14:anchorId="552FC663" wp14:editId="24DA9C88">
                  <wp:extent cx="358140" cy="358140"/>
                  <wp:effectExtent l="0" t="0" r="3810" b="3810"/>
                  <wp:docPr id="20864" name="Picture 20864"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rPr>
                <w:noProof/>
                <w:lang w:eastAsia="ja-JP"/>
              </w:rPr>
              <w:tab/>
              <w:t>Save the video into the Set folder.</w:t>
            </w:r>
          </w:p>
        </w:tc>
      </w:tr>
    </w:tbl>
    <w:p w:rsidR="0096704E" w:rsidRDefault="0096704E">
      <w:pPr>
        <w:spacing w:before="0" w:after="0"/>
      </w:pPr>
      <w:r>
        <w:br w:type="page"/>
      </w:r>
    </w:p>
    <w:p w:rsidR="00601A35" w:rsidRDefault="00654525" w:rsidP="00601A35">
      <w:pPr>
        <w:pStyle w:val="Heading2"/>
      </w:pPr>
      <w:r>
        <w:lastRenderedPageBreak/>
        <w:t>Lightbot gets tricky</w:t>
      </w:r>
    </w:p>
    <w:tbl>
      <w:tblPr>
        <w:tblStyle w:val="TableGrid"/>
        <w:tblW w:w="0" w:type="auto"/>
        <w:tblLayout w:type="fixed"/>
        <w:tblLook w:val="04A0" w:firstRow="1" w:lastRow="0" w:firstColumn="1" w:lastColumn="0" w:noHBand="0" w:noVBand="1"/>
      </w:tblPr>
      <w:tblGrid>
        <w:gridCol w:w="3320"/>
        <w:gridCol w:w="757"/>
        <w:gridCol w:w="2564"/>
        <w:gridCol w:w="3321"/>
      </w:tblGrid>
      <w:tr w:rsidR="00601A35" w:rsidTr="00CE61B7">
        <w:trPr>
          <w:trHeight w:val="454"/>
        </w:trPr>
        <w:tc>
          <w:tcPr>
            <w:tcW w:w="9962" w:type="dxa"/>
            <w:gridSpan w:val="4"/>
            <w:tcBorders>
              <w:top w:val="nil"/>
              <w:left w:val="nil"/>
              <w:bottom w:val="single" w:sz="12" w:space="0" w:color="B31E8E"/>
              <w:right w:val="nil"/>
            </w:tcBorders>
            <w:vAlign w:val="center"/>
          </w:tcPr>
          <w:p w:rsidR="00601A35" w:rsidRDefault="00601A35" w:rsidP="00CE61B7">
            <w:pPr>
              <w:spacing w:before="80" w:after="80"/>
            </w:pPr>
            <w:r w:rsidRPr="00E077A7">
              <w:rPr>
                <w:rFonts w:cs="Arial"/>
                <w:noProof/>
              </w:rPr>
              <mc:AlternateContent>
                <mc:Choice Requires="wps">
                  <w:drawing>
                    <wp:anchor distT="0" distB="0" distL="114300" distR="114300" simplePos="0" relativeHeight="252948480" behindDoc="0" locked="0" layoutInCell="1" allowOverlap="1" wp14:anchorId="527D6482" wp14:editId="2F85A805">
                      <wp:simplePos x="0" y="0"/>
                      <wp:positionH relativeFrom="column">
                        <wp:posOffset>876300</wp:posOffset>
                      </wp:positionH>
                      <wp:positionV relativeFrom="paragraph">
                        <wp:posOffset>38735</wp:posOffset>
                      </wp:positionV>
                      <wp:extent cx="4686300" cy="533400"/>
                      <wp:effectExtent l="419100" t="0" r="19050" b="19050"/>
                      <wp:wrapNone/>
                      <wp:docPr id="20717" name="Rounded Rectangular Callout 20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33400"/>
                              </a:xfrm>
                              <a:prstGeom prst="wedgeRoundRectCallout">
                                <a:avLst>
                                  <a:gd name="adj1" fmla="val -58041"/>
                                  <a:gd name="adj2" fmla="val -16176"/>
                                  <a:gd name="adj3" fmla="val 16667"/>
                                </a:avLst>
                              </a:prstGeom>
                              <a:noFill/>
                              <a:ln w="19050">
                                <a:solidFill>
                                  <a:srgbClr val="B31E8E"/>
                                </a:solidFill>
                                <a:miter lim="800000"/>
                                <a:headEnd/>
                                <a:tailEnd/>
                              </a:ln>
                            </wps:spPr>
                            <wps:txbx>
                              <w:txbxContent>
                                <w:p w:rsidR="0091685E" w:rsidRPr="00601A35" w:rsidRDefault="0091685E" w:rsidP="00601A35">
                                  <w:pPr>
                                    <w:spacing w:before="0" w:after="0"/>
                                    <w:rPr>
                                      <w:sz w:val="26"/>
                                      <w:szCs w:val="26"/>
                                    </w:rPr>
                                  </w:pPr>
                                  <w:r w:rsidRPr="00601A35">
                                    <w:rPr>
                                      <w:sz w:val="26"/>
                                      <w:szCs w:val="26"/>
                                    </w:rPr>
                                    <w:t>These puzzles are becoming more difficult however you are learning more skills as you play.</w:t>
                                  </w:r>
                                  <w:r>
                                    <w:rPr>
                                      <w:sz w:val="26"/>
                                      <w:szCs w:val="26"/>
                                    </w:rPr>
                                    <w:t xml:space="preserve"> Go to </w:t>
                                  </w:r>
                                  <w:r w:rsidRPr="00FC51DF">
                                    <w:rPr>
                                      <w:i/>
                                      <w:sz w:val="26"/>
                                      <w:szCs w:val="26"/>
                                    </w:rPr>
                                    <w:t>Procedures</w:t>
                                  </w:r>
                                  <w:r>
                                    <w:rPr>
                                      <w:sz w:val="26"/>
                                      <w:szCs w:val="26"/>
                                    </w:rPr>
                                    <w:t xml:space="preserve"> puzzle 4.</w:t>
                                  </w:r>
                                </w:p>
                                <w:p w:rsidR="0091685E" w:rsidRPr="00F32141" w:rsidRDefault="0091685E" w:rsidP="00601A35">
                                  <w:pPr>
                                    <w:spacing w:before="0" w:after="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6482" id="Rounded Rectangular Callout 20717" o:spid="_x0000_s1188" type="#_x0000_t62" style="position:absolute;margin-left:69pt;margin-top:3.05pt;width:369pt;height:42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VYdAIAAMoEAAAOAAAAZHJzL2Uyb0RvYy54bWysVNtu2zAMfR+wfxD03tjOxUmDOEWXtsOA&#10;biva7QMUSba1yaInyXG6rx8lu1m6vQ3zgyCZFHkOD6nN1bHR5CCtU2AKmk1SSqThIJSpCvr1y93F&#10;ihLnmRFMg5EFfZaOXm3fvtn07VpOoQYtpCUYxLh13xa09r5dJ4njtWyYm0ArDRpLsA3zeLRVIizr&#10;MXqjk2ma5kkPVrQWuHQO/94MRrqN8ctScv+5LJ30RBcUsfm42rjuw5psN2xdWdbWio8w2D+gaJgy&#10;mPQU6oZ5Rjqr/grVKG7BQeknHJoEylJxGTkgmyz9g81TzVoZuWBxXHsqk/t/Yfmnw4MlShR0mi6z&#10;JSWGNSjTI3RGSEEesYDMVJ1mluyY1tB5Mjhi4frWrfH+U/tgA3XX3gP/7oiBXY135LW10NeSCYSb&#10;hUInry6Eg8OrZN9/BIE5Wech1vBY2iYExOqQY5Tq+SSVPHrC8ec8X+WzFBXlaFvMZnPchxRs/XK7&#10;tc6/l9CQsCloL0UlI63AaeQS07HDvfNROzGyZ+JbRknZaGyFA9PkYrFK55ECCnzmNH3llOXZMh8b&#10;6sxpdu6U5Xm+HIGOeRHyC9QAwsCd0jq2pTakx9Jdpos0AnWglQjWWG1b7XfaEsRX0Hez7HZ1O8Z9&#10;5dYoj/OlVVPQVRq+AWCQ5daImMYzpYc9QtFm1ClIM0jsj/tj7JBsFaEH4fYgnlE6C8NA4QOAmxrs&#10;T0p6HKaCuh8ds5IS/cGg/JfZfB6mLx7mi+UUD/bcsj+3MMMxVEE9JcN254eJ7VqrqhozZbEeBq6x&#10;ZUrlX3prQDUSwIGJ/TAOd5jI83P0+v0EbX8BAAD//wMAUEsDBBQABgAIAAAAIQDi40az2wAAAAgB&#10;AAAPAAAAZHJzL2Rvd25yZXYueG1sTI9BT4NAEIXvJv6HzZh4swuaUESWpjEx0YOHVuJ5y45Ays4S&#10;Zgv47x1PevzyJm++V+5WP6gZJ+4DGUg3CSikJrieWgP1x8tdDoqjJWeHQGjgGxl21fVVaQsXFjrg&#10;fIytkhLiwhroYhwLrbnp0FvehBFJsq8weRsFp1a7yS5S7gd9nySZ9rYn+dDZEZ87bM7HizfATX2m&#10;+pC9zvu3z3fmZd7GQRtze7Pun0BFXOPfMfzqizpU4nQKF3KsBuGHXLZEA1kKSvJ8mwmfDDwmKeiq&#10;1P8HVD8AAAD//wMAUEsBAi0AFAAGAAgAAAAhALaDOJL+AAAA4QEAABMAAAAAAAAAAAAAAAAAAAAA&#10;AFtDb250ZW50X1R5cGVzXS54bWxQSwECLQAUAAYACAAAACEAOP0h/9YAAACUAQAACwAAAAAAAAAA&#10;AAAAAAAvAQAAX3JlbHMvLnJlbHNQSwECLQAUAAYACAAAACEASiBFWHQCAADKBAAADgAAAAAAAAAA&#10;AAAAAAAuAgAAZHJzL2Uyb0RvYy54bWxQSwECLQAUAAYACAAAACEA4uNGs9sAAAAIAQAADwAAAAAA&#10;AAAAAAAAAADOBAAAZHJzL2Rvd25yZXYueG1sUEsFBgAAAAAEAAQA8wAAANYFAAAAAA==&#10;" adj="-1737,7306" filled="f" strokecolor="#b31e8e" strokeweight="1.5pt">
                      <v:textbox>
                        <w:txbxContent>
                          <w:p w:rsidR="0091685E" w:rsidRPr="00601A35" w:rsidRDefault="0091685E" w:rsidP="00601A35">
                            <w:pPr>
                              <w:spacing w:before="0" w:after="0"/>
                              <w:rPr>
                                <w:sz w:val="26"/>
                                <w:szCs w:val="26"/>
                              </w:rPr>
                            </w:pPr>
                            <w:r w:rsidRPr="00601A35">
                              <w:rPr>
                                <w:sz w:val="26"/>
                                <w:szCs w:val="26"/>
                              </w:rPr>
                              <w:t>These puzzles are becoming more difficult however you are learning more skills as you play.</w:t>
                            </w:r>
                            <w:r>
                              <w:rPr>
                                <w:sz w:val="26"/>
                                <w:szCs w:val="26"/>
                              </w:rPr>
                              <w:t xml:space="preserve"> Go to </w:t>
                            </w:r>
                            <w:r w:rsidRPr="00FC51DF">
                              <w:rPr>
                                <w:i/>
                                <w:sz w:val="26"/>
                                <w:szCs w:val="26"/>
                              </w:rPr>
                              <w:t>Procedures</w:t>
                            </w:r>
                            <w:r>
                              <w:rPr>
                                <w:sz w:val="26"/>
                                <w:szCs w:val="26"/>
                              </w:rPr>
                              <w:t xml:space="preserve"> puzzle 4.</w:t>
                            </w:r>
                          </w:p>
                          <w:p w:rsidR="0091685E" w:rsidRPr="00F32141" w:rsidRDefault="0091685E" w:rsidP="00601A35">
                            <w:pPr>
                              <w:spacing w:before="0" w:after="0"/>
                              <w:rPr>
                                <w:sz w:val="26"/>
                                <w:szCs w:val="26"/>
                              </w:rPr>
                            </w:pPr>
                          </w:p>
                        </w:txbxContent>
                      </v:textbox>
                    </v:shape>
                  </w:pict>
                </mc:Fallback>
              </mc:AlternateContent>
            </w:r>
            <w:r>
              <w:rPr>
                <w:noProof/>
              </w:rPr>
              <w:drawing>
                <wp:inline distT="0" distB="0" distL="0" distR="0" wp14:anchorId="358B84A9" wp14:editId="446D0DC1">
                  <wp:extent cx="551461" cy="525780"/>
                  <wp:effectExtent l="0" t="0" r="1270" b="7620"/>
                  <wp:docPr id="20772" name="Picture 20772"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557470" cy="5315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51DF" w:rsidTr="00702C76">
        <w:trPr>
          <w:trHeight w:val="454"/>
        </w:trPr>
        <w:tc>
          <w:tcPr>
            <w:tcW w:w="3320" w:type="dxa"/>
            <w:tcBorders>
              <w:top w:val="single" w:sz="12" w:space="0" w:color="B31E8E"/>
              <w:left w:val="single" w:sz="12" w:space="0" w:color="B31E8E"/>
              <w:bottom w:val="nil"/>
              <w:right w:val="nil"/>
            </w:tcBorders>
            <w:vAlign w:val="center"/>
          </w:tcPr>
          <w:p w:rsidR="00FC51DF" w:rsidRDefault="00FC51DF" w:rsidP="00702C76">
            <w:pPr>
              <w:spacing w:before="80" w:after="80"/>
              <w:jc w:val="center"/>
            </w:pPr>
            <w:r>
              <w:rPr>
                <w:noProof/>
              </w:rPr>
              <mc:AlternateContent>
                <mc:Choice Requires="wps">
                  <w:drawing>
                    <wp:anchor distT="0" distB="0" distL="114300" distR="114300" simplePos="0" relativeHeight="252955648" behindDoc="0" locked="0" layoutInCell="1" allowOverlap="1" wp14:anchorId="26B56E18" wp14:editId="194D656A">
                      <wp:simplePos x="0" y="0"/>
                      <wp:positionH relativeFrom="column">
                        <wp:posOffset>1480185</wp:posOffset>
                      </wp:positionH>
                      <wp:positionV relativeFrom="paragraph">
                        <wp:posOffset>457835</wp:posOffset>
                      </wp:positionV>
                      <wp:extent cx="1844040" cy="76200"/>
                      <wp:effectExtent l="0" t="19050" r="80010" b="114300"/>
                      <wp:wrapNone/>
                      <wp:docPr id="20718" name="Straight Arrow Connector 20718"/>
                      <wp:cNvGraphicFramePr/>
                      <a:graphic xmlns:a="http://schemas.openxmlformats.org/drawingml/2006/main">
                        <a:graphicData uri="http://schemas.microsoft.com/office/word/2010/wordprocessingShape">
                          <wps:wsp>
                            <wps:cNvCnPr/>
                            <wps:spPr>
                              <a:xfrm>
                                <a:off x="0" y="0"/>
                                <a:ext cx="1844040" cy="76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0C6FA" id="Straight Arrow Connector 20718" o:spid="_x0000_s1026" type="#_x0000_t32" style="position:absolute;margin-left:116.55pt;margin-top:36.05pt;width:145.2pt;height:6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Ar8gEAAEYEAAAOAAAAZHJzL2Uyb0RvYy54bWysU9uO2yAQfa/Uf0C8N7ajdHcbrbOqst2+&#10;VG20234AiyFGAgYNNE7+vgN2nN5UqVVfsIE5c86cGW7vjs6yg8JowLe8WdScKS+hM37f8i+fH17d&#10;cBaT8J2w4FXLTyryu83LF7dDWKsl9GA7hYyS+LgeQsv7lMK6qqLslRNxAUF5utSATiTa4r7qUAyU&#10;3dlqWddX1QDYBQSpYqTT+/GSb0p+rZVMn7SOKjHbctKWyoplfc5rtbkV6z2K0Bs5yRD/oMIJ44l0&#10;TnUvkmBf0fySyhmJEEGnhQRXgdZGqlIDVdPUP1Xz1IugSi1kTgyzTfH/pZUfDztkpmv5sr5uqFle&#10;OGrTU0Jh9n1ibxFhYFvwnqwEZGMUuTaEuCbw1u9w2sWww2zBUaPLXyqOHYvTp9lpdUxM0mFzs1rV&#10;K2qIpLvrK+pk7kR1AQeM6b0Cx/JPy+OkZxbSFLfF4UNMI/AMyMzWs4E43tSv6xIWwZruwVibL8to&#10;qa1FdhA0FOnYTNQ/RCVh7DvfsXQKZIfILkxh1pPQXP1Yb/lLJ6tG4kelyc1c4cic5/hCJqRUPp0J&#10;rafoDNMkbQZOkv8EnOIzVJUZ/xvwjCjM4NMMdsYD/k72xSM9xp8dGOvOFjxDdyqTUKyhYS3dnB5W&#10;fg3f7wv88vw33wAAAP//AwBQSwMEFAAGAAgAAAAhAAwX81LcAAAACQEAAA8AAABkcnMvZG93bnJl&#10;di54bWxMj01OwzAQRvdIvYM1ldhR54eGKsSpEKgHwOUAbjwkUeJxFLtN4PQMK1iNRvP0zfuq4+pG&#10;ccM59J4UpLsEBFLjbU+tgo/z6eEAIkRD1oyeUMEXBjjWm7vKlNYv9I43HVvBIRRKo6CLcSqlDE2H&#10;zoSdn5D49ulnZyKvcyvtbBYOd6PMkqSQzvTEHzoz4WuHzaCvToEelpMmPbRnWzR9YeiNGv2t1P12&#10;fXkGEXGNfzD86rM61Ox08VeyQYwKsjxPGVXwlPFkYJ/lexAXBYfHFGRdyf8N6h8AAAD//wMAUEsB&#10;Ai0AFAAGAAgAAAAhALaDOJL+AAAA4QEAABMAAAAAAAAAAAAAAAAAAAAAAFtDb250ZW50X1R5cGVz&#10;XS54bWxQSwECLQAUAAYACAAAACEAOP0h/9YAAACUAQAACwAAAAAAAAAAAAAAAAAvAQAAX3JlbHMv&#10;LnJlbHNQSwECLQAUAAYACAAAACEAWgtAK/IBAABGBAAADgAAAAAAAAAAAAAAAAAuAgAAZHJzL2Uy&#10;b0RvYy54bWxQSwECLQAUAAYACAAAACEADBfzUtwAAAAJAQAADwAAAAAAAAAAAAAAAABMBAAAZHJz&#10;L2Rvd25yZXYueG1sUEsFBgAAAAAEAAQA8wAAAFUFAAAAAA==&#10;" strokecolor="black [3213]" strokeweight="1.5pt">
                      <v:stroke endarrow="open"/>
                    </v:shape>
                  </w:pict>
                </mc:Fallback>
              </mc:AlternateContent>
            </w:r>
            <w:r>
              <w:rPr>
                <w:noProof/>
              </w:rPr>
              <w:drawing>
                <wp:inline distT="0" distB="0" distL="0" distR="0" wp14:anchorId="49384D0D" wp14:editId="0FF0D8BF">
                  <wp:extent cx="952500" cy="1110932"/>
                  <wp:effectExtent l="0" t="0" r="0" b="0"/>
                  <wp:docPr id="2205" name="Picture 2205" descr="C:\Users\E0321456\Desktop\proce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procedures.PNG"/>
                          <pic:cNvPicPr>
                            <a:picLocks noChangeAspect="1" noChangeArrowheads="1"/>
                          </pic:cNvPicPr>
                        </pic:nvPicPr>
                        <pic:blipFill>
                          <a:blip r:embed="rId187" cstate="print">
                            <a:extLst>
                              <a:ext uri="{28A0092B-C50C-407E-A947-70E740481C1C}">
                                <a14:useLocalDpi xmlns:a14="http://schemas.microsoft.com/office/drawing/2010/main"/>
                              </a:ext>
                            </a:extLst>
                          </a:blip>
                          <a:srcRect/>
                          <a:stretch>
                            <a:fillRect/>
                          </a:stretch>
                        </pic:blipFill>
                        <pic:spPr bwMode="auto">
                          <a:xfrm>
                            <a:off x="0" y="0"/>
                            <a:ext cx="952500" cy="1110932"/>
                          </a:xfrm>
                          <a:prstGeom prst="rect">
                            <a:avLst/>
                          </a:prstGeom>
                          <a:noFill/>
                          <a:ln>
                            <a:noFill/>
                          </a:ln>
                        </pic:spPr>
                      </pic:pic>
                    </a:graphicData>
                  </a:graphic>
                </wp:inline>
              </w:drawing>
            </w:r>
          </w:p>
        </w:tc>
        <w:tc>
          <w:tcPr>
            <w:tcW w:w="3321" w:type="dxa"/>
            <w:gridSpan w:val="2"/>
            <w:tcBorders>
              <w:top w:val="single" w:sz="12" w:space="0" w:color="B31E8E"/>
              <w:left w:val="nil"/>
              <w:bottom w:val="nil"/>
              <w:right w:val="nil"/>
            </w:tcBorders>
            <w:vAlign w:val="center"/>
          </w:tcPr>
          <w:p w:rsidR="00FC51DF" w:rsidRDefault="00FC51DF" w:rsidP="00702C76">
            <w:pPr>
              <w:spacing w:before="80" w:after="80"/>
              <w:jc w:val="center"/>
            </w:pPr>
            <w:r>
              <w:rPr>
                <w:noProof/>
              </w:rPr>
              <mc:AlternateContent>
                <mc:Choice Requires="wps">
                  <w:drawing>
                    <wp:anchor distT="0" distB="0" distL="114300" distR="114300" simplePos="0" relativeHeight="252946432" behindDoc="0" locked="0" layoutInCell="1" allowOverlap="1" wp14:anchorId="25B7D5E1" wp14:editId="1894DEF3">
                      <wp:simplePos x="0" y="0"/>
                      <wp:positionH relativeFrom="column">
                        <wp:posOffset>1826260</wp:posOffset>
                      </wp:positionH>
                      <wp:positionV relativeFrom="paragraph">
                        <wp:posOffset>556895</wp:posOffset>
                      </wp:positionV>
                      <wp:extent cx="1348740" cy="236220"/>
                      <wp:effectExtent l="0" t="0" r="80010" b="87630"/>
                      <wp:wrapNone/>
                      <wp:docPr id="20719" name="Straight Arrow Connector 20719"/>
                      <wp:cNvGraphicFramePr/>
                      <a:graphic xmlns:a="http://schemas.openxmlformats.org/drawingml/2006/main">
                        <a:graphicData uri="http://schemas.microsoft.com/office/word/2010/wordprocessingShape">
                          <wps:wsp>
                            <wps:cNvCnPr/>
                            <wps:spPr>
                              <a:xfrm>
                                <a:off x="0" y="0"/>
                                <a:ext cx="134874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420FF" id="Straight Arrow Connector 20719" o:spid="_x0000_s1026" type="#_x0000_t32" style="position:absolute;margin-left:143.8pt;margin-top:43.85pt;width:106.2pt;height:18.6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z39QEAAEcEAAAOAAAAZHJzL2Uyb0RvYy54bWysU8lu2zAQvRfoPxC811qSZhEsB4XT9FK0&#10;RpN8AEORFgFuGLKW/PcdUrLcDQVa9EKJnHnz5j0O13ej0eQgIChnW1qtSkqE5a5Tdt/S56eHNzeU&#10;hMhsx7SzoqVHEejd5vWr9eAbUbve6U4AwSI2NINvaR+jb4oi8F4YFlbOC4tB6cCwiFvYFx2wAasb&#10;XdRleVUMDjoPjosQ8PR+CtJNri+l4PGzlEFEoluKvcW8Ql5f0lps1qzZA/O94nMb7B+6MExZJF1K&#10;3bPIyFdQv5QyioMLTsYVd6ZwUiousgZUU5U/qXnsmRdZC5oT/GJT+H9l+afDDojqWlqX19UtJZYZ&#10;vKbHCEzt+0jeAbiBbJ21aKUDMmWha4MPDYK3dgfzLvgdJAtGCSZ9URwZs9PHxWkxRsLxsLq4vLm+&#10;xAvhGKsvruo6X0VxRnsI8YNwhqSfloa5oaWTKtvNDh9DRH4EngCJWlsyIMlt+bbMacFp1T0orVMw&#10;z5bYaiAHhlMRxypNAVb4ISsypd/bjsSjRz9YsmFO0xazk/xJcP6LRy0m4i9Cop1J4sScBvlMxjgX&#10;Np4ItcXsBJPY2gKcW/4TcM5PUJGH/G/ACyIzOxsXsFHWwe/aPnskp/yTA5PuZMGL6455FLI1OK3Z&#10;0vllpefw/T7Dz+9/8w0AAP//AwBQSwMEFAAGAAgAAAAhAP0JlpHaAAAACgEAAA8AAABkcnMvZG93&#10;bnJldi54bWxMj9FOhDAQRd9N/IdmTHxzi0QBkbIxmv0Au35Atx2BQKeEdhf06x2f9HEyJ/ee2+w3&#10;P4kLLnEIpOB+l4FAssEN1Cn4OB7uKhAxGXJmCoQKvjDCvr2+akztwkrveNGpExxCsTYK+pTmWspo&#10;e/Qm7sKMxL/PsHiT+Fw66RazcrifZJ5lhfRmIG7ozYyvPdpRn70CPa4HTXrsjq6wQ2Hojaz+Vur2&#10;Znt5BpFwS38w/OqzOrTsdApnclFMCvKqLBhVUJUlCAYes4zHnZjMH55Ato38P6H9AQAA//8DAFBL&#10;AQItABQABgAIAAAAIQC2gziS/gAAAOEBAAATAAAAAAAAAAAAAAAAAAAAAABbQ29udGVudF9UeXBl&#10;c10ueG1sUEsBAi0AFAAGAAgAAAAhADj9If/WAAAAlAEAAAsAAAAAAAAAAAAAAAAALwEAAF9yZWxz&#10;Ly5yZWxzUEsBAi0AFAAGAAgAAAAhAPmA7Pf1AQAARwQAAA4AAAAAAAAAAAAAAAAALgIAAGRycy9l&#10;Mm9Eb2MueG1sUEsBAi0AFAAGAAgAAAAhAP0JlpHaAAAACgEAAA8AAAAAAAAAAAAAAAAATwQAAGRy&#10;cy9kb3ducmV2LnhtbFBLBQYAAAAABAAEAPMAAABWBQAAAAA=&#10;" strokecolor="black [3213]" strokeweight="1.5pt">
                      <v:stroke endarrow="open"/>
                    </v:shape>
                  </w:pict>
                </mc:Fallback>
              </mc:AlternateContent>
            </w:r>
            <w:r>
              <w:rPr>
                <w:noProof/>
              </w:rPr>
              <w:drawing>
                <wp:inline distT="0" distB="0" distL="0" distR="0" wp14:anchorId="2239CB53" wp14:editId="1E39E7BA">
                  <wp:extent cx="1584960" cy="1059709"/>
                  <wp:effectExtent l="0" t="0" r="0" b="7620"/>
                  <wp:docPr id="20889" name="Picture 20889" descr="C:\Users\E0321456\Desktop\Procedur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Procedures 2.PNG"/>
                          <pic:cNvPicPr>
                            <a:picLocks noChangeAspect="1" noChangeArrowheads="1"/>
                          </pic:cNvPicPr>
                        </pic:nvPicPr>
                        <pic:blipFill>
                          <a:blip r:embed="rId188" cstate="print">
                            <a:extLst>
                              <a:ext uri="{28A0092B-C50C-407E-A947-70E740481C1C}">
                                <a14:useLocalDpi xmlns:a14="http://schemas.microsoft.com/office/drawing/2010/main"/>
                              </a:ext>
                            </a:extLst>
                          </a:blip>
                          <a:srcRect/>
                          <a:stretch>
                            <a:fillRect/>
                          </a:stretch>
                        </pic:blipFill>
                        <pic:spPr bwMode="auto">
                          <a:xfrm>
                            <a:off x="0" y="0"/>
                            <a:ext cx="1584960" cy="1059709"/>
                          </a:xfrm>
                          <a:prstGeom prst="rect">
                            <a:avLst/>
                          </a:prstGeom>
                          <a:noFill/>
                          <a:ln>
                            <a:noFill/>
                          </a:ln>
                        </pic:spPr>
                      </pic:pic>
                    </a:graphicData>
                  </a:graphic>
                </wp:inline>
              </w:drawing>
            </w:r>
          </w:p>
        </w:tc>
        <w:tc>
          <w:tcPr>
            <w:tcW w:w="3321" w:type="dxa"/>
            <w:tcBorders>
              <w:top w:val="single" w:sz="12" w:space="0" w:color="B31E8E"/>
              <w:left w:val="nil"/>
              <w:bottom w:val="nil"/>
              <w:right w:val="single" w:sz="12" w:space="0" w:color="B31E8E"/>
            </w:tcBorders>
            <w:vAlign w:val="center"/>
          </w:tcPr>
          <w:p w:rsidR="00FC51DF" w:rsidRDefault="00FC51DF" w:rsidP="00702C76">
            <w:pPr>
              <w:spacing w:before="80" w:after="80"/>
              <w:jc w:val="center"/>
            </w:pPr>
            <w:r>
              <w:rPr>
                <w:noProof/>
              </w:rPr>
              <w:drawing>
                <wp:inline distT="0" distB="0" distL="0" distR="0" wp14:anchorId="2E7B835E" wp14:editId="536B7AD9">
                  <wp:extent cx="1097280" cy="945751"/>
                  <wp:effectExtent l="0" t="0" r="7620" b="6985"/>
                  <wp:docPr id="1522" name="Picture 1522" descr="R:\2Design_writing folder\Kath\Digital technologies\Scratch\lightbot\pop up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2Design_writing folder\Kath\Digital technologies\Scratch\lightbot\pop up 20.PNG"/>
                          <pic:cNvPicPr>
                            <a:picLocks noChangeAspect="1" noChangeArrowheads="1"/>
                          </pic:cNvPicPr>
                        </pic:nvPicPr>
                        <pic:blipFill>
                          <a:blip r:embed="rId198" cstate="print">
                            <a:extLst>
                              <a:ext uri="{28A0092B-C50C-407E-A947-70E740481C1C}">
                                <a14:useLocalDpi xmlns:a14="http://schemas.microsoft.com/office/drawing/2010/main"/>
                              </a:ext>
                            </a:extLst>
                          </a:blip>
                          <a:srcRect/>
                          <a:stretch>
                            <a:fillRect/>
                          </a:stretch>
                        </pic:blipFill>
                        <pic:spPr bwMode="auto">
                          <a:xfrm>
                            <a:off x="0" y="0"/>
                            <a:ext cx="1097280" cy="945751"/>
                          </a:xfrm>
                          <a:prstGeom prst="rect">
                            <a:avLst/>
                          </a:prstGeom>
                          <a:noFill/>
                          <a:ln>
                            <a:noFill/>
                          </a:ln>
                        </pic:spPr>
                      </pic:pic>
                    </a:graphicData>
                  </a:graphic>
                </wp:inline>
              </w:drawing>
            </w:r>
          </w:p>
        </w:tc>
      </w:tr>
      <w:tr w:rsidR="00601A35" w:rsidTr="00702C76">
        <w:trPr>
          <w:trHeight w:val="1361"/>
        </w:trPr>
        <w:tc>
          <w:tcPr>
            <w:tcW w:w="9962" w:type="dxa"/>
            <w:gridSpan w:val="4"/>
            <w:tcBorders>
              <w:top w:val="single" w:sz="12" w:space="0" w:color="B31E8E"/>
              <w:left w:val="nil"/>
              <w:bottom w:val="nil"/>
              <w:right w:val="nil"/>
            </w:tcBorders>
            <w:vAlign w:val="center"/>
          </w:tcPr>
          <w:p w:rsidR="00601A35" w:rsidRPr="009B26CE" w:rsidRDefault="00601A35" w:rsidP="00CE61B7">
            <w:pPr>
              <w:jc w:val="right"/>
              <w:rPr>
                <w:noProof/>
                <w:lang w:eastAsia="ja-JP"/>
              </w:rPr>
            </w:pPr>
            <w:r w:rsidRPr="00E077A7">
              <w:rPr>
                <w:rFonts w:cs="Arial"/>
                <w:noProof/>
              </w:rPr>
              <mc:AlternateContent>
                <mc:Choice Requires="wps">
                  <w:drawing>
                    <wp:anchor distT="0" distB="0" distL="114300" distR="114300" simplePos="0" relativeHeight="252949504" behindDoc="0" locked="0" layoutInCell="1" allowOverlap="1" wp14:anchorId="77D55C6E" wp14:editId="4F47DD13">
                      <wp:simplePos x="0" y="0"/>
                      <wp:positionH relativeFrom="column">
                        <wp:posOffset>68580</wp:posOffset>
                      </wp:positionH>
                      <wp:positionV relativeFrom="paragraph">
                        <wp:posOffset>74930</wp:posOffset>
                      </wp:positionV>
                      <wp:extent cx="5059680" cy="594360"/>
                      <wp:effectExtent l="0" t="0" r="541020" b="15240"/>
                      <wp:wrapNone/>
                      <wp:docPr id="20721" name="Rounded Rectangular Callout 20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594360"/>
                              </a:xfrm>
                              <a:prstGeom prst="wedgeRoundRectCallout">
                                <a:avLst>
                                  <a:gd name="adj1" fmla="val 59452"/>
                                  <a:gd name="adj2" fmla="val -12059"/>
                                  <a:gd name="adj3" fmla="val 16667"/>
                                </a:avLst>
                              </a:prstGeom>
                              <a:noFill/>
                              <a:ln w="19050">
                                <a:solidFill>
                                  <a:srgbClr val="B31E8E"/>
                                </a:solidFill>
                                <a:miter lim="800000"/>
                                <a:headEnd/>
                                <a:tailEnd/>
                              </a:ln>
                            </wps:spPr>
                            <wps:txbx>
                              <w:txbxContent>
                                <w:p w:rsidR="0091685E" w:rsidRDefault="0091685E" w:rsidP="00601A35">
                                  <w:pPr>
                                    <w:spacing w:before="0" w:after="0"/>
                                    <w:rPr>
                                      <w:sz w:val="26"/>
                                      <w:szCs w:val="26"/>
                                    </w:rPr>
                                  </w:pPr>
                                  <w:r>
                                    <w:rPr>
                                      <w:sz w:val="26"/>
                                      <w:szCs w:val="26"/>
                                    </w:rPr>
                                    <w:t xml:space="preserve">Lightbot will give you some information about </w:t>
                                  </w:r>
                                  <w:r>
                                    <w:rPr>
                                      <w:i/>
                                      <w:sz w:val="26"/>
                                      <w:szCs w:val="26"/>
                                    </w:rPr>
                                    <w:t xml:space="preserve">P2 </w:t>
                                  </w:r>
                                  <w:r w:rsidRPr="00601A35">
                                    <w:rPr>
                                      <w:sz w:val="26"/>
                                      <w:szCs w:val="26"/>
                                    </w:rPr>
                                    <w:t xml:space="preserve">and </w:t>
                                  </w:r>
                                  <w:r>
                                    <w:rPr>
                                      <w:i/>
                                      <w:sz w:val="26"/>
                                      <w:szCs w:val="26"/>
                                    </w:rPr>
                                    <w:t>PROC2.</w:t>
                                  </w:r>
                                </w:p>
                                <w:p w:rsidR="0091685E" w:rsidRPr="00F32141" w:rsidRDefault="0091685E" w:rsidP="00601A35">
                                  <w:pPr>
                                    <w:spacing w:before="0" w:after="0"/>
                                    <w:rPr>
                                      <w:sz w:val="26"/>
                                      <w:szCs w:val="26"/>
                                    </w:rPr>
                                  </w:pPr>
                                  <w:r>
                                    <w:rPr>
                                      <w:sz w:val="26"/>
                                      <w:szCs w:val="26"/>
                                    </w:rPr>
                                    <w:t>Click the screen to read each speech bubble.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5C6E" id="Rounded Rectangular Callout 20721" o:spid="_x0000_s1189" type="#_x0000_t62" style="position:absolute;left:0;text-align:left;margin-left:5.4pt;margin-top:5.9pt;width:398.4pt;height:46.8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GSbgIAAMkEAAAOAAAAZHJzL2Uyb0RvYy54bWysVNtS2zAQfe9M/0Gjd/CFJCQeHIYG6HSG&#10;tgy0H6BYsq1W1qqSHCd8fVeyoaG8dZoHjeS9nT1nNxeX+06RnbBOgi5pdppSInQFXOqmpN+/3Z4s&#10;KXGeac4UaFHSg3D0cv3+3cVgCpFDC4oLSzCJdsVgStp6b4okcVUrOuZOwQiNxhpsxzw+bZNwywbM&#10;3qkkT9NFMoDlxkIlnMOv16ORrmP+uhaV/1rXTniiSorYfDxtPLfhTNYXrGgsM62sJhjsH1B0TGos&#10;+pLqmnlGeivfpOpkZcFB7U8r6BKoa1mJ2AN2k6V/dfPYMiNiL0iOMy80uf+Xtvqyu7dE8pLm6Xme&#10;UaJZhzI9QK+54OQBCWS66RWzZMOUgt6T0RGJG4wrMP7R3NvQujN3UP10RMOmxRhxZS0MrWAc4WaB&#10;6ORVQHg4DCXb4TNwrMl6D5HDfW27kBDZIfso1eFFKrH3pMKP83S+WixR0Qpt89XsbBG1TFjxHG2s&#10;8x8FdCRcSjoI3ojYVuhp6iWWY7s756N2fOqe8R/IRN0pHIUdUwTzz/NpVI588mOfkyxHSG+dzo6d&#10;ssVicR6pYMVUFhE/Iw0YNNxKpeJUKk0GZG6VztOI04GSPFgj2bbZbpQlCK+kH86ym+XNlPeVWyc9&#10;rpeSXUmXafiNAIMqN5rHMp5JNd4RitKTTEGZUWG/3+7jgGTLZYgOum2BH1A5C+M+4f7jpQX7RMmA&#10;u1RS96tnVlCiPmlUf5XNZmH54mM2P8/xYY8t22ML0xWmKqmnZLxu/LiwvbGyabFSFvnQcIUTU0v/&#10;PFojqqkB3Be8vVrI43f0+vMPtP4NAAD//wMAUEsDBBQABgAIAAAAIQB/J6eP3AAAAAkBAAAPAAAA&#10;ZHJzL2Rvd25yZXYueG1sTI/BbsIwEETvlfoP1lbqrdhUNIlCHIQqVeLCocCFmxMvSUS8DrGB9O+7&#10;nNrTaDSr2TfFanK9uOEYOk8a5jMFAqn2tqNGw2H/9ZaBCNGQNb0n1PCDAVbl81Nhcuvv9I23XWwE&#10;l1DIjYY2xiGXMtQtOhNmfkDi7ORHZyLbsZF2NHcud718VyqRznTEH1oz4GeL9Xl3dRo2Mk2Srdri&#10;ojpuDqd9yCi9BK1fX6b1EkTEKf4dwwOf0aFkpspfyQbRs1dMHlnnrJxnKk1AVI/gYwGyLOT/BeUv&#10;AAAA//8DAFBLAQItABQABgAIAAAAIQC2gziS/gAAAOEBAAATAAAAAAAAAAAAAAAAAAAAAABbQ29u&#10;dGVudF9UeXBlc10ueG1sUEsBAi0AFAAGAAgAAAAhADj9If/WAAAAlAEAAAsAAAAAAAAAAAAAAAAA&#10;LwEAAF9yZWxzLy5yZWxzUEsBAi0AFAAGAAgAAAAhAKtiIZJuAgAAyQQAAA4AAAAAAAAAAAAAAAAA&#10;LgIAAGRycy9lMm9Eb2MueG1sUEsBAi0AFAAGAAgAAAAhAH8np4/cAAAACQEAAA8AAAAAAAAAAAAA&#10;AAAAyAQAAGRycy9kb3ducmV2LnhtbFBLBQYAAAAABAAEAPMAAADRBQAAAAA=&#10;" adj="23642,8195" filled="f" strokecolor="#b31e8e" strokeweight="1.5pt">
                      <v:textbox>
                        <w:txbxContent>
                          <w:p w:rsidR="0091685E" w:rsidRDefault="0091685E" w:rsidP="00601A35">
                            <w:pPr>
                              <w:spacing w:before="0" w:after="0"/>
                              <w:rPr>
                                <w:sz w:val="26"/>
                                <w:szCs w:val="26"/>
                              </w:rPr>
                            </w:pPr>
                            <w:r>
                              <w:rPr>
                                <w:sz w:val="26"/>
                                <w:szCs w:val="26"/>
                              </w:rPr>
                              <w:t xml:space="preserve">Lightbot will give you some information about </w:t>
                            </w:r>
                            <w:proofErr w:type="spellStart"/>
                            <w:r>
                              <w:rPr>
                                <w:i/>
                                <w:sz w:val="26"/>
                                <w:szCs w:val="26"/>
                              </w:rPr>
                              <w:t>P2</w:t>
                            </w:r>
                            <w:proofErr w:type="spellEnd"/>
                            <w:r>
                              <w:rPr>
                                <w:i/>
                                <w:sz w:val="26"/>
                                <w:szCs w:val="26"/>
                              </w:rPr>
                              <w:t xml:space="preserve"> </w:t>
                            </w:r>
                            <w:r w:rsidRPr="00601A35">
                              <w:rPr>
                                <w:sz w:val="26"/>
                                <w:szCs w:val="26"/>
                              </w:rPr>
                              <w:t xml:space="preserve">and </w:t>
                            </w:r>
                            <w:proofErr w:type="spellStart"/>
                            <w:r>
                              <w:rPr>
                                <w:i/>
                                <w:sz w:val="26"/>
                                <w:szCs w:val="26"/>
                              </w:rPr>
                              <w:t>PROC2</w:t>
                            </w:r>
                            <w:proofErr w:type="spellEnd"/>
                            <w:r>
                              <w:rPr>
                                <w:i/>
                                <w:sz w:val="26"/>
                                <w:szCs w:val="26"/>
                              </w:rPr>
                              <w:t>.</w:t>
                            </w:r>
                          </w:p>
                          <w:p w:rsidR="0091685E" w:rsidRPr="00F32141" w:rsidRDefault="0091685E" w:rsidP="00601A35">
                            <w:pPr>
                              <w:spacing w:before="0" w:after="0"/>
                              <w:rPr>
                                <w:sz w:val="26"/>
                                <w:szCs w:val="26"/>
                              </w:rPr>
                            </w:pPr>
                            <w:r>
                              <w:rPr>
                                <w:sz w:val="26"/>
                                <w:szCs w:val="26"/>
                              </w:rPr>
                              <w:t>Click the screen to read each speech bubble.</w:t>
                            </w:r>
                          </w:p>
                        </w:txbxContent>
                      </v:textbox>
                    </v:shape>
                  </w:pict>
                </mc:Fallback>
              </mc:AlternateContent>
            </w:r>
            <w:r>
              <w:rPr>
                <w:noProof/>
                <w:sz w:val="36"/>
                <w:szCs w:val="36"/>
              </w:rPr>
              <w:drawing>
                <wp:inline distT="0" distB="0" distL="0" distR="0" wp14:anchorId="12F8F826" wp14:editId="74547FE6">
                  <wp:extent cx="546323" cy="548640"/>
                  <wp:effectExtent l="0" t="0" r="6350" b="3810"/>
                  <wp:docPr id="1423" name="Picture 142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90" cstate="print">
                            <a:extLst>
                              <a:ext uri="{28A0092B-C50C-407E-A947-70E740481C1C}">
                                <a14:useLocalDpi xmlns:a14="http://schemas.microsoft.com/office/drawing/2010/main"/>
                              </a:ext>
                            </a:extLst>
                          </a:blip>
                          <a:srcRect/>
                          <a:stretch/>
                        </pic:blipFill>
                        <pic:spPr bwMode="auto">
                          <a:xfrm>
                            <a:off x="0" y="0"/>
                            <a:ext cx="552232" cy="554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1A35" w:rsidTr="00702C76">
        <w:trPr>
          <w:trHeight w:val="1304"/>
        </w:trPr>
        <w:tc>
          <w:tcPr>
            <w:tcW w:w="9962" w:type="dxa"/>
            <w:gridSpan w:val="4"/>
            <w:tcBorders>
              <w:top w:val="nil"/>
              <w:left w:val="nil"/>
              <w:bottom w:val="single" w:sz="12" w:space="0" w:color="B31E8E"/>
              <w:right w:val="nil"/>
            </w:tcBorders>
            <w:vAlign w:val="center"/>
          </w:tcPr>
          <w:p w:rsidR="00601A35" w:rsidRPr="00E077A7" w:rsidRDefault="00601A35" w:rsidP="00CE61B7">
            <w:pPr>
              <w:rPr>
                <w:rFonts w:cs="Arial"/>
                <w:noProof/>
                <w:lang w:eastAsia="ja-JP"/>
              </w:rPr>
            </w:pPr>
            <w:r w:rsidRPr="00E077A7">
              <w:rPr>
                <w:rFonts w:cs="Arial"/>
                <w:noProof/>
              </w:rPr>
              <mc:AlternateContent>
                <mc:Choice Requires="wps">
                  <w:drawing>
                    <wp:anchor distT="0" distB="0" distL="114300" distR="114300" simplePos="0" relativeHeight="252952576" behindDoc="0" locked="0" layoutInCell="1" allowOverlap="1" wp14:anchorId="130F64CA" wp14:editId="509A585C">
                      <wp:simplePos x="0" y="0"/>
                      <wp:positionH relativeFrom="column">
                        <wp:posOffset>906780</wp:posOffset>
                      </wp:positionH>
                      <wp:positionV relativeFrom="paragraph">
                        <wp:posOffset>71120</wp:posOffset>
                      </wp:positionV>
                      <wp:extent cx="5059680" cy="563880"/>
                      <wp:effectExtent l="304800" t="0" r="26670" b="26670"/>
                      <wp:wrapNone/>
                      <wp:docPr id="20722" name="Rounded Rectangular Callout 20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563880"/>
                              </a:xfrm>
                              <a:prstGeom prst="wedgeRoundRectCallout">
                                <a:avLst>
                                  <a:gd name="adj1" fmla="val -55156"/>
                                  <a:gd name="adj2" fmla="val -6059"/>
                                  <a:gd name="adj3" fmla="val 16667"/>
                                </a:avLst>
                              </a:prstGeom>
                              <a:noFill/>
                              <a:ln w="19050">
                                <a:solidFill>
                                  <a:srgbClr val="B31E8E"/>
                                </a:solidFill>
                                <a:miter lim="800000"/>
                                <a:headEnd/>
                                <a:tailEnd/>
                              </a:ln>
                            </wps:spPr>
                            <wps:txbx>
                              <w:txbxContent>
                                <w:p w:rsidR="0091685E" w:rsidRPr="00F32141" w:rsidRDefault="0091685E" w:rsidP="00601A35">
                                  <w:pPr>
                                    <w:spacing w:before="0" w:after="0"/>
                                    <w:rPr>
                                      <w:sz w:val="26"/>
                                      <w:szCs w:val="26"/>
                                    </w:rPr>
                                  </w:pPr>
                                  <w:r>
                                    <w:rPr>
                                      <w:sz w:val="26"/>
                                      <w:szCs w:val="26"/>
                                    </w:rPr>
                                    <w:t>Wow! This puzzle has a new slot. Use the steps below to help you solve the puzzle.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F64CA" id="Rounded Rectangular Callout 20722" o:spid="_x0000_s1190" type="#_x0000_t62" style="position:absolute;margin-left:71.4pt;margin-top:5.6pt;width:398.4pt;height:44.4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h2cAIAAMkEAAAOAAAAZHJzL2Uyb0RvYy54bWysVNtu2zAMfR+wfxD03tpOazcN6hRd2g4D&#10;dina7QMUSba1SaInyXG6rx8lu126vg3LgyCaFHkOD5mLy73RZCedV2BrWhznlEjLQSjb1vTb19uj&#10;JSU+MCuYBitr+ig9vVy/fXMx9iu5gA60kI5gEutXY1/TLoR+lWWed9Iwfwy9tOhswBkW0HRtJhwb&#10;MbvR2SLPq2wEJ3oHXHqPX68nJ12n/E0jefjSNF4GomuK2EI6XTq38czWF2zVOtZ3is8w2D+gMExZ&#10;LPqc6poFRganXqUyijvw0IRjDiaDplFcJg7Ipsj/YvPQsV4mLtgc3z+3yf+/tPzz7s4RJWq6yM8W&#10;C0osMyjTPQxWSEHusYHMtoNmjmyY1jAEMgVi48ber/D9Q3/nInXffwT+wxMLmw7fyCvnYOwkEwi3&#10;iI3OXjyIhsenZDt+AoE12RAg9XDfOBMTYnfIPkn1+CyV3AfC8WOZl+fVEhXl6CurkyXeYwm2enrd&#10;Ox/eSzAkXmo6StHKRCtymrmkcmz30YeknZjZM/G9oKQxGkdhxzQ5KsuirOZZOQjCdh0EVQjpdczJ&#10;YUxRVdXZjHMui4ifkEYMFm6V1mkqtSUjdu48L/OE04NWInpTs1273WhHEF5N350UN8ubOe+LMKMC&#10;rpdWpqbLPP4mgFGVGytSmcCUnu4IRdtZpqjMpHDYb/dpQIplohd124J4ROUcTPuE+4+XDtwvSkbc&#10;pZr6nwNzkhL9waL658XpaVy+ZJyWZws03KFne+hhlmOqmgZKpusmTAs79E61HVYqUj8sXOHENCo8&#10;jdaEaiaA+5LGYd7tuJCHdor68w+0/g0AAP//AwBQSwMEFAAGAAgAAAAhACcXlWrgAAAACgEAAA8A&#10;AABkcnMvZG93bnJldi54bWxMj09PwzAMxe9IfIfISFzQlqygiZWmEyCxAxwG+3PgljWmLSRO1WRd&#10;+faYE9z87Ofnn4vl6J0YsI9tIA2zqQKBVAXbUq1ht32a3IKIyZA1LhBq+MYIy/L8rDC5DSd6w2GT&#10;asEhFHOjoUmpy6WMVYPexGnokHj2EXpvEsu+lrY3Jw73TmZKzaU3LfGFxnT42GD1tTl6xojrXbb6&#10;fH7dvtODuhrIrV7MXuvLi/H+DkTCMf2Z4Refd6BkpkM4ko3Csb7JGD1xMctAsGFxvZiDOHBDKQWy&#10;LOT/F8ofAAAA//8DAFBLAQItABQABgAIAAAAIQC2gziS/gAAAOEBAAATAAAAAAAAAAAAAAAAAAAA&#10;AABbQ29udGVudF9UeXBlc10ueG1sUEsBAi0AFAAGAAgAAAAhADj9If/WAAAAlAEAAAsAAAAAAAAA&#10;AAAAAAAALwEAAF9yZWxzLy5yZWxzUEsBAi0AFAAGAAgAAAAhAKw/OHZwAgAAyQQAAA4AAAAAAAAA&#10;AAAAAAAALgIAAGRycy9lMm9Eb2MueG1sUEsBAi0AFAAGAAgAAAAhACcXlWrgAAAACgEAAA8AAAAA&#10;AAAAAAAAAAAAygQAAGRycy9kb3ducmV2LnhtbFBLBQYAAAAABAAEAPMAAADXBQAAAAA=&#10;" adj="-1114,9491" filled="f" strokecolor="#b31e8e" strokeweight="1.5pt">
                      <v:textbox>
                        <w:txbxContent>
                          <w:p w:rsidR="0091685E" w:rsidRPr="00F32141" w:rsidRDefault="0091685E" w:rsidP="00601A35">
                            <w:pPr>
                              <w:spacing w:before="0" w:after="0"/>
                              <w:rPr>
                                <w:sz w:val="26"/>
                                <w:szCs w:val="26"/>
                              </w:rPr>
                            </w:pPr>
                            <w:r>
                              <w:rPr>
                                <w:sz w:val="26"/>
                                <w:szCs w:val="26"/>
                              </w:rPr>
                              <w:t>Wow! This puzzle has a new slot. Use the steps below to help you solve the puzzle.</w:t>
                            </w:r>
                          </w:p>
                        </w:txbxContent>
                      </v:textbox>
                    </v:shape>
                  </w:pict>
                </mc:Fallback>
              </mc:AlternateContent>
            </w:r>
            <w:r>
              <w:rPr>
                <w:noProof/>
              </w:rPr>
              <w:drawing>
                <wp:inline distT="0" distB="0" distL="0" distR="0" wp14:anchorId="4C3CA1BE" wp14:editId="4D15CFDD">
                  <wp:extent cx="455555" cy="434340"/>
                  <wp:effectExtent l="0" t="0" r="1905" b="3810"/>
                  <wp:docPr id="3140" name="Picture 3140"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1A35" w:rsidTr="00CE61B7">
        <w:trPr>
          <w:trHeight w:val="454"/>
        </w:trPr>
        <w:tc>
          <w:tcPr>
            <w:tcW w:w="4077" w:type="dxa"/>
            <w:gridSpan w:val="2"/>
            <w:tcBorders>
              <w:top w:val="single" w:sz="12" w:space="0" w:color="B31E8E"/>
              <w:left w:val="single" w:sz="12" w:space="0" w:color="B31E8E"/>
              <w:bottom w:val="single" w:sz="12" w:space="0" w:color="B31E8E"/>
              <w:right w:val="nil"/>
            </w:tcBorders>
            <w:vAlign w:val="center"/>
          </w:tcPr>
          <w:p w:rsidR="00601A35" w:rsidRDefault="00601A35" w:rsidP="00CE61B7">
            <w:pPr>
              <w:spacing w:before="80" w:after="80"/>
              <w:jc w:val="center"/>
              <w:rPr>
                <w:noProof/>
                <w:lang w:eastAsia="ja-JP"/>
              </w:rPr>
            </w:pPr>
            <w:r>
              <w:rPr>
                <w:noProof/>
              </w:rPr>
              <mc:AlternateContent>
                <mc:Choice Requires="wps">
                  <w:drawing>
                    <wp:anchor distT="0" distB="0" distL="114300" distR="114300" simplePos="0" relativeHeight="252950528" behindDoc="0" locked="0" layoutInCell="1" allowOverlap="1" wp14:anchorId="68E90037" wp14:editId="4DBA3411">
                      <wp:simplePos x="0" y="0"/>
                      <wp:positionH relativeFrom="column">
                        <wp:posOffset>1945005</wp:posOffset>
                      </wp:positionH>
                      <wp:positionV relativeFrom="paragraph">
                        <wp:posOffset>473075</wp:posOffset>
                      </wp:positionV>
                      <wp:extent cx="609600" cy="0"/>
                      <wp:effectExtent l="38100" t="76200" r="0" b="114300"/>
                      <wp:wrapNone/>
                      <wp:docPr id="20723" name="Straight Arrow Connector 20723"/>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08A0B" id="Straight Arrow Connector 20723" o:spid="_x0000_s1026" type="#_x0000_t32" style="position:absolute;margin-left:153.15pt;margin-top:37.25pt;width:48pt;height:0;flip:x;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ZQ+QEAAEsEAAAOAAAAZHJzL2Uyb0RvYy54bWysVMGO0zAQvSPxD5bvNGkRha2arlCXhQOC&#10;ioUP8Dp2Y8n2WGPTtH/P2ElTupx2xcWyPfPevHkZZ317dJYdFEYDvuHzWc2Z8hJa4/cN//Xz/s0H&#10;zmISvhUWvGr4SUV+u3n9at2HlVpAB7ZVyIjEx1UfGt6lFFZVFWWnnIgzCMpTUAM6keiI+6pF0RO7&#10;s9WirpdVD9gGBKlipNu7Icg3hV9rJdN3raNKzDactKWyYlkf81pt1mK1RxE6I0cZ4gUqnDCeik5U&#10;dyIJ9hvNP1TOSIQIOs0kuAq0NlKVHqibef2km4dOBFV6IXNimGyK/49WfjvskJm24Yv6/eItZ144&#10;+kwPCYXZd4l9RISebcF7shKQDVnkWh/iisBbv8PxFMMOswVHjY5pa8IXGohiCrXJjsXz0+S5OiYm&#10;6XJZ3yxr+jLyHKoGhswUMKbPChzLm4bHUdSkZmAXh68xkQYCngEZbD3rScBN/a4uIiJY094ba3Ow&#10;zJfaWmQHQZORjvM8CcRwlZWEsZ98y9IpkCciWzGmWU/Z2YKh6bJLJ6uGwj+UJkupuUHgk2JCSuXT&#10;uaD1lJ1hmqRNwFFyfgUXldfAMT9DVRn054AnRKkMPk1gZzzgYNh19YtHesg/OzD0nS14hPZUxqFY&#10;QxNbLB1fV34Sf58L/PIP2PwBAAD//wMAUEsDBBQABgAIAAAAIQA+pKI13AAAAAkBAAAPAAAAZHJz&#10;L2Rvd25yZXYueG1sTI/LTsMwEEX3SPyDNUjsqEOTPpTGqVAFy0ql8AFuPI0j4nFkO2369wxiAcu5&#10;c3TnTLWdXC8uGGLnScHzLAOB1HjTUavg8+PtaQ0iJk1G955QwQ0jbOv7u0qXxl/pHS/H1AouoVhq&#10;BTaloZQyNhadjjM/IPHu7IPTicfQShP0lctdL+dZtpROd8QXrB5wZ7H5Oo5OQbHK5XqyJoyLVu7M&#10;vjvsX28HpR4fppcNiIRT+oPhR5/VoWankx/JRNEryLNlzqiCVbEAwUCRzTk4/QayruT/D+pvAAAA&#10;//8DAFBLAQItABQABgAIAAAAIQC2gziS/gAAAOEBAAATAAAAAAAAAAAAAAAAAAAAAABbQ29udGVu&#10;dF9UeXBlc10ueG1sUEsBAi0AFAAGAAgAAAAhADj9If/WAAAAlAEAAAsAAAAAAAAAAAAAAAAALwEA&#10;AF9yZWxzLy5yZWxzUEsBAi0AFAAGAAgAAAAhAPhxtlD5AQAASwQAAA4AAAAAAAAAAAAAAAAALgIA&#10;AGRycy9lMm9Eb2MueG1sUEsBAi0AFAAGAAgAAAAhAD6kojXcAAAACQEAAA8AAAAAAAAAAAAAAAAA&#10;UwQAAGRycy9kb3ducmV2LnhtbFBLBQYAAAAABAAEAPMAAABcBQAAAAA=&#10;" strokecolor="black [3213]" strokeweight="1.5pt">
                      <v:stroke endarrow="open"/>
                    </v:shape>
                  </w:pict>
                </mc:Fallback>
              </mc:AlternateContent>
            </w:r>
            <w:r>
              <w:rPr>
                <w:rFonts w:cs="Arial"/>
                <w:noProof/>
              </w:rPr>
              <w:drawing>
                <wp:inline distT="0" distB="0" distL="0" distR="0" wp14:anchorId="7B6C5434" wp14:editId="05E73B8A">
                  <wp:extent cx="2097334" cy="1404000"/>
                  <wp:effectExtent l="0" t="0" r="0" b="5715"/>
                  <wp:docPr id="1523" name="Picture 1523" descr="C:\Users\E0321456\Desktop\pro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0321456\Desktop\proc4.PNG"/>
                          <pic:cNvPicPr>
                            <a:picLocks noChangeAspect="1" noChangeArrowheads="1"/>
                          </pic:cNvPicPr>
                        </pic:nvPicPr>
                        <pic:blipFill>
                          <a:blip r:embed="rId199" cstate="print">
                            <a:extLst>
                              <a:ext uri="{28A0092B-C50C-407E-A947-70E740481C1C}">
                                <a14:useLocalDpi xmlns:a14="http://schemas.microsoft.com/office/drawing/2010/main"/>
                              </a:ext>
                            </a:extLst>
                          </a:blip>
                          <a:srcRect/>
                          <a:stretch>
                            <a:fillRect/>
                          </a:stretch>
                        </pic:blipFill>
                        <pic:spPr bwMode="auto">
                          <a:xfrm>
                            <a:off x="0" y="0"/>
                            <a:ext cx="2097334" cy="1404000"/>
                          </a:xfrm>
                          <a:prstGeom prst="rect">
                            <a:avLst/>
                          </a:prstGeom>
                          <a:noFill/>
                          <a:ln>
                            <a:noFill/>
                          </a:ln>
                        </pic:spPr>
                      </pic:pic>
                    </a:graphicData>
                  </a:graphic>
                </wp:inline>
              </w:drawing>
            </w:r>
          </w:p>
        </w:tc>
        <w:tc>
          <w:tcPr>
            <w:tcW w:w="5885" w:type="dxa"/>
            <w:gridSpan w:val="2"/>
            <w:tcBorders>
              <w:top w:val="single" w:sz="12" w:space="0" w:color="B31E8E"/>
              <w:left w:val="nil"/>
              <w:bottom w:val="single" w:sz="12" w:space="0" w:color="B31E8E"/>
              <w:right w:val="single" w:sz="12" w:space="0" w:color="B31E8E"/>
            </w:tcBorders>
            <w:vAlign w:val="center"/>
          </w:tcPr>
          <w:p w:rsidR="00601A35" w:rsidRDefault="00601A35" w:rsidP="00CE61B7">
            <w:pPr>
              <w:spacing w:before="80" w:after="80"/>
              <w:rPr>
                <w:noProof/>
                <w:lang w:eastAsia="ja-JP"/>
              </w:rPr>
            </w:pPr>
            <w:r>
              <w:rPr>
                <w:noProof/>
                <w:lang w:eastAsia="ja-JP"/>
              </w:rPr>
              <w:t xml:space="preserve">Work out your code in the MAIN slot. </w:t>
            </w:r>
          </w:p>
          <w:p w:rsidR="00601A35" w:rsidRDefault="00601A35" w:rsidP="00CE61B7">
            <w:pPr>
              <w:spacing w:before="80" w:after="80"/>
              <w:rPr>
                <w:noProof/>
                <w:lang w:eastAsia="ja-JP"/>
              </w:rPr>
            </w:pPr>
          </w:p>
          <w:p w:rsidR="00601A35" w:rsidRDefault="00601A35" w:rsidP="00CE61B7">
            <w:pPr>
              <w:spacing w:before="80" w:after="80"/>
              <w:rPr>
                <w:noProof/>
                <w:lang w:eastAsia="ja-JP"/>
              </w:rPr>
            </w:pPr>
            <w:r>
              <w:rPr>
                <w:noProof/>
                <w:lang w:eastAsia="ja-JP"/>
              </w:rPr>
              <w:t>You will not have enough space to finish.</w:t>
            </w:r>
          </w:p>
        </w:tc>
      </w:tr>
      <w:tr w:rsidR="00601A35" w:rsidTr="00CE61B7">
        <w:trPr>
          <w:trHeight w:val="454"/>
        </w:trPr>
        <w:tc>
          <w:tcPr>
            <w:tcW w:w="4077" w:type="dxa"/>
            <w:gridSpan w:val="2"/>
            <w:tcBorders>
              <w:top w:val="single" w:sz="12" w:space="0" w:color="B31E8E"/>
              <w:left w:val="single" w:sz="12" w:space="0" w:color="B31E8E"/>
              <w:bottom w:val="single" w:sz="12" w:space="0" w:color="B31E8E"/>
              <w:right w:val="nil"/>
            </w:tcBorders>
            <w:vAlign w:val="center"/>
          </w:tcPr>
          <w:p w:rsidR="00601A35" w:rsidRDefault="00FC51DF" w:rsidP="00CE61B7">
            <w:pPr>
              <w:spacing w:before="80" w:after="80"/>
              <w:jc w:val="center"/>
              <w:rPr>
                <w:noProof/>
                <w:lang w:eastAsia="ja-JP"/>
              </w:rPr>
            </w:pPr>
            <w:r>
              <w:rPr>
                <w:noProof/>
              </w:rPr>
              <mc:AlternateContent>
                <mc:Choice Requires="wps">
                  <w:drawing>
                    <wp:anchor distT="0" distB="0" distL="114300" distR="114300" simplePos="0" relativeHeight="252951552" behindDoc="0" locked="0" layoutInCell="1" allowOverlap="1" wp14:anchorId="12E3DF26" wp14:editId="4AF46941">
                      <wp:simplePos x="0" y="0"/>
                      <wp:positionH relativeFrom="column">
                        <wp:posOffset>2089785</wp:posOffset>
                      </wp:positionH>
                      <wp:positionV relativeFrom="paragraph">
                        <wp:posOffset>572135</wp:posOffset>
                      </wp:positionV>
                      <wp:extent cx="464820" cy="655320"/>
                      <wp:effectExtent l="38100" t="0" r="30480" b="49530"/>
                      <wp:wrapNone/>
                      <wp:docPr id="20770" name="Straight Arrow Connector 20770"/>
                      <wp:cNvGraphicFramePr/>
                      <a:graphic xmlns:a="http://schemas.openxmlformats.org/drawingml/2006/main">
                        <a:graphicData uri="http://schemas.microsoft.com/office/word/2010/wordprocessingShape">
                          <wps:wsp>
                            <wps:cNvCnPr/>
                            <wps:spPr>
                              <a:xfrm flipH="1">
                                <a:off x="0" y="0"/>
                                <a:ext cx="464820" cy="65532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B2A4E" id="Straight Arrow Connector 20770" o:spid="_x0000_s1026" type="#_x0000_t32" style="position:absolute;margin-left:164.55pt;margin-top:45.05pt;width:36.6pt;height:51.6pt;flip:x;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7/AEAAFQEAAAOAAAAZHJzL2Uyb0RvYy54bWysVE2P0zAQvSPxHyzfadKw7S5R0xXqsnBA&#10;ULHwA7yO3Vjyl8amaf89YzsN7MIFxMWyPfPevHkZZ3N7MpocBQTlbEeXi5oSYbnrlT109NvX+1c3&#10;lITIbM+0s6KjZxHo7fbli83oW9G4weleAEESG9rRd3SI0bdVFfggDAsL54XFoHRgWMQjHKoe2Ijs&#10;RldNXa+r0UHvwXERAt7elSDdZn4pBY+fpQwiEt1R1BbzCnl9TGu13bD2AMwPik8y2D+oMExZLDpT&#10;3bHIyHdQv1EZxcEFJ+OCO1M5KRUXuQfsZlk/6+ZhYF7kXtCc4Gebwv+j5Z+OeyCq72hTX1+jQ5YZ&#10;/EwPEZg6DJG8BXAj2Tlr0UoHpGSha6MPLYJ3dg/TKfg9JAtOEgyRWvkPOBDZFGyTnLLn59lzcYqE&#10;4+XV+uqmwbocQ+vV6jXuka8qNInOQ4jvhTMkbToaJmWzpFKCHT+GWIAXQAJrS0ZU8aZe1VlJcFr1&#10;90rrFMxDJnYayJHheDDOhY3NVP5JZmRKv7M9iWeP5rDkyZSmLYpNXpTu8y6etSjFvwiJ3mKXReQf&#10;Cy5nJsxOMInyZuAkOz2H50ovwCk/QUWe+L8Bz4hc2dk4g42yDoppT6vH01y55F8cKH0nCx5df85z&#10;ka3B0c1fdHpm6W38es7wnz+D7Q8AAAD//wMAUEsDBBQABgAIAAAAIQD/NaPl3wAAAAoBAAAPAAAA&#10;ZHJzL2Rvd25yZXYueG1sTI/LTsMwEEX3SPyDNUhsELWbIETSOFXVCgnYtaV7NzaxhR+R7Sbh7xlW&#10;dDUazdGdc5v17CwZVUwmeA7LBQOifBek8T2Hz+Pr4wuQlIWXwgavOPyoBOv29qYRtQyT36vxkHuC&#10;IT7VgoPOeagpTZ1WTqRFGJTH21eITmRcY09lFBOGO0sLxp6pE8bjBy0GtdWq+z5cHIfNqD/G027a&#10;9Xtt3uMxmoc3u+X8/m7erIBkNed/GP70UR1adDqHi5eJWA5lUS0R5VAxnAg8saIEckayKkugbUOv&#10;K7S/AAAA//8DAFBLAQItABQABgAIAAAAIQC2gziS/gAAAOEBAAATAAAAAAAAAAAAAAAAAAAAAABb&#10;Q29udGVudF9UeXBlc10ueG1sUEsBAi0AFAAGAAgAAAAhADj9If/WAAAAlAEAAAsAAAAAAAAAAAAA&#10;AAAALwEAAF9yZWxzLy5yZWxzUEsBAi0AFAAGAAgAAAAhAAmsf7v8AQAAVAQAAA4AAAAAAAAAAAAA&#10;AAAALgIAAGRycy9lMm9Eb2MueG1sUEsBAi0AFAAGAAgAAAAhAP81o+XfAAAACgEAAA8AAAAAAAAA&#10;AAAAAAAAVgQAAGRycy9kb3ducmV2LnhtbFBLBQYAAAAABAAEAPMAAABiBQAAAAA=&#10;" strokecolor="#c0504d [3205]" strokeweight="1.5pt">
                      <v:stroke endarrow="open"/>
                    </v:shape>
                  </w:pict>
                </mc:Fallback>
              </mc:AlternateContent>
            </w:r>
            <w:r w:rsidR="00601A35">
              <w:rPr>
                <w:rFonts w:cs="Arial"/>
                <w:noProof/>
              </w:rPr>
              <w:drawing>
                <wp:inline distT="0" distB="0" distL="0" distR="0" wp14:anchorId="1D76C226" wp14:editId="7002F5FB">
                  <wp:extent cx="2097334" cy="1404000"/>
                  <wp:effectExtent l="0" t="0" r="0" b="5715"/>
                  <wp:docPr id="1524" name="Picture 1524" descr="C:\Users\E0321456\Desktop\pro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0321456\Desktop\proc4.PNG"/>
                          <pic:cNvPicPr>
                            <a:picLocks noChangeAspect="1" noChangeArrowheads="1"/>
                          </pic:cNvPicPr>
                        </pic:nvPicPr>
                        <pic:blipFill>
                          <a:blip r:embed="rId199" cstate="print">
                            <a:extLst>
                              <a:ext uri="{28A0092B-C50C-407E-A947-70E740481C1C}">
                                <a14:useLocalDpi xmlns:a14="http://schemas.microsoft.com/office/drawing/2010/main"/>
                              </a:ext>
                            </a:extLst>
                          </a:blip>
                          <a:srcRect/>
                          <a:stretch>
                            <a:fillRect/>
                          </a:stretch>
                        </pic:blipFill>
                        <pic:spPr bwMode="auto">
                          <a:xfrm>
                            <a:off x="0" y="0"/>
                            <a:ext cx="2097334" cy="1404000"/>
                          </a:xfrm>
                          <a:prstGeom prst="rect">
                            <a:avLst/>
                          </a:prstGeom>
                          <a:noFill/>
                          <a:ln>
                            <a:noFill/>
                          </a:ln>
                        </pic:spPr>
                      </pic:pic>
                    </a:graphicData>
                  </a:graphic>
                </wp:inline>
              </w:drawing>
            </w:r>
          </w:p>
        </w:tc>
        <w:tc>
          <w:tcPr>
            <w:tcW w:w="5885" w:type="dxa"/>
            <w:gridSpan w:val="2"/>
            <w:tcBorders>
              <w:top w:val="single" w:sz="12" w:space="0" w:color="B31E8E"/>
              <w:left w:val="nil"/>
              <w:bottom w:val="single" w:sz="12" w:space="0" w:color="B31E8E"/>
              <w:right w:val="single" w:sz="12" w:space="0" w:color="B31E8E"/>
            </w:tcBorders>
            <w:vAlign w:val="center"/>
          </w:tcPr>
          <w:p w:rsidR="00601A35" w:rsidRDefault="00601A35" w:rsidP="00CE61B7">
            <w:pPr>
              <w:spacing w:before="80" w:after="80"/>
              <w:rPr>
                <w:noProof/>
                <w:lang w:eastAsia="ja-JP"/>
              </w:rPr>
            </w:pPr>
            <w:r>
              <w:rPr>
                <w:noProof/>
                <w:lang w:eastAsia="ja-JP"/>
              </w:rPr>
              <w:t>Identify the repeated symbols in the code and move them into the PROC</w:t>
            </w:r>
            <w:r w:rsidR="00FC51DF">
              <w:rPr>
                <w:noProof/>
                <w:lang w:eastAsia="ja-JP"/>
              </w:rPr>
              <w:t>2</w:t>
            </w:r>
            <w:r>
              <w:rPr>
                <w:noProof/>
                <w:lang w:eastAsia="ja-JP"/>
              </w:rPr>
              <w:t xml:space="preserve"> slot. </w:t>
            </w:r>
          </w:p>
          <w:p w:rsidR="00702C76" w:rsidRDefault="00702C76" w:rsidP="00CE61B7">
            <w:pPr>
              <w:spacing w:before="80" w:after="80"/>
              <w:rPr>
                <w:noProof/>
                <w:lang w:eastAsia="ja-JP"/>
              </w:rPr>
            </w:pPr>
            <w:r>
              <w:rPr>
                <w:noProof/>
                <w:lang w:eastAsia="ja-JP"/>
              </w:rPr>
              <w:t>HINT: arrow and light bulb symbols</w:t>
            </w:r>
          </w:p>
          <w:p w:rsidR="00601A35" w:rsidRDefault="00FC51DF" w:rsidP="00CE61B7">
            <w:pPr>
              <w:spacing w:before="80" w:after="80"/>
              <w:rPr>
                <w:noProof/>
                <w:lang w:eastAsia="ja-JP"/>
              </w:rPr>
            </w:pPr>
            <w:r>
              <w:rPr>
                <w:noProof/>
                <w:lang w:eastAsia="ja-JP"/>
              </w:rPr>
              <w:t>Now you can use the P2 symbol and make a sho</w:t>
            </w:r>
            <w:r w:rsidR="00702C76">
              <w:rPr>
                <w:noProof/>
                <w:lang w:eastAsia="ja-JP"/>
              </w:rPr>
              <w:t>r</w:t>
            </w:r>
            <w:r>
              <w:rPr>
                <w:noProof/>
                <w:lang w:eastAsia="ja-JP"/>
              </w:rPr>
              <w:t>ter code.</w:t>
            </w:r>
          </w:p>
        </w:tc>
      </w:tr>
      <w:tr w:rsidR="00601A35" w:rsidTr="00CE61B7">
        <w:trPr>
          <w:trHeight w:val="454"/>
        </w:trPr>
        <w:tc>
          <w:tcPr>
            <w:tcW w:w="4077" w:type="dxa"/>
            <w:gridSpan w:val="2"/>
            <w:tcBorders>
              <w:top w:val="single" w:sz="12" w:space="0" w:color="B31E8E"/>
              <w:left w:val="single" w:sz="12" w:space="0" w:color="B31E8E"/>
              <w:bottom w:val="single" w:sz="12" w:space="0" w:color="B31E8E"/>
              <w:right w:val="nil"/>
            </w:tcBorders>
            <w:vAlign w:val="center"/>
          </w:tcPr>
          <w:p w:rsidR="00601A35" w:rsidRDefault="00702C76" w:rsidP="00CE61B7">
            <w:pPr>
              <w:spacing w:before="80" w:after="80"/>
              <w:jc w:val="center"/>
              <w:rPr>
                <w:noProof/>
                <w:lang w:eastAsia="ja-JP"/>
              </w:rPr>
            </w:pPr>
            <w:r>
              <w:rPr>
                <w:noProof/>
              </w:rPr>
              <mc:AlternateContent>
                <mc:Choice Requires="wps">
                  <w:drawing>
                    <wp:anchor distT="0" distB="0" distL="114300" distR="114300" simplePos="0" relativeHeight="252953600" behindDoc="0" locked="0" layoutInCell="1" allowOverlap="1" wp14:anchorId="3CA397A5" wp14:editId="6AFD5959">
                      <wp:simplePos x="0" y="0"/>
                      <wp:positionH relativeFrom="column">
                        <wp:posOffset>2137410</wp:posOffset>
                      </wp:positionH>
                      <wp:positionV relativeFrom="paragraph">
                        <wp:posOffset>52070</wp:posOffset>
                      </wp:positionV>
                      <wp:extent cx="419100" cy="861060"/>
                      <wp:effectExtent l="38100" t="0" r="19050" b="53340"/>
                      <wp:wrapNone/>
                      <wp:docPr id="20771" name="Straight Arrow Connector 20771"/>
                      <wp:cNvGraphicFramePr/>
                      <a:graphic xmlns:a="http://schemas.openxmlformats.org/drawingml/2006/main">
                        <a:graphicData uri="http://schemas.microsoft.com/office/word/2010/wordprocessingShape">
                          <wps:wsp>
                            <wps:cNvCnPr/>
                            <wps:spPr>
                              <a:xfrm flipH="1">
                                <a:off x="0" y="0"/>
                                <a:ext cx="419100" cy="8610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B4A11" id="Straight Arrow Connector 20771" o:spid="_x0000_s1026" type="#_x0000_t32" style="position:absolute;margin-left:168.3pt;margin-top:4.1pt;width:33pt;height:67.8pt;flip:x;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WXQ/wEAAFAEAAAOAAAAZHJzL2Uyb0RvYy54bWysVE2P0zAQvSPxHyzfaZIKurtR0xXqsnBA&#10;ULHwA7yO3Vjyl8amSf49YydN6XICcbFiz7w3b57H2d4PRpOTgKCcbWi1KikRlrtW2WNDf3x/fHNL&#10;SYjMtkw7Kxo6ikDvd69fbXtfi7XrnG4FECSxoe59Q7sYfV0UgXfCsLByXlgMSgeGRdzCsWiB9chu&#10;dLEuy03RO2g9OC5CwNOHKUh3mV9KweNXKYOIRDcUtcW8Ql6f01rstqw+AvOd4rMM9g8qDFMWiy5U&#10;Dywy8hPUH1RGcXDBybjizhROSsVF7gG7qcoX3Tx1zIvcC5oT/GJT+H+0/MvpAES1DV2XNzcVJZYZ&#10;vKanCEwdu0jeA7ie7J21aKUDMmWha70PNYL39gDzLvgDJAsGCYZIrfwnHIhsCrZJhuz5uHguhkg4&#10;Hr6t7qoSb4Zj6HZTlZt8J8VEk+g8hPhROEPSR0PDrGyRNJVgp88hohAEngEJrC3pUcVd+a7MSoLT&#10;qn1UWqdgHjKx10BODMcjDlUaB2S4yopM6Q+2JXH0aAxLfsxp2mJ28mHqPH/FUYup8Dch0VfscBL4&#10;ohjjXNh4LqgtZieYRGkLcJacnsJF5TVwzk9Qkaf9b8ALIld2Ni5go6yDybDr6heP5JR/dmDqO1nw&#10;7Noxz0S2Bsc2Wzo/sfQuft9n+OVHsPsFAAD//wMAUEsDBBQABgAIAAAAIQAg19Fd3AAAAAkBAAAP&#10;AAAAZHJzL2Rvd25yZXYueG1sTI9BTsMwEEX3SNzBGiR21CEJIQpxKlTBslJpOYAbD0lEPI5sp01v&#10;3+kKll//6c+ber3YUZzQh8GRgudVAgKpdWagTsH34fOpBBGiJqNHR6jgggHWzf1drSvjzvSFp33s&#10;BI9QqLSCPsapkjK0PVodVm5C4u7HeasjR99J4/WZx+0o0yQppNUD8YVeT7jpsf3dz1ZB/prJcumN&#10;n186uTHbYbf9uOyUenxY3t9ARFziHww3fVaHhp2ObiYTxKggy4qCUQVlCoL7PEk5HxnMsxJkU8v/&#10;HzRXAAAA//8DAFBLAQItABQABgAIAAAAIQC2gziS/gAAAOEBAAATAAAAAAAAAAAAAAAAAAAAAABb&#10;Q29udGVudF9UeXBlc10ueG1sUEsBAi0AFAAGAAgAAAAhADj9If/WAAAAlAEAAAsAAAAAAAAAAAAA&#10;AAAALwEAAF9yZWxzLy5yZWxzUEsBAi0AFAAGAAgAAAAhAHXhZdD/AQAAUAQAAA4AAAAAAAAAAAAA&#10;AAAALgIAAGRycy9lMm9Eb2MueG1sUEsBAi0AFAAGAAgAAAAhACDX0V3cAAAACQEAAA8AAAAAAAAA&#10;AAAAAAAAWQQAAGRycy9kb3ducmV2LnhtbFBLBQYAAAAABAAEAPMAAABiBQAAAAA=&#10;" strokecolor="black [3213]" strokeweight="1.5pt">
                      <v:stroke endarrow="open"/>
                    </v:shape>
                  </w:pict>
                </mc:Fallback>
              </mc:AlternateContent>
            </w:r>
            <w:r w:rsidR="00601A35">
              <w:rPr>
                <w:rFonts w:cs="Arial"/>
                <w:noProof/>
              </w:rPr>
              <w:drawing>
                <wp:inline distT="0" distB="0" distL="0" distR="0" wp14:anchorId="1459A551" wp14:editId="4E27E32D">
                  <wp:extent cx="2097334" cy="1404000"/>
                  <wp:effectExtent l="0" t="0" r="0" b="5715"/>
                  <wp:docPr id="1526" name="Picture 1526" descr="C:\Users\E0321456\Desktop\pro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0321456\Desktop\proc4.PNG"/>
                          <pic:cNvPicPr>
                            <a:picLocks noChangeAspect="1" noChangeArrowheads="1"/>
                          </pic:cNvPicPr>
                        </pic:nvPicPr>
                        <pic:blipFill>
                          <a:blip r:embed="rId199" cstate="print">
                            <a:extLst>
                              <a:ext uri="{28A0092B-C50C-407E-A947-70E740481C1C}">
                                <a14:useLocalDpi xmlns:a14="http://schemas.microsoft.com/office/drawing/2010/main"/>
                              </a:ext>
                            </a:extLst>
                          </a:blip>
                          <a:srcRect/>
                          <a:stretch>
                            <a:fillRect/>
                          </a:stretch>
                        </pic:blipFill>
                        <pic:spPr bwMode="auto">
                          <a:xfrm>
                            <a:off x="0" y="0"/>
                            <a:ext cx="2097334" cy="1404000"/>
                          </a:xfrm>
                          <a:prstGeom prst="rect">
                            <a:avLst/>
                          </a:prstGeom>
                          <a:noFill/>
                          <a:ln>
                            <a:noFill/>
                          </a:ln>
                        </pic:spPr>
                      </pic:pic>
                    </a:graphicData>
                  </a:graphic>
                </wp:inline>
              </w:drawing>
            </w:r>
          </w:p>
        </w:tc>
        <w:tc>
          <w:tcPr>
            <w:tcW w:w="5885" w:type="dxa"/>
            <w:gridSpan w:val="2"/>
            <w:tcBorders>
              <w:top w:val="single" w:sz="12" w:space="0" w:color="B31E8E"/>
              <w:left w:val="nil"/>
              <w:bottom w:val="single" w:sz="12" w:space="0" w:color="B31E8E"/>
              <w:right w:val="single" w:sz="12" w:space="0" w:color="B31E8E"/>
            </w:tcBorders>
            <w:vAlign w:val="center"/>
          </w:tcPr>
          <w:p w:rsidR="00702C76" w:rsidRDefault="00702C76" w:rsidP="00CE61B7">
            <w:pPr>
              <w:spacing w:before="80" w:after="80"/>
              <w:rPr>
                <w:noProof/>
                <w:lang w:eastAsia="ja-JP"/>
              </w:rPr>
            </w:pPr>
            <w:r>
              <w:rPr>
                <w:noProof/>
                <w:lang w:eastAsia="ja-JP"/>
              </w:rPr>
              <w:t>Add the P2 symbol to the PROC1 slot.</w:t>
            </w:r>
          </w:p>
          <w:p w:rsidR="00702C76" w:rsidRDefault="00702C76" w:rsidP="00CE61B7">
            <w:pPr>
              <w:spacing w:before="80" w:after="80"/>
              <w:rPr>
                <w:noProof/>
                <w:lang w:eastAsia="ja-JP"/>
              </w:rPr>
            </w:pPr>
            <w:r>
              <w:rPr>
                <w:noProof/>
                <w:lang w:eastAsia="ja-JP"/>
              </w:rPr>
              <w:t>Add some symbols to the P1 slot to make the P1 code.</w:t>
            </w:r>
          </w:p>
          <w:p w:rsidR="00E64CB0" w:rsidRDefault="00E64CB0" w:rsidP="00CE61B7">
            <w:pPr>
              <w:spacing w:before="80" w:after="80"/>
              <w:rPr>
                <w:noProof/>
                <w:lang w:eastAsia="ja-JP"/>
              </w:rPr>
            </w:pPr>
            <w:r>
              <w:rPr>
                <w:noProof/>
                <w:lang w:eastAsia="ja-JP"/>
              </w:rPr>
              <w:t>HINT: arrow and turn symbols</w:t>
            </w:r>
          </w:p>
          <w:p w:rsidR="00FC51DF" w:rsidRDefault="00FC51DF" w:rsidP="00CE61B7">
            <w:pPr>
              <w:spacing w:before="80" w:after="80"/>
              <w:rPr>
                <w:noProof/>
                <w:lang w:eastAsia="ja-JP"/>
              </w:rPr>
            </w:pPr>
            <w:r>
              <w:rPr>
                <w:noProof/>
                <w:lang w:eastAsia="ja-JP"/>
              </w:rPr>
              <w:t xml:space="preserve">Experiment </w:t>
            </w:r>
            <w:r w:rsidR="00702C76">
              <w:rPr>
                <w:noProof/>
                <w:lang w:eastAsia="ja-JP"/>
              </w:rPr>
              <w:t>with</w:t>
            </w:r>
            <w:r>
              <w:rPr>
                <w:noProof/>
                <w:lang w:eastAsia="ja-JP"/>
              </w:rPr>
              <w:t xml:space="preserve"> symbols in the MAIN and P1 slots until you have solved the puzzle.</w:t>
            </w:r>
          </w:p>
          <w:p w:rsidR="00702C76" w:rsidRDefault="00702C76" w:rsidP="00CE61B7">
            <w:pPr>
              <w:spacing w:before="80" w:after="80"/>
              <w:rPr>
                <w:noProof/>
                <w:lang w:eastAsia="ja-JP"/>
              </w:rPr>
            </w:pPr>
            <w:r>
              <w:rPr>
                <w:noProof/>
                <w:lang w:eastAsia="ja-JP"/>
              </w:rPr>
              <w:t>You can use the P2 symbol in the PROC1 slot or the MAIN slot.</w:t>
            </w:r>
          </w:p>
        </w:tc>
      </w:tr>
    </w:tbl>
    <w:p w:rsidR="00702C76" w:rsidRDefault="00702C76">
      <w:pPr>
        <w:spacing w:before="0" w:after="0"/>
      </w:pPr>
      <w:r>
        <w:br w:type="page"/>
      </w:r>
    </w:p>
    <w:p w:rsidR="00026B0F" w:rsidRDefault="00026B0F" w:rsidP="00026B0F">
      <w:pPr>
        <w:pStyle w:val="Heading2"/>
      </w:pPr>
      <w:r>
        <w:lastRenderedPageBreak/>
        <w:t>Lightbot challenge</w:t>
      </w:r>
    </w:p>
    <w:tbl>
      <w:tblPr>
        <w:tblStyle w:val="TableGrid"/>
        <w:tblW w:w="0" w:type="auto"/>
        <w:tblLayout w:type="fixed"/>
        <w:tblLook w:val="04A0" w:firstRow="1" w:lastRow="0" w:firstColumn="1" w:lastColumn="0" w:noHBand="0" w:noVBand="1"/>
      </w:tblPr>
      <w:tblGrid>
        <w:gridCol w:w="9962"/>
      </w:tblGrid>
      <w:tr w:rsidR="00026B0F" w:rsidTr="00A621F8">
        <w:trPr>
          <w:trHeight w:val="624"/>
        </w:trPr>
        <w:tc>
          <w:tcPr>
            <w:tcW w:w="9962" w:type="dxa"/>
            <w:tcBorders>
              <w:top w:val="nil"/>
              <w:left w:val="nil"/>
              <w:bottom w:val="single" w:sz="12" w:space="0" w:color="B31E8E"/>
              <w:right w:val="nil"/>
            </w:tcBorders>
            <w:vAlign w:val="center"/>
          </w:tcPr>
          <w:p w:rsidR="00026B0F" w:rsidRPr="00E077A7" w:rsidRDefault="00026B0F" w:rsidP="00A621F8">
            <w:pPr>
              <w:spacing w:before="80" w:after="80"/>
              <w:rPr>
                <w:rFonts w:cs="Arial"/>
                <w:noProof/>
                <w:lang w:eastAsia="ja-JP"/>
              </w:rPr>
            </w:pPr>
            <w:r w:rsidRPr="00E077A7">
              <w:rPr>
                <w:rFonts w:cs="Arial"/>
                <w:noProof/>
              </w:rPr>
              <mc:AlternateContent>
                <mc:Choice Requires="wps">
                  <w:drawing>
                    <wp:anchor distT="0" distB="0" distL="114300" distR="114300" simplePos="0" relativeHeight="253128704" behindDoc="0" locked="0" layoutInCell="1" allowOverlap="1" wp14:anchorId="1A8838CA" wp14:editId="76F75833">
                      <wp:simplePos x="0" y="0"/>
                      <wp:positionH relativeFrom="column">
                        <wp:posOffset>777240</wp:posOffset>
                      </wp:positionH>
                      <wp:positionV relativeFrom="paragraph">
                        <wp:posOffset>166370</wp:posOffset>
                      </wp:positionV>
                      <wp:extent cx="5059680" cy="396240"/>
                      <wp:effectExtent l="304800" t="0" r="26670" b="22860"/>
                      <wp:wrapNone/>
                      <wp:docPr id="21056" name="Rounded Rectangular Callout 2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396240"/>
                              </a:xfrm>
                              <a:prstGeom prst="wedgeRoundRectCallout">
                                <a:avLst>
                                  <a:gd name="adj1" fmla="val -55156"/>
                                  <a:gd name="adj2" fmla="val -6059"/>
                                  <a:gd name="adj3" fmla="val 16667"/>
                                </a:avLst>
                              </a:prstGeom>
                              <a:noFill/>
                              <a:ln w="19050">
                                <a:solidFill>
                                  <a:srgbClr val="B31E8E"/>
                                </a:solidFill>
                                <a:miter lim="800000"/>
                                <a:headEnd/>
                                <a:tailEnd/>
                              </a:ln>
                            </wps:spPr>
                            <wps:txbx>
                              <w:txbxContent>
                                <w:p w:rsidR="0091685E" w:rsidRPr="00F32141" w:rsidRDefault="0091685E" w:rsidP="00026B0F">
                                  <w:pPr>
                                    <w:spacing w:before="0" w:after="0"/>
                                    <w:rPr>
                                      <w:sz w:val="26"/>
                                      <w:szCs w:val="26"/>
                                    </w:rPr>
                                  </w:pPr>
                                  <w:r>
                                    <w:rPr>
                                      <w:rFonts w:cs="Arial"/>
                                      <w:noProof/>
                                      <w:lang w:eastAsia="ja-JP"/>
                                    </w:rPr>
                                    <w:t>When you have solved puzzle 4, save it for your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838CA" id="Rounded Rectangular Callout 21056" o:spid="_x0000_s1191" type="#_x0000_t62" style="position:absolute;margin-left:61.2pt;margin-top:13.1pt;width:398.4pt;height:31.2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ErbgIAAMkEAAAOAAAAZHJzL2Uyb0RvYy54bWysVMtu2zAQvBfoPxC8J5KcSLGFyEHqJEWB&#10;PoKk/QBapCS2FJclKcvp13dJKand3Ir6QHC1r9kZri+v9r0iO2GdBF3R7DSlROgauNRtRb99vTtZ&#10;UuI805wp0KKiT8LRq/XbN5ejKcUCOlBcWIJFtCtHU9HOe1Mmias70TN3CkZodDZge+bRtG3CLRux&#10;eq+SRZoWyQiWGwu1cA6/3kxOuo71m0bU/kvTOOGJqihi8/G08dyGM1lfsrK1zHSynmGwf0DRM6mx&#10;6UupG+YZGax8VaqXtQUHjT+toU+gaWQt4gw4TZb+Nc1jx4yIsyA5zrzQ5P5f2frz7t4SySu6yNK8&#10;oESzHmV6gEFzwckDEsh0OyhmyYYpBYMnUyASNxpXYv6jubdhdGc+Qv3DEQ2bDnPEtbUwdoJxhJsF&#10;opOjhGA4TCXb8RNw7MkGD5HDfWP7UBDZIfso1dOLVGLvSY0f8zRfFUtUtEbf2apYnEctE1Y+Zxvr&#10;/HsBPQmXio6CtyKOFWaaZ4nt2O6j81E7Pk/P+PeMkqZX+BR2TJGTPM+Qm+mtHAQtjoIKhPQ65uww&#10;JiuK4iJSwcq5LSJ+RhowaLiTSsVOSpMRmVuleRpxOlCSB28k27bbjbIE4VX03Vl2u7yd6x6F9dLj&#10;einZV3SZht8EMKhyq3ls45lU0x2hKD3LFJSZFPb77T4+EEQSsoNuW+BPqJyFaZ9w//HSgf1FyYi7&#10;VFH3c2BWUKI+aFR/lZ2jPMRH4zy/WKBhDz3bQw/TNZaqqKdkum78tLCDsbLtsFMW+dBwjS+mkR5B&#10;xac1oZoN3Be8HS3koR2j/vwDrX8DAAD//wMAUEsDBBQABgAIAAAAIQDIvG1Q4AAAAAkBAAAPAAAA&#10;ZHJzL2Rvd25yZXYueG1sTI8xT8MwEIV3JP6DdUgsiDq1UJSmcSpAogMMlLYM3dzkSAL2OYrdNPx7&#10;jgm2e7p3775XrCZnxYhD6DxpmM8SEEiVrztqNOx3T7cZiBAN1cZ6Qg3fGGBVXl4UJq/9md5w3MZG&#10;cAiF3GhoY+xzKUPVojNh5nsk3n34wZnIcmhkPZgzhzsrVZKk0pmO+ENrenxssfranhxjhNe9Wn8+&#10;b3YHekhuRrLrF/Ou9fXVdL8EEXGKf2b4xecbKJnp6E9UB2FZK3XHVg0qVSDYsJgveDhqyLIUZFnI&#10;/w3KHwAAAP//AwBQSwECLQAUAAYACAAAACEAtoM4kv4AAADhAQAAEwAAAAAAAAAAAAAAAAAAAAAA&#10;W0NvbnRlbnRfVHlwZXNdLnhtbFBLAQItABQABgAIAAAAIQA4/SH/1gAAAJQBAAALAAAAAAAAAAAA&#10;AAAAAC8BAABfcmVscy8ucmVsc1BLAQItABQABgAIAAAAIQDfiPErbgIAAMkEAAAOAAAAAAAAAAAA&#10;AAAAAC4CAABkcnMvZTJvRG9jLnhtbFBLAQItABQABgAIAAAAIQDIvG1Q4AAAAAkBAAAPAAAAAAAA&#10;AAAAAAAAAMgEAABkcnMvZG93bnJldi54bWxQSwUGAAAAAAQABADzAAAA1QUAAAAA&#10;" adj="-1114,9491" filled="f" strokecolor="#b31e8e" strokeweight="1.5pt">
                      <v:textbox>
                        <w:txbxContent>
                          <w:p w:rsidR="0091685E" w:rsidRPr="00F32141" w:rsidRDefault="0091685E" w:rsidP="00026B0F">
                            <w:pPr>
                              <w:spacing w:before="0" w:after="0"/>
                              <w:rPr>
                                <w:sz w:val="26"/>
                                <w:szCs w:val="26"/>
                              </w:rPr>
                            </w:pPr>
                            <w:r>
                              <w:rPr>
                                <w:rFonts w:cs="Arial"/>
                                <w:noProof/>
                                <w:lang w:eastAsia="ja-JP"/>
                              </w:rPr>
                              <w:t>When you have solved puzzle 4, save it for your teacher.</w:t>
                            </w:r>
                          </w:p>
                        </w:txbxContent>
                      </v:textbox>
                    </v:shape>
                  </w:pict>
                </mc:Fallback>
              </mc:AlternateContent>
            </w:r>
            <w:r w:rsidR="00C54BD9">
              <w:rPr>
                <w:noProof/>
              </w:rPr>
              <w:drawing>
                <wp:inline distT="0" distB="0" distL="0" distR="0" wp14:anchorId="2112F8F8" wp14:editId="6FE6109E">
                  <wp:extent cx="416625" cy="769620"/>
                  <wp:effectExtent l="0" t="0" r="2540" b="0"/>
                  <wp:docPr id="21083" name="Picture 21083"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026B0F" w:rsidTr="00C54BD9">
        <w:trPr>
          <w:trHeight w:val="964"/>
        </w:trPr>
        <w:tc>
          <w:tcPr>
            <w:tcW w:w="9962" w:type="dxa"/>
            <w:tcBorders>
              <w:top w:val="single" w:sz="12" w:space="0" w:color="B31E8E"/>
              <w:left w:val="single" w:sz="12" w:space="0" w:color="B31E8E"/>
              <w:bottom w:val="nil"/>
              <w:right w:val="single" w:sz="12" w:space="0" w:color="B31E8E"/>
            </w:tcBorders>
            <w:vAlign w:val="center"/>
          </w:tcPr>
          <w:p w:rsidR="00026B0F" w:rsidRDefault="00026B0F" w:rsidP="00A621F8">
            <w:pPr>
              <w:spacing w:before="80" w:after="80"/>
              <w:rPr>
                <w:noProof/>
                <w:lang w:eastAsia="ja-JP"/>
              </w:rPr>
            </w:pPr>
            <w:r>
              <w:rPr>
                <w:noProof/>
              </w:rPr>
              <w:drawing>
                <wp:inline distT="0" distB="0" distL="0" distR="0" wp14:anchorId="44BC7DD3" wp14:editId="0E33F101">
                  <wp:extent cx="358140" cy="358140"/>
                  <wp:effectExtent l="0" t="0" r="3810" b="3810"/>
                  <wp:docPr id="21067" name="Picture 21067"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tab/>
              <w:t>Run the program and video the puzzle and the code as it runs.</w:t>
            </w:r>
          </w:p>
        </w:tc>
      </w:tr>
      <w:tr w:rsidR="00026B0F" w:rsidTr="00C54BD9">
        <w:trPr>
          <w:trHeight w:val="964"/>
        </w:trPr>
        <w:tc>
          <w:tcPr>
            <w:tcW w:w="9962" w:type="dxa"/>
            <w:tcBorders>
              <w:top w:val="nil"/>
              <w:left w:val="single" w:sz="12" w:space="0" w:color="B31E8E"/>
              <w:bottom w:val="single" w:sz="12" w:space="0" w:color="B31E8E"/>
              <w:right w:val="single" w:sz="12" w:space="0" w:color="B31E8E"/>
            </w:tcBorders>
            <w:vAlign w:val="center"/>
          </w:tcPr>
          <w:p w:rsidR="00026B0F" w:rsidRDefault="00026B0F" w:rsidP="00A621F8">
            <w:pPr>
              <w:spacing w:before="80" w:after="80"/>
              <w:rPr>
                <w:noProof/>
                <w:lang w:eastAsia="ja-JP"/>
              </w:rPr>
            </w:pPr>
            <w:r>
              <w:rPr>
                <w:noProof/>
              </w:rPr>
              <w:drawing>
                <wp:inline distT="0" distB="0" distL="0" distR="0" wp14:anchorId="79B175AC" wp14:editId="27FC3E2C">
                  <wp:extent cx="358140" cy="358140"/>
                  <wp:effectExtent l="0" t="0" r="3810" b="3810"/>
                  <wp:docPr id="21068" name="Picture 21068"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rPr>
                <w:noProof/>
                <w:lang w:eastAsia="ja-JP"/>
              </w:rPr>
              <w:tab/>
              <w:t>Save the video into the Set folder.</w:t>
            </w:r>
          </w:p>
        </w:tc>
      </w:tr>
      <w:tr w:rsidR="00026B0F" w:rsidTr="00C54BD9">
        <w:trPr>
          <w:trHeight w:val="1134"/>
        </w:trPr>
        <w:tc>
          <w:tcPr>
            <w:tcW w:w="9962" w:type="dxa"/>
            <w:tcBorders>
              <w:top w:val="single" w:sz="12" w:space="0" w:color="B31E8E"/>
              <w:left w:val="nil"/>
              <w:bottom w:val="nil"/>
              <w:right w:val="nil"/>
            </w:tcBorders>
            <w:vAlign w:val="center"/>
          </w:tcPr>
          <w:p w:rsidR="00026B0F" w:rsidRDefault="00026B0F" w:rsidP="00A621F8">
            <w:pPr>
              <w:spacing w:before="80" w:after="80"/>
              <w:jc w:val="right"/>
              <w:rPr>
                <w:noProof/>
                <w:lang w:eastAsia="ja-JP"/>
              </w:rPr>
            </w:pPr>
            <w:r w:rsidRPr="00E077A7">
              <w:rPr>
                <w:rFonts w:cs="Arial"/>
                <w:noProof/>
              </w:rPr>
              <mc:AlternateContent>
                <mc:Choice Requires="wps">
                  <w:drawing>
                    <wp:anchor distT="0" distB="0" distL="114300" distR="114300" simplePos="0" relativeHeight="253129728" behindDoc="0" locked="0" layoutInCell="1" allowOverlap="1" wp14:anchorId="542DE5EA" wp14:editId="7FDA36F8">
                      <wp:simplePos x="0" y="0"/>
                      <wp:positionH relativeFrom="column">
                        <wp:posOffset>314325</wp:posOffset>
                      </wp:positionH>
                      <wp:positionV relativeFrom="paragraph">
                        <wp:posOffset>179705</wp:posOffset>
                      </wp:positionV>
                      <wp:extent cx="5059680" cy="396240"/>
                      <wp:effectExtent l="0" t="0" r="255270" b="22860"/>
                      <wp:wrapNone/>
                      <wp:docPr id="21057" name="Rounded Rectangular Callout 2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998220" y="4320540"/>
                                <a:ext cx="5059680" cy="396240"/>
                              </a:xfrm>
                              <a:prstGeom prst="wedgeRoundRectCallout">
                                <a:avLst>
                                  <a:gd name="adj1" fmla="val 54031"/>
                                  <a:gd name="adj2" fmla="val 1633"/>
                                  <a:gd name="adj3" fmla="val 16667"/>
                                </a:avLst>
                              </a:prstGeom>
                              <a:noFill/>
                              <a:ln w="19050">
                                <a:solidFill>
                                  <a:srgbClr val="B31E8E"/>
                                </a:solidFill>
                                <a:miter lim="800000"/>
                                <a:headEnd/>
                                <a:tailEnd/>
                              </a:ln>
                            </wps:spPr>
                            <wps:txbx>
                              <w:txbxContent>
                                <w:p w:rsidR="0091685E" w:rsidRPr="00F32141" w:rsidRDefault="0091685E" w:rsidP="00026B0F">
                                  <w:pPr>
                                    <w:spacing w:before="0" w:after="0"/>
                                    <w:rPr>
                                      <w:sz w:val="26"/>
                                      <w:szCs w:val="26"/>
                                    </w:rPr>
                                  </w:pPr>
                                  <w:r>
                                    <w:rPr>
                                      <w:rFonts w:cs="Arial"/>
                                      <w:noProof/>
                                      <w:lang w:eastAsia="ja-JP"/>
                                    </w:rPr>
                                    <w:t>Have a go at puzzles 5 and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DE5EA" id="Rounded Rectangular Callout 21057" o:spid="_x0000_s1192" type="#_x0000_t62" style="position:absolute;left:0;text-align:left;margin-left:24.75pt;margin-top:14.15pt;width:398.4pt;height:31.2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6aeQIAANIEAAAOAAAAZHJzL2Uyb0RvYy54bWysVNtu2zAMfR+wfxD0vvqWpLFRp+jSdhjQ&#10;bUW7fYBiybY2WfQkOU779aNkt0u2t2F5EKiQIg/PIX1xeegU2QtjJeiSJmcxJUJXwKVuSvrt6+27&#10;NSXWMc2ZAi1K+iQsvdy8fXMx9oVIoQXFhSGYRNti7EvaOtcXUWSrVnTMnkEvNDprMB1zeDVNxA0b&#10;MXunojSOV9EIhvcGKmEt/ns9Oekm5K9rUbkvdW2FI6qkiM2F04Rz589oc8GKxrC+ldUMg/0Dio5J&#10;jUVfU10zx8hg5F+pOlkZsFC7swq6COpaViL0gN0k8R/dPLasF6EXJMf2rzTZ/5e2+ry/N0TykqZJ&#10;vDynRLMOZXqAQXPByQMSyHQzKGbIlikFgyNTIBI39rbA94/9vfGt2/4Oqh+WaNi2+EZcGQNjKxhH&#10;uIknOjp54C8Wn5Ld+Ak41mSDg8DhoTadT4jskENJ83ydpqjdU0kXWRovF7Nq4uBIhf5lvMxXawyo&#10;MCLLV+kUELHiJVFvrPsgoCPeKOkoeCNCh769ua1Qme3vrAsy8pkIxr8nlNSdwqnYM0WwehaaQamP&#10;YtLjmGSVZfNgHYVkpyGr1XnghBVzUcT7gtMj0HArlQrjqTQZkcI8XsYBpQUlufcG1k2z2ypDEFxJ&#10;32fJzfpmznsS1kmHe6ZkV9J17H8TQC/PjeahjGNSTTZCUXrWy0s0Se0Ou0OYlCQPDHgBd8CfUEID&#10;02LhhwCNFswzJSMuVUntz4EZQYn6qHEM8mSB4hAXLovluZfVHHt2xx6mK0xVUkfJZG7dtLlDb2TT&#10;YqUk8KHhCkenlu5lxiZUcwO4OGidbObxPUT9/hRtfgEAAP//AwBQSwMEFAAGAAgAAAAhADbdY2bf&#10;AAAACAEAAA8AAABkcnMvZG93bnJldi54bWxMj8FOwzAQRO9I/IO1SNyoQymNm8apUBEnBBKlHHpz&#10;4yUJ2OsodhrD12NOcJvVjGbelptoDTvh4DtHEq5nGTCk2umOGgn714crAcwHRVoZRyjhCz1sqvOz&#10;UhXaTfSCp11oWCohXygJbQh9wbmvW7TKz1yPlLx3N1gV0jk0XA9qSuXW8HmWLblVHaWFVvW4bbH+&#10;3I1Wghifu6dtLvAxmMP+7Xu6jzH/kPLyIt6tgQWM4S8Mv/gJHarEdHQjac+MhMXqNiUlzMUNsOSL&#10;xTKJo4RVlgOvSv7/geoHAAD//wMAUEsBAi0AFAAGAAgAAAAhALaDOJL+AAAA4QEAABMAAAAAAAAA&#10;AAAAAAAAAAAAAFtDb250ZW50X1R5cGVzXS54bWxQSwECLQAUAAYACAAAACEAOP0h/9YAAACUAQAA&#10;CwAAAAAAAAAAAAAAAAAvAQAAX3JlbHMvLnJlbHNQSwECLQAUAAYACAAAACEACgUOmnkCAADSBAAA&#10;DgAAAAAAAAAAAAAAAAAuAgAAZHJzL2Uyb0RvYy54bWxQSwECLQAUAAYACAAAACEANt1jZt8AAAAI&#10;AQAADwAAAAAAAAAAAAAAAADTBAAAZHJzL2Rvd25yZXYueG1sUEsFBgAAAAAEAAQA8wAAAN8FAAAA&#10;AA==&#10;" adj="22471,11153" filled="f" strokecolor="#b31e8e" strokeweight="1.5pt">
                      <v:textbox>
                        <w:txbxContent>
                          <w:p w:rsidR="0091685E" w:rsidRPr="00F32141" w:rsidRDefault="0091685E" w:rsidP="00026B0F">
                            <w:pPr>
                              <w:spacing w:before="0" w:after="0"/>
                              <w:rPr>
                                <w:sz w:val="26"/>
                                <w:szCs w:val="26"/>
                              </w:rPr>
                            </w:pPr>
                            <w:r>
                              <w:rPr>
                                <w:rFonts w:cs="Arial"/>
                                <w:noProof/>
                                <w:lang w:eastAsia="ja-JP"/>
                              </w:rPr>
                              <w:t>Have a go at puzzles 5 and 6.</w:t>
                            </w:r>
                          </w:p>
                        </w:txbxContent>
                      </v:textbox>
                    </v:shape>
                  </w:pict>
                </mc:Fallback>
              </mc:AlternateContent>
            </w:r>
            <w:r w:rsidR="00C54BD9">
              <w:rPr>
                <w:noProof/>
                <w:sz w:val="36"/>
                <w:szCs w:val="36"/>
              </w:rPr>
              <w:drawing>
                <wp:inline distT="0" distB="0" distL="0" distR="0" wp14:anchorId="748C72A1" wp14:editId="4B167C9B">
                  <wp:extent cx="457200" cy="672737"/>
                  <wp:effectExtent l="0" t="0" r="0" b="0"/>
                  <wp:docPr id="21084" name="Picture 2108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026B0F" w:rsidTr="00C54BD9">
        <w:trPr>
          <w:trHeight w:val="1361"/>
        </w:trPr>
        <w:tc>
          <w:tcPr>
            <w:tcW w:w="9962" w:type="dxa"/>
            <w:tcBorders>
              <w:top w:val="nil"/>
              <w:left w:val="nil"/>
              <w:bottom w:val="single" w:sz="12" w:space="0" w:color="B31E8E"/>
              <w:right w:val="nil"/>
            </w:tcBorders>
            <w:vAlign w:val="center"/>
          </w:tcPr>
          <w:p w:rsidR="00026B0F" w:rsidRPr="00E077A7" w:rsidRDefault="00C54BD9" w:rsidP="00A621F8">
            <w:pPr>
              <w:spacing w:before="80" w:after="80"/>
              <w:rPr>
                <w:rFonts w:cs="Arial"/>
                <w:noProof/>
                <w:lang w:eastAsia="ja-JP"/>
              </w:rPr>
            </w:pPr>
            <w:r w:rsidRPr="00E077A7">
              <w:rPr>
                <w:rFonts w:cs="Arial"/>
                <w:noProof/>
              </w:rPr>
              <mc:AlternateContent>
                <mc:Choice Requires="wps">
                  <w:drawing>
                    <wp:anchor distT="0" distB="0" distL="114300" distR="114300" simplePos="0" relativeHeight="253131776" behindDoc="0" locked="0" layoutInCell="1" allowOverlap="1" wp14:anchorId="74A1D4D0" wp14:editId="7F6E2B57">
                      <wp:simplePos x="0" y="0"/>
                      <wp:positionH relativeFrom="column">
                        <wp:posOffset>830580</wp:posOffset>
                      </wp:positionH>
                      <wp:positionV relativeFrom="paragraph">
                        <wp:posOffset>47625</wp:posOffset>
                      </wp:positionV>
                      <wp:extent cx="5059680" cy="640080"/>
                      <wp:effectExtent l="285750" t="0" r="26670" b="26670"/>
                      <wp:wrapNone/>
                      <wp:docPr id="21080" name="Rounded Rectangular Callout 2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640080"/>
                              </a:xfrm>
                              <a:prstGeom prst="wedgeRoundRectCallout">
                                <a:avLst>
                                  <a:gd name="adj1" fmla="val -55156"/>
                                  <a:gd name="adj2" fmla="val -6059"/>
                                  <a:gd name="adj3" fmla="val 16667"/>
                                </a:avLst>
                              </a:prstGeom>
                              <a:noFill/>
                              <a:ln w="19050">
                                <a:solidFill>
                                  <a:srgbClr val="B31E8E"/>
                                </a:solidFill>
                                <a:miter lim="800000"/>
                                <a:headEnd/>
                                <a:tailEnd/>
                              </a:ln>
                            </wps:spPr>
                            <wps:txbx>
                              <w:txbxContent>
                                <w:p w:rsidR="0091685E" w:rsidRPr="00F32141" w:rsidRDefault="0091685E" w:rsidP="00C54BD9">
                                  <w:pPr>
                                    <w:spacing w:before="0" w:after="0"/>
                                    <w:rPr>
                                      <w:sz w:val="26"/>
                                      <w:szCs w:val="26"/>
                                    </w:rPr>
                                  </w:pPr>
                                  <w:r>
                                    <w:rPr>
                                      <w:rFonts w:cs="Arial"/>
                                      <w:noProof/>
                                      <w:lang w:eastAsia="ja-JP"/>
                                    </w:rPr>
                                    <w:t>If you solve either or both puzzles, record and save them into your Set folder.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1D4D0" id="Rounded Rectangular Callout 21080" o:spid="_x0000_s1193" type="#_x0000_t62" style="position:absolute;margin-left:65.4pt;margin-top:3.75pt;width:398.4pt;height:50.4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SWbQIAAMkEAAAOAAAAZHJzL2Uyb0RvYy54bWysVF1P2zAUfZ+0/2D5HZKUJrQVKWIFpkls&#10;Q7D9ADd2Em+Or2c7Tbtfv2snQBlv0/pg+eZ+nXuOby8u950iO2GdBF3S7DSlROgKuNRNSb9/uz1Z&#10;UOI805wp0KKkB+Ho5fr9u4vBrMQMWlBcWIJFtFsNpqSt92aVJK5qRcfcKRih0VmD7ZhH0zYJt2zA&#10;6p1KZmlaJANYbixUwjn8ej066TrWr2tR+a917YQnqqSIzcfTxnMbzmR9wVaNZaaV1QSD/QOKjkmN&#10;TZ9LXTPPSG/lm1KdrCw4qP1pBV0CdS0rEWfAabL0r2keW2ZEnAXJceaZJvf/ylZfdveWSF7SWZYu&#10;kCHNOpTpAXrNBScPSCDTTa+YJRumFPSejIFI3GDcCvMfzb0NoztzB9VPRzRsWswRV9bC0ArGEW4W&#10;iE5eJQTDYSrZDp+BY0/We4gc7mvbhYLIDtlHqQ7PUom9JxV+zNN8WQS8FfqKeRqwhxZs9ZRtrPMf&#10;BXQkXEo6CN6IOFaYaZoltmO7O+ejdnyanvEfGSV1p/Ap7JgiJ3me5cX0Vo6CZq+CCoT0NubsOCYr&#10;iuJ8wjm1RcRPSAMGDbdSqfgqlSYDMrdM8zTidKAkD95Itm22G2UJwivph7PsZnEz1X0V1kmP66Vk&#10;V9JFGn4jwKDKjeaxjWdSjXeEovQkU1BmVNjvt/v4QLLlLGQH3bbAD6ichXGfcP/x0oL9TcmAu1RS&#10;96tnVlCiPmlUf5nN52H5ojHPz2do2GPP9tjDdIWlSuopGa8bPy5sb6xsWuyURT40XOGLqaUPur+g&#10;mgzcl/gcpt0OC3lsx6iXf6D1HwAAAP//AwBQSwMEFAAGAAgAAAAhADgqU3HfAAAACQEAAA8AAABk&#10;cnMvZG93bnJldi54bWxMj8FOwzAMhu9IvENkJC6IJXRiG6XpBEjswA7ANg7cvCa0hcSpmqwrb485&#10;wfHXZ//+XCxH78Rg+9gG0nA1USAsVcG0VGvYbR8vFyBiQjLoAlkN3zbCsjw9KTA34UivdtikWnAJ&#10;xRw1NCl1uZSxaqzHOAmdJWYfofeYOPa1ND0eudw7mSk1kx5b4gsNdvahsdXX5uBZIz7vstXn08v2&#10;ne7VxUButcY3rc/PxrtbEMmO6W8YfvV5B0p22ocDmSgc56li9aRhfg2C+U02n4HYM1CLKciykP8/&#10;KH8AAAD//wMAUEsBAi0AFAAGAAgAAAAhALaDOJL+AAAA4QEAABMAAAAAAAAAAAAAAAAAAAAAAFtD&#10;b250ZW50X1R5cGVzXS54bWxQSwECLQAUAAYACAAAACEAOP0h/9YAAACUAQAACwAAAAAAAAAAAAAA&#10;AAAvAQAAX3JlbHMvLnJlbHNQSwECLQAUAAYACAAAACEAJnTUlm0CAADJBAAADgAAAAAAAAAAAAAA&#10;AAAuAgAAZHJzL2Uyb0RvYy54bWxQSwECLQAUAAYACAAAACEAOCpTcd8AAAAJAQAADwAAAAAAAAAA&#10;AAAAAADHBAAAZHJzL2Rvd25yZXYueG1sUEsFBgAAAAAEAAQA8wAAANMFAAAAAA==&#10;" adj="-1114,9491" filled="f" strokecolor="#b31e8e" strokeweight="1.5pt">
                      <v:textbox>
                        <w:txbxContent>
                          <w:p w:rsidR="0091685E" w:rsidRPr="00F32141" w:rsidRDefault="0091685E" w:rsidP="00C54BD9">
                            <w:pPr>
                              <w:spacing w:before="0" w:after="0"/>
                              <w:rPr>
                                <w:sz w:val="26"/>
                                <w:szCs w:val="26"/>
                              </w:rPr>
                            </w:pPr>
                            <w:r>
                              <w:rPr>
                                <w:rFonts w:cs="Arial"/>
                                <w:noProof/>
                                <w:lang w:eastAsia="ja-JP"/>
                              </w:rPr>
                              <w:t>If you solve either or both puzzles, record and save them into your Set folder.</w:t>
                            </w:r>
                          </w:p>
                        </w:txbxContent>
                      </v:textbox>
                    </v:shape>
                  </w:pict>
                </mc:Fallback>
              </mc:AlternateContent>
            </w:r>
            <w:r>
              <w:rPr>
                <w:noProof/>
              </w:rPr>
              <w:drawing>
                <wp:inline distT="0" distB="0" distL="0" distR="0" wp14:anchorId="4081AB81" wp14:editId="499D5A4A">
                  <wp:extent cx="455555" cy="434340"/>
                  <wp:effectExtent l="0" t="0" r="1905" b="3810"/>
                  <wp:docPr id="21079" name="Picture 21079"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4BD9" w:rsidTr="00C54BD9">
        <w:trPr>
          <w:trHeight w:val="1018"/>
        </w:trPr>
        <w:tc>
          <w:tcPr>
            <w:tcW w:w="9962" w:type="dxa"/>
            <w:tcBorders>
              <w:top w:val="single" w:sz="12" w:space="0" w:color="B31E8E"/>
              <w:left w:val="single" w:sz="12" w:space="0" w:color="B31E8E"/>
              <w:bottom w:val="nil"/>
              <w:right w:val="single" w:sz="12" w:space="0" w:color="B31E8E"/>
            </w:tcBorders>
            <w:vAlign w:val="center"/>
          </w:tcPr>
          <w:p w:rsidR="00C54BD9" w:rsidRDefault="00C54BD9" w:rsidP="00A621F8">
            <w:pPr>
              <w:spacing w:before="80" w:after="80"/>
              <w:rPr>
                <w:noProof/>
                <w:lang w:eastAsia="ja-JP"/>
              </w:rPr>
            </w:pPr>
            <w:r>
              <w:rPr>
                <w:noProof/>
              </w:rPr>
              <w:drawing>
                <wp:inline distT="0" distB="0" distL="0" distR="0" wp14:anchorId="349DAE56" wp14:editId="2035F0D6">
                  <wp:extent cx="358140" cy="358140"/>
                  <wp:effectExtent l="0" t="0" r="3810" b="3810"/>
                  <wp:docPr id="21081" name="Picture 21081"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tab/>
              <w:t>Run the program and video the puzzle and the code as it runs.</w:t>
            </w:r>
          </w:p>
        </w:tc>
      </w:tr>
      <w:tr w:rsidR="00C54BD9" w:rsidTr="00746B95">
        <w:trPr>
          <w:trHeight w:val="1018"/>
        </w:trPr>
        <w:tc>
          <w:tcPr>
            <w:tcW w:w="9962" w:type="dxa"/>
            <w:tcBorders>
              <w:top w:val="nil"/>
              <w:left w:val="single" w:sz="12" w:space="0" w:color="B31E8E"/>
              <w:bottom w:val="single" w:sz="12" w:space="0" w:color="B31E8E"/>
              <w:right w:val="single" w:sz="12" w:space="0" w:color="B31E8E"/>
            </w:tcBorders>
            <w:vAlign w:val="center"/>
          </w:tcPr>
          <w:p w:rsidR="00C54BD9" w:rsidRDefault="00C54BD9" w:rsidP="00A621F8">
            <w:pPr>
              <w:spacing w:before="80" w:after="80"/>
              <w:rPr>
                <w:noProof/>
                <w:lang w:eastAsia="ja-JP"/>
              </w:rPr>
            </w:pPr>
            <w:r>
              <w:rPr>
                <w:noProof/>
              </w:rPr>
              <w:drawing>
                <wp:inline distT="0" distB="0" distL="0" distR="0" wp14:anchorId="03B9ACDF" wp14:editId="0529A2E2">
                  <wp:extent cx="358140" cy="358140"/>
                  <wp:effectExtent l="0" t="0" r="3810" b="3810"/>
                  <wp:docPr id="21082" name="Picture 21082"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rPr>
                <w:noProof/>
                <w:lang w:eastAsia="ja-JP"/>
              </w:rPr>
              <w:tab/>
              <w:t>Save the video into the Set folder.</w:t>
            </w:r>
          </w:p>
        </w:tc>
      </w:tr>
      <w:tr w:rsidR="00C54BD9" w:rsidTr="00746B95">
        <w:trPr>
          <w:trHeight w:val="2154"/>
        </w:trPr>
        <w:tc>
          <w:tcPr>
            <w:tcW w:w="9962" w:type="dxa"/>
            <w:tcBorders>
              <w:top w:val="single" w:sz="12" w:space="0" w:color="B31E8E"/>
              <w:left w:val="nil"/>
              <w:bottom w:val="nil"/>
              <w:right w:val="nil"/>
            </w:tcBorders>
            <w:vAlign w:val="center"/>
          </w:tcPr>
          <w:p w:rsidR="00C54BD9" w:rsidRDefault="00C54BD9" w:rsidP="00C54BD9">
            <w:pPr>
              <w:spacing w:before="80" w:after="80"/>
            </w:pPr>
            <w:r w:rsidRPr="00E077A7">
              <w:rPr>
                <w:rFonts w:cs="Arial"/>
                <w:noProof/>
              </w:rPr>
              <mc:AlternateContent>
                <mc:Choice Requires="wps">
                  <w:drawing>
                    <wp:anchor distT="0" distB="0" distL="114300" distR="114300" simplePos="0" relativeHeight="253133824" behindDoc="0" locked="0" layoutInCell="1" allowOverlap="1" wp14:anchorId="295A7099" wp14:editId="0D9E75C7">
                      <wp:simplePos x="0" y="0"/>
                      <wp:positionH relativeFrom="column">
                        <wp:posOffset>779145</wp:posOffset>
                      </wp:positionH>
                      <wp:positionV relativeFrom="paragraph">
                        <wp:posOffset>117475</wp:posOffset>
                      </wp:positionV>
                      <wp:extent cx="5059680" cy="640080"/>
                      <wp:effectExtent l="285750" t="0" r="26670" b="26670"/>
                      <wp:wrapNone/>
                      <wp:docPr id="21087" name="Rounded Rectangular Callout 2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640080"/>
                              </a:xfrm>
                              <a:prstGeom prst="wedgeRoundRectCallout">
                                <a:avLst>
                                  <a:gd name="adj1" fmla="val -55156"/>
                                  <a:gd name="adj2" fmla="val -6059"/>
                                  <a:gd name="adj3" fmla="val 16667"/>
                                </a:avLst>
                              </a:prstGeom>
                              <a:noFill/>
                              <a:ln w="19050">
                                <a:solidFill>
                                  <a:srgbClr val="B31E8E"/>
                                </a:solidFill>
                                <a:miter lim="800000"/>
                                <a:headEnd/>
                                <a:tailEnd/>
                              </a:ln>
                            </wps:spPr>
                            <wps:txbx>
                              <w:txbxContent>
                                <w:p w:rsidR="0091685E" w:rsidRPr="00C54BD9" w:rsidRDefault="0091685E" w:rsidP="00C54BD9">
                                  <w:pPr>
                                    <w:spacing w:before="0" w:after="0"/>
                                    <w:rPr>
                                      <w:sz w:val="26"/>
                                      <w:szCs w:val="26"/>
                                    </w:rPr>
                                  </w:pPr>
                                  <w:r>
                                    <w:rPr>
                                      <w:rFonts w:cs="Arial"/>
                                      <w:noProof/>
                                      <w:lang w:eastAsia="ja-JP"/>
                                    </w:rPr>
                                    <w:t xml:space="preserve">Congratulations! You have attempted every </w:t>
                                  </w:r>
                                  <w:r w:rsidRPr="00C54BD9">
                                    <w:rPr>
                                      <w:rFonts w:cs="Arial"/>
                                      <w:i/>
                                      <w:noProof/>
                                      <w:lang w:eastAsia="ja-JP"/>
                                    </w:rPr>
                                    <w:t>Procedures</w:t>
                                  </w:r>
                                  <w:r>
                                    <w:rPr>
                                      <w:rFonts w:cs="Arial"/>
                                      <w:i/>
                                      <w:noProof/>
                                      <w:lang w:eastAsia="ja-JP"/>
                                    </w:rPr>
                                    <w:t xml:space="preserve"> </w:t>
                                  </w:r>
                                  <w:r>
                                    <w:rPr>
                                      <w:rFonts w:cs="Arial"/>
                                      <w:noProof/>
                                      <w:lang w:eastAsia="ja-JP"/>
                                    </w:rPr>
                                    <w:t>puzzle. Your coding skills are amazing!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A7099" id="Rounded Rectangular Callout 21087" o:spid="_x0000_s1194" type="#_x0000_t62" style="position:absolute;margin-left:61.35pt;margin-top:9.25pt;width:398.4pt;height:50.4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BWbgIAAMkEAAAOAAAAZHJzL2Uyb0RvYy54bWysVM1u2zAMvg/YOwi6t7bT2E2COkWXtsOA&#10;biva7QEUSba1yaInyXGypx8lu2263oblIJDm30d+ZC4u960mO2mdAlPS7DSlRBoOQpm6pN+/3Z4s&#10;KHGeGcE0GFnSg3T0cv3+3cXQreQMGtBCWoJJjFsNXUkb77tVkjjeyJa5U+ikQWMFtmUeVVsnwrIB&#10;s7c6maVpkQxgRWeBS+fw6/VopOuYv6ok91+ryklPdEkRm4+vje82vMn6gq1qy7pG8QkG+wcULVMG&#10;iz6numaekd6qN6laxS04qPwphzaBqlJcxh6wmyz9q5vHhnUy9oLDcd3zmNz/S8u/7O4tUaKksyxd&#10;nFNiWIs0PUBvhBTkAQfITN1rZsmGaQ29J6MjDm7o3ArjH7t7G1p33R3wn44Y2DQYI6+shaGRTCDc&#10;LAw6eRUQFIehZDt8BoE1We8hznBf2TYkxOmQfaTq8EyV3HvC8WOe5stigYxytBXzNEU5lGCrp+jO&#10;Ov9RQkuCUNJBilrGtkJPUy+xHNvdOR+5E1P3TPzIKKlajauwY5qc5HmWF9OuHDnNXjkVCOmtz9mx&#10;T1YUxfmEcyqLiJ+QBgwGbpXWcSu1IQNObpnmacTpQCsRrHHYtt5utCUIr6QfzrKbxc2U95Vbqzye&#10;l1ZtSRdp+I0AAys3RsQynik9yghFm4mmwMzIsN9v93FBsuVZiA68bUEckDkL4z3h/aPQgP1NyYC3&#10;VFL3q2dWUqI/GWR/mc3n4fiiMs/PZ6jYY8v22MIMx1Ql9ZSM4saPB9t3VtUNVsriPAxc4cZUygfe&#10;X1BNCt5LXIfptsNBHuvR6+UfaP0HAAD//wMAUEsDBBQABgAIAAAAIQCm6eC23wAAAAoBAAAPAAAA&#10;ZHJzL2Rvd25yZXYueG1sTE/LTsMwELwj8Q/WInFBrZMgoAlxKkCiBzgAfRy4ufGSBOx1FLtp+HuW&#10;E9xmdmdnZsvl5KwYcQidJwXpPAGBVHvTUaNgu3mcLUCEqMlo6wkVfGOAZXV6UurC+CO94biOjWAT&#10;CoVW0MbYF1KGukWnw9z3SLz78IPTkenQSDPoI5s7K7MkuZZOd8QJre7xocX6a31wXCO8bLPV59Pr&#10;5p3uk4uR7OpZ75Q6P5vubkFEnOKfGH7r8w1U3GnvD2SCsMyz7IalDBZXIFiQpzmDPQ/S/BJkVcr/&#10;L1Q/AAAA//8DAFBLAQItABQABgAIAAAAIQC2gziS/gAAAOEBAAATAAAAAAAAAAAAAAAAAAAAAABb&#10;Q29udGVudF9UeXBlc10ueG1sUEsBAi0AFAAGAAgAAAAhADj9If/WAAAAlAEAAAsAAAAAAAAAAAAA&#10;AAAALwEAAF9yZWxzLy5yZWxzUEsBAi0AFAAGAAgAAAAhADZ7kFZuAgAAyQQAAA4AAAAAAAAAAAAA&#10;AAAALgIAAGRycy9lMm9Eb2MueG1sUEsBAi0AFAAGAAgAAAAhAKbp4LbfAAAACgEAAA8AAAAAAAAA&#10;AAAAAAAAyAQAAGRycy9kb3ducmV2LnhtbFBLBQYAAAAABAAEAPMAAADUBQAAAAA=&#10;" adj="-1114,9491" filled="f" strokecolor="#b31e8e" strokeweight="1.5pt">
                      <v:textbox>
                        <w:txbxContent>
                          <w:p w:rsidR="0091685E" w:rsidRPr="00C54BD9" w:rsidRDefault="0091685E" w:rsidP="00C54BD9">
                            <w:pPr>
                              <w:spacing w:before="0" w:after="0"/>
                              <w:rPr>
                                <w:sz w:val="26"/>
                                <w:szCs w:val="26"/>
                              </w:rPr>
                            </w:pPr>
                            <w:r>
                              <w:rPr>
                                <w:rFonts w:cs="Arial"/>
                                <w:noProof/>
                                <w:lang w:eastAsia="ja-JP"/>
                              </w:rPr>
                              <w:t xml:space="preserve">Congratulations! You have attempted every </w:t>
                            </w:r>
                            <w:r w:rsidRPr="00C54BD9">
                              <w:rPr>
                                <w:rFonts w:cs="Arial"/>
                                <w:i/>
                                <w:noProof/>
                                <w:lang w:eastAsia="ja-JP"/>
                              </w:rPr>
                              <w:t>Procedures</w:t>
                            </w:r>
                            <w:r>
                              <w:rPr>
                                <w:rFonts w:cs="Arial"/>
                                <w:i/>
                                <w:noProof/>
                                <w:lang w:eastAsia="ja-JP"/>
                              </w:rPr>
                              <w:t xml:space="preserve"> </w:t>
                            </w:r>
                            <w:r>
                              <w:rPr>
                                <w:rFonts w:cs="Arial"/>
                                <w:noProof/>
                                <w:lang w:eastAsia="ja-JP"/>
                              </w:rPr>
                              <w:t>puzzle. Your coding skills are amazing!</w:t>
                            </w:r>
                          </w:p>
                        </w:txbxContent>
                      </v:textbox>
                    </v:shape>
                  </w:pict>
                </mc:Fallback>
              </mc:AlternateContent>
            </w:r>
            <w:r>
              <w:rPr>
                <w:noProof/>
              </w:rPr>
              <w:drawing>
                <wp:inline distT="0" distB="0" distL="0" distR="0" wp14:anchorId="1318FEC1" wp14:editId="40F1F314">
                  <wp:extent cx="533400" cy="985335"/>
                  <wp:effectExtent l="0" t="0" r="0" b="5715"/>
                  <wp:docPr id="21086" name="Picture 21086"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536529" cy="991115"/>
                          </a:xfrm>
                          <a:prstGeom prst="rect">
                            <a:avLst/>
                          </a:prstGeom>
                          <a:noFill/>
                          <a:ln>
                            <a:noFill/>
                          </a:ln>
                        </pic:spPr>
                      </pic:pic>
                    </a:graphicData>
                  </a:graphic>
                </wp:inline>
              </w:drawing>
            </w:r>
          </w:p>
        </w:tc>
      </w:tr>
      <w:tr w:rsidR="00746B95" w:rsidTr="00746B95">
        <w:trPr>
          <w:trHeight w:val="2154"/>
        </w:trPr>
        <w:tc>
          <w:tcPr>
            <w:tcW w:w="9962" w:type="dxa"/>
            <w:tcBorders>
              <w:top w:val="nil"/>
              <w:left w:val="nil"/>
              <w:bottom w:val="nil"/>
              <w:right w:val="nil"/>
            </w:tcBorders>
            <w:vAlign w:val="center"/>
          </w:tcPr>
          <w:p w:rsidR="00746B95" w:rsidRPr="00E077A7" w:rsidRDefault="00746B95" w:rsidP="00746B95">
            <w:pPr>
              <w:spacing w:before="80" w:after="80"/>
              <w:jc w:val="right"/>
              <w:rPr>
                <w:rFonts w:cs="Arial"/>
                <w:noProof/>
                <w:lang w:eastAsia="ja-JP"/>
              </w:rPr>
            </w:pPr>
            <w:r w:rsidRPr="00E077A7">
              <w:rPr>
                <w:rFonts w:cs="Arial"/>
                <w:noProof/>
              </w:rPr>
              <mc:AlternateContent>
                <mc:Choice Requires="wps">
                  <w:drawing>
                    <wp:anchor distT="0" distB="0" distL="114300" distR="114300" simplePos="0" relativeHeight="253250560" behindDoc="0" locked="0" layoutInCell="1" allowOverlap="1" wp14:anchorId="34073FCC" wp14:editId="15273207">
                      <wp:simplePos x="0" y="0"/>
                      <wp:positionH relativeFrom="column">
                        <wp:posOffset>259080</wp:posOffset>
                      </wp:positionH>
                      <wp:positionV relativeFrom="paragraph">
                        <wp:posOffset>80010</wp:posOffset>
                      </wp:positionV>
                      <wp:extent cx="5059680" cy="571500"/>
                      <wp:effectExtent l="0" t="0" r="255270" b="19050"/>
                      <wp:wrapNone/>
                      <wp:docPr id="20521" name="Rounded Rectangular Callout 20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571500"/>
                              </a:xfrm>
                              <a:prstGeom prst="wedgeRoundRectCallout">
                                <a:avLst>
                                  <a:gd name="adj1" fmla="val 54031"/>
                                  <a:gd name="adj2" fmla="val 1633"/>
                                  <a:gd name="adj3" fmla="val 16667"/>
                                </a:avLst>
                              </a:prstGeom>
                              <a:noFill/>
                              <a:ln w="19050">
                                <a:solidFill>
                                  <a:srgbClr val="B31E8E"/>
                                </a:solidFill>
                                <a:miter lim="800000"/>
                                <a:headEnd/>
                                <a:tailEnd/>
                              </a:ln>
                            </wps:spPr>
                            <wps:txbx>
                              <w:txbxContent>
                                <w:p w:rsidR="0091685E" w:rsidRPr="00F32141" w:rsidRDefault="0091685E" w:rsidP="00746B95">
                                  <w:pPr>
                                    <w:spacing w:before="0" w:after="0"/>
                                    <w:rPr>
                                      <w:sz w:val="26"/>
                                      <w:szCs w:val="26"/>
                                    </w:rPr>
                                  </w:pPr>
                                  <w:r w:rsidRPr="00CD24B0">
                                    <w:rPr>
                                      <w:rFonts w:cs="Arial"/>
                                      <w:noProof/>
                                      <w:szCs w:val="28"/>
                                      <w:lang w:eastAsia="ja-JP"/>
                                    </w:rPr>
                                    <w:t xml:space="preserve">Open your </w:t>
                                  </w:r>
                                  <w:r w:rsidRPr="00CD24B0">
                                    <w:rPr>
                                      <w:rFonts w:cs="Arial"/>
                                      <w:i/>
                                      <w:noProof/>
                                      <w:szCs w:val="28"/>
                                      <w:lang w:eastAsia="ja-JP"/>
                                    </w:rPr>
                                    <w:t xml:space="preserve">Word wall </w:t>
                                  </w:r>
                                  <w:r w:rsidRPr="00CD24B0">
                                    <w:rPr>
                                      <w:rFonts w:cs="Arial"/>
                                      <w:noProof/>
                                      <w:szCs w:val="28"/>
                                      <w:lang w:eastAsia="ja-JP"/>
                                    </w:rPr>
                                    <w:t>document and add some words from today’s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73FCC" id="Rounded Rectangular Callout 20521" o:spid="_x0000_s1195" type="#_x0000_t62" style="position:absolute;left:0;text-align:left;margin-left:20.4pt;margin-top:6.3pt;width:398.4pt;height:4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CAbwIAAMcEAAAOAAAAZHJzL2Uyb0RvYy54bWysVF1v0zAUfUfiP1h+Z0napmujpdPoNoQ0&#10;YNrgB7ixkxgcX2M7Tbdfz7WTjRbeEH2w7Nyvc8+5txeXh06RvbBOgi5pdpZSInQFXOqmpN++3r5b&#10;UeI805wp0KKkT8LRy83bNxeDKcQMWlBcWIJJtCsGU9LWe1Mkiata0TF3BkZoNNZgO+bxaZuEWzZg&#10;9k4lszRdJgNYbixUwjn8ej0a6Sbmr2tR+S917YQnqqSIzcfTxnMXzmRzwYrGMtPKaoLB/gFFx6TG&#10;oq+prplnpLfyr1SdrCw4qP1ZBV0CdS0rEXvAbrL0j24eW2ZE7AXJceaVJvf/0laf9/eWSF7SWZrP&#10;Mko061CmB+g1F5w8IIFMN71ilmyZUtB7MjoicYNxBcY/mnsbWnfmDqofjmjYthgjrqyFoRWMI9ws&#10;EJ2cBISHw1CyGz4Bx5qs9xA5PNS2CwmRHXKIUj29SiUOnlT4MU/z9XKFilZoy8+zPI1aJqx4iTbW&#10;+Q8COhIuJR0Eb0RsK/Q09RLLsf2d81E7PnXP+Hdkou4UjsKeKZIv0nnsAPU98pkd+2TL+XyapiOX&#10;+anLcnkeiWDFVBTxvuAMCDTcSqXiTCpNBuRtneZpROlASR6skWrb7LbKEgRX0vfz7GZ1M+U9ceuk&#10;x+VSsivpKg2/EWDQ5EbzWMYzqcY7QlF6EinoMurrD7tDHI9svQjRQbUd8CfUzcK4Tbj9eGnBPlMy&#10;4CaV1P3smRWUqI8atV9ni0VYvfhY5OczfNhjy+7YwnSFqUrqKRmvWz+ua2+sbFqslEU+NFzhvNTS&#10;vwzWiGpqALcFbyfrePyOXr//fza/AAAA//8DAFBLAwQUAAYACAAAACEAZkM0KN0AAAAJAQAADwAA&#10;AGRycy9kb3ducmV2LnhtbEyPQU/DMAyF70j8h8hI3FjCQGtVmk5oiBMCiTEO3LLGazsSp2rStfDr&#10;MSe42e9Zz98r17N34oRD7AJpuF4oEEh1sB01GnZvj1c5iJgMWeMCoYYvjLCuzs9KU9gw0SuetqkR&#10;HEKxMBralPpCyli36E1chB6JvUMYvEm8Do20g5k43Du5VGolvemIP7Smx02L9ed29Bry8aV73mQ5&#10;PiX3sXv/nh7mOTtqfXkx39+BSDinv2P4xWd0qJhpH0ayUTgNt4rJE+vLFQj285uMhz0LihVZlfJ/&#10;g+oHAAD//wMAUEsBAi0AFAAGAAgAAAAhALaDOJL+AAAA4QEAABMAAAAAAAAAAAAAAAAAAAAAAFtD&#10;b250ZW50X1R5cGVzXS54bWxQSwECLQAUAAYACAAAACEAOP0h/9YAAACUAQAACwAAAAAAAAAAAAAA&#10;AAAvAQAAX3JlbHMvLnJlbHNQSwECLQAUAAYACAAAACEAxpDggG8CAADHBAAADgAAAAAAAAAAAAAA&#10;AAAuAgAAZHJzL2Uyb0RvYy54bWxQSwECLQAUAAYACAAAACEAZkM0KN0AAAAJAQAADwAAAAAAAAAA&#10;AAAAAADJBAAAZHJzL2Rvd25yZXYueG1sUEsFBgAAAAAEAAQA8wAAANMFAAAAAA==&#10;" adj="22471,11153" filled="f" strokecolor="#b31e8e" strokeweight="1.5pt">
                      <v:textbox>
                        <w:txbxContent>
                          <w:p w:rsidR="0091685E" w:rsidRPr="00F32141" w:rsidRDefault="0091685E" w:rsidP="00746B95">
                            <w:pPr>
                              <w:spacing w:before="0" w:after="0"/>
                              <w:rPr>
                                <w:sz w:val="26"/>
                                <w:szCs w:val="26"/>
                              </w:rPr>
                            </w:pPr>
                            <w:r w:rsidRPr="00CD24B0">
                              <w:rPr>
                                <w:rFonts w:cs="Arial"/>
                                <w:noProof/>
                                <w:szCs w:val="28"/>
                                <w:lang w:eastAsia="ja-JP"/>
                              </w:rPr>
                              <w:t xml:space="preserve">Open your </w:t>
                            </w:r>
                            <w:r w:rsidRPr="00CD24B0">
                              <w:rPr>
                                <w:rFonts w:cs="Arial"/>
                                <w:i/>
                                <w:noProof/>
                                <w:szCs w:val="28"/>
                                <w:lang w:eastAsia="ja-JP"/>
                              </w:rPr>
                              <w:t xml:space="preserve">Word wall </w:t>
                            </w:r>
                            <w:r w:rsidRPr="00CD24B0">
                              <w:rPr>
                                <w:rFonts w:cs="Arial"/>
                                <w:noProof/>
                                <w:szCs w:val="28"/>
                                <w:lang w:eastAsia="ja-JP"/>
                              </w:rPr>
                              <w:t>document and add some words from today’s activities.</w:t>
                            </w:r>
                          </w:p>
                        </w:txbxContent>
                      </v:textbox>
                    </v:shape>
                  </w:pict>
                </mc:Fallback>
              </mc:AlternateContent>
            </w:r>
            <w:r>
              <w:rPr>
                <w:noProof/>
                <w:sz w:val="36"/>
                <w:szCs w:val="36"/>
              </w:rPr>
              <w:drawing>
                <wp:inline distT="0" distB="0" distL="0" distR="0" wp14:anchorId="1BB703DF" wp14:editId="571C46DF">
                  <wp:extent cx="585260" cy="861169"/>
                  <wp:effectExtent l="0" t="0" r="5715" b="0"/>
                  <wp:docPr id="20520" name="Picture 20520"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591589" cy="870482"/>
                          </a:xfrm>
                          <a:prstGeom prst="rect">
                            <a:avLst/>
                          </a:prstGeom>
                          <a:noFill/>
                          <a:ln>
                            <a:noFill/>
                          </a:ln>
                        </pic:spPr>
                      </pic:pic>
                    </a:graphicData>
                  </a:graphic>
                </wp:inline>
              </w:drawing>
            </w:r>
          </w:p>
        </w:tc>
      </w:tr>
    </w:tbl>
    <w:p w:rsidR="00C54BD9" w:rsidRDefault="00C54BD9" w:rsidP="00C54BD9"/>
    <w:p w:rsidR="00C54BD9" w:rsidRDefault="00C54BD9" w:rsidP="00C54BD9">
      <w:r>
        <w:br w:type="page"/>
      </w:r>
    </w:p>
    <w:p w:rsidR="00C54BD9" w:rsidRDefault="00C54BD9" w:rsidP="00C54BD9">
      <w:pPr>
        <w:pStyle w:val="Heading2"/>
      </w:pPr>
      <w:r>
        <w:lastRenderedPageBreak/>
        <w:t>Scratch Junior</w:t>
      </w:r>
      <w:r w:rsidR="00850FCF">
        <w:t xml:space="preserve"> challenge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8720"/>
      </w:tblGrid>
      <w:tr w:rsidR="00C54BD9" w:rsidTr="00E37F83">
        <w:trPr>
          <w:trHeight w:val="1474"/>
        </w:trPr>
        <w:tc>
          <w:tcPr>
            <w:tcW w:w="9962" w:type="dxa"/>
            <w:gridSpan w:val="2"/>
            <w:tcBorders>
              <w:bottom w:val="single" w:sz="12" w:space="0" w:color="B31E8E"/>
            </w:tcBorders>
            <w:vAlign w:val="center"/>
          </w:tcPr>
          <w:p w:rsidR="00C54BD9" w:rsidRDefault="00E37F83" w:rsidP="00E37F83">
            <w:r w:rsidRPr="00E077A7">
              <w:rPr>
                <w:noProof/>
              </w:rPr>
              <mc:AlternateContent>
                <mc:Choice Requires="wps">
                  <w:drawing>
                    <wp:anchor distT="0" distB="0" distL="114300" distR="114300" simplePos="0" relativeHeight="253139968" behindDoc="0" locked="0" layoutInCell="1" allowOverlap="1" wp14:anchorId="581FA241" wp14:editId="50A06EE7">
                      <wp:simplePos x="0" y="0"/>
                      <wp:positionH relativeFrom="column">
                        <wp:posOffset>876300</wp:posOffset>
                      </wp:positionH>
                      <wp:positionV relativeFrom="paragraph">
                        <wp:posOffset>46355</wp:posOffset>
                      </wp:positionV>
                      <wp:extent cx="5044440" cy="708660"/>
                      <wp:effectExtent l="457200" t="0" r="22860" b="15240"/>
                      <wp:wrapNone/>
                      <wp:docPr id="21088" name="Rounded Rectangular Callout 2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4440" cy="708660"/>
                              </a:xfrm>
                              <a:prstGeom prst="wedgeRoundRectCallout">
                                <a:avLst>
                                  <a:gd name="adj1" fmla="val -58159"/>
                                  <a:gd name="adj2" fmla="val 27474"/>
                                  <a:gd name="adj3" fmla="val 16667"/>
                                </a:avLst>
                              </a:prstGeom>
                              <a:noFill/>
                              <a:ln w="19050">
                                <a:solidFill>
                                  <a:srgbClr val="B31E8E"/>
                                </a:solidFill>
                                <a:miter lim="800000"/>
                                <a:headEnd/>
                                <a:tailEnd/>
                              </a:ln>
                            </wps:spPr>
                            <wps:txbx>
                              <w:txbxContent>
                                <w:p w:rsidR="0091685E" w:rsidRPr="00850FCF" w:rsidRDefault="0091685E" w:rsidP="00C54BD9">
                                  <w:pPr>
                                    <w:spacing w:before="0" w:after="0"/>
                                    <w:rPr>
                                      <w:sz w:val="26"/>
                                      <w:szCs w:val="26"/>
                                    </w:rPr>
                                  </w:pPr>
                                  <w:r w:rsidRPr="00850FCF">
                                    <w:rPr>
                                      <w:sz w:val="26"/>
                                      <w:szCs w:val="26"/>
                                    </w:rPr>
                                    <w:t>You are becoming a bit of a Scratch Junior champ! It’s time to really test your skills. Read my new challenge and then read and follow the instructions below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A241" id="Rounded Rectangular Callout 21088" o:spid="_x0000_s1196" type="#_x0000_t62" style="position:absolute;margin-left:69pt;margin-top:3.65pt;width:397.2pt;height:55.8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yQbQIAAMkEAAAOAAAAZHJzL2Uyb0RvYy54bWysVNtu1DAQfUfiHyy/t0m2e42arcq2RUgF&#10;qhY+wGs7icHxBNvZ7PbrGTtp2aVviDxEduZ25pyZXF7tG0120joFpqDZeUqJNByEMlVBv3+7O1tS&#10;4jwzgmkwsqAH6ejV+v27y77N5QRq0EJagkmMy/u2oLX3bZ4kjteyYe4cWmnQWIJtmMerrRJhWY/Z&#10;G51M0nSe9GBFa4FL5/DrzWCk65i/LCX3X8vSSU90QRGbj28b39vwTtaXLK8sa2vFRxjsH1A0TBks&#10;+prqhnlGOqvepGoUt+Cg9OccmgTKUnEZe8BusvSvbp5q1srYC5Lj2lea3P9Ly7/sHixRoqCTLF2i&#10;WIY1KNMjdEZIQR6RQGaqTjNLNkxr6DwZHJG4vnU5xj+1Dza07tp74D8dMbCpMUZeWwt9LZlAuFkg&#10;OjkJCBeHoWTbfwaBNVnnIXK4L20TEiI7ZB+lOrxKJfeecPw4S6f4oKIcbYt0OZ9HLROWv0S31vmP&#10;EhoSDgXtpahkbCv0NPYSy7HdvfNROzF2z8SPjJKy0TgKO6bJ2WyZzVbjrBw5TY6dJovpYvrW5+LY&#10;J5vP54tIBcvHsoj4BWnAYOBOaR2nUhvSI3OrdJZGnA60EsEaybbVdqMtQXgF/XCR3S5vx7wnbo3y&#10;uF5aNQVdpuEZAAZVbo2IZTxTejgjFG1GmYIyg8J+v93HAclWsxAddNuCOKByFoZ9wv3HQw32mZIe&#10;d6mg7lfHrKREfzKo/iqLUvl4mc4WE9TNHlu2xxZmOKYqqKdkOG78sLBda1VVY6Us8mHgGiemVP5l&#10;tAZUYwO4L3g6Wcjje/T68wda/wYAAP//AwBQSwMEFAAGAAgAAAAhAOlTnmLfAAAACQEAAA8AAABk&#10;cnMvZG93bnJldi54bWxMj8FuwjAQRO+V+g/WVuqtOBCUhjQOQhUg9VQVcujRxEsSEduR7YD7992e&#10;ynH0VrNvynXUA7ui8701AuazBBiaxqretALq4+4lB+aDNEoO1qCAH/Swrh4fSlkoezNfeD2EllGJ&#10;8YUU0IUwFpz7pkMt/cyOaIidrdMyUHQtV07eqFwPfJEkGdeyN/ShkyO+d9hcDpMWED/dtFnu9nW9&#10;99uPPG6z8fidCfH8FDdvwALG8H8Mf/qkDhU5nexklGcD5TSnLUHAawqM+CpdLIGdCMzzFfCq5PcL&#10;ql8AAAD//wMAUEsBAi0AFAAGAAgAAAAhALaDOJL+AAAA4QEAABMAAAAAAAAAAAAAAAAAAAAAAFtD&#10;b250ZW50X1R5cGVzXS54bWxQSwECLQAUAAYACAAAACEAOP0h/9YAAACUAQAACwAAAAAAAAAAAAAA&#10;AAAvAQAAX3JlbHMvLnJlbHNQSwECLQAUAAYACAAAACEArLyMkG0CAADJBAAADgAAAAAAAAAAAAAA&#10;AAAuAgAAZHJzL2Uyb0RvYy54bWxQSwECLQAUAAYACAAAACEA6VOeYt8AAAAJAQAADwAAAAAAAAAA&#10;AAAAAADHBAAAZHJzL2Rvd25yZXYueG1sUEsFBgAAAAAEAAQA8wAAANMFAAAAAA==&#10;" adj="-1762,16734" filled="f" strokecolor="#b31e8e" strokeweight="1.5pt">
                      <v:textbox>
                        <w:txbxContent>
                          <w:p w:rsidR="0091685E" w:rsidRPr="00850FCF" w:rsidRDefault="0091685E" w:rsidP="00C54BD9">
                            <w:pPr>
                              <w:spacing w:before="0" w:after="0"/>
                              <w:rPr>
                                <w:sz w:val="26"/>
                                <w:szCs w:val="26"/>
                              </w:rPr>
                            </w:pPr>
                            <w:r w:rsidRPr="00850FCF">
                              <w:rPr>
                                <w:sz w:val="26"/>
                                <w:szCs w:val="26"/>
                              </w:rPr>
                              <w:t>You are becoming a bit of a Scratch Junior champ! It’s time to really test your skills. Read my new challenge and then read and follow the instructions below it.</w:t>
                            </w:r>
                          </w:p>
                        </w:txbxContent>
                      </v:textbox>
                    </v:shape>
                  </w:pict>
                </mc:Fallback>
              </mc:AlternateContent>
            </w:r>
            <w:r w:rsidR="00C54BD9">
              <w:rPr>
                <w:noProof/>
              </w:rPr>
              <w:drawing>
                <wp:inline distT="0" distB="0" distL="0" distR="0" wp14:anchorId="35CB8536" wp14:editId="5BC234AB">
                  <wp:extent cx="334125" cy="617220"/>
                  <wp:effectExtent l="0" t="0" r="8890" b="0"/>
                  <wp:docPr id="21102" name="Picture 21102"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200" cstate="print">
                            <a:extLst>
                              <a:ext uri="{28A0092B-C50C-407E-A947-70E740481C1C}">
                                <a14:useLocalDpi xmlns:a14="http://schemas.microsoft.com/office/drawing/2010/main"/>
                              </a:ext>
                            </a:extLst>
                          </a:blip>
                          <a:srcRect/>
                          <a:stretch>
                            <a:fillRect/>
                          </a:stretch>
                        </pic:blipFill>
                        <pic:spPr bwMode="auto">
                          <a:xfrm>
                            <a:off x="0" y="0"/>
                            <a:ext cx="336085" cy="620841"/>
                          </a:xfrm>
                          <a:prstGeom prst="rect">
                            <a:avLst/>
                          </a:prstGeom>
                          <a:noFill/>
                          <a:ln>
                            <a:noFill/>
                          </a:ln>
                        </pic:spPr>
                      </pic:pic>
                    </a:graphicData>
                  </a:graphic>
                </wp:inline>
              </w:drawing>
            </w:r>
          </w:p>
        </w:tc>
      </w:tr>
      <w:tr w:rsidR="00C54BD9" w:rsidTr="00A621F8">
        <w:tc>
          <w:tcPr>
            <w:tcW w:w="9962" w:type="dxa"/>
            <w:gridSpan w:val="2"/>
            <w:tcBorders>
              <w:top w:val="single" w:sz="12" w:space="0" w:color="B31E8E"/>
              <w:left w:val="single" w:sz="12" w:space="0" w:color="B31E8E"/>
              <w:right w:val="single" w:sz="12" w:space="0" w:color="B31E8E"/>
            </w:tcBorders>
          </w:tcPr>
          <w:p w:rsidR="00C54BD9" w:rsidRPr="00962E30" w:rsidRDefault="00C54BD9" w:rsidP="00A621F8">
            <w:pPr>
              <w:rPr>
                <w:b/>
              </w:rPr>
            </w:pPr>
            <w:r w:rsidRPr="00962E30">
              <w:rPr>
                <w:b/>
              </w:rPr>
              <w:t>Challenge</w:t>
            </w:r>
          </w:p>
        </w:tc>
      </w:tr>
      <w:tr w:rsidR="00C54BD9" w:rsidTr="002E3CF1">
        <w:trPr>
          <w:trHeight w:val="737"/>
        </w:trPr>
        <w:tc>
          <w:tcPr>
            <w:tcW w:w="9962" w:type="dxa"/>
            <w:gridSpan w:val="2"/>
            <w:tcBorders>
              <w:left w:val="single" w:sz="12" w:space="0" w:color="B31E8E"/>
              <w:right w:val="single" w:sz="12" w:space="0" w:color="B31E8E"/>
            </w:tcBorders>
            <w:vAlign w:val="center"/>
          </w:tcPr>
          <w:p w:rsidR="00C54BD9" w:rsidRDefault="00C54BD9" w:rsidP="002E3CF1">
            <w:r>
              <w:t>Create a project that includes the following:</w:t>
            </w:r>
          </w:p>
        </w:tc>
      </w:tr>
      <w:tr w:rsidR="00C54BD9" w:rsidTr="002E3CF1">
        <w:trPr>
          <w:trHeight w:val="737"/>
        </w:trPr>
        <w:tc>
          <w:tcPr>
            <w:tcW w:w="9962" w:type="dxa"/>
            <w:gridSpan w:val="2"/>
            <w:tcBorders>
              <w:left w:val="single" w:sz="12" w:space="0" w:color="B31E8E"/>
              <w:right w:val="single" w:sz="12" w:space="0" w:color="B31E8E"/>
            </w:tcBorders>
            <w:vAlign w:val="center"/>
          </w:tcPr>
          <w:p w:rsidR="00C54BD9" w:rsidRDefault="00C54BD9" w:rsidP="002E3CF1">
            <w:pPr>
              <w:pStyle w:val="ListParagraph"/>
              <w:numPr>
                <w:ilvl w:val="0"/>
                <w:numId w:val="29"/>
              </w:numPr>
            </w:pPr>
            <w:r>
              <w:t>at least two characters</w:t>
            </w:r>
          </w:p>
        </w:tc>
      </w:tr>
      <w:tr w:rsidR="00850FCF" w:rsidTr="002E3CF1">
        <w:trPr>
          <w:trHeight w:val="737"/>
        </w:trPr>
        <w:tc>
          <w:tcPr>
            <w:tcW w:w="9962" w:type="dxa"/>
            <w:gridSpan w:val="2"/>
            <w:tcBorders>
              <w:left w:val="single" w:sz="12" w:space="0" w:color="B31E8E"/>
              <w:right w:val="single" w:sz="12" w:space="0" w:color="B31E8E"/>
            </w:tcBorders>
            <w:vAlign w:val="center"/>
          </w:tcPr>
          <w:p w:rsidR="00850FCF" w:rsidRDefault="00850FCF" w:rsidP="002E3CF1">
            <w:pPr>
              <w:pStyle w:val="ListParagraph"/>
              <w:numPr>
                <w:ilvl w:val="0"/>
                <w:numId w:val="29"/>
              </w:numPr>
            </w:pPr>
            <w:r>
              <w:t>at least two different backgrounds.</w:t>
            </w:r>
          </w:p>
        </w:tc>
      </w:tr>
      <w:tr w:rsidR="00C54BD9" w:rsidTr="002E3CF1">
        <w:trPr>
          <w:trHeight w:val="737"/>
        </w:trPr>
        <w:tc>
          <w:tcPr>
            <w:tcW w:w="9962" w:type="dxa"/>
            <w:gridSpan w:val="2"/>
            <w:tcBorders>
              <w:left w:val="single" w:sz="12" w:space="0" w:color="B31E8E"/>
              <w:right w:val="single" w:sz="12" w:space="0" w:color="B31E8E"/>
            </w:tcBorders>
            <w:vAlign w:val="center"/>
          </w:tcPr>
          <w:p w:rsidR="00C54BD9" w:rsidRDefault="00C54BD9" w:rsidP="002E3CF1">
            <w:pPr>
              <w:pStyle w:val="ListParagraph"/>
              <w:numPr>
                <w:ilvl w:val="0"/>
                <w:numId w:val="29"/>
              </w:numPr>
            </w:pPr>
            <w:r>
              <w:t>all characters move around the screen</w:t>
            </w:r>
            <w:r w:rsidR="00850FCF">
              <w:t>s</w:t>
            </w:r>
          </w:p>
        </w:tc>
      </w:tr>
      <w:tr w:rsidR="00C54BD9" w:rsidTr="002E3CF1">
        <w:trPr>
          <w:trHeight w:val="737"/>
        </w:trPr>
        <w:tc>
          <w:tcPr>
            <w:tcW w:w="9962" w:type="dxa"/>
            <w:gridSpan w:val="2"/>
            <w:tcBorders>
              <w:left w:val="single" w:sz="12" w:space="0" w:color="B31E8E"/>
              <w:right w:val="single" w:sz="12" w:space="0" w:color="B31E8E"/>
            </w:tcBorders>
            <w:vAlign w:val="center"/>
          </w:tcPr>
          <w:p w:rsidR="00C54BD9" w:rsidRDefault="00C54BD9" w:rsidP="002E3CF1">
            <w:pPr>
              <w:pStyle w:val="ListParagraph"/>
              <w:numPr>
                <w:ilvl w:val="0"/>
                <w:numId w:val="29"/>
              </w:numPr>
            </w:pPr>
            <w:r>
              <w:t>characters interact with each other</w:t>
            </w:r>
          </w:p>
        </w:tc>
      </w:tr>
      <w:tr w:rsidR="00C54BD9" w:rsidTr="002E3CF1">
        <w:trPr>
          <w:trHeight w:val="737"/>
        </w:trPr>
        <w:tc>
          <w:tcPr>
            <w:tcW w:w="9962" w:type="dxa"/>
            <w:gridSpan w:val="2"/>
            <w:tcBorders>
              <w:left w:val="single" w:sz="12" w:space="0" w:color="B31E8E"/>
              <w:right w:val="single" w:sz="12" w:space="0" w:color="B31E8E"/>
            </w:tcBorders>
            <w:vAlign w:val="center"/>
          </w:tcPr>
          <w:p w:rsidR="00C54BD9" w:rsidRDefault="00C54BD9" w:rsidP="002E3CF1">
            <w:pPr>
              <w:pStyle w:val="ListParagraph"/>
              <w:numPr>
                <w:ilvl w:val="0"/>
                <w:numId w:val="29"/>
              </w:numPr>
            </w:pPr>
            <w:r>
              <w:t>an object that one or more characters use, eg ball, flower, cake.</w:t>
            </w:r>
          </w:p>
        </w:tc>
      </w:tr>
      <w:tr w:rsidR="00C54BD9" w:rsidTr="002E3CF1">
        <w:trPr>
          <w:trHeight w:val="737"/>
        </w:trPr>
        <w:tc>
          <w:tcPr>
            <w:tcW w:w="9962" w:type="dxa"/>
            <w:gridSpan w:val="2"/>
            <w:tcBorders>
              <w:left w:val="single" w:sz="12" w:space="0" w:color="B31E8E"/>
              <w:right w:val="single" w:sz="12" w:space="0" w:color="B31E8E"/>
            </w:tcBorders>
            <w:vAlign w:val="center"/>
          </w:tcPr>
          <w:p w:rsidR="00C54BD9" w:rsidRDefault="00C54BD9" w:rsidP="002E3CF1">
            <w:pPr>
              <w:pStyle w:val="ListParagraph"/>
              <w:numPr>
                <w:ilvl w:val="0"/>
                <w:numId w:val="29"/>
              </w:numPr>
            </w:pPr>
            <w:r>
              <w:t>some text, eg speech or labels</w:t>
            </w:r>
          </w:p>
        </w:tc>
      </w:tr>
      <w:tr w:rsidR="00C54BD9" w:rsidTr="00A621F8">
        <w:tc>
          <w:tcPr>
            <w:tcW w:w="1242" w:type="dxa"/>
            <w:tcBorders>
              <w:left w:val="single" w:sz="12" w:space="0" w:color="B31E8E"/>
            </w:tcBorders>
            <w:vAlign w:val="center"/>
          </w:tcPr>
          <w:p w:rsidR="00C54BD9" w:rsidRDefault="00C54BD9" w:rsidP="00A621F8">
            <w:pPr>
              <w:pStyle w:val="ListParagraph"/>
              <w:ind w:left="360"/>
            </w:pPr>
            <w:r>
              <w:rPr>
                <w:noProof/>
              </w:rPr>
              <w:drawing>
                <wp:inline distT="0" distB="0" distL="0" distR="0" wp14:anchorId="07E0E3A0" wp14:editId="59893755">
                  <wp:extent cx="502920" cy="765639"/>
                  <wp:effectExtent l="0" t="0" r="0" b="0"/>
                  <wp:docPr id="21103" name="Picture 21103" descr="C:\Users\E0321456\Desktop\Scratch\Scratch Junior\Scratch jr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Scratch\Scratch Junior\Scratch jr screen.PNG"/>
                          <pic:cNvPicPr>
                            <a:picLocks noChangeAspect="1" noChangeArrowheads="1"/>
                          </pic:cNvPicPr>
                        </pic:nvPicPr>
                        <pic:blipFill rotWithShape="1">
                          <a:blip r:embed="rId201" cstate="print">
                            <a:extLst>
                              <a:ext uri="{28A0092B-C50C-407E-A947-70E740481C1C}">
                                <a14:useLocalDpi xmlns:a14="http://schemas.microsoft.com/office/drawing/2010/main"/>
                              </a:ext>
                            </a:extLst>
                          </a:blip>
                          <a:srcRect/>
                          <a:stretch/>
                        </pic:blipFill>
                        <pic:spPr bwMode="auto">
                          <a:xfrm>
                            <a:off x="0" y="0"/>
                            <a:ext cx="502920" cy="7656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20" w:type="dxa"/>
            <w:tcBorders>
              <w:right w:val="single" w:sz="12" w:space="0" w:color="B31E8E"/>
            </w:tcBorders>
            <w:vAlign w:val="center"/>
          </w:tcPr>
          <w:p w:rsidR="00C54BD9" w:rsidRDefault="00C54BD9" w:rsidP="00A621F8">
            <w:r>
              <w:t>You need to choose a second screen for your second background.</w:t>
            </w:r>
            <w:r w:rsidR="006B436C">
              <w:t xml:space="preserve"> Some of your project action will take place on this screen.</w:t>
            </w:r>
          </w:p>
        </w:tc>
      </w:tr>
      <w:tr w:rsidR="00C54BD9" w:rsidTr="002E3CF1">
        <w:trPr>
          <w:trHeight w:val="737"/>
        </w:trPr>
        <w:tc>
          <w:tcPr>
            <w:tcW w:w="9962" w:type="dxa"/>
            <w:gridSpan w:val="2"/>
            <w:tcBorders>
              <w:left w:val="single" w:sz="12" w:space="0" w:color="B31E8E"/>
              <w:bottom w:val="single" w:sz="12" w:space="0" w:color="B31E8E"/>
              <w:right w:val="single" w:sz="12" w:space="0" w:color="B31E8E"/>
            </w:tcBorders>
            <w:vAlign w:val="center"/>
          </w:tcPr>
          <w:p w:rsidR="00C54BD9" w:rsidRDefault="00C54BD9" w:rsidP="002E3CF1">
            <w:pPr>
              <w:pStyle w:val="ListParagraph"/>
              <w:numPr>
                <w:ilvl w:val="0"/>
                <w:numId w:val="29"/>
              </w:numPr>
            </w:pPr>
            <w:r>
              <w:t>some sound</w:t>
            </w:r>
          </w:p>
        </w:tc>
      </w:tr>
      <w:tr w:rsidR="00C54BD9" w:rsidTr="002E3CF1">
        <w:trPr>
          <w:trHeight w:val="1361"/>
        </w:trPr>
        <w:tc>
          <w:tcPr>
            <w:tcW w:w="9962" w:type="dxa"/>
            <w:gridSpan w:val="2"/>
            <w:tcBorders>
              <w:top w:val="single" w:sz="12" w:space="0" w:color="B31E8E"/>
            </w:tcBorders>
            <w:vAlign w:val="center"/>
          </w:tcPr>
          <w:p w:rsidR="00C54BD9" w:rsidRDefault="00C54BD9" w:rsidP="00850FCF">
            <w:pPr>
              <w:spacing w:before="80" w:after="80"/>
            </w:pPr>
            <w:r w:rsidRPr="00E077A7">
              <w:rPr>
                <w:rFonts w:cs="Arial"/>
                <w:noProof/>
              </w:rPr>
              <mc:AlternateContent>
                <mc:Choice Requires="wps">
                  <w:drawing>
                    <wp:anchor distT="0" distB="0" distL="114300" distR="114300" simplePos="0" relativeHeight="253140992" behindDoc="0" locked="0" layoutInCell="1" allowOverlap="1" wp14:anchorId="771E0A3B" wp14:editId="567B616F">
                      <wp:simplePos x="0" y="0"/>
                      <wp:positionH relativeFrom="column">
                        <wp:posOffset>1059180</wp:posOffset>
                      </wp:positionH>
                      <wp:positionV relativeFrom="paragraph">
                        <wp:posOffset>126365</wp:posOffset>
                      </wp:positionV>
                      <wp:extent cx="3230880" cy="419100"/>
                      <wp:effectExtent l="342900" t="0" r="26670" b="19050"/>
                      <wp:wrapNone/>
                      <wp:docPr id="21089" name="Rounded Rectangular Callout 2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0880" cy="41910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C54BD9">
                                  <w:pPr>
                                    <w:spacing w:before="0" w:after="0"/>
                                    <w:rPr>
                                      <w:sz w:val="26"/>
                                      <w:szCs w:val="26"/>
                                    </w:rPr>
                                  </w:pPr>
                                  <w:r>
                                    <w:rPr>
                                      <w:sz w:val="26"/>
                                      <w:szCs w:val="26"/>
                                    </w:rPr>
                                    <w:t>Let’s plan the project on the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0A3B" id="Rounded Rectangular Callout 21089" o:spid="_x0000_s1197" type="#_x0000_t62" style="position:absolute;margin-left:83.4pt;margin-top:9.95pt;width:254.4pt;height:33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AkbwIAAMgEAAAOAAAAZHJzL2Uyb0RvYy54bWysVNtu2zAMfR+wfxD03vqSNE2MOkWXtsOA&#10;biva7QMUS7a1SaInyXHarx8lu1m67WlYHgTRpEiec8hcXO61IjthnQRT0uw0pUSYCrg0TUm/frk9&#10;WVLiPDOcKTCipE/C0cv12zcXQ1eIHFpQXFiCSYwrhq6krfddkSSuaoVm7hQ6YdBZg9XMo2mbhFs2&#10;YHatkjxNF8kAlncWKuEcfr0enXQd89e1qPznunbCE1VS7M3H08ZzG85kfcGKxrKuldXUBvuHLjST&#10;BoseUl0zz0hv5R+ptKwsOKj9aQU6gbqWlYgYEE2W/obmsWWdiFiQHNcdaHL/L231aXdvieQlzbN0&#10;uaLEMI0yPUBvuODkAQlkpukVs2TDlILekzEQiRs6V+D7x+7eBuiuu4PquyMGNi2+EVfWwtAKxrHd&#10;LBCdvHoQDIdPyXb4CBxrst5D5HBfWx0SIjtkH6V6Okgl9p5U+HGWz9LlEhWt0DfPVlkatUxY8fK6&#10;s86/F6BJuJR0ELwREVbANGGJ5djuzvmoHZ/QM/4to6TWCkdhxxQ5OVvl2WKalaOg/Dhokc7/EjI7&#10;DskWi8V5ZIIVU1Vs+KXR0IKBW6lUHEplyIDErdKzNLbpQEkevJFr22w3yhLsrqTvZtnN8mbK+ypM&#10;S4/bpaQu6TINvxFDEOXG8FjGM6nGO7aizKRSEGYU2O+3+zgf2SrCC7JtgT+hcBbGdcL1x0sL9pmS&#10;AVeppO5Hz6ygRH0wKP4qm8/D7kVjfnaeo2GPPdtjDzMVpiqpp2S8bvy4r31nZdNipSzyYeAKB6aW&#10;/mWyxq4mALgueHu1j8d2jPr1B7T+CQAA//8DAFBLAwQUAAYACAAAACEAYRuJCN4AAAAJAQAADwAA&#10;AGRycy9kb3ducmV2LnhtbEyPwU7DMAyG70i8Q+RJ3Fg6pIW1NJ0AaeLEgQ0hdksbr63WOFWTroWn&#10;x5zg5l/+9flzvp1dJy44hNaThtUyAYFUedtSreH9sLvdgAjRkDWdJ9TwhQG2xfVVbjLrJ3rDyz7W&#10;giEUMqOhibHPpAxVg86Epe+ReHfygzOR41BLO5iJ4a6Td0mipDMt8YXG9PjcYHXej07DZvo+ffjX&#10;Y4nHQX2O1e7pJV3NWt8s5scHEBHn+FeGX31Wh4KdSj+SDaLjrBSrRx7SFAQX1P1agSiZvk5BFrn8&#10;/0HxAwAA//8DAFBLAQItABQABgAIAAAAIQC2gziS/gAAAOEBAAATAAAAAAAAAAAAAAAAAAAAAABb&#10;Q29udGVudF9UeXBlc10ueG1sUEsBAi0AFAAGAAgAAAAhADj9If/WAAAAlAEAAAsAAAAAAAAAAAAA&#10;AAAALwEAAF9yZWxzLy5yZWxzUEsBAi0AFAAGAAgAAAAhAIXTICRvAgAAyAQAAA4AAAAAAAAAAAAA&#10;AAAALgIAAGRycy9lMm9Eb2MueG1sUEsBAi0AFAAGAAgAAAAhAGEbiQjeAAAACQEAAA8AAAAAAAAA&#10;AAAAAAAAyQQAAGRycy9kb3ducmV2LnhtbFBLBQYAAAAABAAEAPMAAADUBQAAAAA=&#10;" adj="-1991,12106" filled="f" strokecolor="#b31e8e" strokeweight="1.5pt">
                      <v:textbox>
                        <w:txbxContent>
                          <w:p w:rsidR="0091685E" w:rsidRPr="00A74227" w:rsidRDefault="0091685E" w:rsidP="00C54BD9">
                            <w:pPr>
                              <w:spacing w:before="0" w:after="0"/>
                              <w:rPr>
                                <w:sz w:val="26"/>
                                <w:szCs w:val="26"/>
                              </w:rPr>
                            </w:pPr>
                            <w:r>
                              <w:rPr>
                                <w:sz w:val="26"/>
                                <w:szCs w:val="26"/>
                              </w:rPr>
                              <w:t>Let’s plan the project on the next page.</w:t>
                            </w:r>
                          </w:p>
                        </w:txbxContent>
                      </v:textbox>
                    </v:shape>
                  </w:pict>
                </mc:Fallback>
              </mc:AlternateContent>
            </w:r>
            <w:r>
              <w:rPr>
                <w:noProof/>
              </w:rPr>
              <w:drawing>
                <wp:inline distT="0" distB="0" distL="0" distR="0" wp14:anchorId="5655BDA8" wp14:editId="3259CA2C">
                  <wp:extent cx="501805" cy="457200"/>
                  <wp:effectExtent l="0" t="0" r="0" b="0"/>
                  <wp:docPr id="21104" name="Picture 21104"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bl>
    <w:p w:rsidR="00C54BD9" w:rsidRDefault="00C54BD9" w:rsidP="00C54BD9">
      <w:pPr>
        <w:spacing w:before="0" w:after="0"/>
        <w:rPr>
          <w:sz w:val="16"/>
          <w:szCs w:val="16"/>
        </w:rPr>
      </w:pPr>
      <w:r>
        <w:rPr>
          <w:sz w:val="16"/>
          <w:szCs w:val="16"/>
        </w:rPr>
        <w:br w:type="page"/>
      </w:r>
    </w:p>
    <w:p w:rsidR="00C54BD9" w:rsidRDefault="00C54BD9" w:rsidP="00C54BD9">
      <w:pPr>
        <w:pStyle w:val="Heading2"/>
      </w:pPr>
      <w:r>
        <w:lastRenderedPageBreak/>
        <w:t>Scratch Junior project plan</w:t>
      </w:r>
    </w:p>
    <w:tbl>
      <w:tblPr>
        <w:tblStyle w:val="TableGrid"/>
        <w:tblW w:w="0" w:type="auto"/>
        <w:tblLook w:val="04A0" w:firstRow="1" w:lastRow="0" w:firstColumn="1" w:lastColumn="0" w:noHBand="0" w:noVBand="1"/>
      </w:tblPr>
      <w:tblGrid>
        <w:gridCol w:w="1164"/>
        <w:gridCol w:w="283"/>
        <w:gridCol w:w="549"/>
        <w:gridCol w:w="1838"/>
        <w:gridCol w:w="1179"/>
        <w:gridCol w:w="567"/>
        <w:gridCol w:w="565"/>
        <w:gridCol w:w="3601"/>
      </w:tblGrid>
      <w:tr w:rsidR="002E3CF1" w:rsidTr="002E3CF1">
        <w:trPr>
          <w:trHeight w:val="1134"/>
        </w:trPr>
        <w:tc>
          <w:tcPr>
            <w:tcW w:w="9962" w:type="dxa"/>
            <w:gridSpan w:val="8"/>
            <w:tcBorders>
              <w:top w:val="nil"/>
              <w:left w:val="nil"/>
              <w:bottom w:val="single" w:sz="12" w:space="0" w:color="B31E8E"/>
              <w:right w:val="nil"/>
            </w:tcBorders>
            <w:vAlign w:val="center"/>
          </w:tcPr>
          <w:p w:rsidR="002E3CF1" w:rsidRDefault="002E3CF1" w:rsidP="000A331B">
            <w:pPr>
              <w:spacing w:before="80" w:after="80"/>
            </w:pPr>
            <w:r w:rsidRPr="00E077A7">
              <w:rPr>
                <w:rFonts w:cs="Arial"/>
                <w:noProof/>
              </w:rPr>
              <mc:AlternateContent>
                <mc:Choice Requires="wps">
                  <w:drawing>
                    <wp:anchor distT="0" distB="0" distL="114300" distR="114300" simplePos="0" relativeHeight="253207552" behindDoc="0" locked="0" layoutInCell="1" allowOverlap="1" wp14:anchorId="447BF2CA" wp14:editId="621E0FF7">
                      <wp:simplePos x="0" y="0"/>
                      <wp:positionH relativeFrom="column">
                        <wp:posOffset>716280</wp:posOffset>
                      </wp:positionH>
                      <wp:positionV relativeFrom="paragraph">
                        <wp:posOffset>81915</wp:posOffset>
                      </wp:positionV>
                      <wp:extent cx="4800600" cy="388620"/>
                      <wp:effectExtent l="228600" t="0" r="19050" b="11430"/>
                      <wp:wrapNone/>
                      <wp:docPr id="21059" name="Rounded Rectangular Callout 2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88620"/>
                              </a:xfrm>
                              <a:prstGeom prst="wedgeRoundRectCallout">
                                <a:avLst>
                                  <a:gd name="adj1" fmla="val -53976"/>
                                  <a:gd name="adj2" fmla="val 31363"/>
                                  <a:gd name="adj3" fmla="val 16667"/>
                                </a:avLst>
                              </a:prstGeom>
                              <a:noFill/>
                              <a:ln w="19050">
                                <a:solidFill>
                                  <a:srgbClr val="B31E8E"/>
                                </a:solidFill>
                                <a:miter lim="800000"/>
                                <a:headEnd/>
                                <a:tailEnd/>
                              </a:ln>
                            </wps:spPr>
                            <wps:txbx>
                              <w:txbxContent>
                                <w:p w:rsidR="0091685E" w:rsidRPr="00A74227" w:rsidRDefault="0091685E" w:rsidP="002E3CF1">
                                  <w:pPr>
                                    <w:spacing w:before="0" w:after="0"/>
                                    <w:rPr>
                                      <w:sz w:val="26"/>
                                      <w:szCs w:val="26"/>
                                    </w:rPr>
                                  </w:pPr>
                                  <w:r>
                                    <w:rPr>
                                      <w:sz w:val="26"/>
                                      <w:szCs w:val="26"/>
                                    </w:rPr>
                                    <w:t xml:space="preserve">Follow the instructions to open the </w:t>
                                  </w:r>
                                  <w:r>
                                    <w:rPr>
                                      <w:i/>
                                      <w:sz w:val="26"/>
                                      <w:szCs w:val="26"/>
                                    </w:rPr>
                                    <w:t>Scratch Junior</w:t>
                                  </w:r>
                                  <w:r>
                                    <w:rPr>
                                      <w:sz w:val="26"/>
                                      <w:szCs w:val="26"/>
                                    </w:rPr>
                                    <w:t xml:space="preser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BF2CA" id="Rounded Rectangular Callout 21059" o:spid="_x0000_s1198" type="#_x0000_t62" style="position:absolute;margin-left:56.4pt;margin-top:6.45pt;width:378pt;height:30.6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7bwIAAMkEAAAOAAAAZHJzL2Uyb0RvYy54bWysVF1v0zAUfUfiP1h+X5M0bdZGTafRbQhp&#10;wLTBD3BjJzE4vsF2mm6/nmsnGx17Q/TBsnO/zj3n3m4ujq0iB2GsBF3QZBZTInQJXOq6oN+/3Zyt&#10;KLGOac4UaFHQR2Hpxfb9u83Q5WIODSguDMEk2uZDV9DGuS6PIls2omV2Bp3QaKzAtMzh09QRN2zA&#10;7K2K5nGcRQMY3hkohbX49Wo00m3IX1WidF+rygpHVEERmwunCefen9F2w/LasK6R5QSD/QOKlkmN&#10;RV9SXTHHSG/km1StLA1YqNyshDaCqpKlCD1gN0n8VzcPDetE6AXJsd0LTfb/pS2/HO4Mkbyg8yRe&#10;rinRrEWZ7qHXXHByjwQyXfeKGbJjSkHvyOiIxA2dzTH+obszvnXb3UL50xINuwZjxKUxMDSCcYSb&#10;eKKjVwH+YTGU7IfPwLEm6x0EDo+VaX1CZIccg1SPL1KJoyMlflysUPwYFS3Rlq5W2TxoGbH8Oboz&#10;1n0U0BJ/KeggeC1CW76nqZdQjh1urQva8al7xn8klFStwlE4MEXOlun6PJtm5cRpfuqUJmmWvvVJ&#10;T32SLMvOAxUsn8oi4mekHoOGG6lUmEqlyYDMreNlHHBaUJJ7ayDb1PudMgThFfRDmlyvrqe8r9xa&#10;6XC9lGwLioThbwToVbnWPJRxTKrxjlCUnmTyyowKu+P+GAYkWQfoXrc98EdUzsC4T7j/eGnAPFEy&#10;4C4V1P7qmRGUqE8a1V8ni4VfvvBYLM9RK2JOLftTC9Mlpiqoo2S87ty4sH1nZN1gpSTwoeESJ6aS&#10;7nm0RlRTA7gveHu1kKfv4PXnH2j7GwAA//8DAFBLAwQUAAYACAAAACEApoYviN8AAAAJAQAADwAA&#10;AGRycy9kb3ducmV2LnhtbEyPwU7DMBBE70j8g7VIXBB1ElATQpyqAlXiQA9t+QA3XpKIeB1sN03/&#10;nuUEt53d0eybajXbQUzoQ+9IQbpIQCA1zvTUKvg4bO4LECFqMnpwhAouGGBVX19VujTuTDuc9rEV&#10;HEKh1Aq6GMdSytB0aHVYuBGJb5/OWx1Z+lYar88cbgeZJclSWt0Tf+j0iC8dNl/7k1Xw5vPNdv29&#10;y6f3O51u+4fXNL8clLq9mdfPICLO8c8Mv/iMDjUzHd2JTBAD6zRj9MhD9gSCDcWy4MVRQf6Ygqwr&#10;+b9B/QMAAP//AwBQSwECLQAUAAYACAAAACEAtoM4kv4AAADhAQAAEwAAAAAAAAAAAAAAAAAAAAAA&#10;W0NvbnRlbnRfVHlwZXNdLnhtbFBLAQItABQABgAIAAAAIQA4/SH/1gAAAJQBAAALAAAAAAAAAAAA&#10;AAAAAC8BAABfcmVscy8ucmVsc1BLAQItABQABgAIAAAAIQCa6h/7bwIAAMkEAAAOAAAAAAAAAAAA&#10;AAAAAC4CAABkcnMvZTJvRG9jLnhtbFBLAQItABQABgAIAAAAIQCmhi+I3wAAAAkBAAAPAAAAAAAA&#10;AAAAAAAAAMkEAABkcnMvZG93bnJldi54bWxQSwUGAAAAAAQABADzAAAA1QUAAAAA&#10;" adj="-859,17574" filled="f" strokecolor="#b31e8e" strokeweight="1.5pt">
                      <v:textbox>
                        <w:txbxContent>
                          <w:p w:rsidR="0091685E" w:rsidRPr="00A74227" w:rsidRDefault="0091685E" w:rsidP="002E3CF1">
                            <w:pPr>
                              <w:spacing w:before="0" w:after="0"/>
                              <w:rPr>
                                <w:sz w:val="26"/>
                                <w:szCs w:val="26"/>
                              </w:rPr>
                            </w:pPr>
                            <w:r>
                              <w:rPr>
                                <w:sz w:val="26"/>
                                <w:szCs w:val="26"/>
                              </w:rPr>
                              <w:t xml:space="preserve">Follow the instructions to open the </w:t>
                            </w:r>
                            <w:r>
                              <w:rPr>
                                <w:i/>
                                <w:sz w:val="26"/>
                                <w:szCs w:val="26"/>
                              </w:rPr>
                              <w:t>Scratch Junior</w:t>
                            </w:r>
                            <w:r>
                              <w:rPr>
                                <w:sz w:val="26"/>
                                <w:szCs w:val="26"/>
                              </w:rPr>
                              <w:t xml:space="preserve"> application.</w:t>
                            </w:r>
                          </w:p>
                        </w:txbxContent>
                      </v:textbox>
                    </v:shape>
                  </w:pict>
                </mc:Fallback>
              </mc:AlternateContent>
            </w:r>
            <w:r>
              <w:rPr>
                <w:noProof/>
              </w:rPr>
              <w:drawing>
                <wp:inline distT="0" distB="0" distL="0" distR="0" wp14:anchorId="365755BE" wp14:editId="4F8119C9">
                  <wp:extent cx="501805" cy="457200"/>
                  <wp:effectExtent l="0" t="0" r="0" b="0"/>
                  <wp:docPr id="21058" name="Picture 21058"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2E3CF1" w:rsidTr="00746B95">
        <w:trPr>
          <w:trHeight w:val="1134"/>
        </w:trPr>
        <w:tc>
          <w:tcPr>
            <w:tcW w:w="1101" w:type="dxa"/>
            <w:tcBorders>
              <w:top w:val="single" w:sz="12" w:space="0" w:color="B31E8E"/>
              <w:left w:val="single" w:sz="12" w:space="0" w:color="B31E8E"/>
              <w:bottom w:val="single" w:sz="12" w:space="0" w:color="B31E8E"/>
              <w:right w:val="nil"/>
            </w:tcBorders>
            <w:vAlign w:val="center"/>
          </w:tcPr>
          <w:p w:rsidR="002E3CF1" w:rsidRDefault="002E3CF1" w:rsidP="000A331B">
            <w:pPr>
              <w:spacing w:before="80" w:after="80"/>
            </w:pPr>
            <w:r>
              <w:rPr>
                <w:noProof/>
              </w:rPr>
              <w:drawing>
                <wp:inline distT="0" distB="0" distL="0" distR="0" wp14:anchorId="26C723F7" wp14:editId="40BB7C71">
                  <wp:extent cx="548640" cy="495300"/>
                  <wp:effectExtent l="0" t="0" r="3810" b="0"/>
                  <wp:docPr id="20995" name="Picture 20995" descr="C:\Users\E0321456\Desktop\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0321456\Desktop\Cat.PNG"/>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548640" cy="495300"/>
                          </a:xfrm>
                          <a:prstGeom prst="rect">
                            <a:avLst/>
                          </a:prstGeom>
                          <a:noFill/>
                          <a:ln>
                            <a:noFill/>
                          </a:ln>
                        </pic:spPr>
                      </pic:pic>
                    </a:graphicData>
                  </a:graphic>
                </wp:inline>
              </w:drawing>
            </w:r>
          </w:p>
        </w:tc>
        <w:tc>
          <w:tcPr>
            <w:tcW w:w="2784" w:type="dxa"/>
            <w:gridSpan w:val="3"/>
            <w:tcBorders>
              <w:top w:val="single" w:sz="12" w:space="0" w:color="B31E8E"/>
              <w:left w:val="nil"/>
              <w:bottom w:val="single" w:sz="12" w:space="0" w:color="B31E8E"/>
              <w:right w:val="single" w:sz="12" w:space="0" w:color="B31E8E"/>
            </w:tcBorders>
            <w:vAlign w:val="center"/>
          </w:tcPr>
          <w:p w:rsidR="002E3CF1" w:rsidRDefault="002E3CF1" w:rsidP="000A331B">
            <w:pPr>
              <w:spacing w:before="80" w:after="80"/>
            </w:pPr>
            <w:r>
              <w:t xml:space="preserve">Select the </w:t>
            </w:r>
            <w:r>
              <w:rPr>
                <w:i/>
              </w:rPr>
              <w:t xml:space="preserve">ScratchJr </w:t>
            </w:r>
            <w:r>
              <w:t>icon on your screen.</w:t>
            </w:r>
          </w:p>
        </w:tc>
        <w:tc>
          <w:tcPr>
            <w:tcW w:w="1752" w:type="dxa"/>
            <w:gridSpan w:val="2"/>
            <w:tcBorders>
              <w:top w:val="single" w:sz="12" w:space="0" w:color="B31E8E"/>
              <w:left w:val="single" w:sz="12" w:space="0" w:color="B31E8E"/>
              <w:bottom w:val="single" w:sz="12" w:space="0" w:color="B31E8E"/>
              <w:right w:val="nil"/>
            </w:tcBorders>
            <w:vAlign w:val="center"/>
          </w:tcPr>
          <w:p w:rsidR="002E3CF1" w:rsidRDefault="002E3CF1" w:rsidP="00746B95">
            <w:pPr>
              <w:spacing w:before="80" w:after="80"/>
              <w:jc w:val="center"/>
            </w:pPr>
            <w:r>
              <w:rPr>
                <w:noProof/>
              </w:rPr>
              <w:drawing>
                <wp:inline distT="0" distB="0" distL="0" distR="0" wp14:anchorId="73A1E05A" wp14:editId="2428CCB7">
                  <wp:extent cx="761339" cy="571500"/>
                  <wp:effectExtent l="0" t="0" r="1270" b="0"/>
                  <wp:docPr id="21054" name="Picture 21054" descr="C:\Users\E0321456\Desktop\Jr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0321456\Desktop\Jr homepage.PNG"/>
                          <pic:cNvPicPr>
                            <a:picLocks noChangeAspect="1" noChangeArrowheads="1"/>
                          </pic:cNvPicPr>
                        </pic:nvPicPr>
                        <pic:blipFill>
                          <a:blip r:embed="rId202" cstate="print">
                            <a:extLst>
                              <a:ext uri="{28A0092B-C50C-407E-A947-70E740481C1C}">
                                <a14:useLocalDpi xmlns:a14="http://schemas.microsoft.com/office/drawing/2010/main"/>
                              </a:ext>
                            </a:extLst>
                          </a:blip>
                          <a:srcRect/>
                          <a:stretch>
                            <a:fillRect/>
                          </a:stretch>
                        </pic:blipFill>
                        <pic:spPr bwMode="auto">
                          <a:xfrm>
                            <a:off x="0" y="0"/>
                            <a:ext cx="762000" cy="571996"/>
                          </a:xfrm>
                          <a:prstGeom prst="rect">
                            <a:avLst/>
                          </a:prstGeom>
                          <a:noFill/>
                          <a:ln>
                            <a:noFill/>
                          </a:ln>
                        </pic:spPr>
                      </pic:pic>
                    </a:graphicData>
                  </a:graphic>
                </wp:inline>
              </w:drawing>
            </w:r>
          </w:p>
        </w:tc>
        <w:tc>
          <w:tcPr>
            <w:tcW w:w="4325" w:type="dxa"/>
            <w:gridSpan w:val="2"/>
            <w:tcBorders>
              <w:top w:val="single" w:sz="12" w:space="0" w:color="B31E8E"/>
              <w:left w:val="nil"/>
              <w:bottom w:val="single" w:sz="12" w:space="0" w:color="B31E8E"/>
              <w:right w:val="single" w:sz="12" w:space="0" w:color="B31E8E"/>
            </w:tcBorders>
            <w:vAlign w:val="center"/>
          </w:tcPr>
          <w:p w:rsidR="002E3CF1" w:rsidRDefault="002E3CF1" w:rsidP="000A331B">
            <w:pPr>
              <w:spacing w:before="80" w:after="80"/>
            </w:pPr>
            <w:r>
              <w:t xml:space="preserve">Select the home icon. </w:t>
            </w:r>
            <w:r>
              <w:rPr>
                <w:szCs w:val="28"/>
              </w:rPr>
              <w:t xml:space="preserve">Select the </w:t>
            </w:r>
            <w:r w:rsidRPr="00CA39FA">
              <w:rPr>
                <w:i/>
                <w:szCs w:val="28"/>
              </w:rPr>
              <w:t>Home</w:t>
            </w:r>
            <w:r>
              <w:rPr>
                <w:szCs w:val="28"/>
              </w:rPr>
              <w:t xml:space="preserve"> icon to go to the </w:t>
            </w:r>
            <w:r>
              <w:rPr>
                <w:i/>
                <w:szCs w:val="28"/>
              </w:rPr>
              <w:t xml:space="preserve">My Projects </w:t>
            </w:r>
            <w:r w:rsidRPr="00141272">
              <w:rPr>
                <w:szCs w:val="28"/>
              </w:rPr>
              <w:t>screen.</w:t>
            </w:r>
          </w:p>
        </w:tc>
      </w:tr>
      <w:tr w:rsidR="002E3CF1" w:rsidTr="002E3CF1">
        <w:trPr>
          <w:trHeight w:val="397"/>
        </w:trPr>
        <w:tc>
          <w:tcPr>
            <w:tcW w:w="1951" w:type="dxa"/>
            <w:gridSpan w:val="3"/>
            <w:tcBorders>
              <w:top w:val="single" w:sz="12" w:space="0" w:color="B31E8E"/>
              <w:left w:val="nil"/>
              <w:bottom w:val="single" w:sz="12" w:space="0" w:color="B31E8E"/>
              <w:right w:val="nil"/>
            </w:tcBorders>
            <w:vAlign w:val="center"/>
          </w:tcPr>
          <w:p w:rsidR="002E3CF1" w:rsidRDefault="002E3CF1" w:rsidP="000A331B">
            <w:pPr>
              <w:spacing w:before="80" w:after="80"/>
              <w:jc w:val="center"/>
            </w:pPr>
            <w:r>
              <w:rPr>
                <w:noProof/>
              </w:rPr>
              <w:drawing>
                <wp:inline distT="0" distB="0" distL="0" distR="0" wp14:anchorId="4C42513C" wp14:editId="273352F3">
                  <wp:extent cx="784860" cy="363716"/>
                  <wp:effectExtent l="0" t="0" r="0" b="0"/>
                  <wp:docPr id="21055" name="Picture 21055" descr="C:\Users\E0321456\Desktop\add projec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add project icon.PNG"/>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784860" cy="363716"/>
                          </a:xfrm>
                          <a:prstGeom prst="rect">
                            <a:avLst/>
                          </a:prstGeom>
                          <a:noFill/>
                          <a:ln>
                            <a:noFill/>
                          </a:ln>
                        </pic:spPr>
                      </pic:pic>
                    </a:graphicData>
                  </a:graphic>
                </wp:inline>
              </w:drawing>
            </w:r>
          </w:p>
        </w:tc>
        <w:tc>
          <w:tcPr>
            <w:tcW w:w="8011" w:type="dxa"/>
            <w:gridSpan w:val="5"/>
            <w:tcBorders>
              <w:top w:val="single" w:sz="12" w:space="0" w:color="B31E8E"/>
              <w:left w:val="nil"/>
              <w:bottom w:val="single" w:sz="12" w:space="0" w:color="B31E8E"/>
              <w:right w:val="nil"/>
            </w:tcBorders>
            <w:vAlign w:val="center"/>
          </w:tcPr>
          <w:p w:rsidR="002E3CF1" w:rsidRDefault="002E3CF1" w:rsidP="000A331B">
            <w:pPr>
              <w:spacing w:before="80" w:after="80"/>
              <w:jc w:val="center"/>
            </w:pPr>
            <w:r>
              <w:t>Select the blue ‘add’ button to open a new project.</w:t>
            </w:r>
          </w:p>
        </w:tc>
      </w:tr>
      <w:tr w:rsidR="005A473C" w:rsidTr="005A47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gridSpan w:val="2"/>
            <w:tcBorders>
              <w:top w:val="single" w:sz="12" w:space="0" w:color="B31E8E"/>
              <w:left w:val="single" w:sz="12" w:space="0" w:color="B31E8E"/>
            </w:tcBorders>
            <w:vAlign w:val="center"/>
          </w:tcPr>
          <w:p w:rsidR="005A473C" w:rsidRDefault="005A473C" w:rsidP="00A621F8">
            <w:pPr>
              <w:jc w:val="center"/>
            </w:pPr>
            <w:r>
              <w:rPr>
                <w:noProof/>
              </w:rPr>
              <w:drawing>
                <wp:inline distT="0" distB="0" distL="0" distR="0" wp14:anchorId="086E1CEB" wp14:editId="03582A1C">
                  <wp:extent cx="782109" cy="556260"/>
                  <wp:effectExtent l="0" t="0" r="0" b="0"/>
                  <wp:docPr id="21109" name="Picture 21109" descr="C:\Users\E0321456\Desktop\Scratch\Character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321456\Desktop\Scratch\Character button.PNG"/>
                          <pic:cNvPicPr>
                            <a:picLocks noChangeAspect="1" noChangeArrowheads="1"/>
                          </pic:cNvPicPr>
                        </pic:nvPicPr>
                        <pic:blipFill>
                          <a:blip r:embed="rId203" cstate="print">
                            <a:extLst>
                              <a:ext uri="{28A0092B-C50C-407E-A947-70E740481C1C}">
                                <a14:useLocalDpi xmlns:a14="http://schemas.microsoft.com/office/drawing/2010/main"/>
                              </a:ext>
                            </a:extLst>
                          </a:blip>
                          <a:srcRect/>
                          <a:stretch>
                            <a:fillRect/>
                          </a:stretch>
                        </pic:blipFill>
                        <pic:spPr bwMode="auto">
                          <a:xfrm>
                            <a:off x="0" y="0"/>
                            <a:ext cx="782241" cy="556354"/>
                          </a:xfrm>
                          <a:prstGeom prst="rect">
                            <a:avLst/>
                          </a:prstGeom>
                          <a:noFill/>
                          <a:ln>
                            <a:noFill/>
                          </a:ln>
                        </pic:spPr>
                      </pic:pic>
                    </a:graphicData>
                  </a:graphic>
                </wp:inline>
              </w:drawing>
            </w:r>
          </w:p>
        </w:tc>
        <w:tc>
          <w:tcPr>
            <w:tcW w:w="3686" w:type="dxa"/>
            <w:gridSpan w:val="3"/>
            <w:tcBorders>
              <w:top w:val="single" w:sz="12" w:space="0" w:color="B31E8E"/>
              <w:right w:val="single" w:sz="12" w:space="0" w:color="B31E8E"/>
            </w:tcBorders>
            <w:vAlign w:val="center"/>
          </w:tcPr>
          <w:p w:rsidR="005A473C" w:rsidRDefault="005A473C" w:rsidP="00A621F8">
            <w:r>
              <w:t>Go to the characters section to choose your characters and object.</w:t>
            </w:r>
          </w:p>
        </w:tc>
        <w:tc>
          <w:tcPr>
            <w:tcW w:w="1134" w:type="dxa"/>
            <w:gridSpan w:val="2"/>
            <w:tcBorders>
              <w:top w:val="single" w:sz="12" w:space="0" w:color="B31E8E"/>
            </w:tcBorders>
            <w:vAlign w:val="center"/>
          </w:tcPr>
          <w:p w:rsidR="005A473C" w:rsidRDefault="005A473C" w:rsidP="00A621F8">
            <w:r>
              <w:rPr>
                <w:noProof/>
              </w:rPr>
              <w:drawing>
                <wp:inline distT="0" distB="0" distL="0" distR="0" wp14:anchorId="68541344" wp14:editId="7C740026">
                  <wp:extent cx="563880" cy="683491"/>
                  <wp:effectExtent l="0" t="0" r="7620" b="2540"/>
                  <wp:docPr id="20494" name="Picture 20494" descr="C:\Users\E0321456\Desktop\background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background icon.png"/>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563880" cy="683491"/>
                          </a:xfrm>
                          <a:prstGeom prst="rect">
                            <a:avLst/>
                          </a:prstGeom>
                          <a:noFill/>
                          <a:ln>
                            <a:noFill/>
                          </a:ln>
                        </pic:spPr>
                      </pic:pic>
                    </a:graphicData>
                  </a:graphic>
                </wp:inline>
              </w:drawing>
            </w:r>
          </w:p>
        </w:tc>
        <w:tc>
          <w:tcPr>
            <w:tcW w:w="3758" w:type="dxa"/>
            <w:tcBorders>
              <w:top w:val="single" w:sz="12" w:space="0" w:color="B31E8E"/>
              <w:right w:val="single" w:sz="12" w:space="0" w:color="B31E8E"/>
            </w:tcBorders>
            <w:vAlign w:val="center"/>
          </w:tcPr>
          <w:p w:rsidR="005A473C" w:rsidRDefault="005A473C" w:rsidP="00A621F8">
            <w:r>
              <w:t>Go to the backgrounds section to choose your backgrounds.</w:t>
            </w:r>
          </w:p>
        </w:tc>
      </w:tr>
      <w:tr w:rsidR="00C54BD9" w:rsidTr="00A62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4"/>
        </w:trPr>
        <w:tc>
          <w:tcPr>
            <w:tcW w:w="9962" w:type="dxa"/>
            <w:gridSpan w:val="8"/>
            <w:tcBorders>
              <w:top w:val="single" w:sz="12" w:space="0" w:color="B31E8E"/>
              <w:bottom w:val="single" w:sz="12" w:space="0" w:color="B31E8E"/>
            </w:tcBorders>
            <w:vAlign w:val="center"/>
          </w:tcPr>
          <w:p w:rsidR="00C54BD9" w:rsidRDefault="00C54BD9" w:rsidP="00A621F8">
            <w:r w:rsidRPr="00E077A7">
              <w:rPr>
                <w:rFonts w:cs="Arial"/>
                <w:noProof/>
              </w:rPr>
              <mc:AlternateContent>
                <mc:Choice Requires="wps">
                  <w:drawing>
                    <wp:anchor distT="0" distB="0" distL="114300" distR="114300" simplePos="0" relativeHeight="253144064" behindDoc="0" locked="0" layoutInCell="1" allowOverlap="1" wp14:anchorId="2711F558" wp14:editId="76FDF85F">
                      <wp:simplePos x="0" y="0"/>
                      <wp:positionH relativeFrom="column">
                        <wp:posOffset>960120</wp:posOffset>
                      </wp:positionH>
                      <wp:positionV relativeFrom="paragraph">
                        <wp:posOffset>-8255</wp:posOffset>
                      </wp:positionV>
                      <wp:extent cx="5281930" cy="731520"/>
                      <wp:effectExtent l="95250" t="0" r="13970" b="11430"/>
                      <wp:wrapNone/>
                      <wp:docPr id="21092" name="Rounded Rectangular Callout 2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930" cy="73152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C54BD9">
                                  <w:pPr>
                                    <w:spacing w:before="0" w:after="0"/>
                                    <w:rPr>
                                      <w:sz w:val="26"/>
                                      <w:szCs w:val="26"/>
                                    </w:rPr>
                                  </w:pPr>
                                  <w:r>
                                    <w:rPr>
                                      <w:sz w:val="26"/>
                                      <w:szCs w:val="26"/>
                                    </w:rPr>
                                    <w:t>Use the space below to plan what you characters will do on each screen. Draw your backgrounds and characters. Use labels to show any movement. Use speech bubbles to show speech and sound.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1F558" id="Rounded Rectangular Callout 21092" o:spid="_x0000_s1199" type="#_x0000_t62" style="position:absolute;margin-left:75.6pt;margin-top:-.65pt;width:415.9pt;height:57.6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VhcAIAAMgEAAAOAAAAZHJzL2Uyb0RvYy54bWysVNtu1DAQfUfiHyy/t7nspbtRs1XZtgip&#10;QNXCB3htJzE4nmA7my1fz9hJ2y3whNgHy87czpwzs+cXh1aTvbROgSlpdppSIg0HoUxd0q9fbk5W&#10;lDjPjGAajCzpo3T0YvP2zfnQFTKHBrSQlmAS44qhK2njfVckieONbJk7hU4aNFZgW+bxaetEWDZg&#10;9lYneZoukwGs6Cxw6Rx+vRqNdBPzV5Xk/nNVOemJLili8/G08dyFM9mcs6K2rGsUn2Cwf0DRMmWw&#10;6HOqK+YZ6a36I1WruAUHlT/l0CZQVYrL2AN2k6W/dfPQsE7GXpAc1z3T5P5fWv5pf2eJEiXNs3Sd&#10;U2JYizLdQ2+EFOQeCWSm7jWzZMu0ht6T0RGJGzpXYPxDd2dD6667Bf7dEQPbBmPkpbUwNJIJhJsF&#10;opNXAeHhMJTsho8gsCbrPUQOD5VtQ0JkhxyiVI/PUsmDJxw/LvJVtp6hohxtZ7NskUctE1Y8RXfW&#10;+fcSWhIuJR2kqGVsK/Q09RLLsf2t81E7MXXPxLeMkqrVOAp7psnJYp1ny2lWjpyQrhenZTr/i8vs&#10;2CVbLpdnkQlWTFUR8BPQAMHAjdI6DqU2ZEDi1ukijTAdaCWCNXJt691WW4LoSvpull2vrqe8r9xa&#10;5XG7tGpLukrDb+whiHJtRCzjmdLjHaFoM6kUhBkF9ofdIc5Htl6F6CDbDsQjCmdhXCdcf7w0YH9S&#10;MuAqldT96JmVlOgPBsVfZ/N52L34mC/OUCpijy27YwszHFOV1FMyXrd+3Ne+s6pusFIW+TBwiQNT&#10;Kf80WSOqqQFcF7y92sfjd/R6+QPa/AIAAP//AwBQSwMEFAAGAAgAAAAhABiVdLTfAAAACgEAAA8A&#10;AABkcnMvZG93bnJldi54bWxMjzFPwzAUhHck/oP1kNhax42okhCnAqSKiYEWIbo58WsSEduR7TSB&#10;X89jgvF0p7vvyt1iBnZBH3pnJYh1Agxt43RvWwlvx/0qAxaisloNzqKELwywq66vSlVoN9tXvBxi&#10;y6jEhkJJ6GIcC85D06FRYe1GtOSdnTcqkvQt117NVG4GvkmSLTeqt7TQqRGfOmw+D5ORkM3f53f3&#10;cqrx5LcfU7N/fM7FIuXtzfJwDyziEv/C8ItP6FARU+0mqwMbSN+JDUUlrEQKjAJ5ltK5mhyR5sCr&#10;kv+/UP0AAAD//wMAUEsBAi0AFAAGAAgAAAAhALaDOJL+AAAA4QEAABMAAAAAAAAAAAAAAAAAAAAA&#10;AFtDb250ZW50X1R5cGVzXS54bWxQSwECLQAUAAYACAAAACEAOP0h/9YAAACUAQAACwAAAAAAAAAA&#10;AAAAAAAvAQAAX3JlbHMvLnJlbHNQSwECLQAUAAYACAAAACEAkKhlYXACAADIBAAADgAAAAAAAAAA&#10;AAAAAAAuAgAAZHJzL2Uyb0RvYy54bWxQSwECLQAUAAYACAAAACEAGJV0tN8AAAAKAQAADwAAAAAA&#10;AAAAAAAAAADKBAAAZHJzL2Rvd25yZXYueG1sUEsFBgAAAAAEAAQA8wAAANYFAAAAAA==&#10;" adj="-1991,12106" filled="f" strokecolor="#b31e8e" strokeweight="1.5pt">
                      <v:textbox>
                        <w:txbxContent>
                          <w:p w:rsidR="0091685E" w:rsidRPr="00A74227" w:rsidRDefault="0091685E" w:rsidP="00C54BD9">
                            <w:pPr>
                              <w:spacing w:before="0" w:after="0"/>
                              <w:rPr>
                                <w:sz w:val="26"/>
                                <w:szCs w:val="26"/>
                              </w:rPr>
                            </w:pPr>
                            <w:r>
                              <w:rPr>
                                <w:sz w:val="26"/>
                                <w:szCs w:val="26"/>
                              </w:rPr>
                              <w:t xml:space="preserve">Use the space below to plan what </w:t>
                            </w:r>
                            <w:proofErr w:type="gramStart"/>
                            <w:r>
                              <w:rPr>
                                <w:sz w:val="26"/>
                                <w:szCs w:val="26"/>
                              </w:rPr>
                              <w:t>you</w:t>
                            </w:r>
                            <w:proofErr w:type="gramEnd"/>
                            <w:r>
                              <w:rPr>
                                <w:sz w:val="26"/>
                                <w:szCs w:val="26"/>
                              </w:rPr>
                              <w:t xml:space="preserve"> characters will do on each screen. Draw your backgrounds and characters. Use labels to show any movement. Use speech bubbles to show speech and sound.</w:t>
                            </w:r>
                          </w:p>
                        </w:txbxContent>
                      </v:textbox>
                    </v:shape>
                  </w:pict>
                </mc:Fallback>
              </mc:AlternateContent>
            </w:r>
            <w:r>
              <w:rPr>
                <w:noProof/>
              </w:rPr>
              <w:drawing>
                <wp:inline distT="0" distB="0" distL="0" distR="0" wp14:anchorId="082E58B0" wp14:editId="750D1B4C">
                  <wp:extent cx="501805" cy="457200"/>
                  <wp:effectExtent l="0" t="0" r="0" b="0"/>
                  <wp:docPr id="21111" name="Picture 21111"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C54BD9" w:rsidTr="00746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1"/>
        </w:trPr>
        <w:tc>
          <w:tcPr>
            <w:tcW w:w="9962" w:type="dxa"/>
            <w:gridSpan w:val="8"/>
            <w:tcBorders>
              <w:top w:val="single" w:sz="12" w:space="0" w:color="B31E8E"/>
              <w:left w:val="single" w:sz="12" w:space="0" w:color="B31E8E"/>
              <w:bottom w:val="single" w:sz="12" w:space="0" w:color="B31E8E"/>
              <w:right w:val="single" w:sz="12" w:space="0" w:color="B31E8E"/>
            </w:tcBorders>
          </w:tcPr>
          <w:p w:rsidR="00C54BD9" w:rsidRDefault="00C54BD9" w:rsidP="00A621F8">
            <w:r>
              <w:t>Screen 1 Background 1</w:t>
            </w:r>
          </w:p>
        </w:tc>
      </w:tr>
      <w:tr w:rsidR="00C54BD9" w:rsidTr="00746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1"/>
        </w:trPr>
        <w:tc>
          <w:tcPr>
            <w:tcW w:w="9962" w:type="dxa"/>
            <w:gridSpan w:val="8"/>
            <w:tcBorders>
              <w:top w:val="single" w:sz="12" w:space="0" w:color="B31E8E"/>
              <w:left w:val="single" w:sz="12" w:space="0" w:color="B31E8E"/>
              <w:bottom w:val="single" w:sz="12" w:space="0" w:color="B31E8E"/>
              <w:right w:val="single" w:sz="12" w:space="0" w:color="B31E8E"/>
            </w:tcBorders>
          </w:tcPr>
          <w:p w:rsidR="00C54BD9" w:rsidRDefault="00C54BD9" w:rsidP="00A621F8">
            <w:r>
              <w:t>Screen 2 Background 2</w:t>
            </w:r>
          </w:p>
        </w:tc>
      </w:tr>
      <w:tr w:rsidR="002E3CF1" w:rsidTr="002E3C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962" w:type="dxa"/>
            <w:gridSpan w:val="8"/>
            <w:tcBorders>
              <w:top w:val="single" w:sz="12" w:space="0" w:color="B31E8E"/>
              <w:left w:val="single" w:sz="12" w:space="0" w:color="B31E8E"/>
              <w:bottom w:val="single" w:sz="12" w:space="0" w:color="B31E8E"/>
              <w:right w:val="single" w:sz="12" w:space="0" w:color="B31E8E"/>
            </w:tcBorders>
          </w:tcPr>
          <w:p w:rsidR="002E3CF1" w:rsidRPr="00CD24B0" w:rsidRDefault="007749A8" w:rsidP="00A621F8">
            <w:pPr>
              <w:rPr>
                <w:szCs w:val="28"/>
              </w:rPr>
            </w:pPr>
            <w:r w:rsidRPr="00CD24B0">
              <w:rPr>
                <w:szCs w:val="28"/>
              </w:rPr>
              <w:t xml:space="preserve">Close the </w:t>
            </w:r>
            <w:r w:rsidRPr="00CD24B0">
              <w:rPr>
                <w:i/>
                <w:szCs w:val="28"/>
              </w:rPr>
              <w:t>Scratch Jnr</w:t>
            </w:r>
            <w:r w:rsidRPr="00CD24B0">
              <w:rPr>
                <w:szCs w:val="28"/>
              </w:rPr>
              <w:t xml:space="preserve"> application. </w:t>
            </w:r>
            <w:r w:rsidR="002E3CF1" w:rsidRPr="00CD24B0">
              <w:rPr>
                <w:szCs w:val="28"/>
              </w:rPr>
              <w:t>You will code your project on Day 10.</w:t>
            </w:r>
          </w:p>
          <w:p w:rsidR="00746B95" w:rsidRDefault="00CD24B0" w:rsidP="00A621F8">
            <w:r w:rsidRPr="00CD24B0">
              <w:rPr>
                <w:rFonts w:cs="Arial"/>
                <w:noProof/>
                <w:szCs w:val="28"/>
                <w:lang w:eastAsia="ja-JP"/>
              </w:rPr>
              <w:t xml:space="preserve">Open your </w:t>
            </w:r>
            <w:r w:rsidRPr="00CD24B0">
              <w:rPr>
                <w:rFonts w:cs="Arial"/>
                <w:i/>
                <w:noProof/>
                <w:szCs w:val="28"/>
                <w:lang w:eastAsia="ja-JP"/>
              </w:rPr>
              <w:t xml:space="preserve">Word wall </w:t>
            </w:r>
            <w:r w:rsidRPr="00CD24B0">
              <w:rPr>
                <w:rFonts w:cs="Arial"/>
                <w:noProof/>
                <w:szCs w:val="28"/>
                <w:lang w:eastAsia="ja-JP"/>
              </w:rPr>
              <w:t>document and add some words from today’s activities.</w:t>
            </w:r>
          </w:p>
        </w:tc>
      </w:tr>
    </w:tbl>
    <w:p w:rsidR="00C54BD9" w:rsidRDefault="00C54BD9" w:rsidP="00C54BD9">
      <w:pPr>
        <w:spacing w:before="0" w:after="0"/>
        <w:rPr>
          <w:sz w:val="16"/>
          <w:szCs w:val="16"/>
        </w:rPr>
      </w:pPr>
      <w:r>
        <w:rPr>
          <w:sz w:val="16"/>
          <w:szCs w:val="16"/>
        </w:rPr>
        <w:br w:type="page"/>
      </w:r>
    </w:p>
    <w:p w:rsidR="00C75AC2" w:rsidRDefault="006907FE" w:rsidP="006907FE">
      <w:pPr>
        <w:pStyle w:val="Heading1"/>
        <w:rPr>
          <w:color w:val="B31E8E"/>
        </w:rPr>
      </w:pPr>
      <w:r w:rsidRPr="004838F7">
        <w:rPr>
          <w:color w:val="B31E8E"/>
        </w:rPr>
        <w:lastRenderedPageBreak/>
        <w:t xml:space="preserve">Day 10: </w:t>
      </w:r>
      <w:r w:rsidR="00C75AC2">
        <w:rPr>
          <w:color w:val="B31E8E"/>
        </w:rPr>
        <w:t>Programmer plus!</w:t>
      </w: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877"/>
      </w:tblGrid>
      <w:tr w:rsidR="00A621F8" w:rsidTr="00A621F8">
        <w:trPr>
          <w:trHeight w:val="2551"/>
        </w:trPr>
        <w:tc>
          <w:tcPr>
            <w:tcW w:w="9962" w:type="dxa"/>
            <w:gridSpan w:val="2"/>
            <w:tcBorders>
              <w:top w:val="single" w:sz="12" w:space="0" w:color="B31E8E"/>
              <w:left w:val="single" w:sz="12" w:space="0" w:color="B31E8E"/>
              <w:bottom w:val="single" w:sz="12" w:space="0" w:color="B31E8E"/>
              <w:right w:val="single" w:sz="12" w:space="0" w:color="B31E8E"/>
            </w:tcBorders>
            <w:vAlign w:val="center"/>
          </w:tcPr>
          <w:p w:rsidR="00A621F8" w:rsidRDefault="00A621F8" w:rsidP="00A621F8">
            <w:pPr>
              <w:spacing w:before="80" w:after="80"/>
            </w:pPr>
            <w:r>
              <w:t>Materials:</w:t>
            </w:r>
          </w:p>
          <w:p w:rsidR="00A621F8" w:rsidRDefault="00303857" w:rsidP="00A621F8">
            <w:pPr>
              <w:pStyle w:val="Bullet1"/>
              <w:numPr>
                <w:ilvl w:val="0"/>
                <w:numId w:val="7"/>
              </w:numPr>
            </w:pPr>
            <w:r>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3349888" behindDoc="0" locked="0" layoutInCell="1" allowOverlap="1" wp14:anchorId="7A0702B2" wp14:editId="79FF5A33">
                  <wp:simplePos x="0" y="0"/>
                  <wp:positionH relativeFrom="column">
                    <wp:posOffset>3514725</wp:posOffset>
                  </wp:positionH>
                  <wp:positionV relativeFrom="paragraph">
                    <wp:posOffset>296545</wp:posOffset>
                  </wp:positionV>
                  <wp:extent cx="457200" cy="845820"/>
                  <wp:effectExtent l="0" t="0" r="0" b="0"/>
                  <wp:wrapNone/>
                  <wp:docPr id="20894" name="Picture 20894" descr="R:\2Design_writing folder\Kath\Digital technologies\Year 4\images\Mandy\Day 9\Lightbot on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2Design_writing folder\Kath\Digital technologies\Year 4\images\Mandy\Day 9\Lightbot on camera.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1F8">
              <w:rPr>
                <w:noProof/>
              </w:rPr>
              <w:drawing>
                <wp:anchor distT="0" distB="0" distL="114300" distR="114300" simplePos="0" relativeHeight="253169664" behindDoc="0" locked="0" layoutInCell="1" allowOverlap="1" wp14:anchorId="76D84DBF" wp14:editId="632B9644">
                  <wp:simplePos x="0" y="0"/>
                  <wp:positionH relativeFrom="column">
                    <wp:posOffset>5351145</wp:posOffset>
                  </wp:positionH>
                  <wp:positionV relativeFrom="paragraph">
                    <wp:posOffset>302895</wp:posOffset>
                  </wp:positionV>
                  <wp:extent cx="624840" cy="517525"/>
                  <wp:effectExtent l="0" t="0" r="3810" b="0"/>
                  <wp:wrapNone/>
                  <wp:docPr id="20565" name="Picture 20565" descr="R:\Operational\Resources\graphics_library\DoE_owned\general_graphics\Digital technologies\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Digital technologies\computer.png"/>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62484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1F8">
              <w:t xml:space="preserve">computer, laptop or tablet with internet access </w:t>
            </w:r>
          </w:p>
          <w:p w:rsidR="00A621F8" w:rsidRDefault="00303857" w:rsidP="00E00BBB">
            <w:pPr>
              <w:pStyle w:val="Bullet1"/>
              <w:numPr>
                <w:ilvl w:val="0"/>
                <w:numId w:val="7"/>
              </w:numPr>
            </w:pPr>
            <w:r>
              <w:rPr>
                <w:noProof/>
              </w:rPr>
              <w:drawing>
                <wp:anchor distT="0" distB="0" distL="114300" distR="114300" simplePos="0" relativeHeight="253332480" behindDoc="0" locked="0" layoutInCell="1" allowOverlap="1" wp14:anchorId="2D941DD8" wp14:editId="2649A609">
                  <wp:simplePos x="0" y="0"/>
                  <wp:positionH relativeFrom="column">
                    <wp:posOffset>4293870</wp:posOffset>
                  </wp:positionH>
                  <wp:positionV relativeFrom="paragraph">
                    <wp:posOffset>128905</wp:posOffset>
                  </wp:positionV>
                  <wp:extent cx="502920" cy="365760"/>
                  <wp:effectExtent l="76200" t="114300" r="68580" b="110490"/>
                  <wp:wrapNone/>
                  <wp:docPr id="20726" name="Picture 20726" descr="R:\2Design_writing folder\Kath\Digital technologies\Year 4\images\Mandy\Day 10\hea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2Design_writing folder\Kath\Digital technologies\Year 4\images\Mandy\Day 10\headset.pn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b="19742"/>
                          <a:stretch/>
                        </pic:blipFill>
                        <pic:spPr bwMode="auto">
                          <a:xfrm rot="1932077">
                            <a:off x="0" y="0"/>
                            <a:ext cx="50292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BBB">
              <w:rPr>
                <w:noProof/>
              </w:rPr>
              <w:drawing>
                <wp:anchor distT="0" distB="0" distL="114300" distR="114300" simplePos="0" relativeHeight="253333504" behindDoc="0" locked="0" layoutInCell="1" allowOverlap="1" wp14:anchorId="6F8C294B" wp14:editId="6F1902FA">
                  <wp:simplePos x="0" y="0"/>
                  <wp:positionH relativeFrom="column">
                    <wp:posOffset>2630805</wp:posOffset>
                  </wp:positionH>
                  <wp:positionV relativeFrom="paragraph">
                    <wp:posOffset>270510</wp:posOffset>
                  </wp:positionV>
                  <wp:extent cx="525780" cy="378460"/>
                  <wp:effectExtent l="0" t="0" r="7620" b="2540"/>
                  <wp:wrapNone/>
                  <wp:docPr id="20769" name="Picture 20769" descr="R:\2Design_writing folder\Kath\Digital technologies\Year 4\images\Mandy\Day 7\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2Design_writing folder\Kath\Digital technologies\Year 4\images\Mandy\Day 7\camera.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5780"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1F8">
              <w:t>headset or speakers</w:t>
            </w:r>
          </w:p>
          <w:p w:rsidR="00A621F8" w:rsidRDefault="00A621F8" w:rsidP="00A621F8">
            <w:pPr>
              <w:pStyle w:val="Bullet1"/>
              <w:numPr>
                <w:ilvl w:val="0"/>
                <w:numId w:val="7"/>
              </w:numPr>
            </w:pPr>
            <w:r>
              <w:t>video camera</w:t>
            </w:r>
          </w:p>
          <w:p w:rsidR="00A621F8" w:rsidRDefault="00A621F8" w:rsidP="00303857">
            <w:pPr>
              <w:pStyle w:val="Bullet1"/>
              <w:numPr>
                <w:ilvl w:val="0"/>
                <w:numId w:val="7"/>
              </w:numPr>
            </w:pPr>
            <w:r>
              <w:t>camera</w:t>
            </w:r>
            <w:r w:rsidR="00E00BB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A621F8" w:rsidTr="00A621F8">
        <w:trPr>
          <w:trHeight w:val="1304"/>
        </w:trPr>
        <w:tc>
          <w:tcPr>
            <w:tcW w:w="9962" w:type="dxa"/>
            <w:gridSpan w:val="2"/>
            <w:tcBorders>
              <w:top w:val="single" w:sz="12" w:space="0" w:color="B31E8E"/>
            </w:tcBorders>
            <w:vAlign w:val="center"/>
          </w:tcPr>
          <w:p w:rsidR="00A621F8" w:rsidRDefault="00A621F8" w:rsidP="00A621F8">
            <w:pPr>
              <w:spacing w:before="80" w:after="80"/>
            </w:pPr>
            <w:r w:rsidRPr="00E077A7">
              <w:rPr>
                <w:rFonts w:cs="Arial"/>
                <w:noProof/>
              </w:rPr>
              <mc:AlternateContent>
                <mc:Choice Requires="wps">
                  <w:drawing>
                    <wp:anchor distT="0" distB="0" distL="114300" distR="114300" simplePos="0" relativeHeight="253168640" behindDoc="0" locked="0" layoutInCell="1" allowOverlap="1" wp14:anchorId="6AECADC0" wp14:editId="14D2816F">
                      <wp:simplePos x="0" y="0"/>
                      <wp:positionH relativeFrom="column">
                        <wp:posOffset>944880</wp:posOffset>
                      </wp:positionH>
                      <wp:positionV relativeFrom="paragraph">
                        <wp:posOffset>127635</wp:posOffset>
                      </wp:positionV>
                      <wp:extent cx="4572000" cy="411480"/>
                      <wp:effectExtent l="457200" t="0" r="19050" b="26670"/>
                      <wp:wrapNone/>
                      <wp:docPr id="1" name="Rounded 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1148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6315F" w:rsidRDefault="0091685E" w:rsidP="00A621F8">
                                  <w:pPr>
                                    <w:spacing w:before="0" w:after="0"/>
                                    <w:rPr>
                                      <w:szCs w:val="28"/>
                                    </w:rPr>
                                  </w:pPr>
                                  <w:r w:rsidRPr="00A6315F">
                                    <w:rPr>
                                      <w:szCs w:val="28"/>
                                    </w:rPr>
                                    <w:t>Today you will complete your programming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ADC0" id="Rounded Rectangular Callout 1" o:spid="_x0000_s1200" type="#_x0000_t62" style="position:absolute;margin-left:74.4pt;margin-top:10.05pt;width:5in;height:32.4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gHagIAAMAEAAAOAAAAZHJzL2Uyb0RvYy54bWysVNtu3CAQfa/Uf0C8J7Y3m81mFW+UbpKq&#10;Ui9R0n4AC9imBYYCXm/69R2wk27aPlV9QYNnOJw5h/HF5d5ospM+KLA1rY5LSqTlIJRta/rl8+3R&#10;kpIQmRVMg5U1fZSBXq5fv7oY3ErOoAMtpCcIYsNqcDXtYnSrogi8k4aFY3DSYrIBb1jErW8L4dmA&#10;6EYXs7JcFAN44TxwGQJ+vR6TdJ3xm0by+KlpgoxE1xS5xbz6vG7TWqwv2Kr1zHWKTzTYP7AwTFm8&#10;9BnqmkVGeq/+gDKKewjQxGMOpoCmUVzmHrCbqvytm4eOOZl7QXGCe5Yp/D9Y/nF354kS6B0llhm0&#10;6B56K6Qg9yges22vmScbpjX0kVRJsMGFFZ57cHc+tRzce+DfArGw6bBeXnkPQyeZQJq5vnhxIG0C&#10;HiXb4QMIvI/1EbJ2+8abBIiqkH226PHZIrmPhOPH+ekZ2o5OcszNq2q+zB4WbPV02vkQ30owJAU1&#10;HaRoZW4p9TP1ka9ju/chZs/E1DkTX1GFxmh8AjumydHp+axaTG/koGh2WLQo538pOTksqRaLxVmC&#10;QZrTrRg9EU0ULNwqrfNj1JYMKNx5eVpmmgG0EimbtfbtdqM9QXY1fXNS3SxvJtwXZUZFnCqtTE2X&#10;qBbqlaGTKTdW5DgypccYqWiL3J6MGQ2O++0+v4tZeZJOp+wWxCMa52EcIxx7DDrwPygZcIRqGr73&#10;zEtK9DuL5p9X83maubzJxlHiDzPbwwyzHKFqGikZw00c57R3XrUd3lRlPSxc4YNpVERSmfPIatrg&#10;mGSZp5FOc3i4z1W/fjzrnwAAAP//AwBQSwMEFAAGAAgAAAAhAH1XNjbeAAAACQEAAA8AAABkcnMv&#10;ZG93bnJldi54bWxMj0FPwzAMhe9I/IfISNxY2mmqutJ0AqSJEwcGQuyWNl5b0ThVkq6FX493gpuf&#10;/fT8vXK32EGc0YfekYJ0lYBAapzpqVXw/ra/y0GEqMnowREq+MYAu+r6qtSFcTO94vkQW8EhFAqt&#10;oItxLKQMTYdWh5Ubkfh2ct7qyNK30ng9c7gd5DpJMml1T/yh0yM+ddh8HSarIJ9/Th/u5Vjj0Wef&#10;U7N/fN6mi1K3N8vDPYiIS/wzwwWf0aFiptpNZIIYWG9yRo8K1kkKgg15dlnUPGy2IKtS/m9Q/QIA&#10;AP//AwBQSwECLQAUAAYACAAAACEAtoM4kv4AAADhAQAAEwAAAAAAAAAAAAAAAAAAAAAAW0NvbnRl&#10;bnRfVHlwZXNdLnhtbFBLAQItABQABgAIAAAAIQA4/SH/1gAAAJQBAAALAAAAAAAAAAAAAAAAAC8B&#10;AABfcmVscy8ucmVsc1BLAQItABQABgAIAAAAIQBxpegHagIAAMAEAAAOAAAAAAAAAAAAAAAAAC4C&#10;AABkcnMvZTJvRG9jLnhtbFBLAQItABQABgAIAAAAIQB9VzY23gAAAAkBAAAPAAAAAAAAAAAAAAAA&#10;AMQEAABkcnMvZG93bnJldi54bWxQSwUGAAAAAAQABADzAAAAzwUAAAAA&#10;" adj="-1991,12106" filled="f" strokecolor="#b31e8e" strokeweight="1.5pt">
                      <v:textbox>
                        <w:txbxContent>
                          <w:p w:rsidR="0091685E" w:rsidRPr="00A6315F" w:rsidRDefault="0091685E" w:rsidP="00A621F8">
                            <w:pPr>
                              <w:spacing w:before="0" w:after="0"/>
                              <w:rPr>
                                <w:szCs w:val="28"/>
                              </w:rPr>
                            </w:pPr>
                            <w:r w:rsidRPr="00A6315F">
                              <w:rPr>
                                <w:szCs w:val="28"/>
                              </w:rPr>
                              <w:t>Today you will complete your programming projects.</w:t>
                            </w:r>
                          </w:p>
                        </w:txbxContent>
                      </v:textbox>
                    </v:shape>
                  </w:pict>
                </mc:Fallback>
              </mc:AlternateContent>
            </w:r>
            <w:r>
              <w:rPr>
                <w:noProof/>
              </w:rPr>
              <w:drawing>
                <wp:inline distT="0" distB="0" distL="0" distR="0" wp14:anchorId="6ABC3B57" wp14:editId="523D6567">
                  <wp:extent cx="416625" cy="769620"/>
                  <wp:effectExtent l="0" t="0" r="2540" b="0"/>
                  <wp:docPr id="20573" name="Picture 20573"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A621F8" w:rsidTr="00A621F8">
        <w:trPr>
          <w:trHeight w:val="1304"/>
        </w:trPr>
        <w:tc>
          <w:tcPr>
            <w:tcW w:w="9962" w:type="dxa"/>
            <w:gridSpan w:val="2"/>
            <w:tcBorders>
              <w:bottom w:val="single" w:sz="12" w:space="0" w:color="B31E8E"/>
            </w:tcBorders>
            <w:vAlign w:val="center"/>
          </w:tcPr>
          <w:p w:rsidR="00A621F8" w:rsidRPr="00E077A7" w:rsidRDefault="00A621F8" w:rsidP="00A621F8">
            <w:pPr>
              <w:spacing w:before="80" w:after="80"/>
              <w:jc w:val="right"/>
              <w:rPr>
                <w:rFonts w:cs="Arial"/>
                <w:noProof/>
                <w:lang w:eastAsia="ja-JP"/>
              </w:rPr>
            </w:pPr>
            <w:r w:rsidRPr="00E077A7">
              <w:rPr>
                <w:rFonts w:cs="Arial"/>
                <w:noProof/>
              </w:rPr>
              <mc:AlternateContent>
                <mc:Choice Requires="wps">
                  <w:drawing>
                    <wp:anchor distT="0" distB="0" distL="114300" distR="114300" simplePos="0" relativeHeight="253171712" behindDoc="0" locked="0" layoutInCell="1" allowOverlap="1" wp14:anchorId="6015FFB4" wp14:editId="46FF97F3">
                      <wp:simplePos x="0" y="0"/>
                      <wp:positionH relativeFrom="column">
                        <wp:posOffset>464820</wp:posOffset>
                      </wp:positionH>
                      <wp:positionV relativeFrom="paragraph">
                        <wp:posOffset>187960</wp:posOffset>
                      </wp:positionV>
                      <wp:extent cx="4991100" cy="441960"/>
                      <wp:effectExtent l="0" t="0" r="323850" b="15240"/>
                      <wp:wrapNone/>
                      <wp:docPr id="20538" name="Rounded Rectangular Callout 20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441960"/>
                              </a:xfrm>
                              <a:prstGeom prst="wedgeRoundRectCallout">
                                <a:avLst>
                                  <a:gd name="adj1" fmla="val 55566"/>
                                  <a:gd name="adj2" fmla="val -26216"/>
                                  <a:gd name="adj3" fmla="val 16667"/>
                                </a:avLst>
                              </a:prstGeom>
                              <a:noFill/>
                              <a:ln w="19050">
                                <a:solidFill>
                                  <a:srgbClr val="B31E8E"/>
                                </a:solidFill>
                                <a:miter lim="800000"/>
                                <a:headEnd/>
                                <a:tailEnd/>
                              </a:ln>
                            </wps:spPr>
                            <wps:txbx>
                              <w:txbxContent>
                                <w:p w:rsidR="0091685E" w:rsidRPr="00287225" w:rsidRDefault="0091685E" w:rsidP="00A621F8">
                                  <w:pPr>
                                    <w:spacing w:before="0" w:after="0"/>
                                    <w:rPr>
                                      <w:sz w:val="26"/>
                                      <w:szCs w:val="26"/>
                                    </w:rPr>
                                  </w:pPr>
                                  <w:r>
                                    <w:rPr>
                                      <w:rFonts w:cs="Arial"/>
                                      <w:noProof/>
                                      <w:lang w:eastAsia="ja-JP"/>
                                    </w:rPr>
                                    <w:t>Go to the appropriate page to begin the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FFB4" id="Rounded Rectangular Callout 20538" o:spid="_x0000_s1201" type="#_x0000_t62" style="position:absolute;left:0;text-align:left;margin-left:36.6pt;margin-top:14.8pt;width:393pt;height:34.8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M/bgIAAMkEAAAOAAAAZHJzL2Uyb0RvYy54bWysVNty0zAQfWeGf9DovfWljtt46nRK2jLM&#10;FOi08AGKJdsCWWskOU779axkpyTAE0MeNJL3ds6e3Vxe7TpFtsJYCbqkyWlMidAVcKmbkn79cndy&#10;QYl1THOmQIuSPgtLr1Zv31yOfSFSaEFxYQgm0bYY+5K2zvVFFNmqFR2zp9ALjcYaTMccPk0TccNG&#10;zN6pKI3jPBrB8N5AJazFrzeTka5C/roWlftc11Y4okqK2Fw4TTg3/oxWl6xoDOtbWc0w2D+g6JjU&#10;WPQ11Q1zjAxG/pGqk5UBC7U7raCLoK5lJQIHZJPEv7F5alkvAhdsju1f22T/X9rq0/bBEMlLmsaL&#10;MxRLsw5leoRBc8HJIzaQ6WZQzJA1UwoGRyZHbNzY2wLjn/oH46nb/h6q75ZoWLcYI66NgbEVjCPc&#10;xDc6OgrwD4uhZDN+BI412eAg9HBXm84nxO6QXZDq+VUqsXOkwo/ZcpkkMSpaoS3LkmUetIxYsY/u&#10;jXXvBXTEX0o6Ct6IQMtzmrmEcmx7b13Qjs/sGf+WUFJ3CkdhyxRZLBZ5Po/KgU966HOS5mnyF6ez&#10;Q6ckz/Pz0ApWzGUR8R6px6DhTioVplJpMmLnlvEiDjgtKMm9NTTbNJu1MgThlfTdWXJ7cTvnPXLr&#10;pMP1UrIr6UXsfxMLr8qt5qGMY1JNd4Si9CyTV2ZS2O02u3lAMh/tddsAf0blDEz7hPuPlxbMCyUj&#10;7lJJ7Y+BGUGJ+qBR/WWSZX75wiNbnKf4MIeWzaGF6QpTldRRMl3XblrYoTeyabFSEvqh4RonppZu&#10;P1oTqpkA7gvejhby8B28fv0DrX4CAAD//wMAUEsDBBQABgAIAAAAIQDoVs1/3gAAAAgBAAAPAAAA&#10;ZHJzL2Rvd25yZXYueG1sTI9BT8MwDIXvSPyHyEhcEEspbKyl7oSQ0MSRDQmOXmPaQpOUJt3Kfj3m&#10;BCfLfk/P3ytWk+3UnofQeodwNUtAsau8aV2N8LJ9vFyCCpGcoc47RvjmAKvy9KSg3PiDe+b9JtZK&#10;QlzICaGJsc+1DlXDlsLM9+xEe/eDpSjrUGsz0EHCbafTJFloS62TDw31/NBw9bkZLcIH05Cu39Yj&#10;b1+P2U118TU/PhHi+dl0fwcq8hT/zPCLL+hQCtPOj84E1SHcXqfiREizBSjRl/NMDjuETKYuC/2/&#10;QPkDAAD//wMAUEsBAi0AFAAGAAgAAAAhALaDOJL+AAAA4QEAABMAAAAAAAAAAAAAAAAAAAAAAFtD&#10;b250ZW50X1R5cGVzXS54bWxQSwECLQAUAAYACAAAACEAOP0h/9YAAACUAQAACwAAAAAAAAAAAAAA&#10;AAAvAQAAX3JlbHMvLnJlbHNQSwECLQAUAAYACAAAACEA6kHjP24CAADJBAAADgAAAAAAAAAAAAAA&#10;AAAuAgAAZHJzL2Uyb0RvYy54bWxQSwECLQAUAAYACAAAACEA6FbNf94AAAAIAQAADwAAAAAAAAAA&#10;AAAAAADIBAAAZHJzL2Rvd25yZXYueG1sUEsFBgAAAAAEAAQA8wAAANMFAAAAAA==&#10;" adj="22802,5137" filled="f" strokecolor="#b31e8e" strokeweight="1.5pt">
                      <v:textbox>
                        <w:txbxContent>
                          <w:p w:rsidR="0091685E" w:rsidRPr="00287225" w:rsidRDefault="0091685E" w:rsidP="00A621F8">
                            <w:pPr>
                              <w:spacing w:before="0" w:after="0"/>
                              <w:rPr>
                                <w:sz w:val="26"/>
                                <w:szCs w:val="26"/>
                              </w:rPr>
                            </w:pPr>
                            <w:r>
                              <w:rPr>
                                <w:rFonts w:cs="Arial"/>
                                <w:noProof/>
                                <w:lang w:eastAsia="ja-JP"/>
                              </w:rPr>
                              <w:t>Go to the appropriate page to begin the activities.</w:t>
                            </w:r>
                          </w:p>
                        </w:txbxContent>
                      </v:textbox>
                    </v:shape>
                  </w:pict>
                </mc:Fallback>
              </mc:AlternateContent>
            </w:r>
            <w:r>
              <w:rPr>
                <w:noProof/>
                <w:sz w:val="36"/>
                <w:szCs w:val="36"/>
              </w:rPr>
              <w:drawing>
                <wp:inline distT="0" distB="0" distL="0" distR="0" wp14:anchorId="56750CE8" wp14:editId="637D12FF">
                  <wp:extent cx="457200" cy="672737"/>
                  <wp:effectExtent l="0" t="0" r="0" b="0"/>
                  <wp:docPr id="20575" name="Picture 20575"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r w:rsidR="00A621F8" w:rsidRPr="00E077A7" w:rsidTr="00A621F8">
        <w:trPr>
          <w:trHeight w:val="794"/>
        </w:trPr>
        <w:tc>
          <w:tcPr>
            <w:tcW w:w="3085" w:type="dxa"/>
            <w:tcBorders>
              <w:top w:val="single" w:sz="12" w:space="0" w:color="B31E8E"/>
              <w:left w:val="single" w:sz="12" w:space="0" w:color="B31E8E"/>
              <w:bottom w:val="single" w:sz="8" w:space="0" w:color="B31E8E"/>
            </w:tcBorders>
            <w:vAlign w:val="center"/>
          </w:tcPr>
          <w:p w:rsidR="00A621F8" w:rsidRPr="00E077A7" w:rsidRDefault="00A621F8" w:rsidP="00A621F8">
            <w:pPr>
              <w:rPr>
                <w:rFonts w:cs="Arial"/>
                <w:noProof/>
                <w:lang w:eastAsia="ja-JP"/>
              </w:rPr>
            </w:pPr>
            <w:r>
              <w:rPr>
                <w:rFonts w:cs="Arial"/>
                <w:noProof/>
                <w:lang w:eastAsia="ja-JP"/>
              </w:rPr>
              <w:t>Lightbot: code hour</w:t>
            </w:r>
          </w:p>
        </w:tc>
        <w:tc>
          <w:tcPr>
            <w:tcW w:w="6877" w:type="dxa"/>
            <w:tcBorders>
              <w:top w:val="single" w:sz="12" w:space="0" w:color="B31E8E"/>
              <w:bottom w:val="single" w:sz="8" w:space="0" w:color="B31E8E"/>
              <w:right w:val="single" w:sz="12" w:space="0" w:color="B31E8E"/>
            </w:tcBorders>
            <w:vAlign w:val="center"/>
          </w:tcPr>
          <w:p w:rsidR="00A621F8" w:rsidRPr="00E077A7" w:rsidRDefault="00A621F8" w:rsidP="004E237D">
            <w:pPr>
              <w:rPr>
                <w:rFonts w:cs="Arial"/>
                <w:noProof/>
                <w:lang w:eastAsia="ja-JP"/>
              </w:rPr>
            </w:pPr>
            <w:r>
              <w:rPr>
                <w:rFonts w:cs="Arial"/>
                <w:noProof/>
                <w:lang w:eastAsia="ja-JP"/>
              </w:rPr>
              <w:t xml:space="preserve">complete the activities on pages </w:t>
            </w:r>
            <w:r w:rsidR="004E237D">
              <w:rPr>
                <w:rFonts w:cs="Arial"/>
                <w:noProof/>
                <w:lang w:eastAsia="ja-JP"/>
              </w:rPr>
              <w:t>69</w:t>
            </w:r>
            <w:r>
              <w:rPr>
                <w:rFonts w:cs="Arial"/>
                <w:noProof/>
                <w:lang w:eastAsia="ja-JP"/>
              </w:rPr>
              <w:t xml:space="preserve"> – </w:t>
            </w:r>
            <w:r w:rsidR="004E237D">
              <w:rPr>
                <w:rFonts w:cs="Arial"/>
                <w:noProof/>
                <w:lang w:eastAsia="ja-JP"/>
              </w:rPr>
              <w:t>71</w:t>
            </w:r>
            <w:r>
              <w:rPr>
                <w:rFonts w:cs="Arial"/>
                <w:noProof/>
                <w:lang w:eastAsia="ja-JP"/>
              </w:rPr>
              <w:t xml:space="preserve"> </w:t>
            </w:r>
          </w:p>
        </w:tc>
      </w:tr>
      <w:tr w:rsidR="008264B1" w:rsidRPr="00E077A7" w:rsidTr="00A621F8">
        <w:trPr>
          <w:trHeight w:val="794"/>
        </w:trPr>
        <w:tc>
          <w:tcPr>
            <w:tcW w:w="3085" w:type="dxa"/>
            <w:tcBorders>
              <w:top w:val="single" w:sz="8" w:space="0" w:color="B31E8E"/>
              <w:left w:val="single" w:sz="12" w:space="0" w:color="B31E8E"/>
              <w:bottom w:val="single" w:sz="12" w:space="0" w:color="B31E8E"/>
            </w:tcBorders>
            <w:vAlign w:val="center"/>
          </w:tcPr>
          <w:p w:rsidR="008264B1" w:rsidRPr="00E077A7" w:rsidRDefault="008264B1" w:rsidP="008264B1">
            <w:pPr>
              <w:rPr>
                <w:rFonts w:cs="Arial"/>
                <w:noProof/>
                <w:lang w:eastAsia="ja-JP"/>
              </w:rPr>
            </w:pPr>
            <w:r>
              <w:rPr>
                <w:rFonts w:cs="Arial"/>
                <w:noProof/>
                <w:lang w:eastAsia="ja-JP"/>
              </w:rPr>
              <w:t>Scratch Junior</w:t>
            </w:r>
          </w:p>
        </w:tc>
        <w:tc>
          <w:tcPr>
            <w:tcW w:w="6877" w:type="dxa"/>
            <w:tcBorders>
              <w:top w:val="single" w:sz="8" w:space="0" w:color="B31E8E"/>
              <w:bottom w:val="single" w:sz="12" w:space="0" w:color="B31E8E"/>
              <w:right w:val="single" w:sz="12" w:space="0" w:color="B31E8E"/>
            </w:tcBorders>
            <w:vAlign w:val="center"/>
          </w:tcPr>
          <w:p w:rsidR="008264B1" w:rsidRPr="00E077A7" w:rsidRDefault="008264B1" w:rsidP="004E237D">
            <w:pPr>
              <w:rPr>
                <w:rFonts w:cs="Arial"/>
                <w:noProof/>
                <w:lang w:eastAsia="ja-JP"/>
              </w:rPr>
            </w:pPr>
            <w:r>
              <w:rPr>
                <w:rFonts w:cs="Arial"/>
                <w:noProof/>
                <w:lang w:eastAsia="ja-JP"/>
              </w:rPr>
              <w:t xml:space="preserve">complete the activities on pages </w:t>
            </w:r>
            <w:r w:rsidR="004E237D">
              <w:rPr>
                <w:rFonts w:cs="Arial"/>
                <w:noProof/>
                <w:lang w:eastAsia="ja-JP"/>
              </w:rPr>
              <w:t>72</w:t>
            </w:r>
            <w:r>
              <w:rPr>
                <w:rFonts w:cs="Arial"/>
                <w:noProof/>
                <w:lang w:eastAsia="ja-JP"/>
              </w:rPr>
              <w:t xml:space="preserve"> – </w:t>
            </w:r>
            <w:r w:rsidR="004E237D">
              <w:rPr>
                <w:rFonts w:cs="Arial"/>
                <w:noProof/>
                <w:lang w:eastAsia="ja-JP"/>
              </w:rPr>
              <w:t>73</w:t>
            </w:r>
            <w:r>
              <w:rPr>
                <w:rFonts w:cs="Arial"/>
                <w:noProof/>
                <w:lang w:eastAsia="ja-JP"/>
              </w:rPr>
              <w:t xml:space="preserve"> </w:t>
            </w:r>
          </w:p>
        </w:tc>
      </w:tr>
      <w:tr w:rsidR="00A621F8" w:rsidRPr="00E077A7" w:rsidTr="00A621F8">
        <w:trPr>
          <w:trHeight w:val="794"/>
        </w:trPr>
        <w:tc>
          <w:tcPr>
            <w:tcW w:w="9962" w:type="dxa"/>
            <w:gridSpan w:val="2"/>
            <w:tcBorders>
              <w:top w:val="single" w:sz="12" w:space="0" w:color="B31E8E"/>
            </w:tcBorders>
            <w:vAlign w:val="center"/>
          </w:tcPr>
          <w:p w:rsidR="00A621F8" w:rsidRDefault="00A621F8" w:rsidP="00A621F8">
            <w:pPr>
              <w:rPr>
                <w:rFonts w:cs="Arial"/>
                <w:noProof/>
                <w:lang w:eastAsia="ja-JP"/>
              </w:rPr>
            </w:pPr>
            <w:r w:rsidRPr="00E077A7">
              <w:rPr>
                <w:rFonts w:cs="Arial"/>
                <w:noProof/>
              </w:rPr>
              <mc:AlternateContent>
                <mc:Choice Requires="wps">
                  <w:drawing>
                    <wp:anchor distT="0" distB="0" distL="114300" distR="114300" simplePos="0" relativeHeight="253172736" behindDoc="0" locked="0" layoutInCell="1" allowOverlap="1" wp14:anchorId="1B11734A" wp14:editId="07809F99">
                      <wp:simplePos x="0" y="0"/>
                      <wp:positionH relativeFrom="column">
                        <wp:posOffset>944880</wp:posOffset>
                      </wp:positionH>
                      <wp:positionV relativeFrom="paragraph">
                        <wp:posOffset>153035</wp:posOffset>
                      </wp:positionV>
                      <wp:extent cx="4518660" cy="594360"/>
                      <wp:effectExtent l="457200" t="0" r="15240" b="15240"/>
                      <wp:wrapNone/>
                      <wp:docPr id="20541" name="Rounded Rectangular Callout 20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59436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6315F" w:rsidRDefault="0091685E" w:rsidP="00A621F8">
                                  <w:pPr>
                                    <w:spacing w:before="0" w:after="0"/>
                                    <w:rPr>
                                      <w:szCs w:val="28"/>
                                    </w:rPr>
                                  </w:pPr>
                                  <w:r w:rsidRPr="00A6315F">
                                    <w:rPr>
                                      <w:szCs w:val="28"/>
                                    </w:rPr>
                                    <w:t xml:space="preserve">Remember to complete the </w:t>
                                  </w:r>
                                  <w:r>
                                    <w:rPr>
                                      <w:szCs w:val="28"/>
                                    </w:rPr>
                                    <w:t xml:space="preserve">final </w:t>
                                  </w:r>
                                  <w:r w:rsidRPr="00A6315F">
                                    <w:rPr>
                                      <w:szCs w:val="28"/>
                                    </w:rPr>
                                    <w:t xml:space="preserve">word wall task that is explained on page </w:t>
                                  </w:r>
                                  <w:r w:rsidR="004E237D">
                                    <w:rPr>
                                      <w:szCs w:val="28"/>
                                    </w:rPr>
                                    <w:t>74</w:t>
                                  </w:r>
                                  <w:r w:rsidRPr="00A6315F">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1734A" id="Rounded Rectangular Callout 20541" o:spid="_x0000_s1202" type="#_x0000_t62" style="position:absolute;margin-left:74.4pt;margin-top:12.05pt;width:355.8pt;height:46.8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kqbQIAAMgEAAAOAAAAZHJzL2Uyb0RvYy54bWysVF9v0zAQf0fiO1h+35J0adZWS6fRbQhp&#10;wLTBB3BtJzE4vmA7Tcun5+xkWwc8Ifpg3eX+/e5+d7243Lea7KR1CkxJs9OUEmk4CGXqkn79cnuy&#10;oMR5ZgTTYGRJD9LRy/XbNxdDt5IzaEALaQkmMW41dCVtvO9WSeJ4I1vmTqGTBo0V2JZ5VG2dCMsG&#10;zN7qZJamRTKAFZ0FLp3Dr9ejka5j/qqS3H+uKic90SVFbD6+Nr7b8CbrC7aqLesaxScY7B9QtEwZ&#10;LPqc6pp5Rnqr/kjVKm7BQeVPObQJVJXiMvaA3WTpb908NqyTsRccjuuex+T+X1r+aXdviRIlnaXz&#10;PKPEsBZpeoDeCCnIAw6QmbrXzJIN0xp6T0ZHHNzQuRXGP3b3NrTuujvg3x0xsGkwRl5ZC0MjmUC4&#10;WRh08iogKA5DyXb4CAJrst5DnOG+sm1IiNMh+0jV4ZkqufeE48d8ni2KAhnlaJsv8zOUQwm2eoru&#10;rPPvJbQkCCUdpKhlbCv0NPUSy7HdnfOROzF1z8Q3nETValyFHdPkZL6cZcW0K0dOs2OnIs3/4nJ2&#10;7JIVRXE+wZyqIuAnoAGCgVuldVxKbciAg1um8zTCdKCVCNY4a1tvN9oSRFfSd2fZzeJmyvvKrVUe&#10;r0urtqSLNPzGHgIpN0bEMp4pPcoIRZuJpUDMSLDfb/dP+xGiA21bEAckzsJ4Tnj+KDRgf1Iy4CmV&#10;1P3omZWU6A8GyV9meR5uLyr5/HyGij22bI8tzHBMVVJPyShu/HivfWdV3WClLM7DwBUuTKV8oP0F&#10;1aTgucRtmE473OOxHr1e/oDWvwAAAP//AwBQSwMEFAAGAAgAAAAhAOjoR7jfAAAACgEAAA8AAABk&#10;cnMvZG93bnJldi54bWxMj0FPg0AUhO8m/ofNM/FmFxpCKWVp1KTx5MFqjL0t7CsQ2beEXQr6632e&#10;9DiZycw3xX6xvbjg6DtHCuJVBAKpdqajRsHb6+EuA+GDJqN7R6jgCz3sy+urQufGzfSCl2NoBJeQ&#10;z7WCNoQhl9LXLVrtV25AYu/sRqsDy7GRZtQzl9terqMolVZ3xAutHvCxxfrzOFkF2fx9fnfPpwpP&#10;Y/ox1YeHp228KHV7s9zvQARcwl8YfvEZHUpmqtxExouedZIxelCwTmIQHMjSKAFRsRNvNiDLQv6/&#10;UP4AAAD//wMAUEsBAi0AFAAGAAgAAAAhALaDOJL+AAAA4QEAABMAAAAAAAAAAAAAAAAAAAAAAFtD&#10;b250ZW50X1R5cGVzXS54bWxQSwECLQAUAAYACAAAACEAOP0h/9YAAACUAQAACwAAAAAAAAAAAAAA&#10;AAAvAQAAX3JlbHMvLnJlbHNQSwECLQAUAAYACAAAACEAsPGJKm0CAADIBAAADgAAAAAAAAAAAAAA&#10;AAAuAgAAZHJzL2Uyb0RvYy54bWxQSwECLQAUAAYACAAAACEA6OhHuN8AAAAKAQAADwAAAAAAAAAA&#10;AAAAAADHBAAAZHJzL2Rvd25yZXYueG1sUEsFBgAAAAAEAAQA8wAAANMFAAAAAA==&#10;" adj="-1991,12106" filled="f" strokecolor="#b31e8e" strokeweight="1.5pt">
                      <v:textbox>
                        <w:txbxContent>
                          <w:p w:rsidR="0091685E" w:rsidRPr="00A6315F" w:rsidRDefault="0091685E" w:rsidP="00A621F8">
                            <w:pPr>
                              <w:spacing w:before="0" w:after="0"/>
                              <w:rPr>
                                <w:szCs w:val="28"/>
                              </w:rPr>
                            </w:pPr>
                            <w:r w:rsidRPr="00A6315F">
                              <w:rPr>
                                <w:szCs w:val="28"/>
                              </w:rPr>
                              <w:t xml:space="preserve">Remember to complete the </w:t>
                            </w:r>
                            <w:r>
                              <w:rPr>
                                <w:szCs w:val="28"/>
                              </w:rPr>
                              <w:t xml:space="preserve">final </w:t>
                            </w:r>
                            <w:r w:rsidRPr="00A6315F">
                              <w:rPr>
                                <w:szCs w:val="28"/>
                              </w:rPr>
                              <w:t xml:space="preserve">word wall task that is explained on page </w:t>
                            </w:r>
                            <w:r w:rsidR="004E237D">
                              <w:rPr>
                                <w:szCs w:val="28"/>
                              </w:rPr>
                              <w:t>74</w:t>
                            </w:r>
                            <w:r w:rsidRPr="00A6315F">
                              <w:rPr>
                                <w:szCs w:val="28"/>
                              </w:rPr>
                              <w:t>.</w:t>
                            </w:r>
                          </w:p>
                        </w:txbxContent>
                      </v:textbox>
                    </v:shape>
                  </w:pict>
                </mc:Fallback>
              </mc:AlternateContent>
            </w:r>
            <w:r>
              <w:rPr>
                <w:noProof/>
              </w:rPr>
              <w:drawing>
                <wp:inline distT="0" distB="0" distL="0" distR="0" wp14:anchorId="6C776F85" wp14:editId="3CFE3156">
                  <wp:extent cx="416625" cy="769620"/>
                  <wp:effectExtent l="0" t="0" r="2540" b="0"/>
                  <wp:docPr id="20576" name="Picture 20576"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A621F8" w:rsidRPr="00E077A7" w:rsidTr="00A621F8">
        <w:trPr>
          <w:trHeight w:val="794"/>
        </w:trPr>
        <w:tc>
          <w:tcPr>
            <w:tcW w:w="9962" w:type="dxa"/>
            <w:gridSpan w:val="2"/>
            <w:vAlign w:val="center"/>
          </w:tcPr>
          <w:p w:rsidR="00A621F8" w:rsidRPr="00E077A7" w:rsidRDefault="00A621F8" w:rsidP="00A621F8">
            <w:pPr>
              <w:jc w:val="right"/>
              <w:rPr>
                <w:rFonts w:cs="Arial"/>
                <w:noProof/>
                <w:lang w:eastAsia="ja-JP"/>
              </w:rPr>
            </w:pPr>
            <w:r w:rsidRPr="00E077A7">
              <w:rPr>
                <w:rFonts w:cs="Arial"/>
                <w:noProof/>
              </w:rPr>
              <mc:AlternateContent>
                <mc:Choice Requires="wps">
                  <w:drawing>
                    <wp:anchor distT="0" distB="0" distL="114300" distR="114300" simplePos="0" relativeHeight="253173760" behindDoc="0" locked="0" layoutInCell="1" allowOverlap="1" wp14:anchorId="7EB778FE" wp14:editId="5FA9B6C9">
                      <wp:simplePos x="0" y="0"/>
                      <wp:positionH relativeFrom="column">
                        <wp:posOffset>243840</wp:posOffset>
                      </wp:positionH>
                      <wp:positionV relativeFrom="paragraph">
                        <wp:posOffset>193675</wp:posOffset>
                      </wp:positionV>
                      <wp:extent cx="4991100" cy="441960"/>
                      <wp:effectExtent l="0" t="0" r="323850" b="15240"/>
                      <wp:wrapNone/>
                      <wp:docPr id="20543" name="Rounded Rectangular Callout 20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441960"/>
                              </a:xfrm>
                              <a:prstGeom prst="wedgeRoundRectCallout">
                                <a:avLst>
                                  <a:gd name="adj1" fmla="val 55566"/>
                                  <a:gd name="adj2" fmla="val -26216"/>
                                  <a:gd name="adj3" fmla="val 16667"/>
                                </a:avLst>
                              </a:prstGeom>
                              <a:noFill/>
                              <a:ln w="19050">
                                <a:solidFill>
                                  <a:srgbClr val="B31E8E"/>
                                </a:solidFill>
                                <a:miter lim="800000"/>
                                <a:headEnd/>
                                <a:tailEnd/>
                              </a:ln>
                            </wps:spPr>
                            <wps:txbx>
                              <w:txbxContent>
                                <w:p w:rsidR="0091685E" w:rsidRPr="00287225" w:rsidRDefault="0091685E" w:rsidP="00A621F8">
                                  <w:pPr>
                                    <w:spacing w:before="0" w:after="0"/>
                                    <w:rPr>
                                      <w:sz w:val="26"/>
                                      <w:szCs w:val="26"/>
                                    </w:rPr>
                                  </w:pPr>
                                  <w:r>
                                    <w:rPr>
                                      <w:rFonts w:cs="Arial"/>
                                      <w:noProof/>
                                      <w:lang w:eastAsia="ja-JP"/>
                                    </w:rPr>
                                    <w:t>There are also tasks for everyone on pages</w:t>
                                  </w:r>
                                  <w:r w:rsidR="004E237D">
                                    <w:rPr>
                                      <w:rFonts w:cs="Arial"/>
                                      <w:noProof/>
                                      <w:lang w:eastAsia="ja-JP"/>
                                    </w:rPr>
                                    <w:t xml:space="preserve"> 75 and </w:t>
                                  </w:r>
                                  <w:r>
                                    <w:rPr>
                                      <w:rFonts w:cs="Arial"/>
                                      <w:noProof/>
                                      <w:lang w:eastAsia="ja-JP"/>
                                    </w:rPr>
                                    <w:t>7</w:t>
                                  </w:r>
                                  <w:r w:rsidR="004E237D">
                                    <w:rPr>
                                      <w:rFonts w:cs="Arial"/>
                                      <w:noProof/>
                                      <w:lang w:eastAsia="ja-JP"/>
                                    </w:rPr>
                                    <w:t>6</w:t>
                                  </w:r>
                                  <w:r>
                                    <w:rPr>
                                      <w:rFonts w:cs="Arial"/>
                                      <w:noProof/>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778FE" id="Rounded Rectangular Callout 20543" o:spid="_x0000_s1203" type="#_x0000_t62" style="position:absolute;left:0;text-align:left;margin-left:19.2pt;margin-top:15.25pt;width:393pt;height:34.8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YXcAIAAMkEAAAOAAAAZHJzL2Uyb0RvYy54bWysVNtu2zAMfR+wfxD03vpSx22MOEWXtsOA&#10;biva7QMUS7a1yaInyXG6rx8lO2267WlYHgTRpEiec8isLvedIjthrARd0uQ0pkToCrjUTUm/frk9&#10;uaDEOqY5U6BFSZ+EpZfrt29WY1+IFFpQXBiCSbQtxr6krXN9EUW2akXH7Cn0QqOzBtMxh6ZpIm7Y&#10;iNk7FaVxnEcjGN4bqIS1+PV6ctJ1yF/XonKf69oKR1RJsTcXThPOrT+j9YoVjWF9K6u5DfYPXXRM&#10;aiz6nOqaOUYGI/9I1cnKgIXanVbQRVDXshIBA6JJ4t/QPLasFwELkmP7Z5rs/0tbfdrdGyJ5SdN4&#10;kZ1RolmHMj3AoLng5AEJZLoZFDNkw5SCwZEpEIkbe1vg+8f+3njotr+D6rslGjYtvhFXxsDYCsax&#10;3cQTHb164A2LT8l2/Agca7LBQeBwX5vOJ0R2yD5I9fQsldg7UuHHbLlMkhgVrdCXZckyD1pGrDi8&#10;7o117wV0xF9KOgreiADLY5qxhHJsd2dd0I7P6Bn/llBSdwpHYccUWSwWeT6PylFMehxzkuZp8pcg&#10;pPQlUZLn+XmgghVzWez40KnvQcOtVCpMpdJkROaW8SIOfVpQkntvINs0240yBNsr6buz5ObiZs77&#10;KqyTDtdLya6kF7H/TSi8KjeahzKOSTXdsRWlZ5m8MpPCbr/dzwMS4HndtsCfUDkD0z7h/uOlBfOT&#10;khF3qaT2x8CMoER90Kj+Mskyv3zByBbnKRrm2LM99jBdYaqSOkqm68ZNCzv0RjYtVkoCHxqucGJq&#10;6Q6jNXU1A8B9wdurhTy2Q9TLP9D6FwAAAP//AwBQSwMEFAAGAAgAAAAhAG5Pa2XfAAAACQEAAA8A&#10;AABkcnMvZG93bnJldi54bWxMj0FPwzAMhe9I/IfISFzQlqx0UylNJ4SEJo5sSHD0GtMWmqQ06Vb2&#10;6/FOcLLs9/T8vWI92U4caAitdxoWcwWCXOVN62oNr7unWQYiRHQGO+9Iww8FWJeXFwXmxh/dCx22&#10;sRYc4kKOGpoY+1zKUDVkMcx9T461Dz9YjLwOtTQDHjncdjJRaiUtto4/NNjTY0PV13a0Gj4Jh2Tz&#10;vhlp93a6S6ub7+XpGbW+vpoe7kFEmuKfGc74jA4lM+396EwQnYbbLGUnT7UEwXqWpHzYs1GpBciy&#10;kP8blL8AAAD//wMAUEsBAi0AFAAGAAgAAAAhALaDOJL+AAAA4QEAABMAAAAAAAAAAAAAAAAAAAAA&#10;AFtDb250ZW50X1R5cGVzXS54bWxQSwECLQAUAAYACAAAACEAOP0h/9YAAACUAQAACwAAAAAAAAAA&#10;AAAAAAAvAQAAX3JlbHMvLnJlbHNQSwECLQAUAAYACAAAACEAYC5mF3ACAADJBAAADgAAAAAAAAAA&#10;AAAAAAAuAgAAZHJzL2Uyb0RvYy54bWxQSwECLQAUAAYACAAAACEAbk9rZd8AAAAJAQAADwAAAAAA&#10;AAAAAAAAAADKBAAAZHJzL2Rvd25yZXYueG1sUEsFBgAAAAAEAAQA8wAAANYFAAAAAA==&#10;" adj="22802,5137" filled="f" strokecolor="#b31e8e" strokeweight="1.5pt">
                      <v:textbox>
                        <w:txbxContent>
                          <w:p w:rsidR="0091685E" w:rsidRPr="00287225" w:rsidRDefault="0091685E" w:rsidP="00A621F8">
                            <w:pPr>
                              <w:spacing w:before="0" w:after="0"/>
                              <w:rPr>
                                <w:sz w:val="26"/>
                                <w:szCs w:val="26"/>
                              </w:rPr>
                            </w:pPr>
                            <w:r>
                              <w:rPr>
                                <w:rFonts w:cs="Arial"/>
                                <w:noProof/>
                                <w:lang w:eastAsia="ja-JP"/>
                              </w:rPr>
                              <w:t>There are also tasks for everyone on pages</w:t>
                            </w:r>
                            <w:r w:rsidR="004E237D">
                              <w:rPr>
                                <w:rFonts w:cs="Arial"/>
                                <w:noProof/>
                                <w:lang w:eastAsia="ja-JP"/>
                              </w:rPr>
                              <w:t xml:space="preserve"> 75 and </w:t>
                            </w:r>
                            <w:r>
                              <w:rPr>
                                <w:rFonts w:cs="Arial"/>
                                <w:noProof/>
                                <w:lang w:eastAsia="ja-JP"/>
                              </w:rPr>
                              <w:t>7</w:t>
                            </w:r>
                            <w:r w:rsidR="004E237D">
                              <w:rPr>
                                <w:rFonts w:cs="Arial"/>
                                <w:noProof/>
                                <w:lang w:eastAsia="ja-JP"/>
                              </w:rPr>
                              <w:t>6</w:t>
                            </w:r>
                            <w:r>
                              <w:rPr>
                                <w:rFonts w:cs="Arial"/>
                                <w:noProof/>
                                <w:lang w:eastAsia="ja-JP"/>
                              </w:rPr>
                              <w:t>.</w:t>
                            </w:r>
                          </w:p>
                        </w:txbxContent>
                      </v:textbox>
                    </v:shape>
                  </w:pict>
                </mc:Fallback>
              </mc:AlternateContent>
            </w:r>
            <w:r>
              <w:rPr>
                <w:noProof/>
                <w:sz w:val="36"/>
                <w:szCs w:val="36"/>
              </w:rPr>
              <w:drawing>
                <wp:inline distT="0" distB="0" distL="0" distR="0" wp14:anchorId="0CD6294B" wp14:editId="0EFAE7C8">
                  <wp:extent cx="457200" cy="672737"/>
                  <wp:effectExtent l="0" t="0" r="0" b="0"/>
                  <wp:docPr id="20577" name="Picture 20577"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60649" cy="677812"/>
                          </a:xfrm>
                          <a:prstGeom prst="rect">
                            <a:avLst/>
                          </a:prstGeom>
                          <a:noFill/>
                          <a:ln>
                            <a:noFill/>
                          </a:ln>
                        </pic:spPr>
                      </pic:pic>
                    </a:graphicData>
                  </a:graphic>
                </wp:inline>
              </w:drawing>
            </w:r>
          </w:p>
        </w:tc>
      </w:tr>
    </w:tbl>
    <w:p w:rsidR="00C75AC2" w:rsidRDefault="00C75AC2" w:rsidP="00160BA7"/>
    <w:p w:rsidR="00C75AC2" w:rsidRDefault="00C75AC2" w:rsidP="00160BA7"/>
    <w:p w:rsidR="00C75AC2" w:rsidRDefault="00C75AC2" w:rsidP="00160BA7"/>
    <w:p w:rsidR="00C75AC2" w:rsidRDefault="00C75AC2">
      <w:pPr>
        <w:spacing w:before="0" w:after="0"/>
      </w:pPr>
      <w:r>
        <w:br w:type="page"/>
      </w:r>
    </w:p>
    <w:p w:rsidR="00C54BD9" w:rsidRPr="00C54BD9" w:rsidRDefault="00FF61BA" w:rsidP="00C75AC2">
      <w:pPr>
        <w:pStyle w:val="Heading2"/>
      </w:pPr>
      <w:r w:rsidRPr="004838F7">
        <w:lastRenderedPageBreak/>
        <w:t>L</w:t>
      </w:r>
      <w:r w:rsidR="00C4649E">
        <w:t>earning about L</w:t>
      </w:r>
      <w:r w:rsidRPr="004838F7">
        <w:t xml:space="preserve">ightbot </w:t>
      </w:r>
      <w:r w:rsidR="00C54BD9">
        <w:t>loops</w:t>
      </w:r>
    </w:p>
    <w:tbl>
      <w:tblPr>
        <w:tblStyle w:val="TableGrid"/>
        <w:tblW w:w="9963" w:type="dxa"/>
        <w:tblLayout w:type="fixed"/>
        <w:tblLook w:val="04A0" w:firstRow="1" w:lastRow="0" w:firstColumn="1" w:lastColumn="0" w:noHBand="0" w:noVBand="1"/>
      </w:tblPr>
      <w:tblGrid>
        <w:gridCol w:w="1951"/>
        <w:gridCol w:w="1369"/>
        <w:gridCol w:w="474"/>
        <w:gridCol w:w="1028"/>
        <w:gridCol w:w="1028"/>
        <w:gridCol w:w="791"/>
        <w:gridCol w:w="237"/>
        <w:gridCol w:w="1028"/>
        <w:gridCol w:w="992"/>
        <w:gridCol w:w="36"/>
        <w:gridCol w:w="1029"/>
      </w:tblGrid>
      <w:tr w:rsidR="00702C76" w:rsidTr="00271898">
        <w:trPr>
          <w:trHeight w:val="1474"/>
        </w:trPr>
        <w:tc>
          <w:tcPr>
            <w:tcW w:w="9963" w:type="dxa"/>
            <w:gridSpan w:val="11"/>
            <w:tcBorders>
              <w:top w:val="nil"/>
              <w:left w:val="nil"/>
              <w:bottom w:val="nil"/>
              <w:right w:val="nil"/>
            </w:tcBorders>
            <w:vAlign w:val="center"/>
          </w:tcPr>
          <w:p w:rsidR="00702C76" w:rsidRPr="00E077A7" w:rsidRDefault="00E64CB0" w:rsidP="00E64CB0">
            <w:pPr>
              <w:spacing w:before="80" w:after="80"/>
              <w:rPr>
                <w:rFonts w:cs="Arial"/>
                <w:noProof/>
                <w:lang w:eastAsia="ja-JP"/>
              </w:rPr>
            </w:pPr>
            <w:r w:rsidRPr="00E077A7">
              <w:rPr>
                <w:rFonts w:cs="Arial"/>
                <w:noProof/>
              </w:rPr>
              <mc:AlternateContent>
                <mc:Choice Requires="wps">
                  <w:drawing>
                    <wp:anchor distT="0" distB="0" distL="114300" distR="114300" simplePos="0" relativeHeight="252957696" behindDoc="0" locked="0" layoutInCell="1" allowOverlap="1" wp14:anchorId="664AD098" wp14:editId="5F3140A4">
                      <wp:simplePos x="0" y="0"/>
                      <wp:positionH relativeFrom="column">
                        <wp:posOffset>792480</wp:posOffset>
                      </wp:positionH>
                      <wp:positionV relativeFrom="paragraph">
                        <wp:posOffset>-60325</wp:posOffset>
                      </wp:positionV>
                      <wp:extent cx="5059680" cy="723900"/>
                      <wp:effectExtent l="285750" t="0" r="26670" b="19050"/>
                      <wp:wrapNone/>
                      <wp:docPr id="20896" name="Rounded Rectangular Callout 20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723900"/>
                              </a:xfrm>
                              <a:prstGeom prst="wedgeRoundRectCallout">
                                <a:avLst>
                                  <a:gd name="adj1" fmla="val -55156"/>
                                  <a:gd name="adj2" fmla="val -6059"/>
                                  <a:gd name="adj3" fmla="val 16667"/>
                                </a:avLst>
                              </a:prstGeom>
                              <a:noFill/>
                              <a:ln w="19050">
                                <a:solidFill>
                                  <a:srgbClr val="B31E8E"/>
                                </a:solidFill>
                                <a:miter lim="800000"/>
                                <a:headEnd/>
                                <a:tailEnd/>
                              </a:ln>
                            </wps:spPr>
                            <wps:txbx>
                              <w:txbxContent>
                                <w:p w:rsidR="0091685E" w:rsidRPr="00F32141" w:rsidRDefault="0091685E" w:rsidP="00B120BE">
                                  <w:pPr>
                                    <w:spacing w:before="0" w:after="0"/>
                                    <w:rPr>
                                      <w:sz w:val="26"/>
                                      <w:szCs w:val="26"/>
                                    </w:rPr>
                                  </w:pPr>
                                  <w:r w:rsidRPr="00B120BE">
                                    <w:rPr>
                                      <w:rFonts w:cs="Arial"/>
                                      <w:noProof/>
                                      <w:sz w:val="26"/>
                                      <w:szCs w:val="26"/>
                                      <w:lang w:eastAsia="ja-JP"/>
                                    </w:rPr>
                                    <w:t xml:space="preserve">Do you think you can solve the </w:t>
                                  </w:r>
                                  <w:r w:rsidRPr="00B120BE">
                                    <w:rPr>
                                      <w:rFonts w:cs="Arial"/>
                                      <w:i/>
                                      <w:noProof/>
                                      <w:sz w:val="26"/>
                                      <w:szCs w:val="26"/>
                                      <w:lang w:eastAsia="ja-JP"/>
                                    </w:rPr>
                                    <w:t>Loops</w:t>
                                  </w:r>
                                  <w:r w:rsidRPr="00B120BE">
                                    <w:rPr>
                                      <w:rFonts w:cs="Arial"/>
                                      <w:noProof/>
                                      <w:sz w:val="26"/>
                                      <w:szCs w:val="26"/>
                                      <w:lang w:eastAsia="ja-JP"/>
                                    </w:rPr>
                                    <w:t xml:space="preserve"> level puzzles? </w:t>
                                  </w:r>
                                  <w:r w:rsidRPr="00B120BE">
                                    <w:rPr>
                                      <w:sz w:val="26"/>
                                      <w:szCs w:val="26"/>
                                    </w:rPr>
                                    <w:t>When you want Lightbot to repeat some steps several times, you need</w:t>
                                  </w:r>
                                  <w:r>
                                    <w:rPr>
                                      <w:sz w:val="26"/>
                                      <w:szCs w:val="26"/>
                                    </w:rPr>
                                    <w:t xml:space="preserve"> to make a </w:t>
                                  </w:r>
                                  <w:r w:rsidRPr="00A621F8">
                                    <w:rPr>
                                      <w:i/>
                                      <w:sz w:val="26"/>
                                      <w:szCs w:val="26"/>
                                    </w:rPr>
                                    <w:t>loop</w:t>
                                  </w:r>
                                  <w:r>
                                    <w:rPr>
                                      <w:sz w:val="26"/>
                                      <w:szCs w:val="26"/>
                                    </w:rPr>
                                    <w:t xml:space="preserve"> in the program.</w:t>
                                  </w:r>
                                </w:p>
                                <w:p w:rsidR="0091685E" w:rsidRPr="00F32141" w:rsidRDefault="0091685E" w:rsidP="00E64CB0">
                                  <w:pPr>
                                    <w:spacing w:before="0" w:after="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AD098" id="Rounded Rectangular Callout 20896" o:spid="_x0000_s1204" type="#_x0000_t62" style="position:absolute;margin-left:62.4pt;margin-top:-4.75pt;width:398.4pt;height:57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7ObQIAAMkEAAAOAAAAZHJzL2Uyb0RvYy54bWysVNtu2zAMfR+wfxD03tpOazcx6hRd2g4D&#10;dina7QMUSba1yaInyXG6rx8lu12yvg3LgyCaFHl4DpnLq32nyU5ap8BUNDtNKZGGg1Cmqei3r3cn&#10;S0qcZ0YwDUZW9Ek6erV+++Zy7Eu5gBa0kJZgEuPKsa9o631fJonjreyYO4VeGnTWYDvm0bRNIiwb&#10;MXunk0WaFskIVvQWuHQOv95MTrqO+etacv+lrp30RFcUsfl42nhuw5msL1nZWNa3is8w2D+g6Jgy&#10;WPQl1Q3zjAxWvUrVKW7BQe1POXQJ1LXiMvaA3WTpX908tqyXsRckx/UvNLn/l5Z/3t1bokRFF+ly&#10;VVBiWIcyPcBghBTkAQlkphk0s2TDtIbBkykQiRt7V+L7x/7ehtZd/xH4D0cMbFp8I6+thbGVTCDc&#10;LBCdHD0IhsOnZDt+AoE12eAhcrivbRcSIjtkH6V6epFK7j3h+DFP81WxREU5+i4WZ6s0apmw8vl1&#10;b51/L6Ej4VLRUYpGxrZCT3MvsRzbfXQ+aifm7pn4nlFSdxpHYcc0OcnzLC/mWTkIWhwFFQjpdczZ&#10;YUxWFMVFpIKVc1lE/Iw0YDBwp7SOU6kNGZG5VZqnEacDrUTwRrJts91oSxBeRd+dZbfL2znvUVin&#10;PK6XVl1Fl2n4TQCDKrdGxDKeKT3dEYo2s0xBmUlhv9/u5wGJ0INuWxBPqJyFaZ9w//HSgv1FyYi7&#10;VFH3c2BWUqI/GFR/lZ2fh+WLxnl+sUDDHnq2hx5mOKaqqKdkum78tLBDb1XTYqUs8mHgGiemVv55&#10;tCZUcwO4L3g7WshDO0b9+Qda/wYAAP//AwBQSwMEFAAGAAgAAAAhAGt2hrfgAAAACgEAAA8AAABk&#10;cnMvZG93bnJldi54bWxMj8FOwzAQRO9I/IO1SFxQazdqKxriVIBED3AA2nLg5sZLErDXUeym4e9Z&#10;TnAczezsm2I9eicG7GMbSMNsqkAgVcG2VGvY7x4m1yBiMmSNC4QavjHCujw/K0xuw4lecdimWnAJ&#10;xdxoaFLqcilj1aA3cRo6JPY+Qu9NYtnX0vbmxOXeyUyppfSmJf7QmA7vG6y+tkfPGPF5n20+H192&#10;73SnrgZymyfzpvXlxXh7AyLhmP7C8IvPN1Ay0yEcyUbhWGdzRk8aJqsFCA6sstkSxIEdNV+ALAv5&#10;f0L5AwAA//8DAFBLAQItABQABgAIAAAAIQC2gziS/gAAAOEBAAATAAAAAAAAAAAAAAAAAAAAAABb&#10;Q29udGVudF9UeXBlc10ueG1sUEsBAi0AFAAGAAgAAAAhADj9If/WAAAAlAEAAAsAAAAAAAAAAAAA&#10;AAAALwEAAF9yZWxzLy5yZWxzUEsBAi0AFAAGAAgAAAAhAOakfs5tAgAAyQQAAA4AAAAAAAAAAAAA&#10;AAAALgIAAGRycy9lMm9Eb2MueG1sUEsBAi0AFAAGAAgAAAAhAGt2hrfgAAAACgEAAA8AAAAAAAAA&#10;AAAAAAAAxwQAAGRycy9kb3ducmV2LnhtbFBLBQYAAAAABAAEAPMAAADUBQAAAAA=&#10;" adj="-1114,9491" filled="f" strokecolor="#b31e8e" strokeweight="1.5pt">
                      <v:textbox>
                        <w:txbxContent>
                          <w:p w:rsidR="0091685E" w:rsidRPr="00F32141" w:rsidRDefault="0091685E" w:rsidP="00B120BE">
                            <w:pPr>
                              <w:spacing w:before="0" w:after="0"/>
                              <w:rPr>
                                <w:sz w:val="26"/>
                                <w:szCs w:val="26"/>
                              </w:rPr>
                            </w:pPr>
                            <w:r w:rsidRPr="00B120BE">
                              <w:rPr>
                                <w:rFonts w:cs="Arial"/>
                                <w:noProof/>
                                <w:sz w:val="26"/>
                                <w:szCs w:val="26"/>
                                <w:lang w:eastAsia="ja-JP"/>
                              </w:rPr>
                              <w:t xml:space="preserve">Do you think you can solve the </w:t>
                            </w:r>
                            <w:r w:rsidRPr="00B120BE">
                              <w:rPr>
                                <w:rFonts w:cs="Arial"/>
                                <w:i/>
                                <w:noProof/>
                                <w:sz w:val="26"/>
                                <w:szCs w:val="26"/>
                                <w:lang w:eastAsia="ja-JP"/>
                              </w:rPr>
                              <w:t>Loops</w:t>
                            </w:r>
                            <w:r w:rsidRPr="00B120BE">
                              <w:rPr>
                                <w:rFonts w:cs="Arial"/>
                                <w:noProof/>
                                <w:sz w:val="26"/>
                                <w:szCs w:val="26"/>
                                <w:lang w:eastAsia="ja-JP"/>
                              </w:rPr>
                              <w:t xml:space="preserve"> level puzzles? </w:t>
                            </w:r>
                            <w:r w:rsidRPr="00B120BE">
                              <w:rPr>
                                <w:sz w:val="26"/>
                                <w:szCs w:val="26"/>
                              </w:rPr>
                              <w:t>When you want Lightbot to repeat some steps several times, you need</w:t>
                            </w:r>
                            <w:r>
                              <w:rPr>
                                <w:sz w:val="26"/>
                                <w:szCs w:val="26"/>
                              </w:rPr>
                              <w:t xml:space="preserve"> to make a </w:t>
                            </w:r>
                            <w:r w:rsidRPr="00A621F8">
                              <w:rPr>
                                <w:i/>
                                <w:sz w:val="26"/>
                                <w:szCs w:val="26"/>
                              </w:rPr>
                              <w:t>loop</w:t>
                            </w:r>
                            <w:r>
                              <w:rPr>
                                <w:sz w:val="26"/>
                                <w:szCs w:val="26"/>
                              </w:rPr>
                              <w:t xml:space="preserve"> in the program.</w:t>
                            </w:r>
                          </w:p>
                          <w:p w:rsidR="0091685E" w:rsidRPr="00F32141" w:rsidRDefault="0091685E" w:rsidP="00E64CB0">
                            <w:pPr>
                              <w:spacing w:before="0" w:after="0"/>
                              <w:rPr>
                                <w:sz w:val="26"/>
                                <w:szCs w:val="26"/>
                              </w:rPr>
                            </w:pPr>
                          </w:p>
                        </w:txbxContent>
                      </v:textbox>
                    </v:shape>
                  </w:pict>
                </mc:Fallback>
              </mc:AlternateContent>
            </w:r>
            <w:r>
              <w:rPr>
                <w:noProof/>
              </w:rPr>
              <w:drawing>
                <wp:inline distT="0" distB="0" distL="0" distR="0" wp14:anchorId="7F89C338" wp14:editId="63132DE8">
                  <wp:extent cx="455555" cy="434340"/>
                  <wp:effectExtent l="0" t="0" r="1905" b="3810"/>
                  <wp:docPr id="1530" name="Picture 1530"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20BE" w:rsidTr="00271898">
        <w:trPr>
          <w:trHeight w:val="1247"/>
        </w:trPr>
        <w:tc>
          <w:tcPr>
            <w:tcW w:w="9963" w:type="dxa"/>
            <w:gridSpan w:val="11"/>
            <w:tcBorders>
              <w:top w:val="nil"/>
              <w:left w:val="nil"/>
              <w:bottom w:val="single" w:sz="12" w:space="0" w:color="B31E8E"/>
              <w:right w:val="nil"/>
            </w:tcBorders>
            <w:vAlign w:val="center"/>
          </w:tcPr>
          <w:p w:rsidR="00B120BE" w:rsidRPr="00E077A7" w:rsidRDefault="00B120BE" w:rsidP="00B120BE">
            <w:pPr>
              <w:spacing w:before="80" w:after="80"/>
              <w:jc w:val="right"/>
              <w:rPr>
                <w:rFonts w:cs="Arial"/>
                <w:noProof/>
                <w:lang w:eastAsia="ja-JP"/>
              </w:rPr>
            </w:pPr>
            <w:r w:rsidRPr="00E077A7">
              <w:rPr>
                <w:rFonts w:cs="Arial"/>
                <w:noProof/>
              </w:rPr>
              <mc:AlternateContent>
                <mc:Choice Requires="wps">
                  <w:drawing>
                    <wp:anchor distT="0" distB="0" distL="114300" distR="114300" simplePos="0" relativeHeight="253177856" behindDoc="0" locked="0" layoutInCell="1" allowOverlap="1" wp14:anchorId="48FA2C03" wp14:editId="40773FB7">
                      <wp:simplePos x="0" y="0"/>
                      <wp:positionH relativeFrom="column">
                        <wp:posOffset>327660</wp:posOffset>
                      </wp:positionH>
                      <wp:positionV relativeFrom="paragraph">
                        <wp:posOffset>35560</wp:posOffset>
                      </wp:positionV>
                      <wp:extent cx="5059680" cy="579120"/>
                      <wp:effectExtent l="0" t="0" r="255270" b="11430"/>
                      <wp:wrapNone/>
                      <wp:docPr id="20649" name="Rounded Rectangular Callout 20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013460" y="2148840"/>
                                <a:ext cx="5059680" cy="579120"/>
                              </a:xfrm>
                              <a:prstGeom prst="wedgeRoundRectCallout">
                                <a:avLst>
                                  <a:gd name="adj1" fmla="val 54031"/>
                                  <a:gd name="adj2" fmla="val -3427"/>
                                  <a:gd name="adj3" fmla="val 16667"/>
                                </a:avLst>
                              </a:prstGeom>
                              <a:noFill/>
                              <a:ln w="19050">
                                <a:solidFill>
                                  <a:srgbClr val="B31E8E"/>
                                </a:solidFill>
                                <a:miter lim="800000"/>
                                <a:headEnd/>
                                <a:tailEnd/>
                              </a:ln>
                            </wps:spPr>
                            <wps:txbx>
                              <w:txbxContent>
                                <w:p w:rsidR="0091685E" w:rsidRPr="00F32141" w:rsidRDefault="0091685E" w:rsidP="00B120BE">
                                  <w:pPr>
                                    <w:spacing w:before="0" w:after="0"/>
                                    <w:rPr>
                                      <w:sz w:val="26"/>
                                      <w:szCs w:val="26"/>
                                    </w:rPr>
                                  </w:pPr>
                                  <w:r>
                                    <w:rPr>
                                      <w:sz w:val="26"/>
                                      <w:szCs w:val="26"/>
                                    </w:rPr>
                                    <w:t>This is puzzle one. Draw the steps of the code in the spaces beside the puzzle.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A2C03" id="Rounded Rectangular Callout 20649" o:spid="_x0000_s1205" type="#_x0000_t62" style="position:absolute;left:0;text-align:left;margin-left:25.8pt;margin-top:2.8pt;width:398.4pt;height:45.6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CfQIAANQEAAAOAAAAZHJzL2Uyb0RvYy54bWysVMFu2zAMvQ/YPwi6t7YTx3WCOkWXtsOA&#10;biva7QMUS7a1yaInyXGyrx8lu5273YblIFDRI/nIR/ry6tgqchDGStAFTc5jSoQugUtdF/Trl7uz&#10;nBLrmOZMgRYFPQlLr7Zv31wO3UYsoAHFhSEYRNvN0BW0ca7bRJEtG9Eyew6d0PhYgWmZw6upI27Y&#10;gNFbFS3iOIsGMLwzUApr8d+b8ZFuQ/yqEqX7XFVWOKIKitxcOE049/6MtpdsUxvWNbKcaLB/YNEy&#10;qTHpS6gb5hjpjfwrVCtLAxYqd15CG0FVyVKEGrCaJP6jmqeGdSLUgs2x3Uub7P8LW346PBgieUEX&#10;cZauKdGsRZkeoddccPKIDWS67hUzZMeUgt6REYiNGzq7Qf+n7sH40m13D+V3SzTsGvQR18bA0AjG&#10;kW7iGx29cvAXi65kP3wEjjlZ7yD08FiZ1gfE7pAj+sbJMs1QvBOSTNI8TyfZxNGREgGreLXOcgSU&#10;iFhdrJNFAERs8xypM9a9F9ASbxR0ELwWoURf31RXSM0O99YFHfnUCca/JZRUrcKxODBFVmm8DNWg&#10;1jPMYo45W6aLi2m0ZpjlHJNkWRYwSHPKitYzUU9Bw51UKgyo0mTARqzjVRxoWlCS+9fQd1Pvd8oQ&#10;ZFfQd8vkNr8N3UZF5rBWOtw0JduC5rH/jQS9QLeahzSOSTXaSEXpSTEv0ii2O+6P06zk3ttLuAd+&#10;QhENjKuFnwI0GjA/KRlwrQpqf/TMCErUB42DsE5SlI+4cElXFygVMfOX/fyF6RJDFdRRMpo7N+5u&#10;3xlZN5gpCf3QcI3DU0n3PGUjq6kAXB20Xu3m/B5Qvz9G218AAAD//wMAUEsDBBQABgAIAAAAIQBg&#10;RPop2wAAAAcBAAAPAAAAZHJzL2Rvd25yZXYueG1sTI5PS8QwFMTvgt8hPMGbm7bUEmvTpQheRBB3&#10;dc/Z5m1bzJ/SZNuun97nSU/DMMPMr9qu1rAZpzB4JyHdJMDQtV4PrpPwsX++E8BCVE4r4x1KuGCA&#10;bX19ValS+8W947yLHaMRF0oloY9xLDkPbY9WhY0f0VF28pNVkezUcT2phcat4VmSFNyqwdFDr0Z8&#10;6rH92p2tBNHg4ZTmL9ny9sov2XwwRfP9KeXtzdo8Aou4xr8y/OITOtTEdPRnpwMzEu7TgpqkJBSL&#10;XOTAjhIeCgG8rvh//voHAAD//wMAUEsBAi0AFAAGAAgAAAAhALaDOJL+AAAA4QEAABMAAAAAAAAA&#10;AAAAAAAAAAAAAFtDb250ZW50X1R5cGVzXS54bWxQSwECLQAUAAYACAAAACEAOP0h/9YAAACUAQAA&#10;CwAAAAAAAAAAAAAAAAAvAQAAX3JlbHMvLnJlbHNQSwECLQAUAAYACAAAACEAAMS/gn0CAADUBAAA&#10;DgAAAAAAAAAAAAAAAAAuAgAAZHJzL2Uyb0RvYy54bWxQSwECLQAUAAYACAAAACEAYET6KdsAAAAH&#10;AQAADwAAAAAAAAAAAAAAAADXBAAAZHJzL2Rvd25yZXYueG1sUEsFBgAAAAAEAAQA8wAAAN8FAAAA&#10;AA==&#10;" adj="22471,10060" filled="f" strokecolor="#b31e8e" strokeweight="1.5pt">
                      <v:textbox>
                        <w:txbxContent>
                          <w:p w:rsidR="0091685E" w:rsidRPr="00F32141" w:rsidRDefault="0091685E" w:rsidP="00B120BE">
                            <w:pPr>
                              <w:spacing w:before="0" w:after="0"/>
                              <w:rPr>
                                <w:sz w:val="26"/>
                                <w:szCs w:val="26"/>
                              </w:rPr>
                            </w:pPr>
                            <w:r>
                              <w:rPr>
                                <w:sz w:val="26"/>
                                <w:szCs w:val="26"/>
                              </w:rPr>
                              <w:t>This is puzzle one. Draw the steps of the code in the spaces beside the puzzle.</w:t>
                            </w:r>
                          </w:p>
                        </w:txbxContent>
                      </v:textbox>
                    </v:shape>
                  </w:pict>
                </mc:Fallback>
              </mc:AlternateContent>
            </w:r>
            <w:r>
              <w:rPr>
                <w:noProof/>
                <w:sz w:val="36"/>
                <w:szCs w:val="36"/>
              </w:rPr>
              <w:drawing>
                <wp:inline distT="0" distB="0" distL="0" distR="0" wp14:anchorId="39D4140A" wp14:editId="1811A531">
                  <wp:extent cx="546323" cy="548640"/>
                  <wp:effectExtent l="0" t="0" r="6350" b="3810"/>
                  <wp:docPr id="20644" name="Picture 2064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90" cstate="print">
                            <a:extLst>
                              <a:ext uri="{28A0092B-C50C-407E-A947-70E740481C1C}">
                                <a14:useLocalDpi xmlns:a14="http://schemas.microsoft.com/office/drawing/2010/main"/>
                              </a:ext>
                            </a:extLst>
                          </a:blip>
                          <a:srcRect/>
                          <a:stretch/>
                        </pic:blipFill>
                        <pic:spPr bwMode="auto">
                          <a:xfrm>
                            <a:off x="0" y="0"/>
                            <a:ext cx="552232" cy="554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20BE" w:rsidTr="00B120BE">
        <w:trPr>
          <w:trHeight w:val="1461"/>
        </w:trPr>
        <w:tc>
          <w:tcPr>
            <w:tcW w:w="3794" w:type="dxa"/>
            <w:gridSpan w:val="3"/>
            <w:vMerge w:val="restart"/>
            <w:tcBorders>
              <w:top w:val="nil"/>
              <w:left w:val="nil"/>
              <w:right w:val="single" w:sz="12" w:space="0" w:color="B31E8E"/>
            </w:tcBorders>
            <w:vAlign w:val="center"/>
          </w:tcPr>
          <w:p w:rsidR="00B120BE" w:rsidRPr="00E077A7" w:rsidRDefault="00B120BE" w:rsidP="00B120BE">
            <w:pPr>
              <w:spacing w:before="80" w:after="80"/>
              <w:jc w:val="center"/>
              <w:rPr>
                <w:rFonts w:cs="Arial"/>
                <w:noProof/>
                <w:lang w:eastAsia="ja-JP"/>
              </w:rPr>
            </w:pPr>
            <w:r>
              <w:rPr>
                <w:rFonts w:cs="Arial"/>
                <w:noProof/>
              </w:rPr>
              <w:drawing>
                <wp:inline distT="0" distB="0" distL="0" distR="0" wp14:anchorId="5EDF39DE" wp14:editId="34BBE399">
                  <wp:extent cx="2034540" cy="1773936"/>
                  <wp:effectExtent l="0" t="0" r="3810" b="0"/>
                  <wp:docPr id="20619" name="Picture 20619" descr="C:\Users\E0321456\Desktop\Loo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321456\Desktop\Loop 3.PNG"/>
                          <pic:cNvPicPr>
                            <a:picLocks noChangeAspect="1" noChangeArrowheads="1"/>
                          </pic:cNvPicPr>
                        </pic:nvPicPr>
                        <pic:blipFill rotWithShape="1">
                          <a:blip r:embed="rId206" cstate="print">
                            <a:extLst>
                              <a:ext uri="{28A0092B-C50C-407E-A947-70E740481C1C}">
                                <a14:useLocalDpi xmlns:a14="http://schemas.microsoft.com/office/drawing/2010/main"/>
                              </a:ext>
                            </a:extLst>
                          </a:blip>
                          <a:srcRect/>
                          <a:stretch/>
                        </pic:blipFill>
                        <pic:spPr bwMode="auto">
                          <a:xfrm>
                            <a:off x="0" y="0"/>
                            <a:ext cx="2033234" cy="1772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8" w:type="dxa"/>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8" w:type="dxa"/>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8" w:type="dxa"/>
            <w:gridSpan w:val="2"/>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8" w:type="dxa"/>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8" w:type="dxa"/>
            <w:gridSpan w:val="2"/>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9" w:type="dxa"/>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r>
      <w:tr w:rsidR="00B120BE" w:rsidTr="00B120BE">
        <w:trPr>
          <w:trHeight w:val="1462"/>
        </w:trPr>
        <w:tc>
          <w:tcPr>
            <w:tcW w:w="3794" w:type="dxa"/>
            <w:gridSpan w:val="3"/>
            <w:vMerge/>
            <w:tcBorders>
              <w:left w:val="nil"/>
              <w:bottom w:val="single" w:sz="12" w:space="0" w:color="B31E8E"/>
              <w:right w:val="single" w:sz="12" w:space="0" w:color="B31E8E"/>
            </w:tcBorders>
            <w:vAlign w:val="center"/>
          </w:tcPr>
          <w:p w:rsidR="00B120BE" w:rsidRDefault="00B120BE" w:rsidP="00B120BE">
            <w:pPr>
              <w:spacing w:before="80" w:after="80"/>
              <w:jc w:val="center"/>
              <w:rPr>
                <w:rFonts w:cs="Arial"/>
                <w:noProof/>
                <w:lang w:eastAsia="ja-JP"/>
              </w:rPr>
            </w:pPr>
          </w:p>
        </w:tc>
        <w:tc>
          <w:tcPr>
            <w:tcW w:w="1028" w:type="dxa"/>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8" w:type="dxa"/>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8" w:type="dxa"/>
            <w:gridSpan w:val="2"/>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8" w:type="dxa"/>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8" w:type="dxa"/>
            <w:gridSpan w:val="2"/>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c>
          <w:tcPr>
            <w:tcW w:w="1029" w:type="dxa"/>
            <w:tcBorders>
              <w:top w:val="single" w:sz="12" w:space="0" w:color="B31E8E"/>
              <w:left w:val="single" w:sz="12" w:space="0" w:color="B31E8E"/>
              <w:bottom w:val="single" w:sz="12" w:space="0" w:color="B31E8E"/>
              <w:right w:val="single" w:sz="12" w:space="0" w:color="B31E8E"/>
            </w:tcBorders>
            <w:vAlign w:val="center"/>
          </w:tcPr>
          <w:p w:rsidR="00B120BE" w:rsidRPr="00E077A7" w:rsidRDefault="00B120BE" w:rsidP="00B120BE">
            <w:pPr>
              <w:spacing w:before="80" w:after="80"/>
              <w:jc w:val="center"/>
              <w:rPr>
                <w:rFonts w:cs="Arial"/>
                <w:noProof/>
                <w:lang w:eastAsia="ja-JP"/>
              </w:rPr>
            </w:pPr>
          </w:p>
        </w:tc>
      </w:tr>
      <w:tr w:rsidR="00B120BE" w:rsidTr="00271898">
        <w:trPr>
          <w:trHeight w:val="510"/>
        </w:trPr>
        <w:tc>
          <w:tcPr>
            <w:tcW w:w="1951" w:type="dxa"/>
            <w:tcBorders>
              <w:left w:val="single" w:sz="12" w:space="0" w:color="B31E8E"/>
              <w:bottom w:val="single" w:sz="12" w:space="0" w:color="B31E8E"/>
              <w:right w:val="nil"/>
            </w:tcBorders>
            <w:vAlign w:val="center"/>
          </w:tcPr>
          <w:p w:rsidR="00B120BE" w:rsidRPr="00E077A7" w:rsidRDefault="00B120BE" w:rsidP="00B120BE">
            <w:pPr>
              <w:spacing w:before="80" w:after="80"/>
              <w:jc w:val="center"/>
              <w:rPr>
                <w:rFonts w:cs="Arial"/>
                <w:noProof/>
                <w:lang w:eastAsia="ja-JP"/>
              </w:rPr>
            </w:pPr>
            <w:r>
              <w:rPr>
                <w:rFonts w:cs="Arial"/>
                <w:noProof/>
              </w:rPr>
              <w:drawing>
                <wp:inline distT="0" distB="0" distL="0" distR="0" wp14:anchorId="2C49DF21" wp14:editId="2901BEA5">
                  <wp:extent cx="1127760" cy="289560"/>
                  <wp:effectExtent l="0" t="0" r="0" b="0"/>
                  <wp:docPr id="2016" name="Picture 2016" descr="R:\Operational\Resources\graphics_library\DoE_owned\general_graphics\Symbols_signs\talk icon 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talk icon _transparent.png"/>
                          <pic:cNvPicPr>
                            <a:picLocks noChangeAspect="1" noChangeArrowheads="1"/>
                          </pic:cNvPicPr>
                        </pic:nvPicPr>
                        <pic:blipFill rotWithShape="1">
                          <a:blip r:embed="rId207" cstate="print">
                            <a:extLst>
                              <a:ext uri="{28A0092B-C50C-407E-A947-70E740481C1C}">
                                <a14:useLocalDpi xmlns:a14="http://schemas.microsoft.com/office/drawing/2010/main"/>
                              </a:ext>
                            </a:extLst>
                          </a:blip>
                          <a:srcRect/>
                          <a:stretch/>
                        </pic:blipFill>
                        <pic:spPr bwMode="auto">
                          <a:xfrm>
                            <a:off x="0" y="0"/>
                            <a:ext cx="1127760" cy="28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12" w:type="dxa"/>
            <w:gridSpan w:val="10"/>
            <w:tcBorders>
              <w:left w:val="nil"/>
              <w:bottom w:val="single" w:sz="12" w:space="0" w:color="B31E8E"/>
              <w:right w:val="single" w:sz="12" w:space="0" w:color="B31E8E"/>
            </w:tcBorders>
            <w:vAlign w:val="center"/>
          </w:tcPr>
          <w:p w:rsidR="00B120BE" w:rsidRPr="00E077A7" w:rsidRDefault="00B120BE" w:rsidP="00B120BE">
            <w:pPr>
              <w:spacing w:before="80" w:after="80"/>
              <w:rPr>
                <w:rFonts w:cs="Arial"/>
                <w:noProof/>
                <w:lang w:eastAsia="ja-JP"/>
              </w:rPr>
            </w:pPr>
            <w:r>
              <w:rPr>
                <w:rFonts w:cs="Arial"/>
                <w:noProof/>
                <w:lang w:eastAsia="ja-JP"/>
              </w:rPr>
              <w:t>Ask your Home tutor to check your code is correct. You should have used all the spaces.</w:t>
            </w:r>
          </w:p>
        </w:tc>
      </w:tr>
      <w:tr w:rsidR="00B120BE" w:rsidTr="00271898">
        <w:trPr>
          <w:trHeight w:val="1134"/>
        </w:trPr>
        <w:tc>
          <w:tcPr>
            <w:tcW w:w="7906" w:type="dxa"/>
            <w:gridSpan w:val="8"/>
            <w:tcBorders>
              <w:left w:val="nil"/>
              <w:bottom w:val="nil"/>
              <w:right w:val="single" w:sz="12" w:space="0" w:color="B31E8E"/>
            </w:tcBorders>
            <w:vAlign w:val="center"/>
          </w:tcPr>
          <w:p w:rsidR="00B120BE" w:rsidRDefault="00B120BE" w:rsidP="00B120BE">
            <w:pPr>
              <w:spacing w:before="80" w:after="80"/>
              <w:rPr>
                <w:rFonts w:cs="Arial"/>
                <w:noProof/>
                <w:lang w:eastAsia="ja-JP"/>
              </w:rPr>
            </w:pPr>
            <w:r>
              <w:rPr>
                <w:rFonts w:cs="Arial"/>
                <w:noProof/>
                <w:lang w:eastAsia="ja-JP"/>
              </w:rPr>
              <w:t xml:space="preserve">Which parts of the code are repeated? </w:t>
            </w:r>
          </w:p>
          <w:p w:rsidR="00B120BE" w:rsidRDefault="00B120BE" w:rsidP="00B120BE">
            <w:pPr>
              <w:spacing w:before="80" w:after="80"/>
              <w:rPr>
                <w:rFonts w:cs="Arial"/>
                <w:noProof/>
                <w:lang w:eastAsia="ja-JP"/>
              </w:rPr>
            </w:pPr>
            <w:r>
              <w:rPr>
                <w:rFonts w:cs="Arial"/>
                <w:noProof/>
                <w:lang w:eastAsia="ja-JP"/>
              </w:rPr>
              <w:t xml:space="preserve">Draw them here. </w:t>
            </w:r>
          </w:p>
        </w:tc>
        <w:tc>
          <w:tcPr>
            <w:tcW w:w="992" w:type="dxa"/>
            <w:tcBorders>
              <w:left w:val="single" w:sz="12" w:space="0" w:color="B31E8E"/>
              <w:bottom w:val="single" w:sz="12" w:space="0" w:color="B31E8E"/>
              <w:right w:val="single" w:sz="12" w:space="0" w:color="B31E8E"/>
            </w:tcBorders>
            <w:vAlign w:val="center"/>
          </w:tcPr>
          <w:p w:rsidR="00B120BE" w:rsidRDefault="00B120BE" w:rsidP="00B120BE">
            <w:pPr>
              <w:spacing w:before="80" w:after="80"/>
              <w:jc w:val="center"/>
              <w:rPr>
                <w:rFonts w:cs="Arial"/>
                <w:noProof/>
                <w:lang w:eastAsia="ja-JP"/>
              </w:rPr>
            </w:pPr>
          </w:p>
        </w:tc>
        <w:tc>
          <w:tcPr>
            <w:tcW w:w="1065" w:type="dxa"/>
            <w:gridSpan w:val="2"/>
            <w:tcBorders>
              <w:left w:val="single" w:sz="12" w:space="0" w:color="B31E8E"/>
              <w:bottom w:val="single" w:sz="12" w:space="0" w:color="B31E8E"/>
              <w:right w:val="single" w:sz="12" w:space="0" w:color="B31E8E"/>
            </w:tcBorders>
            <w:vAlign w:val="center"/>
          </w:tcPr>
          <w:p w:rsidR="00B120BE" w:rsidRDefault="00B120BE" w:rsidP="00B120BE">
            <w:pPr>
              <w:spacing w:before="80" w:after="80"/>
              <w:jc w:val="center"/>
              <w:rPr>
                <w:rFonts w:cs="Arial"/>
                <w:noProof/>
                <w:lang w:eastAsia="ja-JP"/>
              </w:rPr>
            </w:pPr>
          </w:p>
        </w:tc>
      </w:tr>
      <w:tr w:rsidR="00B120BE" w:rsidTr="00271898">
        <w:trPr>
          <w:trHeight w:val="510"/>
        </w:trPr>
        <w:tc>
          <w:tcPr>
            <w:tcW w:w="9963" w:type="dxa"/>
            <w:gridSpan w:val="11"/>
            <w:tcBorders>
              <w:top w:val="nil"/>
              <w:left w:val="nil"/>
              <w:bottom w:val="single" w:sz="12" w:space="0" w:color="B31E8E"/>
              <w:right w:val="nil"/>
            </w:tcBorders>
            <w:vAlign w:val="center"/>
          </w:tcPr>
          <w:p w:rsidR="00B120BE" w:rsidRDefault="00B120BE" w:rsidP="00B120BE">
            <w:pPr>
              <w:spacing w:before="80" w:after="80"/>
              <w:rPr>
                <w:rFonts w:cs="Arial"/>
                <w:noProof/>
                <w:lang w:eastAsia="ja-JP"/>
              </w:rPr>
            </w:pPr>
            <w:r>
              <w:rPr>
                <w:rFonts w:cs="Arial"/>
                <w:noProof/>
                <w:lang w:eastAsia="ja-JP"/>
              </w:rPr>
              <w:t xml:space="preserve">Open Loops puzzle 1 by </w:t>
            </w:r>
            <w:r w:rsidR="00C4649E">
              <w:rPr>
                <w:rFonts w:cs="Arial"/>
                <w:noProof/>
                <w:lang w:eastAsia="ja-JP"/>
              </w:rPr>
              <w:t>following these steps.</w:t>
            </w:r>
          </w:p>
        </w:tc>
      </w:tr>
      <w:tr w:rsidR="00FF61BA" w:rsidTr="00C4649E">
        <w:trPr>
          <w:trHeight w:val="1701"/>
        </w:trPr>
        <w:tc>
          <w:tcPr>
            <w:tcW w:w="3320" w:type="dxa"/>
            <w:gridSpan w:val="2"/>
            <w:tcBorders>
              <w:top w:val="single" w:sz="12" w:space="0" w:color="B31E8E"/>
              <w:left w:val="single" w:sz="12" w:space="0" w:color="B31E8E"/>
              <w:bottom w:val="single" w:sz="12" w:space="0" w:color="B31E8E"/>
              <w:right w:val="nil"/>
            </w:tcBorders>
            <w:vAlign w:val="center"/>
          </w:tcPr>
          <w:p w:rsidR="00FF61BA" w:rsidRDefault="00DF7F7F" w:rsidP="00CE61B7">
            <w:pPr>
              <w:spacing w:before="80" w:after="80"/>
              <w:jc w:val="center"/>
            </w:pPr>
            <w:r>
              <w:rPr>
                <w:noProof/>
              </w:rPr>
              <mc:AlternateContent>
                <mc:Choice Requires="wps">
                  <w:drawing>
                    <wp:anchor distT="0" distB="0" distL="114300" distR="114300" simplePos="0" relativeHeight="252972032" behindDoc="0" locked="0" layoutInCell="1" allowOverlap="1" wp14:anchorId="2A6B2357" wp14:editId="6B3794E6">
                      <wp:simplePos x="0" y="0"/>
                      <wp:positionH relativeFrom="column">
                        <wp:posOffset>1280160</wp:posOffset>
                      </wp:positionH>
                      <wp:positionV relativeFrom="paragraph">
                        <wp:posOffset>442595</wp:posOffset>
                      </wp:positionV>
                      <wp:extent cx="1600200" cy="205740"/>
                      <wp:effectExtent l="0" t="76200" r="0" b="22860"/>
                      <wp:wrapNone/>
                      <wp:docPr id="20909" name="Straight Arrow Connector 20909"/>
                      <wp:cNvGraphicFramePr/>
                      <a:graphic xmlns:a="http://schemas.openxmlformats.org/drawingml/2006/main">
                        <a:graphicData uri="http://schemas.microsoft.com/office/word/2010/wordprocessingShape">
                          <wps:wsp>
                            <wps:cNvCnPr/>
                            <wps:spPr>
                              <a:xfrm flipV="1">
                                <a:off x="0" y="0"/>
                                <a:ext cx="1600200" cy="2057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B8807" id="Straight Arrow Connector 20909" o:spid="_x0000_s1026" type="#_x0000_t32" style="position:absolute;margin-left:100.8pt;margin-top:34.85pt;width:126pt;height:16.2pt;flip:y;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Pp/AEAAFEEAAAOAAAAZHJzL2Uyb0RvYy54bWysVE2P0zAQvSPxHyzfadyKXWjUdIW6LBcE&#10;1S7L3evYjSV/aWya9N8zdtIUWIQE4mLZnnlv3jxPsrkZrCFHCVF719DlglEinfCtdoeGPn65e/WW&#10;kpi4a7nxTjb0JCO92b58selDLVe+86aVQJDExboPDe1SCnVVRdFJy+PCB+kwqDxYnvAIh6oF3iO7&#10;NdWKseuq99AG8ELGiLe3Y5BuC79SUqTPSkWZiGkoaktlhbI+5bXabnh9AB46LSYZ/B9UWK4dFp2p&#10;bnni5BvoZ1RWC/DRq7QQ3lZeKS1k6QG7WbJfunnoeJClFzQnhtmm+P9oxafjHohuG7pia7amxHGL&#10;z/SQgOtDl8g7AN+TnXcOrfRAxix0rQ+xRvDO7WE6xbCHbMGgwBJldPiKA1FMwTbJUDw/zZ7LIRGB&#10;l8trxvAhKREYW7GrN6/Lo1QjT+YLENMH6S3Jm4bGSdqsaazBjx9jQiUIPAMy2DjSY5E1u2JFSvRG&#10;t3famBwsUyZ3BsiR43ykYZnnARl+ykpcm/euJekU0BmeDZnSjMPsbMTYetmlk5Fj4Xup0Njc4lg5&#10;j/SlGBdCunQuaBxmZ5hCaTNwkvwn4JSfobKM+9+AZ0Sp7F2awVY7D7+TffFIjflnB8a+swVPvj2V&#10;oSjW4NwWS6dvLH8YP54L/PIn2H4HAAD//wMAUEsDBBQABgAIAAAAIQAq+IMK3QAAAAoBAAAPAAAA&#10;ZHJzL2Rvd25yZXYueG1sTI9BbsIwEEX3lXoHayp1V+wECDSNgyrULpGA9gAmnsZRYzuyHQi373QF&#10;y5l5+vN+tZlsz84YYuedhGwmgKFrvO5cK+H76/NlDSwm5bTqvUMJV4ywqR8fKlVqf3EHPB9TyyjE&#10;xVJJMCkNJeexMWhVnPkBHd1+fLAq0RharoO6ULjteS5Ewa3qHH0wasCtweb3OFoJi9Wcryejw7hs&#10;+Vbvuv3u47qX8vlpen8DlnBKNxj+9UkdanI6+dHpyHoJucgKQiUUrytgBCyWc1qciBR5Bryu+H2F&#10;+g8AAP//AwBQSwECLQAUAAYACAAAACEAtoM4kv4AAADhAQAAEwAAAAAAAAAAAAAAAAAAAAAAW0Nv&#10;bnRlbnRfVHlwZXNdLnhtbFBLAQItABQABgAIAAAAIQA4/SH/1gAAAJQBAAALAAAAAAAAAAAAAAAA&#10;AC8BAABfcmVscy8ucmVsc1BLAQItABQABgAIAAAAIQAtkSPp/AEAAFEEAAAOAAAAAAAAAAAAAAAA&#10;AC4CAABkcnMvZTJvRG9jLnhtbFBLAQItABQABgAIAAAAIQAq+IMK3QAAAAoBAAAPAAAAAAAAAAAA&#10;AAAAAFYEAABkcnMvZG93bnJldi54bWxQSwUGAAAAAAQABADzAAAAYAUAAAAA&#10;" strokecolor="black [3213]" strokeweight="1.5pt">
                      <v:stroke endarrow="open"/>
                    </v:shape>
                  </w:pict>
                </mc:Fallback>
              </mc:AlternateContent>
            </w:r>
            <w:r>
              <w:rPr>
                <w:noProof/>
              </w:rPr>
              <w:drawing>
                <wp:inline distT="0" distB="0" distL="0" distR="0" wp14:anchorId="4E5839A9" wp14:editId="29A8D6D9">
                  <wp:extent cx="652784" cy="883920"/>
                  <wp:effectExtent l="0" t="0" r="0" b="0"/>
                  <wp:docPr id="20914" name="Picture 20914" descr="R:\2Design_writing folder\Kath\Digital technologies\Scratch\lightbot\Lo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2Design_writing folder\Kath\Digital technologies\Scratch\lightbot\Loops.PNG"/>
                          <pic:cNvPicPr>
                            <a:picLocks noChangeAspect="1" noChangeArrowheads="1"/>
                          </pic:cNvPicPr>
                        </pic:nvPicPr>
                        <pic:blipFill>
                          <a:blip r:embed="rId208" cstate="print">
                            <a:extLst>
                              <a:ext uri="{28A0092B-C50C-407E-A947-70E740481C1C}">
                                <a14:useLocalDpi xmlns:a14="http://schemas.microsoft.com/office/drawing/2010/main"/>
                              </a:ext>
                            </a:extLst>
                          </a:blip>
                          <a:srcRect/>
                          <a:stretch>
                            <a:fillRect/>
                          </a:stretch>
                        </pic:blipFill>
                        <pic:spPr bwMode="auto">
                          <a:xfrm>
                            <a:off x="0" y="0"/>
                            <a:ext cx="651553" cy="882254"/>
                          </a:xfrm>
                          <a:prstGeom prst="rect">
                            <a:avLst/>
                          </a:prstGeom>
                          <a:noFill/>
                          <a:ln>
                            <a:noFill/>
                          </a:ln>
                        </pic:spPr>
                      </pic:pic>
                    </a:graphicData>
                  </a:graphic>
                </wp:inline>
              </w:drawing>
            </w:r>
          </w:p>
        </w:tc>
        <w:tc>
          <w:tcPr>
            <w:tcW w:w="3321" w:type="dxa"/>
            <w:gridSpan w:val="4"/>
            <w:tcBorders>
              <w:top w:val="single" w:sz="12" w:space="0" w:color="B31E8E"/>
              <w:left w:val="nil"/>
              <w:bottom w:val="single" w:sz="12" w:space="0" w:color="B31E8E"/>
              <w:right w:val="nil"/>
            </w:tcBorders>
            <w:vAlign w:val="center"/>
          </w:tcPr>
          <w:p w:rsidR="00FF61BA" w:rsidRDefault="00DF7F7F" w:rsidP="00CE61B7">
            <w:pPr>
              <w:spacing w:before="80" w:after="80"/>
              <w:jc w:val="center"/>
            </w:pPr>
            <w:r>
              <w:rPr>
                <w:noProof/>
              </w:rPr>
              <mc:AlternateContent>
                <mc:Choice Requires="wps">
                  <w:drawing>
                    <wp:anchor distT="0" distB="0" distL="114300" distR="114300" simplePos="0" relativeHeight="252971008" behindDoc="0" locked="0" layoutInCell="1" allowOverlap="1" wp14:anchorId="4D46FD20" wp14:editId="37699A9A">
                      <wp:simplePos x="0" y="0"/>
                      <wp:positionH relativeFrom="column">
                        <wp:posOffset>1828800</wp:posOffset>
                      </wp:positionH>
                      <wp:positionV relativeFrom="paragraph">
                        <wp:posOffset>570865</wp:posOffset>
                      </wp:positionV>
                      <wp:extent cx="1348740" cy="236220"/>
                      <wp:effectExtent l="0" t="0" r="80010" b="87630"/>
                      <wp:wrapNone/>
                      <wp:docPr id="20910" name="Straight Arrow Connector 20910"/>
                      <wp:cNvGraphicFramePr/>
                      <a:graphic xmlns:a="http://schemas.openxmlformats.org/drawingml/2006/main">
                        <a:graphicData uri="http://schemas.microsoft.com/office/word/2010/wordprocessingShape">
                          <wps:wsp>
                            <wps:cNvCnPr/>
                            <wps:spPr>
                              <a:xfrm>
                                <a:off x="0" y="0"/>
                                <a:ext cx="134874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C376D" id="Straight Arrow Connector 20910" o:spid="_x0000_s1026" type="#_x0000_t32" style="position:absolute;margin-left:2in;margin-top:44.95pt;width:106.2pt;height:18.6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wF9QEAAEcEAAAOAAAAZHJzL2Uyb0RvYy54bWysU9tu1DAQfUfiHyy/s7m0lDbabIW2lBcE&#10;q7Z8gOvYG0u+aWw22b9n7GSzQBESiBcn9syZM+d4vL4djSYHAUE529JqVVIiLHedsvuWfn26f3NN&#10;SYjMdkw7K1p6FIHebl6/Wg++EbXrne4EECxiQzP4lvYx+qYoAu+FYWHlvLAYlA4Mi7iFfdEBG7C6&#10;0UVdllfF4KDz4LgIAU/vpiDd5PpSCh6/SBlEJLql2FvMK+T1Oa3FZs2aPTDfKz63wf6hC8OURdKl&#10;1B2LjHwD9aKUURxccDKuuDOFk1JxkTWgmqr8Rc1jz7zIWtCc4Bebwv8ryz8fdkBU19K6vKnQIcsM&#10;XtNjBKb2fSTvAdxAts5atNIBmbLQtcGHBsFbu4N5F/wOkgWjBJO+KI6M2enj4rQYI+F4WF1cXr+7&#10;RDqOsfriqq7zVRRntIcQPwpnSPppaZgbWjqpst3s8ClE5EfgCZCotSUDktyUb8ucFpxW3b3SOgXz&#10;bImtBnJgOBVxrNIUYIWfsiJT+oPtSDx69IMlG+Y0bTE7yZ8E57941GIifhAS7UwSJ+Y0yGcyxrmw&#10;8USoLWYnmMTWFuDc8p+Ac36CijzkfwNeEJnZ2biAjbIOftf22SM55Z8cmHQnC55dd8yjkK3Bac2W&#10;zi8rPYcf9xl+fv+b7wAAAP//AwBQSwMEFAAGAAgAAAAhAKhtqebbAAAACgEAAA8AAABkcnMvZG93&#10;bnJldi54bWxMj0FOwzAQRfdI3MEaJHbUaQQhDXEqBOoBcHsA1x6SKPE4it0mcHqGFSxH8/T/+/V+&#10;9aO44hz7QAq2mwwEkg2up1bB6Xh4KEHEZMiZMRAq+MII++b2pjaVCwt94FWnVnAIxcoo6FKaKimj&#10;7dCbuAkTEv8+w+xN4nNupZvNwuF+lHmWFdKbnrihMxO+dWgHffEK9LAcNOmhPbrC9oWhd7L6W6n7&#10;u/X1BUTCNf3B8KvP6tCw0zlcyEUxKsjLkrckBeVuB4KBpyx7BHFmMn/egmxq+X9C8wMAAP//AwBQ&#10;SwECLQAUAAYACAAAACEAtoM4kv4AAADhAQAAEwAAAAAAAAAAAAAAAAAAAAAAW0NvbnRlbnRfVHlw&#10;ZXNdLnhtbFBLAQItABQABgAIAAAAIQA4/SH/1gAAAJQBAAALAAAAAAAAAAAAAAAAAC8BAABfcmVs&#10;cy8ucmVsc1BLAQItABQABgAIAAAAIQCPcSwF9QEAAEcEAAAOAAAAAAAAAAAAAAAAAC4CAABkcnMv&#10;ZTJvRG9jLnhtbFBLAQItABQABgAIAAAAIQCobanm2wAAAAoBAAAPAAAAAAAAAAAAAAAAAE8EAABk&#10;cnMvZG93bnJldi54bWxQSwUGAAAAAAQABADzAAAAVwUAAAAA&#10;" strokecolor="black [3213]" strokeweight="1.5pt">
                      <v:stroke endarrow="open"/>
                    </v:shape>
                  </w:pict>
                </mc:Fallback>
              </mc:AlternateContent>
            </w:r>
            <w:r>
              <w:rPr>
                <w:noProof/>
              </w:rPr>
              <w:drawing>
                <wp:inline distT="0" distB="0" distL="0" distR="0" wp14:anchorId="695CE7F3" wp14:editId="2C3B4599">
                  <wp:extent cx="1463040" cy="977780"/>
                  <wp:effectExtent l="0" t="0" r="3810" b="0"/>
                  <wp:docPr id="20915" name="Picture 20915" descr="R:\2Design_writing folder\Kath\Digital technologies\Scratch\lightbot\Lo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2Design_writing folder\Kath\Digital technologies\Scratch\lightbot\Loops2.PNG"/>
                          <pic:cNvPicPr>
                            <a:picLocks noChangeAspect="1" noChangeArrowheads="1"/>
                          </pic:cNvPicPr>
                        </pic:nvPicPr>
                        <pic:blipFill>
                          <a:blip r:embed="rId209" cstate="print">
                            <a:extLst>
                              <a:ext uri="{28A0092B-C50C-407E-A947-70E740481C1C}">
                                <a14:useLocalDpi xmlns:a14="http://schemas.microsoft.com/office/drawing/2010/main"/>
                              </a:ext>
                            </a:extLst>
                          </a:blip>
                          <a:srcRect/>
                          <a:stretch>
                            <a:fillRect/>
                          </a:stretch>
                        </pic:blipFill>
                        <pic:spPr bwMode="auto">
                          <a:xfrm>
                            <a:off x="0" y="0"/>
                            <a:ext cx="1463040" cy="977780"/>
                          </a:xfrm>
                          <a:prstGeom prst="rect">
                            <a:avLst/>
                          </a:prstGeom>
                          <a:noFill/>
                          <a:ln>
                            <a:noFill/>
                          </a:ln>
                        </pic:spPr>
                      </pic:pic>
                    </a:graphicData>
                  </a:graphic>
                </wp:inline>
              </w:drawing>
            </w:r>
          </w:p>
        </w:tc>
        <w:tc>
          <w:tcPr>
            <w:tcW w:w="3322" w:type="dxa"/>
            <w:gridSpan w:val="5"/>
            <w:tcBorders>
              <w:top w:val="single" w:sz="12" w:space="0" w:color="B31E8E"/>
              <w:left w:val="nil"/>
              <w:bottom w:val="single" w:sz="12" w:space="0" w:color="B31E8E"/>
              <w:right w:val="single" w:sz="12" w:space="0" w:color="B31E8E"/>
            </w:tcBorders>
            <w:vAlign w:val="center"/>
          </w:tcPr>
          <w:p w:rsidR="00FF61BA" w:rsidRDefault="00DF7F7F" w:rsidP="00CE61B7">
            <w:pPr>
              <w:spacing w:before="80" w:after="80"/>
              <w:jc w:val="center"/>
            </w:pPr>
            <w:r>
              <w:rPr>
                <w:noProof/>
              </w:rPr>
              <w:drawing>
                <wp:inline distT="0" distB="0" distL="0" distR="0" wp14:anchorId="78E9BCC5" wp14:editId="39FBC8A1">
                  <wp:extent cx="1104879" cy="975360"/>
                  <wp:effectExtent l="0" t="0" r="635" b="0"/>
                  <wp:docPr id="20916" name="Picture 20916" descr="R:\2Design_writing folder\Kath\Digital technologies\Scratch\lightbot\pop u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2Design_writing folder\Kath\Digital technologies\Scratch\lightbot\pop up 4.PNG"/>
                          <pic:cNvPicPr>
                            <a:picLocks noChangeAspect="1" noChangeArrowheads="1"/>
                          </pic:cNvPicPr>
                        </pic:nvPicPr>
                        <pic:blipFill>
                          <a:blip r:embed="rId210" cstate="print">
                            <a:extLst>
                              <a:ext uri="{28A0092B-C50C-407E-A947-70E740481C1C}">
                                <a14:useLocalDpi xmlns:a14="http://schemas.microsoft.com/office/drawing/2010/main"/>
                              </a:ext>
                            </a:extLst>
                          </a:blip>
                          <a:srcRect/>
                          <a:stretch>
                            <a:fillRect/>
                          </a:stretch>
                        </pic:blipFill>
                        <pic:spPr bwMode="auto">
                          <a:xfrm>
                            <a:off x="0" y="0"/>
                            <a:ext cx="1104879" cy="975360"/>
                          </a:xfrm>
                          <a:prstGeom prst="rect">
                            <a:avLst/>
                          </a:prstGeom>
                          <a:noFill/>
                          <a:ln>
                            <a:noFill/>
                          </a:ln>
                        </pic:spPr>
                      </pic:pic>
                    </a:graphicData>
                  </a:graphic>
                </wp:inline>
              </w:drawing>
            </w:r>
          </w:p>
        </w:tc>
      </w:tr>
      <w:tr w:rsidR="00DF7F7F" w:rsidTr="00C4649E">
        <w:trPr>
          <w:trHeight w:val="1247"/>
        </w:trPr>
        <w:tc>
          <w:tcPr>
            <w:tcW w:w="9963" w:type="dxa"/>
            <w:gridSpan w:val="11"/>
            <w:tcBorders>
              <w:top w:val="single" w:sz="12" w:space="0" w:color="B31E8E"/>
              <w:left w:val="nil"/>
              <w:bottom w:val="single" w:sz="12" w:space="0" w:color="B31E8E"/>
              <w:right w:val="nil"/>
            </w:tcBorders>
            <w:vAlign w:val="center"/>
          </w:tcPr>
          <w:p w:rsidR="00DF7F7F" w:rsidRDefault="00A621F8" w:rsidP="00A621F8">
            <w:pPr>
              <w:spacing w:before="80" w:after="80"/>
              <w:rPr>
                <w:noProof/>
                <w:lang w:eastAsia="ja-JP"/>
              </w:rPr>
            </w:pPr>
            <w:r w:rsidRPr="00E077A7">
              <w:rPr>
                <w:rFonts w:cs="Arial"/>
                <w:noProof/>
              </w:rPr>
              <mc:AlternateContent>
                <mc:Choice Requires="wps">
                  <w:drawing>
                    <wp:anchor distT="0" distB="0" distL="114300" distR="114300" simplePos="0" relativeHeight="252974080" behindDoc="0" locked="0" layoutInCell="1" allowOverlap="1" wp14:anchorId="0602C1C9" wp14:editId="32D0DEA3">
                      <wp:simplePos x="0" y="0"/>
                      <wp:positionH relativeFrom="column">
                        <wp:posOffset>701040</wp:posOffset>
                      </wp:positionH>
                      <wp:positionV relativeFrom="paragraph">
                        <wp:posOffset>-36195</wp:posOffset>
                      </wp:positionV>
                      <wp:extent cx="5059680" cy="556260"/>
                      <wp:effectExtent l="209550" t="0" r="26670" b="15240"/>
                      <wp:wrapNone/>
                      <wp:docPr id="20920" name="Rounded Rectangular Callout 20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556260"/>
                              </a:xfrm>
                              <a:prstGeom prst="wedgeRoundRectCallout">
                                <a:avLst>
                                  <a:gd name="adj1" fmla="val -53649"/>
                                  <a:gd name="adj2" fmla="val 12708"/>
                                  <a:gd name="adj3" fmla="val 16667"/>
                                </a:avLst>
                              </a:prstGeom>
                              <a:noFill/>
                              <a:ln w="19050">
                                <a:solidFill>
                                  <a:srgbClr val="B31E8E"/>
                                </a:solidFill>
                                <a:miter lim="800000"/>
                                <a:headEnd/>
                                <a:tailEnd/>
                              </a:ln>
                            </wps:spPr>
                            <wps:txbx>
                              <w:txbxContent>
                                <w:p w:rsidR="0091685E" w:rsidRPr="00F32141" w:rsidRDefault="0091685E" w:rsidP="00DF7F7F">
                                  <w:pPr>
                                    <w:spacing w:before="0" w:after="0"/>
                                    <w:rPr>
                                      <w:sz w:val="26"/>
                                      <w:szCs w:val="26"/>
                                    </w:rPr>
                                  </w:pPr>
                                  <w:r>
                                    <w:rPr>
                                      <w:sz w:val="26"/>
                                      <w:szCs w:val="26"/>
                                    </w:rPr>
                                    <w:t>Read Lightbot’s speech bubbles and study the diagrams carefully before you click the screen to move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C1C9" id="Rounded Rectangular Callout 20920" o:spid="_x0000_s1206" type="#_x0000_t62" style="position:absolute;margin-left:55.2pt;margin-top:-2.85pt;width:398.4pt;height:43.8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S1bQIAAMkEAAAOAAAAZHJzL2Uyb0RvYy54bWysVMlu2zAQvRfoPxC8J1piKbYQOUidpCjQ&#10;JUjaD6BFSmJLcVSSspx+fYeUnNrNragPBKnZ3rw346vrfafIThgrQZc0OY8pEboCLnVT0m9f78+W&#10;lFjHNGcKtCjps7D0ev32zdXYFyKFFhQXhmASbYuxL2nrXF9Eka1a0TF7Dr3QaKzBdMzh0zQRN2zE&#10;7J2K0jjOoxEM7w1Uwlr8ejsZ6Trkr2tRuS91bYUjqqSIzYXThHPrz2h9xYrGsL6V1QyD/QOKjkmN&#10;RV9S3TLHyGDkq1SdrAxYqN15BV0EdS0rEXrAbpL4r26eWtaL0AuSY/sXmuz/S1t93j0YInlJ03iV&#10;IkOadSjTIwyaC04ekUCmm0ExQzZMKRgcmRyRuLG3BcY/9Q/Gt277j1D9sETDpsUYcWMMjK1gHOEm&#10;nujoJMA/LIaS7fgJONZkg4PA4b42nU+I7JB9kOr5RSqxd6TCj1mcrfIl4q3QlmV5mgctI1Ycontj&#10;3XsBHfGXko6CNyK05Xuaewnl2O6jdUE7PnfP+PeEkrpTOAo7pshZdpEvVvOsHDmlx05JehkvX/tc&#10;nPjkeX4ZqGDFXBYRH5B6DBrupVJhKpUmIzK3irM44LSgJPfWQLZpthtlCMIr6buL5G55N+c9ceuk&#10;w/VSsivpMva/CaBX5U7zUMYxqaY7QlF6lskrMyns9tv9YUB8tNdtC/wZlTMw7RPuP15aML8oGXGX&#10;Smp/DswIStQHjeqvksXCL194LLJLP2fm2LI9tjBdYaqSOkqm68ZNCzv0RjYtVkoCHxpucGJq6Q6j&#10;NaGaG8B9wdvJQh6/g9eff6D1bwAAAP//AwBQSwMEFAAGAAgAAAAhADe8f9LgAAAACQEAAA8AAABk&#10;cnMvZG93bnJldi54bWxMj8tOwzAQRfdI/IM1SGxQa6eitE3jVIhH1SUEFu3OTYYkajyObDcNf8+w&#10;guXVHN17JtuMthMD+tA60pBMFQik0lUt1Ro+P14nSxAhGqpM5wg1fGOATX59lZm0chd6x6GIteAS&#10;CqnR0MTYp1KGskFrwtT1SHz7ct6ayNHXsvLmwuW2kzOlHqQ1LfFCY3p8arA8FWer4c2+nHZqfnje&#10;260vBn+3L8J2p/Xtzfi4BhFxjH8w/OqzOuTsdHRnqoLoOCfqnlENk/kCBAMrtZiBOGpYJiuQeSb/&#10;f5D/AAAA//8DAFBLAQItABQABgAIAAAAIQC2gziS/gAAAOEBAAATAAAAAAAAAAAAAAAAAAAAAABb&#10;Q29udGVudF9UeXBlc10ueG1sUEsBAi0AFAAGAAgAAAAhADj9If/WAAAAlAEAAAsAAAAAAAAAAAAA&#10;AAAALwEAAF9yZWxzLy5yZWxzUEsBAi0AFAAGAAgAAAAhAGzZ9LVtAgAAyQQAAA4AAAAAAAAAAAAA&#10;AAAALgIAAGRycy9lMm9Eb2MueG1sUEsBAi0AFAAGAAgAAAAhADe8f9LgAAAACQEAAA8AAAAAAAAA&#10;AAAAAAAAxwQAAGRycy9kb3ducmV2LnhtbFBLBQYAAAAABAAEAPMAAADUBQAAAAA=&#10;" adj="-788,13545" filled="f" strokecolor="#b31e8e" strokeweight="1.5pt">
                      <v:textbox>
                        <w:txbxContent>
                          <w:p w:rsidR="0091685E" w:rsidRPr="00F32141" w:rsidRDefault="0091685E" w:rsidP="00DF7F7F">
                            <w:pPr>
                              <w:spacing w:before="0" w:after="0"/>
                              <w:rPr>
                                <w:sz w:val="26"/>
                                <w:szCs w:val="26"/>
                              </w:rPr>
                            </w:pPr>
                            <w:r>
                              <w:rPr>
                                <w:sz w:val="26"/>
                                <w:szCs w:val="26"/>
                              </w:rPr>
                              <w:t>Read Lightbot’s speech bubbles and study the diagrams carefully before you click the screen to move on.</w:t>
                            </w:r>
                          </w:p>
                        </w:txbxContent>
                      </v:textbox>
                    </v:shape>
                  </w:pict>
                </mc:Fallback>
              </mc:AlternateContent>
            </w:r>
            <w:r>
              <w:rPr>
                <w:noProof/>
              </w:rPr>
              <w:drawing>
                <wp:inline distT="0" distB="0" distL="0" distR="0" wp14:anchorId="11F9E9E9" wp14:editId="3B8F4931">
                  <wp:extent cx="455555" cy="434340"/>
                  <wp:effectExtent l="0" t="0" r="1905" b="3810"/>
                  <wp:docPr id="235" name="Picture 235"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649E" w:rsidTr="00C4649E">
        <w:trPr>
          <w:trHeight w:val="624"/>
        </w:trPr>
        <w:tc>
          <w:tcPr>
            <w:tcW w:w="9963" w:type="dxa"/>
            <w:gridSpan w:val="11"/>
            <w:tcBorders>
              <w:top w:val="single" w:sz="12" w:space="0" w:color="B31E8E"/>
              <w:left w:val="single" w:sz="12" w:space="0" w:color="B31E8E"/>
              <w:bottom w:val="nil"/>
              <w:right w:val="single" w:sz="12" w:space="0" w:color="B31E8E"/>
            </w:tcBorders>
            <w:vAlign w:val="center"/>
          </w:tcPr>
          <w:p w:rsidR="00C4649E" w:rsidRDefault="00C4649E" w:rsidP="00C4649E">
            <w:pPr>
              <w:spacing w:before="80" w:after="80"/>
              <w:rPr>
                <w:rFonts w:cs="Arial"/>
                <w:noProof/>
                <w:lang w:eastAsia="ja-JP"/>
              </w:rPr>
            </w:pPr>
            <w:r>
              <w:rPr>
                <w:rFonts w:cs="Arial"/>
                <w:noProof/>
                <w:lang w:eastAsia="ja-JP"/>
              </w:rPr>
              <w:t>Copy your repeated code symbols into the PROC1 slot.</w:t>
            </w:r>
          </w:p>
        </w:tc>
      </w:tr>
      <w:tr w:rsidR="00C4649E" w:rsidTr="00C4649E">
        <w:trPr>
          <w:trHeight w:val="624"/>
        </w:trPr>
        <w:tc>
          <w:tcPr>
            <w:tcW w:w="9963" w:type="dxa"/>
            <w:gridSpan w:val="11"/>
            <w:tcBorders>
              <w:top w:val="nil"/>
              <w:left w:val="single" w:sz="12" w:space="0" w:color="B31E8E"/>
              <w:bottom w:val="nil"/>
              <w:right w:val="single" w:sz="12" w:space="0" w:color="B31E8E"/>
            </w:tcBorders>
            <w:vAlign w:val="center"/>
          </w:tcPr>
          <w:p w:rsidR="00C4649E" w:rsidRDefault="00C4649E" w:rsidP="00C4649E">
            <w:pPr>
              <w:spacing w:before="80" w:after="80"/>
              <w:rPr>
                <w:rFonts w:cs="Arial"/>
                <w:noProof/>
                <w:lang w:eastAsia="ja-JP"/>
              </w:rPr>
            </w:pPr>
            <w:r>
              <w:rPr>
                <w:rFonts w:cs="Arial"/>
                <w:noProof/>
                <w:lang w:eastAsia="ja-JP"/>
              </w:rPr>
              <w:t>Add the P1 symbol to finish the code.</w:t>
            </w:r>
          </w:p>
        </w:tc>
      </w:tr>
      <w:tr w:rsidR="00C4649E" w:rsidTr="00C4649E">
        <w:trPr>
          <w:trHeight w:val="624"/>
        </w:trPr>
        <w:tc>
          <w:tcPr>
            <w:tcW w:w="9963" w:type="dxa"/>
            <w:gridSpan w:val="11"/>
            <w:tcBorders>
              <w:top w:val="nil"/>
              <w:left w:val="single" w:sz="12" w:space="0" w:color="B31E8E"/>
              <w:bottom w:val="nil"/>
              <w:right w:val="single" w:sz="12" w:space="0" w:color="B31E8E"/>
            </w:tcBorders>
            <w:vAlign w:val="center"/>
          </w:tcPr>
          <w:p w:rsidR="00C4649E" w:rsidRDefault="00C4649E" w:rsidP="00C4649E">
            <w:pPr>
              <w:spacing w:before="80" w:after="80"/>
              <w:rPr>
                <w:rFonts w:cs="Arial"/>
                <w:noProof/>
                <w:lang w:eastAsia="ja-JP"/>
              </w:rPr>
            </w:pPr>
            <w:r>
              <w:rPr>
                <w:rFonts w:cs="Arial"/>
                <w:noProof/>
                <w:lang w:eastAsia="ja-JP"/>
              </w:rPr>
              <w:t>Add another P1 code to the MAIN slot.</w:t>
            </w:r>
          </w:p>
        </w:tc>
      </w:tr>
      <w:tr w:rsidR="00C4649E" w:rsidTr="00C4649E">
        <w:trPr>
          <w:trHeight w:val="624"/>
        </w:trPr>
        <w:tc>
          <w:tcPr>
            <w:tcW w:w="9963" w:type="dxa"/>
            <w:gridSpan w:val="11"/>
            <w:tcBorders>
              <w:top w:val="nil"/>
              <w:left w:val="single" w:sz="12" w:space="0" w:color="B31E8E"/>
              <w:bottom w:val="single" w:sz="12" w:space="0" w:color="B31E8E"/>
              <w:right w:val="single" w:sz="12" w:space="0" w:color="B31E8E"/>
            </w:tcBorders>
            <w:vAlign w:val="center"/>
          </w:tcPr>
          <w:p w:rsidR="00C4649E" w:rsidRDefault="00C4649E" w:rsidP="00C4649E">
            <w:pPr>
              <w:spacing w:before="80" w:after="80"/>
              <w:rPr>
                <w:rFonts w:cs="Arial"/>
                <w:noProof/>
                <w:lang w:eastAsia="ja-JP"/>
              </w:rPr>
            </w:pPr>
            <w:r>
              <w:rPr>
                <w:rFonts w:cs="Arial"/>
                <w:noProof/>
                <w:lang w:eastAsia="ja-JP"/>
              </w:rPr>
              <w:t>Run the program.</w:t>
            </w:r>
          </w:p>
        </w:tc>
      </w:tr>
    </w:tbl>
    <w:p w:rsidR="00C4649E" w:rsidRDefault="00C4649E">
      <w:pPr>
        <w:spacing w:before="0" w:after="0"/>
        <w:rPr>
          <w:sz w:val="16"/>
          <w:szCs w:val="16"/>
        </w:rPr>
      </w:pPr>
      <w:r>
        <w:rPr>
          <w:sz w:val="16"/>
          <w:szCs w:val="16"/>
        </w:rPr>
        <w:br w:type="page"/>
      </w:r>
    </w:p>
    <w:p w:rsidR="00C4649E" w:rsidRPr="00C4649E" w:rsidRDefault="003003E0" w:rsidP="00C4649E">
      <w:pPr>
        <w:pStyle w:val="Heading2"/>
      </w:pPr>
      <w:r>
        <w:lastRenderedPageBreak/>
        <w:t>Hav</w:t>
      </w:r>
      <w:r w:rsidR="00846387">
        <w:t>e</w:t>
      </w:r>
      <w:r>
        <w:t xml:space="preserve"> a go at</w:t>
      </w:r>
      <w:r w:rsidR="00C4649E">
        <w:t xml:space="preserve"> L</w:t>
      </w:r>
      <w:r w:rsidR="00C4649E" w:rsidRPr="004838F7">
        <w:t xml:space="preserve">ightbot </w:t>
      </w:r>
      <w:r w:rsidR="00C4649E">
        <w:t>loops</w:t>
      </w:r>
    </w:p>
    <w:tbl>
      <w:tblPr>
        <w:tblStyle w:val="TableGrid"/>
        <w:tblW w:w="9963" w:type="dxa"/>
        <w:tblLayout w:type="fixed"/>
        <w:tblLook w:val="04A0" w:firstRow="1" w:lastRow="0" w:firstColumn="1" w:lastColumn="0" w:noHBand="0" w:noVBand="1"/>
      </w:tblPr>
      <w:tblGrid>
        <w:gridCol w:w="9963"/>
      </w:tblGrid>
      <w:tr w:rsidR="00A621F8" w:rsidTr="003003E0">
        <w:trPr>
          <w:trHeight w:val="1474"/>
        </w:trPr>
        <w:tc>
          <w:tcPr>
            <w:tcW w:w="9963" w:type="dxa"/>
            <w:tcBorders>
              <w:top w:val="nil"/>
              <w:left w:val="nil"/>
              <w:bottom w:val="single" w:sz="12" w:space="0" w:color="B31E8E"/>
              <w:right w:val="nil"/>
            </w:tcBorders>
            <w:vAlign w:val="center"/>
          </w:tcPr>
          <w:p w:rsidR="00A621F8" w:rsidRPr="00E077A7" w:rsidRDefault="00C4649E" w:rsidP="00C4649E">
            <w:pPr>
              <w:spacing w:before="80" w:after="80"/>
              <w:rPr>
                <w:rFonts w:cs="Arial"/>
                <w:noProof/>
                <w:lang w:eastAsia="ja-JP"/>
              </w:rPr>
            </w:pPr>
            <w:r w:rsidRPr="00E077A7">
              <w:rPr>
                <w:rFonts w:cs="Arial"/>
                <w:noProof/>
              </w:rPr>
              <mc:AlternateContent>
                <mc:Choice Requires="wps">
                  <w:drawing>
                    <wp:anchor distT="0" distB="0" distL="114300" distR="114300" simplePos="0" relativeHeight="252976128" behindDoc="0" locked="0" layoutInCell="1" allowOverlap="1" wp14:anchorId="6387989C" wp14:editId="63F68C0F">
                      <wp:simplePos x="0" y="0"/>
                      <wp:positionH relativeFrom="column">
                        <wp:posOffset>807720</wp:posOffset>
                      </wp:positionH>
                      <wp:positionV relativeFrom="paragraph">
                        <wp:posOffset>13335</wp:posOffset>
                      </wp:positionV>
                      <wp:extent cx="5288280" cy="624840"/>
                      <wp:effectExtent l="304800" t="0" r="26670" b="22860"/>
                      <wp:wrapNone/>
                      <wp:docPr id="20922" name="Rounded Rectangular Callout 20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624840"/>
                              </a:xfrm>
                              <a:prstGeom prst="wedgeRoundRectCallout">
                                <a:avLst>
                                  <a:gd name="adj1" fmla="val -55156"/>
                                  <a:gd name="adj2" fmla="val -6059"/>
                                  <a:gd name="adj3" fmla="val 16667"/>
                                </a:avLst>
                              </a:prstGeom>
                              <a:noFill/>
                              <a:ln w="19050">
                                <a:solidFill>
                                  <a:srgbClr val="B31E8E"/>
                                </a:solidFill>
                                <a:miter lim="800000"/>
                                <a:headEnd/>
                                <a:tailEnd/>
                              </a:ln>
                            </wps:spPr>
                            <wps:txbx>
                              <w:txbxContent>
                                <w:p w:rsidR="0091685E" w:rsidRPr="00F32141" w:rsidRDefault="0091685E" w:rsidP="00DF7F7F">
                                  <w:pPr>
                                    <w:spacing w:before="0" w:after="0"/>
                                    <w:rPr>
                                      <w:sz w:val="26"/>
                                      <w:szCs w:val="26"/>
                                    </w:rPr>
                                  </w:pPr>
                                  <w:r>
                                    <w:rPr>
                                      <w:rFonts w:cs="Arial"/>
                                      <w:noProof/>
                                      <w:lang w:eastAsia="ja-JP"/>
                                    </w:rPr>
                                    <w:t>Have a go at puzzle 2. You might like to plan the code on a piece of scrap paper before you try it in the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7989C" id="Rounded Rectangular Callout 20922" o:spid="_x0000_s1207" type="#_x0000_t62" style="position:absolute;margin-left:63.6pt;margin-top:1.05pt;width:416.4pt;height:49.2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P6bgIAAMkEAAAOAAAAZHJzL2Uyb0RvYy54bWysVNtO3DAQfa/Uf7D8DrmwCdmILKILVJV6&#10;QdB+gDd2EreOx7WdzdKv78QJdClvVffBsjO3M+fM7MXloVdkL6yToCuanMaUCF0Dl7qt6LevtycF&#10;Jc4zzZkCLSr6KBy93Lx9czGaUqTQgeLCEkyiXTmainbemzKKXN2JnrlTMEKjsQHbM49P20bcshGz&#10;9ypK4ziPRrDcWKiFc/j1ejbSTcjfNKL2X5rGCU9URRGbD6cN5246o80FK1vLTCfrBQb7BxQ9kxqL&#10;Pqe6Zp6RwcpXqXpZW3DQ+NMa+giaRtYi9IDdJPFf3Tx0zIjQC5LjzDNN7v+lrT/v7yyRvKJpvE5T&#10;SjTrUaZ7GDQXnNwjgUy3g2KWbJlSMHgyOyJxo3Elxj+YOzu17sxHqH84omHbYYy4shbGTjCOcJOJ&#10;6OhFwPRwGEp24yfgWJMNHgKHh8b2U0JkhxyCVI/PUomDJzV+zNKiSAtUtEZbnq6KVdAyYuVTtLHO&#10;vxfQk+lS0VHwVoS2pp6WXkI5tv/ofNCOL90z/j2hpOkVjsKeKXKSZUmWL7Ny5IR0HTnlcbZ+7XN2&#10;7JPkeX4eqGDlUhYRPyGdMGi4lUqFqVSajMjcOs7igNOBknyyBrJtu9sqSxBeRd+dJTfFzZL3hVsv&#10;Pa6Xkn1Fi3j6zQAnVW40D2U8k2q+IxSlF5kmZWaF/WF3mAckCdGTbjvgj6ichXmfcP/x0oH9RcmI&#10;u1RR93NgVlCiPmhUf52sUB7iw2OVnaf4sMeW3bGF6RpTVdRTMl+3fl7YwVjZdlgpCXxouMKJaaR/&#10;Gq0Z1dIA7gveXizk8Tt4/fkH2vwGAAD//wMAUEsDBBQABgAIAAAAIQA80c+y3gAAAAkBAAAPAAAA&#10;ZHJzL2Rvd25yZXYueG1sTI/BTsMwEETvSPyDtUhcELVriQIhTgVI9AAHoC0Hbm68JAF7HcVuGv6e&#10;5QTH0czOvimXU/BixCF1kQzMZwoEUh1dR42B7ebh/ApEypac9ZHQwDcmWFbHR6UtXDzQK47r3Agu&#10;oVRYA23OfSFlqlsMNs1ij8TeRxyCzSyHRrrBHrg8eKmVWshgO+IPre3xvsX6a70PjJGet3r1+fiy&#10;eac7dTaSXz3ZN2NOT6bbGxAZp/wXhl98voGKmXZxTy4Jz1pfao4a0HMQ7F8vFG/bsaHUBciqlP8X&#10;VD8AAAD//wMAUEsBAi0AFAAGAAgAAAAhALaDOJL+AAAA4QEAABMAAAAAAAAAAAAAAAAAAAAAAFtD&#10;b250ZW50X1R5cGVzXS54bWxQSwECLQAUAAYACAAAACEAOP0h/9YAAACUAQAACwAAAAAAAAAAAAAA&#10;AAAvAQAAX3JlbHMvLnJlbHNQSwECLQAUAAYACAAAACEAi1JT+m4CAADJBAAADgAAAAAAAAAAAAAA&#10;AAAuAgAAZHJzL2Uyb0RvYy54bWxQSwECLQAUAAYACAAAACEAPNHPst4AAAAJAQAADwAAAAAAAAAA&#10;AAAAAADIBAAAZHJzL2Rvd25yZXYueG1sUEsFBgAAAAAEAAQA8wAAANMFAAAAAA==&#10;" adj="-1114,9491" filled="f" strokecolor="#b31e8e" strokeweight="1.5pt">
                      <v:textbox>
                        <w:txbxContent>
                          <w:p w:rsidR="0091685E" w:rsidRPr="00F32141" w:rsidRDefault="0091685E" w:rsidP="00DF7F7F">
                            <w:pPr>
                              <w:spacing w:before="0" w:after="0"/>
                              <w:rPr>
                                <w:sz w:val="26"/>
                                <w:szCs w:val="26"/>
                              </w:rPr>
                            </w:pPr>
                            <w:r>
                              <w:rPr>
                                <w:rFonts w:cs="Arial"/>
                                <w:noProof/>
                                <w:lang w:eastAsia="ja-JP"/>
                              </w:rPr>
                              <w:t>Have a go at puzzle 2. You might like to plan the code on a piece of scrap paper before you try it in the program.</w:t>
                            </w:r>
                          </w:p>
                        </w:txbxContent>
                      </v:textbox>
                    </v:shape>
                  </w:pict>
                </mc:Fallback>
              </mc:AlternateContent>
            </w:r>
            <w:r>
              <w:rPr>
                <w:noProof/>
              </w:rPr>
              <w:drawing>
                <wp:inline distT="0" distB="0" distL="0" distR="0" wp14:anchorId="0468112A" wp14:editId="27673972">
                  <wp:extent cx="455555" cy="434340"/>
                  <wp:effectExtent l="0" t="0" r="1905" b="3810"/>
                  <wp:docPr id="20921" name="Picture 20921"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3E0" w:rsidTr="003003E0">
        <w:trPr>
          <w:trHeight w:val="1474"/>
        </w:trPr>
        <w:tc>
          <w:tcPr>
            <w:tcW w:w="9963" w:type="dxa"/>
            <w:tcBorders>
              <w:top w:val="single" w:sz="12" w:space="0" w:color="B31E8E"/>
              <w:left w:val="single" w:sz="12" w:space="0" w:color="B31E8E"/>
              <w:bottom w:val="single" w:sz="12" w:space="0" w:color="B31E8E"/>
              <w:right w:val="single" w:sz="12" w:space="0" w:color="B31E8E"/>
            </w:tcBorders>
            <w:vAlign w:val="center"/>
          </w:tcPr>
          <w:p w:rsidR="003003E0" w:rsidRDefault="003003E0" w:rsidP="000A331B">
            <w:pPr>
              <w:spacing w:before="80" w:after="80"/>
            </w:pPr>
            <w:r>
              <w:rPr>
                <w:noProof/>
              </w:rPr>
              <w:drawing>
                <wp:inline distT="0" distB="0" distL="0" distR="0" wp14:anchorId="3E13A54D" wp14:editId="12B9617A">
                  <wp:extent cx="358140" cy="358140"/>
                  <wp:effectExtent l="0" t="0" r="3810" b="3810"/>
                  <wp:docPr id="2018" name="Picture 2018"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tab/>
              <w:t>Run the program and video the puzzle and the code as it runs.</w:t>
            </w:r>
          </w:p>
          <w:p w:rsidR="003003E0" w:rsidRDefault="003003E0" w:rsidP="000A331B">
            <w:pPr>
              <w:spacing w:before="80" w:after="80"/>
              <w:rPr>
                <w:noProof/>
                <w:lang w:eastAsia="ja-JP"/>
              </w:rPr>
            </w:pPr>
            <w:r>
              <w:rPr>
                <w:noProof/>
              </w:rPr>
              <w:drawing>
                <wp:inline distT="0" distB="0" distL="0" distR="0" wp14:anchorId="6CDD4B60" wp14:editId="00A19BB6">
                  <wp:extent cx="358140" cy="358140"/>
                  <wp:effectExtent l="0" t="0" r="3810" b="3810"/>
                  <wp:docPr id="2019" name="Picture 2019"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a:ln>
                            <a:noFill/>
                          </a:ln>
                        </pic:spPr>
                      </pic:pic>
                    </a:graphicData>
                  </a:graphic>
                </wp:inline>
              </w:drawing>
            </w:r>
            <w:r>
              <w:rPr>
                <w:noProof/>
                <w:lang w:eastAsia="ja-JP"/>
              </w:rPr>
              <w:tab/>
              <w:t>Save the video into the Set folder.</w:t>
            </w:r>
          </w:p>
        </w:tc>
      </w:tr>
      <w:tr w:rsidR="003003E0" w:rsidTr="00C4649E">
        <w:trPr>
          <w:trHeight w:val="1474"/>
        </w:trPr>
        <w:tc>
          <w:tcPr>
            <w:tcW w:w="9963" w:type="dxa"/>
            <w:tcBorders>
              <w:top w:val="single" w:sz="12" w:space="0" w:color="B31E8E"/>
              <w:left w:val="nil"/>
              <w:bottom w:val="nil"/>
              <w:right w:val="nil"/>
            </w:tcBorders>
            <w:vAlign w:val="center"/>
          </w:tcPr>
          <w:p w:rsidR="003003E0" w:rsidRDefault="003003E0" w:rsidP="003003E0">
            <w:pPr>
              <w:spacing w:before="80" w:after="80"/>
              <w:jc w:val="right"/>
              <w:rPr>
                <w:noProof/>
                <w:lang w:eastAsia="ja-JP"/>
              </w:rPr>
            </w:pPr>
            <w:r w:rsidRPr="00E077A7">
              <w:rPr>
                <w:rFonts w:cs="Arial"/>
                <w:noProof/>
              </w:rPr>
              <mc:AlternateContent>
                <mc:Choice Requires="wps">
                  <w:drawing>
                    <wp:anchor distT="0" distB="0" distL="114300" distR="114300" simplePos="0" relativeHeight="253179904" behindDoc="0" locked="0" layoutInCell="1" allowOverlap="1" wp14:anchorId="28285124" wp14:editId="2DBD91FE">
                      <wp:simplePos x="0" y="0"/>
                      <wp:positionH relativeFrom="column">
                        <wp:posOffset>129540</wp:posOffset>
                      </wp:positionH>
                      <wp:positionV relativeFrom="paragraph">
                        <wp:posOffset>42545</wp:posOffset>
                      </wp:positionV>
                      <wp:extent cx="5059680" cy="617220"/>
                      <wp:effectExtent l="0" t="0" r="521970" b="11430"/>
                      <wp:wrapNone/>
                      <wp:docPr id="20923" name="Rounded Rectangular Callout 20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617220"/>
                              </a:xfrm>
                              <a:prstGeom prst="wedgeRoundRectCallout">
                                <a:avLst>
                                  <a:gd name="adj1" fmla="val 59302"/>
                                  <a:gd name="adj2" fmla="val 6928"/>
                                  <a:gd name="adj3" fmla="val 16667"/>
                                </a:avLst>
                              </a:prstGeom>
                              <a:noFill/>
                              <a:ln w="19050">
                                <a:solidFill>
                                  <a:srgbClr val="B31E8E"/>
                                </a:solidFill>
                                <a:miter lim="800000"/>
                                <a:headEnd/>
                                <a:tailEnd/>
                              </a:ln>
                            </wps:spPr>
                            <wps:txbx>
                              <w:txbxContent>
                                <w:p w:rsidR="0091685E" w:rsidRPr="00F32141" w:rsidRDefault="0091685E" w:rsidP="00DF7F7F">
                                  <w:pPr>
                                    <w:spacing w:before="0" w:after="0"/>
                                    <w:rPr>
                                      <w:sz w:val="26"/>
                                      <w:szCs w:val="26"/>
                                    </w:rPr>
                                  </w:pPr>
                                  <w:r>
                                    <w:rPr>
                                      <w:rFonts w:cs="Arial"/>
                                      <w:noProof/>
                                      <w:lang w:eastAsia="ja-JP"/>
                                    </w:rPr>
                                    <w:t>Puzzles 3 and 4 work in the same way however the repeated code is getting longer. Try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85124" id="Rounded Rectangular Callout 20923" o:spid="_x0000_s1208" type="#_x0000_t62" style="position:absolute;left:0;text-align:left;margin-left:10.2pt;margin-top:3.35pt;width:398.4pt;height:48.6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6ibgIAAMcEAAAOAAAAZHJzL2Uyb0RvYy54bWysVNtO3DAQfa/Uf7D8XnKBDbsRWUQXqCrR&#10;FkH7AV7bSdw6ntR2Ngtf37ETYClvVffBsjO3M+fM7Nn5vtNkJ61TYCqaHaWUSMNBKNNU9Mf36w9L&#10;SpxnRjANRlb0QTp6vn7/7mzsS5lDC1pISzCJceXYV7T1vi+TxPFWdswdQS8NGmuwHfP4tE0iLBsx&#10;e6eTPE2LZAQregtcOodfLycjXcf8dS25/1bXTnqiK4rYfDxtPLfhTNZnrGws61vFZxjsH1B0TBks&#10;+pzqknlGBqvepOoUt+Cg9kccugTqWnEZe8BusvSvbu5b1svYC5Lj+mea3P9Ly7/ubi1RoqJ5usqP&#10;KTGsQ5nuYDBCCnKHBDLTDJpZsmFaw+DJ5IjEjb0rMf6+v7WhddffAP/liIFNizHywloYW8kEws0C&#10;0cmrgPBwGEq24xcQWJMNHiKH+9p2ISGyQ/ZRqodnqeTeE44fF+liVSxRUY62IjvN86hlwsqn6N46&#10;/0lCR8KloqMUjYxthZ7mXmI5trtxPmon5u6Z+JlRUncaR2HHNFmsjtN8HpUDn/zQp1jly7cuSOhL&#10;mqwoitNIBCvnooj3CWdAYOBaaR1nUhsyIm+rdJFGlA60EsEaqbbNdqMtQXAV/XicXS2v5ryv3Drl&#10;cbm06iq6TMNvAhg0uTIilvFM6emOULSZRQq6TPr6/XY/jUcWNQyqbUE8oG4Wpm3C7cdLC/aRkhE3&#10;qaLu98CspER/Nqj9Kjs5CasXHyeLU1SK2EPL9tDCDMdUFfWUTNeNn9Z16K1qWqyURT4MXOC81Mo/&#10;DdaEam4AtwVvr9bx8B29Xv5/1n8AAAD//wMAUEsDBBQABgAIAAAAIQBG+PK33QAAAAgBAAAPAAAA&#10;ZHJzL2Rvd25yZXYueG1sTI/BTsMwEETvSPyDtUhcELUbUFJCnKq0cORAC5y3yTaJiNdR7Lbh71lO&#10;cFzN08zbYjm5Xp1oDJ1nC/OZAUVc+brjxsL77uV2ASpE5Bp7z2ThmwIsy8uLAvPan/mNTtvYKCnh&#10;kKOFNsYh1zpULTkMMz8QS3bwo8Mo59joesSzlLteJ8ak2mHHstDiQOuWqq/t0VnY3ERffWS7+Iyr&#10;g0ndk1u/bj6tvb6aVo+gIk3xD4ZffVGHUpz2/sh1UL2FxNwLaSHNQEm8mGcJqL1w5u4BdFno/w+U&#10;PwAAAP//AwBQSwECLQAUAAYACAAAACEAtoM4kv4AAADhAQAAEwAAAAAAAAAAAAAAAAAAAAAAW0Nv&#10;bnRlbnRfVHlwZXNdLnhtbFBLAQItABQABgAIAAAAIQA4/SH/1gAAAJQBAAALAAAAAAAAAAAAAAAA&#10;AC8BAABfcmVscy8ucmVsc1BLAQItABQABgAIAAAAIQDPYP6ibgIAAMcEAAAOAAAAAAAAAAAAAAAA&#10;AC4CAABkcnMvZTJvRG9jLnhtbFBLAQItABQABgAIAAAAIQBG+PK33QAAAAgBAAAPAAAAAAAAAAAA&#10;AAAAAMgEAABkcnMvZG93bnJldi54bWxQSwUGAAAAAAQABADzAAAA0gUAAAAA&#10;" adj="23609,12296" filled="f" strokecolor="#b31e8e" strokeweight="1.5pt">
                      <v:textbox>
                        <w:txbxContent>
                          <w:p w:rsidR="0091685E" w:rsidRPr="00F32141" w:rsidRDefault="0091685E" w:rsidP="00DF7F7F">
                            <w:pPr>
                              <w:spacing w:before="0" w:after="0"/>
                              <w:rPr>
                                <w:sz w:val="26"/>
                                <w:szCs w:val="26"/>
                              </w:rPr>
                            </w:pPr>
                            <w:r>
                              <w:rPr>
                                <w:rFonts w:cs="Arial"/>
                                <w:noProof/>
                                <w:lang w:eastAsia="ja-JP"/>
                              </w:rPr>
                              <w:t>Puzzles 3 and 4 work in the same way however the repeated code is getting longer. Try them!</w:t>
                            </w:r>
                          </w:p>
                        </w:txbxContent>
                      </v:textbox>
                    </v:shape>
                  </w:pict>
                </mc:Fallback>
              </mc:AlternateContent>
            </w:r>
            <w:r>
              <w:rPr>
                <w:noProof/>
                <w:sz w:val="36"/>
                <w:szCs w:val="36"/>
              </w:rPr>
              <w:drawing>
                <wp:inline distT="0" distB="0" distL="0" distR="0" wp14:anchorId="3B27E8ED" wp14:editId="051F9874">
                  <wp:extent cx="546323" cy="548640"/>
                  <wp:effectExtent l="0" t="0" r="6350" b="3810"/>
                  <wp:docPr id="20924" name="Picture 2092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90" cstate="print">
                            <a:extLst>
                              <a:ext uri="{28A0092B-C50C-407E-A947-70E740481C1C}">
                                <a14:useLocalDpi xmlns:a14="http://schemas.microsoft.com/office/drawing/2010/main"/>
                              </a:ext>
                            </a:extLst>
                          </a:blip>
                          <a:srcRect/>
                          <a:stretch/>
                        </pic:blipFill>
                        <pic:spPr bwMode="auto">
                          <a:xfrm>
                            <a:off x="0" y="0"/>
                            <a:ext cx="552232" cy="554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3E0" w:rsidTr="003003E0">
        <w:trPr>
          <w:trHeight w:val="1304"/>
        </w:trPr>
        <w:tc>
          <w:tcPr>
            <w:tcW w:w="9963" w:type="dxa"/>
            <w:tcBorders>
              <w:top w:val="nil"/>
              <w:left w:val="nil"/>
              <w:bottom w:val="nil"/>
              <w:right w:val="nil"/>
            </w:tcBorders>
            <w:vAlign w:val="center"/>
          </w:tcPr>
          <w:p w:rsidR="003003E0" w:rsidRPr="00E077A7" w:rsidRDefault="003003E0" w:rsidP="00C4649E">
            <w:pPr>
              <w:spacing w:before="80" w:after="80"/>
              <w:rPr>
                <w:rFonts w:cs="Arial"/>
                <w:noProof/>
                <w:lang w:eastAsia="ja-JP"/>
              </w:rPr>
            </w:pPr>
            <w:r w:rsidRPr="00E077A7">
              <w:rPr>
                <w:rFonts w:cs="Arial"/>
                <w:noProof/>
              </w:rPr>
              <mc:AlternateContent>
                <mc:Choice Requires="wps">
                  <w:drawing>
                    <wp:anchor distT="0" distB="0" distL="114300" distR="114300" simplePos="0" relativeHeight="253181952" behindDoc="0" locked="0" layoutInCell="1" allowOverlap="1" wp14:anchorId="76A527F3" wp14:editId="38FA86DF">
                      <wp:simplePos x="0" y="0"/>
                      <wp:positionH relativeFrom="column">
                        <wp:posOffset>609600</wp:posOffset>
                      </wp:positionH>
                      <wp:positionV relativeFrom="paragraph">
                        <wp:posOffset>-37465</wp:posOffset>
                      </wp:positionV>
                      <wp:extent cx="5059680" cy="586740"/>
                      <wp:effectExtent l="171450" t="0" r="26670" b="22860"/>
                      <wp:wrapNone/>
                      <wp:docPr id="2020" name="Rounded Rectangular Callout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295400" y="4038600"/>
                                <a:ext cx="5059680" cy="586740"/>
                              </a:xfrm>
                              <a:prstGeom prst="wedgeRoundRectCallout">
                                <a:avLst>
                                  <a:gd name="adj1" fmla="val -53047"/>
                                  <a:gd name="adj2" fmla="val 5629"/>
                                  <a:gd name="adj3" fmla="val 16667"/>
                                </a:avLst>
                              </a:prstGeom>
                              <a:noFill/>
                              <a:ln w="19050">
                                <a:solidFill>
                                  <a:srgbClr val="B31E8E"/>
                                </a:solidFill>
                                <a:miter lim="800000"/>
                                <a:headEnd/>
                                <a:tailEnd/>
                              </a:ln>
                            </wps:spPr>
                            <wps:txbx>
                              <w:txbxContent>
                                <w:p w:rsidR="0091685E" w:rsidRPr="00F32141" w:rsidRDefault="0091685E" w:rsidP="003003E0">
                                  <w:pPr>
                                    <w:spacing w:before="0" w:after="0"/>
                                    <w:rPr>
                                      <w:sz w:val="26"/>
                                      <w:szCs w:val="26"/>
                                    </w:rPr>
                                  </w:pPr>
                                  <w:r>
                                    <w:rPr>
                                      <w:rFonts w:cs="Arial"/>
                                      <w:noProof/>
                                      <w:lang w:eastAsia="ja-JP"/>
                                    </w:rPr>
                                    <w:t>If you solve puzzles 3 and 4, record and save them into your Set folder.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527F3" id="Rounded Rectangular Callout 2020" o:spid="_x0000_s1209" type="#_x0000_t62" style="position:absolute;margin-left:48pt;margin-top:-2.95pt;width:398.4pt;height:46.2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rOewIAANIEAAAOAAAAZHJzL2Uyb0RvYy54bWysVNtu2zAMfR+wfxD03vqS2E2COkWXtsOA&#10;biva7QMUS7a1yaInyXHarx8lu527vg3Lg0BFh+ThIenzi2OryEEYK0EXNDmNKRG6BC51XdDv325O&#10;VpRYxzRnCrQo6KOw9GL7/t350G1ECg0oLgzBINpuhq6gjXPdJops2YiW2VPohMbHCkzLHF5NHXHD&#10;BozeqiiN4zwawPDOQCmsxX+vxke6DfGrSpTua1VZ4YgqKHJz4TTh3Psz2p6zTW1Y18hyosH+gUXL&#10;pMakL6GumGOkN/JNqFaWBixU7rSENoKqkqUINWA1SfxXNQ8N60SoBcWx3YtM9v+FLb8c7gyRvKBp&#10;nKJAmrXYpXvoNRec3KN+TNe9YobsmFLQOxJwKNvQ2Q16P3R3xhduu1sof1qiYdegi7g0BoZGMI5k&#10;Ey9z9MrBXyy6kv3wGTimZL2DoOCxMq0PiNqQI/qm62wZI7PHgi7jxSpHOzRNHB0pEZDF2TpfIaBE&#10;RLbKz5YBELHNc6TOWPdRQEu8UdBB8FqECn15U1khNTvcWhe6yCchGP+RUFK1CofiwBQ5yRbx8mya&#10;mhkonYOyPF2/hSzmkCTP8xAGaU5Z0Xom6ilouJFKhUqVJgMKsY6zONC0oCT3r0F3U+93yhBkV9AP&#10;i+R6dR3Uxo7MYa10uGdKtgVdxf43EvQNutY8pHFMqtFGKkpPHfNNGpvtjvvjOClJ6r19C/fAH7GJ&#10;BsbFwg8BGg2YJ0oGXKqC2l89M4IS9UnjIKyTJXaHuHBZZmd+4sz8ZT9/YbrEUAV1lIzmzo2b23dG&#10;1g1mSoIeGi5xeCrpkFSYspHVdMHFQevVZs7vAfXnU7T9DQAA//8DAFBLAwQUAAYACAAAACEA160K&#10;kd4AAAAIAQAADwAAAGRycy9kb3ducmV2LnhtbEyPzU7DMBCE70i8g7VI3FqnrRKaEKdCSAiJG22F&#10;OLrxNokar9PY+eHtWU70tquZnf0m3822FSP2vnGkYLWMQCCVzjRUKTge3hZbED5oMrp1hAp+0MOu&#10;uL/LdWbcRJ847kMlOIR8phXUIXSZlL6s0Wq/dB0Sa2fXWx147Stpej1xuG3lOooSaXVD/KHWHb7W&#10;WF72g2WM0V3fzdN3PB03lRu+0uthc/5Q6vFhfnkGEXAO/2b4w+cbKJjp5AYyXrQK0oSrBAWLOAXB&#10;+jZdc5UTD0kMssjlbYHiFwAA//8DAFBLAQItABQABgAIAAAAIQC2gziS/gAAAOEBAAATAAAAAAAA&#10;AAAAAAAAAAAAAABbQ29udGVudF9UeXBlc10ueG1sUEsBAi0AFAAGAAgAAAAhADj9If/WAAAAlAEA&#10;AAsAAAAAAAAAAAAAAAAALwEAAF9yZWxzLy5yZWxzUEsBAi0AFAAGAAgAAAAhAPzxGs57AgAA0gQA&#10;AA4AAAAAAAAAAAAAAAAALgIAAGRycy9lMm9Eb2MueG1sUEsBAi0AFAAGAAgAAAAhANetCpHeAAAA&#10;CAEAAA8AAAAAAAAAAAAAAAAA1QQAAGRycy9kb3ducmV2LnhtbFBLBQYAAAAABAAEAPMAAADgBQAA&#10;AAA=&#10;" adj="-658,12016" filled="f" strokecolor="#b31e8e" strokeweight="1.5pt">
                      <v:textbox>
                        <w:txbxContent>
                          <w:p w:rsidR="0091685E" w:rsidRPr="00F32141" w:rsidRDefault="0091685E" w:rsidP="003003E0">
                            <w:pPr>
                              <w:spacing w:before="0" w:after="0"/>
                              <w:rPr>
                                <w:sz w:val="26"/>
                                <w:szCs w:val="26"/>
                              </w:rPr>
                            </w:pPr>
                            <w:r>
                              <w:rPr>
                                <w:rFonts w:cs="Arial"/>
                                <w:noProof/>
                                <w:lang w:eastAsia="ja-JP"/>
                              </w:rPr>
                              <w:t>If you solve puzzles 3 and 4, record and save them into your Set folder.</w:t>
                            </w:r>
                          </w:p>
                        </w:txbxContent>
                      </v:textbox>
                    </v:shape>
                  </w:pict>
                </mc:Fallback>
              </mc:AlternateContent>
            </w:r>
            <w:r>
              <w:rPr>
                <w:noProof/>
              </w:rPr>
              <w:drawing>
                <wp:inline distT="0" distB="0" distL="0" distR="0" wp14:anchorId="7E14DA92" wp14:editId="011210C6">
                  <wp:extent cx="455555" cy="434340"/>
                  <wp:effectExtent l="0" t="0" r="1905" b="3810"/>
                  <wp:docPr id="2021" name="Picture 2021"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3E0" w:rsidTr="003003E0">
        <w:trPr>
          <w:trHeight w:val="1247"/>
        </w:trPr>
        <w:tc>
          <w:tcPr>
            <w:tcW w:w="9963" w:type="dxa"/>
            <w:tcBorders>
              <w:top w:val="nil"/>
              <w:left w:val="nil"/>
              <w:bottom w:val="nil"/>
              <w:right w:val="nil"/>
            </w:tcBorders>
            <w:vAlign w:val="center"/>
          </w:tcPr>
          <w:p w:rsidR="003003E0" w:rsidRDefault="003003E0" w:rsidP="003003E0">
            <w:pPr>
              <w:spacing w:before="80" w:after="80"/>
              <w:jc w:val="right"/>
              <w:rPr>
                <w:noProof/>
                <w:lang w:eastAsia="ja-JP"/>
              </w:rPr>
            </w:pPr>
            <w:r w:rsidRPr="00E077A7">
              <w:rPr>
                <w:rFonts w:cs="Arial"/>
                <w:noProof/>
              </w:rPr>
              <mc:AlternateContent>
                <mc:Choice Requires="wps">
                  <w:drawing>
                    <wp:anchor distT="0" distB="0" distL="114300" distR="114300" simplePos="0" relativeHeight="253184000" behindDoc="0" locked="0" layoutInCell="1" allowOverlap="1" wp14:anchorId="41AC60BC" wp14:editId="0D07F68C">
                      <wp:simplePos x="0" y="0"/>
                      <wp:positionH relativeFrom="column">
                        <wp:posOffset>91440</wp:posOffset>
                      </wp:positionH>
                      <wp:positionV relativeFrom="paragraph">
                        <wp:posOffset>45085</wp:posOffset>
                      </wp:positionV>
                      <wp:extent cx="5059680" cy="617220"/>
                      <wp:effectExtent l="0" t="0" r="521970" b="11430"/>
                      <wp:wrapNone/>
                      <wp:docPr id="2045" name="Rounded Rectangular Callout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617220"/>
                              </a:xfrm>
                              <a:prstGeom prst="wedgeRoundRectCallout">
                                <a:avLst>
                                  <a:gd name="adj1" fmla="val 59302"/>
                                  <a:gd name="adj2" fmla="val 6928"/>
                                  <a:gd name="adj3" fmla="val 16667"/>
                                </a:avLst>
                              </a:prstGeom>
                              <a:noFill/>
                              <a:ln w="19050">
                                <a:solidFill>
                                  <a:srgbClr val="B31E8E"/>
                                </a:solidFill>
                                <a:miter lim="800000"/>
                                <a:headEnd/>
                                <a:tailEnd/>
                              </a:ln>
                            </wps:spPr>
                            <wps:txbx>
                              <w:txbxContent>
                                <w:p w:rsidR="0091685E" w:rsidRPr="00F32141" w:rsidRDefault="0091685E" w:rsidP="003003E0">
                                  <w:pPr>
                                    <w:spacing w:before="0" w:after="0"/>
                                    <w:rPr>
                                      <w:sz w:val="26"/>
                                      <w:szCs w:val="26"/>
                                    </w:rPr>
                                  </w:pPr>
                                  <w:r>
                                    <w:rPr>
                                      <w:rFonts w:cs="Arial"/>
                                      <w:noProof/>
                                      <w:lang w:eastAsia="ja-JP"/>
                                    </w:rPr>
                                    <w:t>Puzzles 5 and 6 are more complicated. Open Puzzle 5 and take a look.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C60BC" id="Rounded Rectangular Callout 2045" o:spid="_x0000_s1210" type="#_x0000_t62" style="position:absolute;left:0;text-align:left;margin-left:7.2pt;margin-top:3.55pt;width:398.4pt;height:48.6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stbQIAAMUEAAAOAAAAZHJzL2Uyb0RvYy54bWysVNty0zAQfWeGf9DonfiSxE08dTolbRlm&#10;CnRa+ADFkm2BrDWSHKd8PSvZDQl9Y8iDRvLezp6zm8urQ6vIXhgrQRc0mcWUCF0Cl7ou6Levd+9W&#10;lFjHNGcKtCjos7D0avP2zeXQ5SKFBhQXhmASbfOhK2jjXJdHkS0b0TI7g05oNFZgWubwaeqIGzZg&#10;9lZFaRxn0QCGdwZKYS1+vRmNdBPyV5Uo3ZeqssIRVVDE5sJpwrnzZ7S5ZHltWNfIcoLB/gFFy6TG&#10;osdUN8wx0hv5KlUrSwMWKjcroY2gqmQpQg/YTRL/1c1TwzoRekFybHekyf6/tOXn/YMhkhc0jRdL&#10;SjRrUaVH6DUXnDwif0zXvWKGbJlS0DsS/JC2obM5Rj91D8Y3brt7KH9YomHbYIi4NgaGRjCOYBNP&#10;c3QW4B8WQ8lu+AQcS7LeQWDwUJnWJ0RuyCEI9XwUShwcKfHjMl6usxXqWaItSy7SNCgZsfwlujPW&#10;fRDQEn8p6CB4LUJXvqWplVCO7e+tC8rxqXnGvyeUVK3CQdgzRZbreZxOg3Lik576ZOt09dplfuqS&#10;ZFl2EYhg+VQU8b7g9Ag03EmlwkQqTQbkbR0v44DSgpLcWwPVpt5tlSEIrqDv58nt6nbKe+bWSoer&#10;pWRb0FXsfyNAr8mt5qGMY1KNd4Si9CSS12XU1x12h3E4krmP9qrtgD+jbgbGXcLdx0sD5hclA+5R&#10;Qe3PnhlBifqoUft1slj4xQuPxfIClSLm1LI7tTBdYqqCOkrG69aNy9p3RtYNVkoCHxqucV4q6V4G&#10;a0Q1NYC7grezZTx9B68//z6b3wAAAP//AwBQSwMEFAAGAAgAAAAhAFwRGeDcAAAACAEAAA8AAABk&#10;cnMvZG93bnJldi54bWxMj0FPwkAQhe8k/ofNmHghsi02QGq3BEGPHgT1PHSHtrE723QXqP/e8aTH&#10;N+/lzfeK9eg6daEhtJ4NpLMEFHHlbcu1gffDy/0KVIjIFjvPZOCbAqzLm0mBufVXfqPLPtZKSjjk&#10;aKCJsc+1DlVDDsPM98TinfzgMIocam0HvEq56/Q8SRbaYcvyocGetg1VX/uzM7CbRl99LA/xGTen&#10;ZOGe3PZ192nM3e24eQQVaYx/YfjFF3Qohenoz2yD6kRnmSQNLFNQYq/SdA7qKPckewBdFvr/gPIH&#10;AAD//wMAUEsBAi0AFAAGAAgAAAAhALaDOJL+AAAA4QEAABMAAAAAAAAAAAAAAAAAAAAAAFtDb250&#10;ZW50X1R5cGVzXS54bWxQSwECLQAUAAYACAAAACEAOP0h/9YAAACUAQAACwAAAAAAAAAAAAAAAAAv&#10;AQAAX3JlbHMvLnJlbHNQSwECLQAUAAYACAAAACEAaIkbLW0CAADFBAAADgAAAAAAAAAAAAAAAAAu&#10;AgAAZHJzL2Uyb0RvYy54bWxQSwECLQAUAAYACAAAACEAXBEZ4NwAAAAIAQAADwAAAAAAAAAAAAAA&#10;AADHBAAAZHJzL2Rvd25yZXYueG1sUEsFBgAAAAAEAAQA8wAAANAFAAAAAA==&#10;" adj="23609,12296" filled="f" strokecolor="#b31e8e" strokeweight="1.5pt">
                      <v:textbox>
                        <w:txbxContent>
                          <w:p w:rsidR="0091685E" w:rsidRPr="00F32141" w:rsidRDefault="0091685E" w:rsidP="003003E0">
                            <w:pPr>
                              <w:spacing w:before="0" w:after="0"/>
                              <w:rPr>
                                <w:sz w:val="26"/>
                                <w:szCs w:val="26"/>
                              </w:rPr>
                            </w:pPr>
                            <w:r>
                              <w:rPr>
                                <w:rFonts w:cs="Arial"/>
                                <w:noProof/>
                                <w:lang w:eastAsia="ja-JP"/>
                              </w:rPr>
                              <w:t>Puzzles 5 and 6 are more complicated. Open Puzzle 5 and take a look.</w:t>
                            </w:r>
                          </w:p>
                        </w:txbxContent>
                      </v:textbox>
                    </v:shape>
                  </w:pict>
                </mc:Fallback>
              </mc:AlternateContent>
            </w:r>
            <w:r>
              <w:rPr>
                <w:noProof/>
                <w:sz w:val="36"/>
                <w:szCs w:val="36"/>
              </w:rPr>
              <w:drawing>
                <wp:inline distT="0" distB="0" distL="0" distR="0" wp14:anchorId="7E658A78" wp14:editId="187E1EFF">
                  <wp:extent cx="546323" cy="548640"/>
                  <wp:effectExtent l="0" t="0" r="6350" b="3810"/>
                  <wp:docPr id="2033" name="Picture 203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90" cstate="print">
                            <a:extLst>
                              <a:ext uri="{28A0092B-C50C-407E-A947-70E740481C1C}">
                                <a14:useLocalDpi xmlns:a14="http://schemas.microsoft.com/office/drawing/2010/main"/>
                              </a:ext>
                            </a:extLst>
                          </a:blip>
                          <a:srcRect/>
                          <a:stretch/>
                        </pic:blipFill>
                        <pic:spPr bwMode="auto">
                          <a:xfrm>
                            <a:off x="0" y="0"/>
                            <a:ext cx="552232" cy="554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3E0" w:rsidTr="005D3B28">
        <w:trPr>
          <w:trHeight w:val="1644"/>
        </w:trPr>
        <w:tc>
          <w:tcPr>
            <w:tcW w:w="9963" w:type="dxa"/>
            <w:tcBorders>
              <w:top w:val="nil"/>
              <w:left w:val="nil"/>
              <w:bottom w:val="nil"/>
              <w:right w:val="nil"/>
            </w:tcBorders>
            <w:vAlign w:val="center"/>
          </w:tcPr>
          <w:p w:rsidR="003003E0" w:rsidRDefault="005D3B28" w:rsidP="00A621F8">
            <w:pPr>
              <w:spacing w:before="80" w:after="80"/>
              <w:rPr>
                <w:noProof/>
                <w:lang w:eastAsia="ja-JP"/>
              </w:rPr>
            </w:pPr>
            <w:r w:rsidRPr="00E077A7">
              <w:rPr>
                <w:rFonts w:cs="Arial"/>
                <w:noProof/>
              </w:rPr>
              <mc:AlternateContent>
                <mc:Choice Requires="wps">
                  <w:drawing>
                    <wp:anchor distT="0" distB="0" distL="114300" distR="114300" simplePos="0" relativeHeight="253186048" behindDoc="0" locked="0" layoutInCell="1" allowOverlap="1" wp14:anchorId="2EEDFD22" wp14:editId="7B14CFCC">
                      <wp:simplePos x="0" y="0"/>
                      <wp:positionH relativeFrom="column">
                        <wp:posOffset>701040</wp:posOffset>
                      </wp:positionH>
                      <wp:positionV relativeFrom="paragraph">
                        <wp:posOffset>-59690</wp:posOffset>
                      </wp:positionV>
                      <wp:extent cx="5059680" cy="769620"/>
                      <wp:effectExtent l="76200" t="0" r="26670" b="11430"/>
                      <wp:wrapNone/>
                      <wp:docPr id="2148" name="Rounded Rectangular Callout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769620"/>
                              </a:xfrm>
                              <a:prstGeom prst="wedgeRoundRectCallout">
                                <a:avLst>
                                  <a:gd name="adj1" fmla="val -53047"/>
                                  <a:gd name="adj2" fmla="val 5629"/>
                                  <a:gd name="adj3" fmla="val 16667"/>
                                </a:avLst>
                              </a:prstGeom>
                              <a:noFill/>
                              <a:ln w="19050">
                                <a:solidFill>
                                  <a:srgbClr val="B31E8E"/>
                                </a:solidFill>
                                <a:miter lim="800000"/>
                                <a:headEnd/>
                                <a:tailEnd/>
                              </a:ln>
                            </wps:spPr>
                            <wps:txbx>
                              <w:txbxContent>
                                <w:p w:rsidR="0091685E" w:rsidRPr="005D3B28" w:rsidRDefault="0091685E" w:rsidP="005D3B28">
                                  <w:pPr>
                                    <w:spacing w:before="0" w:after="0"/>
                                    <w:rPr>
                                      <w:szCs w:val="28"/>
                                    </w:rPr>
                                  </w:pPr>
                                  <w:r w:rsidRPr="005D3B28">
                                    <w:rPr>
                                      <w:szCs w:val="28"/>
                                    </w:rPr>
                                    <w:t>Puzzle 5 has a PROC2 slot. Whatever you put in PROC2 will become part of PROC1. You might need to use P2 more than once in PROC1.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FD22" id="Rounded Rectangular Callout 2148" o:spid="_x0000_s1211" type="#_x0000_t62" style="position:absolute;margin-left:55.2pt;margin-top:-4.7pt;width:398.4pt;height:60.6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tbQIAAMYEAAAOAAAAZHJzL2Uyb0RvYy54bWysVF1P2zAUfZ+0/2D5HZKUNrQVKWIFpkls&#10;Q7D9ANd2Em+Ob2Y7TeHX79pJWRhv0/pg2blf555zby8uD40me2mdAlPQ7DSlRBoOQpmqoN+/3Z4s&#10;KXGeGcE0GFnQJ+no5eb9u4u+XcsZ1KCFtASTGLfu24LW3rfrJHG8lg1zp9BKg8YSbMM8Pm2VCMt6&#10;zN7oZJamedKDFa0FLp3Dr9eDkW5i/rKU3H8tSyc90QVFbD6eNp67cCabC7auLGtrxUcY7B9QNEwZ&#10;LPqS6pp5Rjqr3qRqFLfgoPSnHJoEylJxGXvAbrL0r24ea9bK2AuS49oXmtz/S8u/7O8tUaKgs2yO&#10;WhnWoEoP0BkhBXlA/pipOs0s2TKtofMk+iFtfevWGP3Y3tvQuGvvgP90xMC2xhB5ZS30tWQCwWaB&#10;5uRVQHg4DCW7/jMILMk6D5HBQ2mbkBC5IYco1NOLUPLgCcePi3SxypeoJ0fbeb7KZ1HJhK2P0a11&#10;/qOEhoRLQXspKhm7Ci2NrcRybH/nfFROjM0z8SOjpGw0DsKeaXKyOEvn5+OkTJxmU6dFPlu9dTmb&#10;umR5nsc0CHOsircj0ADBwK3SOo6kNqRH4lbpIo0wHWglgjVybavdVluC6Ar64Sy7Wd5EhlGFqVuj&#10;PO6WVk1Bl2n4DQCDKDdGxDKeKT3cEYo2o0pBmEFgf9gdjtMRooNsOxBPKJyFYZlw+fFSg32mpMdF&#10;Kqj71TErKdGfDIq/yubzsHnxMV+co1TETi27qYUZjqkK6ikZrls/bGvXWlXVWCmLfBi4woEplT9O&#10;1oBqbACXBW+vtnH6jl5//n42vwEAAP//AwBQSwMEFAAGAAgAAAAhALZP9gzfAAAACgEAAA8AAABk&#10;cnMvZG93bnJldi54bWxMj81OwzAQhO9IvIO1lbi1TlqgTYhTISSExI22QhzdeJtEjddp7Pzw9mxP&#10;9LQazezst9l2so0YsPO1IwXxIgKBVDhTU6ngsH+fb0D4oMnoxhEq+EUP2/z+LtOpcSN94bALpeAS&#10;8qlWUIXQplL6okKr/cK1SOydXGd1YNmV0nR65HLbyGUUPUura+ILlW7xrcLivOstYwzu8mHWP0/j&#10;YVW6/ju57FenT6UeZtPrC4iAU/gPwxWfdyBnpqPryXjRsI6jR44qmCc8OZBE6yWI49WJNyDzTN6+&#10;kP8BAAD//wMAUEsBAi0AFAAGAAgAAAAhALaDOJL+AAAA4QEAABMAAAAAAAAAAAAAAAAAAAAAAFtD&#10;b250ZW50X1R5cGVzXS54bWxQSwECLQAUAAYACAAAACEAOP0h/9YAAACUAQAACwAAAAAAAAAAAAAA&#10;AAAvAQAAX3JlbHMvLnJlbHNQSwECLQAUAAYACAAAACEAoBfkLW0CAADGBAAADgAAAAAAAAAAAAAA&#10;AAAuAgAAZHJzL2Uyb0RvYy54bWxQSwECLQAUAAYACAAAACEAtk/2DN8AAAAKAQAADwAAAAAAAAAA&#10;AAAAAADHBAAAZHJzL2Rvd25yZXYueG1sUEsFBgAAAAAEAAQA8wAAANMFAAAAAA==&#10;" adj="-658,12016" filled="f" strokecolor="#b31e8e" strokeweight="1.5pt">
                      <v:textbox>
                        <w:txbxContent>
                          <w:p w:rsidR="0091685E" w:rsidRPr="005D3B28" w:rsidRDefault="0091685E" w:rsidP="005D3B28">
                            <w:pPr>
                              <w:spacing w:before="0" w:after="0"/>
                              <w:rPr>
                                <w:szCs w:val="28"/>
                              </w:rPr>
                            </w:pPr>
                            <w:r w:rsidRPr="005D3B28">
                              <w:rPr>
                                <w:szCs w:val="28"/>
                              </w:rPr>
                              <w:t xml:space="preserve">Puzzle 5 has a </w:t>
                            </w:r>
                            <w:proofErr w:type="spellStart"/>
                            <w:r w:rsidRPr="005D3B28">
                              <w:rPr>
                                <w:szCs w:val="28"/>
                              </w:rPr>
                              <w:t>PROC2</w:t>
                            </w:r>
                            <w:proofErr w:type="spellEnd"/>
                            <w:r w:rsidRPr="005D3B28">
                              <w:rPr>
                                <w:szCs w:val="28"/>
                              </w:rPr>
                              <w:t xml:space="preserve"> slot. Whatever you put in </w:t>
                            </w:r>
                            <w:proofErr w:type="spellStart"/>
                            <w:r w:rsidRPr="005D3B28">
                              <w:rPr>
                                <w:szCs w:val="28"/>
                              </w:rPr>
                              <w:t>PROC2</w:t>
                            </w:r>
                            <w:proofErr w:type="spellEnd"/>
                            <w:r w:rsidRPr="005D3B28">
                              <w:rPr>
                                <w:szCs w:val="28"/>
                              </w:rPr>
                              <w:t xml:space="preserve"> will become part of </w:t>
                            </w:r>
                            <w:proofErr w:type="spellStart"/>
                            <w:r w:rsidRPr="005D3B28">
                              <w:rPr>
                                <w:szCs w:val="28"/>
                              </w:rPr>
                              <w:t>PROC1</w:t>
                            </w:r>
                            <w:proofErr w:type="spellEnd"/>
                            <w:r w:rsidRPr="005D3B28">
                              <w:rPr>
                                <w:szCs w:val="28"/>
                              </w:rPr>
                              <w:t xml:space="preserve">. You might need to use </w:t>
                            </w:r>
                            <w:proofErr w:type="spellStart"/>
                            <w:r w:rsidRPr="005D3B28">
                              <w:rPr>
                                <w:szCs w:val="28"/>
                              </w:rPr>
                              <w:t>P2</w:t>
                            </w:r>
                            <w:proofErr w:type="spellEnd"/>
                            <w:r w:rsidRPr="005D3B28">
                              <w:rPr>
                                <w:szCs w:val="28"/>
                              </w:rPr>
                              <w:t xml:space="preserve"> more than once in </w:t>
                            </w:r>
                            <w:proofErr w:type="spellStart"/>
                            <w:r w:rsidRPr="005D3B28">
                              <w:rPr>
                                <w:szCs w:val="28"/>
                              </w:rPr>
                              <w:t>PROC1</w:t>
                            </w:r>
                            <w:proofErr w:type="spellEnd"/>
                            <w:r w:rsidRPr="005D3B28">
                              <w:rPr>
                                <w:szCs w:val="28"/>
                              </w:rPr>
                              <w:t>.</w:t>
                            </w:r>
                          </w:p>
                        </w:txbxContent>
                      </v:textbox>
                    </v:shape>
                  </w:pict>
                </mc:Fallback>
              </mc:AlternateContent>
            </w:r>
            <w:r>
              <w:rPr>
                <w:noProof/>
              </w:rPr>
              <w:drawing>
                <wp:inline distT="0" distB="0" distL="0" distR="0" wp14:anchorId="6874CC21" wp14:editId="63C7F3F7">
                  <wp:extent cx="455555" cy="434340"/>
                  <wp:effectExtent l="0" t="0" r="1905" b="3810"/>
                  <wp:docPr id="2147" name="Picture 2147"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3B28" w:rsidTr="005D3B28">
        <w:trPr>
          <w:trHeight w:val="1644"/>
        </w:trPr>
        <w:tc>
          <w:tcPr>
            <w:tcW w:w="9963" w:type="dxa"/>
            <w:tcBorders>
              <w:top w:val="nil"/>
              <w:left w:val="nil"/>
              <w:bottom w:val="nil"/>
              <w:right w:val="nil"/>
            </w:tcBorders>
            <w:vAlign w:val="center"/>
          </w:tcPr>
          <w:p w:rsidR="005D3B28" w:rsidRPr="00E077A7" w:rsidRDefault="005D3B28" w:rsidP="005D3B28">
            <w:pPr>
              <w:spacing w:before="80" w:after="80"/>
              <w:jc w:val="right"/>
              <w:rPr>
                <w:rFonts w:cs="Arial"/>
                <w:noProof/>
                <w:lang w:eastAsia="ja-JP"/>
              </w:rPr>
            </w:pPr>
            <w:r w:rsidRPr="00E077A7">
              <w:rPr>
                <w:rFonts w:cs="Arial"/>
                <w:noProof/>
              </w:rPr>
              <mc:AlternateContent>
                <mc:Choice Requires="wps">
                  <w:drawing>
                    <wp:anchor distT="0" distB="0" distL="114300" distR="114300" simplePos="0" relativeHeight="253188096" behindDoc="0" locked="0" layoutInCell="1" allowOverlap="1" wp14:anchorId="2A966963" wp14:editId="6755BC74">
                      <wp:simplePos x="0" y="0"/>
                      <wp:positionH relativeFrom="column">
                        <wp:posOffset>91440</wp:posOffset>
                      </wp:positionH>
                      <wp:positionV relativeFrom="paragraph">
                        <wp:posOffset>-26670</wp:posOffset>
                      </wp:positionV>
                      <wp:extent cx="5059680" cy="815340"/>
                      <wp:effectExtent l="0" t="0" r="521970" b="22860"/>
                      <wp:wrapNone/>
                      <wp:docPr id="2169" name="Rounded Rectangular Callout 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815340"/>
                              </a:xfrm>
                              <a:prstGeom prst="wedgeRoundRectCallout">
                                <a:avLst>
                                  <a:gd name="adj1" fmla="val 59302"/>
                                  <a:gd name="adj2" fmla="val 6928"/>
                                  <a:gd name="adj3" fmla="val 16667"/>
                                </a:avLst>
                              </a:prstGeom>
                              <a:noFill/>
                              <a:ln w="19050">
                                <a:solidFill>
                                  <a:srgbClr val="B31E8E"/>
                                </a:solidFill>
                                <a:miter lim="800000"/>
                                <a:headEnd/>
                                <a:tailEnd/>
                              </a:ln>
                            </wps:spPr>
                            <wps:txbx>
                              <w:txbxContent>
                                <w:p w:rsidR="0091685E" w:rsidRPr="00F32141" w:rsidRDefault="0091685E" w:rsidP="005D3B28">
                                  <w:pPr>
                                    <w:spacing w:before="0" w:after="0"/>
                                    <w:rPr>
                                      <w:sz w:val="26"/>
                                      <w:szCs w:val="26"/>
                                    </w:rPr>
                                  </w:pPr>
                                  <w:r>
                                    <w:rPr>
                                      <w:rFonts w:cs="Arial"/>
                                      <w:noProof/>
                                      <w:lang w:eastAsia="ja-JP"/>
                                    </w:rPr>
                                    <w:t>Wow! That is making my head spin! Have a go at both puzzles. You could plan the code on a piece of scrap paper before you try it in the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66963" id="Rounded Rectangular Callout 2169" o:spid="_x0000_s1212" type="#_x0000_t62" style="position:absolute;left:0;text-align:left;margin-left:7.2pt;margin-top:-2.1pt;width:398.4pt;height:64.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2/awIAAMUEAAAOAAAAZHJzL2Uyb0RvYy54bWysVNty0zAQfWeGf9DonfiS2k08dTolbRlm&#10;CnRa+ADFkm2BrDWSHKd8PSvZLQl9Y8iDRvLezp6zm4vLQ6fIXhgrQZc0WcSUCF0Bl7op6bevt+9W&#10;lFjHNGcKtCjpk7D0cvP2zcXYFyKFFhQXhmASbYuxL2nrXF9Eka1a0TG7gF5oNNZgOubwaZqIGzZi&#10;9k5FaRzn0QiG9wYqYS1+vZ6MdBPy17Wo3Je6tsIRVVLE5sJpwrnzZ7S5YEVjWN/KaobB/gFFx6TG&#10;oi+prpljZDDyVapOVgYs1G5RQRdBXctKhB6wmyT+q5vHlvUi9ILk2P6FJvv/0laf9/eGSF7SNMnX&#10;lGjWoUoPMGguOHlA/phuBsUM2TKlYHAk+CFtY28LjH7s741v3PZ3UP2wRMO2xRBxZQyMrWAcwSae&#10;5ugkwD8shpLd+Ak4lmSDg8DgoTadT4jckEMQ6ulFKHFwpMKPWZyt8xXqWaFtlWTLs6BkxIrn6N5Y&#10;90FAR/ylpKPgjQhd+ZbmVkI5tr+zLijH5+YZ/55QUncKB2HPFMnWyzidB+XIJz32ydfp6rXL8tgl&#10;yfP8PBDBirko4n3G6RFouJVKhYlUmozI2zrO4oDSgpLcWwPVptltlSEIrqTvl8nN6mbOe+LWSYer&#10;pWSHFMX+NwH0mtxoHso4JtV0RyhKzyJ5XSZ93WF3mIcj89FetR3wJ9TNwLRLuPt4acH8omTEPSqp&#10;/TkwIyhRHzVqv07OUBziwuMsO0/xYY4tu2ML0xWmKqmjZLpu3bSsQ29k02KlJPCh4QrnpZbuebAm&#10;VHMDuCt4O1nG43fw+vPvs/kNAAD//wMAUEsDBBQABgAIAAAAIQCsPoNX3AAAAAkBAAAPAAAAZHJz&#10;L2Rvd25yZXYueG1sTI9BT8MwDIXvSPyHyEhc0Ja2qsZUmk5jgyMHNuDsNV5b0ThVk23l32NO7Obn&#10;7+n5uVxNrldnGkPn2UA6T0AR19523Bj42L/OlqBCRLbYeyYDPxRgVd3elFhYf+F3Ou9ioySEQ4EG&#10;2hiHQutQt+QwzP1ALOzoR4dR5NhoO+JFwl2vsyRZaIcdy4UWB9q0VH/vTs7A9iH6+vNxH19wfUwW&#10;7tlt3rZfxtzfTesnUJGm+G+Gv/pSHSrpdPAntkH1ovNcnAZmeQZK+DJNZTgIyGSjq1Jff1D9AgAA&#10;//8DAFBLAQItABQABgAIAAAAIQC2gziS/gAAAOEBAAATAAAAAAAAAAAAAAAAAAAAAABbQ29udGVu&#10;dF9UeXBlc10ueG1sUEsBAi0AFAAGAAgAAAAhADj9If/WAAAAlAEAAAsAAAAAAAAAAAAAAAAALwEA&#10;AF9yZWxzLy5yZWxzUEsBAi0AFAAGAAgAAAAhAIbi7b9rAgAAxQQAAA4AAAAAAAAAAAAAAAAALgIA&#10;AGRycy9lMm9Eb2MueG1sUEsBAi0AFAAGAAgAAAAhAKw+g1fcAAAACQEAAA8AAAAAAAAAAAAAAAAA&#10;xQQAAGRycy9kb3ducmV2LnhtbFBLBQYAAAAABAAEAPMAAADOBQAAAAA=&#10;" adj="23609,12296" filled="f" strokecolor="#b31e8e" strokeweight="1.5pt">
                      <v:textbox>
                        <w:txbxContent>
                          <w:p w:rsidR="0091685E" w:rsidRPr="00F32141" w:rsidRDefault="0091685E" w:rsidP="005D3B28">
                            <w:pPr>
                              <w:spacing w:before="0" w:after="0"/>
                              <w:rPr>
                                <w:sz w:val="26"/>
                                <w:szCs w:val="26"/>
                              </w:rPr>
                            </w:pPr>
                            <w:r>
                              <w:rPr>
                                <w:rFonts w:cs="Arial"/>
                                <w:noProof/>
                                <w:lang w:eastAsia="ja-JP"/>
                              </w:rPr>
                              <w:t>Wow! That is making my head spin! Have a go at both puzzles. You could plan the code on a piece of scrap paper before you try it in the program.</w:t>
                            </w:r>
                          </w:p>
                        </w:txbxContent>
                      </v:textbox>
                    </v:shape>
                  </w:pict>
                </mc:Fallback>
              </mc:AlternateContent>
            </w:r>
            <w:r>
              <w:rPr>
                <w:noProof/>
                <w:sz w:val="36"/>
                <w:szCs w:val="36"/>
              </w:rPr>
              <w:drawing>
                <wp:inline distT="0" distB="0" distL="0" distR="0" wp14:anchorId="5F2B958A" wp14:editId="2614C273">
                  <wp:extent cx="546323" cy="548640"/>
                  <wp:effectExtent l="0" t="0" r="6350" b="3810"/>
                  <wp:docPr id="2168" name="Picture 2168"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90" cstate="print">
                            <a:extLst>
                              <a:ext uri="{28A0092B-C50C-407E-A947-70E740481C1C}">
                                <a14:useLocalDpi xmlns:a14="http://schemas.microsoft.com/office/drawing/2010/main"/>
                              </a:ext>
                            </a:extLst>
                          </a:blip>
                          <a:srcRect/>
                          <a:stretch/>
                        </pic:blipFill>
                        <pic:spPr bwMode="auto">
                          <a:xfrm>
                            <a:off x="0" y="0"/>
                            <a:ext cx="552232" cy="554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3B28" w:rsidTr="005D3B28">
        <w:trPr>
          <w:trHeight w:val="1644"/>
        </w:trPr>
        <w:tc>
          <w:tcPr>
            <w:tcW w:w="9963" w:type="dxa"/>
            <w:tcBorders>
              <w:top w:val="nil"/>
              <w:left w:val="nil"/>
              <w:bottom w:val="nil"/>
              <w:right w:val="nil"/>
            </w:tcBorders>
            <w:vAlign w:val="center"/>
          </w:tcPr>
          <w:p w:rsidR="005D3B28" w:rsidRPr="00E077A7" w:rsidRDefault="005D3B28" w:rsidP="005D3B28">
            <w:pPr>
              <w:spacing w:before="80" w:after="80"/>
              <w:rPr>
                <w:rFonts w:cs="Arial"/>
                <w:noProof/>
                <w:lang w:eastAsia="ja-JP"/>
              </w:rPr>
            </w:pPr>
            <w:r w:rsidRPr="00E077A7">
              <w:rPr>
                <w:rFonts w:cs="Arial"/>
                <w:noProof/>
              </w:rPr>
              <mc:AlternateContent>
                <mc:Choice Requires="wps">
                  <w:drawing>
                    <wp:anchor distT="0" distB="0" distL="114300" distR="114300" simplePos="0" relativeHeight="253190144" behindDoc="0" locked="0" layoutInCell="1" allowOverlap="1" wp14:anchorId="0EC5ADA2" wp14:editId="50A2C7B6">
                      <wp:simplePos x="0" y="0"/>
                      <wp:positionH relativeFrom="column">
                        <wp:posOffset>807720</wp:posOffset>
                      </wp:positionH>
                      <wp:positionV relativeFrom="paragraph">
                        <wp:posOffset>-50165</wp:posOffset>
                      </wp:positionV>
                      <wp:extent cx="4610100" cy="579120"/>
                      <wp:effectExtent l="171450" t="0" r="19050" b="11430"/>
                      <wp:wrapNone/>
                      <wp:docPr id="2172" name="Rounded Rectangular Callout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579120"/>
                              </a:xfrm>
                              <a:prstGeom prst="wedgeRoundRectCallout">
                                <a:avLst>
                                  <a:gd name="adj1" fmla="val -53047"/>
                                  <a:gd name="adj2" fmla="val 5629"/>
                                  <a:gd name="adj3" fmla="val 16667"/>
                                </a:avLst>
                              </a:prstGeom>
                              <a:noFill/>
                              <a:ln w="19050">
                                <a:solidFill>
                                  <a:srgbClr val="B31E8E"/>
                                </a:solidFill>
                                <a:miter lim="800000"/>
                                <a:headEnd/>
                                <a:tailEnd/>
                              </a:ln>
                            </wps:spPr>
                            <wps:txbx>
                              <w:txbxContent>
                                <w:p w:rsidR="0091685E" w:rsidRPr="005D3B28" w:rsidRDefault="0091685E" w:rsidP="005D3B28">
                                  <w:pPr>
                                    <w:spacing w:before="0" w:after="0"/>
                                    <w:rPr>
                                      <w:szCs w:val="28"/>
                                    </w:rPr>
                                  </w:pPr>
                                  <w:r>
                                    <w:rPr>
                                      <w:szCs w:val="28"/>
                                    </w:rPr>
                                    <w:t>You might like to work with someone else to solve these puzzles.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5ADA2" id="Rounded Rectangular Callout 2172" o:spid="_x0000_s1213" type="#_x0000_t62" style="position:absolute;margin-left:63.6pt;margin-top:-3.95pt;width:363pt;height:45.6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gUbgIAAMYEAAAOAAAAZHJzL2Uyb0RvYy54bWysVMtu2zAQvBfoPxC8J5L8kGMjcpA6SVEg&#10;bYOk/QBapCS2FJclKcvu13dJyYnT3Ir6QJDa1+zMri+v9q0iO2GdBF3Q7DylROgSuNR1Qb9/uzu7&#10;oMR5pjlToEVBD8LRq/X7d5e9WYkJNKC4sASTaLfqTUEb780qSVzZiJa5czBCo7EC2zKPT1sn3LIe&#10;s7cqmaRpnvRgubFQCufw681gpOuYv6pE6b9WlROeqIIiNh9PG89tOJP1JVvVlplGliMM9g8oWiY1&#10;Fn1OdcM8I52Vb1K1srTgoPLnJbQJVJUsRewBu8nSv7p5apgRsRckx5lnmtz/S1t+2T1YInlBJ9li&#10;QolmLar0CJ3mgpNH5I/pulPMkg1TCjpPoh/S1hu3wugn82BD487cQ/nTEQ2bBkPEtbXQN4JxBJsF&#10;mpNXAeHhMJRs+8/AsSTrPEQG95VtQ0LkhuyjUIdnocTekxI/zvIM2UI9S7TNF8tsEpVM2OoYbazz&#10;HwW0JFwK2gtei9hVaGlsJZZju3vno3J8bJ7xHxklVatwEHZMkbP5NJ0txkk5cUK2Xpzm+WT51mV6&#10;6pLleR7TIMyxKt6OQAMEDXdSqTiSSpMeiVum8zTCdKAkD9bIta23G2UJoivoh2l2e3EbGUYVTt1a&#10;6XG3lGwLepGG3wAwiHKreSzjmVTDHaEoPaoUhBkE9vvtfpyOPEQH2bbADyichWGZcPnx0oD9TUmP&#10;i1RQ96tjVlCiPmkUf5nNZmHz4mM2X6BUxJ5atqcWpktMVVBPyXDd+GFbO2Nl3WClLPKh4RoHppL+&#10;OFkDqrEBXBa8vdrG03f0evn7Wf8BAAD//wMAUEsDBBQABgAIAAAAIQABhXKg3gAAAAkBAAAPAAAA&#10;ZHJzL2Rvd25yZXYueG1sTI9PT8MwDMXvSHyHyEjctpRWo1vXdEJICIkb24Q4Zo3XVmucrkn/8O0x&#10;J3bzs5+ff853s23FiL1vHCl4WkYgkEpnGqoUHA9vizUIHzQZ3TpCBT/oYVfc3+U6M26iTxz3oRIc&#10;Qj7TCuoQukxKX9ZotV+6DolnZ9dbHVj2lTS9njjctjKOomdpdUN8odYdvtZYXvaDZYzRXd9N+r2a&#10;jknlhq/N9ZCcP5R6fJhftiACzuHfDH/4vAMFM53cQMaLlnWcxmxVsEg3INiwXiXcOHGRJCCLXN5+&#10;UPwCAAD//wMAUEsBAi0AFAAGAAgAAAAhALaDOJL+AAAA4QEAABMAAAAAAAAAAAAAAAAAAAAAAFtD&#10;b250ZW50X1R5cGVzXS54bWxQSwECLQAUAAYACAAAACEAOP0h/9YAAACUAQAACwAAAAAAAAAAAAAA&#10;AAAvAQAAX3JlbHMvLnJlbHNQSwECLQAUAAYACAAAACEAC+QIFG4CAADGBAAADgAAAAAAAAAAAAAA&#10;AAAuAgAAZHJzL2Uyb0RvYy54bWxQSwECLQAUAAYACAAAACEAAYVyoN4AAAAJAQAADwAAAAAAAAAA&#10;AAAAAADIBAAAZHJzL2Rvd25yZXYueG1sUEsFBgAAAAAEAAQA8wAAANMFAAAAAA==&#10;" adj="-658,12016" filled="f" strokecolor="#b31e8e" strokeweight="1.5pt">
                      <v:textbox>
                        <w:txbxContent>
                          <w:p w:rsidR="0091685E" w:rsidRPr="005D3B28" w:rsidRDefault="0091685E" w:rsidP="005D3B28">
                            <w:pPr>
                              <w:spacing w:before="0" w:after="0"/>
                              <w:rPr>
                                <w:szCs w:val="28"/>
                              </w:rPr>
                            </w:pPr>
                            <w:r>
                              <w:rPr>
                                <w:szCs w:val="28"/>
                              </w:rPr>
                              <w:t>You might like to work with someone else to solve these puzzles.</w:t>
                            </w:r>
                          </w:p>
                        </w:txbxContent>
                      </v:textbox>
                    </v:shape>
                  </w:pict>
                </mc:Fallback>
              </mc:AlternateContent>
            </w:r>
            <w:r>
              <w:rPr>
                <w:noProof/>
              </w:rPr>
              <w:drawing>
                <wp:inline distT="0" distB="0" distL="0" distR="0" wp14:anchorId="0EC4673A" wp14:editId="1FB8C762">
                  <wp:extent cx="455555" cy="434340"/>
                  <wp:effectExtent l="0" t="0" r="1905" b="3810"/>
                  <wp:docPr id="2171" name="Picture 2171"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3B28" w:rsidTr="005D3B28">
        <w:trPr>
          <w:trHeight w:val="1644"/>
        </w:trPr>
        <w:tc>
          <w:tcPr>
            <w:tcW w:w="9963" w:type="dxa"/>
            <w:tcBorders>
              <w:top w:val="nil"/>
              <w:left w:val="nil"/>
              <w:bottom w:val="single" w:sz="12" w:space="0" w:color="B31E8E"/>
              <w:right w:val="nil"/>
            </w:tcBorders>
            <w:vAlign w:val="center"/>
          </w:tcPr>
          <w:p w:rsidR="005D3B28" w:rsidRPr="00E077A7" w:rsidRDefault="00160BA7" w:rsidP="00160BA7">
            <w:pPr>
              <w:spacing w:before="80" w:after="80"/>
              <w:jc w:val="right"/>
              <w:rPr>
                <w:rFonts w:cs="Arial"/>
                <w:noProof/>
                <w:lang w:eastAsia="ja-JP"/>
              </w:rPr>
            </w:pPr>
            <w:r w:rsidRPr="00E077A7">
              <w:rPr>
                <w:rFonts w:cs="Arial"/>
                <w:noProof/>
              </w:rPr>
              <mc:AlternateContent>
                <mc:Choice Requires="wps">
                  <w:drawing>
                    <wp:anchor distT="0" distB="0" distL="114300" distR="114300" simplePos="0" relativeHeight="253192192" behindDoc="0" locked="0" layoutInCell="1" allowOverlap="1" wp14:anchorId="20806C0E" wp14:editId="79BE05A3">
                      <wp:simplePos x="0" y="0"/>
                      <wp:positionH relativeFrom="column">
                        <wp:posOffset>396240</wp:posOffset>
                      </wp:positionH>
                      <wp:positionV relativeFrom="paragraph">
                        <wp:posOffset>19685</wp:posOffset>
                      </wp:positionV>
                      <wp:extent cx="5059680" cy="822960"/>
                      <wp:effectExtent l="0" t="0" r="236220" b="15240"/>
                      <wp:wrapNone/>
                      <wp:docPr id="20829" name="Rounded Rectangular Callout 20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822960"/>
                              </a:xfrm>
                              <a:prstGeom prst="wedgeRoundRectCallout">
                                <a:avLst>
                                  <a:gd name="adj1" fmla="val 53730"/>
                                  <a:gd name="adj2" fmla="val 9525"/>
                                  <a:gd name="adj3" fmla="val 16667"/>
                                </a:avLst>
                              </a:prstGeom>
                              <a:noFill/>
                              <a:ln w="19050">
                                <a:solidFill>
                                  <a:srgbClr val="B31E8E"/>
                                </a:solidFill>
                                <a:miter lim="800000"/>
                                <a:headEnd/>
                                <a:tailEnd/>
                              </a:ln>
                            </wps:spPr>
                            <wps:txbx>
                              <w:txbxContent>
                                <w:p w:rsidR="0091685E" w:rsidRPr="00F32141" w:rsidRDefault="0091685E" w:rsidP="00160BA7">
                                  <w:pPr>
                                    <w:spacing w:before="0" w:after="0"/>
                                    <w:rPr>
                                      <w:sz w:val="26"/>
                                      <w:szCs w:val="26"/>
                                    </w:rPr>
                                  </w:pPr>
                                  <w:r>
                                    <w:rPr>
                                      <w:rFonts w:cs="Arial"/>
                                      <w:noProof/>
                                      <w:lang w:eastAsia="ja-JP"/>
                                    </w:rPr>
                                    <w:t>If you solve either or both of these puzzles, record and save them into your Set folder. Add a note if you worked with someone else to solve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06C0E" id="Rounded Rectangular Callout 20829" o:spid="_x0000_s1214" type="#_x0000_t62" style="position:absolute;left:0;text-align:left;margin-left:31.2pt;margin-top:1.55pt;width:398.4pt;height:64.8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zubwIAAMcEAAAOAAAAZHJzL2Uyb0RvYy54bWysVNtu2zAMfR+wfxD0vvqSOk2MOkWXtsOA&#10;biva7QMUS7a1yaInyXHarx8lO5m7vQ3LgyCaFHl4DpnLq0OryF4YK0EXNDmLKRG6BC51XdBvX+/e&#10;rSixjmnOFGhR0Gdh6dXm7ZvLoctFCg0oLgzBJNrmQ1fQxrkujyJbNqJl9gw6odFZgWmZQ9PUETds&#10;wOytitI4XkYDGN4ZKIW1+PVmdNJNyF9VonRfqsoKR1RBEZsLpwnnzp/R5pLltWFdI8sJBvsHFC2T&#10;GoueUt0wx0hv5F+pWlkasFC5sxLaCKpKliL0gN0k8R/dPDWsE6EXJMd2J5rs/0tbft4/GCJ5QdN4&#10;la4p0axFmR6h11xw8ogEMl33ihmyZUpB78gYiMQNnc3x/VP3YHzrtruH8oclGrYNvhHXxsDQCMYR&#10;buKJjl498IbFp2Q3fAKONVnvIHB4qEzrEyI75BCkej5JJQ6OlPgxi7P1coWKluhbpel6GbSMWH58&#10;3RnrPghoib8UdBC8FqEt39PUSyjH9vfWBe341D3j3xNKqlbhKOyZItniYnEclVlMOo9ZZ2k2TdMs&#10;ZDEPSZbL5UUgguVTUcR7xOkRaLiTSoWZVJoMyNs6zuKA0oKS3HsD1abebZUhCK6g7xfJ7ep2yvsq&#10;rJUOl0vJFimK/W8E6DW51TyUcUyq8Y5QlJ5E8rqM+rrD7jCORxKge9V2wJ9RNwPjNuH246UB80LJ&#10;gJtUUPuzZ0ZQoj5q1H6dnJ/71QvGeXaRomHmnt3cw3SJqQrqKBmvWzeua98ZWTdYKQl8aLjGeamk&#10;Ow7WiGpqALcFb6/WcW6HqN//P5tfAAAA//8DAFBLAwQUAAYACAAAACEAwPaCzOAAAAAIAQAADwAA&#10;AGRycy9kb3ducmV2LnhtbEyPTU/CQBCG7yb+h82YeCGypVU+arfEkIgnDiDB67Y7tJXubNNdoPx7&#10;x5MeJ++T930mWw62FRfsfeNIwWQcgUAqnWmoUrD/fH+ag/BBk9GtI1RwQw/L/P4u06lxV9riZRcq&#10;wSXkU62gDqFLpfRljVb7seuQODu63urAZ19J0+srl9tWxlE0lVY3xAu17nBVY3nana2CzfdxZItk&#10;tFh9rfV+eyoOH81trdTjw/D2CiLgEP5g+NVndcjZqXBnMl60CqbxM5MKkgkIjucvixhEwVwSz0Dm&#10;mfz/QP4DAAD//wMAUEsBAi0AFAAGAAgAAAAhALaDOJL+AAAA4QEAABMAAAAAAAAAAAAAAAAAAAAA&#10;AFtDb250ZW50X1R5cGVzXS54bWxQSwECLQAUAAYACAAAACEAOP0h/9YAAACUAQAACwAAAAAAAAAA&#10;AAAAAAAvAQAAX3JlbHMvLnJlbHNQSwECLQAUAAYACAAAACEAs8KM7m8CAADHBAAADgAAAAAAAAAA&#10;AAAAAAAuAgAAZHJzL2Uyb0RvYy54bWxQSwECLQAUAAYACAAAACEAwPaCzOAAAAAIAQAADwAAAAAA&#10;AAAAAAAAAADJBAAAZHJzL2Rvd25yZXYueG1sUEsFBgAAAAAEAAQA8wAAANYFAAAAAA==&#10;" adj="22406,12857" filled="f" strokecolor="#b31e8e" strokeweight="1.5pt">
                      <v:textbox>
                        <w:txbxContent>
                          <w:p w:rsidR="0091685E" w:rsidRPr="00F32141" w:rsidRDefault="0091685E" w:rsidP="00160BA7">
                            <w:pPr>
                              <w:spacing w:before="0" w:after="0"/>
                              <w:rPr>
                                <w:sz w:val="26"/>
                                <w:szCs w:val="26"/>
                              </w:rPr>
                            </w:pPr>
                            <w:r>
                              <w:rPr>
                                <w:rFonts w:cs="Arial"/>
                                <w:noProof/>
                                <w:lang w:eastAsia="ja-JP"/>
                              </w:rPr>
                              <w:t>If you solve either or both of these puzzles, record and save them into your Set folder. Add a note if you worked with someone else to solve them.</w:t>
                            </w:r>
                          </w:p>
                        </w:txbxContent>
                      </v:textbox>
                    </v:shape>
                  </w:pict>
                </mc:Fallback>
              </mc:AlternateContent>
            </w:r>
            <w:r>
              <w:rPr>
                <w:noProof/>
                <w:sz w:val="36"/>
                <w:szCs w:val="36"/>
              </w:rPr>
              <w:drawing>
                <wp:inline distT="0" distB="0" distL="0" distR="0" wp14:anchorId="46D26900" wp14:editId="11130A62">
                  <wp:extent cx="546323" cy="548640"/>
                  <wp:effectExtent l="0" t="0" r="6350" b="3810"/>
                  <wp:docPr id="2175" name="Picture 2175"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190" cstate="print">
                            <a:extLst>
                              <a:ext uri="{28A0092B-C50C-407E-A947-70E740481C1C}">
                                <a14:useLocalDpi xmlns:a14="http://schemas.microsoft.com/office/drawing/2010/main"/>
                              </a:ext>
                            </a:extLst>
                          </a:blip>
                          <a:srcRect/>
                          <a:stretch/>
                        </pic:blipFill>
                        <pic:spPr bwMode="auto">
                          <a:xfrm>
                            <a:off x="0" y="0"/>
                            <a:ext cx="552232" cy="5545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44455" w:rsidRDefault="00944455" w:rsidP="00944455">
      <w:pPr>
        <w:spacing w:before="0" w:after="0"/>
        <w:rPr>
          <w:sz w:val="16"/>
          <w:szCs w:val="16"/>
        </w:rPr>
      </w:pPr>
      <w:r>
        <w:rPr>
          <w:sz w:val="16"/>
          <w:szCs w:val="16"/>
        </w:rPr>
        <w:br w:type="page"/>
      </w:r>
    </w:p>
    <w:p w:rsidR="00944455" w:rsidRDefault="00317223" w:rsidP="00944455">
      <w:pPr>
        <w:pStyle w:val="Heading2"/>
      </w:pPr>
      <w:r w:rsidRPr="00E077A7">
        <w:rPr>
          <w:noProof/>
        </w:rPr>
        <mc:AlternateContent>
          <mc:Choice Requires="wps">
            <w:drawing>
              <wp:anchor distT="0" distB="0" distL="114300" distR="114300" simplePos="0" relativeHeight="252780544" behindDoc="0" locked="0" layoutInCell="1" allowOverlap="1" wp14:anchorId="1D7ED226" wp14:editId="2550C337">
                <wp:simplePos x="0" y="0"/>
                <wp:positionH relativeFrom="column">
                  <wp:posOffset>1021080</wp:posOffset>
                </wp:positionH>
                <wp:positionV relativeFrom="paragraph">
                  <wp:posOffset>300990</wp:posOffset>
                </wp:positionV>
                <wp:extent cx="5166360" cy="518160"/>
                <wp:effectExtent l="514350" t="0" r="15240" b="15240"/>
                <wp:wrapNone/>
                <wp:docPr id="20548" name="Rounded Rectangular Callout 20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51816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944455">
                            <w:pPr>
                              <w:spacing w:before="0" w:after="0"/>
                              <w:rPr>
                                <w:sz w:val="26"/>
                                <w:szCs w:val="26"/>
                              </w:rPr>
                            </w:pPr>
                            <w:r>
                              <w:rPr>
                                <w:sz w:val="26"/>
                                <w:szCs w:val="26"/>
                              </w:rPr>
                              <w:t>Think about the Lightbot work you have completed in this Set and record answers that show what you think.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ED226" id="Rounded Rectangular Callout 20548" o:spid="_x0000_s1215" type="#_x0000_t62" style="position:absolute;margin-left:80.4pt;margin-top:23.7pt;width:406.8pt;height:40.8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kKbQIAAMgEAAAOAAAAZHJzL2Uyb0RvYy54bWysVF9v0zAQf0fiO1h+35J0bdZVS6fRbQhp&#10;wLTBB3BtJzHYvmA7Tcen5+xkWwc8Ifpg3eX+/e5+dz2/2BtNdtJ5BbaixXFOibQchLJNRb9+uTla&#10;UuIDs4JpsLKij9LTi/XbN+dDt5IzaEEL6QgmsX41dBVtQ+hWWeZ5Kw3zx9BJi8YanGEBVddkwrEB&#10;sxudzfK8zAZwonPApff49Wo00nXKX9eSh8917WUguqKILaTXpXcb32x9zlaNY12r+ASD/QMKw5TF&#10;os+prlhgpHfqj1RGcQce6nDMwWRQ14rL1AN2U+S/dfPQsk6mXnA4vnsek/9/afmn3Z0jSlR0li/m&#10;SJZlBmm6h94KKcg9DpDZptfMkQ3TGvpARkcc3ND5FcY/dHcutu67W+DfPbGwaTFGXjoHQyuZQLhF&#10;HHT2KiAqHkPJdvgIAmuyPkCa4b52JibE6ZB9ourxmSq5D4Tjx0VRliclMsrRtiiWBcqxBFs9RXfO&#10;h/cSDIlCRQcpGpnaij1NvaRybHfrQ+JOTN0z8a2gpDYaV2HHNDlanM2KctqVA6fZoVOZz//icnLo&#10;gpjL0wnmVBUBPwGNECzcKK3TUmpLBhzcWb7IE0wPWoloTbN2zXajHUF0FX13Ulwvr6e8r9yMCnhd&#10;WpmKLvP4G3uIpFxbkcoEpvQoIxRtJ5YiMSPBYb/dj/tRLGN0pG0L4hGJczCeE54/Ci24n5QMeEoV&#10;9T965iQl+oNF8s+K+TzeXlLmi9MZKu7Qsj20MMsxVUUDJaO4CeO99p1TTYuVijQPC5e4MLUKkfYX&#10;VJOC55K2YTrteI+HevJ6+QNa/wIAAP//AwBQSwMEFAAGAAgAAAAhAI97JrDgAAAACgEAAA8AAABk&#10;cnMvZG93bnJldi54bWxMj8FOwzAQRO9I/IO1lbhRu1WUNiFOBUgVJw60CNGbE2+TqLEd2U4T+HqW&#10;E9x2NKPZN8VuNj27og+dsxJWSwEMbe10ZxsJ78f9/RZYiMpq1TuLEr4wwK68vSlUrt1k3/B6iA2j&#10;EhtyJaGNccg5D3WLRoWlG9CSd3beqEjSN1x7NVG56flaiJQb1Vn60KoBn1usL4fRSNhO3+cP93qq&#10;8OTTz7HeP71kq1nKu8X8+AAs4hz/wvCLT+hQElPlRqsD60mngtCjhGSTAKNAtknoqMhZZwJ4WfD/&#10;E8ofAAAA//8DAFBLAQItABQABgAIAAAAIQC2gziS/gAAAOEBAAATAAAAAAAAAAAAAAAAAAAAAABb&#10;Q29udGVudF9UeXBlc10ueG1sUEsBAi0AFAAGAAgAAAAhADj9If/WAAAAlAEAAAsAAAAAAAAAAAAA&#10;AAAALwEAAF9yZWxzLy5yZWxzUEsBAi0AFAAGAAgAAAAhALOjKQptAgAAyAQAAA4AAAAAAAAAAAAA&#10;AAAALgIAAGRycy9lMm9Eb2MueG1sUEsBAi0AFAAGAAgAAAAhAI97JrDgAAAACgEAAA8AAAAAAAAA&#10;AAAAAAAAxwQAAGRycy9kb3ducmV2LnhtbFBLBQYAAAAABAAEAPMAAADUBQAAAAA=&#10;" adj="-1991,12106" filled="f" strokecolor="#b31e8e" strokeweight="1.5pt">
                <v:textbox>
                  <w:txbxContent>
                    <w:p w:rsidR="0091685E" w:rsidRPr="00A74227" w:rsidRDefault="0091685E" w:rsidP="00944455">
                      <w:pPr>
                        <w:spacing w:before="0" w:after="0"/>
                        <w:rPr>
                          <w:sz w:val="26"/>
                          <w:szCs w:val="26"/>
                        </w:rPr>
                      </w:pPr>
                      <w:r>
                        <w:rPr>
                          <w:sz w:val="26"/>
                          <w:szCs w:val="26"/>
                        </w:rPr>
                        <w:t>Think about the Lightbot work you have completed in this Set and record answers that show what you think.</w:t>
                      </w:r>
                    </w:p>
                  </w:txbxContent>
                </v:textbox>
              </v:shape>
            </w:pict>
          </mc:Fallback>
        </mc:AlternateContent>
      </w:r>
      <w:r w:rsidR="00944455">
        <w:t xml:space="preserve">Lightbot </w:t>
      </w:r>
      <w:r>
        <w:t>thoughts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271"/>
        <w:gridCol w:w="2503"/>
        <w:gridCol w:w="182"/>
        <w:gridCol w:w="76"/>
        <w:gridCol w:w="1559"/>
        <w:gridCol w:w="1016"/>
        <w:gridCol w:w="90"/>
        <w:gridCol w:w="408"/>
        <w:gridCol w:w="2299"/>
      </w:tblGrid>
      <w:tr w:rsidR="00944455" w:rsidTr="00BF410B">
        <w:tc>
          <w:tcPr>
            <w:tcW w:w="9962" w:type="dxa"/>
            <w:gridSpan w:val="10"/>
            <w:tcBorders>
              <w:bottom w:val="single" w:sz="12" w:space="0" w:color="B31E8E"/>
            </w:tcBorders>
          </w:tcPr>
          <w:p w:rsidR="00944455" w:rsidRDefault="00317223" w:rsidP="001852C2">
            <w:r>
              <w:rPr>
                <w:noProof/>
              </w:rPr>
              <w:drawing>
                <wp:inline distT="0" distB="0" distL="0" distR="0" wp14:anchorId="2E9EEC45" wp14:editId="21DAE6EA">
                  <wp:extent cx="455555" cy="434340"/>
                  <wp:effectExtent l="0" t="0" r="1905" b="3810"/>
                  <wp:docPr id="20925" name="Picture 20925"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rotWithShape="1">
                          <a:blip r:embed="rId186" cstate="print">
                            <a:extLst>
                              <a:ext uri="{28A0092B-C50C-407E-A947-70E740481C1C}">
                                <a14:useLocalDpi xmlns:a14="http://schemas.microsoft.com/office/drawing/2010/main"/>
                              </a:ext>
                            </a:extLst>
                          </a:blip>
                          <a:srcRect/>
                          <a:stretch/>
                        </pic:blipFill>
                        <pic:spPr bwMode="auto">
                          <a:xfrm>
                            <a:off x="0" y="0"/>
                            <a:ext cx="460519" cy="43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410B" w:rsidTr="00B521C7">
        <w:trPr>
          <w:trHeight w:val="737"/>
        </w:trPr>
        <w:tc>
          <w:tcPr>
            <w:tcW w:w="9962" w:type="dxa"/>
            <w:gridSpan w:val="10"/>
            <w:tcBorders>
              <w:top w:val="single" w:sz="12" w:space="0" w:color="B31E8E"/>
              <w:left w:val="single" w:sz="12" w:space="0" w:color="B31E8E"/>
              <w:right w:val="single" w:sz="12" w:space="0" w:color="B31E8E"/>
            </w:tcBorders>
            <w:vAlign w:val="bottom"/>
          </w:tcPr>
          <w:p w:rsidR="00BF410B" w:rsidRDefault="00F30124" w:rsidP="00F30124">
            <w:pPr>
              <w:rPr>
                <w:rFonts w:cs="Arial"/>
                <w:noProof/>
                <w:lang w:eastAsia="ja-JP"/>
              </w:rPr>
            </w:pPr>
            <w:r>
              <w:rPr>
                <w:rFonts w:cs="Arial"/>
                <w:noProof/>
                <w:lang w:eastAsia="ja-JP"/>
              </w:rPr>
              <w:t>My favour</w:t>
            </w:r>
            <w:r w:rsidR="00983931">
              <w:rPr>
                <w:rFonts w:cs="Arial"/>
                <w:noProof/>
                <w:lang w:eastAsia="ja-JP"/>
              </w:rPr>
              <w:t>i</w:t>
            </w:r>
            <w:r>
              <w:rPr>
                <w:rFonts w:cs="Arial"/>
                <w:noProof/>
                <w:lang w:eastAsia="ja-JP"/>
              </w:rPr>
              <w:t>te puzzle was puzzle number</w:t>
            </w:r>
          </w:p>
        </w:tc>
      </w:tr>
      <w:tr w:rsidR="00BF410B" w:rsidTr="00BF410B">
        <w:tc>
          <w:tcPr>
            <w:tcW w:w="1384" w:type="dxa"/>
            <w:tcBorders>
              <w:left w:val="single" w:sz="12" w:space="0" w:color="B31E8E"/>
              <w:bottom w:val="single" w:sz="12" w:space="0" w:color="B31E8E"/>
            </w:tcBorders>
          </w:tcPr>
          <w:p w:rsidR="00BF410B" w:rsidRDefault="00BF410B" w:rsidP="001852C2">
            <w:pPr>
              <w:rPr>
                <w:rFonts w:cs="Arial"/>
                <w:noProof/>
                <w:lang w:eastAsia="ja-JP"/>
              </w:rPr>
            </w:pPr>
            <w:r>
              <w:rPr>
                <w:rFonts w:cs="Arial"/>
                <w:noProof/>
                <w:lang w:eastAsia="ja-JP"/>
              </w:rPr>
              <w:t xml:space="preserve">in </w:t>
            </w:r>
            <w:r>
              <w:rPr>
                <w:rFonts w:cs="Arial"/>
                <w:noProof/>
                <w:lang w:eastAsia="ja-JP"/>
              </w:rPr>
              <w:tab/>
            </w:r>
          </w:p>
        </w:tc>
        <w:tc>
          <w:tcPr>
            <w:tcW w:w="2859" w:type="dxa"/>
            <w:gridSpan w:val="2"/>
            <w:tcBorders>
              <w:bottom w:val="single" w:sz="12" w:space="0" w:color="B31E8E"/>
            </w:tcBorders>
            <w:vAlign w:val="center"/>
          </w:tcPr>
          <w:p w:rsidR="00BF410B" w:rsidRDefault="00BF410B" w:rsidP="001852C2">
            <w:r>
              <w:rPr>
                <w:noProof/>
              </w:rPr>
              <mc:AlternateContent>
                <mc:Choice Requires="wps">
                  <w:drawing>
                    <wp:inline distT="0" distB="0" distL="0" distR="0" wp14:anchorId="048F1C6F" wp14:editId="0142779D">
                      <wp:extent cx="306070" cy="190500"/>
                      <wp:effectExtent l="0" t="0" r="17780" b="19050"/>
                      <wp:docPr id="20881" name="Rounded Rectangle 20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0E43E630" id="Rounded Rectangle 20881"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WYNgIAAHAEAAAOAAAAZHJzL2Uyb0RvYy54bWysVMFy0zAQvTPDP2h0J7bTtE0zcTolTRlm&#10;CnRa+ABFkmOBrBUrJU74etZyEhLgxJCDZterfdr3npTp7baxbKMxGHAlLwY5Z9pJUMatSv7l88Ob&#10;MWchCqeEBadLvtOB385ev5q2fqKHUINVGhmBuDBpfcnrGP0ky4KsdSPCALx2VKwAGxEpxVWmULSE&#10;3thsmOdXWQuoPILUIdDX+77IZwm/qrSMn6oq6MhsyWm2mFZM67Jbs9lUTFYofG3kfgzxD1M0wjg6&#10;9Ah1L6JgazR/QDVGIgSo4kBCk0FVGakTB2JT5L+xeamF14kLiRP8Uabw/2Dlx80TMqNKPszH44Iz&#10;Jxqy6RnWTmnFnklA4VZWs75McrU+TKjrxT9hRzj4R5DfAnMwr2mnvkOEttZC0ZBFJ2921tAlgVrZ&#10;sv0Aik4S6whJuW2FTQdImrBtMmh3NEhvI5P08SK/yq/JRkml4ia/zJOBmZgcmj2G+E5Dw7qg5NjR&#10;6DikE8TmMcRkktrTFOorZ1VjyfKNsIzwjoj7zYR9wExswRr1YKxNCa6Wc4uMWkv+kH6JMIlyus06&#10;1u7HTWOcFcMpxtuLYjFe/A0jEUl3tZN24VSKozC2j2lM6/Zad/L2Ni1B7UhqhP7a0zOloAb8wVlL&#10;V77k4ftaoObMvndk100xGnVvJCWjy+shJXhaWZ5WhJMEVfLIWR/OY/+u1h7NqqaTikTXwR1ZXJl4&#10;uAv9VPth6VpTdPZuTvO069cfxewn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B0wZZg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Basics</w:t>
            </w:r>
          </w:p>
        </w:tc>
        <w:tc>
          <w:tcPr>
            <w:tcW w:w="2859" w:type="dxa"/>
            <w:gridSpan w:val="4"/>
            <w:tcBorders>
              <w:bottom w:val="single" w:sz="12" w:space="0" w:color="B31E8E"/>
            </w:tcBorders>
            <w:vAlign w:val="center"/>
          </w:tcPr>
          <w:p w:rsidR="00BF410B" w:rsidRDefault="00BF410B" w:rsidP="001852C2">
            <w:r>
              <w:rPr>
                <w:noProof/>
              </w:rPr>
              <mc:AlternateContent>
                <mc:Choice Requires="wps">
                  <w:drawing>
                    <wp:inline distT="0" distB="0" distL="0" distR="0" wp14:anchorId="6DF378BB" wp14:editId="306B8EB4">
                      <wp:extent cx="306070" cy="190500"/>
                      <wp:effectExtent l="0" t="0" r="17780" b="19050"/>
                      <wp:docPr id="20882" name="Rounded Rectangle 20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6AA39B63" id="Rounded Rectangle 20882"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iNgIAAHAEAAAOAAAAZHJzL2Uyb0RvYy54bWysVMFy0zAQvTPDP2h0J7bTtE0zcTolTRlm&#10;CnRa+ABFkmOBrBUrJU74etZyEhLgxJCDZterfdr3npTp7baxbKMxGHAlLwY5Z9pJUMatSv7l88Ob&#10;MWchCqeEBadLvtOB385ev5q2fqKHUINVGhmBuDBpfcnrGP0ky4KsdSPCALx2VKwAGxEpxVWmULSE&#10;3thsmOdXWQuoPILUIdDX+77IZwm/qrSMn6oq6MhsyWm2mFZM67Jbs9lUTFYofG3kfgzxD1M0wjg6&#10;9Ah1L6JgazR/QDVGIgSo4kBCk0FVGakTB2JT5L+xeamF14kLiRP8Uabw/2Dlx80TMqNKPszH4yFn&#10;TjRk0zOsndKKPZOAwq2sZn2Z5Gp9mFDXi3/CjnDwjyC/BeZgXtNOfYcIba2FoiGLTt7srKFLArWy&#10;ZfsBFJ0k1hGSctsKmw6QNGHbZNDuaJDeRibp40V+lV+TjZJKxU1+mScDMzE5NHsM8Z2GhnVBybGj&#10;0XFIJ4jNY4jJJLWnKdRXzqrGkuUbYRnhHRH3mwn7gJnYgjXqwVibElwt5xYZtZb8If0SYRLldJt1&#10;rN2Pm8Y4K4ZTjLcXxWK8+BtGIpLuaiftwqkUR2FsH9OY1u217uTtbVqC2pHUCP21p2dKQQ34g7OW&#10;rnzJw/e1QM2Zfe/IrptiNOreSEpGl9dDSvC0sjytCCcJquSRsz6cx/5drT2aVU0nFYmugzuyuDLx&#10;cBf6qfbD0rWm6OzdnOZp168/itlP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AP4meI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Procedures</w:t>
            </w:r>
          </w:p>
        </w:tc>
        <w:tc>
          <w:tcPr>
            <w:tcW w:w="2860" w:type="dxa"/>
            <w:gridSpan w:val="3"/>
            <w:tcBorders>
              <w:bottom w:val="single" w:sz="12" w:space="0" w:color="B31E8E"/>
              <w:right w:val="single" w:sz="12" w:space="0" w:color="B31E8E"/>
            </w:tcBorders>
            <w:vAlign w:val="center"/>
          </w:tcPr>
          <w:p w:rsidR="00BF410B" w:rsidRDefault="00BF410B" w:rsidP="001852C2">
            <w:r>
              <w:rPr>
                <w:noProof/>
              </w:rPr>
              <mc:AlternateContent>
                <mc:Choice Requires="wps">
                  <w:drawing>
                    <wp:inline distT="0" distB="0" distL="0" distR="0" wp14:anchorId="294E5C7E" wp14:editId="3E3F2417">
                      <wp:extent cx="306070" cy="190500"/>
                      <wp:effectExtent l="0" t="0" r="17780" b="19050"/>
                      <wp:docPr id="20883" name="Rounded Rectangle 20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596CB215" id="Rounded Rectangle 20883"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LLNgIAAHAEAAAOAAAAZHJzL2Uyb0RvYy54bWysVMFy0zAQvTPDP2h0p7bTtE09dTolbRlm&#10;CnRa+ABFkm2BrBUrJU75etayG1LgxJCDZterfdr3npSLy11n2VZjMOAqXhzlnGknQRnXVPzL59s3&#10;C85CFE4JC05X/EkHfrl8/eqi96WeQQtWaWQE4kLZ+4q3Mfoyy4JsdSfCEXjtqFgDdiJSik2mUPSE&#10;3tlsluenWQ+oPILUIdDX67HIlwm/rrWMn+o66MhsxWm2mFZM63pYs+WFKBsUvjVyGkP8wxSdMI4O&#10;3UNdiyjYBs0fUJ2RCAHqeCShy6CujdSJA7Ep8t/YPLbC68SFxAl+L1P4f7Dy4/YemVEVn+WLxTFn&#10;TnRk0wNsnNKKPZCAwjVWs7FMcvU+lNT16O9xIBz8HchvgTlYtbRTXyFC32qhaMhikDd70TAkgVrZ&#10;uv8Aik4SmwhJuV2N3QBImrBdMuhpb5DeRSbp43F+mp+RjZJKxXl+kicDM1E+N3sM8Z2Gjg1BxXGg&#10;MXBIJ4jtXYjJJDXRFOorZ3VnyfKtsIzw9ojTZsJ+xkxswRp1a6xNCTbrlUVGrRW/Tb9EmEQ53GYd&#10;66dx0xgviuEQ4+1xcbO4+RtGIpLu6iDtjVMpjsLYMaYxrZu0HuQdbVqDeiKpEcZrT8+UghbwB2c9&#10;XfmKh+8bgZoz+96RXefFfD68kZTMT85mlOBhZX1YEU4SVMUjZ2O4iuO72ng0TUsnFYmugyuyuDbx&#10;+S6MU03D0rWm6MW7OczTrl9/FMuf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AlAMss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Loops</w:t>
            </w:r>
          </w:p>
        </w:tc>
      </w:tr>
      <w:tr w:rsidR="00BF410B" w:rsidTr="00B521C7">
        <w:trPr>
          <w:trHeight w:val="737"/>
        </w:trPr>
        <w:tc>
          <w:tcPr>
            <w:tcW w:w="9962" w:type="dxa"/>
            <w:gridSpan w:val="10"/>
            <w:tcBorders>
              <w:top w:val="single" w:sz="12" w:space="0" w:color="B31E8E"/>
              <w:bottom w:val="single" w:sz="12" w:space="0" w:color="B31E8E"/>
            </w:tcBorders>
            <w:vAlign w:val="bottom"/>
          </w:tcPr>
          <w:p w:rsidR="00BF410B" w:rsidRPr="00BF410B" w:rsidRDefault="00F30124" w:rsidP="00F30124">
            <w:pPr>
              <w:rPr>
                <w:noProof/>
                <w:lang w:eastAsia="ja-JP"/>
              </w:rPr>
            </w:pPr>
            <w:r>
              <w:rPr>
                <w:noProof/>
                <w:lang w:eastAsia="ja-JP"/>
              </w:rPr>
              <w:t>because</w:t>
            </w:r>
          </w:p>
        </w:tc>
      </w:tr>
      <w:tr w:rsidR="00F30124" w:rsidTr="00B521C7">
        <w:trPr>
          <w:trHeight w:val="737"/>
        </w:trPr>
        <w:tc>
          <w:tcPr>
            <w:tcW w:w="9962" w:type="dxa"/>
            <w:gridSpan w:val="10"/>
            <w:tcBorders>
              <w:top w:val="single" w:sz="12" w:space="0" w:color="B31E8E"/>
              <w:bottom w:val="single" w:sz="12" w:space="0" w:color="B31E8E"/>
            </w:tcBorders>
            <w:vAlign w:val="bottom"/>
          </w:tcPr>
          <w:p w:rsidR="00F30124" w:rsidRPr="00BF410B" w:rsidRDefault="00F30124" w:rsidP="00F30124">
            <w:pPr>
              <w:rPr>
                <w:noProof/>
                <w:lang w:eastAsia="ja-JP"/>
              </w:rPr>
            </w:pPr>
          </w:p>
        </w:tc>
      </w:tr>
      <w:tr w:rsidR="00BF410B" w:rsidTr="00B521C7">
        <w:trPr>
          <w:trHeight w:val="737"/>
        </w:trPr>
        <w:tc>
          <w:tcPr>
            <w:tcW w:w="9962" w:type="dxa"/>
            <w:gridSpan w:val="10"/>
            <w:tcBorders>
              <w:top w:val="single" w:sz="12" w:space="0" w:color="B31E8E"/>
              <w:left w:val="single" w:sz="12" w:space="0" w:color="B31E8E"/>
              <w:right w:val="single" w:sz="12" w:space="0" w:color="B31E8E"/>
            </w:tcBorders>
            <w:vAlign w:val="bottom"/>
          </w:tcPr>
          <w:p w:rsidR="00BF410B" w:rsidRPr="00E077A7" w:rsidRDefault="00F30124" w:rsidP="00BF410B">
            <w:pPr>
              <w:rPr>
                <w:rFonts w:cs="Arial"/>
                <w:noProof/>
                <w:lang w:eastAsia="ja-JP"/>
              </w:rPr>
            </w:pPr>
            <w:r>
              <w:rPr>
                <w:rFonts w:cs="Arial"/>
                <w:noProof/>
                <w:lang w:eastAsia="ja-JP"/>
              </w:rPr>
              <w:t xml:space="preserve">The most difficult puzzle I solved was puzzle number    </w:t>
            </w:r>
          </w:p>
        </w:tc>
      </w:tr>
      <w:tr w:rsidR="00F30124" w:rsidTr="00F30124">
        <w:tc>
          <w:tcPr>
            <w:tcW w:w="1660" w:type="dxa"/>
            <w:gridSpan w:val="2"/>
            <w:tcBorders>
              <w:left w:val="single" w:sz="12" w:space="0" w:color="B31E8E"/>
              <w:bottom w:val="single" w:sz="12" w:space="0" w:color="B31E8E"/>
            </w:tcBorders>
            <w:vAlign w:val="center"/>
          </w:tcPr>
          <w:p w:rsidR="00F30124" w:rsidRDefault="00F30124" w:rsidP="00CE61B7">
            <w:r>
              <w:t>in</w:t>
            </w:r>
          </w:p>
        </w:tc>
        <w:tc>
          <w:tcPr>
            <w:tcW w:w="2767" w:type="dxa"/>
            <w:gridSpan w:val="2"/>
            <w:tcBorders>
              <w:bottom w:val="single" w:sz="12" w:space="0" w:color="B31E8E"/>
            </w:tcBorders>
            <w:vAlign w:val="center"/>
          </w:tcPr>
          <w:p w:rsidR="00F30124" w:rsidRDefault="00F30124" w:rsidP="00CE61B7">
            <w:r>
              <w:rPr>
                <w:noProof/>
              </w:rPr>
              <mc:AlternateContent>
                <mc:Choice Requires="wps">
                  <w:drawing>
                    <wp:inline distT="0" distB="0" distL="0" distR="0" wp14:anchorId="6C0678D9" wp14:editId="4F5702CF">
                      <wp:extent cx="306070" cy="190500"/>
                      <wp:effectExtent l="0" t="0" r="17780" b="19050"/>
                      <wp:docPr id="20926" name="Rounded Rectangle 20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1ECD3798" id="Rounded Rectangle 20926"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0LNgIAAHAEAAAOAAAAZHJzL2Uyb0RvYy54bWysVMFy0zAQvTPDP2h0J7bTNm0ycTolbRhm&#10;CnRa+ABFkmOBrBUrJU74etZyEhLgxJCDZterfdr3npTp7baxbKMxGHAlLwY5Z9pJUMatSv7l8+LN&#10;DWchCqeEBadLvtOB385ev5q2fqKHUINVGhmBuDBpfcnrGP0ky4KsdSPCALx2VKwAGxEpxVWmULSE&#10;3thsmOejrAVUHkHqEOjrfV/ks4RfVVrGT1UVdGS25DRbTCumddmt2WwqJisUvjZyP4b4hykaYRwd&#10;eoS6F1GwNZo/oBojEQJUcSChyaCqjNSJA7Ep8t/YvNTC68SFxAn+KFP4f7Dy4+YJmVElH+bj4Ygz&#10;Jxqy6RnWTmnFnklA4VZWs75McrU+TKjrxT9hRzj4R5DfAnMwr2mnvkOEttZC0ZBFJ2921tAlgVrZ&#10;sv0Aik4S6whJuW2FTQdImrBtMmh3NEhvI5P08SIf5ddko6RSMc6v8mRgJiaHZo8hvtPQsC4oOXY0&#10;Og7pBLF5DDGZpPY0hfrKWdVYsnwjLCO8I+J+M2EfMBNbsEYtjLUpwdVybpFRa8kX6ZcIkyin26xj&#10;7X7cNMZZMZxivL0oHm4e/oaRiKS72kn74FSKozC2j2lM6/Zad/L2Ni1B7UhqhP7a0zOloAb8wVlL&#10;V77k4ftaoObMvndk17i4vOzeSEour66HlOBpZXlaEU4SVMkjZ304j/27Wns0q5pOKhJdB3dkcWXi&#10;4S70U+2HpWtN0dm7Oc3Trl9/FLOf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I1tzQs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Basics</w:t>
            </w:r>
          </w:p>
        </w:tc>
        <w:tc>
          <w:tcPr>
            <w:tcW w:w="2767" w:type="dxa"/>
            <w:gridSpan w:val="4"/>
            <w:tcBorders>
              <w:bottom w:val="single" w:sz="12" w:space="0" w:color="B31E8E"/>
            </w:tcBorders>
            <w:vAlign w:val="center"/>
          </w:tcPr>
          <w:p w:rsidR="00F30124" w:rsidRDefault="00F30124" w:rsidP="00CE61B7">
            <w:r>
              <w:rPr>
                <w:noProof/>
              </w:rPr>
              <mc:AlternateContent>
                <mc:Choice Requires="wps">
                  <w:drawing>
                    <wp:inline distT="0" distB="0" distL="0" distR="0" wp14:anchorId="5813A147" wp14:editId="041F1815">
                      <wp:extent cx="306070" cy="190500"/>
                      <wp:effectExtent l="0" t="0" r="17780" b="19050"/>
                      <wp:docPr id="20927" name="Rounded Rectangle 20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1E32494C" id="Rounded Rectangle 20927"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YiNgIAAHAEAAAOAAAAZHJzL2Uyb0RvYy54bWysVNuO0zAQfUfiHyy/0yTdS7dV09XS3SKk&#10;BVa78AGu7TQGx2PGbtPy9UyctrTAE6IP1kzGczznHLvT221j2UZjMOBKXgxyzrSToIxblfzL58Wb&#10;G85CFE4JC06XfKcDv529fjVt/UQPoQarNDICcWHS+pLXMfpJlgVZ60aEAXjtqFgBNiJSiqtMoWgJ&#10;vbHZMM+vsxZQeQSpQ6Cv932RzxJ+VWkZP1VV0JHZktNsMa2Y1mW3ZrOpmKxQ+NrI/RjiH6ZohHF0&#10;6BHqXkTB1mj+gGqMRAhQxYGEJoOqMlInDsSmyH9j81ILrxMXEif4o0zh/8HKj5snZEaVfJiPhyPO&#10;nGjIpmdYO6UVeyYBhVtZzfoyydX6MKGuF/+EHeHgH0F+C8zBvKad+g4R2loLRUMWnbzZWUOXBGpl&#10;y/YDKDpJrCMk5bYVNh0gacK2yaDd0SC9jUzSx4v8Oh+RjZJKxTi/ypOBmZgcmj2G+E5Dw7qg5NjR&#10;6DikE8TmMcRkktrTFOorZ1VjyfKNsIzwjoj7zYR9wExswRq1MNamBFfLuUVGrSVfpF8iTKKcbrOO&#10;tftx0xhnxXCK8faieLh5+BtGIpLuaiftg1MpjsLYPqYxrdtr3cnb27QEtSOpEfprT8+UghrwB2ct&#10;XfmSh+9rgZoz+96RXePi8rJ7Iym5vBoNKcHTyvK0IpwkqJJHzvpwHvt3tfZoVjWdVCS6Du7I4srE&#10;w13op9oPS9eaorN3c5qnXb/+KGY/AQ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IfVZiI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Procedures</w:t>
            </w:r>
          </w:p>
        </w:tc>
        <w:tc>
          <w:tcPr>
            <w:tcW w:w="2768" w:type="dxa"/>
            <w:gridSpan w:val="2"/>
            <w:tcBorders>
              <w:bottom w:val="single" w:sz="12" w:space="0" w:color="B31E8E"/>
              <w:right w:val="single" w:sz="12" w:space="0" w:color="B31E8E"/>
            </w:tcBorders>
            <w:vAlign w:val="center"/>
          </w:tcPr>
          <w:p w:rsidR="00F30124" w:rsidRDefault="00F30124" w:rsidP="00CE61B7">
            <w:r>
              <w:rPr>
                <w:noProof/>
              </w:rPr>
              <mc:AlternateContent>
                <mc:Choice Requires="wps">
                  <w:drawing>
                    <wp:inline distT="0" distB="0" distL="0" distR="0" wp14:anchorId="37EB97B3" wp14:editId="64277F19">
                      <wp:extent cx="306070" cy="190500"/>
                      <wp:effectExtent l="0" t="0" r="17780" b="19050"/>
                      <wp:docPr id="20928" name="Rounded Rectangle 20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3A7C8CF0" id="Rounded Rectangle 20928"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hoNQIAAHAEAAAOAAAAZHJzL2Uyb0RvYy54bWysVNuO0zAQfUfiHyy/0yTd7qVV09XS7SKk&#10;BVa78AGu7TQGx2PGbtPy9UyctrTAE6IP1kzGczznHLvT221j2UZjMOBKXgxyzrSToIxblfzL54c3&#10;N5yFKJwSFpwu+U4Hfjt7/Wra+okeQg1WaWQE4sKk9SWvY/STLAuy1o0IA/DaUbECbESkFFeZQtES&#10;emOzYZ5fZS2g8ghSh0Bf7/sinyX8qtIyfqqqoCOzJafZYloxrctuzWZTMVmh8LWR+zHEP0zRCOPo&#10;0CPUvYiCrdH8AdUYiRCgigMJTQZVZaROHIhNkf/G5qUWXicuJE7wR5nC/4OVHzdPyIwq+TAfD8ks&#10;Jxqy6RnWTmnFnklA4VZWs75McrU+TKjrxT9hRzj4R5DfAnMwr2mnvkOEttZC0ZBFJ2921tAlgVrZ&#10;sv0Aik4S6whJuW2FTQdImrBtMmh3NEhvI5P08SK/yq/JRkmlYpxf5snATEwOzR5DfKehYV1Qcuxo&#10;dBzSCWLzGGIySe1pCvWVs6qxZPlGWEZ4R8T9ZsI+YCa2YI16MNamBFfLuUVGrSV/SL9EmEQ53WYd&#10;a/fjpjHOiuEU4+1FsbhZ/A0jEUl3tZN24VSKozC2j2lM6/Zad/L2Ni1B7UhqhP7a0zOloAb8wVlL&#10;V77k4ftaoObMvndk17gYjbo3kpLR5fWQEjytLE8rwkmCKnnkrA/nsX9Xa49mVdNJRaLr4I4srkw8&#10;3IV+qv2wdK0pOns3p3na9euPYvYTAAD//wMAUEsDBBQABgAIAAAAIQB/c+UO2wAAAAMBAAAPAAAA&#10;ZHJzL2Rvd25yZXYueG1sTI/BTsMwEETvSPyDtUjcqEMpVRTiVBWCckM09MJtGy9xlHgdxW4a8vUY&#10;LnBZaTSjmbf5ZrKdGGnwjWMFt4sEBHHldMO1gsP7800KwgdkjZ1jUvBFHjbF5UWOmXZn3tNYhlrE&#10;EvYZKjAh9JmUvjJk0S9cTxy9TzdYDFEOtdQDnmO57eQySdbSYsNxwWBPj4aqtjxZBU8f87xOx90O&#10;y3ZebV/u2zfzelDq+mraPoAINIW/MPzgR3QoItPRnVh70SmIj4TfG71VugRxVHCXJCCLXP5nL74B&#10;AAD//wMAUEsBAi0AFAAGAAgAAAAhALaDOJL+AAAA4QEAABMAAAAAAAAAAAAAAAAAAAAAAFtDb250&#10;ZW50X1R5cGVzXS54bWxQSwECLQAUAAYACAAAACEAOP0h/9YAAACUAQAACwAAAAAAAAAAAAAAAAAv&#10;AQAAX3JlbHMvLnJlbHNQSwECLQAUAAYACAAAACEAoDsYaDUCAABwBAAADgAAAAAAAAAAAAAAAAAu&#10;AgAAZHJzL2Uyb0RvYy54bWxQSwECLQAUAAYACAAAACEAf3PlDtsAAAADAQAADwAAAAAAAAAAAAAA&#10;AACPBAAAZHJzL2Rvd25yZXYueG1sUEsFBgAAAAAEAAQA8wAAAJcFAAAAAA==&#10;" strokecolor="#b31e8e" strokeweight="1.5pt">
                      <w10:anchorlock/>
                    </v:roundrect>
                  </w:pict>
                </mc:Fallback>
              </mc:AlternateContent>
            </w:r>
            <w:r>
              <w:tab/>
              <w:t>Loops</w:t>
            </w:r>
          </w:p>
        </w:tc>
      </w:tr>
      <w:tr w:rsidR="00BF410B" w:rsidTr="00B521C7">
        <w:trPr>
          <w:trHeight w:val="737"/>
        </w:trPr>
        <w:tc>
          <w:tcPr>
            <w:tcW w:w="9962" w:type="dxa"/>
            <w:gridSpan w:val="10"/>
            <w:tcBorders>
              <w:bottom w:val="single" w:sz="12" w:space="0" w:color="B31E8E"/>
            </w:tcBorders>
            <w:vAlign w:val="bottom"/>
          </w:tcPr>
          <w:p w:rsidR="00BF410B" w:rsidRDefault="00F30124" w:rsidP="00267203">
            <w:pPr>
              <w:rPr>
                <w:rFonts w:cs="Arial"/>
                <w:noProof/>
                <w:lang w:eastAsia="ja-JP"/>
              </w:rPr>
            </w:pPr>
            <w:r>
              <w:rPr>
                <w:rFonts w:cs="Arial"/>
                <w:noProof/>
                <w:lang w:eastAsia="ja-JP"/>
              </w:rPr>
              <w:t>because</w:t>
            </w:r>
          </w:p>
        </w:tc>
      </w:tr>
      <w:tr w:rsidR="00BF410B" w:rsidTr="00B521C7">
        <w:trPr>
          <w:trHeight w:val="737"/>
        </w:trPr>
        <w:tc>
          <w:tcPr>
            <w:tcW w:w="9962" w:type="dxa"/>
            <w:gridSpan w:val="10"/>
            <w:tcBorders>
              <w:bottom w:val="single" w:sz="12" w:space="0" w:color="B31E8E"/>
            </w:tcBorders>
            <w:vAlign w:val="bottom"/>
          </w:tcPr>
          <w:p w:rsidR="00BF410B" w:rsidRDefault="00BF410B" w:rsidP="00267203">
            <w:pPr>
              <w:rPr>
                <w:rFonts w:cs="Arial"/>
                <w:noProof/>
                <w:lang w:eastAsia="ja-JP"/>
              </w:rPr>
            </w:pPr>
          </w:p>
        </w:tc>
      </w:tr>
      <w:tr w:rsidR="00F30124" w:rsidTr="00F30124">
        <w:tc>
          <w:tcPr>
            <w:tcW w:w="4503" w:type="dxa"/>
            <w:gridSpan w:val="5"/>
            <w:tcBorders>
              <w:top w:val="single" w:sz="12" w:space="0" w:color="B31E8E"/>
              <w:left w:val="single" w:sz="12" w:space="0" w:color="B31E8E"/>
              <w:bottom w:val="single" w:sz="12" w:space="0" w:color="B31E8E"/>
            </w:tcBorders>
          </w:tcPr>
          <w:p w:rsidR="00F30124" w:rsidRPr="00E077A7" w:rsidRDefault="00F30124" w:rsidP="00F30124">
            <w:pPr>
              <w:rPr>
                <w:rFonts w:cs="Arial"/>
                <w:noProof/>
                <w:lang w:eastAsia="ja-JP"/>
              </w:rPr>
            </w:pPr>
            <w:r>
              <w:rPr>
                <w:rFonts w:cs="Arial"/>
                <w:noProof/>
                <w:lang w:eastAsia="ja-JP"/>
              </w:rPr>
              <w:t xml:space="preserve">I enjoyed learning how to program using Lightbot.  </w:t>
            </w:r>
          </w:p>
        </w:tc>
        <w:tc>
          <w:tcPr>
            <w:tcW w:w="1559" w:type="dxa"/>
            <w:tcBorders>
              <w:top w:val="single" w:sz="12" w:space="0" w:color="B31E8E"/>
              <w:bottom w:val="single" w:sz="12" w:space="0" w:color="B31E8E"/>
            </w:tcBorders>
            <w:vAlign w:val="center"/>
          </w:tcPr>
          <w:p w:rsidR="00F30124" w:rsidRPr="00E077A7" w:rsidRDefault="00F30124" w:rsidP="00F30124">
            <w:pPr>
              <w:rPr>
                <w:rFonts w:cs="Arial"/>
                <w:noProof/>
                <w:lang w:eastAsia="ja-JP"/>
              </w:rPr>
            </w:pPr>
            <w:r>
              <w:rPr>
                <w:noProof/>
              </w:rPr>
              <mc:AlternateContent>
                <mc:Choice Requires="wps">
                  <w:drawing>
                    <wp:inline distT="0" distB="0" distL="0" distR="0" wp14:anchorId="2367C1D0" wp14:editId="5E831B6F">
                      <wp:extent cx="306070" cy="190500"/>
                      <wp:effectExtent l="0" t="0" r="17780" b="19050"/>
                      <wp:docPr id="20878" name="Rounded Rectangle 20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72085FEF" id="Rounded Rectangle 20878"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KCNQIAAHAEAAAOAAAAZHJzL2Uyb0RvYy54bWysVNty0zAQfWeGf9DondpO05unTqe0KcNM&#10;gU4LH6BIsi2QtWKlxAlfz1p2Qwo8MeRBs+vVHu05R8rl1bazbKMxGHAVL45yzrSToIxrKv7l892b&#10;c85CFE4JC05XfKcDv1q8fnXZ+1LPoAWrNDICcaHsfcXbGH2ZZUG2uhPhCLx2VKwBOxEpxSZTKHpC&#10;72w2y/PTrAdUHkHqEOjr7Vjki4Rf11rGT3UddGS24jRbTCumdTWs2eJSlA0K3xo5jSH+YYpOGEeH&#10;7qFuRRRsjeYPqM5IhAB1PJLQZVDXRurEgdgU+W9snlrhdeJC4gS/lyn8P1j5cfOAzKiKz/LzMzLL&#10;iY5seoS1U1qxRxJQuMZqNpZJrt6Hkrqe/AMOhIO/B/ktMAc3Le3U14jQt1ooGrIY5M1eNAxJoFa2&#10;6j+AopPEOkJSbltjNwCSJmybDNrtDdLbyCR9PM5P8zOyUVKpuMhP8mRgJsrnZo8hvtPQsSGoOA40&#10;Bg7pBLG5DzGZpCaaQn3lrO4sWb4RlhHeHnHaTNjPmIktWKPujLUpwWZ1Y5FRa8Xv0i8RJlEOt1nH&#10;+mncNMaLYjjEeHtcLM+Xf8NIRNJdHaRdOpXiKIwdYxrTuknrQd7RphWoHUmNMF57eqYUtIA/OOvp&#10;ylc8fF8L1JzZ947suijm8+GNpGR+cjajBA8rq8OKcJKgKh45G8ObOL6rtUfTtHRSkeg6uCaLaxOf&#10;78I41TQsXWuKXrybwzzt+vVHsfgJAAD//wMAUEsDBBQABgAIAAAAIQB/c+UO2wAAAAMBAAAPAAAA&#10;ZHJzL2Rvd25yZXYueG1sTI/BTsMwEETvSPyDtUjcqEMpVRTiVBWCckM09MJtGy9xlHgdxW4a8vUY&#10;LnBZaTSjmbf5ZrKdGGnwjWMFt4sEBHHldMO1gsP7800KwgdkjZ1jUvBFHjbF5UWOmXZn3tNYhlrE&#10;EvYZKjAh9JmUvjJk0S9cTxy9TzdYDFEOtdQDnmO57eQySdbSYsNxwWBPj4aqtjxZBU8f87xOx90O&#10;y3ZebV/u2zfzelDq+mraPoAINIW/MPzgR3QoItPRnVh70SmIj4TfG71VugRxVHCXJCCLXP5nL74B&#10;AAD//wMAUEsBAi0AFAAGAAgAAAAhALaDOJL+AAAA4QEAABMAAAAAAAAAAAAAAAAAAAAAAFtDb250&#10;ZW50X1R5cGVzXS54bWxQSwECLQAUAAYACAAAACEAOP0h/9YAAACUAQAACwAAAAAAAAAAAAAAAAAv&#10;AQAAX3JlbHMvLnJlbHNQSwECLQAUAAYACAAAACEAg4WigjUCAABwBAAADgAAAAAAAAAAAAAAAAAu&#10;AgAAZHJzL2Uyb0RvYy54bWxQSwECLQAUAAYACAAAACEAf3PlDtsAAAADAQAADwAAAAAAAAAAAAAA&#10;AACPBAAAZHJzL2Rvd25yZXYueG1sUEsFBgAAAAAEAAQA8wAAAJcFAAAAAA==&#10;" strokecolor="#b31e8e" strokeweight="1.5pt">
                      <w10:anchorlock/>
                    </v:roundrect>
                  </w:pict>
                </mc:Fallback>
              </mc:AlternateContent>
            </w:r>
            <w:r>
              <w:rPr>
                <w:rFonts w:cs="Arial"/>
                <w:noProof/>
                <w:lang w:eastAsia="ja-JP"/>
              </w:rPr>
              <w:t xml:space="preserve"> yes</w:t>
            </w:r>
          </w:p>
        </w:tc>
        <w:tc>
          <w:tcPr>
            <w:tcW w:w="1559" w:type="dxa"/>
            <w:gridSpan w:val="3"/>
            <w:tcBorders>
              <w:top w:val="single" w:sz="12" w:space="0" w:color="B31E8E"/>
              <w:bottom w:val="single" w:sz="12" w:space="0" w:color="B31E8E"/>
            </w:tcBorders>
            <w:vAlign w:val="center"/>
          </w:tcPr>
          <w:p w:rsidR="00F30124" w:rsidRPr="00E077A7" w:rsidRDefault="00F30124" w:rsidP="00F30124">
            <w:pPr>
              <w:rPr>
                <w:rFonts w:cs="Arial"/>
                <w:noProof/>
                <w:lang w:eastAsia="ja-JP"/>
              </w:rPr>
            </w:pPr>
            <w:r>
              <w:rPr>
                <w:noProof/>
              </w:rPr>
              <mc:AlternateContent>
                <mc:Choice Requires="wps">
                  <w:drawing>
                    <wp:inline distT="0" distB="0" distL="0" distR="0" wp14:anchorId="3D57B233" wp14:editId="685C2957">
                      <wp:extent cx="306070" cy="190500"/>
                      <wp:effectExtent l="0" t="0" r="17780" b="19050"/>
                      <wp:docPr id="20879" name="Rounded Rectangle 20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2A43E6C0" id="Rounded Rectangle 20879"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mrNgIAAHAEAAAOAAAAZHJzL2Uyb0RvYy54bWysVNuO2jAQfa/Uf7D8XpKwN0CE1XYXqkrb&#10;drXbfoCxHeLW8bhjQ6Bf34kDFNo+VeXBmsl4juecYzO93TaWbTQGA67kxSDnTDsJyrhVyb98XrwZ&#10;cRaicEpYcLrkOx347ez1q2nrJ3oINVilkRGIC5PWl7yO0U+yLMhaNyIMwGtHxQqwEZFSXGUKRUvo&#10;jc2GeX6dtYDKI0gdAn196It8lvCrSsv4qaqCjsyWnGaLacW0Lrs1m03FZIXC10buxxD/MEUjjKND&#10;j1APIgq2RvMHVGMkQoAqDiQ0GVSVkTpxIDZF/hubl1p4nbiQOMEfZQr/D1Z+3DwhM6rkw3x0M+bM&#10;iYZseoa1U1qxZxJQuJXVrC+TXK0PE+p68U/YEQ7+EeS3wBzc17RT3yFCW2uhaMiikzc7a+iSQK1s&#10;2X4ARSeJdYSk3LbCpgMkTdg2GbQ7GqS3kUn6eJFf5zdko6RSMc6v8mRgJiaHZo8hvtPQsC4oOXY0&#10;Og7pBLF5DDGZpPY0hfrKWdVYsnwjLCO8I+J+M2EfMBNbsEYtjLUpwdXy3iKj1pIv0i8RJlFOt1nH&#10;2v24aYyzYjjFeHtRzEfzv2EkIumudtLOnUpxFMb2MY1p3V7rTt7epiWoHUmN0F97eqYU1IA/OGvp&#10;ypc8fF8L1JzZ947sGheXl90bScnl1c2QEjytLE8rwkmCKnnkrA/vY/+u1h7NqqaTikTXwR1ZXJl4&#10;uAv9VPth6VpTdPZuTvO069cfxewn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Ik9Cas2AgAAcAQAAA4AAAAAAAAAAAAAAAAA&#10;LgIAAGRycy9lMm9Eb2MueG1sUEsBAi0AFAAGAAgAAAAhAH9z5Q7bAAAAAwEAAA8AAAAAAAAAAAAA&#10;AAAAkAQAAGRycy9kb3ducmV2LnhtbFBLBQYAAAAABAAEAPMAAACYBQAAAAA=&#10;" strokecolor="#b31e8e" strokeweight="1.5pt">
                      <w10:anchorlock/>
                    </v:roundrect>
                  </w:pict>
                </mc:Fallback>
              </mc:AlternateContent>
            </w:r>
            <w:r>
              <w:rPr>
                <w:rFonts w:cs="Arial"/>
                <w:noProof/>
                <w:lang w:eastAsia="ja-JP"/>
              </w:rPr>
              <w:t xml:space="preserve"> no</w:t>
            </w:r>
          </w:p>
        </w:tc>
        <w:tc>
          <w:tcPr>
            <w:tcW w:w="2341" w:type="dxa"/>
            <w:tcBorders>
              <w:top w:val="single" w:sz="12" w:space="0" w:color="B31E8E"/>
              <w:bottom w:val="single" w:sz="12" w:space="0" w:color="B31E8E"/>
              <w:right w:val="single" w:sz="12" w:space="0" w:color="B31E8E"/>
            </w:tcBorders>
            <w:vAlign w:val="center"/>
          </w:tcPr>
          <w:p w:rsidR="00F30124" w:rsidRPr="00E077A7" w:rsidRDefault="00F30124" w:rsidP="00F30124">
            <w:pPr>
              <w:rPr>
                <w:rFonts w:cs="Arial"/>
                <w:noProof/>
                <w:lang w:eastAsia="ja-JP"/>
              </w:rPr>
            </w:pPr>
            <w:r>
              <w:rPr>
                <w:noProof/>
              </w:rPr>
              <mc:AlternateContent>
                <mc:Choice Requires="wps">
                  <w:drawing>
                    <wp:inline distT="0" distB="0" distL="0" distR="0" wp14:anchorId="32AACE24" wp14:editId="5DB30541">
                      <wp:extent cx="306070" cy="190500"/>
                      <wp:effectExtent l="0" t="0" r="17780" b="19050"/>
                      <wp:docPr id="20880" name="Rounded Rectangle 20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6EF7C962" id="Rounded Rectangle 20880"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6xNQIAAHAEAAAOAAAAZHJzL2Uyb0RvYy54bWysVMFy0zAQvTPDP2h0J7bTtE0zcTolTRlm&#10;CnRa+ABFkmOBrBUrJU74etZyEhLgxJCDZterfXrvrZTp7baxbKMxGHAlLwY5Z9pJUMatSv7l88Ob&#10;MWchCqeEBadLvtOB385ev5q2fqKHUINVGhmBuDBpfcnrGP0ky4KsdSPCALx2VKwAGxEpxVWmULSE&#10;3thsmOdXWQuoPILUIdDX+77IZwm/qrSMn6oq6MhsyYlbTCumddmt2WwqJisUvjZyT0P8A4tGGEeH&#10;HqHuRRRsjeYPqMZIhABVHEhoMqgqI3XSQGqK/Dc1L7XwOmkhc4I/2hT+H6z8uHlCZlTJh/l4TA45&#10;0dCYnmHtlFbsmQwUbmU168tkV+vDhLpe/BN2goN/BPktMAfzmnbqO0Roay0UkSw6e7Ozhi4J1MqW&#10;7QdQdJJYR0jObStsOkDyhG3TgHbHAeltZJI+XuRX+TWRlFQqbvLLPA0wE5NDs8cQ32loWBeUHDsZ&#10;nYZ0gtg8hpiGpPYyhfrKWdVYGvlGWEZ4R8T9ZsI+YCa1YI16MNamBFfLuUVGrSV/SL8kmEw53WYd&#10;a/d0E42zYjjFeHtRLMaLv2EkIemudtYunEpxFMb2MdG0bu91Z28/piWoHVmN0F97eqYU1IA/OGvp&#10;ypc8fF8L1JzZ947GdVOMRt0bScno8npICZ5WlqcV4SRBlTxy1ofz2L+rtUezqumkIsl1cEcjrkw8&#10;3IWe1Z4sXWuKzt7NaZ52/fqjmP0EAAD//wMAUEsDBBQABgAIAAAAIQB/c+UO2wAAAAMBAAAPAAAA&#10;ZHJzL2Rvd25yZXYueG1sTI/BTsMwEETvSPyDtUjcqEMpVRTiVBWCckM09MJtGy9xlHgdxW4a8vUY&#10;LnBZaTSjmbf5ZrKdGGnwjWMFt4sEBHHldMO1gsP7800KwgdkjZ1jUvBFHjbF5UWOmXZn3tNYhlrE&#10;EvYZKjAh9JmUvjJk0S9cTxy9TzdYDFEOtdQDnmO57eQySdbSYsNxwWBPj4aqtjxZBU8f87xOx90O&#10;y3ZebV/u2zfzelDq+mraPoAINIW/MPzgR3QoItPRnVh70SmIj4TfG71VugRxVHCXJCCLXP5nL74B&#10;AAD//wMAUEsBAi0AFAAGAAgAAAAhALaDOJL+AAAA4QEAABMAAAAAAAAAAAAAAAAAAAAAAFtDb250&#10;ZW50X1R5cGVzXS54bWxQSwECLQAUAAYACAAAACEAOP0h/9YAAACUAQAACwAAAAAAAAAAAAAAAAAv&#10;AQAAX3JlbHMvLnJlbHNQSwECLQAUAAYACAAAACEAF4jOsTUCAABwBAAADgAAAAAAAAAAAAAAAAAu&#10;AgAAZHJzL2Uyb0RvYy54bWxQSwECLQAUAAYACAAAACEAf3PlDtsAAAADAQAADwAAAAAAAAAAAAAA&#10;AACPBAAAZHJzL2Rvd25yZXYueG1sUEsFBgAAAAAEAAQA8wAAAJcFAAAAAA==&#10;" strokecolor="#b31e8e" strokeweight="1.5pt">
                      <w10:anchorlock/>
                    </v:roundrect>
                  </w:pict>
                </mc:Fallback>
              </mc:AlternateContent>
            </w:r>
            <w:r>
              <w:rPr>
                <w:rFonts w:cs="Arial"/>
                <w:noProof/>
                <w:lang w:eastAsia="ja-JP"/>
              </w:rPr>
              <w:t xml:space="preserve"> sometimes</w:t>
            </w:r>
          </w:p>
        </w:tc>
      </w:tr>
      <w:tr w:rsidR="00BF410B" w:rsidTr="00B521C7">
        <w:trPr>
          <w:trHeight w:val="737"/>
        </w:trPr>
        <w:tc>
          <w:tcPr>
            <w:tcW w:w="9962" w:type="dxa"/>
            <w:gridSpan w:val="10"/>
            <w:tcBorders>
              <w:top w:val="single" w:sz="12" w:space="0" w:color="B31E8E"/>
              <w:bottom w:val="single" w:sz="12" w:space="0" w:color="B31E8E"/>
            </w:tcBorders>
            <w:vAlign w:val="bottom"/>
          </w:tcPr>
          <w:p w:rsidR="00BF410B" w:rsidRDefault="00BF410B" w:rsidP="00267203">
            <w:pPr>
              <w:rPr>
                <w:rFonts w:cs="Arial"/>
                <w:noProof/>
                <w:lang w:eastAsia="ja-JP"/>
              </w:rPr>
            </w:pPr>
            <w:r>
              <w:rPr>
                <w:rFonts w:cs="Arial"/>
                <w:noProof/>
                <w:lang w:eastAsia="ja-JP"/>
              </w:rPr>
              <w:t>Why?</w:t>
            </w:r>
          </w:p>
        </w:tc>
      </w:tr>
      <w:tr w:rsidR="00BF410B" w:rsidTr="00B521C7">
        <w:trPr>
          <w:trHeight w:val="737"/>
        </w:trPr>
        <w:tc>
          <w:tcPr>
            <w:tcW w:w="9962" w:type="dxa"/>
            <w:gridSpan w:val="10"/>
            <w:tcBorders>
              <w:bottom w:val="single" w:sz="12" w:space="0" w:color="B31E8E"/>
            </w:tcBorders>
            <w:vAlign w:val="bottom"/>
          </w:tcPr>
          <w:p w:rsidR="00BF410B" w:rsidRDefault="00BF410B" w:rsidP="00267203">
            <w:pPr>
              <w:rPr>
                <w:rFonts w:cs="Arial"/>
                <w:noProof/>
                <w:lang w:eastAsia="ja-JP"/>
              </w:rPr>
            </w:pPr>
          </w:p>
        </w:tc>
      </w:tr>
      <w:tr w:rsidR="00BF410B" w:rsidTr="00267203">
        <w:trPr>
          <w:trHeight w:val="624"/>
        </w:trPr>
        <w:tc>
          <w:tcPr>
            <w:tcW w:w="9962" w:type="dxa"/>
            <w:gridSpan w:val="10"/>
            <w:tcBorders>
              <w:top w:val="single" w:sz="12" w:space="0" w:color="B31E8E"/>
              <w:left w:val="single" w:sz="12" w:space="0" w:color="B31E8E"/>
              <w:right w:val="single" w:sz="12" w:space="0" w:color="B31E8E"/>
            </w:tcBorders>
            <w:vAlign w:val="center"/>
          </w:tcPr>
          <w:p w:rsidR="00BF410B" w:rsidRDefault="00BF410B" w:rsidP="00267203">
            <w:r>
              <w:t>When I solve difficult puzzles I</w:t>
            </w:r>
          </w:p>
        </w:tc>
      </w:tr>
      <w:tr w:rsidR="00BF410B" w:rsidTr="00E161F1">
        <w:trPr>
          <w:trHeight w:val="624"/>
        </w:trPr>
        <w:tc>
          <w:tcPr>
            <w:tcW w:w="9962" w:type="dxa"/>
            <w:gridSpan w:val="10"/>
            <w:tcBorders>
              <w:left w:val="single" w:sz="12" w:space="0" w:color="B31E8E"/>
              <w:right w:val="single" w:sz="12" w:space="0" w:color="B31E8E"/>
            </w:tcBorders>
            <w:vAlign w:val="center"/>
          </w:tcPr>
          <w:p w:rsidR="00BF410B" w:rsidRDefault="00BF410B" w:rsidP="001852C2">
            <w:r>
              <w:rPr>
                <w:noProof/>
              </w:rPr>
              <mc:AlternateContent>
                <mc:Choice Requires="wps">
                  <w:drawing>
                    <wp:inline distT="0" distB="0" distL="0" distR="0" wp14:anchorId="084C9FED" wp14:editId="7EA00D27">
                      <wp:extent cx="306070" cy="190500"/>
                      <wp:effectExtent l="0" t="0" r="17780" b="19050"/>
                      <wp:docPr id="20553" name="Rounded Rectangle 20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2BAE2822" id="Rounded Rectangle 20553"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eXNgIAAHAEAAAOAAAAZHJzL2Uyb0RvYy54bWysVNuO0zAQfUfiHyy/0yTtdi9V09Wy2yKk&#10;BVa78AGu7TQGx2PGbtPy9UyctrTAE6IP1kzGczznHLvT221j2UZjMOBKXgxyzrSToIxblfzL58Wb&#10;a85CFE4JC06XfKcDv529fjVt/UQPoQarNDICcWHS+pLXMfpJlgVZ60aEAXjtqFgBNiJSiqtMoWgJ&#10;vbHZMM8vsxZQeQSpQ6CvD32RzxJ+VWkZP1VV0JHZktNsMa2Y1mW3ZrOpmKxQ+NrI/RjiH6ZohHF0&#10;6BHqQUTB1mj+gGqMRAhQxYGEJoOqMlInDsSmyH9j81ILrxMXEif4o0zh/8HKj5snZEaVfJiPxyPO&#10;nGjIpmdYO6UVeyYBhVtZzfoyydX6MKGuF/+EHeHgH0F+C8zBfU079R0itLUWioYsOnmzs4YuCdTK&#10;lu0HUHSSWEdIym0rbDpA0oRtk0G7o0F6G5mkj6P8Mr8iGyWVipt8nCcDMzE5NHsM8Z2GhnVBybGj&#10;0XFIJ4jNY4jJJLWnKdRXzqrGkuUbYRnhHRH3mwn7gJnYgjVqYaxNCa6W9xYZtZZ8kX6JMIlyus06&#10;1u7HTWOcFcMpxttRMb+e/w0jEUl3tZN27lSKozC2j2lM6/Zad/L2Ni1B7UhqhP7a0zOloAb8wVlL&#10;V77k4ftaoObMvndk101xcdG9kZRcjK+GlOBpZXlaEU4SVMkjZ314H/t3tfZoVjWdVCS6Du7I4srE&#10;w13op9oPS9eaorN3c5qnXb/+KGY/AQ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NvKJ5c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program part of the puzzle then test it before I move onto the next part.</w:t>
            </w:r>
          </w:p>
        </w:tc>
      </w:tr>
      <w:tr w:rsidR="00BF410B" w:rsidTr="00E161F1">
        <w:trPr>
          <w:trHeight w:val="624"/>
        </w:trPr>
        <w:tc>
          <w:tcPr>
            <w:tcW w:w="9962" w:type="dxa"/>
            <w:gridSpan w:val="10"/>
            <w:tcBorders>
              <w:left w:val="single" w:sz="12" w:space="0" w:color="B31E8E"/>
              <w:bottom w:val="single" w:sz="12" w:space="0" w:color="B31E8E"/>
              <w:right w:val="single" w:sz="12" w:space="0" w:color="B31E8E"/>
            </w:tcBorders>
            <w:vAlign w:val="center"/>
          </w:tcPr>
          <w:p w:rsidR="00BF410B" w:rsidRDefault="00BF410B" w:rsidP="001852C2">
            <w:r>
              <w:rPr>
                <w:noProof/>
              </w:rPr>
              <mc:AlternateContent>
                <mc:Choice Requires="wps">
                  <w:drawing>
                    <wp:inline distT="0" distB="0" distL="0" distR="0" wp14:anchorId="266C723A" wp14:editId="2966E2C7">
                      <wp:extent cx="306070" cy="190500"/>
                      <wp:effectExtent l="0" t="0" r="17780" b="19050"/>
                      <wp:docPr id="20554" name="Rounded Rectangle 20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3F2B235D" id="Rounded Rectangle 20554"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VLNgIAAHAEAAAOAAAAZHJzL2Uyb0RvYy54bWysVNuO0zAQfUfiHyy/0yTddi9V09XS7SKk&#10;BVa78AGu7TQGx2PGbtPy9UyctrTAE6IP1kzGczznHLvT221j2UZjMOBKXgxyzrSToIxblfzL54c3&#10;15yFKJwSFpwu+U4Hfjt7/Wra+okeQg1WaWQE4sKk9SWvY/STLAuy1o0IA/DaUbECbESkFFeZQtES&#10;emOzYZ5fZi2g8ghSh0Bf7/sinyX8qtIyfqqqoCOzJafZYloxrctuzWZTMVmh8LWR+zHEP0zRCOPo&#10;0CPUvYiCrdH8AdUYiRCgigMJTQZVZaROHIhNkf/G5qUWXicuJE7wR5nC/4OVHzdPyIwq+TAfj0ec&#10;OdGQTc+wdkor9kwCCreymvVlkqv1YUJdL/4JO8LBP4L8FpiDeU079R0itLUWioYsOnmzs4YuCdTK&#10;lu0HUHSSWEdIym0rbDpA0oRtk0G7o0F6G5mkjxf5ZX5FNkoqFTf5OE8GZmJyaPYY4jsNDeuCkmNH&#10;o+OQThCbxxCTSWpPU6ivnFWNJcs3wjLCOyLuNxP2ATOxBWvUg7E2Jbhazi0yai35Q/olwiTK6Tbr&#10;WLsfN41xVgynGG8visX14m8YiUi6q520C6dSHIWxfUxjWrfXupO3t2kJakdSI/TXnp4pBTXgD85a&#10;uvIlD9/XAjVn9r0ju26K0ah7IykZja+GlOBpZXlaEU4SVMkjZ304j/27Wns0q5pOKhJdB3dkcWXi&#10;4S70U+2HpWtN0dm7Oc3Trl9/FLOf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O3idUs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program the whole puzzle then test it.</w:t>
            </w:r>
          </w:p>
        </w:tc>
      </w:tr>
      <w:tr w:rsidR="00DF7F7F" w:rsidTr="00E161F1">
        <w:trPr>
          <w:trHeight w:val="624"/>
        </w:trPr>
        <w:tc>
          <w:tcPr>
            <w:tcW w:w="9962" w:type="dxa"/>
            <w:gridSpan w:val="10"/>
            <w:tcBorders>
              <w:top w:val="single" w:sz="12" w:space="0" w:color="B31E8E"/>
              <w:bottom w:val="single" w:sz="12" w:space="0" w:color="B31E8E"/>
            </w:tcBorders>
            <w:vAlign w:val="center"/>
          </w:tcPr>
          <w:p w:rsidR="00DF7F7F" w:rsidRDefault="00DF7F7F" w:rsidP="001852C2">
            <w:pPr>
              <w:rPr>
                <w:noProof/>
                <w:lang w:eastAsia="ja-JP"/>
              </w:rPr>
            </w:pPr>
            <w:r>
              <w:rPr>
                <w:rFonts w:cs="Arial"/>
                <w:noProof/>
                <w:lang w:eastAsia="ja-JP"/>
              </w:rPr>
              <w:t xml:space="preserve">What did </w:t>
            </w:r>
            <w:r w:rsidRPr="00BF0F8B">
              <w:rPr>
                <w:rFonts w:cs="Arial"/>
                <w:i/>
                <w:noProof/>
                <w:lang w:eastAsia="ja-JP"/>
              </w:rPr>
              <w:t>Lightbot</w:t>
            </w:r>
            <w:r>
              <w:rPr>
                <w:rFonts w:cs="Arial"/>
                <w:noProof/>
                <w:lang w:eastAsia="ja-JP"/>
              </w:rPr>
              <w:t xml:space="preserve"> teach you about being a computer programmer?</w:t>
            </w:r>
          </w:p>
        </w:tc>
      </w:tr>
      <w:tr w:rsidR="00DF7F7F" w:rsidTr="00B521C7">
        <w:trPr>
          <w:trHeight w:val="737"/>
        </w:trPr>
        <w:tc>
          <w:tcPr>
            <w:tcW w:w="9962" w:type="dxa"/>
            <w:gridSpan w:val="10"/>
            <w:tcBorders>
              <w:top w:val="single" w:sz="12" w:space="0" w:color="B31E8E"/>
              <w:bottom w:val="single" w:sz="12" w:space="0" w:color="B31E8E"/>
            </w:tcBorders>
            <w:vAlign w:val="center"/>
          </w:tcPr>
          <w:p w:rsidR="00DF7F7F" w:rsidRDefault="00DF7F7F" w:rsidP="001852C2">
            <w:pPr>
              <w:rPr>
                <w:noProof/>
                <w:lang w:eastAsia="ja-JP"/>
              </w:rPr>
            </w:pPr>
          </w:p>
        </w:tc>
      </w:tr>
      <w:tr w:rsidR="00DF7F7F" w:rsidTr="00B521C7">
        <w:trPr>
          <w:trHeight w:val="737"/>
        </w:trPr>
        <w:tc>
          <w:tcPr>
            <w:tcW w:w="9962" w:type="dxa"/>
            <w:gridSpan w:val="10"/>
            <w:tcBorders>
              <w:top w:val="single" w:sz="12" w:space="0" w:color="B31E8E"/>
              <w:bottom w:val="single" w:sz="12" w:space="0" w:color="B31E8E"/>
            </w:tcBorders>
            <w:vAlign w:val="center"/>
          </w:tcPr>
          <w:p w:rsidR="00DF7F7F" w:rsidRDefault="00DF7F7F" w:rsidP="001852C2">
            <w:pPr>
              <w:rPr>
                <w:noProof/>
                <w:lang w:eastAsia="ja-JP"/>
              </w:rPr>
            </w:pPr>
          </w:p>
        </w:tc>
      </w:tr>
      <w:tr w:rsidR="00B521C7" w:rsidTr="00B521C7">
        <w:trPr>
          <w:trHeight w:val="510"/>
        </w:trPr>
        <w:tc>
          <w:tcPr>
            <w:tcW w:w="9962" w:type="dxa"/>
            <w:gridSpan w:val="10"/>
            <w:tcBorders>
              <w:top w:val="single" w:sz="12" w:space="0" w:color="B31E8E"/>
              <w:bottom w:val="single" w:sz="12" w:space="0" w:color="B31E8E"/>
            </w:tcBorders>
            <w:vAlign w:val="center"/>
          </w:tcPr>
          <w:p w:rsidR="00B521C7" w:rsidRPr="000C7DA3" w:rsidRDefault="00B521C7" w:rsidP="004E237D">
            <w:pPr>
              <w:rPr>
                <w:noProof/>
                <w:lang w:eastAsia="ja-JP"/>
              </w:rPr>
            </w:pPr>
            <w:r w:rsidRPr="000C7DA3">
              <w:t xml:space="preserve">Turn to pages </w:t>
            </w:r>
            <w:r w:rsidR="004E237D">
              <w:t>74</w:t>
            </w:r>
            <w:r w:rsidRPr="000C7DA3">
              <w:t xml:space="preserve">, </w:t>
            </w:r>
            <w:r w:rsidR="004E237D">
              <w:t>75</w:t>
            </w:r>
            <w:r w:rsidRPr="000C7DA3">
              <w:t xml:space="preserve"> and </w:t>
            </w:r>
            <w:r w:rsidR="004E237D">
              <w:t>76</w:t>
            </w:r>
            <w:r w:rsidRPr="000C7DA3">
              <w:t xml:space="preserve"> to complete the activities.</w:t>
            </w:r>
          </w:p>
        </w:tc>
      </w:tr>
    </w:tbl>
    <w:p w:rsidR="00944455" w:rsidRDefault="00944455" w:rsidP="00944455">
      <w:pPr>
        <w:spacing w:before="0" w:after="0"/>
        <w:rPr>
          <w:sz w:val="16"/>
          <w:szCs w:val="16"/>
        </w:rPr>
      </w:pPr>
      <w:r>
        <w:rPr>
          <w:sz w:val="16"/>
          <w:szCs w:val="16"/>
        </w:rPr>
        <w:br w:type="page"/>
      </w:r>
    </w:p>
    <w:p w:rsidR="00C75AC2" w:rsidRDefault="00C75AC2" w:rsidP="00C75AC2">
      <w:pPr>
        <w:pStyle w:val="Heading2"/>
      </w:pPr>
      <w:r>
        <w:t>Scratch Junior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2720"/>
        <w:gridCol w:w="1745"/>
        <w:gridCol w:w="4181"/>
      </w:tblGrid>
      <w:tr w:rsidR="002E3CF1" w:rsidTr="00E86730">
        <w:trPr>
          <w:trHeight w:val="1020"/>
        </w:trPr>
        <w:tc>
          <w:tcPr>
            <w:tcW w:w="9962" w:type="dxa"/>
            <w:gridSpan w:val="4"/>
            <w:tcBorders>
              <w:top w:val="single" w:sz="12" w:space="0" w:color="B31E8E"/>
            </w:tcBorders>
            <w:vAlign w:val="center"/>
          </w:tcPr>
          <w:p w:rsidR="002E3CF1" w:rsidRPr="00E077A7" w:rsidRDefault="009D5EC2" w:rsidP="002E3CF1">
            <w:pPr>
              <w:rPr>
                <w:rFonts w:cs="Arial"/>
                <w:noProof/>
                <w:lang w:eastAsia="ja-JP"/>
              </w:rPr>
            </w:pPr>
            <w:r w:rsidRPr="00E077A7">
              <w:rPr>
                <w:rFonts w:cs="Arial"/>
                <w:noProof/>
              </w:rPr>
              <mc:AlternateContent>
                <mc:Choice Requires="wps">
                  <w:drawing>
                    <wp:anchor distT="0" distB="0" distL="114300" distR="114300" simplePos="0" relativeHeight="252841984" behindDoc="0" locked="0" layoutInCell="1" allowOverlap="1" wp14:anchorId="7DE1DC4E" wp14:editId="5CCD98F1">
                      <wp:simplePos x="0" y="0"/>
                      <wp:positionH relativeFrom="column">
                        <wp:posOffset>739140</wp:posOffset>
                      </wp:positionH>
                      <wp:positionV relativeFrom="paragraph">
                        <wp:posOffset>206375</wp:posOffset>
                      </wp:positionV>
                      <wp:extent cx="5440680" cy="381000"/>
                      <wp:effectExtent l="361950" t="0" r="26670" b="19050"/>
                      <wp:wrapNone/>
                      <wp:docPr id="3145" name="Rounded Rectangular Callout 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424940" y="1402080"/>
                                <a:ext cx="5440680" cy="381000"/>
                              </a:xfrm>
                              <a:prstGeom prst="wedgeRoundRectCallout">
                                <a:avLst>
                                  <a:gd name="adj1" fmla="val -55901"/>
                                  <a:gd name="adj2" fmla="val -3287"/>
                                  <a:gd name="adj3" fmla="val 16667"/>
                                </a:avLst>
                              </a:prstGeom>
                              <a:noFill/>
                              <a:ln w="19050">
                                <a:solidFill>
                                  <a:srgbClr val="B31E8E"/>
                                </a:solidFill>
                                <a:miter lim="800000"/>
                                <a:headEnd/>
                                <a:tailEnd/>
                              </a:ln>
                            </wps:spPr>
                            <wps:txbx>
                              <w:txbxContent>
                                <w:p w:rsidR="0091685E" w:rsidRPr="007749A8" w:rsidRDefault="0091685E" w:rsidP="007C56A2">
                                  <w:pPr>
                                    <w:spacing w:before="0" w:after="0"/>
                                    <w:rPr>
                                      <w:szCs w:val="28"/>
                                    </w:rPr>
                                  </w:pPr>
                                  <w:r w:rsidRPr="007749A8">
                                    <w:rPr>
                                      <w:szCs w:val="28"/>
                                    </w:rPr>
                                    <w:t>You will need your project plan</w:t>
                                  </w:r>
                                  <w:r>
                                    <w:rPr>
                                      <w:szCs w:val="28"/>
                                    </w:rPr>
                                    <w:t xml:space="preserve"> and the Challenge list</w:t>
                                  </w:r>
                                  <w:r w:rsidRPr="007749A8">
                                    <w:rPr>
                                      <w:szCs w:val="28"/>
                                    </w:rPr>
                                    <w:t xml:space="preserve"> from Day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1DC4E" id="Rounded Rectangular Callout 3145" o:spid="_x0000_s1216" type="#_x0000_t62" style="position:absolute;margin-left:58.2pt;margin-top:16.25pt;width:428.4pt;height:30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lwfQIAANMEAAAOAAAAZHJzL2Uyb0RvYy54bWysVNtu2zAMfR+wfxD03voSJ02MOkWXtsOA&#10;biva7QMUS7a1yaInyXG6rx8lO527vQ17ESiTIg/PIX15dWwVOQhjJeiCJucxJUKXwKWuC/r1y93Z&#10;mhLrmOZMgRYFfRaWXm3fvrkculyk0IDiwhBMom0+dAVtnOvyKLJlI1pmz6ETGp0VmJY5vJo64oYN&#10;mL1VURrHq2gAwzsDpbAWv96MTroN+atKlO5zVVnhiCooYnPhNOHc+zPaXrK8NqxrZDnBYP+AomVS&#10;Y9GXVDfMMdIb+VeqVpYGLFTuvIQ2gqqSpQg9YDdJ/Ec3Tw3rROgFybHdC032/6UtPx0eDJG8oIsk&#10;W1KiWYsqPUKvueDkEfljuu4VM2THlILekRCHtA2dzfH1U/dgfOO2u4fyuyUadg0+EdfGwNAIxhFs&#10;4mmOXj3wF4tPyX74CBxLst5BYPBYmdYnRG7IEd9mabbJULpnb8dpvJ5EE0dHSgxYZlm8wo+kxIjF&#10;OonjEBCx/JSpM9a9F9ASbxR0ELwWoUPf3tRWKM0O99YFFflEBOPfEkqqVuFQHJgiZ8vlJg7toNSz&#10;oPRV0CJdX0yTNYtZzGOS1WoVYhDnVBatE1KPQcOdVCrMp9JkwO438TIOOC0oyb03EG/q/U4ZgvAK&#10;+m6R3K5vA90oyTyslQ4XTcm2oGukaCSJ5V6hW81DGcekGm2EovQkmVdpVNsd98cwKmmy8SW8hnvg&#10;z6iigXGz8E+ARgPmJyUDblVB7Y+eGUGJ+qBxEjYJqoVrGC7Z8iLFi5l79nMP0yWmKqijZDR3blzd&#10;vjOybrBSEvjQcI3TU0l3GrMR1dQAbg5ar1Zzfg9Rv/9F218AAAD//wMAUEsDBBQABgAIAAAAIQAI&#10;B6fS2wAAAAkBAAAPAAAAZHJzL2Rvd25yZXYueG1sTI/BTsMwEETvSPyDtUjcqNMUWkjjVFUlriAC&#10;H7CJnThqvI5sNw1/z3KC287uaPZNeVjcKGYT4uBJwXqVgTDUej1Qr+Dr8/XhGURMSBpHT0bBt4lw&#10;qG5vSiy0v9KHmevUCw6hWKACm9JUSBlbaxzGlZ8M8a3zwWFiGXqpA1453I0yz7KtdDgQf7A4mZM1&#10;7bm+OAWpn7E7Zqdd/Ra7dvA+WHpvlLq/W457EMks6c8Mv/iMDhUzNf5COoqR9Xr7yFYFm/wJBBte&#10;dpscRMMDL2RVyv8Nqh8AAAD//wMAUEsBAi0AFAAGAAgAAAAhALaDOJL+AAAA4QEAABMAAAAAAAAA&#10;AAAAAAAAAAAAAFtDb250ZW50X1R5cGVzXS54bWxQSwECLQAUAAYACAAAACEAOP0h/9YAAACUAQAA&#10;CwAAAAAAAAAAAAAAAAAvAQAAX3JlbHMvLnJlbHNQSwECLQAUAAYACAAAACEAwweZcH0CAADTBAAA&#10;DgAAAAAAAAAAAAAAAAAuAgAAZHJzL2Uyb0RvYy54bWxQSwECLQAUAAYACAAAACEACAen0tsAAAAJ&#10;AQAADwAAAAAAAAAAAAAAAADXBAAAZHJzL2Rvd25yZXYueG1sUEsFBgAAAAAEAAQA8wAAAN8FAAAA&#10;AA==&#10;" adj="-1275,10090" filled="f" strokecolor="#b31e8e" strokeweight="1.5pt">
                      <v:textbox>
                        <w:txbxContent>
                          <w:p w:rsidR="0091685E" w:rsidRPr="007749A8" w:rsidRDefault="0091685E" w:rsidP="007C56A2">
                            <w:pPr>
                              <w:spacing w:before="0" w:after="0"/>
                              <w:rPr>
                                <w:szCs w:val="28"/>
                              </w:rPr>
                            </w:pPr>
                            <w:r w:rsidRPr="007749A8">
                              <w:rPr>
                                <w:szCs w:val="28"/>
                              </w:rPr>
                              <w:t>You will need your project plan</w:t>
                            </w:r>
                            <w:r>
                              <w:rPr>
                                <w:szCs w:val="28"/>
                              </w:rPr>
                              <w:t xml:space="preserve"> and the Challenge list</w:t>
                            </w:r>
                            <w:r w:rsidRPr="007749A8">
                              <w:rPr>
                                <w:szCs w:val="28"/>
                              </w:rPr>
                              <w:t xml:space="preserve"> from Day 9.</w:t>
                            </w:r>
                          </w:p>
                        </w:txbxContent>
                      </v:textbox>
                    </v:shape>
                  </w:pict>
                </mc:Fallback>
              </mc:AlternateContent>
            </w:r>
            <w:r w:rsidR="002E3CF1">
              <w:rPr>
                <w:noProof/>
              </w:rPr>
              <w:drawing>
                <wp:inline distT="0" distB="0" distL="0" distR="0" wp14:anchorId="56713216" wp14:editId="4F9B5C58">
                  <wp:extent cx="416625" cy="769620"/>
                  <wp:effectExtent l="0" t="0" r="2540" b="0"/>
                  <wp:docPr id="21060" name="Picture 21060"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19069" cy="774135"/>
                          </a:xfrm>
                          <a:prstGeom prst="rect">
                            <a:avLst/>
                          </a:prstGeom>
                          <a:noFill/>
                          <a:ln>
                            <a:noFill/>
                          </a:ln>
                        </pic:spPr>
                      </pic:pic>
                    </a:graphicData>
                  </a:graphic>
                </wp:inline>
              </w:drawing>
            </w:r>
          </w:p>
        </w:tc>
      </w:tr>
      <w:tr w:rsidR="009D5EC2" w:rsidTr="009D5E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962" w:type="dxa"/>
            <w:gridSpan w:val="4"/>
            <w:tcBorders>
              <w:top w:val="nil"/>
              <w:left w:val="nil"/>
              <w:bottom w:val="single" w:sz="12" w:space="0" w:color="B31E8E"/>
              <w:right w:val="nil"/>
            </w:tcBorders>
            <w:vAlign w:val="center"/>
          </w:tcPr>
          <w:p w:rsidR="009D5EC2" w:rsidRDefault="00DF5D1C" w:rsidP="009D5EC2">
            <w:pPr>
              <w:spacing w:before="80" w:after="80"/>
              <w:jc w:val="right"/>
            </w:pPr>
            <w:r w:rsidRPr="00E077A7">
              <w:rPr>
                <w:rFonts w:cs="Arial"/>
                <w:noProof/>
              </w:rPr>
              <mc:AlternateContent>
                <mc:Choice Requires="wps">
                  <w:drawing>
                    <wp:anchor distT="0" distB="0" distL="114300" distR="114300" simplePos="0" relativeHeight="253213696" behindDoc="0" locked="0" layoutInCell="1" allowOverlap="1" wp14:anchorId="44C6CC1B" wp14:editId="19910A7E">
                      <wp:simplePos x="0" y="0"/>
                      <wp:positionH relativeFrom="column">
                        <wp:posOffset>1021080</wp:posOffset>
                      </wp:positionH>
                      <wp:positionV relativeFrom="paragraph">
                        <wp:posOffset>120015</wp:posOffset>
                      </wp:positionV>
                      <wp:extent cx="3535680" cy="381000"/>
                      <wp:effectExtent l="0" t="0" r="845820" b="19050"/>
                      <wp:wrapNone/>
                      <wp:docPr id="21075" name="Rounded Rectangular Callout 2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706880" y="2225040"/>
                                <a:ext cx="3535680" cy="381000"/>
                              </a:xfrm>
                              <a:prstGeom prst="wedgeRoundRectCallout">
                                <a:avLst>
                                  <a:gd name="adj1" fmla="val 71815"/>
                                  <a:gd name="adj2" fmla="val 2713"/>
                                  <a:gd name="adj3" fmla="val 16667"/>
                                </a:avLst>
                              </a:prstGeom>
                              <a:noFill/>
                              <a:ln w="19050">
                                <a:solidFill>
                                  <a:srgbClr val="B31E8E"/>
                                </a:solidFill>
                                <a:miter lim="800000"/>
                                <a:headEnd/>
                                <a:tailEnd/>
                              </a:ln>
                            </wps:spPr>
                            <wps:txbx>
                              <w:txbxContent>
                                <w:p w:rsidR="0091685E" w:rsidRPr="007749A8" w:rsidRDefault="0091685E" w:rsidP="00DF5D1C">
                                  <w:pPr>
                                    <w:spacing w:before="0" w:after="0"/>
                                    <w:rPr>
                                      <w:szCs w:val="28"/>
                                    </w:rPr>
                                  </w:pPr>
                                  <w:r w:rsidRPr="007749A8">
                                    <w:rPr>
                                      <w:szCs w:val="28"/>
                                    </w:rPr>
                                    <w:t xml:space="preserve">Open the </w:t>
                                  </w:r>
                                  <w:r w:rsidRPr="007749A8">
                                    <w:rPr>
                                      <w:i/>
                                      <w:szCs w:val="28"/>
                                    </w:rPr>
                                    <w:t>Scratch Jr</w:t>
                                  </w:r>
                                  <w:r w:rsidRPr="007749A8">
                                    <w:rPr>
                                      <w:szCs w:val="28"/>
                                    </w:rPr>
                                    <w:t xml:space="preser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6CC1B" id="Rounded Rectangular Callout 21075" o:spid="_x0000_s1217" type="#_x0000_t62" style="position:absolute;left:0;text-align:left;margin-left:80.4pt;margin-top:9.45pt;width:278.4pt;height:30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51eAIAANMEAAAOAAAAZHJzL2Uyb0RvYy54bWysVNtu1DAQfUfiHyy/01y2u5tGzVZl2yKk&#10;AlULHzAbO4nB8QTb2Wz5eiZOWrb0DfFi2fH4zJlzZnJ+cWg120vrFJqCJycxZ9KUKJSpC/7t6827&#10;jDPnwQjQaGTBH6XjF5u3b86HLpcpNqiFtIxAjMuHruCN910eRa5sZAvuBDtp6LJC24Kno60jYWEg&#10;9FZHaRyvogGt6CyW0jn6ejVd8k3ArypZ+i9V5aRnuuDEzYfVhnU3rtHmHPLaQteocqYB/8CiBWUo&#10;6TPUFXhgvVWvoFpVWnRY+ZMS2wirSpUy1EDVJPFf1Tw00MlQC4njumeZ3P+DLT/v7yxTouBpEq+X&#10;nBloyaZ77I2Qgt2TgGDqXoNlW9Aae8+mQBJu6FxO7x+6OzuW7rpbLH84ZnDb0Bt5aS0OjQRBdJNR&#10;6OjFg/Hg6CnbDZ9QUE7oPQYND5VtR0BShx3o7TpeZRmZ90gk03QZn862yYNnJQUslovlagwoKWKR&#10;JXEcAiLIn5A66/wHiS0bNwUfpKhlKHGsb64rpIb9rfPBRzErAeJ7wlnVamqLPWi2TrJkObfNUUx6&#10;HJOuk8XrkMVxSLJardZBFMjnpMT3iefIwOCN0jr0pzZsIB3O4mUcWDrUSoy3QXZb77baMiJX8PeL&#10;5Dq7nnFfhLXK06Bp1RY8I4EmiSAf/bk2IqTxoPS0JyrazIaNHk1e+8PuMLVKGgQeHdyheCQPLU6T&#10;RX8C2jRof3E20FQV3P3swUrO9EdDfXCWnJJ7zIfD6XJNQMwe3+yOb8CUBFVwz9m03fppdPvOqrqh&#10;TEnQw+Al9U6l/FOTTazmAmhyaPdiNI/PIerPv2jzGwAA//8DAFBLAwQUAAYACAAAACEAN5gMGtwA&#10;AAAJAQAADwAAAGRycy9kb3ducmV2LnhtbEyPQU/DMAyF70j8h8hI3FhSNHWlNJ0mEAiOjB04Zo3X&#10;VDRO1WRb4NdjTnB7z356/tyssx/FCec4BNJQLBQIpC7YgXoNu/enmwpETIasGQOhhi+MsG4vLxpT&#10;23CmNzxtUy+4hGJtNLiUplrK2Dn0Ji7ChMS7Q5i9SWznXtrZnLncj/JWqVJ6MxBfcGbCB4fd5/bo&#10;Nbzm6uU7PxdFiHm37B43HwenllpfX+XNPYiEOf2F4Ref0aFlpn04ko1iZF8qRk8sqjsQHFgVqxLE&#10;ngUPZNvI/x+0PwAAAP//AwBQSwECLQAUAAYACAAAACEAtoM4kv4AAADhAQAAEwAAAAAAAAAAAAAA&#10;AAAAAAAAW0NvbnRlbnRfVHlwZXNdLnhtbFBLAQItABQABgAIAAAAIQA4/SH/1gAAAJQBAAALAAAA&#10;AAAAAAAAAAAAAC8BAABfcmVscy8ucmVsc1BLAQItABQABgAIAAAAIQBoDl51eAIAANMEAAAOAAAA&#10;AAAAAAAAAAAAAC4CAABkcnMvZTJvRG9jLnhtbFBLAQItABQABgAIAAAAIQA3mAwa3AAAAAkBAAAP&#10;AAAAAAAAAAAAAAAAANIEAABkcnMvZG93bnJldi54bWxQSwUGAAAAAAQABADzAAAA2wUAAAAA&#10;" adj="26312,11386" filled="f" strokecolor="#b31e8e" strokeweight="1.5pt">
                      <v:textbox>
                        <w:txbxContent>
                          <w:p w:rsidR="0091685E" w:rsidRPr="007749A8" w:rsidRDefault="0091685E" w:rsidP="00DF5D1C">
                            <w:pPr>
                              <w:spacing w:before="0" w:after="0"/>
                              <w:rPr>
                                <w:szCs w:val="28"/>
                              </w:rPr>
                            </w:pPr>
                            <w:r w:rsidRPr="007749A8">
                              <w:rPr>
                                <w:szCs w:val="28"/>
                              </w:rPr>
                              <w:t xml:space="preserve">Open the </w:t>
                            </w:r>
                            <w:r w:rsidRPr="007749A8">
                              <w:rPr>
                                <w:i/>
                                <w:szCs w:val="28"/>
                              </w:rPr>
                              <w:t>Scratch Jr</w:t>
                            </w:r>
                            <w:r w:rsidRPr="007749A8">
                              <w:rPr>
                                <w:szCs w:val="28"/>
                              </w:rPr>
                              <w:t xml:space="preserve"> application.</w:t>
                            </w:r>
                          </w:p>
                        </w:txbxContent>
                      </v:textbox>
                    </v:shape>
                  </w:pict>
                </mc:Fallback>
              </mc:AlternateContent>
            </w:r>
            <w:r w:rsidR="009D5EC2">
              <w:rPr>
                <w:noProof/>
                <w:sz w:val="36"/>
                <w:szCs w:val="36"/>
              </w:rPr>
              <w:drawing>
                <wp:inline distT="0" distB="0" distL="0" distR="0" wp14:anchorId="0D29B6F9" wp14:editId="145D2B27">
                  <wp:extent cx="448580" cy="480060"/>
                  <wp:effectExtent l="0" t="0" r="8890" b="0"/>
                  <wp:docPr id="21074" name="Picture 2107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211" cstate="print">
                            <a:extLst>
                              <a:ext uri="{28A0092B-C50C-407E-A947-70E740481C1C}">
                                <a14:useLocalDpi xmlns:a14="http://schemas.microsoft.com/office/drawing/2010/main"/>
                              </a:ext>
                            </a:extLst>
                          </a:blip>
                          <a:srcRect/>
                          <a:stretch/>
                        </pic:blipFill>
                        <pic:spPr bwMode="auto">
                          <a:xfrm>
                            <a:off x="0" y="0"/>
                            <a:ext cx="457169" cy="489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5EC2" w:rsidTr="007749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1101" w:type="dxa"/>
            <w:tcBorders>
              <w:top w:val="single" w:sz="12" w:space="0" w:color="B31E8E"/>
              <w:left w:val="single" w:sz="12" w:space="0" w:color="B31E8E"/>
              <w:bottom w:val="single" w:sz="12" w:space="0" w:color="B31E8E"/>
              <w:right w:val="nil"/>
            </w:tcBorders>
            <w:vAlign w:val="center"/>
          </w:tcPr>
          <w:p w:rsidR="009D5EC2" w:rsidRDefault="009D5EC2" w:rsidP="000A331B">
            <w:pPr>
              <w:spacing w:before="80" w:after="80"/>
            </w:pPr>
            <w:r>
              <w:rPr>
                <w:noProof/>
              </w:rPr>
              <w:drawing>
                <wp:inline distT="0" distB="0" distL="0" distR="0" wp14:anchorId="10891690" wp14:editId="763344F6">
                  <wp:extent cx="548640" cy="495300"/>
                  <wp:effectExtent l="0" t="0" r="3810" b="0"/>
                  <wp:docPr id="21072" name="Picture 21072" descr="C:\Users\E0321456\Desktop\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0321456\Desktop\Cat.PNG"/>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548640" cy="495300"/>
                          </a:xfrm>
                          <a:prstGeom prst="rect">
                            <a:avLst/>
                          </a:prstGeom>
                          <a:noFill/>
                          <a:ln>
                            <a:noFill/>
                          </a:ln>
                        </pic:spPr>
                      </pic:pic>
                    </a:graphicData>
                  </a:graphic>
                </wp:inline>
              </w:drawing>
            </w:r>
          </w:p>
        </w:tc>
        <w:tc>
          <w:tcPr>
            <w:tcW w:w="2784" w:type="dxa"/>
            <w:tcBorders>
              <w:top w:val="single" w:sz="12" w:space="0" w:color="B31E8E"/>
              <w:left w:val="nil"/>
              <w:bottom w:val="single" w:sz="12" w:space="0" w:color="B31E8E"/>
              <w:right w:val="single" w:sz="12" w:space="0" w:color="B31E8E"/>
            </w:tcBorders>
            <w:vAlign w:val="center"/>
          </w:tcPr>
          <w:p w:rsidR="009D5EC2" w:rsidRDefault="009D5EC2" w:rsidP="000A331B">
            <w:pPr>
              <w:spacing w:before="80" w:after="80"/>
            </w:pPr>
            <w:r>
              <w:t xml:space="preserve">Select the </w:t>
            </w:r>
            <w:r>
              <w:rPr>
                <w:i/>
              </w:rPr>
              <w:t xml:space="preserve">ScratchJr </w:t>
            </w:r>
            <w:r>
              <w:t>icon on your screen.</w:t>
            </w:r>
          </w:p>
        </w:tc>
        <w:tc>
          <w:tcPr>
            <w:tcW w:w="1752" w:type="dxa"/>
            <w:tcBorders>
              <w:top w:val="single" w:sz="12" w:space="0" w:color="B31E8E"/>
              <w:left w:val="single" w:sz="12" w:space="0" w:color="B31E8E"/>
              <w:bottom w:val="single" w:sz="12" w:space="0" w:color="B31E8E"/>
              <w:right w:val="nil"/>
            </w:tcBorders>
            <w:vAlign w:val="center"/>
          </w:tcPr>
          <w:p w:rsidR="009D5EC2" w:rsidRDefault="009D5EC2" w:rsidP="000A331B">
            <w:pPr>
              <w:spacing w:before="80" w:after="80"/>
            </w:pPr>
            <w:r>
              <w:rPr>
                <w:noProof/>
              </w:rPr>
              <w:drawing>
                <wp:inline distT="0" distB="0" distL="0" distR="0" wp14:anchorId="27E9897B" wp14:editId="454BEDC1">
                  <wp:extent cx="868680" cy="652076"/>
                  <wp:effectExtent l="0" t="0" r="7620" b="0"/>
                  <wp:docPr id="21073" name="Picture 21073" descr="C:\Users\E0321456\Desktop\Jr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0321456\Desktop\Jr homepage.PNG"/>
                          <pic:cNvPicPr>
                            <a:picLocks noChangeAspect="1" noChangeArrowheads="1"/>
                          </pic:cNvPicPr>
                        </pic:nvPicPr>
                        <pic:blipFill>
                          <a:blip r:embed="rId192" cstate="print">
                            <a:extLst>
                              <a:ext uri="{28A0092B-C50C-407E-A947-70E740481C1C}">
                                <a14:useLocalDpi xmlns:a14="http://schemas.microsoft.com/office/drawing/2010/main"/>
                              </a:ext>
                            </a:extLst>
                          </a:blip>
                          <a:srcRect/>
                          <a:stretch>
                            <a:fillRect/>
                          </a:stretch>
                        </pic:blipFill>
                        <pic:spPr bwMode="auto">
                          <a:xfrm>
                            <a:off x="0" y="0"/>
                            <a:ext cx="869434" cy="652642"/>
                          </a:xfrm>
                          <a:prstGeom prst="rect">
                            <a:avLst/>
                          </a:prstGeom>
                          <a:noFill/>
                          <a:ln>
                            <a:noFill/>
                          </a:ln>
                        </pic:spPr>
                      </pic:pic>
                    </a:graphicData>
                  </a:graphic>
                </wp:inline>
              </w:drawing>
            </w:r>
          </w:p>
        </w:tc>
        <w:tc>
          <w:tcPr>
            <w:tcW w:w="4325" w:type="dxa"/>
            <w:tcBorders>
              <w:top w:val="single" w:sz="12" w:space="0" w:color="B31E8E"/>
              <w:left w:val="nil"/>
              <w:bottom w:val="single" w:sz="12" w:space="0" w:color="B31E8E"/>
              <w:right w:val="single" w:sz="12" w:space="0" w:color="B31E8E"/>
            </w:tcBorders>
            <w:vAlign w:val="center"/>
          </w:tcPr>
          <w:p w:rsidR="009D5EC2" w:rsidRDefault="009D5EC2" w:rsidP="000A331B">
            <w:pPr>
              <w:spacing w:before="80" w:after="80"/>
            </w:pPr>
            <w:r>
              <w:t xml:space="preserve">Select the home icon. </w:t>
            </w:r>
            <w:r>
              <w:rPr>
                <w:szCs w:val="28"/>
              </w:rPr>
              <w:t xml:space="preserve">Select the </w:t>
            </w:r>
            <w:r w:rsidRPr="00CA39FA">
              <w:rPr>
                <w:i/>
                <w:szCs w:val="28"/>
              </w:rPr>
              <w:t>Home</w:t>
            </w:r>
            <w:r>
              <w:rPr>
                <w:szCs w:val="28"/>
              </w:rPr>
              <w:t xml:space="preserve"> icon to go to the </w:t>
            </w:r>
            <w:r>
              <w:rPr>
                <w:i/>
                <w:szCs w:val="28"/>
              </w:rPr>
              <w:t xml:space="preserve">My Projects </w:t>
            </w:r>
            <w:r w:rsidRPr="00141272">
              <w:rPr>
                <w:szCs w:val="28"/>
              </w:rPr>
              <w:t>screen.</w:t>
            </w:r>
          </w:p>
        </w:tc>
      </w:tr>
      <w:tr w:rsidR="009D5EC2" w:rsidTr="007749A8">
        <w:trPr>
          <w:trHeight w:val="1474"/>
        </w:trPr>
        <w:tc>
          <w:tcPr>
            <w:tcW w:w="9962" w:type="dxa"/>
            <w:gridSpan w:val="4"/>
            <w:tcBorders>
              <w:top w:val="single" w:sz="12" w:space="0" w:color="B31E8E"/>
            </w:tcBorders>
            <w:vAlign w:val="center"/>
          </w:tcPr>
          <w:p w:rsidR="009D5EC2" w:rsidRPr="00E077A7" w:rsidRDefault="00DF5D1C" w:rsidP="00DF5D1C">
            <w:pPr>
              <w:rPr>
                <w:rFonts w:cs="Arial"/>
                <w:noProof/>
                <w:lang w:eastAsia="ja-JP"/>
              </w:rPr>
            </w:pPr>
            <w:r w:rsidRPr="00E077A7">
              <w:rPr>
                <w:rFonts w:cs="Arial"/>
                <w:noProof/>
              </w:rPr>
              <mc:AlternateContent>
                <mc:Choice Requires="wps">
                  <w:drawing>
                    <wp:anchor distT="0" distB="0" distL="114300" distR="114300" simplePos="0" relativeHeight="253215744" behindDoc="0" locked="0" layoutInCell="1" allowOverlap="1" wp14:anchorId="53C0BD87" wp14:editId="2433BE55">
                      <wp:simplePos x="0" y="0"/>
                      <wp:positionH relativeFrom="column">
                        <wp:posOffset>868680</wp:posOffset>
                      </wp:positionH>
                      <wp:positionV relativeFrom="paragraph">
                        <wp:posOffset>85725</wp:posOffset>
                      </wp:positionV>
                      <wp:extent cx="5227320" cy="632460"/>
                      <wp:effectExtent l="476250" t="0" r="11430" b="15240"/>
                      <wp:wrapNone/>
                      <wp:docPr id="21076" name="Rounded Rectangular Callout 2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632460"/>
                              </a:xfrm>
                              <a:prstGeom prst="wedgeRoundRectCallout">
                                <a:avLst>
                                  <a:gd name="adj1" fmla="val -58142"/>
                                  <a:gd name="adj2" fmla="val -7287"/>
                                  <a:gd name="adj3" fmla="val 16667"/>
                                </a:avLst>
                              </a:prstGeom>
                              <a:noFill/>
                              <a:ln w="19050">
                                <a:solidFill>
                                  <a:srgbClr val="B31E8E"/>
                                </a:solidFill>
                                <a:miter lim="800000"/>
                                <a:headEnd/>
                                <a:tailEnd/>
                              </a:ln>
                            </wps:spPr>
                            <wps:txbx>
                              <w:txbxContent>
                                <w:p w:rsidR="0091685E" w:rsidRPr="007749A8" w:rsidRDefault="0091685E" w:rsidP="00DF5D1C">
                                  <w:pPr>
                                    <w:spacing w:before="0" w:after="0"/>
                                    <w:rPr>
                                      <w:szCs w:val="28"/>
                                    </w:rPr>
                                  </w:pPr>
                                  <w:r w:rsidRPr="007749A8">
                                    <w:rPr>
                                      <w:szCs w:val="28"/>
                                    </w:rPr>
                                    <w:t>Open the project you started on Day 9 when you chose your backgrounds and characters.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0BD87" id="Rounded Rectangular Callout 21076" o:spid="_x0000_s1218" type="#_x0000_t62" style="position:absolute;margin-left:68.4pt;margin-top:6.75pt;width:411.6pt;height:49.8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yfbwIAAMkEAAAOAAAAZHJzL2Uyb0RvYy54bWysVNtu2zAMfR+wfxD03vqSxEmDOkWXtsOA&#10;biva7QMUSba1yaInyXHarx8lu126vg3Lg0CZFHl4Dpnzi0OryV5ap8CUNDtNKZGGg1CmLun3bzcn&#10;K0qcZ0YwDUaW9FE6erF5/+586NYyhwa0kJZgEuPWQ1fSxvtunSSON7Jl7hQ6adBZgW2Zx6utE2HZ&#10;gNlbneRpWiQDWNFZ4NI5/Ho1Oukm5q8qyf3XqnLSE11SxObjaeO5C2eyOWfr2rKuUXyCwf4BRcuU&#10;waIvqa6YZ6S36k2qVnELDip/yqFNoKoUl7EH7CZL/+rmoWGdjL0gOa57ocn9v7T8y/7OEiVKmmfp&#10;sqDEsBZluofeCCnIPRLITN1rZsmWaQ29J2MgEjd0bo3vH7o7G1p33S3wn44Y2Db4Rl5aC0MjmUC4&#10;WSA6efUgXBw+JbvhMwisyXoPkcNDZduQENkhhyjV44tU8uAJx4+LPF/OclSUo6+Y5fMiapmw9fPr&#10;zjr/UUJLglHSQYpaxrZCT1MvsRzb3zoftRNT90z8yCipWo2jsGeanCxW2TyfZuUoKH8VtMxXy7cx&#10;s+OYrCiKGIM4p7JoPSMNGAzcKK3jVGpDBmTuLF2kEacDrUTwRrJtvdtqSxBeST/MsuvVdaQYZTgO&#10;a5XH9dKqLekqDb8RYFDl2ohYxjOlRxuhaDPJFJQZFfaH3WEckDyqGHTbgXhE5SyM+4T7j0YD9omS&#10;AXeppO5Xz6ykRH8yqP5ZNp+H5YuX+WIZdLPHnt2xhxmOqUrqKRnNrR8Xtu+sqhuslEU+DFzixFTK&#10;P4/WiGpqAPcFrVcLeXyPUX/+gTa/AQAA//8DAFBLAwQUAAYACAAAACEAG9Qaq94AAAAKAQAADwAA&#10;AGRycy9kb3ducmV2LnhtbEyPzU7DMBCE70i8g7VI3KgdCoGGOBVCBYljf+DsxksSiNeR7bZpn57t&#10;CW47u6PZb8r56HqxxxA7TxqyiQKBVHvbUaNhs369eQQRkyFrek+o4YgR5tXlRWkK6w+0xP0qNYJD&#10;KBZGQ5vSUEgZ6xadiRM/IPHtywdnEsvQSBvMgcNdL2+VyqUzHfGH1gz40mL9s9o5DR8PmxDxc/F+&#10;nH2f1PrN350Wo9f6+mp8fgKRcEx/ZjjjMzpUzLT1O7JR9KynOaOn83APgg2zXHG5LS+yaQayKuX/&#10;CtUvAAAA//8DAFBLAQItABQABgAIAAAAIQC2gziS/gAAAOEBAAATAAAAAAAAAAAAAAAAAAAAAABb&#10;Q29udGVudF9UeXBlc10ueG1sUEsBAi0AFAAGAAgAAAAhADj9If/WAAAAlAEAAAsAAAAAAAAAAAAA&#10;AAAALwEAAF9yZWxzLy5yZWxzUEsBAi0AFAAGAAgAAAAhAGOrLJ9vAgAAyQQAAA4AAAAAAAAAAAAA&#10;AAAALgIAAGRycy9lMm9Eb2MueG1sUEsBAi0AFAAGAAgAAAAhABvUGqveAAAACgEAAA8AAAAAAAAA&#10;AAAAAAAAyQQAAGRycy9kb3ducmV2LnhtbFBLBQYAAAAABAAEAPMAAADUBQAAAAA=&#10;" adj="-1759,9226" filled="f" strokecolor="#b31e8e" strokeweight="1.5pt">
                      <v:textbox>
                        <w:txbxContent>
                          <w:p w:rsidR="0091685E" w:rsidRPr="007749A8" w:rsidRDefault="0091685E" w:rsidP="00DF5D1C">
                            <w:pPr>
                              <w:spacing w:before="0" w:after="0"/>
                              <w:rPr>
                                <w:szCs w:val="28"/>
                              </w:rPr>
                            </w:pPr>
                            <w:r w:rsidRPr="007749A8">
                              <w:rPr>
                                <w:szCs w:val="28"/>
                              </w:rPr>
                              <w:t>Open the project you started on Day 9 when you chose your backgrounds and characters.</w:t>
                            </w:r>
                          </w:p>
                        </w:txbxContent>
                      </v:textbox>
                    </v:shape>
                  </w:pict>
                </mc:Fallback>
              </mc:AlternateContent>
            </w:r>
            <w:r w:rsidR="009D5EC2">
              <w:rPr>
                <w:noProof/>
              </w:rPr>
              <w:drawing>
                <wp:inline distT="0" distB="0" distL="0" distR="0" wp14:anchorId="701997FF" wp14:editId="20E8F8AA">
                  <wp:extent cx="501805" cy="457200"/>
                  <wp:effectExtent l="0" t="0" r="0" b="0"/>
                  <wp:docPr id="21071" name="Picture 21071"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1877DE" w:rsidTr="007749A8">
        <w:trPr>
          <w:trHeight w:val="1247"/>
        </w:trPr>
        <w:tc>
          <w:tcPr>
            <w:tcW w:w="9962" w:type="dxa"/>
            <w:gridSpan w:val="4"/>
            <w:vAlign w:val="center"/>
          </w:tcPr>
          <w:p w:rsidR="001877DE" w:rsidRDefault="007749A8" w:rsidP="007C56A2">
            <w:pPr>
              <w:jc w:val="right"/>
            </w:pPr>
            <w:r w:rsidRPr="00E077A7">
              <w:rPr>
                <w:rFonts w:cs="Arial"/>
                <w:noProof/>
              </w:rPr>
              <mc:AlternateContent>
                <mc:Choice Requires="wps">
                  <w:drawing>
                    <wp:anchor distT="0" distB="0" distL="114300" distR="114300" simplePos="0" relativeHeight="253217792" behindDoc="0" locked="0" layoutInCell="1" allowOverlap="1" wp14:anchorId="06DFC7A6" wp14:editId="51FAF2B6">
                      <wp:simplePos x="0" y="0"/>
                      <wp:positionH relativeFrom="column">
                        <wp:posOffset>335280</wp:posOffset>
                      </wp:positionH>
                      <wp:positionV relativeFrom="paragraph">
                        <wp:posOffset>92075</wp:posOffset>
                      </wp:positionV>
                      <wp:extent cx="4069080" cy="381000"/>
                      <wp:effectExtent l="0" t="0" r="960120" b="19050"/>
                      <wp:wrapNone/>
                      <wp:docPr id="21077" name="Rounded Rectangular Callout 2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9080" cy="381000"/>
                              </a:xfrm>
                              <a:prstGeom prst="wedgeRoundRectCallout">
                                <a:avLst>
                                  <a:gd name="adj1" fmla="val 71815"/>
                                  <a:gd name="adj2" fmla="val 2713"/>
                                  <a:gd name="adj3" fmla="val 16667"/>
                                </a:avLst>
                              </a:prstGeom>
                              <a:noFill/>
                              <a:ln w="19050">
                                <a:solidFill>
                                  <a:srgbClr val="B31E8E"/>
                                </a:solidFill>
                                <a:miter lim="800000"/>
                                <a:headEnd/>
                                <a:tailEnd/>
                              </a:ln>
                            </wps:spPr>
                            <wps:txbx>
                              <w:txbxContent>
                                <w:p w:rsidR="0091685E" w:rsidRPr="007749A8" w:rsidRDefault="0091685E" w:rsidP="007749A8">
                                  <w:pPr>
                                    <w:spacing w:before="0" w:after="0"/>
                                    <w:rPr>
                                      <w:szCs w:val="28"/>
                                    </w:rPr>
                                  </w:pPr>
                                  <w:r>
                                    <w:rPr>
                                      <w:szCs w:val="28"/>
                                    </w:rPr>
                                    <w:t>Follow your project plan and code your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FC7A6" id="Rounded Rectangular Callout 21077" o:spid="_x0000_s1219" type="#_x0000_t62" style="position:absolute;left:0;text-align:left;margin-left:26.4pt;margin-top:7.25pt;width:320.4pt;height:30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aubwIAAMcEAAAOAAAAZHJzL2Uyb0RvYy54bWysVNtu2zAMfR+wfxD0vvqSNEmNOkWXtsOA&#10;biva7QMYS7a1yaInKXG6rx8lu126vg17ESiTIg/PIX1+ceg020vrFJqSZycpZ9JUKJRpSv7t6827&#10;FWfOgxGg0ciSP0rHL9Zv35wPfSFzbFELaRklMa4Y+pK33vdFkriqlR24E+ylIWeNtgNPV9skwsJA&#10;2Tud5Gm6SAa0ordYSefo69Xo5OuYv65l5b/UtZOe6ZITNh9PG89tOJP1ORSNhb5V1QQD/gFFB8pQ&#10;0edUV+CB7ax6lapTlUWHtT+psEuwrlUlYw/UTZb+1c1DC72MvRA5rn+myf2/tNXn/Z1lSpQ8z9Ll&#10;kjMDHcl0jzsjpGD3RCCYZqfBsg1ojTvPxkAibuhdQe8f+jsbWnf9LVY/HDO4aemNvLQWh1aCILhZ&#10;IDp58SBcHD1l2+ETCqoJO4+Rw0Ntu5CQ2GGHKNXjs1Ty4FlFH+fp4ixdkaIV+WarLE2jlgkUT697&#10;6/wHiR0LRskHKRoZ2wo9Tb3EcrC/dT5qJ6buQXzPOKs7TaOwB82W2So7nUblKCY/jsmX2ex1yOw4&#10;JFssFstIBBRTUcL7hDMgMHijtI4zqQ0biLez9DSNKB1qJYI3Um2b7UZbRuBK/n6WXa+up7wvwjrl&#10;abm06kq+IoJGiqAImlwbEct4UHq0CYo2k0hBl1Fff9gexvHI81AiqLZF8Ui6WRy3ibafjBbtL84G&#10;2qSSu587sJIz/dGQ9mfZfB5WL17mp8ucLvbYsz32gKkoVck9Z6O58eO67nqrmpYqZZEPg5c0L7Xy&#10;T4M1opoaoG0h68U6Ht9j1J//z/o3AAAA//8DAFBLAwQUAAYACAAAACEAOhV1JN0AAAAIAQAADwAA&#10;AGRycy9kb3ducmV2LnhtbEyPwU7DMBBE70j8g7VI3KiTkoYS4lQVCESPlB44uvE2jojXUey2hq9n&#10;OcFxZlYzb+tVcoM44RR6TwryWQYCqfWmp07B7v35ZgkiRE1GD55QwRcGWDWXF7WujD/TG562sRNc&#10;QqHSCmyMYyVlaC06HWZ+ROLs4CenI8upk2bSZy53g5xnWSmd7okXrB7x0WL7uT06BZu0fP1OL3nu&#10;Q9oV7dP642CzQqnrq7R+ABExxb9j+MVndGiYae+PZIIYFCzmTB7ZLxYgOC/vb0sQewV3bMimlv8f&#10;aH4AAAD//wMAUEsBAi0AFAAGAAgAAAAhALaDOJL+AAAA4QEAABMAAAAAAAAAAAAAAAAAAAAAAFtD&#10;b250ZW50X1R5cGVzXS54bWxQSwECLQAUAAYACAAAACEAOP0h/9YAAACUAQAACwAAAAAAAAAAAAAA&#10;AAAvAQAAX3JlbHMvLnJlbHNQSwECLQAUAAYACAAAACEAmYmWrm8CAADHBAAADgAAAAAAAAAAAAAA&#10;AAAuAgAAZHJzL2Uyb0RvYy54bWxQSwECLQAUAAYACAAAACEAOhV1JN0AAAAIAQAADwAAAAAAAAAA&#10;AAAAAADJBAAAZHJzL2Rvd25yZXYueG1sUEsFBgAAAAAEAAQA8wAAANMFAAAAAA==&#10;" adj="26312,11386" filled="f" strokecolor="#b31e8e" strokeweight="1.5pt">
                      <v:textbox>
                        <w:txbxContent>
                          <w:p w:rsidR="0091685E" w:rsidRPr="007749A8" w:rsidRDefault="0091685E" w:rsidP="007749A8">
                            <w:pPr>
                              <w:spacing w:before="0" w:after="0"/>
                              <w:rPr>
                                <w:szCs w:val="28"/>
                              </w:rPr>
                            </w:pPr>
                            <w:r>
                              <w:rPr>
                                <w:szCs w:val="28"/>
                              </w:rPr>
                              <w:t>Follow your project plan and code your project.</w:t>
                            </w:r>
                          </w:p>
                        </w:txbxContent>
                      </v:textbox>
                    </v:shape>
                  </w:pict>
                </mc:Fallback>
              </mc:AlternateContent>
            </w:r>
            <w:r w:rsidR="007C56A2">
              <w:rPr>
                <w:noProof/>
                <w:sz w:val="36"/>
                <w:szCs w:val="36"/>
              </w:rPr>
              <w:drawing>
                <wp:inline distT="0" distB="0" distL="0" distR="0" wp14:anchorId="233E0DEE" wp14:editId="1EA926D3">
                  <wp:extent cx="448580" cy="480060"/>
                  <wp:effectExtent l="0" t="0" r="8890" b="0"/>
                  <wp:docPr id="20895" name="Picture 20895"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211" cstate="print">
                            <a:extLst>
                              <a:ext uri="{28A0092B-C50C-407E-A947-70E740481C1C}">
                                <a14:useLocalDpi xmlns:a14="http://schemas.microsoft.com/office/drawing/2010/main"/>
                              </a:ext>
                            </a:extLst>
                          </a:blip>
                          <a:srcRect/>
                          <a:stretch/>
                        </pic:blipFill>
                        <pic:spPr bwMode="auto">
                          <a:xfrm>
                            <a:off x="0" y="0"/>
                            <a:ext cx="457169" cy="489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49A8" w:rsidTr="007749A8">
        <w:trPr>
          <w:trHeight w:val="1361"/>
        </w:trPr>
        <w:tc>
          <w:tcPr>
            <w:tcW w:w="9962" w:type="dxa"/>
            <w:gridSpan w:val="4"/>
            <w:vAlign w:val="center"/>
          </w:tcPr>
          <w:p w:rsidR="007749A8" w:rsidRPr="00E077A7" w:rsidRDefault="007749A8" w:rsidP="007749A8">
            <w:pPr>
              <w:rPr>
                <w:rFonts w:cs="Arial"/>
                <w:noProof/>
                <w:lang w:eastAsia="ja-JP"/>
              </w:rPr>
            </w:pPr>
            <w:r w:rsidRPr="00E077A7">
              <w:rPr>
                <w:rFonts w:cs="Arial"/>
                <w:noProof/>
              </w:rPr>
              <mc:AlternateContent>
                <mc:Choice Requires="wps">
                  <w:drawing>
                    <wp:anchor distT="0" distB="0" distL="114300" distR="114300" simplePos="0" relativeHeight="253219840" behindDoc="0" locked="0" layoutInCell="1" allowOverlap="1" wp14:anchorId="3FA2684B" wp14:editId="5487CF59">
                      <wp:simplePos x="0" y="0"/>
                      <wp:positionH relativeFrom="column">
                        <wp:posOffset>868680</wp:posOffset>
                      </wp:positionH>
                      <wp:positionV relativeFrom="paragraph">
                        <wp:posOffset>64770</wp:posOffset>
                      </wp:positionV>
                      <wp:extent cx="5227320" cy="632460"/>
                      <wp:effectExtent l="476250" t="0" r="11430" b="15240"/>
                      <wp:wrapNone/>
                      <wp:docPr id="21085" name="Rounded Rectangular Callout 2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632460"/>
                              </a:xfrm>
                              <a:prstGeom prst="wedgeRoundRectCallout">
                                <a:avLst>
                                  <a:gd name="adj1" fmla="val -58142"/>
                                  <a:gd name="adj2" fmla="val -7287"/>
                                  <a:gd name="adj3" fmla="val 16667"/>
                                </a:avLst>
                              </a:prstGeom>
                              <a:noFill/>
                              <a:ln w="19050">
                                <a:solidFill>
                                  <a:srgbClr val="B31E8E"/>
                                </a:solidFill>
                                <a:miter lim="800000"/>
                                <a:headEnd/>
                                <a:tailEnd/>
                              </a:ln>
                            </wps:spPr>
                            <wps:txbx>
                              <w:txbxContent>
                                <w:p w:rsidR="0091685E" w:rsidRPr="007749A8" w:rsidRDefault="0091685E" w:rsidP="007749A8">
                                  <w:pPr>
                                    <w:spacing w:before="0" w:after="0"/>
                                    <w:rPr>
                                      <w:szCs w:val="28"/>
                                    </w:rPr>
                                  </w:pPr>
                                  <w:r>
                                    <w:rPr>
                                      <w:szCs w:val="28"/>
                                    </w:rPr>
                                    <w:t>Your final project may not match your plan as you might decide to make some changes as you create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2684B" id="Rounded Rectangular Callout 21085" o:spid="_x0000_s1220" type="#_x0000_t62" style="position:absolute;margin-left:68.4pt;margin-top:5.1pt;width:411.6pt;height:49.8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jvbgIAAMkEAAAOAAAAZHJzL2Uyb0RvYy54bWysVMlu2zAQvRfoPxC8x1q8xrAcpE5SFEjb&#10;IGk/gBYpiS3JUUnKcvL1HVJK6jS3oj4QpGZ7896MNxdHrchBWCfBFDSbpJQIUwKXpi7o9283ZytK&#10;nGeGMwVGFPRROHqxff9u07drkUMDigtLMIlx674taON9u04SVzZCMzeBVhg0VmA18/i0dcIt6zG7&#10;VkmepoukB8tbC6VwDr9eDUa6jfmrSpT+a1U54YkqKGLz8bTx3Icz2W7YurasbWQ5wmD/gEIzabDo&#10;S6or5hnprHyTSsvSgoPKT0rQCVSVLEXsAbvJ0r+6eWhYK2IvSI5rX2hy/y9t+eVwZ4nkBc2zdDWn&#10;xDCNMt1DZ7jg5B4JZKbuFLNkx5SCzpPBEYnrW7fG+If2zobWXXsL5U9HDOwajBGX1kLfCMYRbhaI&#10;Tl4FhIfDULLvPwPHmqzzEDk8VlaHhMgOOUapHl+kEkdPSvw4z/PlNEdFS7QtpvlsEbVM2Po5urXO&#10;fxSgSbgUtBe8FrGt0NPYSyzHDrfOR+342D3jPzJKKq1wFA5MkbP5Kpvl46ycOOWvnJb5avnWZ3rq&#10;ky0Wi+iDOMeyeHtGGjAYuJFKxalUhvTI3Hk6TyNOB0ryYI1k23q/U5YgvIJ+mGbXq+tIMcpw6qal&#10;x/VSUhd0lYbfADCocm14LOOZVMMdoSgzyhSUGRT2x/1xGJB8GqKDbnvgj6ichWGfcP/x0oB9oqTH&#10;XSqo+9UxKyhRnwyqf57NZmH54mM2Xwbd7Kllf2phpsRUBfWUDNedHxa2a62sG6yURT4MXOLEVNI/&#10;j9aAamwA9wVvrxby9B29/vwDbX8DAAD//wMAUEsDBBQABgAIAAAAIQDeA0zE3QAAAAoBAAAPAAAA&#10;ZHJzL2Rvd25yZXYueG1sTI/NTsMwEITvSLyDtUjcqE1BoQlxKoQKEsf+wNmNlyQQryPbbdM+fbcn&#10;uO3sjma/Keej68UeQ+w8abifKBBItbcdNRo267e7GYiYDFnTe0INR4wwr66vSlNYf6Al7lepERxC&#10;sTAa2pSGQspYt+hMnPgBiW/fPjiTWIZG2mAOHO56OVUqk850xB9aM+Bri/Xvauc0fD5tQsSvxccx&#10;/zmp9bt/PC1Gr/XtzfjyDCLhmP7McMFndKiYaet3ZKPoWT9kjJ54UFMQbMgzxeW2l0U+A1mV8n+F&#10;6gwAAP//AwBQSwECLQAUAAYACAAAACEAtoM4kv4AAADhAQAAEwAAAAAAAAAAAAAAAAAAAAAAW0Nv&#10;bnRlbnRfVHlwZXNdLnhtbFBLAQItABQABgAIAAAAIQA4/SH/1gAAAJQBAAALAAAAAAAAAAAAAAAA&#10;AC8BAABfcmVscy8ucmVsc1BLAQItABQABgAIAAAAIQBmxdjvbgIAAMkEAAAOAAAAAAAAAAAAAAAA&#10;AC4CAABkcnMvZTJvRG9jLnhtbFBLAQItABQABgAIAAAAIQDeA0zE3QAAAAoBAAAPAAAAAAAAAAAA&#10;AAAAAMgEAABkcnMvZG93bnJldi54bWxQSwUGAAAAAAQABADzAAAA0gUAAAAA&#10;" adj="-1759,9226" filled="f" strokecolor="#b31e8e" strokeweight="1.5pt">
                      <v:textbox>
                        <w:txbxContent>
                          <w:p w:rsidR="0091685E" w:rsidRPr="007749A8" w:rsidRDefault="0091685E" w:rsidP="007749A8">
                            <w:pPr>
                              <w:spacing w:before="0" w:after="0"/>
                              <w:rPr>
                                <w:szCs w:val="28"/>
                              </w:rPr>
                            </w:pPr>
                            <w:r>
                              <w:rPr>
                                <w:szCs w:val="28"/>
                              </w:rPr>
                              <w:t>Your final project may not match your plan as you might decide to make some changes as you create the project.</w:t>
                            </w:r>
                          </w:p>
                        </w:txbxContent>
                      </v:textbox>
                    </v:shape>
                  </w:pict>
                </mc:Fallback>
              </mc:AlternateContent>
            </w:r>
            <w:r>
              <w:rPr>
                <w:noProof/>
              </w:rPr>
              <w:drawing>
                <wp:inline distT="0" distB="0" distL="0" distR="0" wp14:anchorId="792A7BD2" wp14:editId="6DDD161B">
                  <wp:extent cx="501805" cy="457200"/>
                  <wp:effectExtent l="0" t="0" r="0" b="0"/>
                  <wp:docPr id="21078" name="Picture 21078" descr="R:\Operational\Resources\graphics_library\DoE_owned\general_graphics\Space_Universe\robot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 he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1805" cy="457200"/>
                          </a:xfrm>
                          <a:prstGeom prst="rect">
                            <a:avLst/>
                          </a:prstGeom>
                          <a:noFill/>
                          <a:ln>
                            <a:noFill/>
                          </a:ln>
                        </pic:spPr>
                      </pic:pic>
                    </a:graphicData>
                  </a:graphic>
                </wp:inline>
              </w:drawing>
            </w:r>
          </w:p>
        </w:tc>
      </w:tr>
      <w:tr w:rsidR="007749A8" w:rsidTr="007749A8">
        <w:trPr>
          <w:trHeight w:val="1361"/>
        </w:trPr>
        <w:tc>
          <w:tcPr>
            <w:tcW w:w="9962" w:type="dxa"/>
            <w:gridSpan w:val="4"/>
            <w:tcBorders>
              <w:bottom w:val="single" w:sz="12" w:space="0" w:color="B31E8E"/>
            </w:tcBorders>
            <w:vAlign w:val="center"/>
          </w:tcPr>
          <w:p w:rsidR="007749A8" w:rsidRPr="00E077A7" w:rsidRDefault="007749A8" w:rsidP="007C56A2">
            <w:pPr>
              <w:jc w:val="right"/>
              <w:rPr>
                <w:rFonts w:cs="Arial"/>
                <w:noProof/>
                <w:lang w:eastAsia="ja-JP"/>
              </w:rPr>
            </w:pPr>
            <w:r w:rsidRPr="00E077A7">
              <w:rPr>
                <w:rFonts w:cs="Arial"/>
                <w:noProof/>
              </w:rPr>
              <mc:AlternateContent>
                <mc:Choice Requires="wps">
                  <w:drawing>
                    <wp:anchor distT="0" distB="0" distL="114300" distR="114300" simplePos="0" relativeHeight="253221888" behindDoc="0" locked="0" layoutInCell="1" allowOverlap="1" wp14:anchorId="75A8DD33" wp14:editId="6A3AD2D4">
                      <wp:simplePos x="0" y="0"/>
                      <wp:positionH relativeFrom="column">
                        <wp:posOffset>601980</wp:posOffset>
                      </wp:positionH>
                      <wp:positionV relativeFrom="paragraph">
                        <wp:posOffset>62865</wp:posOffset>
                      </wp:positionV>
                      <wp:extent cx="4069080" cy="617220"/>
                      <wp:effectExtent l="0" t="0" r="941070" b="11430"/>
                      <wp:wrapNone/>
                      <wp:docPr id="21094" name="Rounded Rectangular Callout 2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9080" cy="617220"/>
                              </a:xfrm>
                              <a:prstGeom prst="wedgeRoundRectCallout">
                                <a:avLst>
                                  <a:gd name="adj1" fmla="val 71815"/>
                                  <a:gd name="adj2" fmla="val 2713"/>
                                  <a:gd name="adj3" fmla="val 16667"/>
                                </a:avLst>
                              </a:prstGeom>
                              <a:noFill/>
                              <a:ln w="19050">
                                <a:solidFill>
                                  <a:srgbClr val="B31E8E"/>
                                </a:solidFill>
                                <a:miter lim="800000"/>
                                <a:headEnd/>
                                <a:tailEnd/>
                              </a:ln>
                            </wps:spPr>
                            <wps:txbx>
                              <w:txbxContent>
                                <w:p w:rsidR="0091685E" w:rsidRPr="007749A8" w:rsidRDefault="0091685E" w:rsidP="007749A8">
                                  <w:pPr>
                                    <w:spacing w:before="0" w:after="0"/>
                                    <w:rPr>
                                      <w:szCs w:val="28"/>
                                    </w:rPr>
                                  </w:pPr>
                                  <w:r>
                                    <w:rPr>
                                      <w:szCs w:val="28"/>
                                    </w:rPr>
                                    <w:t xml:space="preserve">Use the challenge list to check you have included everything in the project.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DD33" id="Rounded Rectangular Callout 21094" o:spid="_x0000_s1221" type="#_x0000_t62" style="position:absolute;left:0;text-align:left;margin-left:47.4pt;margin-top:4.95pt;width:320.4pt;height:48.6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4sbQIAAMcEAAAOAAAAZHJzL2Uyb0RvYy54bWysVNty0zAQfWeGf9DonfiSNBdPnU5JW4aZ&#10;Ap0WPkCxZFsga4Ukxylfz0p2S0rfGPKgkby3s+fs5vzi2ClyENZJ0CXNZiklQlfApW5K+u3rzbs1&#10;Jc4zzZkCLUr6KBy92L59cz6YQuTQguLCEkyiXTGYkrbemyJJXNWKjrkZGKHRWIPtmMenbRJu2YDZ&#10;O5XkabpMBrDcWKiEc/j1ajTSbcxf16LyX+raCU9USRGbj6eN5z6cyfacFY1lppXVBIP9A4qOSY1F&#10;n1NdMc9Ib+WrVJ2sLDio/ayCLoG6lpWIPWA3WfpXNw8tMyL2guQ480yT+39pq8+HO0skL2mepZsF&#10;JZp1KNM99JoLTu6RQKabXjFLdkwp6D0ZHZG4wbgC4x/MnQ2tO3ML1Q9HNOxajBGX1sLQCsYRbhaI&#10;Tl4EhIfDULIfPgHHmqz3EDk81rYLCZEdcoxSPT5LJY6eVPhxkS436RoVrdC2zFZ5HrVMWPEUbazz&#10;HwR0JFxKOgjeiNhW6GnqJZZjh1vno3Z86p7x7xkldadwFA5MkVW2zs6mUTnxyU998lU2f+0yP3XJ&#10;lsvlKhLBiqko4n3CGRBouJFKxZlUmgzI2yY9SyNKB0ryYI1U22a/U5YguJK+n2fX6+sp7wu3Tnpc&#10;LiW7kq7T8BsBBk2uNY9lPJNqvCMUpSeRgi6jvv64P47jkS9CdFBtD/wRdbMwbhNuP15asL8oGXCT&#10;Sup+9swKStRHjdpvssUirF58LM5WqBSxp5b9qYXpClOV1FMyXnd+XNfeWNm0WCmLfGi4xHmppX8a&#10;rBHV1ABuC95erOPpO3r9+f/Z/gYAAP//AwBQSwMEFAAGAAgAAAAhABIJ/lHeAAAACAEAAA8AAABk&#10;cnMvZG93bnJldi54bWxMj81OwzAQhO9IvIO1SNyoHQj9SeNUFQhEj5QeOLrxNokar6PYbQ1Pz3KC&#10;02g1o5lvy1VyvTjjGDpPGrKJAoFUe9tRo2H38XI3BxGiIWt6T6jhCwOsquur0hTWX+gdz9vYCC6h&#10;UBgNbYxDIWWoW3QmTPyAxN7Bj85EPsdG2tFcuNz18l6pqXSmI15ozYBPLdbH7clp2KT523d6zTIf&#10;0i6vn9efh1blWt/epPUSRMQU/8Lwi8/oUDHT3p/IBtFrWORMHlkXINiePTxOQew5p2YZyKqU/x+o&#10;fgAAAP//AwBQSwECLQAUAAYACAAAACEAtoM4kv4AAADhAQAAEwAAAAAAAAAAAAAAAAAAAAAAW0Nv&#10;bnRlbnRfVHlwZXNdLnhtbFBLAQItABQABgAIAAAAIQA4/SH/1gAAAJQBAAALAAAAAAAAAAAAAAAA&#10;AC8BAABfcmVscy8ucmVsc1BLAQItABQABgAIAAAAIQBGmL4sbQIAAMcEAAAOAAAAAAAAAAAAAAAA&#10;AC4CAABkcnMvZTJvRG9jLnhtbFBLAQItABQABgAIAAAAIQASCf5R3gAAAAgBAAAPAAAAAAAAAAAA&#10;AAAAAMcEAABkcnMvZG93bnJldi54bWxQSwUGAAAAAAQABADzAAAA0gUAAAAA&#10;" adj="26312,11386" filled="f" strokecolor="#b31e8e" strokeweight="1.5pt">
                      <v:textbox>
                        <w:txbxContent>
                          <w:p w:rsidR="0091685E" w:rsidRPr="007749A8" w:rsidRDefault="0091685E" w:rsidP="007749A8">
                            <w:pPr>
                              <w:spacing w:before="0" w:after="0"/>
                              <w:rPr>
                                <w:szCs w:val="28"/>
                              </w:rPr>
                            </w:pPr>
                            <w:r>
                              <w:rPr>
                                <w:szCs w:val="28"/>
                              </w:rPr>
                              <w:t xml:space="preserve">Use the challenge list to check you have included everything in the project. </w:t>
                            </w:r>
                          </w:p>
                        </w:txbxContent>
                      </v:textbox>
                    </v:shape>
                  </w:pict>
                </mc:Fallback>
              </mc:AlternateContent>
            </w:r>
            <w:r>
              <w:rPr>
                <w:noProof/>
                <w:sz w:val="36"/>
                <w:szCs w:val="36"/>
              </w:rPr>
              <w:drawing>
                <wp:inline distT="0" distB="0" distL="0" distR="0" wp14:anchorId="6DB6FF08" wp14:editId="2062C4F4">
                  <wp:extent cx="448580" cy="480060"/>
                  <wp:effectExtent l="0" t="0" r="8890" b="0"/>
                  <wp:docPr id="21093" name="Picture 2109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rotWithShape="1">
                          <a:blip r:embed="rId211" cstate="print">
                            <a:extLst>
                              <a:ext uri="{28A0092B-C50C-407E-A947-70E740481C1C}">
                                <a14:useLocalDpi xmlns:a14="http://schemas.microsoft.com/office/drawing/2010/main"/>
                              </a:ext>
                            </a:extLst>
                          </a:blip>
                          <a:srcRect/>
                          <a:stretch/>
                        </pic:blipFill>
                        <pic:spPr bwMode="auto">
                          <a:xfrm>
                            <a:off x="0" y="0"/>
                            <a:ext cx="457169" cy="489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49A8" w:rsidTr="007749A8">
        <w:trPr>
          <w:trHeight w:val="1361"/>
        </w:trPr>
        <w:tc>
          <w:tcPr>
            <w:tcW w:w="9962" w:type="dxa"/>
            <w:gridSpan w:val="4"/>
            <w:tcBorders>
              <w:top w:val="single" w:sz="12" w:space="0" w:color="B31E8E"/>
              <w:left w:val="single" w:sz="12" w:space="0" w:color="B31E8E"/>
              <w:bottom w:val="single" w:sz="12" w:space="0" w:color="B31E8E"/>
              <w:right w:val="single" w:sz="12" w:space="0" w:color="B31E8E"/>
            </w:tcBorders>
            <w:vAlign w:val="center"/>
          </w:tcPr>
          <w:p w:rsidR="007749A8" w:rsidRDefault="007749A8" w:rsidP="007749A8">
            <w:pPr>
              <w:rPr>
                <w:rFonts w:cs="Arial"/>
                <w:noProof/>
                <w:lang w:eastAsia="ja-JP"/>
              </w:rPr>
            </w:pPr>
            <w:r>
              <w:rPr>
                <w:rFonts w:cs="Arial"/>
                <w:noProof/>
              </w:rPr>
              <w:drawing>
                <wp:inline distT="0" distB="0" distL="0" distR="0" wp14:anchorId="082A7F77" wp14:editId="61689BE5">
                  <wp:extent cx="324000" cy="324000"/>
                  <wp:effectExtent l="0" t="0" r="0" b="0"/>
                  <wp:docPr id="21095" name="Picture 21095"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24000" cy="324000"/>
                          </a:xfrm>
                          <a:prstGeom prst="rect">
                            <a:avLst/>
                          </a:prstGeom>
                          <a:noFill/>
                          <a:ln>
                            <a:noFill/>
                          </a:ln>
                        </pic:spPr>
                      </pic:pic>
                    </a:graphicData>
                  </a:graphic>
                </wp:inline>
              </w:drawing>
            </w:r>
            <w:r>
              <w:rPr>
                <w:rFonts w:cs="Arial"/>
                <w:noProof/>
                <w:lang w:eastAsia="ja-JP"/>
              </w:rPr>
              <w:tab/>
              <w:t>Make a video of your completed project as you run it.</w:t>
            </w:r>
          </w:p>
          <w:p w:rsidR="007749A8" w:rsidRDefault="007749A8" w:rsidP="007749A8">
            <w:pPr>
              <w:rPr>
                <w:rFonts w:cs="Arial"/>
                <w:noProof/>
                <w:lang w:eastAsia="ja-JP"/>
              </w:rPr>
            </w:pPr>
            <w:r>
              <w:rPr>
                <w:rFonts w:cs="Arial"/>
                <w:noProof/>
              </w:rPr>
              <w:drawing>
                <wp:inline distT="0" distB="0" distL="0" distR="0" wp14:anchorId="05318BB8" wp14:editId="58C9B80E">
                  <wp:extent cx="324000" cy="324000"/>
                  <wp:effectExtent l="0" t="0" r="0" b="0"/>
                  <wp:docPr id="21096" name="Picture 21096" descr="R:\Operational\Resources\graphics_library\DoE_owned\general_graphics\Symbols_signs\1cm X 1cm\photo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ymbols_signs\1cm X 1cm\photo_©DCS_@1cmX1cm.pn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324000" cy="324000"/>
                          </a:xfrm>
                          <a:prstGeom prst="rect">
                            <a:avLst/>
                          </a:prstGeom>
                          <a:noFill/>
                          <a:ln>
                            <a:noFill/>
                          </a:ln>
                        </pic:spPr>
                      </pic:pic>
                    </a:graphicData>
                  </a:graphic>
                </wp:inline>
              </w:drawing>
            </w:r>
            <w:r>
              <w:rPr>
                <w:rFonts w:cs="Arial"/>
                <w:noProof/>
                <w:lang w:eastAsia="ja-JP"/>
              </w:rPr>
              <w:tab/>
              <w:t>Take photographs of the coding blocks for each character.</w:t>
            </w:r>
          </w:p>
          <w:p w:rsidR="007749A8" w:rsidRPr="00E077A7" w:rsidRDefault="007749A8" w:rsidP="007749A8">
            <w:pPr>
              <w:rPr>
                <w:rFonts w:cs="Arial"/>
                <w:noProof/>
                <w:lang w:eastAsia="ja-JP"/>
              </w:rPr>
            </w:pPr>
            <w:r>
              <w:rPr>
                <w:rFonts w:cs="Arial"/>
                <w:noProof/>
              </w:rPr>
              <w:drawing>
                <wp:inline distT="0" distB="0" distL="0" distR="0" wp14:anchorId="4DA6E35A" wp14:editId="166CCD9D">
                  <wp:extent cx="324000" cy="324000"/>
                  <wp:effectExtent l="0" t="0" r="0" b="0"/>
                  <wp:docPr id="21097" name="Picture 21097"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ymbols_signs\1cm X 1cm\S_©DCS_@1cmX1cm.pn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324000" cy="324000"/>
                          </a:xfrm>
                          <a:prstGeom prst="rect">
                            <a:avLst/>
                          </a:prstGeom>
                          <a:noFill/>
                          <a:ln>
                            <a:noFill/>
                          </a:ln>
                        </pic:spPr>
                      </pic:pic>
                    </a:graphicData>
                  </a:graphic>
                </wp:inline>
              </w:drawing>
            </w:r>
            <w:r>
              <w:rPr>
                <w:rFonts w:cs="Arial"/>
                <w:noProof/>
                <w:lang w:eastAsia="ja-JP"/>
              </w:rPr>
              <w:tab/>
              <w:t>Save the video and photographs into your Set folder.</w:t>
            </w:r>
          </w:p>
        </w:tc>
      </w:tr>
    </w:tbl>
    <w:p w:rsidR="009D5EC2" w:rsidRDefault="009D5EC2" w:rsidP="007749A8"/>
    <w:p w:rsidR="009D5EC2" w:rsidRDefault="009D5EC2">
      <w:pPr>
        <w:spacing w:before="0" w:after="0"/>
        <w:rPr>
          <w:rFonts w:cs="Arial"/>
          <w:b/>
          <w:sz w:val="32"/>
          <w:szCs w:val="28"/>
        </w:rPr>
      </w:pPr>
      <w:r>
        <w:br w:type="page"/>
      </w:r>
    </w:p>
    <w:p w:rsidR="00CC4536" w:rsidRDefault="00CC4536" w:rsidP="00CC4536">
      <w:pPr>
        <w:pStyle w:val="Heading2"/>
      </w:pPr>
      <w:r>
        <w:t>Scratch Junior champion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270"/>
        <w:gridCol w:w="3236"/>
      </w:tblGrid>
      <w:tr w:rsidR="00CC4536" w:rsidTr="00CC4536">
        <w:trPr>
          <w:trHeight w:val="1361"/>
        </w:trPr>
        <w:tc>
          <w:tcPr>
            <w:tcW w:w="9962" w:type="dxa"/>
            <w:gridSpan w:val="3"/>
            <w:tcBorders>
              <w:bottom w:val="single" w:sz="12" w:space="0" w:color="B31E8E"/>
            </w:tcBorders>
          </w:tcPr>
          <w:p w:rsidR="00CC4536" w:rsidRDefault="00CC4536" w:rsidP="00180D75">
            <w:r w:rsidRPr="00E077A7">
              <w:rPr>
                <w:rFonts w:cs="Arial"/>
                <w:noProof/>
              </w:rPr>
              <mc:AlternateContent>
                <mc:Choice Requires="wps">
                  <w:drawing>
                    <wp:anchor distT="0" distB="0" distL="114300" distR="114300" simplePos="0" relativeHeight="252850176" behindDoc="0" locked="0" layoutInCell="1" allowOverlap="1" wp14:anchorId="0CD16EF3" wp14:editId="599A1673">
                      <wp:simplePos x="0" y="0"/>
                      <wp:positionH relativeFrom="column">
                        <wp:posOffset>845820</wp:posOffset>
                      </wp:positionH>
                      <wp:positionV relativeFrom="paragraph">
                        <wp:posOffset>113030</wp:posOffset>
                      </wp:positionV>
                      <wp:extent cx="5166360" cy="617220"/>
                      <wp:effectExtent l="514350" t="0" r="15240" b="11430"/>
                      <wp:wrapNone/>
                      <wp:docPr id="20534" name="Rounded Rectangular Callout 20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617220"/>
                              </a:xfrm>
                              <a:prstGeom prst="wedgeRoundRectCallout">
                                <a:avLst>
                                  <a:gd name="adj1" fmla="val -59216"/>
                                  <a:gd name="adj2" fmla="val 6046"/>
                                  <a:gd name="adj3" fmla="val 16667"/>
                                </a:avLst>
                              </a:prstGeom>
                              <a:noFill/>
                              <a:ln w="19050">
                                <a:solidFill>
                                  <a:srgbClr val="B31E8E"/>
                                </a:solidFill>
                                <a:miter lim="800000"/>
                                <a:headEnd/>
                                <a:tailEnd/>
                              </a:ln>
                            </wps:spPr>
                            <wps:txbx>
                              <w:txbxContent>
                                <w:p w:rsidR="0091685E" w:rsidRPr="00A74227" w:rsidRDefault="0091685E" w:rsidP="00CC4536">
                                  <w:pPr>
                                    <w:spacing w:before="0" w:after="0"/>
                                    <w:rPr>
                                      <w:sz w:val="26"/>
                                      <w:szCs w:val="26"/>
                                    </w:rPr>
                                  </w:pPr>
                                  <w:r>
                                    <w:rPr>
                                      <w:sz w:val="26"/>
                                      <w:szCs w:val="26"/>
                                    </w:rPr>
                                    <w:t xml:space="preserve">Think about the </w:t>
                                  </w:r>
                                  <w:r w:rsidRPr="00CC4536">
                                    <w:rPr>
                                      <w:i/>
                                      <w:sz w:val="26"/>
                                      <w:szCs w:val="26"/>
                                    </w:rPr>
                                    <w:t>S</w:t>
                                  </w:r>
                                  <w:r>
                                    <w:rPr>
                                      <w:i/>
                                      <w:sz w:val="26"/>
                                      <w:szCs w:val="26"/>
                                    </w:rPr>
                                    <w:t>cratch J</w:t>
                                  </w:r>
                                  <w:r w:rsidRPr="00CC4536">
                                    <w:rPr>
                                      <w:i/>
                                      <w:sz w:val="26"/>
                                      <w:szCs w:val="26"/>
                                    </w:rPr>
                                    <w:t>r</w:t>
                                  </w:r>
                                  <w:r>
                                    <w:rPr>
                                      <w:sz w:val="26"/>
                                      <w:szCs w:val="26"/>
                                    </w:rPr>
                                    <w:t xml:space="preserve"> work you have completed in this Set and record answers that show what you think.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16EF3" id="Rounded Rectangular Callout 20534" o:spid="_x0000_s1222" type="#_x0000_t62" style="position:absolute;margin-left:66.6pt;margin-top:8.9pt;width:406.8pt;height:48.6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0bgIAAMgEAAAOAAAAZHJzL2Uyb0RvYy54bWysVNtO3DAQfa/Uf7D8DrnsboCILKILVJVo&#10;i6D9AK/tJG4dT2o7m4Wv79gJdGn7VHUfLDtzO2fOzJ5f7DtNdtI6Baai2XFKiTQchDJNRb9+uTk6&#10;pcR5ZgTTYGRFH6WjF+u3b87HvpQ5tKCFtASTGFeOfUVb7/sySRxvZcfcMfTSoLEG2zGPT9skwrIR&#10;s3c6ydO0SEaworfApXP49Woy0nXMX9eS+8917aQnuqKIzcfTxnMbzmR9zsrGsr5VfIbB/gFFx5TB&#10;oi+prphnZLDqj1Sd4hYc1P6YQ5dAXSsuIwdkk6W/sXloWS8jF2yO61/a5P5fWv5pd2eJEhXN09Vi&#10;SYlhHcp0D4MRUpB7bCAzzaCZJRumNQyeTI7YuLF3JcY/9Hc2UHf9LfDvjhjYtBgjL62FsZVMINws&#10;NDp5FRAeDkPJdvwIAmuywUPs4b62XUiI3SH7KNXji1Ry7wnHj6usKBYFKsrRVmQneR61TFj5HN1b&#10;599L6Ei4VHSUopGRVuA0c4nl2O7W+aidmNkz8S2jpO40jsKOaXK0OsuzYp6VA6f80KlIl39xWRy6&#10;IObiJHaClXNVBPwMNEAwcKO0jkOpDRmxcWfpKo0wHWglgjX22jbbjbYE0VX03SK7Pr2e875y65TH&#10;7dKqq+hpGn4ThyDKtRGxjGdKT3eEos2sUhBmEtjvt/tpPvJViA6ybUE8onAWpnXC9cdLC/aJkhFX&#10;qaLux8CspER/MCj+WbZcht2Lj+XqBKUi9tCyPbQwwzFVRT0l03Xjp30dequaFitlsR8GLnFgauWf&#10;J2tCNRPAdcHbq308fEevX39A658AAAD//wMAUEsDBBQABgAIAAAAIQC9HPyb3gAAAAoBAAAPAAAA&#10;ZHJzL2Rvd25yZXYueG1sTE9BTsMwELwj8QdrkbhRJy2ENsSpAKnixIGCEL058TaJiNeR7TSB17Oc&#10;4DazM5qdKbaz7cUJfegcKUgXCQik2pmOGgVvr7urNYgQNRndO0IFXxhgW56fFTo3bqIXPO1jIziE&#10;Qq4VtDEOuZShbtHqsHADEmtH562OTH0jjdcTh9teLpMkk1Z3xB9aPeBji/XnfrQK1tP38d09Hyo8&#10;+OxjrHcPT5t0VuryYr6/AxFxjn9m+K3P1aHkTpUbyQTRM1+tlmxlcMsT2LC5zhhUfEhvEpBlIf9P&#10;KH8AAAD//wMAUEsBAi0AFAAGAAgAAAAhALaDOJL+AAAA4QEAABMAAAAAAAAAAAAAAAAAAAAAAFtD&#10;b250ZW50X1R5cGVzXS54bWxQSwECLQAUAAYACAAAACEAOP0h/9YAAACUAQAACwAAAAAAAAAAAAAA&#10;AAAvAQAAX3JlbHMvLnJlbHNQSwECLQAUAAYACAAAACEAuf+ItG4CAADIBAAADgAAAAAAAAAAAAAA&#10;AAAuAgAAZHJzL2Uyb0RvYy54bWxQSwECLQAUAAYACAAAACEAvRz8m94AAAAKAQAADwAAAAAAAAAA&#10;AAAAAADIBAAAZHJzL2Rvd25yZXYueG1sUEsFBgAAAAAEAAQA8wAAANMFAAAAAA==&#10;" adj="-1991,12106" filled="f" strokecolor="#b31e8e" strokeweight="1.5pt">
                      <v:textbox>
                        <w:txbxContent>
                          <w:p w:rsidR="0091685E" w:rsidRPr="00A74227" w:rsidRDefault="0091685E" w:rsidP="00CC4536">
                            <w:pPr>
                              <w:spacing w:before="0" w:after="0"/>
                              <w:rPr>
                                <w:sz w:val="26"/>
                                <w:szCs w:val="26"/>
                              </w:rPr>
                            </w:pPr>
                            <w:r>
                              <w:rPr>
                                <w:sz w:val="26"/>
                                <w:szCs w:val="26"/>
                              </w:rPr>
                              <w:t xml:space="preserve">Think about the </w:t>
                            </w:r>
                            <w:r w:rsidRPr="00CC4536">
                              <w:rPr>
                                <w:i/>
                                <w:sz w:val="26"/>
                                <w:szCs w:val="26"/>
                              </w:rPr>
                              <w:t>S</w:t>
                            </w:r>
                            <w:r>
                              <w:rPr>
                                <w:i/>
                                <w:sz w:val="26"/>
                                <w:szCs w:val="26"/>
                              </w:rPr>
                              <w:t>cratch J</w:t>
                            </w:r>
                            <w:r w:rsidRPr="00CC4536">
                              <w:rPr>
                                <w:i/>
                                <w:sz w:val="26"/>
                                <w:szCs w:val="26"/>
                              </w:rPr>
                              <w:t>r</w:t>
                            </w:r>
                            <w:r>
                              <w:rPr>
                                <w:sz w:val="26"/>
                                <w:szCs w:val="26"/>
                              </w:rPr>
                              <w:t xml:space="preserve"> work you have completed in this Set and record answers that show what you think.</w:t>
                            </w:r>
                          </w:p>
                        </w:txbxContent>
                      </v:textbox>
                    </v:shape>
                  </w:pict>
                </mc:Fallback>
              </mc:AlternateContent>
            </w:r>
            <w:r>
              <w:rPr>
                <w:noProof/>
              </w:rPr>
              <w:drawing>
                <wp:inline distT="0" distB="0" distL="0" distR="0" wp14:anchorId="075C2022" wp14:editId="74497078">
                  <wp:extent cx="334125" cy="617220"/>
                  <wp:effectExtent l="0" t="0" r="8890" b="0"/>
                  <wp:docPr id="20563" name="Picture 20563" descr="R:\Operational\Resources\graphics_library\DoE_owned\general_graphics\Space_Universe\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robot1.jpg"/>
                          <pic:cNvPicPr>
                            <a:picLocks noChangeAspect="1" noChangeArrowheads="1"/>
                          </pic:cNvPicPr>
                        </pic:nvPicPr>
                        <pic:blipFill>
                          <a:blip r:embed="rId200" cstate="print">
                            <a:extLst>
                              <a:ext uri="{28A0092B-C50C-407E-A947-70E740481C1C}">
                                <a14:useLocalDpi xmlns:a14="http://schemas.microsoft.com/office/drawing/2010/main"/>
                              </a:ext>
                            </a:extLst>
                          </a:blip>
                          <a:srcRect/>
                          <a:stretch>
                            <a:fillRect/>
                          </a:stretch>
                        </pic:blipFill>
                        <pic:spPr bwMode="auto">
                          <a:xfrm>
                            <a:off x="0" y="0"/>
                            <a:ext cx="336085" cy="620841"/>
                          </a:xfrm>
                          <a:prstGeom prst="rect">
                            <a:avLst/>
                          </a:prstGeom>
                          <a:noFill/>
                          <a:ln>
                            <a:noFill/>
                          </a:ln>
                        </pic:spPr>
                      </pic:pic>
                    </a:graphicData>
                  </a:graphic>
                </wp:inline>
              </w:drawing>
            </w:r>
          </w:p>
        </w:tc>
      </w:tr>
      <w:tr w:rsidR="00CC4536" w:rsidTr="00BF0F8B">
        <w:trPr>
          <w:trHeight w:val="567"/>
        </w:trPr>
        <w:tc>
          <w:tcPr>
            <w:tcW w:w="9962" w:type="dxa"/>
            <w:gridSpan w:val="3"/>
            <w:tcBorders>
              <w:top w:val="single" w:sz="12" w:space="0" w:color="B31E8E"/>
              <w:left w:val="single" w:sz="12" w:space="0" w:color="B31E8E"/>
              <w:right w:val="single" w:sz="12" w:space="0" w:color="B31E8E"/>
            </w:tcBorders>
            <w:vAlign w:val="bottom"/>
          </w:tcPr>
          <w:p w:rsidR="00CC4536" w:rsidRPr="00E077A7" w:rsidRDefault="00CC4536" w:rsidP="00CC4536">
            <w:pPr>
              <w:rPr>
                <w:rFonts w:cs="Arial"/>
                <w:noProof/>
                <w:lang w:eastAsia="ja-JP"/>
              </w:rPr>
            </w:pPr>
            <w:r>
              <w:rPr>
                <w:rFonts w:cs="Arial"/>
                <w:noProof/>
                <w:lang w:eastAsia="ja-JP"/>
              </w:rPr>
              <w:t xml:space="preserve">I enjoyed learning how to program using </w:t>
            </w:r>
            <w:r w:rsidRPr="00CC4536">
              <w:rPr>
                <w:rFonts w:cs="Arial"/>
                <w:i/>
                <w:noProof/>
                <w:lang w:eastAsia="ja-JP"/>
              </w:rPr>
              <w:t>Scratch Jr</w:t>
            </w:r>
            <w:r>
              <w:rPr>
                <w:rFonts w:cs="Arial"/>
                <w:noProof/>
                <w:lang w:eastAsia="ja-JP"/>
              </w:rPr>
              <w:t xml:space="preserve">. </w:t>
            </w:r>
          </w:p>
        </w:tc>
      </w:tr>
      <w:tr w:rsidR="00CC4536" w:rsidTr="009D2304">
        <w:tc>
          <w:tcPr>
            <w:tcW w:w="3320" w:type="dxa"/>
            <w:tcBorders>
              <w:left w:val="single" w:sz="12" w:space="0" w:color="B31E8E"/>
              <w:bottom w:val="single" w:sz="12" w:space="0" w:color="B31E8E"/>
            </w:tcBorders>
            <w:vAlign w:val="bottom"/>
          </w:tcPr>
          <w:p w:rsidR="00CC4536" w:rsidRDefault="00CC4536" w:rsidP="009D2304">
            <w:r>
              <w:rPr>
                <w:noProof/>
              </w:rPr>
              <mc:AlternateContent>
                <mc:Choice Requires="wps">
                  <w:drawing>
                    <wp:inline distT="0" distB="0" distL="0" distR="0" wp14:anchorId="7F449F62" wp14:editId="06A37A13">
                      <wp:extent cx="306070" cy="190500"/>
                      <wp:effectExtent l="0" t="0" r="17780" b="19050"/>
                      <wp:docPr id="20550" name="Rounded Rectangle 20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1228FD4C" id="Rounded Rectangle 20550"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vtNQIAAHAEAAAOAAAAZHJzL2Uyb0RvYy54bWysVNuO0zAQfUfiHyy/0yTddi9V09XS7SKk&#10;BVa78AGu7TQGx2PGbtPy9UyctrTAE6IP1kzGc3zOGbvT221j2UZjMOBKXgxyzrSToIxblfzL54c3&#10;15yFKJwSFpwu+U4Hfjt7/Wra+okeQg1WaWQE4sKk9SWvY/STLAuy1o0IA/DaUbECbESkFFeZQtES&#10;emOzYZ5fZi2g8ghSh0Bf7/sinyX8qtIyfqqqoCOzJSduMa2Y1mW3ZrOpmKxQ+NrIPQ3xDywaYRwd&#10;eoS6F1GwNZo/oBojEQJUcSChyaCqjNRJA6kp8t/UvNTC66SFzAn+aFP4f7Dy4+YJmVElH+bjMTnk&#10;RENjeoa1U1qxZzJQuJXVrC+TXa0PE+p68U/YCQ7+EeS3wBzMa9qp7xChrbVQRLLo7M3OGrokUCtb&#10;th9A0UliHSE5t62w6QDJE7ZNA9odB6S3kUn6eJFf5ldEUlKpuMnHeRpgJiaHZo8hvtPQsC4oOXYy&#10;Og3pBLF5DDENSe1lCvWVs6qxNPKNsIzwjoj7zYR9wExqwRr1YKxNCa6Wc4uMWkv+kH5JMJlyus06&#10;1u7pJhpnxXCK8faiWFwv/oaRhKS72lm7cCrFURjbx0TTur3Xnb39mJagdmQ1Qn/t6ZlSUAP+4Kyl&#10;K1/y8H0tUHNm3zsa100xGnVvJCWj8dWQEjytLE8rwkmCKnnkrA/nsX9Xa49mVdNJRZLr4I5GXJl4&#10;uAs9qz1ZutYUnb2b0zzt+vVHMfsJAAD//wMAUEsDBBQABgAIAAAAIQB/c+UO2wAAAAMBAAAPAAAA&#10;ZHJzL2Rvd25yZXYueG1sTI/BTsMwEETvSPyDtUjcqEMpVRTiVBWCckM09MJtGy9xlHgdxW4a8vUY&#10;LnBZaTSjmbf5ZrKdGGnwjWMFt4sEBHHldMO1gsP7800KwgdkjZ1jUvBFHjbF5UWOmXZn3tNYhlrE&#10;EvYZKjAh9JmUvjJk0S9cTxy9TzdYDFEOtdQDnmO57eQySdbSYsNxwWBPj4aqtjxZBU8f87xOx90O&#10;y3ZebV/u2zfzelDq+mraPoAINIW/MPzgR3QoItPRnVh70SmIj4TfG71VugRxVHCXJCCLXP5nL74B&#10;AAD//wMAUEsBAi0AFAAGAAgAAAAhALaDOJL+AAAA4QEAABMAAAAAAAAAAAAAAAAAAAAAAFtDb250&#10;ZW50X1R5cGVzXS54bWxQSwECLQAUAAYACAAAACEAOP0h/9YAAACUAQAACwAAAAAAAAAAAAAAAAAv&#10;AQAAX3JlbHMvLnJlbHNQSwECLQAUAAYACAAAACEAxQLb7TUCAABwBAAADgAAAAAAAAAAAAAAAAAu&#10;AgAAZHJzL2Uyb0RvYy54bWxQSwECLQAUAAYACAAAACEAf3PlDtsAAAADAQAADwAAAAAAAAAAAAAA&#10;AACPBAAAZHJzL2Rvd25yZXYueG1sUEsFBgAAAAAEAAQA8wAAAJcFAAAAAA==&#10;" strokecolor="#b31e8e" strokeweight="1.5pt">
                      <w10:anchorlock/>
                    </v:roundrect>
                  </w:pict>
                </mc:Fallback>
              </mc:AlternateContent>
            </w:r>
            <w:r>
              <w:tab/>
              <w:t>yes</w:t>
            </w:r>
          </w:p>
        </w:tc>
        <w:tc>
          <w:tcPr>
            <w:tcW w:w="3321" w:type="dxa"/>
            <w:tcBorders>
              <w:bottom w:val="single" w:sz="12" w:space="0" w:color="B31E8E"/>
            </w:tcBorders>
            <w:vAlign w:val="bottom"/>
          </w:tcPr>
          <w:p w:rsidR="00CC4536" w:rsidRDefault="00CC4536" w:rsidP="009D2304">
            <w:r>
              <w:rPr>
                <w:noProof/>
              </w:rPr>
              <mc:AlternateContent>
                <mc:Choice Requires="wps">
                  <w:drawing>
                    <wp:inline distT="0" distB="0" distL="0" distR="0" wp14:anchorId="6CC86782" wp14:editId="5F37D485">
                      <wp:extent cx="306070" cy="190500"/>
                      <wp:effectExtent l="0" t="0" r="17780" b="19050"/>
                      <wp:docPr id="20551" name="Rounded Rectangle 20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79E3AFD3" id="Rounded Rectangle 20551"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DENgIAAHAEAAAOAAAAZHJzL2Uyb0RvYy54bWysVNuO0zAQfUfiHyy/0yTddi9V09XS7SKk&#10;BVa78AGu7TQGx2PGbtPy9UyctrTAE6IP1kzGczznHLvT221j2UZjMOBKXgxyzrSToIxblfzL54c3&#10;15yFKJwSFpwu+U4Hfjt7/Wra+okeQg1WaWQE4sKk9SWvY/STLAuy1o0IA/DaUbECbESkFFeZQtES&#10;emOzYZ5fZi2g8ghSh0Bf7/sinyX8qtIyfqqqoCOzJafZYloxrctuzWZTMVmh8LWR+zHEP0zRCOPo&#10;0CPUvYiCrdH8AdUYiRCgigMJTQZVZaROHIhNkf/G5qUWXicuJE7wR5nC/4OVHzdPyIwq+TAfjwvO&#10;nGjIpmdYO6UVeyYBhVtZzfoyydX6MKGuF/+EHeHgH0F+C8zBvKad+g4R2loLRUMWnbzZWUOXBGpl&#10;y/YDKDpJrCMk5bYVNh0gacK2yaDd0SC9jUzSx4v8Mr8iGyWVipt8nCcDMzE5NHsM8Z2GhnVBybGj&#10;0XFIJ4jNY4jJJLWnKdRXzqrGkuUbYRnhHRH3mwn7gJnYgjXqwVibElwt5xYZtZb8If0SYRLldJt1&#10;rN2Pm8Y4K4ZTjLcXxeJ68TeMRCTd1U7ahVMpjsLYPqYxrdtr3cnb27QEtSOpEfprT8+UghrwB2ct&#10;XfmSh+9rgZoz+96RXTfFaNS9kZSMxldDSvC0sjytCCcJquSRsz6cx/5drT2aVU0nFYmugzuyuDLx&#10;cBf6qfbD0rWm6OzdnOZp168/itlP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M+6cMQ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sometimes</w:t>
            </w:r>
          </w:p>
        </w:tc>
        <w:tc>
          <w:tcPr>
            <w:tcW w:w="3321" w:type="dxa"/>
            <w:tcBorders>
              <w:bottom w:val="single" w:sz="12" w:space="0" w:color="B31E8E"/>
              <w:right w:val="single" w:sz="12" w:space="0" w:color="B31E8E"/>
            </w:tcBorders>
            <w:vAlign w:val="bottom"/>
          </w:tcPr>
          <w:p w:rsidR="00CC4536" w:rsidRDefault="00CC4536" w:rsidP="009D2304">
            <w:r>
              <w:rPr>
                <w:noProof/>
              </w:rPr>
              <mc:AlternateContent>
                <mc:Choice Requires="wps">
                  <w:drawing>
                    <wp:inline distT="0" distB="0" distL="0" distR="0" wp14:anchorId="7BE0DA8A" wp14:editId="7C2CD35F">
                      <wp:extent cx="306070" cy="190500"/>
                      <wp:effectExtent l="0" t="0" r="17780" b="19050"/>
                      <wp:docPr id="20552" name="Rounded Rectangle 20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90500"/>
                              </a:xfrm>
                              <a:prstGeom prst="roundRect">
                                <a:avLst>
                                  <a:gd name="adj" fmla="val 50000"/>
                                </a:avLst>
                              </a:prstGeom>
                              <a:solidFill>
                                <a:srgbClr val="FFFFFF"/>
                              </a:solidFill>
                              <a:ln w="19050">
                                <a:solidFill>
                                  <a:srgbClr val="B31E8E"/>
                                </a:solidFill>
                                <a:round/>
                                <a:headEnd/>
                                <a:tailEnd/>
                              </a:ln>
                            </wps:spPr>
                            <wps:bodyPr rot="0" vert="horz" wrap="square" lIns="91440" tIns="45720" rIns="91440" bIns="45720" anchor="t" anchorCtr="0" upright="1">
                              <a:noAutofit/>
                            </wps:bodyPr>
                          </wps:wsp>
                        </a:graphicData>
                      </a:graphic>
                    </wp:inline>
                  </w:drawing>
                </mc:Choice>
                <mc:Fallback>
                  <w:pict>
                    <v:roundrect w14:anchorId="16BD9317" id="Rounded Rectangle 20552" o:spid="_x0000_s1026" style="width:24.1pt;height: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y+NgIAAHAEAAAOAAAAZHJzL2Uyb0RvYy54bWysVNuO0zAQfUfiHyy/0yTddi9V09XS7SKk&#10;BVa78AGu7TQGx2PGbtPy9UyctrTAE6IP1kzGczznHLvT221j2UZjMOBKXgxyzrSToIxblfzL54c3&#10;15yFKJwSFpwu+U4Hfjt7/Wra+okeQg1WaWQE4sKk9SWvY/STLAuy1o0IA/DaUbECbESkFFeZQtES&#10;emOzYZ5fZi2g8ghSh0Bf7/sinyX8qtIyfqqqoCOzJafZYloxrctuzWZTMVmh8LWR+zHEP0zRCOPo&#10;0CPUvYiCrdH8AdUYiRCgigMJTQZVZaROHIhNkf/G5qUWXicuJE7wR5nC/4OVHzdPyIwq+TAfj4ec&#10;OdGQTc+wdkor9kwCCreymvVlkqv1YUJdL/4JO8LBP4L8FpiDeU079R0itLUWioYsOnmzs4YuCdTK&#10;lu0HUHSSWEdIym0rbDpA0oRtk0G7o0F6G5mkjxf5ZX5FNkoqFTf5OE8GZmJyaPYY4jsNDeuCkmNH&#10;o+OQThCbxxCTSWpPU6ivnFWNJcs3wjLCOyLuNxP2ATOxBWvUg7E2Jbhazi0yai35Q/olwiTK6Tbr&#10;WLsfN41xVgynGG8visX14m8YiUi6q520C6dSHIWxfUxjWrfXupO3t2kJakdSI/TXnp4pBTXgD85a&#10;uvIlD9/XAjVn9r0ju26K0ah7IykZja+GlOBpZXlaEU4SVMkjZ304j/27Wns0q5pOKhJdB3dkcWXi&#10;4S70U+2HpWtN0dm7Oc3Trl9/FLOfAAAA//8DAFBLAwQUAAYACAAAACEAf3PlDtsAAAADAQAADwAA&#10;AGRycy9kb3ducmV2LnhtbEyPwU7DMBBE70j8g7VI3KhDKVUU4lQVgnJDNPTCbRsvcZR4HcVuGvL1&#10;GC5wWWk0o5m3+WaynRhp8I1jBbeLBARx5XTDtYLD+/NNCsIHZI2dY1LwRR42xeVFjpl2Z97TWIZa&#10;xBL2GSowIfSZlL4yZNEvXE8cvU83WAxRDrXUA55jue3kMknW0mLDccFgT4+GqrY8WQVPH/O8Tsfd&#10;Dst2Xm1f7ts383pQ6vpq2j6ACDSFvzD84Ed0KCLT0Z1Ye9EpiI+E3xu9VboEcVRwlyQgi1z+Zy++&#10;AQAA//8DAFBLAQItABQABgAIAAAAIQC2gziS/gAAAOEBAAATAAAAAAAAAAAAAAAAAAAAAABbQ29u&#10;dGVudF9UeXBlc10ueG1sUEsBAi0AFAAGAAgAAAAhADj9If/WAAAAlAEAAAsAAAAAAAAAAAAAAAAA&#10;LwEAAF9yZWxzLy5yZWxzUEsBAi0AFAAGAAgAAAAhANFyjL42AgAAcAQAAA4AAAAAAAAAAAAAAAAA&#10;LgIAAGRycy9lMm9Eb2MueG1sUEsBAi0AFAAGAAgAAAAhAH9z5Q7bAAAAAwEAAA8AAAAAAAAAAAAA&#10;AAAAkAQAAGRycy9kb3ducmV2LnhtbFBLBQYAAAAABAAEAPMAAACYBQAAAAA=&#10;" strokecolor="#b31e8e" strokeweight="1.5pt">
                      <w10:anchorlock/>
                    </v:roundrect>
                  </w:pict>
                </mc:Fallback>
              </mc:AlternateContent>
            </w:r>
            <w:r>
              <w:tab/>
              <w:t>no</w:t>
            </w:r>
          </w:p>
        </w:tc>
      </w:tr>
      <w:tr w:rsidR="00CC4536" w:rsidTr="00180D75">
        <w:trPr>
          <w:trHeight w:val="794"/>
        </w:trPr>
        <w:tc>
          <w:tcPr>
            <w:tcW w:w="9962" w:type="dxa"/>
            <w:gridSpan w:val="3"/>
            <w:tcBorders>
              <w:bottom w:val="single" w:sz="12" w:space="0" w:color="B31E8E"/>
            </w:tcBorders>
            <w:vAlign w:val="bottom"/>
          </w:tcPr>
          <w:p w:rsidR="00CC4536" w:rsidRDefault="00CC4536" w:rsidP="00180D75">
            <w:pPr>
              <w:rPr>
                <w:rFonts w:cs="Arial"/>
                <w:noProof/>
                <w:lang w:eastAsia="ja-JP"/>
              </w:rPr>
            </w:pPr>
            <w:r>
              <w:rPr>
                <w:rFonts w:cs="Arial"/>
                <w:noProof/>
                <w:lang w:eastAsia="ja-JP"/>
              </w:rPr>
              <w:t>Why?</w:t>
            </w:r>
          </w:p>
        </w:tc>
      </w:tr>
      <w:tr w:rsidR="00CC4536" w:rsidTr="00CC4536">
        <w:trPr>
          <w:trHeight w:val="794"/>
        </w:trPr>
        <w:tc>
          <w:tcPr>
            <w:tcW w:w="9962" w:type="dxa"/>
            <w:gridSpan w:val="3"/>
            <w:tcBorders>
              <w:bottom w:val="single" w:sz="12" w:space="0" w:color="B31E8E"/>
            </w:tcBorders>
            <w:vAlign w:val="bottom"/>
          </w:tcPr>
          <w:p w:rsidR="00CC4536" w:rsidRDefault="00CC4536" w:rsidP="00180D75">
            <w:pPr>
              <w:rPr>
                <w:rFonts w:cs="Arial"/>
                <w:noProof/>
                <w:lang w:eastAsia="ja-JP"/>
              </w:rPr>
            </w:pPr>
          </w:p>
        </w:tc>
      </w:tr>
      <w:tr w:rsidR="00CC4536" w:rsidTr="00CC4536">
        <w:trPr>
          <w:trHeight w:val="794"/>
        </w:trPr>
        <w:tc>
          <w:tcPr>
            <w:tcW w:w="9962" w:type="dxa"/>
            <w:gridSpan w:val="3"/>
            <w:tcBorders>
              <w:top w:val="single" w:sz="12" w:space="0" w:color="B31E8E"/>
              <w:bottom w:val="single" w:sz="12" w:space="0" w:color="B31E8E"/>
            </w:tcBorders>
            <w:vAlign w:val="bottom"/>
          </w:tcPr>
          <w:p w:rsidR="00CC4536" w:rsidRPr="00E077A7" w:rsidRDefault="00BF0F8B" w:rsidP="00CC4536">
            <w:pPr>
              <w:rPr>
                <w:rFonts w:cs="Arial"/>
                <w:noProof/>
                <w:lang w:eastAsia="ja-JP"/>
              </w:rPr>
            </w:pPr>
            <w:r>
              <w:rPr>
                <w:rFonts w:cs="Arial"/>
                <w:noProof/>
                <w:lang w:eastAsia="ja-JP"/>
              </w:rPr>
              <w:t>The most difficult part was</w:t>
            </w:r>
          </w:p>
        </w:tc>
      </w:tr>
      <w:tr w:rsidR="00CC4536" w:rsidTr="00CC4536">
        <w:trPr>
          <w:trHeight w:val="794"/>
        </w:trPr>
        <w:tc>
          <w:tcPr>
            <w:tcW w:w="9962" w:type="dxa"/>
            <w:gridSpan w:val="3"/>
            <w:tcBorders>
              <w:top w:val="single" w:sz="12" w:space="0" w:color="B31E8E"/>
              <w:bottom w:val="single" w:sz="12" w:space="0" w:color="B31E8E"/>
            </w:tcBorders>
            <w:vAlign w:val="bottom"/>
          </w:tcPr>
          <w:p w:rsidR="00CC4536" w:rsidRDefault="00BF0F8B" w:rsidP="00180D75">
            <w:pPr>
              <w:rPr>
                <w:rFonts w:cs="Arial"/>
                <w:noProof/>
                <w:lang w:eastAsia="ja-JP"/>
              </w:rPr>
            </w:pPr>
            <w:r>
              <w:rPr>
                <w:rFonts w:cs="Arial"/>
                <w:noProof/>
                <w:lang w:eastAsia="ja-JP"/>
              </w:rPr>
              <w:t>because</w:t>
            </w:r>
          </w:p>
        </w:tc>
      </w:tr>
      <w:tr w:rsidR="00CC4536" w:rsidTr="00180D75">
        <w:trPr>
          <w:trHeight w:val="794"/>
        </w:trPr>
        <w:tc>
          <w:tcPr>
            <w:tcW w:w="9962" w:type="dxa"/>
            <w:gridSpan w:val="3"/>
            <w:tcBorders>
              <w:bottom w:val="single" w:sz="12" w:space="0" w:color="B31E8E"/>
            </w:tcBorders>
            <w:vAlign w:val="bottom"/>
          </w:tcPr>
          <w:p w:rsidR="00CC4536" w:rsidRDefault="00CC4536" w:rsidP="00180D75">
            <w:pPr>
              <w:rPr>
                <w:rFonts w:cs="Arial"/>
                <w:noProof/>
                <w:lang w:eastAsia="ja-JP"/>
              </w:rPr>
            </w:pPr>
          </w:p>
        </w:tc>
      </w:tr>
      <w:tr w:rsidR="00CC4536" w:rsidTr="00180D75">
        <w:trPr>
          <w:trHeight w:val="794"/>
        </w:trPr>
        <w:tc>
          <w:tcPr>
            <w:tcW w:w="9962" w:type="dxa"/>
            <w:gridSpan w:val="3"/>
            <w:tcBorders>
              <w:bottom w:val="single" w:sz="12" w:space="0" w:color="B31E8E"/>
            </w:tcBorders>
            <w:vAlign w:val="bottom"/>
          </w:tcPr>
          <w:p w:rsidR="00CC4536" w:rsidRPr="00E077A7" w:rsidRDefault="00BF0F8B" w:rsidP="00180D75">
            <w:pPr>
              <w:rPr>
                <w:rFonts w:cs="Arial"/>
                <w:noProof/>
                <w:lang w:eastAsia="ja-JP"/>
              </w:rPr>
            </w:pPr>
            <w:r>
              <w:rPr>
                <w:rFonts w:cs="Arial"/>
                <w:noProof/>
                <w:lang w:eastAsia="ja-JP"/>
              </w:rPr>
              <w:t>The best thing about learning this way was</w:t>
            </w:r>
          </w:p>
        </w:tc>
      </w:tr>
      <w:tr w:rsidR="00CC4536" w:rsidTr="00180D75">
        <w:trPr>
          <w:trHeight w:val="794"/>
        </w:trPr>
        <w:tc>
          <w:tcPr>
            <w:tcW w:w="9962" w:type="dxa"/>
            <w:gridSpan w:val="3"/>
            <w:tcBorders>
              <w:bottom w:val="single" w:sz="12" w:space="0" w:color="B31E8E"/>
            </w:tcBorders>
          </w:tcPr>
          <w:p w:rsidR="00CC4536" w:rsidRDefault="00CC4536" w:rsidP="00180D75">
            <w:pPr>
              <w:rPr>
                <w:rFonts w:cs="Arial"/>
                <w:noProof/>
                <w:lang w:eastAsia="ja-JP"/>
              </w:rPr>
            </w:pPr>
          </w:p>
        </w:tc>
      </w:tr>
      <w:tr w:rsidR="00CC4536" w:rsidTr="00180D75">
        <w:trPr>
          <w:trHeight w:val="794"/>
        </w:trPr>
        <w:tc>
          <w:tcPr>
            <w:tcW w:w="9962" w:type="dxa"/>
            <w:gridSpan w:val="3"/>
            <w:tcBorders>
              <w:bottom w:val="single" w:sz="12" w:space="0" w:color="B31E8E"/>
            </w:tcBorders>
            <w:vAlign w:val="bottom"/>
          </w:tcPr>
          <w:p w:rsidR="00CC4536" w:rsidRPr="00E077A7" w:rsidRDefault="00CC4536" w:rsidP="00180D75">
            <w:pPr>
              <w:rPr>
                <w:rFonts w:cs="Arial"/>
                <w:noProof/>
                <w:lang w:eastAsia="ja-JP"/>
              </w:rPr>
            </w:pPr>
          </w:p>
        </w:tc>
      </w:tr>
      <w:tr w:rsidR="00CC4536" w:rsidTr="00BF0F8B">
        <w:trPr>
          <w:trHeight w:val="794"/>
        </w:trPr>
        <w:tc>
          <w:tcPr>
            <w:tcW w:w="9962" w:type="dxa"/>
            <w:gridSpan w:val="3"/>
            <w:tcBorders>
              <w:bottom w:val="single" w:sz="12" w:space="0" w:color="B31E8E"/>
            </w:tcBorders>
            <w:vAlign w:val="center"/>
          </w:tcPr>
          <w:p w:rsidR="00CC4536" w:rsidRDefault="00BF0F8B" w:rsidP="00BF0F8B">
            <w:pPr>
              <w:rPr>
                <w:rFonts w:cs="Arial"/>
                <w:noProof/>
                <w:lang w:eastAsia="ja-JP"/>
              </w:rPr>
            </w:pPr>
            <w:r>
              <w:t xml:space="preserve">When I make another </w:t>
            </w:r>
            <w:r w:rsidRPr="00CC4536">
              <w:rPr>
                <w:i/>
              </w:rPr>
              <w:t>Scratch Jr</w:t>
            </w:r>
            <w:r>
              <w:t xml:space="preserve"> project I will</w:t>
            </w:r>
          </w:p>
        </w:tc>
      </w:tr>
      <w:tr w:rsidR="00BF0F8B" w:rsidTr="00BF0F8B">
        <w:trPr>
          <w:trHeight w:val="794"/>
        </w:trPr>
        <w:tc>
          <w:tcPr>
            <w:tcW w:w="9962" w:type="dxa"/>
            <w:gridSpan w:val="3"/>
            <w:tcBorders>
              <w:bottom w:val="single" w:sz="12" w:space="0" w:color="B31E8E"/>
            </w:tcBorders>
            <w:vAlign w:val="center"/>
          </w:tcPr>
          <w:p w:rsidR="00BF0F8B" w:rsidRDefault="00BF0F8B" w:rsidP="00BF0F8B">
            <w:pPr>
              <w:rPr>
                <w:rFonts w:cs="Arial"/>
                <w:noProof/>
                <w:lang w:eastAsia="ja-JP"/>
              </w:rPr>
            </w:pPr>
          </w:p>
        </w:tc>
      </w:tr>
      <w:tr w:rsidR="00CC4536" w:rsidTr="00CC4536">
        <w:trPr>
          <w:trHeight w:val="794"/>
        </w:trPr>
        <w:tc>
          <w:tcPr>
            <w:tcW w:w="9962" w:type="dxa"/>
            <w:gridSpan w:val="3"/>
            <w:tcBorders>
              <w:top w:val="single" w:sz="12" w:space="0" w:color="B31E8E"/>
              <w:bottom w:val="single" w:sz="12" w:space="0" w:color="B31E8E"/>
            </w:tcBorders>
            <w:vAlign w:val="bottom"/>
          </w:tcPr>
          <w:p w:rsidR="00CC4536" w:rsidRDefault="00BF0F8B" w:rsidP="00CC4536">
            <w:r>
              <w:rPr>
                <w:rFonts w:cs="Arial"/>
                <w:noProof/>
                <w:lang w:eastAsia="ja-JP"/>
              </w:rPr>
              <w:t xml:space="preserve">What did </w:t>
            </w:r>
            <w:r w:rsidRPr="00BF0F8B">
              <w:rPr>
                <w:rFonts w:cs="Arial"/>
                <w:i/>
                <w:noProof/>
                <w:lang w:eastAsia="ja-JP"/>
              </w:rPr>
              <w:t>Scratch</w:t>
            </w:r>
            <w:r>
              <w:rPr>
                <w:rFonts w:cs="Arial"/>
                <w:i/>
                <w:noProof/>
                <w:lang w:eastAsia="ja-JP"/>
              </w:rPr>
              <w:t xml:space="preserve"> Jr</w:t>
            </w:r>
            <w:r>
              <w:rPr>
                <w:rFonts w:cs="Arial"/>
                <w:noProof/>
                <w:lang w:eastAsia="ja-JP"/>
              </w:rPr>
              <w:t xml:space="preserve"> teach you about being a computer programmer?</w:t>
            </w:r>
          </w:p>
        </w:tc>
      </w:tr>
      <w:tr w:rsidR="00CC4536" w:rsidTr="00CC4536">
        <w:trPr>
          <w:trHeight w:val="794"/>
        </w:trPr>
        <w:tc>
          <w:tcPr>
            <w:tcW w:w="9962" w:type="dxa"/>
            <w:gridSpan w:val="3"/>
            <w:tcBorders>
              <w:top w:val="single" w:sz="12" w:space="0" w:color="B31E8E"/>
              <w:bottom w:val="single" w:sz="12" w:space="0" w:color="B31E8E"/>
            </w:tcBorders>
            <w:vAlign w:val="bottom"/>
          </w:tcPr>
          <w:p w:rsidR="00CC4536" w:rsidRDefault="00CC4536" w:rsidP="00CC4536"/>
        </w:tc>
      </w:tr>
      <w:tr w:rsidR="00CC4536" w:rsidTr="009D2304">
        <w:trPr>
          <w:trHeight w:val="794"/>
        </w:trPr>
        <w:tc>
          <w:tcPr>
            <w:tcW w:w="9962" w:type="dxa"/>
            <w:gridSpan w:val="3"/>
            <w:tcBorders>
              <w:top w:val="single" w:sz="12" w:space="0" w:color="B31E8E"/>
              <w:bottom w:val="single" w:sz="12" w:space="0" w:color="B31E8E"/>
            </w:tcBorders>
            <w:vAlign w:val="bottom"/>
          </w:tcPr>
          <w:p w:rsidR="00CC4536" w:rsidRDefault="00CC4536" w:rsidP="00CC4536"/>
        </w:tc>
      </w:tr>
      <w:tr w:rsidR="009D2304" w:rsidTr="00BF0F8B">
        <w:trPr>
          <w:trHeight w:val="567"/>
        </w:trPr>
        <w:tc>
          <w:tcPr>
            <w:tcW w:w="9962" w:type="dxa"/>
            <w:gridSpan w:val="3"/>
            <w:tcBorders>
              <w:top w:val="single" w:sz="12" w:space="0" w:color="B31E8E"/>
              <w:left w:val="single" w:sz="12" w:space="0" w:color="B31E8E"/>
              <w:bottom w:val="single" w:sz="12" w:space="0" w:color="B31E8E"/>
              <w:right w:val="single" w:sz="12" w:space="0" w:color="B31E8E"/>
            </w:tcBorders>
            <w:vAlign w:val="bottom"/>
          </w:tcPr>
          <w:p w:rsidR="009D2304" w:rsidRPr="000C7DA3" w:rsidRDefault="004E237D" w:rsidP="00D86B9A">
            <w:r w:rsidRPr="000C7DA3">
              <w:t xml:space="preserve">Turn to pages </w:t>
            </w:r>
            <w:r>
              <w:t>74</w:t>
            </w:r>
            <w:r w:rsidRPr="000C7DA3">
              <w:t xml:space="preserve">, </w:t>
            </w:r>
            <w:r>
              <w:t>75</w:t>
            </w:r>
            <w:r w:rsidRPr="000C7DA3">
              <w:t xml:space="preserve"> and </w:t>
            </w:r>
            <w:r>
              <w:t>76</w:t>
            </w:r>
            <w:r w:rsidRPr="000C7DA3">
              <w:t xml:space="preserve"> to complete the activities.</w:t>
            </w:r>
          </w:p>
        </w:tc>
      </w:tr>
    </w:tbl>
    <w:p w:rsidR="00CC4536" w:rsidRDefault="00CC4536" w:rsidP="00CC4536">
      <w:pPr>
        <w:spacing w:before="0" w:after="0"/>
        <w:rPr>
          <w:sz w:val="16"/>
          <w:szCs w:val="16"/>
        </w:rPr>
      </w:pPr>
      <w:r>
        <w:rPr>
          <w:sz w:val="16"/>
          <w:szCs w:val="16"/>
        </w:rPr>
        <w:br w:type="page"/>
      </w:r>
    </w:p>
    <w:p w:rsidR="00962E30" w:rsidRPr="00A20D91" w:rsidRDefault="00CD24B0" w:rsidP="00962E30">
      <w:pPr>
        <w:pStyle w:val="Heading2"/>
      </w:pPr>
      <w:r>
        <w:t>Finishing</w:t>
      </w:r>
      <w:r w:rsidR="00962E30">
        <w:t xml:space="preserve"> the word wall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6"/>
      </w:tblGrid>
      <w:tr w:rsidR="005131B0" w:rsidTr="005131B0">
        <w:trPr>
          <w:trHeight w:val="737"/>
        </w:trPr>
        <w:tc>
          <w:tcPr>
            <w:tcW w:w="9962" w:type="dxa"/>
            <w:tcBorders>
              <w:top w:val="single" w:sz="12" w:space="0" w:color="B31E8E"/>
              <w:left w:val="single" w:sz="12" w:space="0" w:color="B31E8E"/>
              <w:bottom w:val="single" w:sz="12" w:space="0" w:color="B31E8E"/>
              <w:right w:val="single" w:sz="12" w:space="0" w:color="B31E8E"/>
            </w:tcBorders>
            <w:vAlign w:val="center"/>
          </w:tcPr>
          <w:p w:rsidR="005131B0" w:rsidRDefault="005131B0" w:rsidP="005131B0">
            <w:pPr>
              <w:rPr>
                <w:noProof/>
                <w:lang w:eastAsia="ja-JP"/>
              </w:rPr>
            </w:pPr>
            <w:r>
              <w:rPr>
                <w:rFonts w:eastAsia="Arial"/>
                <w:noProof/>
              </w:rPr>
              <w:drawing>
                <wp:anchor distT="0" distB="0" distL="114300" distR="114300" simplePos="0" relativeHeight="253242368" behindDoc="0" locked="0" layoutInCell="1" allowOverlap="1" wp14:anchorId="2F066665" wp14:editId="2392EE5C">
                  <wp:simplePos x="0" y="0"/>
                  <wp:positionH relativeFrom="column">
                    <wp:posOffset>5461000</wp:posOffset>
                  </wp:positionH>
                  <wp:positionV relativeFrom="paragraph">
                    <wp:posOffset>48260</wp:posOffset>
                  </wp:positionV>
                  <wp:extent cx="640080" cy="530225"/>
                  <wp:effectExtent l="0" t="0" r="7620" b="3175"/>
                  <wp:wrapNone/>
                  <wp:docPr id="21154" name="Picture 21154" descr="R:\Operational\Resources\graphics_library\DoE_owned\general_graphics\Househo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Household\computer.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6400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noProof/>
                <w:lang w:eastAsia="ja-JP"/>
              </w:rPr>
              <w:t>Materials:</w:t>
            </w:r>
          </w:p>
          <w:p w:rsidR="005131B0" w:rsidRPr="005131B0" w:rsidRDefault="005131B0" w:rsidP="005131B0">
            <w:pPr>
              <w:pStyle w:val="ListParagraph"/>
              <w:numPr>
                <w:ilvl w:val="0"/>
                <w:numId w:val="34"/>
              </w:numPr>
              <w:rPr>
                <w:rFonts w:cs="Arial"/>
                <w:noProof/>
                <w:lang w:eastAsia="ja-JP"/>
              </w:rPr>
            </w:pPr>
            <w:r>
              <w:rPr>
                <w:noProof/>
                <w:lang w:eastAsia="ja-JP"/>
              </w:rPr>
              <w:t>computer, laptop or tablet</w:t>
            </w:r>
            <w:r w:rsidR="0052554B">
              <w:rPr>
                <w:noProof/>
                <w:lang w:eastAsia="ja-JP"/>
              </w:rPr>
              <w:t xml:space="preserve"> with a document making program</w:t>
            </w:r>
          </w:p>
        </w:tc>
      </w:tr>
      <w:tr w:rsidR="00962E30" w:rsidTr="005131B0">
        <w:trPr>
          <w:trHeight w:val="737"/>
        </w:trPr>
        <w:tc>
          <w:tcPr>
            <w:tcW w:w="9962" w:type="dxa"/>
            <w:tcBorders>
              <w:top w:val="single" w:sz="12" w:space="0" w:color="B31E8E"/>
            </w:tcBorders>
            <w:vAlign w:val="center"/>
          </w:tcPr>
          <w:p w:rsidR="00962E30" w:rsidRPr="00A20D91" w:rsidRDefault="00962E30" w:rsidP="00180D75">
            <w:pPr>
              <w:rPr>
                <w:rFonts w:eastAsia="Arial"/>
              </w:rPr>
            </w:pPr>
            <w:r w:rsidRPr="00E077A7">
              <w:rPr>
                <w:rFonts w:cs="Arial"/>
                <w:noProof/>
              </w:rPr>
              <mc:AlternateContent>
                <mc:Choice Requires="wps">
                  <w:drawing>
                    <wp:anchor distT="0" distB="0" distL="114300" distR="114300" simplePos="0" relativeHeight="252823552" behindDoc="0" locked="0" layoutInCell="1" allowOverlap="1" wp14:anchorId="22765017" wp14:editId="2FEB5574">
                      <wp:simplePos x="0" y="0"/>
                      <wp:positionH relativeFrom="column">
                        <wp:posOffset>944880</wp:posOffset>
                      </wp:positionH>
                      <wp:positionV relativeFrom="paragraph">
                        <wp:posOffset>130175</wp:posOffset>
                      </wp:positionV>
                      <wp:extent cx="3070860" cy="381000"/>
                      <wp:effectExtent l="171450" t="0" r="15240" b="19050"/>
                      <wp:wrapNone/>
                      <wp:docPr id="20831" name="Rounded Rectangular Callout 20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8100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962E30">
                                  <w:pPr>
                                    <w:spacing w:before="0" w:after="0"/>
                                    <w:rPr>
                                      <w:szCs w:val="28"/>
                                    </w:rPr>
                                  </w:pPr>
                                  <w:r>
                                    <w:rPr>
                                      <w:szCs w:val="28"/>
                                    </w:rPr>
                                    <w:t xml:space="preserve">Your word wall is almost finished.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65017" id="Rounded Rectangular Callout 20831" o:spid="_x0000_s1223" type="#_x0000_t62" style="position:absolute;margin-left:74.4pt;margin-top:10.25pt;width:241.8pt;height:30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BNbgIAAMkEAAAOAAAAZHJzL2Uyb0RvYy54bWysVMFu2zAMvQ/YPwi6t7bjJE2NOkWXtsOA&#10;biva7QMYS7a1yaInyXHarx8tu12y7TTsIlAmRT6+R/rict9otpPWKTQ5T05jzqQpUChT5fzrl9uT&#10;FWfOgxGg0cicP0nHL9dv31z0bSZnWKMW0jJKYlzWtzmvvW+zKHJFLRtwp9hKQ84SbQOerraKhIWe&#10;sjc6msXxMurRitZiIZ2jr9ejk69D/rKUhf9clk56pnNO2Hw4bTi3wxmtLyCrLLS1KiYY8A8oGlCG&#10;ir6mugYPrLPqj1SNKiw6LP1pgU2EZakKGXqgbpL4t24ea2hl6IXIce0rTe7/pS0+7e4tUyLns3iV&#10;JpwZaEimB+yMkII9EIFgqk6DZRvQGjvPxkAirm9dRu8f23s7tO7aOyy+O2ZwU9MbeWUt9rUEQXCT&#10;gejo6MFwcfSUbfuPKKgmdB4Dh/vSNkNCYoftg1RPr1LJvWcFfUzjs3i1JEUL8qWrJI6DlhFkL69b&#10;6/x7iQ0bjJz3UlQytDX0NPUSysHuzvmgnZi6B/GNmCgbTaOwA81OFvM0XUyzchA0Owqany//EpMe&#10;xiTL5fIsUAHZVJYQvyAdMBi8VVqHqdSG9cTcebyIA06HWonBG8i21XajLSN4OX+XJjermynvUVij&#10;PK2XVk3OV0TRSBJkgyo3RoQyHpQebYKizSTToMyosN9v9+OA0HhMqm9RPJFyFsd9ov0no0b7zFlP&#10;u5Rz96MDKznTHwypf57M58Pyhct8cTajiz30bA89YApKlXPP2Whu/LiwXWtVVVOlJPBh8IomplT+&#10;ZbRGVFMDtC9kHS3k4T1E/foDrX8CAAD//wMAUEsDBBQABgAIAAAAIQC61xb74QAAAAkBAAAPAAAA&#10;ZHJzL2Rvd25yZXYueG1sTI/BTsMwEETvSPyDtUhcUOsQShWFOFWFBBcOFS0qPTrxNgnE62C7bcrX&#10;s5zgODujmbfFYrS9OKIPnSMFt9MEBFLtTEeNgrfN0yQDEaImo3tHqOCMARbl5UWhc+NO9IrHdWwE&#10;l1DItYI2xiGXMtQtWh2mbkBib++81ZGlb6Tx+sTltpdpksyl1R3xQqsHfGyx/lwfrIJqNZrVx/fz&#10;Jn7t3pfn7e5lf5N6pa6vxuUDiIhj/AvDLz6jQ8lMlTuQCaJnPcsYPSpIk3sQHJjfpTMQlYKMD7Is&#10;5P8Pyh8AAAD//wMAUEsBAi0AFAAGAAgAAAAhALaDOJL+AAAA4QEAABMAAAAAAAAAAAAAAAAAAAAA&#10;AFtDb250ZW50X1R5cGVzXS54bWxQSwECLQAUAAYACAAAACEAOP0h/9YAAACUAQAACwAAAAAAAAAA&#10;AAAAAAAvAQAAX3JlbHMvLnJlbHNQSwECLQAUAAYACAAAACEAiE+ATW4CAADJBAAADgAAAAAAAAAA&#10;AAAAAAAuAgAAZHJzL2Uyb0RvYy54bWxQSwECLQAUAAYACAAAACEAutcW++EAAAAJAQAADwAAAAAA&#10;AAAAAAAAAADIBAAAZHJzL2Rvd25yZXYueG1sUEsFBgAAAAAEAAQA8wAAANYFAAAAAA==&#10;" adj="-936,9728" filled="f" strokecolor="#b31e8e" strokeweight="1.5pt">
                      <v:textbox>
                        <w:txbxContent>
                          <w:p w:rsidR="0091685E" w:rsidRPr="005F5FF6" w:rsidRDefault="0091685E" w:rsidP="00962E30">
                            <w:pPr>
                              <w:spacing w:before="0" w:after="0"/>
                              <w:rPr>
                                <w:szCs w:val="28"/>
                              </w:rPr>
                            </w:pPr>
                            <w:r>
                              <w:rPr>
                                <w:szCs w:val="28"/>
                              </w:rPr>
                              <w:t xml:space="preserve">Your word wall is almost finished.  </w:t>
                            </w:r>
                          </w:p>
                        </w:txbxContent>
                      </v:textbox>
                    </v:shape>
                  </w:pict>
                </mc:Fallback>
              </mc:AlternateContent>
            </w:r>
            <w:r>
              <w:rPr>
                <w:rFonts w:cs="Arial"/>
                <w:noProof/>
                <w:szCs w:val="28"/>
              </w:rPr>
              <w:drawing>
                <wp:inline distT="0" distB="0" distL="0" distR="0" wp14:anchorId="723A0779" wp14:editId="373D9FF9">
                  <wp:extent cx="358140" cy="661313"/>
                  <wp:effectExtent l="0" t="0" r="3810" b="5715"/>
                  <wp:docPr id="20840" name="Picture 20840"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962E30" w:rsidTr="00180D75">
        <w:trPr>
          <w:trHeight w:val="737"/>
        </w:trPr>
        <w:tc>
          <w:tcPr>
            <w:tcW w:w="9962" w:type="dxa"/>
            <w:vAlign w:val="center"/>
          </w:tcPr>
          <w:p w:rsidR="00962E30" w:rsidRPr="0066360B" w:rsidRDefault="00962E30" w:rsidP="00180D75">
            <w:pPr>
              <w:jc w:val="right"/>
              <w:rPr>
                <w:rFonts w:eastAsia="Arial"/>
              </w:rPr>
            </w:pPr>
            <w:r w:rsidRPr="00E077A7">
              <w:rPr>
                <w:rFonts w:cs="Arial"/>
                <w:noProof/>
              </w:rPr>
              <mc:AlternateContent>
                <mc:Choice Requires="wps">
                  <w:drawing>
                    <wp:anchor distT="0" distB="0" distL="114300" distR="114300" simplePos="0" relativeHeight="252824576" behindDoc="0" locked="0" layoutInCell="1" allowOverlap="1" wp14:anchorId="7A2ADF21" wp14:editId="59BEDC03">
                      <wp:simplePos x="0" y="0"/>
                      <wp:positionH relativeFrom="column">
                        <wp:posOffset>358140</wp:posOffset>
                      </wp:positionH>
                      <wp:positionV relativeFrom="paragraph">
                        <wp:posOffset>141605</wp:posOffset>
                      </wp:positionV>
                      <wp:extent cx="4968240" cy="594360"/>
                      <wp:effectExtent l="0" t="0" r="422910" b="15240"/>
                      <wp:wrapNone/>
                      <wp:docPr id="20832" name="Rounded Rectangular Callout 20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594360"/>
                              </a:xfrm>
                              <a:prstGeom prst="wedgeRoundRectCallout">
                                <a:avLst>
                                  <a:gd name="adj1" fmla="val 57168"/>
                                  <a:gd name="adj2" fmla="val 591"/>
                                  <a:gd name="adj3" fmla="val 16667"/>
                                </a:avLst>
                              </a:prstGeom>
                              <a:noFill/>
                              <a:ln w="19050">
                                <a:solidFill>
                                  <a:srgbClr val="B31E8E"/>
                                </a:solidFill>
                                <a:miter lim="800000"/>
                                <a:headEnd/>
                                <a:tailEnd/>
                              </a:ln>
                            </wps:spPr>
                            <wps:txbx>
                              <w:txbxContent>
                                <w:p w:rsidR="0091685E" w:rsidRPr="005F5FF6" w:rsidRDefault="0091685E" w:rsidP="00962E30">
                                  <w:pPr>
                                    <w:spacing w:before="0" w:after="0"/>
                                    <w:rPr>
                                      <w:szCs w:val="28"/>
                                    </w:rPr>
                                  </w:pPr>
                                  <w:r>
                                    <w:rPr>
                                      <w:szCs w:val="28"/>
                                    </w:rPr>
                                    <w:t xml:space="preserve">Open the wall and type in any new terminology from today’s activities.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ADF21" id="Rounded Rectangular Callout 20832" o:spid="_x0000_s1224" type="#_x0000_t62" style="position:absolute;left:0;text-align:left;margin-left:28.2pt;margin-top:11.15pt;width:391.2pt;height:46.8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SdbwIAAMYEAAAOAAAAZHJzL2Uyb0RvYy54bWysVNtu2zAMfR+wfxD0vtrOxU2MOkWXtsOA&#10;XYp2+wDFkm1tkqhJcpzu60fLbudub8PyIIgmRfKcQ+bi8qQVOQrnJZiSZmcpJcJUwKVpSvr1y+2b&#10;DSU+MMOZAiNK+ig8vdy9fnXR20IsoAXFhSOYxPiityVtQ7BFkviqFZr5M7DCoLMGp1lA0zUJd6zH&#10;7FolizTNkx4ctw4q4T1+vR6ddBfz17Wowue69iIQVVLsLcTTxfMwnMnughWNY7aV1dQG+4cuNJMG&#10;iz6numaBkc7Jv1JpWTnwUIezCnQCdS0rETEgmiz9A81Dy6yIWJAcb59p8v8vbfXpeOeI5CVdpJvl&#10;ghLDNMp0D53hgpN7JJCZplPMkT1TCrpAxkAkrre+wPcP9s4N0L39ANV3TwzsW3wjrpyDvhWMY7vZ&#10;QHTy4sFgeHxKDv1H4FiTdQEih6fa6SEhskNOUarHZ6nEKZAKP662+WaxQkUr9K23q2UetUxY8fTa&#10;Oh/eCdBkuJS0F7wREdaAacISy7HjBx+idnxCz/i3jJJaKxyFI1NkfZ7lm2lUZjHI1ixmGzHiBMwi&#10;lvOILM/z88gDK6aa2O5Tm0MDBm6lUnEklSE90rZN12ls0oOSfPBGpl1z2CtHsLeSvl1mN5ubKe+L&#10;MC0D7paSuqSbdPiNEAZJbgyPZQKTarxjK8pMGg2yjPKG0+E0TgfOxiT5AfgjyuZgXCZcfry04H5S&#10;0uMildT/6JgTlKj3BqXfZqtBpxCN1fp8gYabew5zDzMVpippoGS87sO4rZ11smmxUhb5MHCF41LL&#10;8DRXY1cTAFwWvL3Yxrkdo37//ex+AQAA//8DAFBLAwQUAAYACAAAACEAQ3CKdt4AAAAJAQAADwAA&#10;AGRycy9kb3ducmV2LnhtbEyPTU+DQBCG7yb+h82YeLMLtEWKLI0f8WDSi9iLtylMFyK7S9gt4L93&#10;POlx8j5553mL/WJ6MdHoO2cVxKsIBNnaNZ3VCo4fr3cZCB/QNtg7Swq+ycO+vL4qMG/cbN9pqoIW&#10;XGJ9jgraEIZcSl+3ZNCv3ECWs7MbDQY+Ry2bEWcuN71MoiiVBjvLH1oc6Lml+qu6GAXLkQ46fbvH&#10;6hPjWU/z5ulldErd3iyPDyACLeEPhl99VoeSnU7uYhsvegXbdMOkgiRZg+A8W2c85cRgvN2BLAv5&#10;f0H5AwAA//8DAFBLAQItABQABgAIAAAAIQC2gziS/gAAAOEBAAATAAAAAAAAAAAAAAAAAAAAAABb&#10;Q29udGVudF9UeXBlc10ueG1sUEsBAi0AFAAGAAgAAAAhADj9If/WAAAAlAEAAAsAAAAAAAAAAAAA&#10;AAAALwEAAF9yZWxzLy5yZWxzUEsBAi0AFAAGAAgAAAAhAJTIFJ1vAgAAxgQAAA4AAAAAAAAAAAAA&#10;AAAALgIAAGRycy9lMm9Eb2MueG1sUEsBAi0AFAAGAAgAAAAhAENwinbeAAAACQEAAA8AAAAAAAAA&#10;AAAAAAAAyQQAAGRycy9kb3ducmV2LnhtbFBLBQYAAAAABAAEAPMAAADUBQAAAAA=&#10;" adj="23148,10928" filled="f" strokecolor="#b31e8e" strokeweight="1.5pt">
                      <v:textbox>
                        <w:txbxContent>
                          <w:p w:rsidR="0091685E" w:rsidRPr="005F5FF6" w:rsidRDefault="0091685E" w:rsidP="00962E30">
                            <w:pPr>
                              <w:spacing w:before="0" w:after="0"/>
                              <w:rPr>
                                <w:szCs w:val="28"/>
                              </w:rPr>
                            </w:pPr>
                            <w:r>
                              <w:rPr>
                                <w:szCs w:val="28"/>
                              </w:rPr>
                              <w:t xml:space="preserve">Open the wall and type in any new terminology from today’s activities. </w:t>
                            </w:r>
                          </w:p>
                        </w:txbxContent>
                      </v:textbox>
                    </v:shape>
                  </w:pict>
                </mc:Fallback>
              </mc:AlternateContent>
            </w:r>
            <w:r>
              <w:rPr>
                <w:noProof/>
                <w:sz w:val="36"/>
                <w:szCs w:val="36"/>
              </w:rPr>
              <w:drawing>
                <wp:inline distT="0" distB="0" distL="0" distR="0" wp14:anchorId="0A0B5601" wp14:editId="6FEF21F4">
                  <wp:extent cx="450542" cy="662940"/>
                  <wp:effectExtent l="0" t="0" r="6985" b="3810"/>
                  <wp:docPr id="20841" name="Picture 20841"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962E30" w:rsidTr="00180D75">
        <w:trPr>
          <w:trHeight w:val="737"/>
        </w:trPr>
        <w:tc>
          <w:tcPr>
            <w:tcW w:w="9962" w:type="dxa"/>
            <w:vAlign w:val="center"/>
          </w:tcPr>
          <w:p w:rsidR="00962E30" w:rsidRPr="0066360B" w:rsidRDefault="00962E30" w:rsidP="00180D75">
            <w:pPr>
              <w:rPr>
                <w:rFonts w:eastAsia="Arial"/>
              </w:rPr>
            </w:pPr>
            <w:r w:rsidRPr="00E077A7">
              <w:rPr>
                <w:rFonts w:cs="Arial"/>
                <w:noProof/>
              </w:rPr>
              <mc:AlternateContent>
                <mc:Choice Requires="wps">
                  <w:drawing>
                    <wp:anchor distT="0" distB="0" distL="114300" distR="114300" simplePos="0" relativeHeight="252825600" behindDoc="0" locked="0" layoutInCell="1" allowOverlap="1" wp14:anchorId="43F67352" wp14:editId="60B2D6FF">
                      <wp:simplePos x="0" y="0"/>
                      <wp:positionH relativeFrom="column">
                        <wp:posOffset>762000</wp:posOffset>
                      </wp:positionH>
                      <wp:positionV relativeFrom="paragraph">
                        <wp:posOffset>130175</wp:posOffset>
                      </wp:positionV>
                      <wp:extent cx="4884420" cy="594360"/>
                      <wp:effectExtent l="247650" t="0" r="11430" b="15240"/>
                      <wp:wrapNone/>
                      <wp:docPr id="20833" name="Rounded Rectangular Callout 20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4420" cy="59436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962E30">
                                  <w:pPr>
                                    <w:spacing w:before="0" w:after="0"/>
                                    <w:rPr>
                                      <w:szCs w:val="28"/>
                                    </w:rPr>
                                  </w:pPr>
                                  <w:r>
                                    <w:rPr>
                                      <w:szCs w:val="28"/>
                                    </w:rPr>
                                    <w:t>You could also add other words you know that relate to the digital theme.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67352" id="Rounded Rectangular Callout 20833" o:spid="_x0000_s1225" type="#_x0000_t62" style="position:absolute;margin-left:60pt;margin-top:10.25pt;width:384.6pt;height:46.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RMbwIAAMkEAAAOAAAAZHJzL2Uyb0RvYy54bWysVF1v0zAUfUfiP1h+X5O0addGS6fRbQhp&#10;wLTBD3BjJzE4vsF2mpZfz7WTbi3whOiDZed+nXvOvb263jeK7ISxEnROk0lMidAFcKmrnH79cn+x&#10;pMQ6pjlToEVOD8LS6/XbN1d9m4kp1KC4MASTaJv1bU5r59osimxRi4bZCbRCo7EE0zCHT1NF3LAe&#10;szcqmsbxIurB8NZAIazFr7eDka5D/rIUhftcllY4onKK2Fw4TTi3/ozWVyyrDGtrWYww2D+gaJjU&#10;WPQl1S1zjHRG/pGqkYUBC6WbFNBEUJayEKEH7CaJf+vmuWatCL0gObZ9ocn+v7TFp92jIZLndBov&#10;ZzNKNGtQpifoNBecPCGBTFedYoZsmFLQOTI4InF9azOMf24fjW/dtg9QfLdEw6bGGHFjDPS1YBzh&#10;Jp7o6CzAPyyGkm3/ETjWZJ2DwOG+NI1PiOyQfZDq8CKV2DtS4Md0uUzTKSpaoG2+SmeLoGXEsmN0&#10;a6x7L6Ah/pLTXvBKhLZ8T2MvoRzbPVgXtONj94x/SygpG4WjsGOKXMzT2Ww+zsqJ0/TMKV0t/uKD&#10;lL4mShaLxWWggmVjWUR8ROoxaLiXSoWpVJr0yNwqnscBpwUlubcGsk213ShDEF5O382Su+XdmPfM&#10;rZEO10vJJqfL2P+GJrwqd5qHMo5JNdwRitKjTF6ZQWG33+6HAcHxGFXfAj+gcgaGfcL9x0sN5icl&#10;Pe5STu2PjhlBifqgUf1VkqZ++cIjnV963cypZXtqYbrAVDl1lAzXjRsWtmuNrGqslAQ+NNzgxJTS&#10;HUdrQDU2gPuCt7OFPH0Hr9d/oPUvAAAA//8DAFBLAwQUAAYACAAAACEA0tfba+AAAAAKAQAADwAA&#10;AGRycy9kb3ducmV2LnhtbEyPwU7DMBBE70j8g7VIXBB1EgEKIU5VIcGFQ0WLoEcn3iaBeB1st035&#10;+i4nOI5m9PZtOZ/sIPboQ+9IQTpLQCA1zvTUKnhbP13nIELUZPTgCBUcMcC8Oj8rdWHcgV5xv4qt&#10;YAiFQivoYhwLKUPTodVh5kYk7rbOWx05+lYarw8Mt4PMkuROWt0TX+j0iI8dNl+rnVVQLyez/Px5&#10;Xsfvzcfi+L552V5lXqnLi2nxACLiFP/G8KvP6lCxU+12ZIIYODOepwqy5BYED/L8PgNRc5PepCCr&#10;Uv5/oToBAAD//wMAUEsBAi0AFAAGAAgAAAAhALaDOJL+AAAA4QEAABMAAAAAAAAAAAAAAAAAAAAA&#10;AFtDb250ZW50X1R5cGVzXS54bWxQSwECLQAUAAYACAAAACEAOP0h/9YAAACUAQAACwAAAAAAAAAA&#10;AAAAAAAvAQAAX3JlbHMvLnJlbHNQSwECLQAUAAYACAAAACEA1INETG8CAADJBAAADgAAAAAAAAAA&#10;AAAAAAAuAgAAZHJzL2Uyb0RvYy54bWxQSwECLQAUAAYACAAAACEA0tfba+AAAAAKAQAADwAAAAAA&#10;AAAAAAAAAADJBAAAZHJzL2Rvd25yZXYueG1sUEsFBgAAAAAEAAQA8wAAANYFAAAAAA==&#10;" adj="-936,9728" filled="f" strokecolor="#b31e8e" strokeweight="1.5pt">
                      <v:textbox>
                        <w:txbxContent>
                          <w:p w:rsidR="0091685E" w:rsidRPr="005F5FF6" w:rsidRDefault="0091685E" w:rsidP="00962E30">
                            <w:pPr>
                              <w:spacing w:before="0" w:after="0"/>
                              <w:rPr>
                                <w:szCs w:val="28"/>
                              </w:rPr>
                            </w:pPr>
                            <w:r>
                              <w:rPr>
                                <w:szCs w:val="28"/>
                              </w:rPr>
                              <w:t>You could also add other words you know that relate to the digital theme.</w:t>
                            </w:r>
                          </w:p>
                        </w:txbxContent>
                      </v:textbox>
                    </v:shape>
                  </w:pict>
                </mc:Fallback>
              </mc:AlternateContent>
            </w:r>
            <w:r>
              <w:rPr>
                <w:rFonts w:cs="Arial"/>
                <w:noProof/>
                <w:szCs w:val="28"/>
              </w:rPr>
              <w:drawing>
                <wp:inline distT="0" distB="0" distL="0" distR="0" wp14:anchorId="47EED60B" wp14:editId="309642EE">
                  <wp:extent cx="358140" cy="661313"/>
                  <wp:effectExtent l="0" t="0" r="3810" b="5715"/>
                  <wp:docPr id="20842" name="Picture 20842"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962E30" w:rsidTr="00180D75">
        <w:trPr>
          <w:trHeight w:val="737"/>
        </w:trPr>
        <w:tc>
          <w:tcPr>
            <w:tcW w:w="9962" w:type="dxa"/>
            <w:vAlign w:val="center"/>
          </w:tcPr>
          <w:p w:rsidR="00962E30" w:rsidRDefault="00962E30" w:rsidP="00180D75">
            <w:pPr>
              <w:jc w:val="right"/>
              <w:rPr>
                <w:rFonts w:eastAsia="Arial" w:cs="Arial"/>
                <w:szCs w:val="28"/>
              </w:rPr>
            </w:pPr>
            <w:r w:rsidRPr="00E077A7">
              <w:rPr>
                <w:rFonts w:cs="Arial"/>
                <w:noProof/>
              </w:rPr>
              <mc:AlternateContent>
                <mc:Choice Requires="wps">
                  <w:drawing>
                    <wp:anchor distT="0" distB="0" distL="114300" distR="114300" simplePos="0" relativeHeight="252826624" behindDoc="0" locked="0" layoutInCell="1" allowOverlap="1" wp14:anchorId="0F9283A0" wp14:editId="02D03877">
                      <wp:simplePos x="0" y="0"/>
                      <wp:positionH relativeFrom="column">
                        <wp:posOffset>1638300</wp:posOffset>
                      </wp:positionH>
                      <wp:positionV relativeFrom="paragraph">
                        <wp:posOffset>153035</wp:posOffset>
                      </wp:positionV>
                      <wp:extent cx="3688080" cy="457200"/>
                      <wp:effectExtent l="0" t="0" r="331470" b="19050"/>
                      <wp:wrapNone/>
                      <wp:docPr id="20834" name="Rounded Rectangular Callout 20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8080" cy="457200"/>
                              </a:xfrm>
                              <a:prstGeom prst="wedgeRoundRectCallout">
                                <a:avLst>
                                  <a:gd name="adj1" fmla="val 57168"/>
                                  <a:gd name="adj2" fmla="val 591"/>
                                  <a:gd name="adj3" fmla="val 16667"/>
                                </a:avLst>
                              </a:prstGeom>
                              <a:noFill/>
                              <a:ln w="19050">
                                <a:solidFill>
                                  <a:srgbClr val="B31E8E"/>
                                </a:solidFill>
                                <a:miter lim="800000"/>
                                <a:headEnd/>
                                <a:tailEnd/>
                              </a:ln>
                            </wps:spPr>
                            <wps:txbx>
                              <w:txbxContent>
                                <w:p w:rsidR="0091685E" w:rsidRPr="005F5FF6" w:rsidRDefault="0091685E" w:rsidP="00962E30">
                                  <w:pPr>
                                    <w:spacing w:before="0" w:after="0"/>
                                    <w:rPr>
                                      <w:szCs w:val="28"/>
                                    </w:rPr>
                                  </w:pPr>
                                  <w:r>
                                    <w:rPr>
                                      <w:szCs w:val="28"/>
                                    </w:rPr>
                                    <w:t xml:space="preserve">Check the spelling is correct for each term.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283A0" id="Rounded Rectangular Callout 20834" o:spid="_x0000_s1226" type="#_x0000_t62" style="position:absolute;left:0;text-align:left;margin-left:129pt;margin-top:12.05pt;width:290.4pt;height:36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eHawIAAMYEAAAOAAAAZHJzL2Uyb0RvYy54bWysVF1v0zAUfUfiP1h+p0narsuipdPoNoQ0&#10;YNrgB7ixkxhsX2M7Tbtfz42TjRbeEH2w7Nyvc+65t5dXe63ITjgvwZQ0m6WUCFMBl6Yp6bevd+9y&#10;SnxghjMFRpT0IDy9Wr99c9nbQsyhBcWFI5jE+KK3JW1DsEWS+KoVmvkZWGHQWIPTLODTNQl3rMfs&#10;WiXzNF0lPThuHVTCe/x6MxrpOuava1GFL3XtRSCqpIgtxNPFczucyfqSFY1jtpXVBIP9AwrNpMGi&#10;r6luWGCkc/KvVFpWDjzUYVaBTqCuZSUiB2STpX+weWqZFZELNsfb1zb5/5e2+rx7cETyks7TfLGk&#10;xDCNMj1CZ7jg5BEbyEzTKebIhikFXSCjIzaut77A+Cf74Abq3t5D9cMTA5sWY8S1c9C3gnGEmw2N&#10;Tk4ChofHULLtPwHHmqwLEHu4r50eEmJ3yD5KdXiVSuwDqfDjYpXnaY6KVmhbnp3jLMQSrHiJts6H&#10;DwI0GS4l7QVvRKQ1cJq4xHJsd+9D1I5P7Bn/nlFSa4WjsGOKnJ1nq3walSOf+YnPReSIE3DksTj2&#10;yFar1fkEcqqZsOIF5gDAwJ1UKo6kMqTHtl2kZ2kE6UFJPlhjp12z3ShHEFtJ3y+y2/x2ynvipmXA&#10;3VJSlzRPh99IYZDk1vBYJjCpxjtCUWbSaJBllDfst/txOnA2Jsm3wA8om4NxmXD58dKCe6akx0Uq&#10;qf/ZMScoUR8NSn+RLZfD5sVHVIoSd2zZHluYqTBVSQMl43UTxm3trJNNi5Wy2A8D1zgutQwvczWi&#10;mgjgsuDtZBuP39Hr99/P+hcAAAD//wMAUEsDBBQABgAIAAAAIQAjAoZ73gAAAAkBAAAPAAAAZHJz&#10;L2Rvd25yZXYueG1sTI9NT8MwDIbvSPyHyEjcWNoxSleaTnyIA9IulF24eY3XVjRJlWRt+feYE9xs&#10;+dXr5yl3ixnERD70zipIVwkIso3TvW0VHD5eb3IQIaLVODhLCr4pwK66vCix0G627zTVsRVcYkOB&#10;CroYx0LK0HRkMKzcSJZvJ+cNRl59K7XHmcvNINdJkkmDveUPHY703FHzVZ+NguVA+zZ7u8f6E9O5&#10;nebN04t3Sl1fLY8PICIt8S8Mv/iMDhUzHd3Z6iAGBeu7nF0iD5sUBAfy25xdjgq2WQqyKuV/g+oH&#10;AAD//wMAUEsBAi0AFAAGAAgAAAAhALaDOJL+AAAA4QEAABMAAAAAAAAAAAAAAAAAAAAAAFtDb250&#10;ZW50X1R5cGVzXS54bWxQSwECLQAUAAYACAAAACEAOP0h/9YAAACUAQAACwAAAAAAAAAAAAAAAAAv&#10;AQAAX3JlbHMvLnJlbHNQSwECLQAUAAYACAAAACEAiAFHh2sCAADGBAAADgAAAAAAAAAAAAAAAAAu&#10;AgAAZHJzL2Uyb0RvYy54bWxQSwECLQAUAAYACAAAACEAIwKGe94AAAAJAQAADwAAAAAAAAAAAAAA&#10;AADFBAAAZHJzL2Rvd25yZXYueG1sUEsFBgAAAAAEAAQA8wAAANAFAAAAAA==&#10;" adj="23148,10928" filled="f" strokecolor="#b31e8e" strokeweight="1.5pt">
                      <v:textbox>
                        <w:txbxContent>
                          <w:p w:rsidR="0091685E" w:rsidRPr="005F5FF6" w:rsidRDefault="0091685E" w:rsidP="00962E30">
                            <w:pPr>
                              <w:spacing w:before="0" w:after="0"/>
                              <w:rPr>
                                <w:szCs w:val="28"/>
                              </w:rPr>
                            </w:pPr>
                            <w:r>
                              <w:rPr>
                                <w:szCs w:val="28"/>
                              </w:rPr>
                              <w:t xml:space="preserve">Check the spelling is correct for each term. </w:t>
                            </w:r>
                          </w:p>
                        </w:txbxContent>
                      </v:textbox>
                    </v:shape>
                  </w:pict>
                </mc:Fallback>
              </mc:AlternateContent>
            </w:r>
            <w:r>
              <w:rPr>
                <w:noProof/>
                <w:sz w:val="36"/>
                <w:szCs w:val="36"/>
              </w:rPr>
              <w:drawing>
                <wp:inline distT="0" distB="0" distL="0" distR="0" wp14:anchorId="0912EE92" wp14:editId="36571981">
                  <wp:extent cx="450542" cy="662940"/>
                  <wp:effectExtent l="0" t="0" r="6985" b="3810"/>
                  <wp:docPr id="20843" name="Picture 20843"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962E30" w:rsidTr="00180D75">
        <w:trPr>
          <w:trHeight w:val="737"/>
        </w:trPr>
        <w:tc>
          <w:tcPr>
            <w:tcW w:w="9962" w:type="dxa"/>
            <w:vAlign w:val="center"/>
          </w:tcPr>
          <w:p w:rsidR="00962E30" w:rsidRPr="00E077A7" w:rsidRDefault="00962E30" w:rsidP="00180D75">
            <w:pPr>
              <w:rPr>
                <w:rFonts w:cs="Arial"/>
                <w:noProof/>
                <w:lang w:eastAsia="ja-JP"/>
              </w:rPr>
            </w:pPr>
            <w:r w:rsidRPr="00E077A7">
              <w:rPr>
                <w:rFonts w:cs="Arial"/>
                <w:noProof/>
              </w:rPr>
              <mc:AlternateContent>
                <mc:Choice Requires="wps">
                  <w:drawing>
                    <wp:anchor distT="0" distB="0" distL="114300" distR="114300" simplePos="0" relativeHeight="252827648" behindDoc="0" locked="0" layoutInCell="1" allowOverlap="1" wp14:anchorId="467A38C1" wp14:editId="59E018EE">
                      <wp:simplePos x="0" y="0"/>
                      <wp:positionH relativeFrom="column">
                        <wp:posOffset>762000</wp:posOffset>
                      </wp:positionH>
                      <wp:positionV relativeFrom="paragraph">
                        <wp:posOffset>164465</wp:posOffset>
                      </wp:positionV>
                      <wp:extent cx="4968240" cy="571500"/>
                      <wp:effectExtent l="247650" t="0" r="22860" b="19050"/>
                      <wp:wrapNone/>
                      <wp:docPr id="20836" name="Rounded Rectangular Callout 20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57150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CD24B0">
                                  <w:pPr>
                                    <w:spacing w:before="0" w:after="0"/>
                                    <w:rPr>
                                      <w:szCs w:val="28"/>
                                    </w:rPr>
                                  </w:pPr>
                                  <w:r>
                                    <w:rPr>
                                      <w:szCs w:val="28"/>
                                    </w:rPr>
                                    <w:t>If you fill the word wall, create a new wall on another page in the document, using the instructions from Day 1.</w:t>
                                  </w:r>
                                </w:p>
                                <w:p w:rsidR="0091685E" w:rsidRPr="005F5FF6" w:rsidRDefault="0091685E" w:rsidP="00962E30">
                                  <w:pPr>
                                    <w:spacing w:before="0" w:after="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A38C1" id="Rounded Rectangular Callout 20836" o:spid="_x0000_s1227" type="#_x0000_t62" style="position:absolute;margin-left:60pt;margin-top:12.95pt;width:391.2pt;height:4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MHbQIAAMkEAAAOAAAAZHJzL2Uyb0RvYy54bWysVNtu2zAMfR+wfxD03tjOrakRp+jSdhjQ&#10;bUW7fYAiybY2WfQkOU779aNkt0u2PQ3LgyCaFHl4Dpn15aHRZC+tU2AKmk1SSqThIJSpCvr1y+3Z&#10;ihLnmRFMg5EFfZKOXm7evln3bS6nUIMW0hJMYlzetwWtvW/zJHG8lg1zE2ilQWcJtmEeTVslwrIe&#10;szc6mabpMunBitYCl87h1+vBSTcxf1lK7j+XpZOe6IIiNh9PG89dOJPNmuWVZW2t+AiD/QOKhimD&#10;RV9TXTPPSGfVH6kaxS04KP2EQ5NAWSouYw/YTZb+1s1jzVoZe0FyXPtKk/t/afmn/b0lShR0mq5m&#10;S0oMa1CmB+iMkII8IIHMVJ1mlmyZ1tB5MgQicX3rcnz/2N7b0Lpr74B/d8TAtsY38spa6GvJBMLN&#10;AtHJyYNgOHxKdv1HEFiTdR4ih4fSNiEhskMOUaqnV6nkwROOH+cXy9V0jopy9C3Os0UatUxY/vK6&#10;tc6/l9CQcCloL0UlY1uhp7GXWI7t75yP2omxeya+ZZSUjcZR2DNNzhbz2WwxzspR0PQkCCH9JWZ2&#10;HJMtl8vzSAXLx7KI+AVpwGDgVmkdp1Ib0iNzF+kijTgdaCWCN5Jtq91WW4LwCvpult2sbsa8J2GN&#10;8rheWjUFXaXhNzQRVLkxIpbxTOnhjlC0GWUKygwK+8PuMAzIQEHQbQfiCZWzMOwT7j9earDPlPS4&#10;SwV1PzpmJSX6g0H1L7J5kMpHY744n6Jhjz27Yw8zHFMV1FMyXLd+WNiutaqqsVIW+TBwhRNTKv8y&#10;WgOqsQHcF7ydLOSxHaN+/QNtfgIAAP//AwBQSwMEFAAGAAgAAAAhAClcKVvgAAAACgEAAA8AAABk&#10;cnMvZG93bnJldi54bWxMj0FPwkAQhe8m/IfNmHgxsqVRI7VbQkz04oEIBDluu0Nb6c7W3QWKv57x&#10;pMc378ub9/LZYDtxRB9aRwom4wQEUuVMS7WC9er17glEiJqM7hyhgjMGmBWjq1xnxp3oA4/LWAsO&#10;oZBpBU2MfSZlqBq0Ooxdj8TeznmrI0tfS+P1icNtJ9MkeZRWt8QfGt3jS4PVfnmwCsrFYBZfP2+r&#10;+L39nJ832/fdbeqVurke5s8gIg7xD4bf+lwdCu5UugOZIDrWHM+ogvRhCoKBaZLegyjZmfBFFrn8&#10;P6G4AAAA//8DAFBLAQItABQABgAIAAAAIQC2gziS/gAAAOEBAAATAAAAAAAAAAAAAAAAAAAAAABb&#10;Q29udGVudF9UeXBlc10ueG1sUEsBAi0AFAAGAAgAAAAhADj9If/WAAAAlAEAAAsAAAAAAAAAAAAA&#10;AAAALwEAAF9yZWxzLy5yZWxzUEsBAi0AFAAGAAgAAAAhAAY7cwdtAgAAyQQAAA4AAAAAAAAAAAAA&#10;AAAALgIAAGRycy9lMm9Eb2MueG1sUEsBAi0AFAAGAAgAAAAhAClcKVvgAAAACgEAAA8AAAAAAAAA&#10;AAAAAAAAxwQAAGRycy9kb3ducmV2LnhtbFBLBQYAAAAABAAEAPMAAADUBQAAAAA=&#10;" adj="-936,9728" filled="f" strokecolor="#b31e8e" strokeweight="1.5pt">
                      <v:textbox>
                        <w:txbxContent>
                          <w:p w:rsidR="0091685E" w:rsidRPr="005F5FF6" w:rsidRDefault="0091685E" w:rsidP="00CD24B0">
                            <w:pPr>
                              <w:spacing w:before="0" w:after="0"/>
                              <w:rPr>
                                <w:szCs w:val="28"/>
                              </w:rPr>
                            </w:pPr>
                            <w:r>
                              <w:rPr>
                                <w:szCs w:val="28"/>
                              </w:rPr>
                              <w:t>If you fill the word wall, create a new wall on another page in the document, using the instructions from Day 1.</w:t>
                            </w:r>
                          </w:p>
                          <w:p w:rsidR="0091685E" w:rsidRPr="005F5FF6" w:rsidRDefault="0091685E" w:rsidP="00962E30">
                            <w:pPr>
                              <w:spacing w:before="0" w:after="0"/>
                              <w:rPr>
                                <w:szCs w:val="28"/>
                              </w:rPr>
                            </w:pPr>
                          </w:p>
                        </w:txbxContent>
                      </v:textbox>
                    </v:shape>
                  </w:pict>
                </mc:Fallback>
              </mc:AlternateContent>
            </w:r>
            <w:r>
              <w:rPr>
                <w:rFonts w:cs="Arial"/>
                <w:noProof/>
                <w:szCs w:val="28"/>
              </w:rPr>
              <w:drawing>
                <wp:inline distT="0" distB="0" distL="0" distR="0" wp14:anchorId="052953FB" wp14:editId="1D877EC8">
                  <wp:extent cx="358140" cy="661313"/>
                  <wp:effectExtent l="0" t="0" r="3810" b="5715"/>
                  <wp:docPr id="20844" name="Picture 20844"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962E30" w:rsidTr="00180D75">
        <w:trPr>
          <w:trHeight w:val="737"/>
        </w:trPr>
        <w:tc>
          <w:tcPr>
            <w:tcW w:w="9962" w:type="dxa"/>
            <w:vAlign w:val="center"/>
          </w:tcPr>
          <w:p w:rsidR="00962E30" w:rsidRPr="00E077A7" w:rsidRDefault="00962E30" w:rsidP="00180D75">
            <w:pPr>
              <w:ind w:right="140"/>
              <w:jc w:val="right"/>
              <w:rPr>
                <w:rFonts w:cs="Arial"/>
                <w:noProof/>
                <w:lang w:eastAsia="ja-JP"/>
              </w:rPr>
            </w:pPr>
            <w:r w:rsidRPr="00E077A7">
              <w:rPr>
                <w:rFonts w:cs="Arial"/>
                <w:noProof/>
              </w:rPr>
              <mc:AlternateContent>
                <mc:Choice Requires="wps">
                  <w:drawing>
                    <wp:anchor distT="0" distB="0" distL="114300" distR="114300" simplePos="0" relativeHeight="252828672" behindDoc="0" locked="0" layoutInCell="1" allowOverlap="1" wp14:anchorId="721773C7" wp14:editId="08C1912F">
                      <wp:simplePos x="0" y="0"/>
                      <wp:positionH relativeFrom="column">
                        <wp:posOffset>769620</wp:posOffset>
                      </wp:positionH>
                      <wp:positionV relativeFrom="paragraph">
                        <wp:posOffset>130175</wp:posOffset>
                      </wp:positionV>
                      <wp:extent cx="4366260" cy="601980"/>
                      <wp:effectExtent l="0" t="0" r="377190" b="26670"/>
                      <wp:wrapNone/>
                      <wp:docPr id="20837" name="Rounded Rectangular Callout 20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6260" cy="601980"/>
                              </a:xfrm>
                              <a:prstGeom prst="wedgeRoundRectCallout">
                                <a:avLst>
                                  <a:gd name="adj1" fmla="val 57168"/>
                                  <a:gd name="adj2" fmla="val 591"/>
                                  <a:gd name="adj3" fmla="val 16667"/>
                                </a:avLst>
                              </a:prstGeom>
                              <a:noFill/>
                              <a:ln w="19050">
                                <a:solidFill>
                                  <a:srgbClr val="B31E8E"/>
                                </a:solidFill>
                                <a:miter lim="800000"/>
                                <a:headEnd/>
                                <a:tailEnd/>
                              </a:ln>
                            </wps:spPr>
                            <wps:txbx>
                              <w:txbxContent>
                                <w:p w:rsidR="0091685E" w:rsidRPr="005F5FF6" w:rsidRDefault="0091685E" w:rsidP="00962E30">
                                  <w:pPr>
                                    <w:spacing w:before="0" w:after="0"/>
                                    <w:rPr>
                                      <w:szCs w:val="28"/>
                                    </w:rPr>
                                  </w:pPr>
                                  <w:r>
                                    <w:rPr>
                                      <w:szCs w:val="28"/>
                                    </w:rPr>
                                    <w:t>I wonder how many words in your wall? Count them and print the number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773C7" id="Rounded Rectangular Callout 20837" o:spid="_x0000_s1228" type="#_x0000_t62" style="position:absolute;left:0;text-align:left;margin-left:60.6pt;margin-top:10.25pt;width:343.8pt;height:47.4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zMbgIAAMYEAAAOAAAAZHJzL2Uyb0RvYy54bWysVF1v0zAUfUfiP1h+Z0naLm2jpdPoNoQ0&#10;YNrgB7i2kxgc32A7Tbdfz7WTjRbeEH2w7NzPc869vbg8tJrspXUKTEmzs5QSaTgIZeqSfvt6+25F&#10;ifPMCKbByJI+SUcvN2/fXAxdIWfQgBbSEkxiXDF0JW2874okcbyRLXNn0EmDxgpsyzw+bZ0IywbM&#10;3upklqZ5MoAVnQUuncOv16ORbmL+qpLcf6kqJz3RJcXefDxtPHfhTDYXrKgt6xrFpzbYP3TRMmWw&#10;6Guqa+YZ6a36K1WruAUHlT/j0CZQVYrLiAHRZOkfaB4b1smIBclx3StN7v+l5Z/395YoUdJZupov&#10;KTGsRZkeoDdCCvKABDJT95pZsmVaQ+/J6IjEDZ0rMP6xu7cBuuvugP9wxMC2wRh5ZS0MjWQC280C&#10;0clJQHg4DCW74RMIrMl6D5HDQ2XbkBDZIYco1dOrVPLgCcePi3mez3JUlKMtT7P1KmqZsOIlurPO&#10;f5DQknAp6SBFLSOsgGnCEsux/Z3zUTsxoWfie0ZJ1WochT3T5HyZ5atpVI58Zic+64gRJ+DIY37s&#10;keV5vow8sGKqie2+tBkaMHCrtI4jqQ0ZkLZ1ep7GJh1oJYI1Mm3r3VZbgr2V9P08u1ndTHlP3Frl&#10;cbe0aku6SsNvhBAkuTEilvFM6fGOrWgzaRRkGeX1h91hnI55HqKDaDsQTyibhXGZcPnx0oB9pmTA&#10;RSqp+9kzKynRHw1Kv84Wi7B58bE4X87wYY8tu2MLMxxTldRTMl63ftzWvrOqbrBSFvkwcIXjUin/&#10;MldjVxMAXBa8nWzj8Tt6/f772fwCAAD//wMAUEsDBBQABgAIAAAAIQD4WOje3QAAAAoBAAAPAAAA&#10;ZHJzL2Rvd25yZXYueG1sTI+9TsQwEIR7JN7BWiQ6zk7gjijEOfEjCiQawjV0e/HiRMR2FPuS8PYs&#10;FZSjGc18U+1XN4iZptgHryHbKBDk22B6bzUc3p+vChAxoTc4BE8avinCvj4/q7A0YfFvNDfJCi7x&#10;sUQNXUpjKWVsO3IYN2Ekz95nmBwmlpOVZsKFy90gc6V20mHveaHDkR47ar+ak9OwHujV7l5usfnA&#10;bLHzcvPwNAWtLy/W+zsQidb0F4ZffEaHmpmO4eRNFAPrPMs5qiFXWxAcKFTBX47sZNtrkHUl/1+o&#10;fwAAAP//AwBQSwECLQAUAAYACAAAACEAtoM4kv4AAADhAQAAEwAAAAAAAAAAAAAAAAAAAAAAW0Nv&#10;bnRlbnRfVHlwZXNdLnhtbFBLAQItABQABgAIAAAAIQA4/SH/1gAAAJQBAAALAAAAAAAAAAAAAAAA&#10;AC8BAABfcmVscy8ucmVsc1BLAQItABQABgAIAAAAIQBDVizMbgIAAMYEAAAOAAAAAAAAAAAAAAAA&#10;AC4CAABkcnMvZTJvRG9jLnhtbFBLAQItABQABgAIAAAAIQD4WOje3QAAAAoBAAAPAAAAAAAAAAAA&#10;AAAAAMgEAABkcnMvZG93bnJldi54bWxQSwUGAAAAAAQABADzAAAA0gUAAAAA&#10;" adj="23148,10928" filled="f" strokecolor="#b31e8e" strokeweight="1.5pt">
                      <v:textbox>
                        <w:txbxContent>
                          <w:p w:rsidR="0091685E" w:rsidRPr="005F5FF6" w:rsidRDefault="0091685E" w:rsidP="00962E30">
                            <w:pPr>
                              <w:spacing w:before="0" w:after="0"/>
                              <w:rPr>
                                <w:szCs w:val="28"/>
                              </w:rPr>
                            </w:pPr>
                            <w:r>
                              <w:rPr>
                                <w:szCs w:val="28"/>
                              </w:rPr>
                              <w:t>I wonder how many words in your wall? Count them and print the number at the end of the document.</w:t>
                            </w:r>
                          </w:p>
                        </w:txbxContent>
                      </v:textbox>
                    </v:shape>
                  </w:pict>
                </mc:Fallback>
              </mc:AlternateContent>
            </w:r>
            <w:r>
              <w:rPr>
                <w:noProof/>
                <w:sz w:val="36"/>
                <w:szCs w:val="36"/>
              </w:rPr>
              <w:drawing>
                <wp:inline distT="0" distB="0" distL="0" distR="0" wp14:anchorId="04EB5D2B" wp14:editId="5461EAB9">
                  <wp:extent cx="450542" cy="662940"/>
                  <wp:effectExtent l="0" t="0" r="6985" b="3810"/>
                  <wp:docPr id="20845" name="Picture 20845"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962E30" w:rsidTr="00180D75">
        <w:trPr>
          <w:trHeight w:val="737"/>
        </w:trPr>
        <w:tc>
          <w:tcPr>
            <w:tcW w:w="9962" w:type="dxa"/>
            <w:vAlign w:val="center"/>
          </w:tcPr>
          <w:p w:rsidR="00962E30" w:rsidRPr="00E077A7" w:rsidRDefault="00962E30" w:rsidP="00180D75">
            <w:pPr>
              <w:rPr>
                <w:rFonts w:cs="Arial"/>
                <w:noProof/>
                <w:lang w:eastAsia="ja-JP"/>
              </w:rPr>
            </w:pPr>
            <w:r w:rsidRPr="00E077A7">
              <w:rPr>
                <w:rFonts w:cs="Arial"/>
                <w:noProof/>
              </w:rPr>
              <mc:AlternateContent>
                <mc:Choice Requires="wps">
                  <w:drawing>
                    <wp:anchor distT="0" distB="0" distL="114300" distR="114300" simplePos="0" relativeHeight="252829696" behindDoc="0" locked="0" layoutInCell="1" allowOverlap="1" wp14:anchorId="4B76AC93" wp14:editId="22C7566D">
                      <wp:simplePos x="0" y="0"/>
                      <wp:positionH relativeFrom="column">
                        <wp:posOffset>640080</wp:posOffset>
                      </wp:positionH>
                      <wp:positionV relativeFrom="paragraph">
                        <wp:posOffset>137795</wp:posOffset>
                      </wp:positionV>
                      <wp:extent cx="4427220" cy="594360"/>
                      <wp:effectExtent l="228600" t="0" r="11430" b="15240"/>
                      <wp:wrapNone/>
                      <wp:docPr id="20838" name="Rounded Rectangular Callout 20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7220" cy="59436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CD24B0">
                                  <w:pPr>
                                    <w:spacing w:before="0" w:after="0"/>
                                    <w:rPr>
                                      <w:szCs w:val="28"/>
                                    </w:rPr>
                                  </w:pPr>
                                  <w:r>
                                    <w:rPr>
                                      <w:szCs w:val="28"/>
                                    </w:rPr>
                                    <w:t xml:space="preserve">Save your word wall and send it to your teacher with this Set. </w:t>
                                  </w:r>
                                </w:p>
                                <w:p w:rsidR="0091685E" w:rsidRPr="005F5FF6" w:rsidRDefault="0091685E" w:rsidP="00962E30">
                                  <w:pPr>
                                    <w:spacing w:before="0" w:after="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AC93" id="Rounded Rectangular Callout 20838" o:spid="_x0000_s1229" type="#_x0000_t62" style="position:absolute;margin-left:50.4pt;margin-top:10.85pt;width:348.6pt;height:46.8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3bQIAAMkEAAAOAAAAZHJzL2Uyb0RvYy54bWysVNty0zAQfWeGf9DovfU1aeKp0ylpyzDD&#10;pdPCByiWbAtkrZHkOOXrWcluSYAnhjxoJO/tnD27ubw6dIrshbESdEmT85gSoSvgUjcl/fL57mxF&#10;iXVMc6ZAi5I+CUuvNq9fXY59IVJoQXFhCCbRthj7krbO9UUU2aoVHbPn0AuNxhpMxxw+TRNxw0bM&#10;3qkojeNlNILhvYFKWItfbyYj3YT8dS0q96murXBElRSxuXCacO78GW0uWdEY1reymmGwf0DRMamx&#10;6EuqG+YYGYz8I1UnKwMWandeQRdBXctKBA7IJol/Y/PYsl4ELtgc27+0yf6/tNXH/b0hkpc0jVcZ&#10;iqVZhzI9wKC54OQBG8h0MyhmyJYpBYMjkyM2buxtgfGP/b3x1G3/HqpvlmjYthgjro2BsRWMI9zE&#10;Nzo6CfAPi6FkN34AjjXZ4CD08FCbzifE7pBDkOrpRSpxcKTCj3meXqQpKlqhbbHOs2XQMmLFc3Rv&#10;rHsroCP+UtJR8EYEWp7TzCWUY/v31gXt+Mye8a8JJXWncBT2TJGzRZ5li3lWjpzSE6d8vfyLT3bs&#10;kyyXy4vQClbMZRHxM1KPQcOdVCpMpdJkxM6t40UccFpQkntraLZpdltlCMIr6ZssuV3dznlP3Drp&#10;cL2U7Eq6iv1vIuFVudU8lHFMqumOUJSeZfLKTAq7w+4wDUgWoHvddsCfUDkD0z7h/uOlBfODkhF3&#10;qaT2+8CMoES906j+Oslzv3zhkS8uvG7m2LI7tjBdYaqSOkqm69ZNCzv0RjYtVkpCPzRc48TU0j2P&#10;1oRqJoD7greThTx+B69f/0CbnwAAAP//AwBQSwMEFAAGAAgAAAAhADxkgeDhAAAACgEAAA8AAABk&#10;cnMvZG93bnJldi54bWxMj8FOwzAQRO9I/IO1SFwQtRMELSFOVSHBhUPVFkGPTrxNAvE6xG6b8vUs&#10;JziOZjTzJp+PrhMHHELrSUMyUSCQKm9bqjW8bp6uZyBCNGRN5wk1nDDAvDg/y01m/ZFWeFjHWnAJ&#10;hcxoaGLsMylD1aAzYeJ7JPZ2fnAmshxqaQdz5HLXyVSpO+lMS7zQmB4fG6w+13unoVyOdvnx/byJ&#10;X9v3xelt+7K7SgetLy/GxQOIiGP8C8MvPqNDwUyl35MNomOtFKNHDWkyBcGB6f2Mz5XsJLc3IItc&#10;/r9Q/AAAAP//AwBQSwECLQAUAAYACAAAACEAtoM4kv4AAADhAQAAEwAAAAAAAAAAAAAAAAAAAAAA&#10;W0NvbnRlbnRfVHlwZXNdLnhtbFBLAQItABQABgAIAAAAIQA4/SH/1gAAAJQBAAALAAAAAAAAAAAA&#10;AAAAAC8BAABfcmVscy8ucmVsc1BLAQItABQABgAIAAAAIQA+YqZ3bQIAAMkEAAAOAAAAAAAAAAAA&#10;AAAAAC4CAABkcnMvZTJvRG9jLnhtbFBLAQItABQABgAIAAAAIQA8ZIHg4QAAAAoBAAAPAAAAAAAA&#10;AAAAAAAAAMcEAABkcnMvZG93bnJldi54bWxQSwUGAAAAAAQABADzAAAA1QUAAAAA&#10;" adj="-936,9728" filled="f" strokecolor="#b31e8e" strokeweight="1.5pt">
                      <v:textbox>
                        <w:txbxContent>
                          <w:p w:rsidR="0091685E" w:rsidRPr="005F5FF6" w:rsidRDefault="0091685E" w:rsidP="00CD24B0">
                            <w:pPr>
                              <w:spacing w:before="0" w:after="0"/>
                              <w:rPr>
                                <w:szCs w:val="28"/>
                              </w:rPr>
                            </w:pPr>
                            <w:r>
                              <w:rPr>
                                <w:szCs w:val="28"/>
                              </w:rPr>
                              <w:t xml:space="preserve">Save your word wall and send it to your teacher with this Set. </w:t>
                            </w:r>
                          </w:p>
                          <w:p w:rsidR="0091685E" w:rsidRPr="005F5FF6" w:rsidRDefault="0091685E" w:rsidP="00962E30">
                            <w:pPr>
                              <w:spacing w:before="0" w:after="0"/>
                              <w:rPr>
                                <w:szCs w:val="28"/>
                              </w:rPr>
                            </w:pPr>
                          </w:p>
                        </w:txbxContent>
                      </v:textbox>
                    </v:shape>
                  </w:pict>
                </mc:Fallback>
              </mc:AlternateContent>
            </w:r>
            <w:r>
              <w:rPr>
                <w:rFonts w:cs="Arial"/>
                <w:noProof/>
                <w:szCs w:val="28"/>
              </w:rPr>
              <w:drawing>
                <wp:inline distT="0" distB="0" distL="0" distR="0" wp14:anchorId="544B50F7" wp14:editId="686DE480">
                  <wp:extent cx="358140" cy="661313"/>
                  <wp:effectExtent l="0" t="0" r="3810" b="5715"/>
                  <wp:docPr id="20851" name="Picture 20851"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962E30" w:rsidTr="00180D75">
        <w:trPr>
          <w:trHeight w:val="1311"/>
        </w:trPr>
        <w:tc>
          <w:tcPr>
            <w:tcW w:w="9962" w:type="dxa"/>
            <w:vAlign w:val="center"/>
          </w:tcPr>
          <w:p w:rsidR="00962E30" w:rsidRPr="00E077A7" w:rsidRDefault="00962E30" w:rsidP="00180D75">
            <w:pPr>
              <w:jc w:val="right"/>
              <w:rPr>
                <w:rFonts w:cs="Arial"/>
                <w:noProof/>
                <w:lang w:eastAsia="ja-JP"/>
              </w:rPr>
            </w:pPr>
            <w:r w:rsidRPr="00E077A7">
              <w:rPr>
                <w:rFonts w:cs="Arial"/>
                <w:noProof/>
              </w:rPr>
              <mc:AlternateContent>
                <mc:Choice Requires="wps">
                  <w:drawing>
                    <wp:anchor distT="0" distB="0" distL="114300" distR="114300" simplePos="0" relativeHeight="252830720" behindDoc="0" locked="0" layoutInCell="1" allowOverlap="1" wp14:anchorId="5AE3FB5C" wp14:editId="772ED1BC">
                      <wp:simplePos x="0" y="0"/>
                      <wp:positionH relativeFrom="column">
                        <wp:posOffset>152400</wp:posOffset>
                      </wp:positionH>
                      <wp:positionV relativeFrom="paragraph">
                        <wp:posOffset>184150</wp:posOffset>
                      </wp:positionV>
                      <wp:extent cx="5135880" cy="419100"/>
                      <wp:effectExtent l="0" t="0" r="445770" b="19050"/>
                      <wp:wrapNone/>
                      <wp:docPr id="20839" name="Rounded Rectangular Callout 20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419100"/>
                              </a:xfrm>
                              <a:prstGeom prst="wedgeRoundRectCallout">
                                <a:avLst>
                                  <a:gd name="adj1" fmla="val 57168"/>
                                  <a:gd name="adj2" fmla="val 591"/>
                                  <a:gd name="adj3" fmla="val 16667"/>
                                </a:avLst>
                              </a:prstGeom>
                              <a:noFill/>
                              <a:ln w="19050">
                                <a:solidFill>
                                  <a:srgbClr val="B31E8E"/>
                                </a:solidFill>
                                <a:miter lim="800000"/>
                                <a:headEnd/>
                                <a:tailEnd/>
                              </a:ln>
                            </wps:spPr>
                            <wps:txbx>
                              <w:txbxContent>
                                <w:p w:rsidR="0091685E" w:rsidRPr="005F5FF6" w:rsidRDefault="0091685E" w:rsidP="00962E30">
                                  <w:pPr>
                                    <w:spacing w:before="0" w:after="0"/>
                                    <w:rPr>
                                      <w:szCs w:val="28"/>
                                    </w:rPr>
                                  </w:pPr>
                                  <w:r>
                                    <w:t xml:space="preserve">Turn to pages </w:t>
                                  </w:r>
                                  <w:r w:rsidR="004E237D">
                                    <w:t>75</w:t>
                                  </w:r>
                                  <w:r>
                                    <w:t xml:space="preserve"> and </w:t>
                                  </w:r>
                                  <w:r w:rsidR="004E237D">
                                    <w:t>76</w:t>
                                  </w:r>
                                  <w:r>
                                    <w:t xml:space="preserve"> to complete the final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3FB5C" id="Rounded Rectangular Callout 20839" o:spid="_x0000_s1230" type="#_x0000_t62" style="position:absolute;left:0;text-align:left;margin-left:12pt;margin-top:14.5pt;width:404.4pt;height:33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rbwIAAMYEAAAOAAAAZHJzL2Uyb0RvYy54bWysVNtu2zAMfR+wfxD0vtrOrY5Rp+jSdhjQ&#10;bUW7fYBiybY2WdQkOU779aNkt0u2t2F5EESTInnOIXNxeegU2QvrJOiSZmcpJUJXwKVuSvrt6+27&#10;nBLnmeZMgRYlfRKOXm7evrkYTCFm0ILiwhJMol0xmJK23psiSVzVio65MzBCo7MG2zGPpm0SbtmA&#10;2TuVzNJ0lQxgubFQCefw6/XopJuYv65F5b/UtROeqJJibz6eNp67cCabC1Y0lplWVlMb7B+66JjU&#10;WPQ11TXzjPRW/pWqk5UFB7U/q6BLoK5lJSIGRJOlf6B5bJkREQuS48wrTe7/pa0+7+8tkbykszSf&#10;rynRrEOZHqDXXHDygAQy3fSKWbJlSkHvyRiIxA3GFfj+0dzbAN2ZO6h+OKJh2+IbcWUtDK1gHNvN&#10;AtHJyYNgOHxKdsMn4FiT9R4ih4fadiEhskMOUaqnV6nEwZMKPy6z+TLPUdEKfYtsnaVRy4QVL6+N&#10;df6DgI6ES0kHwRsRYQVME5ZYju3vnI/a8Qk9498zSupO4SjsmSLL82yVT6NyFDM7iVlHjDgBRxHz&#10;44hstVqdRx5YMdXEdl/aDA1ouJVKxZFUmgxI2zpdprFJB0ry4I1M22a3VZZgbyV9P89u8psp70lY&#10;Jz3ulpJdSfM0/EYIQZIbzWMZz6Qa79iK0pNGQZZRXn/YHcbpmEcCgmg74E8om4VxmXD58dKCfaZk&#10;wEUqqfvZMysoUR81Sr/OFouwedFYLM9naNhjz+7Yw3SFqUrqKRmvWz9ua2+sbFqslEU+NFzhuNTS&#10;v8zV2NUEAJcFbyfbeGzHqN9/P5tfAAAA//8DAFBLAwQUAAYACAAAACEANNkBb90AAAAIAQAADwAA&#10;AGRycy9kb3ducmV2LnhtbEyPzU7DMBCE70i8g7VI3KjTUEob4lT8iAMSF0IvvW3jrRMR25HtJuHt&#10;WU5wGq1mNDtfuZttL0YKsfNOwXKRgSDXeN05o2D/+XqzARETOo29d6TgmyLsqsuLEgvtJ/dBY52M&#10;4BIXC1TQpjQUUsamJYtx4Qdy7J18sJj4DEbqgBOX217mWbaWFjvHH1oc6Lml5qs+WwXznt7N+u0e&#10;6wMuJzNOq6eX4JW6vpofH0AkmtNfGH7n83SoeNPRn52OoleQrxglsW5Z2d/c5oxyVLC9y0BWpfwP&#10;UP0AAAD//wMAUEsBAi0AFAAGAAgAAAAhALaDOJL+AAAA4QEAABMAAAAAAAAAAAAAAAAAAAAAAFtD&#10;b250ZW50X1R5cGVzXS54bWxQSwECLQAUAAYACAAAACEAOP0h/9YAAACUAQAACwAAAAAAAAAAAAAA&#10;AAAvAQAAX3JlbHMvLnJlbHNQSwECLQAUAAYACAAAACEAPqN0K28CAADGBAAADgAAAAAAAAAAAAAA&#10;AAAuAgAAZHJzL2Uyb0RvYy54bWxQSwECLQAUAAYACAAAACEANNkBb90AAAAIAQAADwAAAAAAAAAA&#10;AAAAAADJBAAAZHJzL2Rvd25yZXYueG1sUEsFBgAAAAAEAAQA8wAAANMFAAAAAA==&#10;" adj="23148,10928" filled="f" strokecolor="#b31e8e" strokeweight="1.5pt">
                      <v:textbox>
                        <w:txbxContent>
                          <w:p w:rsidR="0091685E" w:rsidRPr="005F5FF6" w:rsidRDefault="0091685E" w:rsidP="00962E30">
                            <w:pPr>
                              <w:spacing w:before="0" w:after="0"/>
                              <w:rPr>
                                <w:szCs w:val="28"/>
                              </w:rPr>
                            </w:pPr>
                            <w:r>
                              <w:t xml:space="preserve">Turn to pages </w:t>
                            </w:r>
                            <w:r w:rsidR="004E237D">
                              <w:t>75</w:t>
                            </w:r>
                            <w:r>
                              <w:t xml:space="preserve"> and </w:t>
                            </w:r>
                            <w:r w:rsidR="004E237D">
                              <w:t>76</w:t>
                            </w:r>
                            <w:r>
                              <w:t xml:space="preserve"> to complete the final activities.</w:t>
                            </w:r>
                          </w:p>
                        </w:txbxContent>
                      </v:textbox>
                    </v:shape>
                  </w:pict>
                </mc:Fallback>
              </mc:AlternateContent>
            </w:r>
            <w:r>
              <w:rPr>
                <w:noProof/>
                <w:sz w:val="36"/>
                <w:szCs w:val="36"/>
              </w:rPr>
              <w:drawing>
                <wp:inline distT="0" distB="0" distL="0" distR="0" wp14:anchorId="5A3106EA" wp14:editId="25E33552">
                  <wp:extent cx="450542" cy="662940"/>
                  <wp:effectExtent l="0" t="0" r="6985" b="3810"/>
                  <wp:docPr id="20854" name="Picture 20854"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bl>
    <w:p w:rsidR="00A976D0" w:rsidRDefault="00A976D0" w:rsidP="00A976D0"/>
    <w:p w:rsidR="00A976D0" w:rsidRDefault="00A976D0">
      <w:pPr>
        <w:spacing w:before="0" w:after="0"/>
      </w:pPr>
      <w:r>
        <w:br w:type="page"/>
      </w:r>
    </w:p>
    <w:p w:rsidR="00A520CD" w:rsidRDefault="00A520CD" w:rsidP="00A520CD">
      <w:pPr>
        <w:pStyle w:val="Heading2"/>
      </w:pPr>
      <w:r>
        <w:t>What I know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A520CD" w:rsidTr="00431353">
        <w:trPr>
          <w:trHeight w:val="737"/>
        </w:trPr>
        <w:tc>
          <w:tcPr>
            <w:tcW w:w="9962" w:type="dxa"/>
            <w:vAlign w:val="center"/>
          </w:tcPr>
          <w:p w:rsidR="00A520CD" w:rsidRPr="00A20D91" w:rsidRDefault="00BC6962" w:rsidP="00431353">
            <w:pPr>
              <w:rPr>
                <w:rFonts w:eastAsia="Arial"/>
              </w:rPr>
            </w:pPr>
            <w:r w:rsidRPr="00E077A7">
              <w:rPr>
                <w:rFonts w:cs="Arial"/>
                <w:noProof/>
              </w:rPr>
              <mc:AlternateContent>
                <mc:Choice Requires="wps">
                  <w:drawing>
                    <wp:anchor distT="0" distB="0" distL="114300" distR="114300" simplePos="0" relativeHeight="253019136" behindDoc="0" locked="0" layoutInCell="1" allowOverlap="1" wp14:anchorId="42B959E4" wp14:editId="5BBA4C8E">
                      <wp:simplePos x="0" y="0"/>
                      <wp:positionH relativeFrom="column">
                        <wp:posOffset>830580</wp:posOffset>
                      </wp:positionH>
                      <wp:positionV relativeFrom="paragraph">
                        <wp:posOffset>160655</wp:posOffset>
                      </wp:positionV>
                      <wp:extent cx="4968240" cy="579120"/>
                      <wp:effectExtent l="247650" t="0" r="22860" b="11430"/>
                      <wp:wrapNone/>
                      <wp:docPr id="20953" name="Rounded Rectangular Callout 20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57912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A520CD">
                                  <w:pPr>
                                    <w:spacing w:before="0" w:after="0"/>
                                    <w:rPr>
                                      <w:szCs w:val="28"/>
                                    </w:rPr>
                                  </w:pPr>
                                  <w:r>
                                    <w:rPr>
                                      <w:szCs w:val="28"/>
                                    </w:rPr>
                                    <w:t xml:space="preserve">Read all the instructions on this page before you complete any activities.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959E4" id="Rounded Rectangular Callout 20953" o:spid="_x0000_s1231" type="#_x0000_t62" style="position:absolute;margin-left:65.4pt;margin-top:12.65pt;width:391.2pt;height:45.6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C+bwIAAMkEAAAOAAAAZHJzL2Uyb0RvYy54bWysVNty0zAQfWeGf9DovbWdWxNPnU5JW4aZ&#10;Ap0WPkCxZFsga4Ukxwlfz0p22wR4YsiDRvLezp6zm8urfavITlgnQRc0O08pEboELnVd0K9f7s6W&#10;lDjPNGcKtCjoQTh6tX775rI3uZhAA4oLSzCJdnlvCtp4b/IkcWUjWubOwQiNxgpsyzw+bZ1wy3rM&#10;3qpkkqaLpAfLjYVSOIdfbwYjXcf8VSVK/7mqnPBEFRSx+XjaeG7DmawvWV5bZhpZjjDYP6BomdRY&#10;9CXVDfOMdFb+kaqVpQUHlT8voU2gqmQpYg/YTZb+1s1Tw4yIvSA5zrzQ5P5f2vLT7sESyQs6SVfz&#10;KSWatSjTI3SaC04ekUCm604xSzZMKeg8GRyRuN64HOOfzIMNrTtzD+V3RzRsGowR19ZC3wjGEW4W&#10;iE5OAsLDYSjZ9h+BY03WeYgc7ivbhoTIDtlHqQ4vUom9JyV+nK0Wy8kMFS3RNr9YZZOoZcLy52hj&#10;nX8voCXhUtBe8FrEtkJPYy+xHNvdOx+142P3jH/LKKlahaOwY4qczWfT6XyclSOnyYkTQvqLD1L6&#10;mihbLBYXkQqWj2UR8TPSgEHDnVQqTqXSpEfmVuk8jTgdKMmDNZJt6+1GWYLwCvpumt0ub8e8J26t&#10;9LheSrYFXabhNzQRVLnVPJbxTKrhjlCUHmUKygwK+/12PwzIdBWig25b4AdUzsKwT7j/eGnA/qSk&#10;x10qqPvRMSsoUR80qr/KZkEqHx+z+QVqReyxZXtsYbrEVAX1lAzXjR8WtjNW1g1WyiIfGq5xYirp&#10;n0drQDU2gPuCt5OFPH5Hr9d/oPUvAAAA//8DAFBLAwQUAAYACAAAACEAJeo6PeIAAAAKAQAADwAA&#10;AGRycy9kb3ducmV2LnhtbEyPzU7DMBCE70i8g7VIXFDr/KhVCXGqCgkuHCpaBD068TYJxOsQu23K&#10;03c5wXE0o5lv8uVoO3HEwbeOFMTTCARS5UxLtYK37dNkAcIHTUZ3jlDBGT0si+urXGfGnegVj5tQ&#10;Cy4hn2kFTQh9JqWvGrTaT12PxN7eDVYHlkMtzaBPXG47mUTRXFrdEi80usfHBquvzcEqKNejWX/+&#10;PG/D9+5jdX7fvezvkkGp25tx9QAi4Bj+wvCLz+hQMFPpDmS86FinEaMHBcksBcGB+zhNQJTsxPMZ&#10;yCKX/y8UFwAAAP//AwBQSwECLQAUAAYACAAAACEAtoM4kv4AAADhAQAAEwAAAAAAAAAAAAAAAAAA&#10;AAAAW0NvbnRlbnRfVHlwZXNdLnhtbFBLAQItABQABgAIAAAAIQA4/SH/1gAAAJQBAAALAAAAAAAA&#10;AAAAAAAAAC8BAABfcmVscy8ucmVsc1BLAQItABQABgAIAAAAIQCfsTC+bwIAAMkEAAAOAAAAAAAA&#10;AAAAAAAAAC4CAABkcnMvZTJvRG9jLnhtbFBLAQItABQABgAIAAAAIQAl6jo94gAAAAoBAAAPAAAA&#10;AAAAAAAAAAAAAMkEAABkcnMvZG93bnJldi54bWxQSwUGAAAAAAQABADzAAAA2AUAAAAA&#10;" adj="-936,9728" filled="f" strokecolor="#b31e8e" strokeweight="1.5pt">
                      <v:textbox>
                        <w:txbxContent>
                          <w:p w:rsidR="0091685E" w:rsidRPr="005F5FF6" w:rsidRDefault="0091685E" w:rsidP="00A520CD">
                            <w:pPr>
                              <w:spacing w:before="0" w:after="0"/>
                              <w:rPr>
                                <w:szCs w:val="28"/>
                              </w:rPr>
                            </w:pPr>
                            <w:r>
                              <w:rPr>
                                <w:szCs w:val="28"/>
                              </w:rPr>
                              <w:t xml:space="preserve">Read all the instructions on this page before you complete any activities. </w:t>
                            </w:r>
                          </w:p>
                        </w:txbxContent>
                      </v:textbox>
                    </v:shape>
                  </w:pict>
                </mc:Fallback>
              </mc:AlternateContent>
            </w:r>
            <w:r w:rsidR="00A520CD">
              <w:rPr>
                <w:rFonts w:cs="Arial"/>
                <w:noProof/>
                <w:szCs w:val="28"/>
              </w:rPr>
              <w:drawing>
                <wp:inline distT="0" distB="0" distL="0" distR="0" wp14:anchorId="759CE2F4" wp14:editId="1EBB9617">
                  <wp:extent cx="358140" cy="661313"/>
                  <wp:effectExtent l="0" t="0" r="3810" b="5715"/>
                  <wp:docPr id="20594" name="Picture 20594"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A520CD" w:rsidTr="00431353">
        <w:trPr>
          <w:trHeight w:val="737"/>
        </w:trPr>
        <w:tc>
          <w:tcPr>
            <w:tcW w:w="9962" w:type="dxa"/>
            <w:vAlign w:val="center"/>
          </w:tcPr>
          <w:p w:rsidR="00A520CD" w:rsidRPr="0066360B" w:rsidRDefault="00A520CD" w:rsidP="00431353">
            <w:pPr>
              <w:jc w:val="right"/>
              <w:rPr>
                <w:rFonts w:eastAsia="Arial"/>
              </w:rPr>
            </w:pPr>
            <w:r w:rsidRPr="00E077A7">
              <w:rPr>
                <w:rFonts w:cs="Arial"/>
                <w:noProof/>
              </w:rPr>
              <mc:AlternateContent>
                <mc:Choice Requires="wps">
                  <w:drawing>
                    <wp:anchor distT="0" distB="0" distL="114300" distR="114300" simplePos="0" relativeHeight="253010944" behindDoc="0" locked="0" layoutInCell="1" allowOverlap="1" wp14:anchorId="1D79B5F7" wp14:editId="614694C1">
                      <wp:simplePos x="0" y="0"/>
                      <wp:positionH relativeFrom="column">
                        <wp:posOffset>571500</wp:posOffset>
                      </wp:positionH>
                      <wp:positionV relativeFrom="paragraph">
                        <wp:posOffset>198755</wp:posOffset>
                      </wp:positionV>
                      <wp:extent cx="4968240" cy="411480"/>
                      <wp:effectExtent l="0" t="0" r="346710" b="26670"/>
                      <wp:wrapNone/>
                      <wp:docPr id="20571" name="Rounded Rectangular Callout 20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257300" y="2202180"/>
                                <a:ext cx="4968240" cy="411480"/>
                              </a:xfrm>
                              <a:prstGeom prst="wedgeRoundRectCallout">
                                <a:avLst>
                                  <a:gd name="adj1" fmla="val 55941"/>
                                  <a:gd name="adj2" fmla="val -16076"/>
                                  <a:gd name="adj3" fmla="val 16667"/>
                                </a:avLst>
                              </a:prstGeom>
                              <a:noFill/>
                              <a:ln w="19050">
                                <a:solidFill>
                                  <a:srgbClr val="B31E8E"/>
                                </a:solidFill>
                                <a:miter lim="800000"/>
                                <a:headEnd/>
                                <a:tailEnd/>
                              </a:ln>
                            </wps:spPr>
                            <wps:txbx>
                              <w:txbxContent>
                                <w:p w:rsidR="0091685E" w:rsidRPr="005F5FF6" w:rsidRDefault="0091685E" w:rsidP="00A520CD">
                                  <w:pPr>
                                    <w:spacing w:before="0" w:after="0"/>
                                    <w:rPr>
                                      <w:szCs w:val="28"/>
                                    </w:rPr>
                                  </w:pPr>
                                  <w:r>
                                    <w:rPr>
                                      <w:szCs w:val="28"/>
                                    </w:rPr>
                                    <w:t xml:space="preserve">Return to the </w:t>
                                  </w:r>
                                  <w:r>
                                    <w:rPr>
                                      <w:i/>
                                      <w:szCs w:val="28"/>
                                    </w:rPr>
                                    <w:t>What I know</w:t>
                                  </w:r>
                                  <w:r>
                                    <w:rPr>
                                      <w:szCs w:val="28"/>
                                    </w:rPr>
                                    <w:t xml:space="preserve"> activity page on Day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B5F7" id="Rounded Rectangular Callout 20571" o:spid="_x0000_s1232" type="#_x0000_t62" style="position:absolute;left:0;text-align:left;margin-left:45pt;margin-top:15.65pt;width:391.2pt;height:32.4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vdewIAANUEAAAOAAAAZHJzL2Uyb0RvYy54bWysVNty0zAQfWeGf9DovfEljpN46nRK2jLM&#10;FOi08AGKJdsCWWskOU75etayU1x4Y8iDRoqOds+es+vLq1OjyFEYK0HnNFqElAhdAJe6yunXL3cX&#10;G0qsY5ozBVrk9FlYerV7++aybzMRQw2KC0MwiLZZ3+a0dq7NgsAWtWiYXUArNF6WYBrm8GiqgBvW&#10;Y/RGBXEYpkEPhrcGCmEt/nszXtKdj1+WonCfy9IKR1ROkZvzq/HrYViD3SXLKsPaWhYTDfYPLBom&#10;NSZ9CXXDHCOdkX+FamRhwELpFgU0AZSlLISvAauJwj+qeapZK3wtKI5tX2Sy/y9s8en4YIjkOY3D&#10;1TqiRLMGbXqETnPBySMKyHTVKWbInikFnSMjEIXrW5vh+6f2wQyl2/Yeiu+WaNjX+EZcGwN9LRhH&#10;utEgdPDqwXCw+JQc+o/AMSfrHHgNT6VphoCoDjnh23i1XoZo3jOSjMM42ky2iZMjBQKSbbqJEwQU&#10;iEiiKBkBAcvOkVpj3XsBDRk2Oe0Fr4QvcahvqsunZsd767yPfFKC8W+oStkobIsjU2S12ia+GvR6&#10;honnmIsoDdfp1Fsz0HIOitI0XXtZWDalRcZnpgMHDXdSKd+hSpMeldiGq9DztKAkH2698KY67JUh&#10;SC+n75bR7eZ2ivsK1kiHo6Zkk9NNOPxGgoNDt5r7NI5JNe6RitKTZYNLo9vudDiNzYJyTx1wAP6M&#10;LhoYZwu/BbipwfykpMe5yqn90TEjKFEfNHbCNkoGq5w/JKt1jAczvznMb5guMFROHSXjdu/G4e1a&#10;I6saM0VeDw3X2D2ldOc2G1lNBeDs4O7VcM7PHvX7a7T7BQAA//8DAFBLAwQUAAYACAAAACEAHG6W&#10;wt8AAAAIAQAADwAAAGRycy9kb3ducmV2LnhtbEyPwU7DMBBE70j8g7VIXBB10kIJIU4VgRBqL0BB&#10;nN14iaPG6xC7afh7lhMcV28186ZYTa4TIw6h9aQgnSUgkGpvWmoUvL89XmYgQtRkdOcJFXxjgFV5&#10;elLo3PgjveK4jY3gEAq5VmBj7HMpQ23R6TDzPRKzTz84HfkcGmkGfeRw18l5kiyl0y1xg9U93lus&#10;99uDU1AN4/65faq+XuT6A68ru7l4yDZKnZ9N1R2IiFP8e4ZffVaHkp12/kAmiE7BbcJTooJFugDB&#10;PLuZX4HYMVimIMtC/h9Q/gAAAP//AwBQSwECLQAUAAYACAAAACEAtoM4kv4AAADhAQAAEwAAAAAA&#10;AAAAAAAAAAAAAAAAW0NvbnRlbnRfVHlwZXNdLnhtbFBLAQItABQABgAIAAAAIQA4/SH/1gAAAJQB&#10;AAALAAAAAAAAAAAAAAAAAC8BAABfcmVscy8ucmVsc1BLAQItABQABgAIAAAAIQDnPtvdewIAANUE&#10;AAAOAAAAAAAAAAAAAAAAAC4CAABkcnMvZTJvRG9jLnhtbFBLAQItABQABgAIAAAAIQAcbpbC3wAA&#10;AAgBAAAPAAAAAAAAAAAAAAAAANUEAABkcnMvZG93bnJldi54bWxQSwUGAAAAAAQABADzAAAA4QUA&#10;AAAA&#10;" adj="22883,7328" filled="f" strokecolor="#b31e8e" strokeweight="1.5pt">
                      <v:textbox>
                        <w:txbxContent>
                          <w:p w:rsidR="0091685E" w:rsidRPr="005F5FF6" w:rsidRDefault="0091685E" w:rsidP="00A520CD">
                            <w:pPr>
                              <w:spacing w:before="0" w:after="0"/>
                              <w:rPr>
                                <w:szCs w:val="28"/>
                              </w:rPr>
                            </w:pPr>
                            <w:r>
                              <w:rPr>
                                <w:szCs w:val="28"/>
                              </w:rPr>
                              <w:t xml:space="preserve">Return to the </w:t>
                            </w:r>
                            <w:r>
                              <w:rPr>
                                <w:i/>
                                <w:szCs w:val="28"/>
                              </w:rPr>
                              <w:t>What I know</w:t>
                            </w:r>
                            <w:r>
                              <w:rPr>
                                <w:szCs w:val="28"/>
                              </w:rPr>
                              <w:t xml:space="preserve"> activity page on Day 1. </w:t>
                            </w:r>
                          </w:p>
                        </w:txbxContent>
                      </v:textbox>
                    </v:shape>
                  </w:pict>
                </mc:Fallback>
              </mc:AlternateContent>
            </w:r>
            <w:r>
              <w:rPr>
                <w:noProof/>
                <w:sz w:val="36"/>
                <w:szCs w:val="36"/>
              </w:rPr>
              <w:drawing>
                <wp:inline distT="0" distB="0" distL="0" distR="0" wp14:anchorId="6BC589A6" wp14:editId="143EA7D5">
                  <wp:extent cx="450542" cy="662940"/>
                  <wp:effectExtent l="0" t="0" r="6985" b="3810"/>
                  <wp:docPr id="20595" name="Picture 20595"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A520CD" w:rsidTr="00431353">
        <w:trPr>
          <w:trHeight w:val="737"/>
        </w:trPr>
        <w:tc>
          <w:tcPr>
            <w:tcW w:w="9962" w:type="dxa"/>
            <w:vAlign w:val="center"/>
          </w:tcPr>
          <w:p w:rsidR="00A520CD" w:rsidRPr="0066360B" w:rsidRDefault="00A520CD" w:rsidP="00431353">
            <w:pPr>
              <w:rPr>
                <w:rFonts w:eastAsia="Arial"/>
              </w:rPr>
            </w:pPr>
            <w:r w:rsidRPr="00E077A7">
              <w:rPr>
                <w:rFonts w:cs="Arial"/>
                <w:noProof/>
              </w:rPr>
              <mc:AlternateContent>
                <mc:Choice Requires="wps">
                  <w:drawing>
                    <wp:anchor distT="0" distB="0" distL="114300" distR="114300" simplePos="0" relativeHeight="253011968" behindDoc="0" locked="0" layoutInCell="1" allowOverlap="1" wp14:anchorId="038E7AA1" wp14:editId="0C032358">
                      <wp:simplePos x="0" y="0"/>
                      <wp:positionH relativeFrom="column">
                        <wp:posOffset>1188720</wp:posOffset>
                      </wp:positionH>
                      <wp:positionV relativeFrom="paragraph">
                        <wp:posOffset>168275</wp:posOffset>
                      </wp:positionV>
                      <wp:extent cx="4229100" cy="388620"/>
                      <wp:effectExtent l="495300" t="0" r="19050" b="11430"/>
                      <wp:wrapNone/>
                      <wp:docPr id="20581" name="Rounded Rectangular Callout 20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874520" y="2987040"/>
                                <a:ext cx="4229100" cy="388620"/>
                              </a:xfrm>
                              <a:prstGeom prst="wedgeRoundRectCallout">
                                <a:avLst>
                                  <a:gd name="adj1" fmla="val -60490"/>
                                  <a:gd name="adj2" fmla="val -9213"/>
                                  <a:gd name="adj3" fmla="val 16667"/>
                                </a:avLst>
                              </a:prstGeom>
                              <a:noFill/>
                              <a:ln w="19050">
                                <a:solidFill>
                                  <a:srgbClr val="B31E8E"/>
                                </a:solidFill>
                                <a:miter lim="800000"/>
                                <a:headEnd/>
                                <a:tailEnd/>
                              </a:ln>
                            </wps:spPr>
                            <wps:txbx>
                              <w:txbxContent>
                                <w:p w:rsidR="0091685E" w:rsidRPr="005F5FF6" w:rsidRDefault="0091685E" w:rsidP="00A520CD">
                                  <w:pPr>
                                    <w:spacing w:before="0" w:after="0"/>
                                    <w:rPr>
                                      <w:szCs w:val="28"/>
                                    </w:rPr>
                                  </w:pPr>
                                  <w:r>
                                    <w:rPr>
                                      <w:szCs w:val="28"/>
                                    </w:rPr>
                                    <w:t xml:space="preserve">Read your notes in the </w:t>
                                  </w:r>
                                  <w:r>
                                    <w:rPr>
                                      <w:i/>
                                      <w:szCs w:val="28"/>
                                    </w:rPr>
                                    <w:t xml:space="preserve">I wonder </w:t>
                                  </w:r>
                                  <w:r w:rsidRPr="00B14580">
                                    <w:rPr>
                                      <w:szCs w:val="28"/>
                                    </w:rPr>
                                    <w:t>column.</w:t>
                                  </w:r>
                                  <w:r>
                                    <w:rPr>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E7AA1" id="Rounded Rectangular Callout 20581" o:spid="_x0000_s1233" type="#_x0000_t62" style="position:absolute;margin-left:93.6pt;margin-top:13.25pt;width:333pt;height:30.6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4zfAIAANUEAAAOAAAAZHJzL2Uyb0RvYy54bWysVNty0zAQfWeGf9DovfUlTuJk6nRK2jLM&#10;FOi08AGKJdsCWWskOU75elayUxJ4Y8iDRoqOds+es+ur60OryF4YK0EXNLmMKRG6BC51XdCvX+4v&#10;ckqsY5ozBVoU9EVYer15++Zq6NYihQYUF4ZgEG3XQ1fQxrluHUW2bETL7CV0QuNlBaZlDo+mjrhh&#10;A0ZvVZTG8SIawPDOQCmsxX9vx0u6CfGrSpTuc1VZ4YgqKHJzYTVh3fk12lyxdW1Y18hyosH+gUXL&#10;pMakr6FumWOkN/KvUK0sDVio3GUJbQRVJUsRasBqkviPap4b1olQC4pju1eZ7P8LW37aPxoieUHT&#10;eJ4nlGjWok1P0GsuOHlCAZmue8UM2TKloHdkBKJwQ2fX+P65ezS+dNs9QPndEg3bBt+IG2NgaATj&#10;SDfxQkdnD/zB4lOyGz4Cx5ysdxA0PFSm9QFRHXLAt/kym6do3guSXOXLOJtsEwdHSgRkabpKYgSU&#10;iJjl+QLBPh1bHyN1xrr3AlriNwUdBK9FKNHXN9UVUrP9g3XBRz4pwfg3VKVqFbbFnilysYiz1bFv&#10;TkDpGWiVJrOpt04ws1NMslgslhPPKS0yPjL1HDTcS6VChypNBlRiFc/jwNOCktzfBuFNvdsqQ5Be&#10;Qd/Nkrv8bop7Bmulw1FTsi1oHvvfSNA7dKd5SOOYVOMeqSg9WeZdGt12h91hbJYsOOo93AF/QRcN&#10;jLOF3wLcNGB+UjLgXBXU/uiZEZSoDxo7YZVk6B9x4ZDNl95Yc3qzO71husRQBXWUjNutG4e374ys&#10;G8yUBD003GD3VNId22xkNRWAsxPaYZpzP5yn54D6/TXa/AIAAP//AwBQSwMEFAAGAAgAAAAhADzv&#10;H4/eAAAACQEAAA8AAABkcnMvZG93bnJldi54bWxMj0FPwzAMhe9I/IfISFwmllLYWpWmE0Litgmx&#10;jnvWmDbQOFWTreXfY07s5mc/PX+v3MyuF2ccg/Wk4H6ZgEBqvLHUKjjUr3c5iBA1Gd17QgU/GGBT&#10;XV+VujB+onc872MrOIRCoRV0MQ6FlKHp0Omw9AMS3z796HRkObbSjHricNfLNEnW0mlL/KHTA750&#10;2HzvT07B9HjYJW/O1lTb7XZnPhZj/bVQ6vZmfn4CEXGO/2b4w2d0qJjp6E9kguhZ51nKVgXpegWC&#10;DfnqgRdHHrIMZFXKywbVLwAAAP//AwBQSwECLQAUAAYACAAAACEAtoM4kv4AAADhAQAAEwAAAAAA&#10;AAAAAAAAAAAAAAAAW0NvbnRlbnRfVHlwZXNdLnhtbFBLAQItABQABgAIAAAAIQA4/SH/1gAAAJQB&#10;AAALAAAAAAAAAAAAAAAAAC8BAABfcmVscy8ucmVsc1BLAQItABQABgAIAAAAIQDao14zfAIAANUE&#10;AAAOAAAAAAAAAAAAAAAAAC4CAABkcnMvZTJvRG9jLnhtbFBLAQItABQABgAIAAAAIQA87x+P3gAA&#10;AAkBAAAPAAAAAAAAAAAAAAAAANYEAABkcnMvZG93bnJldi54bWxQSwUGAAAAAAQABADzAAAA4QUA&#10;AAAA&#10;" adj="-2266,8810" filled="f" strokecolor="#b31e8e" strokeweight="1.5pt">
                      <v:textbox>
                        <w:txbxContent>
                          <w:p w:rsidR="0091685E" w:rsidRPr="005F5FF6" w:rsidRDefault="0091685E" w:rsidP="00A520CD">
                            <w:pPr>
                              <w:spacing w:before="0" w:after="0"/>
                              <w:rPr>
                                <w:szCs w:val="28"/>
                              </w:rPr>
                            </w:pPr>
                            <w:r>
                              <w:rPr>
                                <w:szCs w:val="28"/>
                              </w:rPr>
                              <w:t xml:space="preserve">Read your notes in the </w:t>
                            </w:r>
                            <w:r>
                              <w:rPr>
                                <w:i/>
                                <w:szCs w:val="28"/>
                              </w:rPr>
                              <w:t xml:space="preserve">I wonder </w:t>
                            </w:r>
                            <w:r w:rsidRPr="00B14580">
                              <w:rPr>
                                <w:szCs w:val="28"/>
                              </w:rPr>
                              <w:t>column.</w:t>
                            </w:r>
                            <w:r>
                              <w:rPr>
                                <w:szCs w:val="28"/>
                              </w:rPr>
                              <w:t xml:space="preserve"> </w:t>
                            </w:r>
                          </w:p>
                        </w:txbxContent>
                      </v:textbox>
                    </v:shape>
                  </w:pict>
                </mc:Fallback>
              </mc:AlternateContent>
            </w:r>
            <w:r>
              <w:rPr>
                <w:rFonts w:cs="Arial"/>
                <w:noProof/>
                <w:szCs w:val="28"/>
              </w:rPr>
              <w:drawing>
                <wp:inline distT="0" distB="0" distL="0" distR="0" wp14:anchorId="6F6FAAED" wp14:editId="29FD3CA3">
                  <wp:extent cx="358140" cy="661313"/>
                  <wp:effectExtent l="0" t="0" r="3810" b="5715"/>
                  <wp:docPr id="20596" name="Picture 20596"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A520CD" w:rsidTr="00431353">
        <w:trPr>
          <w:trHeight w:val="737"/>
        </w:trPr>
        <w:tc>
          <w:tcPr>
            <w:tcW w:w="9962" w:type="dxa"/>
            <w:vAlign w:val="center"/>
          </w:tcPr>
          <w:p w:rsidR="00A520CD" w:rsidRDefault="00A520CD" w:rsidP="00431353">
            <w:pPr>
              <w:jc w:val="right"/>
              <w:rPr>
                <w:rFonts w:eastAsia="Arial" w:cs="Arial"/>
                <w:szCs w:val="28"/>
              </w:rPr>
            </w:pPr>
            <w:r w:rsidRPr="00E077A7">
              <w:rPr>
                <w:rFonts w:cs="Arial"/>
                <w:noProof/>
              </w:rPr>
              <mc:AlternateContent>
                <mc:Choice Requires="wps">
                  <w:drawing>
                    <wp:anchor distT="0" distB="0" distL="114300" distR="114300" simplePos="0" relativeHeight="253012992" behindDoc="0" locked="0" layoutInCell="1" allowOverlap="1" wp14:anchorId="730BFA53" wp14:editId="2D8F3C70">
                      <wp:simplePos x="0" y="0"/>
                      <wp:positionH relativeFrom="column">
                        <wp:posOffset>891540</wp:posOffset>
                      </wp:positionH>
                      <wp:positionV relativeFrom="paragraph">
                        <wp:posOffset>153035</wp:posOffset>
                      </wp:positionV>
                      <wp:extent cx="3634740" cy="586740"/>
                      <wp:effectExtent l="0" t="0" r="651510" b="22860"/>
                      <wp:wrapNone/>
                      <wp:docPr id="20585" name="Rounded Rectangular Callout 20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577340" y="3794760"/>
                                <a:ext cx="3634740" cy="586740"/>
                              </a:xfrm>
                              <a:prstGeom prst="wedgeRoundRectCallout">
                                <a:avLst>
                                  <a:gd name="adj1" fmla="val 66420"/>
                                  <a:gd name="adj2" fmla="val -7562"/>
                                  <a:gd name="adj3" fmla="val 16667"/>
                                </a:avLst>
                              </a:prstGeom>
                              <a:noFill/>
                              <a:ln w="19050">
                                <a:solidFill>
                                  <a:srgbClr val="B31E8E"/>
                                </a:solidFill>
                                <a:miter lim="800000"/>
                                <a:headEnd/>
                                <a:tailEnd/>
                              </a:ln>
                            </wps:spPr>
                            <wps:txbx>
                              <w:txbxContent>
                                <w:p w:rsidR="0091685E" w:rsidRPr="005F5FF6" w:rsidRDefault="0091685E" w:rsidP="00A520CD">
                                  <w:pPr>
                                    <w:spacing w:before="0" w:after="0"/>
                                    <w:rPr>
                                      <w:szCs w:val="28"/>
                                    </w:rPr>
                                  </w:pPr>
                                  <w:r>
                                    <w:rPr>
                                      <w:szCs w:val="28"/>
                                    </w:rPr>
                                    <w:t xml:space="preserve">Were any of your questions answered? Tick the questions that were answered.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FA53" id="Rounded Rectangular Callout 20585" o:spid="_x0000_s1234" type="#_x0000_t62" style="position:absolute;left:0;text-align:left;margin-left:70.2pt;margin-top:12.05pt;width:286.2pt;height:46.2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YUewIAANQEAAAOAAAAZHJzL2Uyb0RvYy54bWysVF1v0zAUfUfiP1h+35K0adJVS6fRbQhp&#10;wLTBD3BjJzE4vsF2mo5fz7WTjgzeEH2w7N6vc8+5N5dXx1aRgzBWgi5och5TInQJXOq6oF+/3J2t&#10;KbGOac4UaFHQZ2Hp1fbtm8uh24gFNKC4MASTaLsZuoI2znWbKLJlI1pmz6ETGo0VmJY5fJo64oYN&#10;mL1V0SKOs2gAwzsDpbAW/70ZjXQb8leVKN3nqrLCEVVQxObCacK592e0vWSb2rCukeUEg/0DipZJ&#10;jUVfUt0wx0hv5F+pWlkasFC58xLaCKpKliL0gN0k8R/dPDWsE6EXJMd2LzTZ/5e2/HR4METygi7i&#10;1XpFiWYtyvQIveaCk0ckkOm6V8yQHVMKekdGRyRu6OwG45+6B+Nbt909lN8t0bBrMEZcGwNDIxhH&#10;uIknOnoV4B8WQ8l++Agca7LeQeDwWJnWJ0R2yBFjV3m+TFG854Iu84s0zybZxNGREh2W2TLNvUOJ&#10;Hqt15u++HNucMnXGuvcCWuIvBR0Er0Vo0fc39RVKs8O9dUFHPjHB+LeEkqpVOBYHpkiWpYvT2Mx8&#10;FnOfs3yVLabRmvks5z5JlmX5BHOqioBPQD0EDXdSqTCgSpMBibiIV3GAaUFJ7q2Bd1Pvd8oQRFfQ&#10;d8vkdn075X3l1kqHm6ZkW9B17H8jQC/QreahjGNSjXeEovSkmBdpFNsd98dxVtLQnpdwD/wZRTQw&#10;rhZ+CvDSgPlJyYBrVVD7o2dGUKI+aByEiyT1SrnwSFc5cknM3LKfW5guMVVBHSXjdefG3e07I+sG&#10;KyWBDw3XODyVdKcpG1FNDeDqhGmY1tzv5vwdvH5/jLa/AAAA//8DAFBLAwQUAAYACAAAACEA6nVq&#10;XN0AAAAKAQAADwAAAGRycy9kb3ducmV2LnhtbEyPT0+EMBTE7yZ+h+aZeHNbCKJBysYY/12Myuq9&#10;S7uAtq9Iy2799j5PepzMZOY39To5y/ZmDqNHCdlKADPYeT1iL+Ftc3d2CSxEhVpZj0bCtwmwbo6P&#10;alVpf8BXs29jz6gEQ6UkDDFOFeehG4xTYeUng+Tt/OxUJDn3XM/qQOXO8lyIkjs1Ii0MajI3g+k+&#10;28XRyK5V9v7263H5EC8Pz+9PyW/KJOXpSbq+AhZNin9h+MUndGiIaesX1IFZ0oUoKCohLzJgFLjI&#10;cvqyJScrz4E3Nf9/ofkBAAD//wMAUEsBAi0AFAAGAAgAAAAhALaDOJL+AAAA4QEAABMAAAAAAAAA&#10;AAAAAAAAAAAAAFtDb250ZW50X1R5cGVzXS54bWxQSwECLQAUAAYACAAAACEAOP0h/9YAAACUAQAA&#10;CwAAAAAAAAAAAAAAAAAvAQAAX3JlbHMvLnJlbHNQSwECLQAUAAYACAAAACEAG2p2FHsCAADUBAAA&#10;DgAAAAAAAAAAAAAAAAAuAgAAZHJzL2Uyb0RvYy54bWxQSwECLQAUAAYACAAAACEA6nVqXN0AAAAK&#10;AQAADwAAAAAAAAAAAAAAAADVBAAAZHJzL2Rvd25yZXYueG1sUEsFBgAAAAAEAAQA8wAAAN8FAAAA&#10;AA==&#10;" adj="25147,9167" filled="f" strokecolor="#b31e8e" strokeweight="1.5pt">
                      <v:textbox>
                        <w:txbxContent>
                          <w:p w:rsidR="0091685E" w:rsidRPr="005F5FF6" w:rsidRDefault="0091685E" w:rsidP="00A520CD">
                            <w:pPr>
                              <w:spacing w:before="0" w:after="0"/>
                              <w:rPr>
                                <w:szCs w:val="28"/>
                              </w:rPr>
                            </w:pPr>
                            <w:r>
                              <w:rPr>
                                <w:szCs w:val="28"/>
                              </w:rPr>
                              <w:t xml:space="preserve">Were any of your questions answered? Tick the questions that were answered. </w:t>
                            </w:r>
                          </w:p>
                        </w:txbxContent>
                      </v:textbox>
                    </v:shape>
                  </w:pict>
                </mc:Fallback>
              </mc:AlternateContent>
            </w:r>
            <w:r>
              <w:rPr>
                <w:noProof/>
                <w:sz w:val="36"/>
                <w:szCs w:val="36"/>
              </w:rPr>
              <w:drawing>
                <wp:inline distT="0" distB="0" distL="0" distR="0" wp14:anchorId="6B0E58F2" wp14:editId="207727F7">
                  <wp:extent cx="533400" cy="784859"/>
                  <wp:effectExtent l="0" t="0" r="0" b="0"/>
                  <wp:docPr id="20597" name="Picture 20597"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537424" cy="790781"/>
                          </a:xfrm>
                          <a:prstGeom prst="rect">
                            <a:avLst/>
                          </a:prstGeom>
                          <a:noFill/>
                          <a:ln>
                            <a:noFill/>
                          </a:ln>
                        </pic:spPr>
                      </pic:pic>
                    </a:graphicData>
                  </a:graphic>
                </wp:inline>
              </w:drawing>
            </w:r>
          </w:p>
        </w:tc>
      </w:tr>
      <w:tr w:rsidR="00A520CD" w:rsidTr="00431353">
        <w:trPr>
          <w:trHeight w:val="1587"/>
        </w:trPr>
        <w:tc>
          <w:tcPr>
            <w:tcW w:w="9962" w:type="dxa"/>
            <w:vAlign w:val="center"/>
          </w:tcPr>
          <w:p w:rsidR="00A520CD" w:rsidRPr="00E077A7" w:rsidRDefault="00BC6962" w:rsidP="00A520CD">
            <w:pPr>
              <w:rPr>
                <w:rFonts w:cs="Arial"/>
                <w:noProof/>
                <w:lang w:eastAsia="ja-JP"/>
              </w:rPr>
            </w:pPr>
            <w:r w:rsidRPr="00E077A7">
              <w:rPr>
                <w:rFonts w:cs="Arial"/>
                <w:noProof/>
              </w:rPr>
              <mc:AlternateContent>
                <mc:Choice Requires="wps">
                  <w:drawing>
                    <wp:anchor distT="0" distB="0" distL="114300" distR="114300" simplePos="0" relativeHeight="253014016" behindDoc="0" locked="0" layoutInCell="1" allowOverlap="1" wp14:anchorId="5CEA6195" wp14:editId="26AE6F04">
                      <wp:simplePos x="0" y="0"/>
                      <wp:positionH relativeFrom="column">
                        <wp:posOffset>762000</wp:posOffset>
                      </wp:positionH>
                      <wp:positionV relativeFrom="paragraph">
                        <wp:posOffset>106045</wp:posOffset>
                      </wp:positionV>
                      <wp:extent cx="5234940" cy="624840"/>
                      <wp:effectExtent l="171450" t="0" r="22860" b="22860"/>
                      <wp:wrapNone/>
                      <wp:docPr id="20588" name="Rounded Rectangular Callout 20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4940" cy="624840"/>
                              </a:xfrm>
                              <a:prstGeom prst="wedgeRoundRectCallout">
                                <a:avLst>
                                  <a:gd name="adj1" fmla="val -52730"/>
                                  <a:gd name="adj2" fmla="val -628"/>
                                  <a:gd name="adj3" fmla="val 16667"/>
                                </a:avLst>
                              </a:prstGeom>
                              <a:noFill/>
                              <a:ln w="19050">
                                <a:solidFill>
                                  <a:srgbClr val="B31E8E"/>
                                </a:solidFill>
                                <a:miter lim="800000"/>
                                <a:headEnd/>
                                <a:tailEnd/>
                              </a:ln>
                            </wps:spPr>
                            <wps:txbx>
                              <w:txbxContent>
                                <w:p w:rsidR="0091685E" w:rsidRPr="005F5FF6" w:rsidRDefault="0091685E" w:rsidP="00A520CD">
                                  <w:pPr>
                                    <w:spacing w:before="0" w:after="0"/>
                                    <w:rPr>
                                      <w:szCs w:val="28"/>
                                    </w:rPr>
                                  </w:pPr>
                                  <w:r>
                                    <w:rPr>
                                      <w:szCs w:val="28"/>
                                    </w:rPr>
                                    <w:t>Is there anything you still wonder about? If there is, you will need to do some research to see if you can find the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6195" id="Rounded Rectangular Callout 20588" o:spid="_x0000_s1235" type="#_x0000_t62" style="position:absolute;margin-left:60pt;margin-top:8.35pt;width:412.2pt;height:49.2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TFbgIAAMgEAAAOAAAAZHJzL2Uyb0RvYy54bWysVNtu2zAMfR+wfxD03vqSS9OgTtGl7TBg&#10;l6LdPkCRZFubLGqSHKf7+lGy26bb27A8CKR5O+Qhc3F56DTZS+cVmIoWpzkl0nAQyjQV/fb19mRF&#10;iQ/MCKbByIo+Sk8vN2/fXAx2LUtoQQvpCCYxfj3YirYh2HWWed7KjvlTsNKgsQbXsYCqazLh2IDZ&#10;O52Veb7MBnDCOuDSe/x6PRrpJuWva8nDl7r2MhBdUcQW0uvSu4tvtrlg68Yx2yo+wWD/gKJjymDR&#10;51TXLDDSO/VXqk5xBx7qcMqhy6CuFZepB+ymyP/o5qFlVqZecDjePo/J/7+0/PP+zhElKlrmixWS&#10;ZViHNN1Db4QU5B4HyEzTa+bIlmkNfSCjIw5usH6N8Q/2zsXWvf0I/IcnBrYtxsgr52BoJRMIt4iD&#10;zl4FRMVjKNkNn0BgTdYHSDM81K6LCXE65JCoenymSh4C4fhxUc7m53NklKNtWc5XKMcSbP0UbZ0P&#10;7yV0JAoVHaRoZGor9jT1ksqx/UcfEndi6p6J7wUldadxFfZMk5NFeTZ72pUjp/KV07JcTet05DI7&#10;dimWy+XZBHOqioCfgEYIBm6V1mkptSEDDu48X+QJpgetRLSmWbtmt9WOILqKvpsVN6ubKe8rt04F&#10;vC6tuoqu8vgbAUZSboxIZQJTepQRijYTS5GYkeBw2B3G/ZjPYnSkbQfiEYlzMJ4Tnj8KLbhflAx4&#10;ShX1P3vmJCX6g0Hyz4t5ZCokZb44K1Fxx5bdsYUZjqkqGigZxW0Y77W3TjUtVirSPAxc4cLUKkTa&#10;X1BNCp5L2obptOM9HuvJ6+UPaPMbAAD//wMAUEsDBBQABgAIAAAAIQA8lH+83AAAAAoBAAAPAAAA&#10;ZHJzL2Rvd25yZXYueG1sTI/NTsMwEITvSLyDtUi9USdVKDTEqVAlrq0oP2cn3iZR43WwnTR9e5YT&#10;3HZ2R7PfFNvZ9mJCHzpHCtJlAgKpdqajRsHH++v9E4gQNRndO0IFVwywLW9vCp0bd6E3nI6xERxC&#10;IdcK2hiHXMpQt2h1WLoBiW8n562OLH0jjdcXDre9XCXJWlrdEX9o9YC7FuvzcbQK/C6Vn1/TIX6b&#10;4LLmXI2dXO2VWtzNL88gIs7xzwy/+IwOJTNVbiQTRM+a49nKw/oRBBs2WZaBqHiRPqQgy0L+r1D+&#10;AAAA//8DAFBLAQItABQABgAIAAAAIQC2gziS/gAAAOEBAAATAAAAAAAAAAAAAAAAAAAAAABbQ29u&#10;dGVudF9UeXBlc10ueG1sUEsBAi0AFAAGAAgAAAAhADj9If/WAAAAlAEAAAsAAAAAAAAAAAAAAAAA&#10;LwEAAF9yZWxzLy5yZWxzUEsBAi0AFAAGAAgAAAAhAByyRMVuAgAAyAQAAA4AAAAAAAAAAAAAAAAA&#10;LgIAAGRycy9lMm9Eb2MueG1sUEsBAi0AFAAGAAgAAAAhADyUf7zcAAAACgEAAA8AAAAAAAAAAAAA&#10;AAAAyAQAAGRycy9kb3ducmV2LnhtbFBLBQYAAAAABAAEAPMAAADRBQAAAAA=&#10;" adj="-590,10664" filled="f" strokecolor="#b31e8e" strokeweight="1.5pt">
                      <v:textbox>
                        <w:txbxContent>
                          <w:p w:rsidR="0091685E" w:rsidRPr="005F5FF6" w:rsidRDefault="0091685E" w:rsidP="00A520CD">
                            <w:pPr>
                              <w:spacing w:before="0" w:after="0"/>
                              <w:rPr>
                                <w:szCs w:val="28"/>
                              </w:rPr>
                            </w:pPr>
                            <w:r>
                              <w:rPr>
                                <w:szCs w:val="28"/>
                              </w:rPr>
                              <w:t>Is there anything you still wonder about? If there is, you will need to do some research to see if you can find the answer.</w:t>
                            </w:r>
                          </w:p>
                        </w:txbxContent>
                      </v:textbox>
                    </v:shape>
                  </w:pict>
                </mc:Fallback>
              </mc:AlternateContent>
            </w:r>
            <w:r w:rsidR="00A520CD">
              <w:rPr>
                <w:rFonts w:cs="Arial"/>
                <w:noProof/>
                <w:szCs w:val="28"/>
              </w:rPr>
              <w:drawing>
                <wp:inline distT="0" distB="0" distL="0" distR="0" wp14:anchorId="509DBA04" wp14:editId="4DF601FF">
                  <wp:extent cx="358140" cy="661313"/>
                  <wp:effectExtent l="0" t="0" r="3810" b="5715"/>
                  <wp:docPr id="20598" name="Picture 20598"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A520CD" w:rsidTr="00431353">
        <w:trPr>
          <w:trHeight w:val="1474"/>
        </w:trPr>
        <w:tc>
          <w:tcPr>
            <w:tcW w:w="9962" w:type="dxa"/>
            <w:vAlign w:val="center"/>
          </w:tcPr>
          <w:p w:rsidR="00A520CD" w:rsidRPr="00E077A7" w:rsidRDefault="00A520CD" w:rsidP="00A520CD">
            <w:pPr>
              <w:ind w:right="140"/>
              <w:jc w:val="right"/>
              <w:rPr>
                <w:rFonts w:cs="Arial"/>
                <w:noProof/>
                <w:lang w:eastAsia="ja-JP"/>
              </w:rPr>
            </w:pPr>
            <w:r w:rsidRPr="00E077A7">
              <w:rPr>
                <w:rFonts w:cs="Arial"/>
                <w:noProof/>
              </w:rPr>
              <mc:AlternateContent>
                <mc:Choice Requires="wps">
                  <w:drawing>
                    <wp:anchor distT="0" distB="0" distL="114300" distR="114300" simplePos="0" relativeHeight="253015040" behindDoc="0" locked="0" layoutInCell="1" allowOverlap="1" wp14:anchorId="545F7565" wp14:editId="6D2785EC">
                      <wp:simplePos x="0" y="0"/>
                      <wp:positionH relativeFrom="column">
                        <wp:posOffset>358140</wp:posOffset>
                      </wp:positionH>
                      <wp:positionV relativeFrom="paragraph">
                        <wp:posOffset>186055</wp:posOffset>
                      </wp:positionV>
                      <wp:extent cx="4968240" cy="571500"/>
                      <wp:effectExtent l="0" t="0" r="499110" b="19050"/>
                      <wp:wrapNone/>
                      <wp:docPr id="20589" name="Rounded Rectangular Callout 20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043940" y="5829300"/>
                                <a:ext cx="4968240" cy="571500"/>
                              </a:xfrm>
                              <a:prstGeom prst="wedgeRoundRectCallout">
                                <a:avLst>
                                  <a:gd name="adj1" fmla="val 59162"/>
                                  <a:gd name="adj2" fmla="val -22298"/>
                                  <a:gd name="adj3" fmla="val 16667"/>
                                </a:avLst>
                              </a:prstGeom>
                              <a:noFill/>
                              <a:ln w="19050">
                                <a:solidFill>
                                  <a:srgbClr val="B31E8E"/>
                                </a:solidFill>
                                <a:miter lim="800000"/>
                                <a:headEnd/>
                                <a:tailEnd/>
                              </a:ln>
                            </wps:spPr>
                            <wps:txbx>
                              <w:txbxContent>
                                <w:p w:rsidR="0091685E" w:rsidRPr="005F5FF6" w:rsidRDefault="0091685E" w:rsidP="00A520CD">
                                  <w:pPr>
                                    <w:spacing w:before="0" w:after="0"/>
                                    <w:rPr>
                                      <w:szCs w:val="28"/>
                                    </w:rPr>
                                  </w:pPr>
                                  <w:r>
                                    <w:rPr>
                                      <w:szCs w:val="28"/>
                                    </w:rPr>
                                    <w:t xml:space="preserve">In the </w:t>
                                  </w:r>
                                  <w:r>
                                    <w:rPr>
                                      <w:i/>
                                      <w:szCs w:val="28"/>
                                    </w:rPr>
                                    <w:t>I learnt</w:t>
                                  </w:r>
                                  <w:r>
                                    <w:rPr>
                                      <w:szCs w:val="28"/>
                                    </w:rPr>
                                    <w:t xml:space="preserve"> column, print notes about new things you learnt while completing the activities in the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7565" id="Rounded Rectangular Callout 20589" o:spid="_x0000_s1236" type="#_x0000_t62" style="position:absolute;left:0;text-align:left;margin-left:28.2pt;margin-top:14.65pt;width:391.2pt;height:4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9wLeQIAANUEAAAOAAAAZHJzL2Uyb0RvYy54bWysVNtu2zAMfR+wfxD03vqSS22jTtGl7TCg&#10;24p2+wDFkm1tsuhJcpz260fJbpeub8PyIIjRIXl4SPr84tApshfGStAlTU5jSoSugEvdlPT7t5uT&#10;jBLrmOZMgRYlfRSWXmzevzsf+0Kk0ILiwhAMom0x9iVtneuLKLJVKzpmT6EXGh9rMB1zaJom4oaN&#10;GL1TURrH62gEw3sDlbAW/72aHukmxK9rUbmvdW2FI6qkyM2F04Rz589oc86KxrC+ldVMg/0Di45J&#10;jUlfQl0xx8hg5JtQnawMWKjdaQVdBHUtKxFqwGqS+K9qHlrWi1ALimP7F5ns/wtbfdnfGSJ5SdN4&#10;leWUaNZhm+5h0Fxwco8CMt0MihmyZUrB4MgEROHG3hbo/9DfGV+67W+h+mmJhm2LPuLSGBhbwTjS&#10;TbzQ0SsHb1h0JbvxM3DMyQYHQcNDbTofENUhB/SNl4t8ic17LOkqS/NFPLdNHBypELDM11nqAZVH&#10;nCWrCRCx4jlSb6z7KKAj/lLSUfBGhBJ9fXNdITXb31oX+shnJRj/kVBSdwrHYs8UWeXJOp3H5giT&#10;HmNO0jTNs7egxTEoWa/XZ0EWVsxpkfEzU89Bw41UKkyo0mREJfJ4FQeeFpTk/jUIb5rdVhmC9Er6&#10;YZFcZ9dz3FewTjpcNSW7kmax/00EfYeuNQ9pHJNquiMVpeeW+S5N3XaH3WEaluXSe/se7oA/YhcN&#10;TLuF3wK8tGCeKBlxr0pqfw3MCErUJ42TkCdL3yoXjOXqLEXDHL/sjl+YrjBUSR0l03XrpuUdeiOb&#10;FjMlQQ8Nlzg9tXTPYzaxmgvA3cHbq+U8tgPqz9do8xsAAP//AwBQSwMEFAAGAAgAAAAhADPkvbDd&#10;AAAACQEAAA8AAABkcnMvZG93bnJldi54bWxMj8FOwzAQRO9I/IO1SFwQddJCFUKcilTiwo1Sies2&#10;3iah8TqK3TT8PcsJjjvzNDtTbGbXq4nG0Hk2kC4SUMS1tx03BvYfr/cZqBCRLfaeycA3BdiU11cF&#10;5tZf+J2mXWyUhHDI0UAb45BrHeqWHIaFH4jFO/rRYZRzbLQd8SLhrtfLJFlrhx3LhxYH2rZUn3Zn&#10;Z+ALsarcfk7ejlWHd9v0004nNub2Zn55BhVpjn8w/NaX6lBKp4M/sw2qN/C4fhDSwPJpBUr8bJXJ&#10;lIOAqSi6LPT/BeUPAAAA//8DAFBLAQItABQABgAIAAAAIQC2gziS/gAAAOEBAAATAAAAAAAAAAAA&#10;AAAAAAAAAABbQ29udGVudF9UeXBlc10ueG1sUEsBAi0AFAAGAAgAAAAhADj9If/WAAAAlAEAAAsA&#10;AAAAAAAAAAAAAAAALwEAAF9yZWxzLy5yZWxzUEsBAi0AFAAGAAgAAAAhAPzn3At5AgAA1QQAAA4A&#10;AAAAAAAAAAAAAAAALgIAAGRycy9lMm9Eb2MueG1sUEsBAi0AFAAGAAgAAAAhADPkvbDdAAAACQEA&#10;AA8AAAAAAAAAAAAAAAAA0wQAAGRycy9kb3ducmV2LnhtbFBLBQYAAAAABAAEAPMAAADdBQAAAAA=&#10;" adj="23579,5984" filled="f" strokecolor="#b31e8e" strokeweight="1.5pt">
                      <v:textbox>
                        <w:txbxContent>
                          <w:p w:rsidR="0091685E" w:rsidRPr="005F5FF6" w:rsidRDefault="0091685E" w:rsidP="00A520CD">
                            <w:pPr>
                              <w:spacing w:before="0" w:after="0"/>
                              <w:rPr>
                                <w:szCs w:val="28"/>
                              </w:rPr>
                            </w:pPr>
                            <w:r>
                              <w:rPr>
                                <w:szCs w:val="28"/>
                              </w:rPr>
                              <w:t xml:space="preserve">In the </w:t>
                            </w:r>
                            <w:r>
                              <w:rPr>
                                <w:i/>
                                <w:szCs w:val="28"/>
                              </w:rPr>
                              <w:t>I learnt</w:t>
                            </w:r>
                            <w:r>
                              <w:rPr>
                                <w:szCs w:val="28"/>
                              </w:rPr>
                              <w:t xml:space="preserve"> column, print notes about new things you learnt while completing the activities in the set.</w:t>
                            </w:r>
                          </w:p>
                        </w:txbxContent>
                      </v:textbox>
                    </v:shape>
                  </w:pict>
                </mc:Fallback>
              </mc:AlternateContent>
            </w:r>
            <w:r>
              <w:rPr>
                <w:noProof/>
                <w:sz w:val="36"/>
                <w:szCs w:val="36"/>
              </w:rPr>
              <w:drawing>
                <wp:inline distT="0" distB="0" distL="0" distR="0" wp14:anchorId="4E590D2E" wp14:editId="495B7334">
                  <wp:extent cx="450542" cy="662940"/>
                  <wp:effectExtent l="0" t="0" r="6985" b="3810"/>
                  <wp:docPr id="20599" name="Picture 20599"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p>
        </w:tc>
      </w:tr>
      <w:tr w:rsidR="00A520CD" w:rsidTr="00431353">
        <w:trPr>
          <w:trHeight w:val="1474"/>
        </w:trPr>
        <w:tc>
          <w:tcPr>
            <w:tcW w:w="9962" w:type="dxa"/>
            <w:vAlign w:val="center"/>
          </w:tcPr>
          <w:p w:rsidR="00A520CD" w:rsidRPr="00E077A7" w:rsidRDefault="00BC6962" w:rsidP="00A520CD">
            <w:pPr>
              <w:rPr>
                <w:rFonts w:cs="Arial"/>
                <w:noProof/>
                <w:lang w:eastAsia="ja-JP"/>
              </w:rPr>
            </w:pPr>
            <w:r w:rsidRPr="00E077A7">
              <w:rPr>
                <w:rFonts w:cs="Arial"/>
                <w:noProof/>
              </w:rPr>
              <mc:AlternateContent>
                <mc:Choice Requires="wps">
                  <w:drawing>
                    <wp:anchor distT="0" distB="0" distL="114300" distR="114300" simplePos="0" relativeHeight="253016064" behindDoc="0" locked="0" layoutInCell="1" allowOverlap="1" wp14:anchorId="5B77577D" wp14:editId="0C64477B">
                      <wp:simplePos x="0" y="0"/>
                      <wp:positionH relativeFrom="column">
                        <wp:posOffset>830580</wp:posOffset>
                      </wp:positionH>
                      <wp:positionV relativeFrom="paragraph">
                        <wp:posOffset>132715</wp:posOffset>
                      </wp:positionV>
                      <wp:extent cx="4983480" cy="586740"/>
                      <wp:effectExtent l="381000" t="0" r="26670" b="22860"/>
                      <wp:wrapNone/>
                      <wp:docPr id="20590" name="Rounded Rectangular Callout 20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516380" y="6713220"/>
                                <a:ext cx="4983480" cy="586740"/>
                              </a:xfrm>
                              <a:prstGeom prst="wedgeRoundRectCallout">
                                <a:avLst>
                                  <a:gd name="adj1" fmla="val -56593"/>
                                  <a:gd name="adj2" fmla="val 1890"/>
                                  <a:gd name="adj3" fmla="val 16667"/>
                                </a:avLst>
                              </a:prstGeom>
                              <a:noFill/>
                              <a:ln w="19050">
                                <a:solidFill>
                                  <a:srgbClr val="B31E8E"/>
                                </a:solidFill>
                                <a:miter lim="800000"/>
                                <a:headEnd/>
                                <a:tailEnd/>
                              </a:ln>
                            </wps:spPr>
                            <wps:txbx>
                              <w:txbxContent>
                                <w:p w:rsidR="0091685E" w:rsidRPr="005F5FF6" w:rsidRDefault="0091685E" w:rsidP="00A520CD">
                                  <w:pPr>
                                    <w:spacing w:before="0" w:after="0"/>
                                    <w:rPr>
                                      <w:szCs w:val="28"/>
                                    </w:rPr>
                                  </w:pPr>
                                  <w:r>
                                    <w:rPr>
                                      <w:szCs w:val="28"/>
                                    </w:rPr>
                                    <w:t>I wonder if there is enough space for you to write all the things you learnt.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7577D" id="Rounded Rectangular Callout 20590" o:spid="_x0000_s1237" type="#_x0000_t62" style="position:absolute;margin-left:65.4pt;margin-top:10.45pt;width:392.4pt;height:46.2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efQIAANQEAAAOAAAAZHJzL2Uyb0RvYy54bWysVMFu2zAMvQ/YPwi6t7aT2HGMOEWXtsOA&#10;biva7QMUS7a1yaInKXG6rx8lu12y3YblIIjRI/n4SHp9dewUOQhjJeiSJpcxJUJXwKVuSvr1y91F&#10;Tol1THOmQIuSPgtLrzZv36yHvhAzaEFxYQgG0bYY+pK2zvVFFNmqFR2zl9ALjY81mI45NE0TccMG&#10;jN6paBbHWTSA4b2BSliL/96Mj3QT4te1qNznurbCEVVS5ObCacK582e0WbOiMaxvZTXRYP/AomNS&#10;Y9LXUDfMMbI38q9QnawMWKjdZQVdBHUtKxFqwGqS+I9qnlrWi1ALimP7V5ns/wtbfTo8GCJ5SWdx&#10;ukKFNOuwTY+w11xw8ogCMt3sFTNky5SCvSMjEIUbelug/1P/YHzptr+H6rslGrYt+ohrY2BoBeNI&#10;N/FCR2cO3rDoSnbDR+CYk+0dBA2Ptel8QFSHHNE3TbJ5jtSeS5otk/lsNrVNHB2pELBY5fOFB1SI&#10;SPNsuQiAiBUvkXpj3XsBHfGXkg6CNyKU6Oub6gqp2eHeutBHPinB+LeEkrpTOBYHpshFmqWr+TQ3&#10;J6DZKSjJUcpxtE4g8zNIlmXLoAorpqxI+IWop6DhTioVoihNBhRiFadxoGlBSe5fg+6m2W2VIciu&#10;pO/myW1+O8U9g3XS4aYp2ZU0j/1vJOgbdKt5SOOYVOMdqSg9dcw3aWy2O+6O46wsUu/tW7gD/oxN&#10;NDCuFn4K8NKC+UnJgGtVUvtjz4ygRH3QOAirZIHdIS4Yi3SJvSTm9GV3+sJ0haFK6igZr1s37u6+&#10;N7JpMVMS9NBwjcNTS4ekwpSNrCYDVwdvZ7t5agfU74/R5hcAAAD//wMAUEsDBBQABgAIAAAAIQCA&#10;ljpU4AAAAAoBAAAPAAAAZHJzL2Rvd25yZXYueG1sTI9PS8NAFMTvgt9heYIXaXfTYLAxmyKi2INQ&#10;rBXxts2+JqH7J+xum/jtfZ70OMww85tqNVnDzhhi752EbC6AoWu87l0rYff+PLsDFpNyWhnvUMI3&#10;RljVlxeVKrUf3Ruet6llVOJiqSR0KQ0l57Hp0Ko49wM68g4+WJVIhpbroEYqt4YvhCi4Vb2jhU4N&#10;+Nhhc9yerIRX3/aHp83L2oQ1P34Un0Mab76kvL6aHu6BJZzSXxh+8QkdamLa+5PTkRnSuSD0JGEh&#10;lsAosMxuC2B7crI8B15X/P+F+gcAAP//AwBQSwECLQAUAAYACAAAACEAtoM4kv4AAADhAQAAEwAA&#10;AAAAAAAAAAAAAAAAAAAAW0NvbnRlbnRfVHlwZXNdLnhtbFBLAQItABQABgAIAAAAIQA4/SH/1gAA&#10;AJQBAAALAAAAAAAAAAAAAAAAAC8BAABfcmVscy8ucmVsc1BLAQItABQABgAIAAAAIQAxpFoefQIA&#10;ANQEAAAOAAAAAAAAAAAAAAAAAC4CAABkcnMvZTJvRG9jLnhtbFBLAQItABQABgAIAAAAIQCAljpU&#10;4AAAAAoBAAAPAAAAAAAAAAAAAAAAANcEAABkcnMvZG93bnJldi54bWxQSwUGAAAAAAQABADzAAAA&#10;5AUAAAAA&#10;" adj="-1424,11208" filled="f" strokecolor="#b31e8e" strokeweight="1.5pt">
                      <v:textbox>
                        <w:txbxContent>
                          <w:p w:rsidR="0091685E" w:rsidRPr="005F5FF6" w:rsidRDefault="0091685E" w:rsidP="00A520CD">
                            <w:pPr>
                              <w:spacing w:before="0" w:after="0"/>
                              <w:rPr>
                                <w:szCs w:val="28"/>
                              </w:rPr>
                            </w:pPr>
                            <w:r>
                              <w:rPr>
                                <w:szCs w:val="28"/>
                              </w:rPr>
                              <w:t>I wonder if there is enough space for you to write all the things you learnt.</w:t>
                            </w:r>
                          </w:p>
                        </w:txbxContent>
                      </v:textbox>
                    </v:shape>
                  </w:pict>
                </mc:Fallback>
              </mc:AlternateContent>
            </w:r>
            <w:r>
              <w:rPr>
                <w:rFonts w:cs="Arial"/>
                <w:noProof/>
                <w:szCs w:val="28"/>
              </w:rPr>
              <w:drawing>
                <wp:inline distT="0" distB="0" distL="0" distR="0" wp14:anchorId="288073F9" wp14:editId="62EDE502">
                  <wp:extent cx="358140" cy="661313"/>
                  <wp:effectExtent l="0" t="0" r="3810" b="5715"/>
                  <wp:docPr id="20600" name="Picture 20600"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A520CD" w:rsidTr="00431353">
        <w:trPr>
          <w:trHeight w:val="1474"/>
        </w:trPr>
        <w:tc>
          <w:tcPr>
            <w:tcW w:w="9962" w:type="dxa"/>
            <w:vAlign w:val="center"/>
          </w:tcPr>
          <w:p w:rsidR="00A520CD" w:rsidRPr="00E077A7" w:rsidRDefault="00BC6962" w:rsidP="00BC6962">
            <w:pPr>
              <w:jc w:val="right"/>
              <w:rPr>
                <w:rFonts w:cs="Arial"/>
                <w:noProof/>
                <w:lang w:eastAsia="ja-JP"/>
              </w:rPr>
            </w:pPr>
            <w:r>
              <w:rPr>
                <w:noProof/>
                <w:sz w:val="36"/>
                <w:szCs w:val="36"/>
              </w:rPr>
              <w:drawing>
                <wp:inline distT="0" distB="0" distL="0" distR="0" wp14:anchorId="14A82031" wp14:editId="10E7A4E9">
                  <wp:extent cx="450542" cy="662940"/>
                  <wp:effectExtent l="0" t="0" r="6985" b="3810"/>
                  <wp:docPr id="20967" name="Picture 20967" descr="R:\Operational\Resources\graphics_library\DoE_owned\general_graphics\characters\graphics  1\Roku_3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characters\graphics  1\Roku_3_laptop.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52972" cy="666515"/>
                          </a:xfrm>
                          <a:prstGeom prst="rect">
                            <a:avLst/>
                          </a:prstGeom>
                          <a:noFill/>
                          <a:ln>
                            <a:noFill/>
                          </a:ln>
                        </pic:spPr>
                      </pic:pic>
                    </a:graphicData>
                  </a:graphic>
                </wp:inline>
              </w:drawing>
            </w:r>
            <w:r w:rsidR="00A520CD" w:rsidRPr="00E077A7">
              <w:rPr>
                <w:rFonts w:cs="Arial"/>
                <w:noProof/>
              </w:rPr>
              <mc:AlternateContent>
                <mc:Choice Requires="wps">
                  <w:drawing>
                    <wp:anchor distT="0" distB="0" distL="114300" distR="114300" simplePos="0" relativeHeight="253017088" behindDoc="0" locked="0" layoutInCell="1" allowOverlap="1" wp14:anchorId="0358DFD7" wp14:editId="038FFCD2">
                      <wp:simplePos x="0" y="0"/>
                      <wp:positionH relativeFrom="column">
                        <wp:posOffset>220980</wp:posOffset>
                      </wp:positionH>
                      <wp:positionV relativeFrom="paragraph">
                        <wp:posOffset>50165</wp:posOffset>
                      </wp:positionV>
                      <wp:extent cx="5379720" cy="601980"/>
                      <wp:effectExtent l="0" t="0" r="182880" b="26670"/>
                      <wp:wrapNone/>
                      <wp:docPr id="20591" name="Rounded Rectangular Callout 20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906780" y="7627620"/>
                                <a:ext cx="5379720" cy="601980"/>
                              </a:xfrm>
                              <a:prstGeom prst="wedgeRoundRectCallout">
                                <a:avLst>
                                  <a:gd name="adj1" fmla="val 52747"/>
                                  <a:gd name="adj2" fmla="val 3896"/>
                                  <a:gd name="adj3" fmla="val 16667"/>
                                </a:avLst>
                              </a:prstGeom>
                              <a:noFill/>
                              <a:ln w="19050">
                                <a:solidFill>
                                  <a:srgbClr val="B31E8E"/>
                                </a:solidFill>
                                <a:miter lim="800000"/>
                                <a:headEnd/>
                                <a:tailEnd/>
                              </a:ln>
                            </wps:spPr>
                            <wps:txbx>
                              <w:txbxContent>
                                <w:p w:rsidR="0091685E" w:rsidRPr="005F5FF6" w:rsidRDefault="0091685E" w:rsidP="00A520CD">
                                  <w:pPr>
                                    <w:spacing w:before="0" w:after="0"/>
                                    <w:rPr>
                                      <w:szCs w:val="28"/>
                                    </w:rPr>
                                  </w:pPr>
                                  <w:r>
                                    <w:rPr>
                                      <w:szCs w:val="28"/>
                                    </w:rPr>
                                    <w:t xml:space="preserve">After you have completed the Day 1 chart, turn to page </w:t>
                                  </w:r>
                                  <w:r w:rsidR="004E237D">
                                    <w:rPr>
                                      <w:szCs w:val="28"/>
                                    </w:rPr>
                                    <w:t>76</w:t>
                                  </w:r>
                                  <w:r>
                                    <w:rPr>
                                      <w:szCs w:val="28"/>
                                    </w:rPr>
                                    <w:t xml:space="preserve"> to complete the </w:t>
                                  </w:r>
                                  <w:r>
                                    <w:rPr>
                                      <w:i/>
                                      <w:szCs w:val="28"/>
                                    </w:rPr>
                                    <w:t xml:space="preserve">On my own </w:t>
                                  </w:r>
                                  <w:r>
                                    <w:rPr>
                                      <w:szCs w:val="28"/>
                                    </w:rPr>
                                    <w:t>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8DFD7" id="Rounded Rectangular Callout 20591" o:spid="_x0000_s1238" type="#_x0000_t62" style="position:absolute;left:0;text-align:left;margin-left:17.4pt;margin-top:3.95pt;width:423.6pt;height:47.4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IceQIAANIEAAAOAAAAZHJzL2Uyb0RvYy54bWysVNtu1DAQfUfiHyy/0yR7yW5W9VZl2yKk&#10;AlULH+CNncTgeILtbLZ8PWMnLVv6hogiy86MZ86cM5Pzi2OryUFap8Awmp2llEhTglCmZvTb15t3&#10;a0qc50ZwDUYy+igdvdi+fXM+dBs5gwa0kJZgEOM2Q8do4323SRJXNrLl7gw6adBYgW25x6OtE2H5&#10;gNFbnczSNE8GsKKzUErn8OvVaKTbGL+qZOm/VJWTnmhGEZuPq43rPqzJ9pxvasu7RpUTDP4PKFqu&#10;DCZ9DnXFPSe9Va9Ctaq04KDyZyW0CVSVKmWsAavJ0r+qeWh4J2MtSI7rnmly/y9s+flwZ4kSjM7S&#10;ZZFRYniLMt1Db4QU5B4J5KbuNbdkx7WG3pPREYkbOrfB+w/dnQ2lu+4Wyh+OGNg1eEdeWgtDI7lA&#10;uFkgOnlxIRwcXiX74RMIzMl7D5HDY2XbEBDZIUdGizRfrVG7R0ZX+QzfSTV59KRE+3K+Klb4kZTo&#10;kadZgc4hG988Beqs8x8ktCRsGB2kqGWsMJQ3lRUz88Ot81FGMRHBxXckpWo1dsWBa7KcrRarqWtO&#10;fGanPvN1kb92mZ+6ZHmexzCIckqKuyecAYGBG6V1bE9tyIAUFukyjSgdaCWCNbJu6/1OW4LgGH0/&#10;z67X11P1L9xa5XHOtGoZXafhGQEGea6NiGk8V3rcIxRtJr2CRKPU/rg/jp2yiOUFAfcgHlFCC+Ng&#10;4Y8ANw3YX5QMOFSMup89t5IS/dFgGxTZYhGmMB4Wy6iaPbXsTy3clBiKUU/JuN35cXL7zqq6wUxZ&#10;5MPAJbZOpfxTj42opgJwcGIzTEMeJvP0HL3+/Iq2vwEAAP//AwBQSwMEFAAGAAgAAAAhAK0HK4rd&#10;AAAACAEAAA8AAABkcnMvZG93bnJldi54bWxMj09LxDAUxO+C3yE8wYu4aavs1tp0EcGDoAfjn3O2&#10;yabF5qU0aVq/vc+TexxmmPlNvV/dwJKZQu9RQL7JgBlsve7RCvh4f7ougYWoUKvBoxHwYwLsm/Oz&#10;WlXaL/hmkoyWUQmGSgnoYhwrzkPbGafCxo8GyTv6yalIcrJcT2qhcjfwIsu23KkeaaFTo3nsTPst&#10;ZyfgZcmP6Sttc/tqZYrPV3JOn1KIy4v14R5YNGv8D8MfPqFDQ0wHP6MObBBwc0vkUcDuDhjZZVnQ&#10;tQPlsmIHvKn56YHmFwAA//8DAFBLAQItABQABgAIAAAAIQC2gziS/gAAAOEBAAATAAAAAAAAAAAA&#10;AAAAAAAAAABbQ29udGVudF9UeXBlc10ueG1sUEsBAi0AFAAGAAgAAAAhADj9If/WAAAAlAEAAAsA&#10;AAAAAAAAAAAAAAAALwEAAF9yZWxzLy5yZWxzUEsBAi0AFAAGAAgAAAAhAOoFQhx5AgAA0gQAAA4A&#10;AAAAAAAAAAAAAAAALgIAAGRycy9lMm9Eb2MueG1sUEsBAi0AFAAGAAgAAAAhAK0HK4rdAAAACAEA&#10;AA8AAAAAAAAAAAAAAAAA0wQAAGRycy9kb3ducmV2LnhtbFBLBQYAAAAABAAEAPMAAADdBQAAAAA=&#10;" adj="22193,11642" filled="f" strokecolor="#b31e8e" strokeweight="1.5pt">
                      <v:textbox>
                        <w:txbxContent>
                          <w:p w:rsidR="0091685E" w:rsidRPr="005F5FF6" w:rsidRDefault="0091685E" w:rsidP="00A520CD">
                            <w:pPr>
                              <w:spacing w:before="0" w:after="0"/>
                              <w:rPr>
                                <w:szCs w:val="28"/>
                              </w:rPr>
                            </w:pPr>
                            <w:r>
                              <w:rPr>
                                <w:szCs w:val="28"/>
                              </w:rPr>
                              <w:t xml:space="preserve">After you have completed the Day 1 chart, turn to page </w:t>
                            </w:r>
                            <w:r w:rsidR="004E237D">
                              <w:rPr>
                                <w:szCs w:val="28"/>
                              </w:rPr>
                              <w:t>76</w:t>
                            </w:r>
                            <w:r>
                              <w:rPr>
                                <w:szCs w:val="28"/>
                              </w:rPr>
                              <w:t xml:space="preserve"> to complete the </w:t>
                            </w:r>
                            <w:r>
                              <w:rPr>
                                <w:i/>
                                <w:szCs w:val="28"/>
                              </w:rPr>
                              <w:t xml:space="preserve">On my own </w:t>
                            </w:r>
                            <w:r>
                              <w:rPr>
                                <w:szCs w:val="28"/>
                              </w:rPr>
                              <w:t>activity.</w:t>
                            </w:r>
                          </w:p>
                        </w:txbxContent>
                      </v:textbox>
                    </v:shape>
                  </w:pict>
                </mc:Fallback>
              </mc:AlternateContent>
            </w:r>
          </w:p>
        </w:tc>
      </w:tr>
    </w:tbl>
    <w:p w:rsidR="00A520CD" w:rsidRDefault="00A520CD" w:rsidP="00A520CD">
      <w:pPr>
        <w:spacing w:before="0" w:after="0"/>
      </w:pPr>
    </w:p>
    <w:p w:rsidR="00A520CD" w:rsidRDefault="00A520CD" w:rsidP="00A520CD">
      <w:pPr>
        <w:spacing w:before="0" w:after="0"/>
      </w:pPr>
      <w:r>
        <w:br w:type="page"/>
      </w:r>
    </w:p>
    <w:p w:rsidR="00201D22" w:rsidRDefault="00201D22" w:rsidP="00CC4536">
      <w:pPr>
        <w:pStyle w:val="Heading2"/>
      </w:pPr>
      <w:r>
        <w:t>On my own</w:t>
      </w:r>
    </w:p>
    <w:tbl>
      <w:tblPr>
        <w:tblStyle w:val="TableGrid"/>
        <w:tblW w:w="0" w:type="auto"/>
        <w:tblLook w:val="04A0" w:firstRow="1" w:lastRow="0" w:firstColumn="1" w:lastColumn="0" w:noHBand="0" w:noVBand="1"/>
      </w:tblPr>
      <w:tblGrid>
        <w:gridCol w:w="1373"/>
        <w:gridCol w:w="8373"/>
      </w:tblGrid>
      <w:tr w:rsidR="00201D22" w:rsidTr="007F432E">
        <w:tc>
          <w:tcPr>
            <w:tcW w:w="9962" w:type="dxa"/>
            <w:gridSpan w:val="2"/>
            <w:tcBorders>
              <w:top w:val="nil"/>
              <w:left w:val="nil"/>
              <w:bottom w:val="single" w:sz="12" w:space="0" w:color="B31E8E"/>
              <w:right w:val="nil"/>
            </w:tcBorders>
          </w:tcPr>
          <w:p w:rsidR="00201D22" w:rsidRDefault="00201D22" w:rsidP="00201D22">
            <w:r w:rsidRPr="00E077A7">
              <w:rPr>
                <w:rFonts w:cs="Arial"/>
                <w:noProof/>
              </w:rPr>
              <mc:AlternateContent>
                <mc:Choice Requires="wps">
                  <w:drawing>
                    <wp:anchor distT="0" distB="0" distL="114300" distR="114300" simplePos="0" relativeHeight="252982272" behindDoc="0" locked="0" layoutInCell="1" allowOverlap="1" wp14:anchorId="01C3CF6C" wp14:editId="4FF91C9A">
                      <wp:simplePos x="0" y="0"/>
                      <wp:positionH relativeFrom="column">
                        <wp:posOffset>601980</wp:posOffset>
                      </wp:positionH>
                      <wp:positionV relativeFrom="paragraph">
                        <wp:posOffset>114300</wp:posOffset>
                      </wp:positionV>
                      <wp:extent cx="5539740" cy="617220"/>
                      <wp:effectExtent l="266700" t="0" r="22860" b="11430"/>
                      <wp:wrapNone/>
                      <wp:docPr id="20937" name="Rounded Rectangular Callout 20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617220"/>
                              </a:xfrm>
                              <a:prstGeom prst="wedgeRoundRectCallout">
                                <a:avLst>
                                  <a:gd name="adj1" fmla="val -54335"/>
                                  <a:gd name="adj2" fmla="val -4965"/>
                                  <a:gd name="adj3" fmla="val 16667"/>
                                </a:avLst>
                              </a:prstGeom>
                              <a:noFill/>
                              <a:ln w="19050">
                                <a:solidFill>
                                  <a:srgbClr val="B31E8E"/>
                                </a:solidFill>
                                <a:miter lim="800000"/>
                                <a:headEnd/>
                                <a:tailEnd/>
                              </a:ln>
                            </wps:spPr>
                            <wps:txbx>
                              <w:txbxContent>
                                <w:p w:rsidR="0091685E" w:rsidRPr="005F5FF6" w:rsidRDefault="0091685E" w:rsidP="00201D22">
                                  <w:pPr>
                                    <w:spacing w:before="0" w:after="0"/>
                                    <w:rPr>
                                      <w:szCs w:val="28"/>
                                    </w:rPr>
                                  </w:pPr>
                                  <w:r>
                                    <w:rPr>
                                      <w:szCs w:val="28"/>
                                    </w:rPr>
                                    <w:t xml:space="preserve">You have used digital technology and digital devices in this set. Shade the stars to show the tasks you can complete on your own.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3CF6C" id="Rounded Rectangular Callout 20937" o:spid="_x0000_s1239" type="#_x0000_t62" style="position:absolute;margin-left:47.4pt;margin-top:9pt;width:436.2pt;height:48.6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okbgIAAMkEAAAOAAAAZHJzL2Uyb0RvYy54bWysVNty0zAQfWeGf9DovbWda+Op0ylpyzBT&#10;oNPCByiWbAskrZHkOOnXs5LdkgBPDHnQSN7bOXt2c3m114rshHUSTEGz85QSYUrg0tQF/frl7uyC&#10;EueZ4UyBEQU9CEev1m/fXPZtLibQgOLCEkxiXN63BW28b/MkcWUjNHPn0AqDxgqsZh6ftk64ZT1m&#10;1yqZpOki6cHy1kIpnMOvN4ORrmP+qhKl/1xVTniiCorYfDxtPLfhTNaXLK8taxtZjjDYP6DQTBos&#10;+prqhnlGOiv/SKVlacFB5c9L0AlUlSxF5IBssvQ3Nk8Na0Xkgs1x7Wub3P9LW37aPVgieUEn6Wq6&#10;pMQwjTI9Qme44OQRG8hM3SlmyYYpBZ0ngyM2rm9djvFP7YMN1F17D+V3RwxsGowR19ZC3wjGEW4W&#10;Gp2cBISHw1Cy7T8Cx5qs8xB7uK+sDgmxO2QfpTq8SiX2npT4cT6frpYzVLRE2yJbTiZRy4TlL9Gt&#10;df69AE3CpaC94LWItAKnkUssx3b3zkft+Mie8W8ZJZVWOAo7psjZfDadzsdZOXKanDjNVou/+EyP&#10;fbLFYrGMrWD5WBYRvyANGAzcSaXiVCpDeuzcKp2nEacDJXmwxmbbertRliC8gr6bZrcXt2PeEzct&#10;Pa6XkrqgF2n4DSSCKreGxzKeSTXcEYoyo0xBmUFhv9/uhwGZRehBty3wAypnYdgn3H+8NGCfKelx&#10;lwrqfnTMCkrUB4Pqr7JZkMrHx2y+RK2IPbZsjy3MlJiqoJ6S4brxw8J2rZV1g5Wy2A8D1zgxlfQv&#10;ozWgGgngvuDtZCGP39Hr1z/Q+icAAAD//wMAUEsDBBQABgAIAAAAIQCHV75G4QAAAAkBAAAPAAAA&#10;ZHJzL2Rvd25yZXYueG1sTI/BTsMwEETvlfgHa5G4VNRpBKUNcaoKCS4cKloEPTrxNgnE62C7bcrX&#10;s5zguDOj2Tf5crCdOKIPrSMF00kCAqlypqVawev28XoOIkRNRneOUMEZAyyLi1GuM+NO9ILHTawF&#10;l1DItIImxj6TMlQNWh0mrkdib++81ZFPX0vj9YnLbSfTJJlJq1viD43u8aHB6nNzsArK9WDWH99P&#10;2/i1e1+d33bP+3Hqlbq6HFb3ICIO8S8Mv/iMDgUzle5AJohOweKGySPrc57E/mJ2l4IoWZjepiCL&#10;XP5fUPwAAAD//wMAUEsBAi0AFAAGAAgAAAAhALaDOJL+AAAA4QEAABMAAAAAAAAAAAAAAAAAAAAA&#10;AFtDb250ZW50X1R5cGVzXS54bWxQSwECLQAUAAYACAAAACEAOP0h/9YAAACUAQAACwAAAAAAAAAA&#10;AAAAAAAvAQAAX3JlbHMvLnJlbHNQSwECLQAUAAYACAAAACEAtFYKJG4CAADJBAAADgAAAAAAAAAA&#10;AAAAAAAuAgAAZHJzL2Uyb0RvYy54bWxQSwECLQAUAAYACAAAACEAh1e+RuEAAAAJAQAADwAAAAAA&#10;AAAAAAAAAADIBAAAZHJzL2Rvd25yZXYueG1sUEsFBgAAAAAEAAQA8wAAANYFAAAAAA==&#10;" adj="-936,9728" filled="f" strokecolor="#b31e8e" strokeweight="1.5pt">
                      <v:textbox>
                        <w:txbxContent>
                          <w:p w:rsidR="0091685E" w:rsidRPr="005F5FF6" w:rsidRDefault="0091685E" w:rsidP="00201D22">
                            <w:pPr>
                              <w:spacing w:before="0" w:after="0"/>
                              <w:rPr>
                                <w:szCs w:val="28"/>
                              </w:rPr>
                            </w:pPr>
                            <w:r>
                              <w:rPr>
                                <w:szCs w:val="28"/>
                              </w:rPr>
                              <w:t xml:space="preserve">You have used digital technology and digital devices in this set. Shade the stars to show the tasks you can complete on your own. </w:t>
                            </w:r>
                          </w:p>
                        </w:txbxContent>
                      </v:textbox>
                    </v:shape>
                  </w:pict>
                </mc:Fallback>
              </mc:AlternateContent>
            </w:r>
            <w:r>
              <w:rPr>
                <w:rFonts w:cs="Arial"/>
                <w:noProof/>
                <w:szCs w:val="28"/>
              </w:rPr>
              <w:drawing>
                <wp:inline distT="0" distB="0" distL="0" distR="0" wp14:anchorId="22CB2CE5" wp14:editId="67861BB7">
                  <wp:extent cx="358140" cy="661313"/>
                  <wp:effectExtent l="0" t="0" r="3810" b="5715"/>
                  <wp:docPr id="20936" name="Picture 20936" descr="R:\Operational\Resources\graphics_library\DoE_owned\general_graphics\Space_Universe\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rational\Resources\graphics_library\DoE_owned\general_graphics\Space_Universe\robot.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72425" cy="687690"/>
                          </a:xfrm>
                          <a:prstGeom prst="rect">
                            <a:avLst/>
                          </a:prstGeom>
                          <a:noFill/>
                          <a:ln>
                            <a:noFill/>
                          </a:ln>
                        </pic:spPr>
                      </pic:pic>
                    </a:graphicData>
                  </a:graphic>
                </wp:inline>
              </w:drawing>
            </w:r>
          </w:p>
        </w:tc>
      </w:tr>
      <w:tr w:rsidR="00165442" w:rsidTr="007F432E">
        <w:trPr>
          <w:trHeight w:val="935"/>
        </w:trPr>
        <w:tc>
          <w:tcPr>
            <w:tcW w:w="1384" w:type="dxa"/>
            <w:tcBorders>
              <w:top w:val="single" w:sz="12"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pPr>
            <w:r>
              <w:rPr>
                <w:noProof/>
              </w:rPr>
              <mc:AlternateContent>
                <mc:Choice Requires="wps">
                  <w:drawing>
                    <wp:inline distT="0" distB="0" distL="0" distR="0" wp14:anchorId="1EE2231C" wp14:editId="6469A4AA">
                      <wp:extent cx="449580" cy="434340"/>
                      <wp:effectExtent l="38100" t="38100" r="26670" b="41910"/>
                      <wp:docPr id="20965" name="5-Point Star 20965"/>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A047FA" id="5-Point Star 20965"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2oogIAAJkFAAAOAAAAZHJzL2Uyb0RvYy54bWysVN9vGyEMfp+0/wHx3t4lS9om6qWKUnWa&#10;VLXR0qnPlIMcEocZkFyyv36G+5Goq/YwLZE4jO3P2P7w7d2h1mQvnFdgCjq6zCkRhkOpzLagP14e&#10;Lm4o8YGZkmkwoqBH4end4vOn28bOxRgq0KVwBEGMnze2oFUIdp5lnleiZv4SrDColOBqFlB026x0&#10;rEH0WmfjPL/KGnCldcCF93h63yrpIuFLKXh4ltKLQHRB8W4hrS6tb3HNFrdsvnXMVop312D/cIua&#10;KYNBB6h7FhjZOfUHVK24Aw8yXHKoM5BScZFywGxG+btsNhWzIuWCxfF2KJP/f7D8ab92RJUFHeez&#10;qyklhtXYpunFGpQJZBOYI60GK9VYP0eHjV27TvK4jWkfpKvjFxMih1Td41BdcQiE4+FkMpveYA84&#10;qiZf8J+qn52crfPhq4CaxE1BkTZumorK9o8+YES07W1iMAMPSuvUQW1Ig/QbX+d58vCgVRm10S6R&#10;Say0I3uGNAiHUWw7gp1ZoaQNHsYU26TSLhy1iBDafBcSy4RpjNsAkaAnTMa5MGHUqipWijbUNMdf&#10;H6z3SKETYESWeMkBuwPoLVuQHru9c2cfXUXi9+DcZf4358EjRQYTBudaGXAfZaYxqy5ya98XqS1N&#10;rNIblEckkYP2dXnLHxR28JH5sGYOnxM2HUdEeMZFasBGQbejpAL366PzaI8sRy0lDT5PpMPPHXOC&#10;Ev3NIP9nownyh4QkTKbXYxTcuebtXGN29Qqw9SMcRpanbbQPut9KB/UrTpJljIoqZjjGLigPrhdW&#10;oR0bOIu4WC6TGb5hy8Kj2VgewWNVI0FfDq/M2Y7GAfn/BP1TZvN3ZG5to6eB5S6AVInpp7p29cb3&#10;n4jTzao4YM7lZHWaqIvfAAAA//8DAFBLAwQUAAYACAAAACEAPkry5dsAAAADAQAADwAAAGRycy9k&#10;b3ducmV2LnhtbEyPQUvDQBCF74L/YRnBm91tlVpiNqUIInpqqxR6m2anSejubMhuk/Tfu3qxlwfD&#10;G977Xr4cnRU9daHxrGE6USCIS28arjR8f709LECEiGzQeiYNFwqwLG5vcsyMH3hD/TZWIoVwyFBD&#10;HWObSRnKmhyGiW+Jk3f0ncOYzq6SpsMhhTsrZ0rNpcOGU0ONLb3WVJ62Z6fh/XH/ucKp3beX3bo3&#10;G7XezT4Gre/vxtULiEhj/H+GX/yEDkViOvgzmyCshjQk/mnynlVacdAwXzyBLHJ5zV78AAAA//8D&#10;AFBLAQItABQABgAIAAAAIQC2gziS/gAAAOEBAAATAAAAAAAAAAAAAAAAAAAAAABbQ29udGVudF9U&#10;eXBlc10ueG1sUEsBAi0AFAAGAAgAAAAhADj9If/WAAAAlAEAAAsAAAAAAAAAAAAAAAAALwEAAF9y&#10;ZWxzLy5yZWxzUEsBAi0AFAAGAAgAAAAhAO30faiiAgAAmQUAAA4AAAAAAAAAAAAAAAAALgIAAGRy&#10;cy9lMm9Eb2MueG1sUEsBAi0AFAAGAAgAAAAhAD5K8uXbAAAAAwEAAA8AAAAAAAAAAAAAAAAA/AQA&#10;AGRycy9kb3ducmV2LnhtbFBLBQYAAAAABAAEAPMAAAAEBg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12"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Use a search engine to find a website or video</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43DEF024" wp14:editId="5AAF5B82">
                      <wp:extent cx="449580" cy="434340"/>
                      <wp:effectExtent l="38100" t="38100" r="26670" b="41910"/>
                      <wp:docPr id="20964" name="5-Point Star 20964"/>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5CC417" id="5-Point Star 20964"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HvogIAAJkFAAAOAAAAZHJzL2Uyb0RvYy54bWysVN9vGyEMfp+0/wHx3t4lS9om6qWKUnWa&#10;VLXR0qnPlIMcEocZkFyyv36G+5Goq/YwLZE4jO3P2P7w7d2h1mQvnFdgCjq6zCkRhkOpzLagP14e&#10;Lm4o8YGZkmkwoqBH4end4vOn28bOxRgq0KVwBEGMnze2oFUIdp5lnleiZv4SrDColOBqFlB026x0&#10;rEH0WmfjPL/KGnCldcCF93h63yrpIuFLKXh4ltKLQHRB8W4hrS6tb3HNFrdsvnXMVop312D/cIua&#10;KYNBB6h7FhjZOfUHVK24Aw8yXHKoM5BScZFywGxG+btsNhWzIuWCxfF2KJP/f7D8ab92RJUFHeez&#10;qwklhtXYpunFGpQJZBOYI60GK9VYP0eHjV27TvK4jWkfpKvjFxMih1Td41BdcQiE4+FkMpveYA84&#10;qiZf8J+qn52crfPhq4CaxE1BkTZumorK9o8+YES07W1iMAMPSuvUQW1Ig/QbX+d58vCgVRm10S6R&#10;Say0I3uGNAiHUWw7gp1ZoaQNHsYU26TSLhy1iBDafBcSy4RpjNsAkaAnTMa5MGHUqipWijbUNMdf&#10;H6z3SKETYESWeMkBuwPoLVuQHru9c2cfXUXi9+DcZf4358EjRQYTBudaGXAfZaYxqy5ya98XqS1N&#10;rNIblEckkYP2dXnLHxR28JH5sGYOnxM2HUdEeMZFasBGQbejpAL366PzaI8sRy0lDT5PpMPPHXOC&#10;Ev3NIP9nownyh4QkTKbXYxTcuebtXGN29Qqw9SMcRpanbbQPut9KB/UrTpJljIoqZjjGLigPrhdW&#10;oR0bOIu4WC6TGb5hy8Kj2VgewWNVI0FfDq/M2Y7GAfn/BP1TZvN3ZG5to6eB5S6AVInpp7p29cb3&#10;n4jTzao4YM7lZHWaqIvfAAAA//8DAFBLAwQUAAYACAAAACEAPkry5dsAAAADAQAADwAAAGRycy9k&#10;b3ducmV2LnhtbEyPQUvDQBCF74L/YRnBm91tlVpiNqUIInpqqxR6m2anSejubMhuk/Tfu3qxlwfD&#10;G977Xr4cnRU9daHxrGE6USCIS28arjR8f709LECEiGzQeiYNFwqwLG5vcsyMH3hD/TZWIoVwyFBD&#10;HWObSRnKmhyGiW+Jk3f0ncOYzq6SpsMhhTsrZ0rNpcOGU0ONLb3WVJ62Z6fh/XH/ucKp3beX3bo3&#10;G7XezT4Gre/vxtULiEhj/H+GX/yEDkViOvgzmyCshjQk/mnynlVacdAwXzyBLHJ5zV78AAAA//8D&#10;AFBLAQItABQABgAIAAAAIQC2gziS/gAAAOEBAAATAAAAAAAAAAAAAAAAAAAAAABbQ29udGVudF9U&#10;eXBlc10ueG1sUEsBAi0AFAAGAAgAAAAhADj9If/WAAAAlAEAAAsAAAAAAAAAAAAAAAAALwEAAF9y&#10;ZWxzLy5yZWxzUEsBAi0AFAAGAAgAAAAhALGs0e+iAgAAmQUAAA4AAAAAAAAAAAAAAAAALgIAAGRy&#10;cy9lMm9Eb2MueG1sUEsBAi0AFAAGAAgAAAAhAD5K8uXbAAAAAwEAAA8AAAAAAAAAAAAAAAAA/AQA&#10;AGRycy9kb3ducmV2LnhtbFBLBQYAAAAABAAEAPMAAAAEBg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Find and download an app for an iPad or tablet.</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1456808B" wp14:editId="558E00B4">
                      <wp:extent cx="449580" cy="434340"/>
                      <wp:effectExtent l="38100" t="38100" r="26670" b="41910"/>
                      <wp:docPr id="20962" name="5-Point Star 20962"/>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369D3B" id="5-Point Star 20962"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mlogIAAJkFAAAOAAAAZHJzL2Uyb0RvYy54bWysVN9vGyEMfp+0/wHx3t7llrRN1EsVteo0&#10;qWqjpVOfKQc9JA4zILlkf/0M9yNRV+1hWiJxGNufsf3h65t9o8lOOK/AlHRynlMiDIdKmbeS/ni+&#10;P7uixAdmKqbBiJIehKc3y8+frlu7EAXUoCvhCIIYv2htSesQ7CLLPK9Fw/w5WGFQKcE1LKDo3rLK&#10;sRbRG50VeX6RteAq64AL7/H0rlPSZcKXUvDwJKUXgeiS4t1CWl1aX+OaLa/Z4s0xWyveX4P9wy0a&#10;pgwGHaHuWGBk69QfUI3iDjzIcM6hyUBKxUXKAbOZ5O+y2dTMipQLFsfbsUz+/8Hyx93aEVWVtMjn&#10;FwUlhjXYptnZGpQJZBOYI50GK9Vav0CHjV27XvK4jWnvpWviFxMi+1Tdw1hdsQ+E4+F0Op9dYQ84&#10;qqZf8J+qnx2drfPhq4CGxE1JkTZulorKdg8+YES0HWxiMAP3SuvUQW1Ii/QrLvM8eXjQqoraaJfI&#10;JG61IzuGNAj7SWw7gp1YoaQNHsYUu6TSLhy0iBDafBcSy4RpFF2ASNAjJuNcmDDpVDWrRBdqluNv&#10;CDZ4pNAJMCJLvOSI3QMMlh3IgN3dubePriLxe3TuM/+b8+iRIoMJo3OjDLiPMtOYVR+5sx+K1JUm&#10;VukVqgOSyEH3urzl9wo7+MB8WDOHzwmbjiMiPOEiNWCjoN9RUoP79dF5tEeWo5aSFp8n0uHnljlB&#10;if5mkP/zyRT5Q0ISprPLAgV3qnk91ZhtcwvY+gkOI8vTNtoHPWylg+YFJ8kqRkUVMxxjl5QHNwi3&#10;oRsbOIu4WK2SGb5hy8KD2VgewWNVI0Gf9y/M2Z7GAfn/CMNTZot3ZO5so6eB1TaAVInpx7r29cb3&#10;n4jTz6o4YE7lZHWcqMvfAAAA//8DAFBLAwQUAAYACAAAACEAPkry5dsAAAADAQAADwAAAGRycy9k&#10;b3ducmV2LnhtbEyPQUvDQBCF74L/YRnBm91tlVpiNqUIInpqqxR6m2anSejubMhuk/Tfu3qxlwfD&#10;G977Xr4cnRU9daHxrGE6USCIS28arjR8f709LECEiGzQeiYNFwqwLG5vcsyMH3hD/TZWIoVwyFBD&#10;HWObSRnKmhyGiW+Jk3f0ncOYzq6SpsMhhTsrZ0rNpcOGU0ONLb3WVJ62Z6fh/XH/ucKp3beX3bo3&#10;G7XezT4Gre/vxtULiEhj/H+GX/yEDkViOvgzmyCshjQk/mnynlVacdAwXzyBLHJ5zV78AAAA//8D&#10;AFBLAQItABQABgAIAAAAIQC2gziS/gAAAOEBAAATAAAAAAAAAAAAAAAAAAAAAABbQ29udGVudF9U&#10;eXBlc10ueG1sUEsBAi0AFAAGAAgAAAAhADj9If/WAAAAlAEAAAsAAAAAAAAAAAAAAAAALwEAAF9y&#10;ZWxzLy5yZWxzUEsBAi0AFAAGAAgAAAAhADh7SaWiAgAAmQUAAA4AAAAAAAAAAAAAAAAALgIAAGRy&#10;cy9lMm9Eb2MueG1sUEsBAi0AFAAGAAgAAAAhAD5K8uXbAAAAAwEAAA8AAAAAAAAAAAAAAAAA/AQA&#10;AGRycy9kb3ducmV2LnhtbFBLBQYAAAAABAAEAPMAAAAEBg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Create a table on a document on the computer.</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43BDD9AC" wp14:editId="655484FB">
                      <wp:extent cx="449580" cy="434340"/>
                      <wp:effectExtent l="38100" t="38100" r="26670" b="41910"/>
                      <wp:docPr id="20961" name="5-Point Star 20961"/>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FC49A3" id="5-Point Star 20961"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1toQIAAJkFAAAOAAAAZHJzL2Uyb0RvYy54bWysVN9vGyEMfp+0/wHx3t4lS9om6qWKUnWa&#10;VLXR0qnPlIMcEocZkFyyv36G+5Goq/YwLZE4jO3P2P7w7d2h1mQvnFdgCjq6zCkRhkOpzLagP14e&#10;Lm4o8YGZkmkwoqBH4end4vOn28bOxRgq0KVwBEGMnze2oFUIdp5lnleiZv4SrDColOBqFlB026x0&#10;rEH0WmfjPL/KGnCldcCF93h63yrpIuFLKXh4ltKLQHRB8W4hrS6tb3HNFrdsvnXMVop312D/cIua&#10;KYNBB6h7FhjZOfUHVK24Aw8yXHKoM5BScZFywGxG+btsNhWzIuWCxfF2KJP/f7D8ab92RJUFHeez&#10;qxElhtXYpunFGpQJZBOYI60GK9VYP0eHjV27TvK4jWkfpKvjFxMih1Td41BdcQiE4+FkMpveYA84&#10;qiZf8J+qn52crfPhq4CaxE1BkTZumorK9o8+YES07W1iMAMPSuvUQW1Ig/QbX+d58vCgVRm10S6R&#10;Say0I3uGNAiHUWw7gp1ZoaQNHsYU26TSLhy1iBDafBcSy4RpjNsAkaAnTMa5MGHUqipWijbUNMdf&#10;H6z3SKETYESWeMkBuwPoLVuQHru9c2cfXUXi9+DcZf4358EjRQYTBudaGXAfZaYxqy5ya98XqS1N&#10;rNIblEckkYP2dXnLHxR28JH5sGYOnxM2HUdEeMZFasBGQbejpAL366PzaI8sRy0lDT5PpMPPHXOC&#10;Ev3NIP9nownyh4QkTKbXYxTcuebtXGN29Qqw9chvvF3aRvug+610UL/iJFnGqKhihmPsgvLgemEV&#10;2rGBs4iL5TKZ4Ru2LDyajeURPFY1EvTl8Mqc7WgckP9P0D9lNn9H5tY2ehpY7gJIlZh+qmtXb3z/&#10;iTjdrIoD5lxOVqeJuvgNAAD//wMAUEsDBBQABgAIAAAAIQA+SvLl2wAAAAMBAAAPAAAAZHJzL2Rv&#10;d25yZXYueG1sTI9BS8NAEIXvgv9hGcGb3W2VWmI2pQgiemqrFHqbZqdJ6O5syG6T9N+7erGXB8Mb&#10;3vtevhydFT11ofGsYTpRIIhLbxquNHx/vT0sQISIbNB6Jg0XCrAsbm9yzIwfeEP9NlYihXDIUEMd&#10;Y5tJGcqaHIaJb4mTd/Sdw5jOrpKmwyGFOytnSs2lw4ZTQ40tvdZUnrZnp+H9cf+5wqndt5fdujcb&#10;td7NPgat7+/G1QuISGP8f4Zf/IQORWI6+DObIKyGNCT+afKeVVpx0DBfPIEscnnNXvwAAAD//wMA&#10;UEsBAi0AFAAGAAgAAAAhALaDOJL+AAAA4QEAABMAAAAAAAAAAAAAAAAAAAAAAFtDb250ZW50X1R5&#10;cGVzXS54bWxQSwECLQAUAAYACAAAACEAOP0h/9YAAACUAQAACwAAAAAAAAAAAAAAAAAvAQAAX3Jl&#10;bHMvLnJlbHNQSwECLQAUAAYACAAAACEA3JO9baECAACZBQAADgAAAAAAAAAAAAAAAAAuAgAAZHJz&#10;L2Uyb0RvYy54bWxQSwECLQAUAAYACAAAACEAPkry5dsAAAADAQAADwAAAAAAAAAAAAAAAAD7BAAA&#10;ZHJzL2Rvd25yZXYueG1sUEsFBgAAAAAEAAQA8wAAAAMGA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Save a document into a computer folder.</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767E87CB" wp14:editId="6F2C6530">
                      <wp:extent cx="449580" cy="434340"/>
                      <wp:effectExtent l="38100" t="38100" r="26670" b="41910"/>
                      <wp:docPr id="20958" name="5-Point Star 20958"/>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C9118E" id="5-Point Star 20958"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doAIAAJkFAAAOAAAAZHJzL2Uyb0RvYy54bWysVFFr2zAQfh/sPwi9t3ayZF1DnRJaOgal&#10;DUtHn1VZbgyyTpOUONmv3yfZTkJX9jCWgKzT3X2nu/t0V9e7RrOtcr4mU/DRec6ZMpLK2rwW/MfT&#10;3dkXznwQphSajCr4Xnl+Pf/44aq1MzWmNelSOQYQ42etLfg6BDvLMi/XqhH+nKwyUFbkGhEgutes&#10;dKIFeqOzcZ5/zlpypXUklfc4ve2UfJ7wq0rJ8FhVXgWmC467hbS6tL7ENZtfidmrE3Zdy/4a4h9u&#10;0YjaIOgB6lYEwTau/gOqqaUjT1U4l9RkVFW1VCkHZDPK32SzWgurUi4ojreHMvn/BysftkvH6rLg&#10;4/xyimYZ0aBN07Ml1SawVRCOdRpUqrV+BoeVXbpe8tjGtHeVa+IXCbFdqu7+UF21C0zicDJBAPRA&#10;QjX5hH+qfnZ0ts6Hr4oaFjcFB23cNBVVbO99QETYDjYxmKG7WuvUQW1YC/qNL/I8eXjSdRm10S6R&#10;Sd1ox7YCNAi7UWw7wE6sIGmDw5hil1Tahb1WEUKb76pCmZDGuAsQCXrEFFIqE0adai1K1YWa5vgN&#10;wQaPFDoBRuQKlzxg9wCDZQcyYHd37u2jq0r8Pjj3mf/N+eCRIpMJB+emNuTey0wjqz5yZz8UqStN&#10;rNILlXuQyFH3uryVdzU6eC98WAqH54SmY0SERyyVJjSK+h1na3K/3juP9mA5tJy1eJ6gw8+NcIoz&#10;/c2A/5ejCfjDQhIm04sxBHeqeTnVmE1zQ2j9CMPIyrSN9kEP28pR84xJsohRoRJGInbBZXCDcBO6&#10;sYFZJNVikczwhq0I92ZlZQSPVY0Efdo9C2d7Ggfw/4GGpyxmb8jc2UZPQ4tNoKpOTD/Wta833n8i&#10;Tj+r4oA5lZPVcaLOfwMAAP//AwBQSwMEFAAGAAgAAAAhAD5K8uXbAAAAAwEAAA8AAABkcnMvZG93&#10;bnJldi54bWxMj0FLw0AQhe+C/2EZwZvdbZVaYjalCCJ6aqsUeptmp0no7mzIbpP037t6sZcHwxve&#10;+16+HJ0VPXWh8axhOlEgiEtvGq40fH+9PSxAhIhs0HomDRcKsCxub3LMjB94Q/02ViKFcMhQQx1j&#10;m0kZypocholviZN39J3DmM6ukqbDIYU7K2dKzaXDhlNDjS291lSetmen4f1x/7nCqd23l926Nxu1&#10;3s0+Bq3v78bVC4hIY/x/hl/8hA5FYjr4M5sgrIY0JP5p8p5VWnHQMF88gSxyec1e/AAAAP//AwBQ&#10;SwECLQAUAAYACAAAACEAtoM4kv4AAADhAQAAEwAAAAAAAAAAAAAAAAAAAAAAW0NvbnRlbnRfVHlw&#10;ZXNdLnhtbFBLAQItABQABgAIAAAAIQA4/SH/1gAAAJQBAAALAAAAAAAAAAAAAAAAAC8BAABfcmVs&#10;cy8ucmVsc1BLAQItABQABgAIAAAAIQAq0U/doAIAAJkFAAAOAAAAAAAAAAAAAAAAAC4CAABkcnMv&#10;ZTJvRG9jLnhtbFBLAQItABQABgAIAAAAIQA+SvLl2wAAAAMBAAAPAAAAAAAAAAAAAAAAAPoEAABk&#10;cnMvZG93bnJldi54bWxQSwUGAAAAAAQABADzAAAAAgY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Scan a document.</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0639F7E7" wp14:editId="78E7FC5B">
                      <wp:extent cx="449580" cy="434340"/>
                      <wp:effectExtent l="38100" t="38100" r="26670" b="41910"/>
                      <wp:docPr id="20957" name="5-Point Star 20957"/>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DA7E51" id="5-Point Star 20957"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qAogIAAJkFAAAOAAAAZHJzL2Uyb0RvYy54bWysVFFv2yAQfp+0/4B4b+1kydpGdaqoVadJ&#10;VRctnfpMMdRImGNA4mS/fgfYTtRVe5iWSJjj7r7j7j7u+mbfarITziswFZ2cl5QIw6FW5rWiP57u&#10;zy4p8YGZmmkwoqIH4enN8uOH684uxBQa0LVwBEGMX3S2ok0IdlEUnjeiZf4crDColOBaFlB0r0Xt&#10;WIforS6mZfm56MDV1gEX3uPpXVbSZcKXUvDwTUovAtEVxbuFtLq0vsS1WF6zxatjtlG8vwb7h1u0&#10;TBkMOkLdscDI1qk/oFrFHXiQ4ZxDW4CUiouUA2YzKd9ks2mYFSkXLI63Y5n8/4Plj7u1I6qu6LS8&#10;ml9QYliLbZqfrUGZQDaBOZI1WKnO+gU6bOza9ZLHbUx7L10bv5gQ2afqHsbqin0gHA9ns6v5JfaA&#10;o2r2Cf+p+sXR2TofvghoSdxUFGnj5qmobPfgA0ZE28EmBjNwr7ROHdSGdEi/6UVZJg8PWtVRG+0S&#10;mcStdmTHkAZhP4ltR7ATK5S0wcOYYk4q7cJBiwihzXchsUyYxjQHiAQ9YjLOhQmTrGpYLXKoeYm/&#10;IdjgkUInwIgs8ZIjdg8wWGaQATvfubePriLxe3TuM/+b8+iRIoMJo3OrDLj3MtOYVR852w9FyqWJ&#10;VXqB+oAkcpBfl7f8XmEHH5gPa+bwOWHTcUSEb7hIDdgo6HeUNOB+vXce7ZHlqKWkw+eJdPi5ZU5Q&#10;or8a5P/VZIb8ISEJs/nFFAV3qnk51ZhtewvY+gkOI8vTNtoHPWylg/YZJ8kqRkUVMxxjV5QHNwi3&#10;IY8NnEVcrFbJDN+wZeHBbCyP4LGqkaBP+2fmbE/jgPx/hOEps8UbMmfb6GlgtQ0gVWL6sa59vfH9&#10;J+L0syoOmFM5WR0n6vI3AAAA//8DAFBLAwQUAAYACAAAACEAPkry5dsAAAADAQAADwAAAGRycy9k&#10;b3ducmV2LnhtbEyPQUvDQBCF74L/YRnBm91tlVpiNqUIInpqqxR6m2anSejubMhuk/Tfu3qxlwfD&#10;G977Xr4cnRU9daHxrGE6USCIS28arjR8f709LECEiGzQeiYNFwqwLG5vcsyMH3hD/TZWIoVwyFBD&#10;HWObSRnKmhyGiW+Jk3f0ncOYzq6SpsMhhTsrZ0rNpcOGU0ONLb3WVJ62Z6fh/XH/ucKp3beX3bo3&#10;G7XezT4Gre/vxtULiEhj/H+GX/yEDkViOvgzmyCshjQk/mnynlVacdAwXzyBLHJ5zV78AAAA//8D&#10;AFBLAQItABQABgAIAAAAIQC2gziS/gAAAOEBAAATAAAAAAAAAAAAAAAAAAAAAABbQ29udGVudF9U&#10;eXBlc10ueG1sUEsBAi0AFAAGAAgAAAAhADj9If/WAAAAlAEAAAsAAAAAAAAAAAAAAAAALwEAAF9y&#10;ZWxzLy5yZWxzUEsBAi0AFAAGAAgAAAAhANyWioCiAgAAmQUAAA4AAAAAAAAAAAAAAAAALgIAAGRy&#10;cy9lMm9Eb2MueG1sUEsBAi0AFAAGAAgAAAAhAD5K8uXbAAAAAwEAAA8AAAAAAAAAAAAAAAAA/AQA&#10;AGRycy9kb3ducmV2LnhtbFBLBQYAAAAABAAEAPMAAAAEBg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Print a page using a printer.</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76C92C09" wp14:editId="1EAB5493">
                      <wp:extent cx="449580" cy="434340"/>
                      <wp:effectExtent l="38100" t="38100" r="26670" b="41910"/>
                      <wp:docPr id="20956" name="5-Point Star 20956"/>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032F75" id="5-Point Star 20956"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bHogIAAJkFAAAOAAAAZHJzL2Uyb0RvYy54bWysVN9vGyEMfp+0/wHx3t4lS9om6qWKUnWa&#10;VLXR0qnPlIMcEocZkFyyv36G+5Goq/YwLZE4jO3P2P7w7d2h1mQvnFdgCjq6zCkRhkOpzLagP14e&#10;Lm4o8YGZkmkwoqBH4end4vOn28bOxRgq0KVwBEGMnze2oFUIdp5lnleiZv4SrDColOBqFlB026x0&#10;rEH0WmfjPL/KGnCldcCF93h63yrpIuFLKXh4ltKLQHRB8W4hrS6tb3HNFrdsvnXMVop312D/cIua&#10;KYNBB6h7FhjZOfUHVK24Aw8yXHKoM5BScZFywGxG+btsNhWzIuWCxfF2KJP/f7D8ab92RJUFHeez&#10;6RUlhtXYpunFGpQJZBOYI60GK9VYP0eHjV27TvK4jWkfpKvjFxMih1Td41BdcQiE4+FkMpveYA84&#10;qiZf8J+qn52crfPhq4CaxE1BkTZumorK9o8+YES07W1iMAMPSuvUQW1Ig/QbX+d58vCgVRm10S6R&#10;Say0I3uGNAiHUWw7gp1ZoaQNHsYU26TSLhy1iBDafBcSy4RpjNsAkaAnTMa5MGHUqipWijbUNMdf&#10;H6z3SKETYESWeMkBuwPoLVuQHru9c2cfXUXi9+DcZf4358EjRQYTBudaGXAfZaYxqy5ya98XqS1N&#10;rNIblEckkYP2dXnLHxR28JH5sGYOnxM2HUdEeMZFasBGQbejpAL366PzaI8sRy0lDT5PpMPPHXOC&#10;Ev3NIP9nownyh4QkTKbXYxTcuebtXGN29Qqw9SMcRpanbbQPut9KB/UrTpJljIoqZjjGLigPrhdW&#10;oR0bOIu4WC6TGb5hy8Kj2VgewWNVI0FfDq/M2Y7GAfn/BP1TZvN3ZG5to6eB5S6AVInpp7p29cb3&#10;n4jTzao4YM7lZHWaqIvfAAAA//8DAFBLAwQUAAYACAAAACEAPkry5dsAAAADAQAADwAAAGRycy9k&#10;b3ducmV2LnhtbEyPQUvDQBCF74L/YRnBm91tlVpiNqUIInpqqxR6m2anSejubMhuk/Tfu3qxlwfD&#10;G977Xr4cnRU9daHxrGE6USCIS28arjR8f709LECEiGzQeiYNFwqwLG5vcsyMH3hD/TZWIoVwyFBD&#10;HWObSRnKmhyGiW+Jk3f0ncOYzq6SpsMhhTsrZ0rNpcOGU0ONLb3WVJ62Z6fh/XH/ucKp3beX3bo3&#10;G7XezT4Gre/vxtULiEhj/H+GX/yEDkViOvgzmyCshjQk/mnynlVacdAwXzyBLHJ5zV78AAAA//8D&#10;AFBLAQItABQABgAIAAAAIQC2gziS/gAAAOEBAAATAAAAAAAAAAAAAAAAAAAAAABbQ29udGVudF9U&#10;eXBlc10ueG1sUEsBAi0AFAAGAAgAAAAhADj9If/WAAAAlAEAAAsAAAAAAAAAAAAAAAAALwEAAF9y&#10;ZWxzLy5yZWxzUEsBAi0AFAAGAAgAAAAhAIDOJseiAgAAmQUAAA4AAAAAAAAAAAAAAAAALgIAAGRy&#10;cy9lMm9Eb2MueG1sUEsBAi0AFAAGAAgAAAAhAD5K8uXbAAAAAwEAAA8AAAAAAAAAAAAAAAAA/AQA&#10;AGRycy9kb3ducmV2LnhtbFBLBQYAAAAABAAEAPMAAAAEBg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Take a photograph with a camera, mobile phone, iPad or tablet.</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2DD85642" wp14:editId="5F71E70F">
                      <wp:extent cx="449580" cy="434340"/>
                      <wp:effectExtent l="38100" t="38100" r="26670" b="41910"/>
                      <wp:docPr id="20955" name="5-Point Star 20955"/>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31EDFB" id="5-Point Star 20955"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IPogIAAJkFAAAOAAAAZHJzL2Uyb0RvYy54bWysVN9vGyEMfp+0/wHx3t4ly61N1EsVteo0&#10;qWqjplOfKQc9JA4zILlkf/0M9yNRV+1hWiJxGNufsf3hq+t9o8lOOK/AlHRynlMiDIdKmbeS/ni+&#10;O7ukxAdmKqbBiJIehKfXy8+frlq7EFOoQVfCEQQxftHaktYh2EWWeV6LhvlzsMKgUoJrWEDRvWWV&#10;Yy2iNzqb5vnXrAVXWQdceI+nt52SLhO+lIKHRym9CESXFO8W0urS+hrXbHnFFm+O2Vrx/hrsH27R&#10;MGUw6Ah1ywIjW6f+gGoUd+BBhnMOTQZSKi5SDpjNJH+XzaZmVqRcsDjejmXy/w+WP+zWjqiqpNN8&#10;XhSUGNZgm4qzNSgTyCYwRzoNVqq1foEOG7t2veRxG9PeS9fELyZE9qm6h7G6Yh8Ix8PZbF5cYg84&#10;qmZf8J+qnx2drfPhm4CGxE1JkTauSEVlu3sfMCLaDjYxmIE7pXXqoDakRfpNL/I8eXjQqoraaJfI&#10;JG60IzuGNAj7SWw7gp1YoaQNHsYUu6TSLhy0iBDaPAmJZcI0pl2ASNAjJuNcmDDpVDWrRBeqyPE3&#10;BBs8UugEGJElXnLE7gEGyw5kwO7u3NtHV5H4PTr3mf/NefRIkcGE0blRBtxHmWnMqo/c2Q9F6koT&#10;q/QK1QFJ5KB7Xd7yO4UdvGc+rJnD54RNxxERHnGRGrBR0O8oqcH9+ug82iPLUUtJi88T6fBzy5yg&#10;RH83yP/5ZIb8ISEJs+JiioI71byeasy2uQFs/QSHkeVpG+2DHrbSQfOCk2QVo6KKGY6xS8qDG4Sb&#10;0I0NnEVcrFbJDN+wZeHebCyP4LGqkaDP+xfmbE/jgPx/gOEps8U7Mne20dPAahtAqsT0Y137euP7&#10;T8TpZ1UcMKdysjpO1OVvAAAA//8DAFBLAwQUAAYACAAAACEAPkry5dsAAAADAQAADwAAAGRycy9k&#10;b3ducmV2LnhtbEyPQUvDQBCF74L/YRnBm91tlVpiNqUIInpqqxR6m2anSejubMhuk/Tfu3qxlwfD&#10;G977Xr4cnRU9daHxrGE6USCIS28arjR8f709LECEiGzQeiYNFwqwLG5vcsyMH3hD/TZWIoVwyFBD&#10;HWObSRnKmhyGiW+Jk3f0ncOYzq6SpsMhhTsrZ0rNpcOGU0ONLb3WVJ62Z6fh/XH/ucKp3beX3bo3&#10;G7XezT4Gre/vxtULiEhj/H+GX/yEDkViOvgzmyCshjQk/mnynlVacdAwXzyBLHJ5zV78AAAA//8D&#10;AFBLAQItABQABgAIAAAAIQC2gziS/gAAAOEBAAATAAAAAAAAAAAAAAAAAAAAAABbQ29udGVudF9U&#10;eXBlc10ueG1sUEsBAi0AFAAGAAgAAAAhADj9If/WAAAAlAEAAAsAAAAAAAAAAAAAAAAALwEAAF9y&#10;ZWxzLy5yZWxzUEsBAi0AFAAGAAgAAAAhAGQm0g+iAgAAmQUAAA4AAAAAAAAAAAAAAAAALgIAAGRy&#10;cy9lMm9Eb2MueG1sUEsBAi0AFAAGAAgAAAAhAD5K8uXbAAAAAwEAAA8AAAAAAAAAAAAAAAAA/AQA&#10;AGRycy9kb3ducmV2LnhtbFBLBQYAAAAABAAEAPMAAAAEBg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Make a video recording using a mobile phone, iPad, tablet or video camera.</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2FBA166C" wp14:editId="10FAFD43">
                      <wp:extent cx="449580" cy="434340"/>
                      <wp:effectExtent l="38100" t="38100" r="26670" b="41910"/>
                      <wp:docPr id="20966" name="5-Point Star 20966"/>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99C50E" id="5-Point Star 20966"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lgogIAAJkFAAAOAAAAZHJzL2Uyb0RvYy54bWysVN9vGyEMfp+0/wHx3t4lS9om6qWKUnWa&#10;VLXR0qnPlIMcEocZkFyyv36G+5Goq/YwLZE4jO3P2P7w7d2h1mQvnFdgCjq6zCkRhkOpzLagP14e&#10;Lm4o8YGZkmkwoqBH4end4vOn28bOxRgq0KVwBEGMnze2oFUIdp5lnleiZv4SrDColOBqFlB026x0&#10;rEH0WmfjPL/KGnCldcCF93h63yrpIuFLKXh4ltKLQHRB8W4hrS6tb3HNFrdsvnXMVop312D/cIua&#10;KYNBB6h7FhjZOfUHVK24Aw8yXHKoM5BScZFywGxG+btsNhWzIuWCxfF2KJP/f7D8ab92RJUFHeez&#10;qytKDKuxTdOLNSgTyCYwR1oNVqqxfo4OG7t2neRxG9M+SFfHLyZEDqm6x6G64hAIx8PJZDa9wR5w&#10;VE2+4D9VPzs5W+fDVwE1iZuCIm3cNBWV7R99wIho29vEYAYelNapg9qQBuk3vs7z5OFBqzJqo10i&#10;k1hpR/YMaRAOo9h2BDuzQkkbPIwptkmlXThqESG0+S4klgnTGLcBIkFPmIxzYcKoVVWsFG2oaY6/&#10;PljvkUInwIgs8ZIDdgfQW7YgPXZ7584+uorE78G5y/xvzoNHigwmDM61MuA+ykxjVl3k1r4vUlua&#10;WKU3KI9IIgft6/KWPyjs4CPzYc0cPidsOo6I8IyL1ICNgm5HSQXu10fn0R5ZjlpKGnyeSIefO+YE&#10;JfqbQf7PRhPkDwlJmEyvxyi4c83bucbs6hVg60c4jCxP22gfdL+VDupXnCTLGBVVzHCMXVAeXC+s&#10;Qjs2cBZxsVwmM3zDloVHs7E8gseqRoK+HF6Zsx2NA/L/CfqnzObvyNzaRk8Dy10AqRLTT3Xt6o3v&#10;PxGnm1VxwJzLyeo0URe/AQAA//8DAFBLAwQUAAYACAAAACEAPkry5dsAAAADAQAADwAAAGRycy9k&#10;b3ducmV2LnhtbEyPQUvDQBCF74L/YRnBm91tlVpiNqUIInpqqxR6m2anSejubMhuk/Tfu3qxlwfD&#10;G977Xr4cnRU9daHxrGE6USCIS28arjR8f709LECEiGzQeiYNFwqwLG5vcsyMH3hD/TZWIoVwyFBD&#10;HWObSRnKmhyGiW+Jk3f0ncOYzq6SpsMhhTsrZ0rNpcOGU0ONLb3WVJ62Z6fh/XH/ucKp3beX3bo3&#10;G7XezT4Gre/vxtULiEhj/H+GX/yEDkViOvgzmyCshjQk/mnynlVacdAwXzyBLHJ5zV78AAAA//8D&#10;AFBLAQItABQABgAIAAAAIQC2gziS/gAAAOEBAAATAAAAAAAAAAAAAAAAAAAAAABbQ29udGVudF9U&#10;eXBlc10ueG1sUEsBAi0AFAAGAAgAAAAhADj9If/WAAAAlAEAAAsAAAAAAAAAAAAAAAAALwEAAF9y&#10;ZWxzLy5yZWxzUEsBAi0AFAAGAAgAAAAhAAkciWCiAgAAmQUAAA4AAAAAAAAAAAAAAAAALgIAAGRy&#10;cy9lMm9Eb2MueG1sUEsBAi0AFAAGAAgAAAAhAD5K8uXbAAAAAwEAAA8AAAAAAAAAAAAAAAAA/AQA&#10;AGRycy9kb3ducmV2LnhtbFBLBQYAAAAABAAEAPMAAAAEBg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Transfer a photograph from a camera onto a computer or tablet.</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07D2A685" wp14:editId="374AF21E">
                      <wp:extent cx="449580" cy="434340"/>
                      <wp:effectExtent l="38100" t="38100" r="26670" b="41910"/>
                      <wp:docPr id="20960" name="5-Point Star 20960"/>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6662C8" id="5-Point Star 20960"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EqoQIAAJkFAAAOAAAAZHJzL2Uyb0RvYy54bWysVE1vGyEQvVfqf0Dck127dhJbWUeWo1SV&#10;osSqU+VMWPAisQwF7LX76zuwH7bSqIeqtsQCM/OGeTzm9u5Qa7IXziswBR1d5pQIw6FUZlvQHy8P&#10;FzeU+MBMyTQYUdCj8PRu8fnTbWPnYgwV6FI4giDGzxtb0CoEO88yzytRM38JVhg0SnA1C7h026x0&#10;rEH0WmfjPL/KGnCldcCF97h73xrpIuFLKXh4ltKLQHRB8WwhjS6Nb3HMFrdsvnXMVop3x2D/cIqa&#10;KYNJB6h7FhjZOfUHVK24Aw8yXHKoM5BScZFqwGpG+btqNhWzItWC5Hg70OT/Hyx/2q8dUWVBx/ns&#10;ChkyrMZrml6sQZlANoE50lqQqcb6OQZs7Np1K4/TWPZBujp+sSBySOweB3bFIRCOm5PJbHqDGTia&#10;Jl/wn9jPTsHW+fBVQE3ipKAoGzdNpLL9ow+YEX17n5jMwIPSOt2gNqRB+Y2v8zxFeNCqjNbol8Qk&#10;VtqRPUMZhMMoXjuCnXnhShvcjCW2RaVZOGoRIbT5LiTShGWM2wRRoCdMxrkwYdSaKlaKNtU0x1+f&#10;rI9IqRNgRJZ4yAG7A+g9W5Aeuz1z5x9DRdL3ENxV/rfgISJlBhOG4FoZcB9VprGqLnPr35PUUhNZ&#10;eoPyiCJy0L4ub/mDwht8ZD6smcPnhJeOLSI84yA14EVBN6OkAvfro/3ojypHKyUNPk+Uw88dc4IS&#10;/c2g/mejCeqHhLSYTK/HuHDnlrdzi9nVK8CrH2EzsjxNo3/Q/VQ6qF+xkyxjVjQxwzF3QXlw/WIV&#10;2raBvYiL5TK54Ru2LDyajeURPLIaBfpyeGXOdjIOqP8n6J8ym78Tc+sbIw0sdwGkSko/8drxje8/&#10;CafrVbHBnK+T16mjLn4DAAD//wMAUEsDBBQABgAIAAAAIQA+SvLl2wAAAAMBAAAPAAAAZHJzL2Rv&#10;d25yZXYueG1sTI9BS8NAEIXvgv9hGcGb3W2VWmI2pQgiemqrFHqbZqdJ6O5syG6T9N+7erGXB8Mb&#10;3vtevhydFT11ofGsYTpRIIhLbxquNHx/vT0sQISIbNB6Jg0XCrAsbm9yzIwfeEP9NlYihXDIUEMd&#10;Y5tJGcqaHIaJb4mTd/Sdw5jOrpKmwyGFOytnSs2lw4ZTQ40tvdZUnrZnp+H9cf+5wqndt5fdujcb&#10;td7NPgat7+/G1QuISGP8f4Zf/IQORWI6+DObIKyGNCT+afKeVVpx0DBfPIEscnnNXvwAAAD//wMA&#10;UEsBAi0AFAAGAAgAAAAhALaDOJL+AAAA4QEAABMAAAAAAAAAAAAAAAAAAAAAAFtDb250ZW50X1R5&#10;cGVzXS54bWxQSwECLQAUAAYACAAAACEAOP0h/9YAAACUAQAACwAAAAAAAAAAAAAAAAAvAQAAX3Jl&#10;bHMvLnJlbHNQSwECLQAUAAYACAAAACEAgMsRKqECAACZBQAADgAAAAAAAAAAAAAAAAAuAgAAZHJz&#10;L2Uyb0RvYy54bWxQSwECLQAUAAYACAAAACEAPkry5dsAAAADAQAADwAAAAAAAAAAAAAAAAD7BAAA&#10;ZHJzL2Rvd25yZXYueG1sUEsFBgAAAAAEAAQA8wAAAAMGA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431353">
            <w:pPr>
              <w:spacing w:before="0" w:after="0"/>
            </w:pPr>
            <w:r>
              <w:t>Transfer a video from a camera onto a computer or tablet.</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51372C68" wp14:editId="4CAF84DF">
                      <wp:extent cx="449580" cy="434340"/>
                      <wp:effectExtent l="38100" t="38100" r="26670" b="41910"/>
                      <wp:docPr id="20959" name="5-Point Star 20959"/>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A35A59" id="5-Point Star 20959"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OaogIAAJkFAAAOAAAAZHJzL2Uyb0RvYy54bWysVN9vGyEMfp+0/wHx3t4lS9Ym6qWKUnWa&#10;VLVR06nPlIMcEocZkFyyv36G+5Goq/YwLZE4jO3P2P7wze2h1mQvnFdgCjq6zCkRhkOpzLagP17u&#10;L64p8YGZkmkwoqBH4ent4vOnm8bOxRgq0KVwBEGMnze2oFUIdp5lnleiZv4SrDColOBqFlB026x0&#10;rEH0WmfjPP+aNeBK64AL7/H0rlXSRcKXUvDwJKUXgeiC4t1CWl1a3+KaLW7YfOuYrRTvrsH+4RY1&#10;UwaDDlB3LDCyc+oPqFpxBx5kuORQZyCl4iLlgNmM8nfZbCpmRcoFi+PtUCb//2D5437tiCoLOs5n&#10;0xklhtXYpunFGpQJZBOYI60GK9VYP0eHjV27TvK4jWkfpKvjFxMih1Td41BdcQiE4+FkMpteYw84&#10;qiZf8J+qn52crfPhm4CaxE1BkTZumorK9g8+YES07W1iMAP3SuvUQW1Ig/QbX+V58vCgVRm10S6R&#10;Say0I3uGNAiHUWw7gp1ZoaQNHsYU26TSLhy1iBDaPAuJZcI0xm2ASNATJuNcmDBqVRUrRRtqmuOv&#10;D9Z7pNAJMCJLvOSA3QH0li1Ij93eubOPriLxe3DuMv+b8+CRIoMJg3OtDLiPMtOYVRe5te+L1JYm&#10;VukNyiOSyEH7urzl9wo7+MB8WDOHzwmbjiMiPOEiNWCjoNtRUoH79dF5tEeWo5aSBp8n0uHnjjlB&#10;if5ukP+z0QT5Q0ISJtOrMQruXPN2rjG7egXY+hEOI8vTNtoH3W+lg/oVJ8kyRkUVMxxjF5QH1wur&#10;0I4NnEVcLJfJDN+wZeHBbCyP4LGqkaAvh1fmbEfjgPx/hP4ps/k7Mre20dPAchdAqsT0U127euP7&#10;T8TpZlUcMOdysjpN1MVvAAAA//8DAFBLAwQUAAYACAAAACEAPkry5dsAAAADAQAADwAAAGRycy9k&#10;b3ducmV2LnhtbEyPQUvDQBCF74L/YRnBm91tlVpiNqUIInpqqxR6m2anSejubMhuk/Tfu3qxlwfD&#10;G977Xr4cnRU9daHxrGE6USCIS28arjR8f709LECEiGzQeiYNFwqwLG5vcsyMH3hD/TZWIoVwyFBD&#10;HWObSRnKmhyGiW+Jk3f0ncOYzq6SpsMhhTsrZ0rNpcOGU0ONLb3WVJ62Z6fh/XH/ucKp3beX3bo3&#10;G7XezT4Gre/vxtULiEhj/H+GX/yEDkViOvgzmyCshjQk/mnynlVacdAwXzyBLHJ5zV78AAAA//8D&#10;AFBLAQItABQABgAIAAAAIQC2gziS/gAAAOEBAAATAAAAAAAAAAAAAAAAAAAAAABbQ29udGVudF9U&#10;eXBlc10ueG1sUEsBAi0AFAAGAAgAAAAhADj9If/WAAAAlAEAAAsAAAAAAAAAAAAAAAAALwEAAF9y&#10;ZWxzLy5yZWxzUEsBAi0AFAAGAAgAAAAhAHaJ45qiAgAAmQUAAA4AAAAAAAAAAAAAAAAALgIAAGRy&#10;cy9lMm9Eb2MueG1sUEsBAi0AFAAGAAgAAAAhAD5K8uXbAAAAAwEAAA8AAAAAAAAAAAAAAAAA/AQA&#10;AGRycy9kb3ducmV2LnhtbFBLBQYAAAAABAAEAPMAAAAEBg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7F432E">
            <w:pPr>
              <w:spacing w:before="0" w:after="0"/>
            </w:pPr>
            <w:r>
              <w:t>Reduce the file size of a photograph or video.</w:t>
            </w:r>
          </w:p>
        </w:tc>
      </w:tr>
      <w:tr w:rsidR="00165442" w:rsidTr="007F432E">
        <w:trPr>
          <w:trHeight w:val="935"/>
        </w:trPr>
        <w:tc>
          <w:tcPr>
            <w:tcW w:w="1384" w:type="dxa"/>
            <w:tcBorders>
              <w:top w:val="single" w:sz="8" w:space="0" w:color="B31E8E"/>
              <w:left w:val="single" w:sz="12" w:space="0" w:color="B31E8E"/>
              <w:bottom w:val="single" w:sz="8"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048938DB" wp14:editId="1F56D4DF">
                      <wp:extent cx="449580" cy="434340"/>
                      <wp:effectExtent l="38100" t="38100" r="26670" b="41910"/>
                      <wp:docPr id="20954" name="5-Point Star 20954"/>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9A3AD7" id="5-Point Star 20954"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5IoQIAAJkFAAAOAAAAZHJzL2Uyb0RvYy54bWysVFFv2yAQfp+0/4B4b+1kydZGdaqoVadJ&#10;VRstnfpMMdRImGNA4mS/fgfYTtRVe5iWSJjj7r7j7j7u6nrfarITziswFZ2cl5QIw6FW5rWiP57u&#10;zi4o8YGZmmkwoqIH4en18uOHq84uxBQa0LVwBEGMX3S2ok0IdlEUnjeiZf4crDColOBaFlB0r0Xt&#10;WIforS6mZfm56MDV1gEX3uPpbVbSZcKXUvDwKKUXgeiK4t1CWl1aX+JaLK/Y4tUx2yjeX4P9wy1a&#10;pgwGHaFuWWBk69QfUK3iDjzIcM6hLUBKxUXKAbOZlG+y2TTMipQLFsfbsUz+/8Hyh93aEVVXdFpe&#10;zmeUGNZim+Zna1AmkE1gjmQNVqqzfoEOG7t2veRxG9PeS9fGLyZE9qm6h7G6Yh8Ix8PZ7HJ+gT3g&#10;qJp9wn+qfnF0ts6HrwJaEjcVRdq4eSoq2937gBHRdrCJwQzcKa1TB7UhHdJv+qUsk4cHreqojXaJ&#10;TOJGO7JjSIOwn8S2I9iJFUra4GFMMSeVduGgRYTQ5ruQWCZMY5oDRIIeMRnnwoRJVjWsFjnUvMTf&#10;EGzwSKETYESWeMkRuwcYLDPIgJ3v3NtHV5H4PTr3mf/NefRIkcGE0blVBtx7mWnMqo+c7Yci5dLE&#10;Kr1AfUASOcivy1t+p7CD98yHNXP4nLDpOCLCIy5SAzYK+h0lDbhf751He2Q5ainp8HkiHX5umROU&#10;6G8G+X85mSF/SEjCbP5lioI71bycasy2vQFs/QSHkeVpG+2DHrbSQfuMk2QVo6KKGY6xK8qDG4Sb&#10;kMcGziIuVqtkhm/YsnBvNpZH8FjVSNCn/TNztqdxQP4/wPCU2eINmbNt9DSw2gaQKjH9WNe+3vj+&#10;E3H6WRUHzKmcrI4TdfkbAAD//wMAUEsDBBQABgAIAAAAIQA+SvLl2wAAAAMBAAAPAAAAZHJzL2Rv&#10;d25yZXYueG1sTI9BS8NAEIXvgv9hGcGb3W2VWmI2pQgiemqrFHqbZqdJ6O5syG6T9N+7erGXB8Mb&#10;3vtevhydFT11ofGsYTpRIIhLbxquNHx/vT0sQISIbNB6Jg0XCrAsbm9yzIwfeEP9NlYihXDIUEMd&#10;Y5tJGcqaHIaJb4mTd/Sdw5jOrpKmwyGFOytnSs2lw4ZTQ40tvdZUnrZnp+H9cf+5wqndt5fdujcb&#10;td7NPgat7+/G1QuISGP8f4Zf/IQORWI6+DObIKyGNCT+afKeVVpx0DBfPIEscnnNXvwAAAD//wMA&#10;UEsBAi0AFAAGAAgAAAAhALaDOJL+AAAA4QEAABMAAAAAAAAAAAAAAAAAAAAAAFtDb250ZW50X1R5&#10;cGVzXS54bWxQSwECLQAUAAYACAAAACEAOP0h/9YAAACUAQAACwAAAAAAAAAAAAAAAAAvAQAAX3Jl&#10;bHMvLnJlbHNQSwECLQAUAAYACAAAACEAOH5+SKECAACZBQAADgAAAAAAAAAAAAAAAAAuAgAAZHJz&#10;L2Uyb0RvYy54bWxQSwECLQAUAAYACAAAACEAPkry5dsAAAADAQAADwAAAAAAAAAAAAAAAAD7BAAA&#10;ZHJzL2Rvd25yZXYueG1sUEsFBgAAAAAEAAQA8wAAAAMGA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8" w:space="0" w:color="B31E8E"/>
              <w:right w:val="single" w:sz="12" w:space="0" w:color="B31E8E"/>
            </w:tcBorders>
            <w:vAlign w:val="center"/>
          </w:tcPr>
          <w:p w:rsidR="00165442" w:rsidRDefault="00165442" w:rsidP="00165442">
            <w:pPr>
              <w:spacing w:before="0" w:after="0"/>
            </w:pPr>
            <w:r>
              <w:t>Electronically transfer documents using email or into Moodle</w:t>
            </w:r>
          </w:p>
        </w:tc>
      </w:tr>
      <w:tr w:rsidR="00165442" w:rsidTr="007F432E">
        <w:trPr>
          <w:trHeight w:val="935"/>
        </w:trPr>
        <w:tc>
          <w:tcPr>
            <w:tcW w:w="1384" w:type="dxa"/>
            <w:tcBorders>
              <w:top w:val="single" w:sz="8" w:space="0" w:color="B31E8E"/>
              <w:left w:val="single" w:sz="12" w:space="0" w:color="B31E8E"/>
              <w:bottom w:val="single" w:sz="12" w:space="0" w:color="B31E8E"/>
              <w:right w:val="single" w:sz="8" w:space="0" w:color="B31E8E"/>
            </w:tcBorders>
            <w:vAlign w:val="center"/>
          </w:tcPr>
          <w:p w:rsidR="00165442" w:rsidRDefault="00165442" w:rsidP="007F432E">
            <w:pPr>
              <w:spacing w:before="0" w:after="0"/>
              <w:jc w:val="center"/>
              <w:rPr>
                <w:noProof/>
                <w:lang w:eastAsia="ja-JP"/>
              </w:rPr>
            </w:pPr>
            <w:r>
              <w:rPr>
                <w:noProof/>
              </w:rPr>
              <mc:AlternateContent>
                <mc:Choice Requires="wps">
                  <w:drawing>
                    <wp:inline distT="0" distB="0" distL="0" distR="0" wp14:anchorId="61312209" wp14:editId="34F3A7DC">
                      <wp:extent cx="449580" cy="434340"/>
                      <wp:effectExtent l="38100" t="38100" r="26670" b="41910"/>
                      <wp:docPr id="20949" name="5-Point Star 20949"/>
                      <wp:cNvGraphicFramePr/>
                      <a:graphic xmlns:a="http://schemas.openxmlformats.org/drawingml/2006/main">
                        <a:graphicData uri="http://schemas.microsoft.com/office/word/2010/wordprocessingShape">
                          <wps:wsp>
                            <wps:cNvSpPr/>
                            <wps:spPr>
                              <a:xfrm>
                                <a:off x="0" y="0"/>
                                <a:ext cx="449580" cy="43434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18E21D" id="5-Point Star 20949" o:spid="_x0000_s1026" style="width:35.4pt;height:34.2pt;visibility:visible;mso-wrap-style:square;mso-left-percent:-10001;mso-top-percent:-10001;mso-position-horizontal:absolute;mso-position-horizontal-relative:char;mso-position-vertical:absolute;mso-position-vertical-relative:line;mso-left-percent:-10001;mso-top-percent:-10001;v-text-anchor:middle" coordsize="44958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n4ogIAAJkFAAAOAAAAZHJzL2Uyb0RvYy54bWysVN9vGyEMfp+0/wHx3t4lS9Ym6qWKUnWa&#10;VLVR06nPlIMcEocZkFyyv36G+5Goq/YwLZE4jO3P2P7wze2h1mQvnFdgCjq6zCkRhkOpzLagP17u&#10;L64p8YGZkmkwoqBH4ent4vOnm8bOxRgq0KVwBEGMnze2oFUIdp5lnleiZv4SrDColOBqFlB026x0&#10;rEH0WmfjPP+aNeBK64AL7/H0rlXSRcKXUvDwJKUXgeiC4t1CWl1a3+KaLW7YfOuYrRTvrsH+4RY1&#10;UwaDDlB3LDCyc+oPqFpxBx5kuORQZyCl4iLlgNmM8nfZbCpmRcoFi+PtUCb//2D5437tiCoLOs5n&#10;kxklhtXYpunFGpQJZBOYI60GK9VYP0eHjV27TvK4jWkfpKvjFxMih1Td41BdcQiE4+FkMpteYw84&#10;qiZf8J+qn52crfPhm4CaxE1BkTZumorK9g8+YES07W1iMAP3SuvUQW1Ig/QbX+V58vCgVRm10S6R&#10;Say0I3uGNAiHUWw7gp1ZoaQNHsYU26TSLhy1iBDaPAuJZcI0xm2ASNATJuNcmDBqVRUrRRtqmuOv&#10;D9Z7pNAJMCJLvOSA3QH0li1Ij93eubOPriLxe3DuMv+b8+CRIoMJg3OtDLiPMtOYVRe5te+L1JYm&#10;VukNyiOSyEH7urzl9wo7+MB8WDOHzwmbjiMiPOEiNWCjoNtRUoH79dF5tEeWo5aSBp8n0uHnjjlB&#10;if5ukP+z0QT5Q0ISJtOrMQruXPN2rjG7egXY+hEOI8vTNtoH3W+lg/oVJ8kyRkUVMxxjF5QH1wur&#10;0I4NnEVcLJfJDN+wZeHBbCyP4LGqkaAvh1fmbEfjgPx/hP4ps/k7Mre20dPAchdAqsT0U127euP7&#10;T8TpZlUcMOdysjpN1MVvAAAA//8DAFBLAwQUAAYACAAAACEAPkry5dsAAAADAQAADwAAAGRycy9k&#10;b3ducmV2LnhtbEyPQUvDQBCF74L/YRnBm91tlVpiNqUIInpqqxR6m2anSejubMhuk/Tfu3qxlwfD&#10;G977Xr4cnRU9daHxrGE6USCIS28arjR8f709LECEiGzQeiYNFwqwLG5vcsyMH3hD/TZWIoVwyFBD&#10;HWObSRnKmhyGiW+Jk3f0ncOYzq6SpsMhhTsrZ0rNpcOGU0ONLb3WVJ62Z6fh/XH/ucKp3beX3bo3&#10;G7XezT4Gre/vxtULiEhj/H+GX/yEDkViOvgzmyCshjQk/mnynlVacdAwXzyBLHJ5zV78AAAA//8D&#10;AFBLAQItABQABgAIAAAAIQC2gziS/gAAAOEBAAATAAAAAAAAAAAAAAAAAAAAAABbQ29udGVudF9U&#10;eXBlc10ueG1sUEsBAi0AFAAGAAgAAAAhADj9If/WAAAAlAEAAAsAAAAAAAAAAAAAAAAALwEAAF9y&#10;ZWxzLy5yZWxzUEsBAi0AFAAGAAgAAAAhAPE4efiiAgAAmQUAAA4AAAAAAAAAAAAAAAAALgIAAGRy&#10;cy9lMm9Eb2MueG1sUEsBAi0AFAAGAAgAAAAhAD5K8uXbAAAAAwEAAA8AAAAAAAAAAAAAAAAA/AQA&#10;AGRycy9kb3ducmV2LnhtbFBLBQYAAAAABAAEAPMAAAAEBgAAAAA=&#10;" path="m,165903r171725,1l224790,r53065,165904l449580,165903,310651,268436r53067,165903l224790,331804,85862,434339,138929,268436,,165903xe" filled="f" strokecolor="black [3213]" strokeweight="1pt">
                      <v:path arrowok="t" o:connecttype="custom" o:connectlocs="0,165903;171725,165904;224790,0;277855,165904;449580,165903;310651,268436;363718,434339;224790,331804;85862,434339;138929,268436;0,165903" o:connectangles="0,0,0,0,0,0,0,0,0,0,0"/>
                      <w10:anchorlock/>
                    </v:shape>
                  </w:pict>
                </mc:Fallback>
              </mc:AlternateContent>
            </w:r>
          </w:p>
        </w:tc>
        <w:tc>
          <w:tcPr>
            <w:tcW w:w="8578" w:type="dxa"/>
            <w:tcBorders>
              <w:top w:val="single" w:sz="8" w:space="0" w:color="B31E8E"/>
              <w:left w:val="single" w:sz="8" w:space="0" w:color="B31E8E"/>
              <w:bottom w:val="single" w:sz="12" w:space="0" w:color="B31E8E"/>
              <w:right w:val="single" w:sz="12" w:space="0" w:color="B31E8E"/>
            </w:tcBorders>
            <w:vAlign w:val="center"/>
          </w:tcPr>
          <w:p w:rsidR="00165442" w:rsidRDefault="00165442" w:rsidP="00165442">
            <w:pPr>
              <w:spacing w:before="0" w:after="0"/>
            </w:pPr>
            <w:r>
              <w:t>Electronically transfer documents onto a USB or hard drive</w:t>
            </w:r>
          </w:p>
        </w:tc>
      </w:tr>
    </w:tbl>
    <w:p w:rsidR="00201D22" w:rsidRPr="007F432E" w:rsidRDefault="007F432E" w:rsidP="007F432E">
      <w:pPr>
        <w:spacing w:before="0" w:after="0"/>
        <w:rPr>
          <w:sz w:val="16"/>
          <w:szCs w:val="16"/>
        </w:rPr>
      </w:pPr>
      <w:r>
        <w:rPr>
          <w:sz w:val="16"/>
          <w:szCs w:val="16"/>
        </w:rPr>
        <w:br w:type="page"/>
      </w:r>
    </w:p>
    <w:p w:rsidR="000118D8" w:rsidRPr="00B61836" w:rsidRDefault="002A33B4" w:rsidP="00505148">
      <w:pPr>
        <w:pStyle w:val="Heading1"/>
      </w:pPr>
      <w:r>
        <w:t>Home Tutor Reflection</w:t>
      </w:r>
    </w:p>
    <w:tbl>
      <w:tblPr>
        <w:tblStyle w:val="TableGrid"/>
        <w:tblW w:w="0" w:type="auto"/>
        <w:tblLayout w:type="fixed"/>
        <w:tblLook w:val="04A0" w:firstRow="1" w:lastRow="0" w:firstColumn="1" w:lastColumn="0" w:noHBand="0" w:noVBand="1"/>
      </w:tblPr>
      <w:tblGrid>
        <w:gridCol w:w="6487"/>
        <w:gridCol w:w="1843"/>
        <w:gridCol w:w="1632"/>
      </w:tblGrid>
      <w:tr w:rsidR="000118D8" w:rsidTr="007F404A">
        <w:tc>
          <w:tcPr>
            <w:tcW w:w="9962" w:type="dxa"/>
            <w:gridSpan w:val="3"/>
            <w:tcBorders>
              <w:top w:val="single" w:sz="12" w:space="0" w:color="B31E8E"/>
              <w:left w:val="single" w:sz="12" w:space="0" w:color="B31E8E"/>
              <w:bottom w:val="single" w:sz="12" w:space="0" w:color="B31E8E"/>
              <w:right w:val="single" w:sz="12" w:space="0" w:color="B31E8E"/>
            </w:tcBorders>
          </w:tcPr>
          <w:p w:rsidR="000118D8" w:rsidRPr="00096F3F" w:rsidRDefault="002A33B4" w:rsidP="002A33B4">
            <w:pPr>
              <w:rPr>
                <w:rFonts w:eastAsia="MS Mincho" w:cs="Arial"/>
                <w:sz w:val="26"/>
                <w:szCs w:val="26"/>
              </w:rPr>
            </w:pPr>
            <w:r w:rsidRPr="00096F3F">
              <w:rPr>
                <w:rFonts w:eastAsia="MS Mincho" w:cs="Arial"/>
                <w:sz w:val="26"/>
                <w:szCs w:val="26"/>
              </w:rPr>
              <w:t>Please complete this reflection to assist with assessment of the student’s skills and performance.</w:t>
            </w:r>
          </w:p>
        </w:tc>
      </w:tr>
      <w:tr w:rsidR="000118D8" w:rsidTr="00096F3F">
        <w:trPr>
          <w:trHeight w:val="20"/>
        </w:trPr>
        <w:tc>
          <w:tcPr>
            <w:tcW w:w="9962" w:type="dxa"/>
            <w:gridSpan w:val="3"/>
            <w:tcBorders>
              <w:top w:val="single" w:sz="12" w:space="0" w:color="B31E8E"/>
              <w:left w:val="nil"/>
              <w:bottom w:val="single" w:sz="12" w:space="0" w:color="B31E8E"/>
              <w:right w:val="nil"/>
            </w:tcBorders>
          </w:tcPr>
          <w:p w:rsidR="000118D8" w:rsidRPr="00096F3F" w:rsidRDefault="000118D8" w:rsidP="00096F3F">
            <w:pPr>
              <w:spacing w:before="0" w:after="0"/>
              <w:rPr>
                <w:sz w:val="16"/>
                <w:szCs w:val="16"/>
              </w:rPr>
            </w:pPr>
          </w:p>
        </w:tc>
      </w:tr>
      <w:tr w:rsidR="000118D8" w:rsidTr="0024577F">
        <w:tc>
          <w:tcPr>
            <w:tcW w:w="6487" w:type="dxa"/>
            <w:tcBorders>
              <w:top w:val="single" w:sz="12" w:space="0" w:color="B31E8E"/>
              <w:left w:val="single" w:sz="12" w:space="0" w:color="B31E8E"/>
              <w:bottom w:val="single" w:sz="12" w:space="0" w:color="B31E8E"/>
              <w:right w:val="single" w:sz="12" w:space="0" w:color="B31E8E"/>
            </w:tcBorders>
            <w:shd w:val="clear" w:color="auto" w:fill="FBE9F7"/>
          </w:tcPr>
          <w:p w:rsidR="000118D8" w:rsidRPr="00C80A02" w:rsidRDefault="000118D8" w:rsidP="007E41D5">
            <w:pPr>
              <w:rPr>
                <w:rFonts w:eastAsia="Arial" w:cs="Arial"/>
                <w:b/>
                <w:szCs w:val="28"/>
              </w:rPr>
            </w:pPr>
            <w:r w:rsidRPr="00C80A02">
              <w:rPr>
                <w:b/>
                <w:w w:val="105"/>
              </w:rPr>
              <w:t>My student was able</w:t>
            </w:r>
            <w:r w:rsidRPr="00C80A02">
              <w:rPr>
                <w:b/>
                <w:spacing w:val="-9"/>
                <w:w w:val="105"/>
              </w:rPr>
              <w:t xml:space="preserve"> </w:t>
            </w:r>
            <w:r w:rsidRPr="00C80A02">
              <w:rPr>
                <w:b/>
                <w:w w:val="105"/>
              </w:rPr>
              <w:t>to</w:t>
            </w:r>
          </w:p>
        </w:tc>
        <w:tc>
          <w:tcPr>
            <w:tcW w:w="1843" w:type="dxa"/>
            <w:tcBorders>
              <w:top w:val="single" w:sz="12" w:space="0" w:color="B31E8E"/>
              <w:left w:val="single" w:sz="12" w:space="0" w:color="B31E8E"/>
              <w:bottom w:val="single" w:sz="12" w:space="0" w:color="B31E8E"/>
              <w:right w:val="single" w:sz="12" w:space="0" w:color="B31E8E"/>
            </w:tcBorders>
            <w:shd w:val="clear" w:color="auto" w:fill="FBE9F7"/>
          </w:tcPr>
          <w:p w:rsidR="000118D8" w:rsidRPr="00C80A02" w:rsidRDefault="000118D8" w:rsidP="007E41D5">
            <w:pPr>
              <w:rPr>
                <w:rFonts w:eastAsia="Arial" w:cs="Arial"/>
                <w:b/>
                <w:szCs w:val="28"/>
              </w:rPr>
            </w:pPr>
            <w:r w:rsidRPr="00C80A02">
              <w:rPr>
                <w:b/>
                <w:w w:val="105"/>
              </w:rPr>
              <w:t>Developing</w:t>
            </w:r>
          </w:p>
        </w:tc>
        <w:tc>
          <w:tcPr>
            <w:tcW w:w="1632" w:type="dxa"/>
            <w:tcBorders>
              <w:top w:val="single" w:sz="12" w:space="0" w:color="B31E8E"/>
              <w:left w:val="single" w:sz="12" w:space="0" w:color="B31E8E"/>
              <w:bottom w:val="single" w:sz="12" w:space="0" w:color="B31E8E"/>
              <w:right w:val="single" w:sz="12" w:space="0" w:color="B31E8E"/>
            </w:tcBorders>
            <w:shd w:val="clear" w:color="auto" w:fill="FBE9F7"/>
          </w:tcPr>
          <w:p w:rsidR="000118D8" w:rsidRPr="00C80A02" w:rsidRDefault="000118D8" w:rsidP="007E41D5">
            <w:pPr>
              <w:rPr>
                <w:rFonts w:eastAsia="Arial" w:cs="Arial"/>
                <w:b/>
                <w:szCs w:val="28"/>
              </w:rPr>
            </w:pPr>
            <w:r w:rsidRPr="00C80A02">
              <w:rPr>
                <w:b/>
                <w:w w:val="105"/>
              </w:rPr>
              <w:t>Achieved</w:t>
            </w:r>
          </w:p>
        </w:tc>
      </w:tr>
      <w:tr w:rsidR="00167D05" w:rsidTr="0024577F">
        <w:tc>
          <w:tcPr>
            <w:tcW w:w="6487" w:type="dxa"/>
            <w:tcBorders>
              <w:top w:val="single" w:sz="12" w:space="0" w:color="B31E8E"/>
              <w:left w:val="single" w:sz="12" w:space="0" w:color="B31E8E"/>
              <w:bottom w:val="single" w:sz="12" w:space="0" w:color="B31E8E"/>
              <w:right w:val="single" w:sz="12" w:space="0" w:color="B31E8E"/>
            </w:tcBorders>
          </w:tcPr>
          <w:p w:rsidR="00167D05" w:rsidRPr="001A6C1E" w:rsidRDefault="00167D05" w:rsidP="000118D8">
            <w:pPr>
              <w:rPr>
                <w:rFonts w:cs="Arial"/>
                <w:sz w:val="24"/>
                <w:shd w:val="clear" w:color="auto" w:fill="FEFEFE"/>
              </w:rPr>
            </w:pPr>
            <w:r w:rsidRPr="001A6C1E">
              <w:rPr>
                <w:rFonts w:cs="Arial"/>
                <w:sz w:val="24"/>
                <w:shd w:val="clear" w:color="auto" w:fill="FEFEFE"/>
              </w:rPr>
              <w:t>identify digital systems</w:t>
            </w:r>
          </w:p>
        </w:tc>
        <w:tc>
          <w:tcPr>
            <w:tcW w:w="1843" w:type="dxa"/>
            <w:tcBorders>
              <w:top w:val="single" w:sz="12" w:space="0" w:color="B31E8E"/>
              <w:left w:val="single" w:sz="12" w:space="0" w:color="B31E8E"/>
              <w:bottom w:val="single" w:sz="12" w:space="0" w:color="B31E8E"/>
              <w:right w:val="single" w:sz="12" w:space="0" w:color="B31E8E"/>
            </w:tcBorders>
          </w:tcPr>
          <w:p w:rsidR="00167D05" w:rsidRDefault="00167D05" w:rsidP="007E41D5"/>
        </w:tc>
        <w:tc>
          <w:tcPr>
            <w:tcW w:w="1632" w:type="dxa"/>
            <w:tcBorders>
              <w:top w:val="single" w:sz="12" w:space="0" w:color="B31E8E"/>
              <w:left w:val="single" w:sz="12" w:space="0" w:color="B31E8E"/>
              <w:bottom w:val="single" w:sz="12" w:space="0" w:color="B31E8E"/>
              <w:right w:val="single" w:sz="12" w:space="0" w:color="B31E8E"/>
            </w:tcBorders>
          </w:tcPr>
          <w:p w:rsidR="00167D05" w:rsidRDefault="00167D05" w:rsidP="007E41D5"/>
        </w:tc>
      </w:tr>
      <w:tr w:rsidR="003E78C8" w:rsidTr="0024577F">
        <w:tc>
          <w:tcPr>
            <w:tcW w:w="6487" w:type="dxa"/>
            <w:tcBorders>
              <w:top w:val="single" w:sz="12" w:space="0" w:color="B31E8E"/>
              <w:left w:val="single" w:sz="12" w:space="0" w:color="B31E8E"/>
              <w:bottom w:val="single" w:sz="12" w:space="0" w:color="B31E8E"/>
              <w:right w:val="single" w:sz="12" w:space="0" w:color="B31E8E"/>
            </w:tcBorders>
          </w:tcPr>
          <w:p w:rsidR="003E78C8" w:rsidRPr="001A6C1E" w:rsidRDefault="003E78C8" w:rsidP="000118D8">
            <w:pPr>
              <w:rPr>
                <w:rFonts w:cs="Arial"/>
                <w:sz w:val="24"/>
                <w:shd w:val="clear" w:color="auto" w:fill="FEFEFE"/>
              </w:rPr>
            </w:pPr>
            <w:r w:rsidRPr="001A6C1E">
              <w:rPr>
                <w:rFonts w:cs="Arial"/>
                <w:sz w:val="24"/>
                <w:shd w:val="clear" w:color="auto" w:fill="FEFEFE"/>
              </w:rPr>
              <w:t>identify how a digital system works</w:t>
            </w:r>
          </w:p>
        </w:tc>
        <w:tc>
          <w:tcPr>
            <w:tcW w:w="1843" w:type="dxa"/>
            <w:tcBorders>
              <w:top w:val="single" w:sz="12" w:space="0" w:color="B31E8E"/>
              <w:left w:val="single" w:sz="12" w:space="0" w:color="B31E8E"/>
              <w:bottom w:val="single" w:sz="12" w:space="0" w:color="B31E8E"/>
              <w:right w:val="single" w:sz="12" w:space="0" w:color="B31E8E"/>
            </w:tcBorders>
          </w:tcPr>
          <w:p w:rsidR="003E78C8" w:rsidRDefault="003E78C8" w:rsidP="007E41D5"/>
        </w:tc>
        <w:tc>
          <w:tcPr>
            <w:tcW w:w="1632" w:type="dxa"/>
            <w:tcBorders>
              <w:top w:val="single" w:sz="12" w:space="0" w:color="B31E8E"/>
              <w:left w:val="single" w:sz="12" w:space="0" w:color="B31E8E"/>
              <w:bottom w:val="single" w:sz="12" w:space="0" w:color="B31E8E"/>
              <w:right w:val="single" w:sz="12" w:space="0" w:color="B31E8E"/>
            </w:tcBorders>
          </w:tcPr>
          <w:p w:rsidR="003E78C8" w:rsidRDefault="003E78C8" w:rsidP="007E41D5"/>
        </w:tc>
      </w:tr>
      <w:tr w:rsidR="00167D05" w:rsidTr="0024577F">
        <w:tc>
          <w:tcPr>
            <w:tcW w:w="6487" w:type="dxa"/>
            <w:tcBorders>
              <w:top w:val="single" w:sz="12" w:space="0" w:color="B31E8E"/>
              <w:left w:val="single" w:sz="12" w:space="0" w:color="B31E8E"/>
              <w:bottom w:val="single" w:sz="12" w:space="0" w:color="B31E8E"/>
              <w:right w:val="single" w:sz="12" w:space="0" w:color="B31E8E"/>
            </w:tcBorders>
          </w:tcPr>
          <w:p w:rsidR="00167D05" w:rsidRPr="001A6C1E" w:rsidRDefault="00167D05" w:rsidP="00167D05">
            <w:pPr>
              <w:rPr>
                <w:rFonts w:cs="Arial"/>
                <w:sz w:val="24"/>
                <w:shd w:val="clear" w:color="auto" w:fill="FEFEFE"/>
              </w:rPr>
            </w:pPr>
            <w:r w:rsidRPr="001A6C1E">
              <w:rPr>
                <w:rFonts w:cs="Arial"/>
                <w:sz w:val="24"/>
                <w:shd w:val="clear" w:color="auto" w:fill="FEFEFE"/>
              </w:rPr>
              <w:t>identify computer hardware and its purpose</w:t>
            </w:r>
            <w:r w:rsidR="001A6C1E" w:rsidRPr="001A6C1E">
              <w:rPr>
                <w:rFonts w:cs="Arial"/>
                <w:sz w:val="24"/>
                <w:shd w:val="clear" w:color="auto" w:fill="FEFEFE"/>
              </w:rPr>
              <w:t>s</w:t>
            </w:r>
          </w:p>
        </w:tc>
        <w:tc>
          <w:tcPr>
            <w:tcW w:w="1843" w:type="dxa"/>
            <w:tcBorders>
              <w:top w:val="single" w:sz="12" w:space="0" w:color="B31E8E"/>
              <w:left w:val="single" w:sz="12" w:space="0" w:color="B31E8E"/>
              <w:bottom w:val="single" w:sz="12" w:space="0" w:color="B31E8E"/>
              <w:right w:val="single" w:sz="12" w:space="0" w:color="B31E8E"/>
            </w:tcBorders>
          </w:tcPr>
          <w:p w:rsidR="00167D05" w:rsidRDefault="00167D05" w:rsidP="007E41D5"/>
        </w:tc>
        <w:tc>
          <w:tcPr>
            <w:tcW w:w="1632" w:type="dxa"/>
            <w:tcBorders>
              <w:top w:val="single" w:sz="12" w:space="0" w:color="B31E8E"/>
              <w:left w:val="single" w:sz="12" w:space="0" w:color="B31E8E"/>
              <w:bottom w:val="single" w:sz="12" w:space="0" w:color="B31E8E"/>
              <w:right w:val="single" w:sz="12" w:space="0" w:color="B31E8E"/>
            </w:tcBorders>
          </w:tcPr>
          <w:p w:rsidR="00167D05" w:rsidRDefault="00167D05" w:rsidP="007E41D5"/>
        </w:tc>
      </w:tr>
      <w:tr w:rsidR="00167D05" w:rsidTr="0024577F">
        <w:tc>
          <w:tcPr>
            <w:tcW w:w="6487" w:type="dxa"/>
            <w:tcBorders>
              <w:top w:val="single" w:sz="12" w:space="0" w:color="B31E8E"/>
              <w:left w:val="single" w:sz="12" w:space="0" w:color="B31E8E"/>
              <w:bottom w:val="single" w:sz="12" w:space="0" w:color="B31E8E"/>
              <w:right w:val="single" w:sz="12" w:space="0" w:color="B31E8E"/>
            </w:tcBorders>
          </w:tcPr>
          <w:p w:rsidR="00167D05" w:rsidRPr="001A6C1E" w:rsidRDefault="00167D05" w:rsidP="00167D05">
            <w:pPr>
              <w:rPr>
                <w:rFonts w:cs="Arial"/>
                <w:sz w:val="24"/>
                <w:shd w:val="clear" w:color="auto" w:fill="FEFEFE"/>
              </w:rPr>
            </w:pPr>
            <w:r w:rsidRPr="001A6C1E">
              <w:rPr>
                <w:rFonts w:cs="Arial"/>
                <w:sz w:val="24"/>
                <w:shd w:val="clear" w:color="auto" w:fill="FEFEFE"/>
              </w:rPr>
              <w:t>identify computer software and its purpose</w:t>
            </w:r>
            <w:r w:rsidR="001A6C1E" w:rsidRPr="001A6C1E">
              <w:rPr>
                <w:rFonts w:cs="Arial"/>
                <w:sz w:val="24"/>
                <w:shd w:val="clear" w:color="auto" w:fill="FEFEFE"/>
              </w:rPr>
              <w:t>s</w:t>
            </w:r>
          </w:p>
        </w:tc>
        <w:tc>
          <w:tcPr>
            <w:tcW w:w="1843" w:type="dxa"/>
            <w:tcBorders>
              <w:top w:val="single" w:sz="12" w:space="0" w:color="B31E8E"/>
              <w:left w:val="single" w:sz="12" w:space="0" w:color="B31E8E"/>
              <w:bottom w:val="single" w:sz="12" w:space="0" w:color="B31E8E"/>
              <w:right w:val="single" w:sz="12" w:space="0" w:color="B31E8E"/>
            </w:tcBorders>
          </w:tcPr>
          <w:p w:rsidR="00167D05" w:rsidRDefault="00167D05" w:rsidP="007E41D5"/>
        </w:tc>
        <w:tc>
          <w:tcPr>
            <w:tcW w:w="1632" w:type="dxa"/>
            <w:tcBorders>
              <w:top w:val="single" w:sz="12" w:space="0" w:color="B31E8E"/>
              <w:left w:val="single" w:sz="12" w:space="0" w:color="B31E8E"/>
              <w:bottom w:val="single" w:sz="12" w:space="0" w:color="B31E8E"/>
              <w:right w:val="single" w:sz="12" w:space="0" w:color="B31E8E"/>
            </w:tcBorders>
          </w:tcPr>
          <w:p w:rsidR="00167D05" w:rsidRDefault="00167D05" w:rsidP="007E41D5"/>
        </w:tc>
      </w:tr>
      <w:tr w:rsidR="00167D05" w:rsidTr="0024577F">
        <w:tc>
          <w:tcPr>
            <w:tcW w:w="6487" w:type="dxa"/>
            <w:tcBorders>
              <w:top w:val="single" w:sz="12" w:space="0" w:color="B31E8E"/>
              <w:left w:val="single" w:sz="12" w:space="0" w:color="B31E8E"/>
              <w:bottom w:val="single" w:sz="12" w:space="0" w:color="B31E8E"/>
              <w:right w:val="single" w:sz="12" w:space="0" w:color="B31E8E"/>
            </w:tcBorders>
          </w:tcPr>
          <w:p w:rsidR="00167D05" w:rsidRPr="001A6C1E" w:rsidRDefault="00167D05" w:rsidP="00167D05">
            <w:pPr>
              <w:rPr>
                <w:rFonts w:cs="Arial"/>
                <w:sz w:val="24"/>
                <w:shd w:val="clear" w:color="auto" w:fill="FEFEFE"/>
              </w:rPr>
            </w:pPr>
            <w:r w:rsidRPr="001A6C1E">
              <w:rPr>
                <w:rFonts w:cs="Arial"/>
                <w:sz w:val="24"/>
                <w:shd w:val="clear" w:color="auto" w:fill="FEFEFE"/>
              </w:rPr>
              <w:t>identify peripheral devices</w:t>
            </w:r>
          </w:p>
        </w:tc>
        <w:tc>
          <w:tcPr>
            <w:tcW w:w="1843" w:type="dxa"/>
            <w:tcBorders>
              <w:top w:val="single" w:sz="12" w:space="0" w:color="B31E8E"/>
              <w:left w:val="single" w:sz="12" w:space="0" w:color="B31E8E"/>
              <w:bottom w:val="single" w:sz="12" w:space="0" w:color="B31E8E"/>
              <w:right w:val="single" w:sz="12" w:space="0" w:color="B31E8E"/>
            </w:tcBorders>
          </w:tcPr>
          <w:p w:rsidR="00167D05" w:rsidRDefault="00167D05" w:rsidP="007E41D5"/>
        </w:tc>
        <w:tc>
          <w:tcPr>
            <w:tcW w:w="1632" w:type="dxa"/>
            <w:tcBorders>
              <w:top w:val="single" w:sz="12" w:space="0" w:color="B31E8E"/>
              <w:left w:val="single" w:sz="12" w:space="0" w:color="B31E8E"/>
              <w:bottom w:val="single" w:sz="12" w:space="0" w:color="B31E8E"/>
              <w:right w:val="single" w:sz="12" w:space="0" w:color="B31E8E"/>
            </w:tcBorders>
          </w:tcPr>
          <w:p w:rsidR="00167D05" w:rsidRDefault="00167D05" w:rsidP="007E41D5"/>
        </w:tc>
      </w:tr>
      <w:tr w:rsidR="0024577F" w:rsidTr="0024577F">
        <w:tc>
          <w:tcPr>
            <w:tcW w:w="6487" w:type="dxa"/>
            <w:tcBorders>
              <w:top w:val="single" w:sz="12" w:space="0" w:color="B31E8E"/>
              <w:left w:val="single" w:sz="12" w:space="0" w:color="B31E8E"/>
              <w:bottom w:val="single" w:sz="12" w:space="0" w:color="B31E8E"/>
              <w:right w:val="single" w:sz="12" w:space="0" w:color="B31E8E"/>
            </w:tcBorders>
          </w:tcPr>
          <w:p w:rsidR="0024577F" w:rsidRPr="001A6C1E" w:rsidRDefault="0024577F" w:rsidP="000118D8">
            <w:pPr>
              <w:rPr>
                <w:rFonts w:cs="Arial"/>
                <w:sz w:val="24"/>
                <w:shd w:val="clear" w:color="auto" w:fill="FEFEFE"/>
              </w:rPr>
            </w:pPr>
            <w:r>
              <w:rPr>
                <w:rFonts w:cs="Arial"/>
                <w:sz w:val="24"/>
                <w:shd w:val="clear" w:color="auto" w:fill="FEFEFE"/>
              </w:rPr>
              <w:t>understand that data can be represented in different ways</w:t>
            </w:r>
          </w:p>
        </w:tc>
        <w:tc>
          <w:tcPr>
            <w:tcW w:w="1843" w:type="dxa"/>
            <w:tcBorders>
              <w:top w:val="single" w:sz="12" w:space="0" w:color="B31E8E"/>
              <w:left w:val="single" w:sz="12" w:space="0" w:color="B31E8E"/>
              <w:bottom w:val="single" w:sz="12" w:space="0" w:color="B31E8E"/>
              <w:right w:val="single" w:sz="12" w:space="0" w:color="B31E8E"/>
            </w:tcBorders>
          </w:tcPr>
          <w:p w:rsidR="0024577F" w:rsidRDefault="0024577F" w:rsidP="007E41D5"/>
        </w:tc>
        <w:tc>
          <w:tcPr>
            <w:tcW w:w="1632" w:type="dxa"/>
            <w:tcBorders>
              <w:top w:val="single" w:sz="12" w:space="0" w:color="B31E8E"/>
              <w:left w:val="single" w:sz="12" w:space="0" w:color="B31E8E"/>
              <w:bottom w:val="single" w:sz="12" w:space="0" w:color="B31E8E"/>
              <w:right w:val="single" w:sz="12" w:space="0" w:color="B31E8E"/>
            </w:tcBorders>
          </w:tcPr>
          <w:p w:rsidR="0024577F" w:rsidRDefault="0024577F" w:rsidP="007E41D5"/>
        </w:tc>
      </w:tr>
      <w:tr w:rsidR="00167D05" w:rsidTr="0024577F">
        <w:tc>
          <w:tcPr>
            <w:tcW w:w="6487" w:type="dxa"/>
            <w:tcBorders>
              <w:top w:val="single" w:sz="12" w:space="0" w:color="B31E8E"/>
              <w:left w:val="single" w:sz="12" w:space="0" w:color="B31E8E"/>
              <w:bottom w:val="single" w:sz="12" w:space="0" w:color="B31E8E"/>
              <w:right w:val="single" w:sz="12" w:space="0" w:color="B31E8E"/>
            </w:tcBorders>
          </w:tcPr>
          <w:p w:rsidR="00167D05" w:rsidRPr="001A6C1E" w:rsidRDefault="00167D05" w:rsidP="000118D8">
            <w:pPr>
              <w:rPr>
                <w:rFonts w:cs="Arial"/>
                <w:sz w:val="24"/>
                <w:shd w:val="clear" w:color="auto" w:fill="FEFEFE"/>
              </w:rPr>
            </w:pPr>
            <w:r w:rsidRPr="001A6C1E">
              <w:rPr>
                <w:rFonts w:cs="Arial"/>
                <w:sz w:val="24"/>
                <w:shd w:val="clear" w:color="auto" w:fill="FEFEFE"/>
              </w:rPr>
              <w:t>understand that peripheral devices can store and transmit data</w:t>
            </w:r>
          </w:p>
        </w:tc>
        <w:tc>
          <w:tcPr>
            <w:tcW w:w="1843" w:type="dxa"/>
            <w:tcBorders>
              <w:top w:val="single" w:sz="12" w:space="0" w:color="B31E8E"/>
              <w:left w:val="single" w:sz="12" w:space="0" w:color="B31E8E"/>
              <w:bottom w:val="single" w:sz="12" w:space="0" w:color="B31E8E"/>
              <w:right w:val="single" w:sz="12" w:space="0" w:color="B31E8E"/>
            </w:tcBorders>
          </w:tcPr>
          <w:p w:rsidR="00167D05" w:rsidRDefault="00167D05" w:rsidP="007E41D5"/>
        </w:tc>
        <w:tc>
          <w:tcPr>
            <w:tcW w:w="1632" w:type="dxa"/>
            <w:tcBorders>
              <w:top w:val="single" w:sz="12" w:space="0" w:color="B31E8E"/>
              <w:left w:val="single" w:sz="12" w:space="0" w:color="B31E8E"/>
              <w:bottom w:val="single" w:sz="12" w:space="0" w:color="B31E8E"/>
              <w:right w:val="single" w:sz="12" w:space="0" w:color="B31E8E"/>
            </w:tcBorders>
          </w:tcPr>
          <w:p w:rsidR="00167D05" w:rsidRDefault="00167D05" w:rsidP="007E41D5"/>
        </w:tc>
      </w:tr>
      <w:tr w:rsidR="003E78C8" w:rsidTr="0024577F">
        <w:tc>
          <w:tcPr>
            <w:tcW w:w="6487" w:type="dxa"/>
            <w:tcBorders>
              <w:top w:val="single" w:sz="12" w:space="0" w:color="B31E8E"/>
              <w:left w:val="single" w:sz="12" w:space="0" w:color="B31E8E"/>
              <w:bottom w:val="single" w:sz="12" w:space="0" w:color="B31E8E"/>
              <w:right w:val="single" w:sz="12" w:space="0" w:color="B31E8E"/>
            </w:tcBorders>
          </w:tcPr>
          <w:p w:rsidR="003E78C8" w:rsidRPr="001A6C1E" w:rsidRDefault="003E78C8" w:rsidP="003E78C8">
            <w:pPr>
              <w:rPr>
                <w:rFonts w:cs="Arial"/>
                <w:sz w:val="24"/>
                <w:shd w:val="clear" w:color="auto" w:fill="FEFEFE"/>
              </w:rPr>
            </w:pPr>
            <w:r w:rsidRPr="001A6C1E">
              <w:rPr>
                <w:rFonts w:cs="Arial"/>
                <w:sz w:val="24"/>
                <w:shd w:val="clear" w:color="auto" w:fill="FEFEFE"/>
              </w:rPr>
              <w:t>identify the flow of data between a user and a database</w:t>
            </w:r>
          </w:p>
        </w:tc>
        <w:tc>
          <w:tcPr>
            <w:tcW w:w="1843" w:type="dxa"/>
            <w:tcBorders>
              <w:top w:val="single" w:sz="12" w:space="0" w:color="B31E8E"/>
              <w:left w:val="single" w:sz="12" w:space="0" w:color="B31E8E"/>
              <w:bottom w:val="single" w:sz="12" w:space="0" w:color="B31E8E"/>
              <w:right w:val="single" w:sz="12" w:space="0" w:color="B31E8E"/>
            </w:tcBorders>
          </w:tcPr>
          <w:p w:rsidR="003E78C8" w:rsidRDefault="003E78C8" w:rsidP="007E41D5"/>
        </w:tc>
        <w:tc>
          <w:tcPr>
            <w:tcW w:w="1632" w:type="dxa"/>
            <w:tcBorders>
              <w:top w:val="single" w:sz="12" w:space="0" w:color="B31E8E"/>
              <w:left w:val="single" w:sz="12" w:space="0" w:color="B31E8E"/>
              <w:bottom w:val="single" w:sz="12" w:space="0" w:color="B31E8E"/>
              <w:right w:val="single" w:sz="12" w:space="0" w:color="B31E8E"/>
            </w:tcBorders>
          </w:tcPr>
          <w:p w:rsidR="003E78C8" w:rsidRDefault="003E78C8" w:rsidP="007E41D5"/>
        </w:tc>
      </w:tr>
      <w:tr w:rsidR="00EC373F" w:rsidTr="0024577F">
        <w:tc>
          <w:tcPr>
            <w:tcW w:w="6487" w:type="dxa"/>
            <w:tcBorders>
              <w:top w:val="single" w:sz="12" w:space="0" w:color="B31E8E"/>
              <w:left w:val="single" w:sz="12" w:space="0" w:color="B31E8E"/>
              <w:bottom w:val="single" w:sz="12" w:space="0" w:color="B31E8E"/>
              <w:right w:val="single" w:sz="12" w:space="0" w:color="B31E8E"/>
            </w:tcBorders>
          </w:tcPr>
          <w:p w:rsidR="00EC373F" w:rsidRPr="001A6C1E" w:rsidRDefault="00EC373F" w:rsidP="003E78C8">
            <w:pPr>
              <w:rPr>
                <w:rFonts w:cs="Arial"/>
                <w:sz w:val="24"/>
                <w:shd w:val="clear" w:color="auto" w:fill="FEFEFE"/>
              </w:rPr>
            </w:pPr>
            <w:r>
              <w:rPr>
                <w:rFonts w:cs="Arial"/>
                <w:sz w:val="24"/>
                <w:shd w:val="clear" w:color="auto" w:fill="FEFEFE"/>
              </w:rPr>
              <w:t>identify and comment on changes in technology</w:t>
            </w:r>
          </w:p>
        </w:tc>
        <w:tc>
          <w:tcPr>
            <w:tcW w:w="1843" w:type="dxa"/>
            <w:tcBorders>
              <w:top w:val="single" w:sz="12" w:space="0" w:color="B31E8E"/>
              <w:left w:val="single" w:sz="12" w:space="0" w:color="B31E8E"/>
              <w:bottom w:val="single" w:sz="12" w:space="0" w:color="B31E8E"/>
              <w:right w:val="single" w:sz="12" w:space="0" w:color="B31E8E"/>
            </w:tcBorders>
          </w:tcPr>
          <w:p w:rsidR="00EC373F" w:rsidRDefault="00EC373F" w:rsidP="007E41D5"/>
        </w:tc>
        <w:tc>
          <w:tcPr>
            <w:tcW w:w="1632" w:type="dxa"/>
            <w:tcBorders>
              <w:top w:val="single" w:sz="12" w:space="0" w:color="B31E8E"/>
              <w:left w:val="single" w:sz="12" w:space="0" w:color="B31E8E"/>
              <w:bottom w:val="single" w:sz="12" w:space="0" w:color="B31E8E"/>
              <w:right w:val="single" w:sz="12" w:space="0" w:color="B31E8E"/>
            </w:tcBorders>
          </w:tcPr>
          <w:p w:rsidR="00EC373F" w:rsidRDefault="00EC373F" w:rsidP="007E41D5"/>
        </w:tc>
      </w:tr>
      <w:tr w:rsidR="00EC373F" w:rsidTr="0024577F">
        <w:tc>
          <w:tcPr>
            <w:tcW w:w="6487" w:type="dxa"/>
            <w:tcBorders>
              <w:top w:val="single" w:sz="12" w:space="0" w:color="B31E8E"/>
              <w:left w:val="single" w:sz="12" w:space="0" w:color="B31E8E"/>
              <w:bottom w:val="single" w:sz="12" w:space="0" w:color="B31E8E"/>
              <w:right w:val="single" w:sz="12" w:space="0" w:color="B31E8E"/>
            </w:tcBorders>
          </w:tcPr>
          <w:p w:rsidR="00EC373F" w:rsidRDefault="00EC373F" w:rsidP="003E78C8">
            <w:pPr>
              <w:rPr>
                <w:rFonts w:cs="Arial"/>
                <w:sz w:val="24"/>
                <w:shd w:val="clear" w:color="auto" w:fill="FEFEFE"/>
              </w:rPr>
            </w:pPr>
            <w:r>
              <w:rPr>
                <w:rFonts w:cs="Arial"/>
                <w:sz w:val="24"/>
                <w:shd w:val="clear" w:color="auto" w:fill="FEFEFE"/>
              </w:rPr>
              <w:t>demonstrate an understanding of appropriate use of digital devices</w:t>
            </w:r>
          </w:p>
        </w:tc>
        <w:tc>
          <w:tcPr>
            <w:tcW w:w="1843" w:type="dxa"/>
            <w:tcBorders>
              <w:top w:val="single" w:sz="12" w:space="0" w:color="B31E8E"/>
              <w:left w:val="single" w:sz="12" w:space="0" w:color="B31E8E"/>
              <w:bottom w:val="single" w:sz="12" w:space="0" w:color="B31E8E"/>
              <w:right w:val="single" w:sz="12" w:space="0" w:color="B31E8E"/>
            </w:tcBorders>
          </w:tcPr>
          <w:p w:rsidR="00EC373F" w:rsidRDefault="00EC373F" w:rsidP="007E41D5"/>
        </w:tc>
        <w:tc>
          <w:tcPr>
            <w:tcW w:w="1632" w:type="dxa"/>
            <w:tcBorders>
              <w:top w:val="single" w:sz="12" w:space="0" w:color="B31E8E"/>
              <w:left w:val="single" w:sz="12" w:space="0" w:color="B31E8E"/>
              <w:bottom w:val="single" w:sz="12" w:space="0" w:color="B31E8E"/>
              <w:right w:val="single" w:sz="12" w:space="0" w:color="B31E8E"/>
            </w:tcBorders>
          </w:tcPr>
          <w:p w:rsidR="00EC373F" w:rsidRDefault="00EC373F" w:rsidP="007E41D5"/>
        </w:tc>
      </w:tr>
      <w:tr w:rsidR="00EC373F" w:rsidTr="0024577F">
        <w:tc>
          <w:tcPr>
            <w:tcW w:w="6487" w:type="dxa"/>
            <w:tcBorders>
              <w:top w:val="single" w:sz="12" w:space="0" w:color="B31E8E"/>
              <w:left w:val="single" w:sz="12" w:space="0" w:color="B31E8E"/>
              <w:bottom w:val="single" w:sz="12" w:space="0" w:color="B31E8E"/>
              <w:right w:val="single" w:sz="12" w:space="0" w:color="B31E8E"/>
            </w:tcBorders>
          </w:tcPr>
          <w:p w:rsidR="00EC373F" w:rsidRDefault="00EC373F" w:rsidP="00EC373F">
            <w:pPr>
              <w:rPr>
                <w:rFonts w:cs="Arial"/>
                <w:sz w:val="24"/>
                <w:shd w:val="clear" w:color="auto" w:fill="FEFEFE"/>
              </w:rPr>
            </w:pPr>
            <w:r>
              <w:rPr>
                <w:rFonts w:cs="Arial"/>
                <w:sz w:val="24"/>
                <w:shd w:val="clear" w:color="auto" w:fill="FEFEFE"/>
              </w:rPr>
              <w:t>demonstrate an understanding of appropriate online behaviour</w:t>
            </w:r>
          </w:p>
        </w:tc>
        <w:tc>
          <w:tcPr>
            <w:tcW w:w="1843" w:type="dxa"/>
            <w:tcBorders>
              <w:top w:val="single" w:sz="12" w:space="0" w:color="B31E8E"/>
              <w:left w:val="single" w:sz="12" w:space="0" w:color="B31E8E"/>
              <w:bottom w:val="single" w:sz="12" w:space="0" w:color="B31E8E"/>
              <w:right w:val="single" w:sz="12" w:space="0" w:color="B31E8E"/>
            </w:tcBorders>
          </w:tcPr>
          <w:p w:rsidR="00EC373F" w:rsidRDefault="00EC373F" w:rsidP="007E41D5"/>
        </w:tc>
        <w:tc>
          <w:tcPr>
            <w:tcW w:w="1632" w:type="dxa"/>
            <w:tcBorders>
              <w:top w:val="single" w:sz="12" w:space="0" w:color="B31E8E"/>
              <w:left w:val="single" w:sz="12" w:space="0" w:color="B31E8E"/>
              <w:bottom w:val="single" w:sz="12" w:space="0" w:color="B31E8E"/>
              <w:right w:val="single" w:sz="12" w:space="0" w:color="B31E8E"/>
            </w:tcBorders>
          </w:tcPr>
          <w:p w:rsidR="00EC373F" w:rsidRDefault="00EC373F" w:rsidP="007E41D5"/>
        </w:tc>
      </w:tr>
      <w:tr w:rsidR="00167D05" w:rsidTr="0024577F">
        <w:tc>
          <w:tcPr>
            <w:tcW w:w="6487" w:type="dxa"/>
            <w:tcBorders>
              <w:top w:val="single" w:sz="12" w:space="0" w:color="B31E8E"/>
              <w:left w:val="single" w:sz="12" w:space="0" w:color="B31E8E"/>
              <w:bottom w:val="single" w:sz="12" w:space="0" w:color="B31E8E"/>
              <w:right w:val="single" w:sz="12" w:space="0" w:color="B31E8E"/>
            </w:tcBorders>
          </w:tcPr>
          <w:p w:rsidR="00167D05" w:rsidRPr="001A6C1E" w:rsidRDefault="00167D05" w:rsidP="000118D8">
            <w:pPr>
              <w:rPr>
                <w:rFonts w:cs="Arial"/>
                <w:sz w:val="24"/>
                <w:shd w:val="clear" w:color="auto" w:fill="FEFEFE"/>
              </w:rPr>
            </w:pPr>
            <w:r w:rsidRPr="001A6C1E">
              <w:rPr>
                <w:rFonts w:cs="Arial"/>
                <w:sz w:val="24"/>
                <w:shd w:val="clear" w:color="auto" w:fill="FEFEFE"/>
              </w:rPr>
              <w:t>understand and use digital technology term</w:t>
            </w:r>
            <w:r w:rsidR="003E78C8" w:rsidRPr="001A6C1E">
              <w:rPr>
                <w:rFonts w:cs="Arial"/>
                <w:sz w:val="24"/>
                <w:shd w:val="clear" w:color="auto" w:fill="FEFEFE"/>
              </w:rPr>
              <w:t>s</w:t>
            </w:r>
            <w:r w:rsidRPr="001A6C1E">
              <w:rPr>
                <w:rFonts w:cs="Arial"/>
                <w:sz w:val="24"/>
                <w:shd w:val="clear" w:color="auto" w:fill="FEFEFE"/>
              </w:rPr>
              <w:t xml:space="preserve"> including sequence, algorithm and branching</w:t>
            </w:r>
          </w:p>
        </w:tc>
        <w:tc>
          <w:tcPr>
            <w:tcW w:w="1843" w:type="dxa"/>
            <w:tcBorders>
              <w:top w:val="single" w:sz="12" w:space="0" w:color="B31E8E"/>
              <w:left w:val="single" w:sz="12" w:space="0" w:color="B31E8E"/>
              <w:bottom w:val="single" w:sz="12" w:space="0" w:color="B31E8E"/>
              <w:right w:val="single" w:sz="12" w:space="0" w:color="B31E8E"/>
            </w:tcBorders>
          </w:tcPr>
          <w:p w:rsidR="00167D05" w:rsidRDefault="00167D05" w:rsidP="007E41D5"/>
        </w:tc>
        <w:tc>
          <w:tcPr>
            <w:tcW w:w="1632" w:type="dxa"/>
            <w:tcBorders>
              <w:top w:val="single" w:sz="12" w:space="0" w:color="B31E8E"/>
              <w:left w:val="single" w:sz="12" w:space="0" w:color="B31E8E"/>
              <w:bottom w:val="single" w:sz="12" w:space="0" w:color="B31E8E"/>
              <w:right w:val="single" w:sz="12" w:space="0" w:color="B31E8E"/>
            </w:tcBorders>
          </w:tcPr>
          <w:p w:rsidR="00167D05" w:rsidRDefault="00167D05" w:rsidP="007E41D5"/>
        </w:tc>
      </w:tr>
      <w:tr w:rsidR="00167D05" w:rsidTr="0024577F">
        <w:tc>
          <w:tcPr>
            <w:tcW w:w="6487" w:type="dxa"/>
            <w:tcBorders>
              <w:top w:val="single" w:sz="12" w:space="0" w:color="B31E8E"/>
              <w:left w:val="single" w:sz="12" w:space="0" w:color="B31E8E"/>
              <w:bottom w:val="single" w:sz="12" w:space="0" w:color="B31E8E"/>
              <w:right w:val="single" w:sz="12" w:space="0" w:color="B31E8E"/>
            </w:tcBorders>
          </w:tcPr>
          <w:p w:rsidR="00167D05" w:rsidRPr="001A6C1E" w:rsidRDefault="00096F3F" w:rsidP="000118D8">
            <w:pPr>
              <w:rPr>
                <w:rFonts w:cs="Arial"/>
                <w:sz w:val="24"/>
                <w:shd w:val="clear" w:color="auto" w:fill="FEFEFE"/>
              </w:rPr>
            </w:pPr>
            <w:r w:rsidRPr="001A6C1E">
              <w:rPr>
                <w:rFonts w:cs="Arial"/>
                <w:sz w:val="24"/>
                <w:shd w:val="clear" w:color="auto" w:fill="FEFEFE"/>
              </w:rPr>
              <w:t>make decisions (branching) when creating</w:t>
            </w:r>
            <w:r w:rsidR="003E78C8" w:rsidRPr="001A6C1E">
              <w:rPr>
                <w:rFonts w:cs="Arial"/>
                <w:sz w:val="24"/>
                <w:shd w:val="clear" w:color="auto" w:fill="FEFEFE"/>
              </w:rPr>
              <w:t xml:space="preserve"> a sequence</w:t>
            </w:r>
            <w:r w:rsidRPr="001A6C1E">
              <w:rPr>
                <w:rFonts w:cs="Arial"/>
                <w:sz w:val="24"/>
                <w:shd w:val="clear" w:color="auto" w:fill="FEFEFE"/>
              </w:rPr>
              <w:t xml:space="preserve"> of steps (algorithm) to solve a puzzle</w:t>
            </w:r>
            <w:r w:rsidR="00EC373F">
              <w:rPr>
                <w:rFonts w:cs="Arial"/>
                <w:sz w:val="24"/>
                <w:shd w:val="clear" w:color="auto" w:fill="FEFEFE"/>
              </w:rPr>
              <w:t xml:space="preserve"> or problem</w:t>
            </w:r>
          </w:p>
        </w:tc>
        <w:tc>
          <w:tcPr>
            <w:tcW w:w="1843" w:type="dxa"/>
            <w:tcBorders>
              <w:top w:val="single" w:sz="12" w:space="0" w:color="B31E8E"/>
              <w:left w:val="single" w:sz="12" w:space="0" w:color="B31E8E"/>
              <w:bottom w:val="single" w:sz="12" w:space="0" w:color="B31E8E"/>
              <w:right w:val="single" w:sz="12" w:space="0" w:color="B31E8E"/>
            </w:tcBorders>
          </w:tcPr>
          <w:p w:rsidR="00167D05" w:rsidRDefault="00167D05" w:rsidP="007E41D5"/>
        </w:tc>
        <w:tc>
          <w:tcPr>
            <w:tcW w:w="1632" w:type="dxa"/>
            <w:tcBorders>
              <w:top w:val="single" w:sz="12" w:space="0" w:color="B31E8E"/>
              <w:left w:val="single" w:sz="12" w:space="0" w:color="B31E8E"/>
              <w:bottom w:val="single" w:sz="12" w:space="0" w:color="B31E8E"/>
              <w:right w:val="single" w:sz="12" w:space="0" w:color="B31E8E"/>
            </w:tcBorders>
          </w:tcPr>
          <w:p w:rsidR="00167D05" w:rsidRDefault="00167D05" w:rsidP="007E41D5"/>
        </w:tc>
      </w:tr>
      <w:tr w:rsidR="001A6C1E" w:rsidTr="0024577F">
        <w:tc>
          <w:tcPr>
            <w:tcW w:w="6487" w:type="dxa"/>
            <w:tcBorders>
              <w:top w:val="single" w:sz="12" w:space="0" w:color="B31E8E"/>
              <w:left w:val="single" w:sz="12" w:space="0" w:color="B31E8E"/>
              <w:bottom w:val="single" w:sz="12" w:space="0" w:color="B31E8E"/>
              <w:right w:val="single" w:sz="12" w:space="0" w:color="B31E8E"/>
            </w:tcBorders>
          </w:tcPr>
          <w:p w:rsidR="001A6C1E" w:rsidRPr="001A6C1E" w:rsidRDefault="001A6C1E" w:rsidP="001A6C1E">
            <w:pPr>
              <w:rPr>
                <w:rFonts w:cs="Arial"/>
                <w:sz w:val="24"/>
                <w:shd w:val="clear" w:color="auto" w:fill="FEFEFE"/>
              </w:rPr>
            </w:pPr>
            <w:r w:rsidRPr="001A6C1E">
              <w:rPr>
                <w:rFonts w:cs="Arial"/>
                <w:sz w:val="24"/>
                <w:shd w:val="clear" w:color="auto" w:fill="FEFEFE"/>
              </w:rPr>
              <w:t>collect and present different types of data in a variety of ways</w:t>
            </w:r>
          </w:p>
        </w:tc>
        <w:tc>
          <w:tcPr>
            <w:tcW w:w="1843" w:type="dxa"/>
            <w:tcBorders>
              <w:top w:val="single" w:sz="12" w:space="0" w:color="B31E8E"/>
              <w:left w:val="single" w:sz="12" w:space="0" w:color="B31E8E"/>
              <w:bottom w:val="single" w:sz="12" w:space="0" w:color="B31E8E"/>
              <w:right w:val="single" w:sz="12" w:space="0" w:color="B31E8E"/>
            </w:tcBorders>
          </w:tcPr>
          <w:p w:rsidR="001A6C1E" w:rsidRDefault="001A6C1E" w:rsidP="007E41D5"/>
        </w:tc>
        <w:tc>
          <w:tcPr>
            <w:tcW w:w="1632" w:type="dxa"/>
            <w:tcBorders>
              <w:top w:val="single" w:sz="12" w:space="0" w:color="B31E8E"/>
              <w:left w:val="single" w:sz="12" w:space="0" w:color="B31E8E"/>
              <w:bottom w:val="single" w:sz="12" w:space="0" w:color="B31E8E"/>
              <w:right w:val="single" w:sz="12" w:space="0" w:color="B31E8E"/>
            </w:tcBorders>
          </w:tcPr>
          <w:p w:rsidR="001A6C1E" w:rsidRDefault="001A6C1E" w:rsidP="007E41D5"/>
        </w:tc>
      </w:tr>
      <w:tr w:rsidR="00167D05" w:rsidTr="0024577F">
        <w:tc>
          <w:tcPr>
            <w:tcW w:w="6487" w:type="dxa"/>
            <w:tcBorders>
              <w:top w:val="single" w:sz="12" w:space="0" w:color="B31E8E"/>
              <w:left w:val="single" w:sz="12" w:space="0" w:color="B31E8E"/>
              <w:bottom w:val="single" w:sz="12" w:space="0" w:color="B31E8E"/>
              <w:right w:val="single" w:sz="12" w:space="0" w:color="B31E8E"/>
            </w:tcBorders>
          </w:tcPr>
          <w:p w:rsidR="00167D05" w:rsidRPr="001A6C1E" w:rsidRDefault="00096F3F" w:rsidP="00096F3F">
            <w:pPr>
              <w:rPr>
                <w:rFonts w:cs="Arial"/>
                <w:sz w:val="24"/>
                <w:shd w:val="clear" w:color="auto" w:fill="FEFEFE"/>
              </w:rPr>
            </w:pPr>
            <w:r w:rsidRPr="001A6C1E">
              <w:rPr>
                <w:rFonts w:cs="Arial"/>
                <w:sz w:val="24"/>
                <w:shd w:val="clear" w:color="auto" w:fill="FEFEFE"/>
              </w:rPr>
              <w:t>use a simple visual programming environment to plan a sequence of steps (algorithm)</w:t>
            </w:r>
          </w:p>
        </w:tc>
        <w:tc>
          <w:tcPr>
            <w:tcW w:w="1843" w:type="dxa"/>
            <w:tcBorders>
              <w:top w:val="single" w:sz="12" w:space="0" w:color="B31E8E"/>
              <w:left w:val="single" w:sz="12" w:space="0" w:color="B31E8E"/>
              <w:bottom w:val="single" w:sz="12" w:space="0" w:color="B31E8E"/>
              <w:right w:val="single" w:sz="12" w:space="0" w:color="B31E8E"/>
            </w:tcBorders>
          </w:tcPr>
          <w:p w:rsidR="00167D05" w:rsidRDefault="00167D05" w:rsidP="007E41D5"/>
        </w:tc>
        <w:tc>
          <w:tcPr>
            <w:tcW w:w="1632" w:type="dxa"/>
            <w:tcBorders>
              <w:top w:val="single" w:sz="12" w:space="0" w:color="B31E8E"/>
              <w:left w:val="single" w:sz="12" w:space="0" w:color="B31E8E"/>
              <w:bottom w:val="single" w:sz="12" w:space="0" w:color="B31E8E"/>
              <w:right w:val="single" w:sz="12" w:space="0" w:color="B31E8E"/>
            </w:tcBorders>
          </w:tcPr>
          <w:p w:rsidR="00167D05" w:rsidRDefault="00167D05" w:rsidP="007E41D5"/>
        </w:tc>
      </w:tr>
      <w:tr w:rsidR="000118D8" w:rsidTr="0024577F">
        <w:tc>
          <w:tcPr>
            <w:tcW w:w="6487" w:type="dxa"/>
            <w:tcBorders>
              <w:top w:val="single" w:sz="12" w:space="0" w:color="B31E8E"/>
              <w:left w:val="single" w:sz="12" w:space="0" w:color="B31E8E"/>
              <w:bottom w:val="single" w:sz="12" w:space="0" w:color="B31E8E"/>
              <w:right w:val="single" w:sz="12" w:space="0" w:color="B31E8E"/>
            </w:tcBorders>
          </w:tcPr>
          <w:p w:rsidR="000118D8" w:rsidRPr="001A6C1E" w:rsidRDefault="00096F3F" w:rsidP="00096F3F">
            <w:pPr>
              <w:rPr>
                <w:rFonts w:cs="Arial"/>
                <w:w w:val="105"/>
                <w:sz w:val="24"/>
              </w:rPr>
            </w:pPr>
            <w:r w:rsidRPr="001A6C1E">
              <w:rPr>
                <w:rFonts w:cs="Arial"/>
                <w:sz w:val="24"/>
                <w:shd w:val="clear" w:color="auto" w:fill="FEFEFE"/>
              </w:rPr>
              <w:t>identify and use appropriate resources from a given set, eg symbols or movement to be made</w:t>
            </w:r>
          </w:p>
        </w:tc>
        <w:tc>
          <w:tcPr>
            <w:tcW w:w="1843" w:type="dxa"/>
            <w:tcBorders>
              <w:top w:val="single" w:sz="12" w:space="0" w:color="B31E8E"/>
              <w:left w:val="single" w:sz="12" w:space="0" w:color="B31E8E"/>
              <w:bottom w:val="single" w:sz="12" w:space="0" w:color="B31E8E"/>
              <w:right w:val="single" w:sz="12" w:space="0" w:color="B31E8E"/>
            </w:tcBorders>
          </w:tcPr>
          <w:p w:rsidR="000118D8" w:rsidRDefault="000118D8" w:rsidP="007E41D5"/>
        </w:tc>
        <w:tc>
          <w:tcPr>
            <w:tcW w:w="1632" w:type="dxa"/>
            <w:tcBorders>
              <w:top w:val="single" w:sz="12" w:space="0" w:color="B31E8E"/>
              <w:left w:val="single" w:sz="12" w:space="0" w:color="B31E8E"/>
              <w:bottom w:val="single" w:sz="12" w:space="0" w:color="B31E8E"/>
              <w:right w:val="single" w:sz="12" w:space="0" w:color="B31E8E"/>
            </w:tcBorders>
          </w:tcPr>
          <w:p w:rsidR="000118D8" w:rsidRDefault="000118D8" w:rsidP="007E41D5"/>
        </w:tc>
      </w:tr>
    </w:tbl>
    <w:p w:rsidR="00CC79A8" w:rsidRDefault="00CC79A8"/>
    <w:tbl>
      <w:tblPr>
        <w:tblStyle w:val="TableGrid"/>
        <w:tblW w:w="0" w:type="auto"/>
        <w:tblLayout w:type="fixed"/>
        <w:tblLook w:val="04A0" w:firstRow="1" w:lastRow="0" w:firstColumn="1" w:lastColumn="0" w:noHBand="0" w:noVBand="1"/>
      </w:tblPr>
      <w:tblGrid>
        <w:gridCol w:w="6487"/>
        <w:gridCol w:w="1843"/>
        <w:gridCol w:w="1632"/>
      </w:tblGrid>
      <w:tr w:rsidR="00CC79A8" w:rsidTr="0024577F">
        <w:tc>
          <w:tcPr>
            <w:tcW w:w="6487" w:type="dxa"/>
            <w:tcBorders>
              <w:top w:val="single" w:sz="12" w:space="0" w:color="B31E8E"/>
              <w:left w:val="single" w:sz="12" w:space="0" w:color="B31E8E"/>
              <w:bottom w:val="single" w:sz="12" w:space="0" w:color="B31E8E"/>
              <w:right w:val="single" w:sz="12" w:space="0" w:color="B31E8E"/>
            </w:tcBorders>
            <w:shd w:val="clear" w:color="auto" w:fill="FBE9F7"/>
          </w:tcPr>
          <w:p w:rsidR="00CC79A8" w:rsidRPr="00C80A02" w:rsidRDefault="00CC79A8" w:rsidP="0021093E">
            <w:pPr>
              <w:rPr>
                <w:rFonts w:eastAsia="Arial" w:cs="Arial"/>
                <w:b/>
                <w:szCs w:val="28"/>
              </w:rPr>
            </w:pPr>
            <w:r w:rsidRPr="00C80A02">
              <w:rPr>
                <w:b/>
                <w:w w:val="105"/>
              </w:rPr>
              <w:t>My student was able</w:t>
            </w:r>
            <w:r w:rsidRPr="00C80A02">
              <w:rPr>
                <w:b/>
                <w:spacing w:val="-9"/>
                <w:w w:val="105"/>
              </w:rPr>
              <w:t xml:space="preserve"> </w:t>
            </w:r>
            <w:r w:rsidRPr="00C80A02">
              <w:rPr>
                <w:b/>
                <w:w w:val="105"/>
              </w:rPr>
              <w:t>to</w:t>
            </w:r>
          </w:p>
        </w:tc>
        <w:tc>
          <w:tcPr>
            <w:tcW w:w="1843" w:type="dxa"/>
            <w:tcBorders>
              <w:top w:val="single" w:sz="12" w:space="0" w:color="B31E8E"/>
              <w:left w:val="single" w:sz="12" w:space="0" w:color="B31E8E"/>
              <w:bottom w:val="single" w:sz="12" w:space="0" w:color="B31E8E"/>
              <w:right w:val="single" w:sz="12" w:space="0" w:color="B31E8E"/>
            </w:tcBorders>
            <w:shd w:val="clear" w:color="auto" w:fill="FBE9F7"/>
          </w:tcPr>
          <w:p w:rsidR="00CC79A8" w:rsidRPr="00C80A02" w:rsidRDefault="00CC79A8" w:rsidP="0021093E">
            <w:pPr>
              <w:rPr>
                <w:rFonts w:eastAsia="Arial" w:cs="Arial"/>
                <w:b/>
                <w:szCs w:val="28"/>
              </w:rPr>
            </w:pPr>
            <w:r w:rsidRPr="00C80A02">
              <w:rPr>
                <w:b/>
                <w:w w:val="105"/>
              </w:rPr>
              <w:t>Developing</w:t>
            </w:r>
          </w:p>
        </w:tc>
        <w:tc>
          <w:tcPr>
            <w:tcW w:w="1632" w:type="dxa"/>
            <w:tcBorders>
              <w:top w:val="single" w:sz="12" w:space="0" w:color="B31E8E"/>
              <w:left w:val="single" w:sz="12" w:space="0" w:color="B31E8E"/>
              <w:bottom w:val="single" w:sz="12" w:space="0" w:color="B31E8E"/>
              <w:right w:val="single" w:sz="12" w:space="0" w:color="B31E8E"/>
            </w:tcBorders>
            <w:shd w:val="clear" w:color="auto" w:fill="FBE9F7"/>
          </w:tcPr>
          <w:p w:rsidR="00CC79A8" w:rsidRPr="00C80A02" w:rsidRDefault="00CC79A8" w:rsidP="0021093E">
            <w:pPr>
              <w:rPr>
                <w:rFonts w:eastAsia="Arial" w:cs="Arial"/>
                <w:b/>
                <w:szCs w:val="28"/>
              </w:rPr>
            </w:pPr>
            <w:r w:rsidRPr="00C80A02">
              <w:rPr>
                <w:b/>
                <w:w w:val="105"/>
              </w:rPr>
              <w:t>Achieved</w:t>
            </w:r>
          </w:p>
        </w:tc>
      </w:tr>
      <w:tr w:rsidR="0024577F" w:rsidTr="0024577F">
        <w:tc>
          <w:tcPr>
            <w:tcW w:w="6487" w:type="dxa"/>
            <w:tcBorders>
              <w:top w:val="single" w:sz="12" w:space="0" w:color="B31E8E"/>
              <w:left w:val="single" w:sz="12" w:space="0" w:color="B31E8E"/>
              <w:bottom w:val="single" w:sz="12" w:space="0" w:color="B31E8E"/>
              <w:right w:val="single" w:sz="12" w:space="0" w:color="B31E8E"/>
            </w:tcBorders>
          </w:tcPr>
          <w:p w:rsidR="0024577F" w:rsidRPr="001A6C1E" w:rsidRDefault="0024577F" w:rsidP="00096F3F">
            <w:pPr>
              <w:rPr>
                <w:rFonts w:cs="Arial"/>
                <w:sz w:val="24"/>
                <w:shd w:val="clear" w:color="auto" w:fill="FEFEFE"/>
              </w:rPr>
            </w:pPr>
            <w:r w:rsidRPr="001A6C1E">
              <w:rPr>
                <w:rFonts w:cs="Arial"/>
                <w:sz w:val="24"/>
                <w:shd w:val="clear" w:color="auto" w:fill="FEFEFE"/>
              </w:rPr>
              <w:t>develop and communicate design ideas and decisions using annotated drawings and appropriate technical terms, eg story board</w:t>
            </w:r>
          </w:p>
        </w:tc>
        <w:tc>
          <w:tcPr>
            <w:tcW w:w="1843" w:type="dxa"/>
            <w:tcBorders>
              <w:top w:val="single" w:sz="12" w:space="0" w:color="B31E8E"/>
              <w:left w:val="single" w:sz="12" w:space="0" w:color="B31E8E"/>
              <w:bottom w:val="single" w:sz="12" w:space="0" w:color="B31E8E"/>
              <w:right w:val="single" w:sz="12" w:space="0" w:color="B31E8E"/>
            </w:tcBorders>
          </w:tcPr>
          <w:p w:rsidR="0024577F" w:rsidRDefault="0024577F" w:rsidP="007E41D5"/>
        </w:tc>
        <w:tc>
          <w:tcPr>
            <w:tcW w:w="1632" w:type="dxa"/>
            <w:tcBorders>
              <w:top w:val="single" w:sz="12" w:space="0" w:color="B31E8E"/>
              <w:left w:val="single" w:sz="12" w:space="0" w:color="B31E8E"/>
              <w:bottom w:val="single" w:sz="12" w:space="0" w:color="B31E8E"/>
              <w:right w:val="single" w:sz="12" w:space="0" w:color="B31E8E"/>
            </w:tcBorders>
          </w:tcPr>
          <w:p w:rsidR="0024577F" w:rsidRDefault="0024577F" w:rsidP="007E41D5"/>
        </w:tc>
      </w:tr>
      <w:tr w:rsidR="00CC79A8" w:rsidTr="0024577F">
        <w:tc>
          <w:tcPr>
            <w:tcW w:w="6487" w:type="dxa"/>
            <w:tcBorders>
              <w:top w:val="single" w:sz="12" w:space="0" w:color="B31E8E"/>
              <w:left w:val="single" w:sz="12" w:space="0" w:color="B31E8E"/>
              <w:bottom w:val="single" w:sz="12" w:space="0" w:color="B31E8E"/>
              <w:right w:val="single" w:sz="12" w:space="0" w:color="B31E8E"/>
            </w:tcBorders>
          </w:tcPr>
          <w:p w:rsidR="00CC79A8" w:rsidRPr="001A6C1E" w:rsidRDefault="00CC79A8" w:rsidP="00096F3F">
            <w:pPr>
              <w:rPr>
                <w:rFonts w:cs="Arial"/>
                <w:w w:val="105"/>
                <w:sz w:val="24"/>
              </w:rPr>
            </w:pPr>
            <w:r w:rsidRPr="001A6C1E">
              <w:rPr>
                <w:rFonts w:cs="Arial"/>
                <w:sz w:val="24"/>
                <w:shd w:val="clear" w:color="auto" w:fill="FEFEFE"/>
              </w:rPr>
              <w:t>work independently to plan, create and communicate ideas and information for solutions</w:t>
            </w:r>
          </w:p>
        </w:tc>
        <w:tc>
          <w:tcPr>
            <w:tcW w:w="1843" w:type="dxa"/>
            <w:tcBorders>
              <w:top w:val="single" w:sz="12" w:space="0" w:color="B31E8E"/>
              <w:left w:val="single" w:sz="12" w:space="0" w:color="B31E8E"/>
              <w:bottom w:val="single" w:sz="12" w:space="0" w:color="B31E8E"/>
              <w:right w:val="single" w:sz="12" w:space="0" w:color="B31E8E"/>
            </w:tcBorders>
          </w:tcPr>
          <w:p w:rsidR="00CC79A8" w:rsidRDefault="00CC79A8" w:rsidP="007E41D5"/>
        </w:tc>
        <w:tc>
          <w:tcPr>
            <w:tcW w:w="1632" w:type="dxa"/>
            <w:tcBorders>
              <w:top w:val="single" w:sz="12" w:space="0" w:color="B31E8E"/>
              <w:left w:val="single" w:sz="12" w:space="0" w:color="B31E8E"/>
              <w:bottom w:val="single" w:sz="12" w:space="0" w:color="B31E8E"/>
              <w:right w:val="single" w:sz="12" w:space="0" w:color="B31E8E"/>
            </w:tcBorders>
          </w:tcPr>
          <w:p w:rsidR="00CC79A8" w:rsidRDefault="00CC79A8" w:rsidP="007E41D5"/>
        </w:tc>
      </w:tr>
      <w:tr w:rsidR="00CC79A8" w:rsidTr="0024577F">
        <w:trPr>
          <w:trHeight w:val="11378"/>
        </w:trPr>
        <w:tc>
          <w:tcPr>
            <w:tcW w:w="9962" w:type="dxa"/>
            <w:gridSpan w:val="3"/>
            <w:tcBorders>
              <w:top w:val="single" w:sz="12" w:space="0" w:color="B31E8E"/>
              <w:left w:val="single" w:sz="12" w:space="0" w:color="B31E8E"/>
              <w:bottom w:val="single" w:sz="12" w:space="0" w:color="B31E8E"/>
              <w:right w:val="single" w:sz="12" w:space="0" w:color="B31E8E"/>
            </w:tcBorders>
          </w:tcPr>
          <w:p w:rsidR="00CC79A8" w:rsidRDefault="00CC79A8" w:rsidP="007E41D5">
            <w:r>
              <w:rPr>
                <w:w w:val="105"/>
                <w:sz w:val="26"/>
                <w:szCs w:val="26"/>
              </w:rPr>
              <w:t>Other comments</w:t>
            </w:r>
          </w:p>
        </w:tc>
      </w:tr>
    </w:tbl>
    <w:p w:rsidR="005534AB" w:rsidRDefault="005534AB" w:rsidP="00D34B06"/>
    <w:p w:rsidR="00D34B06" w:rsidRDefault="00D34B06" w:rsidP="00505148">
      <w:pPr>
        <w:pStyle w:val="Heading1"/>
      </w:pPr>
      <w:r w:rsidRPr="003F6D19">
        <w:t>Set return checklist</w:t>
      </w:r>
    </w:p>
    <w:p w:rsidR="00D34B06" w:rsidRDefault="00D34B06" w:rsidP="00D34B06">
      <w:pPr>
        <w:rPr>
          <w:sz w:val="24"/>
        </w:rPr>
      </w:pPr>
      <w:r>
        <w:rPr>
          <w:sz w:val="24"/>
        </w:rPr>
        <w:t>Please return all activity sheets from the Student activity book where the student has completed tasks, eg writing, drawing, matching, flow charts.</w:t>
      </w:r>
    </w:p>
    <w:p w:rsidR="00D34B06" w:rsidRPr="005165DA" w:rsidRDefault="00D34B06" w:rsidP="00D34B06">
      <w:pPr>
        <w:rPr>
          <w:sz w:val="24"/>
        </w:rPr>
      </w:pPr>
      <w:r>
        <w:rPr>
          <w:sz w:val="24"/>
        </w:rPr>
        <w:t>Other items to return are listed below.</w:t>
      </w:r>
    </w:p>
    <w:tbl>
      <w:tblPr>
        <w:tblW w:w="0" w:type="auto"/>
        <w:tblInd w:w="113" w:type="dxa"/>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1E0" w:firstRow="1" w:lastRow="1" w:firstColumn="1" w:lastColumn="1" w:noHBand="0" w:noVBand="0"/>
      </w:tblPr>
      <w:tblGrid>
        <w:gridCol w:w="1125"/>
        <w:gridCol w:w="6250"/>
        <w:gridCol w:w="1620"/>
      </w:tblGrid>
      <w:tr w:rsidR="00D34B06" w:rsidRPr="00417620" w:rsidTr="00746B95">
        <w:tc>
          <w:tcPr>
            <w:tcW w:w="1125" w:type="dxa"/>
          </w:tcPr>
          <w:p w:rsidR="00D34B06" w:rsidRPr="00417620" w:rsidRDefault="00D34B06" w:rsidP="00746B95">
            <w:pPr>
              <w:tabs>
                <w:tab w:val="num" w:pos="0"/>
              </w:tabs>
              <w:jc w:val="center"/>
              <w:rPr>
                <w:rFonts w:cs="Arial"/>
                <w:b/>
                <w:sz w:val="24"/>
              </w:rPr>
            </w:pPr>
            <w:r w:rsidRPr="00417620">
              <w:rPr>
                <w:rFonts w:cs="Arial"/>
                <w:b/>
                <w:sz w:val="24"/>
              </w:rPr>
              <w:t>Day</w:t>
            </w:r>
          </w:p>
        </w:tc>
        <w:tc>
          <w:tcPr>
            <w:tcW w:w="6250" w:type="dxa"/>
          </w:tcPr>
          <w:p w:rsidR="00D34B06" w:rsidRPr="00417620" w:rsidRDefault="00D34B06" w:rsidP="00746B95">
            <w:pPr>
              <w:tabs>
                <w:tab w:val="num" w:pos="0"/>
              </w:tabs>
              <w:jc w:val="center"/>
              <w:rPr>
                <w:rFonts w:cs="Arial"/>
                <w:b/>
                <w:sz w:val="24"/>
              </w:rPr>
            </w:pPr>
            <w:r w:rsidRPr="00417620">
              <w:rPr>
                <w:rFonts w:cs="Arial"/>
                <w:b/>
                <w:sz w:val="24"/>
              </w:rPr>
              <w:t>Item</w:t>
            </w:r>
          </w:p>
        </w:tc>
        <w:tc>
          <w:tcPr>
            <w:tcW w:w="1620" w:type="dxa"/>
          </w:tcPr>
          <w:p w:rsidR="00D34B06" w:rsidRPr="00417620" w:rsidRDefault="00D34B06" w:rsidP="00746B95">
            <w:pPr>
              <w:tabs>
                <w:tab w:val="num" w:pos="0"/>
              </w:tabs>
              <w:jc w:val="center"/>
              <w:rPr>
                <w:rFonts w:cs="Arial"/>
                <w:b/>
                <w:sz w:val="24"/>
              </w:rPr>
            </w:pPr>
            <w:r w:rsidRPr="00417620">
              <w:rPr>
                <w:rFonts w:cs="Arial"/>
                <w:b/>
                <w:sz w:val="24"/>
              </w:rPr>
              <w:t>Check</w:t>
            </w:r>
          </w:p>
        </w:tc>
      </w:tr>
      <w:tr w:rsidR="00D34B06" w:rsidRPr="00417620" w:rsidTr="00746B95">
        <w:trPr>
          <w:trHeight w:val="510"/>
        </w:trPr>
        <w:tc>
          <w:tcPr>
            <w:tcW w:w="0" w:type="auto"/>
            <w:vAlign w:val="center"/>
          </w:tcPr>
          <w:p w:rsidR="00D34B06" w:rsidRPr="00417620" w:rsidRDefault="00D34B06" w:rsidP="00746B95">
            <w:pPr>
              <w:spacing w:before="0" w:after="0"/>
              <w:jc w:val="center"/>
              <w:rPr>
                <w:rFonts w:cs="Arial"/>
                <w:sz w:val="24"/>
              </w:rPr>
            </w:pPr>
            <w:r>
              <w:rPr>
                <w:rFonts w:cs="Arial"/>
                <w:sz w:val="24"/>
              </w:rPr>
              <w:t>1</w:t>
            </w:r>
          </w:p>
        </w:tc>
        <w:tc>
          <w:tcPr>
            <w:tcW w:w="6250" w:type="dxa"/>
            <w:vAlign w:val="center"/>
          </w:tcPr>
          <w:p w:rsidR="00D34B06" w:rsidRPr="005165DA" w:rsidRDefault="00D34B06" w:rsidP="00746B95">
            <w:pPr>
              <w:rPr>
                <w:sz w:val="24"/>
              </w:rPr>
            </w:pPr>
            <w:r>
              <w:rPr>
                <w:sz w:val="24"/>
              </w:rPr>
              <w:t>All activity sheets from the Student activity book where the student has completed tasks</w:t>
            </w:r>
          </w:p>
        </w:tc>
        <w:tc>
          <w:tcPr>
            <w:tcW w:w="1620" w:type="dxa"/>
          </w:tcPr>
          <w:p w:rsidR="00D34B06" w:rsidRPr="00417620" w:rsidRDefault="00D34B06" w:rsidP="00746B95">
            <w:pPr>
              <w:rPr>
                <w:rFonts w:cs="Arial"/>
                <w:sz w:val="24"/>
              </w:rPr>
            </w:pPr>
          </w:p>
        </w:tc>
      </w:tr>
      <w:tr w:rsidR="00D34B06" w:rsidRPr="00417620" w:rsidTr="00746B95">
        <w:trPr>
          <w:trHeight w:val="510"/>
        </w:trPr>
        <w:tc>
          <w:tcPr>
            <w:tcW w:w="0" w:type="auto"/>
            <w:vAlign w:val="center"/>
          </w:tcPr>
          <w:p w:rsidR="00D34B06" w:rsidRDefault="00D34B06" w:rsidP="00746B95">
            <w:pPr>
              <w:spacing w:before="0" w:after="0"/>
              <w:jc w:val="center"/>
              <w:rPr>
                <w:rFonts w:cs="Arial"/>
                <w:sz w:val="24"/>
              </w:rPr>
            </w:pPr>
            <w:r>
              <w:rPr>
                <w:rFonts w:cs="Arial"/>
                <w:sz w:val="24"/>
              </w:rPr>
              <w:t>2</w:t>
            </w:r>
          </w:p>
        </w:tc>
        <w:tc>
          <w:tcPr>
            <w:tcW w:w="6250" w:type="dxa"/>
            <w:vAlign w:val="center"/>
          </w:tcPr>
          <w:p w:rsidR="00D34B06" w:rsidRDefault="00D34B06" w:rsidP="00746B95">
            <w:pPr>
              <w:rPr>
                <w:sz w:val="24"/>
              </w:rPr>
            </w:pPr>
            <w:r>
              <w:rPr>
                <w:sz w:val="24"/>
              </w:rPr>
              <w:t>All activity sheets from the Student activity book where the student has completed tasks</w:t>
            </w:r>
          </w:p>
        </w:tc>
        <w:tc>
          <w:tcPr>
            <w:tcW w:w="1620" w:type="dxa"/>
          </w:tcPr>
          <w:p w:rsidR="00D34B06" w:rsidRPr="00417620" w:rsidRDefault="00D34B06" w:rsidP="00746B95">
            <w:pPr>
              <w:rPr>
                <w:rFonts w:cs="Arial"/>
                <w:sz w:val="24"/>
              </w:rPr>
            </w:pPr>
          </w:p>
        </w:tc>
      </w:tr>
      <w:tr w:rsidR="002532E4" w:rsidRPr="00417620" w:rsidTr="00746B95">
        <w:trPr>
          <w:trHeight w:val="510"/>
        </w:trPr>
        <w:tc>
          <w:tcPr>
            <w:tcW w:w="1125" w:type="dxa"/>
            <w:vMerge w:val="restart"/>
            <w:vAlign w:val="center"/>
          </w:tcPr>
          <w:p w:rsidR="002532E4" w:rsidRPr="00417620" w:rsidRDefault="002532E4" w:rsidP="00746B95">
            <w:pPr>
              <w:tabs>
                <w:tab w:val="num" w:pos="0"/>
              </w:tabs>
              <w:jc w:val="center"/>
              <w:rPr>
                <w:rFonts w:cs="Arial"/>
                <w:sz w:val="24"/>
              </w:rPr>
            </w:pPr>
            <w:r>
              <w:rPr>
                <w:rFonts w:cs="Arial"/>
                <w:sz w:val="24"/>
              </w:rPr>
              <w:t>3</w:t>
            </w:r>
          </w:p>
        </w:tc>
        <w:tc>
          <w:tcPr>
            <w:tcW w:w="6250" w:type="dxa"/>
            <w:vAlign w:val="center"/>
          </w:tcPr>
          <w:p w:rsidR="002532E4" w:rsidRPr="00417620" w:rsidRDefault="002532E4" w:rsidP="00746B95">
            <w:pPr>
              <w:spacing w:before="60" w:after="60"/>
              <w:rPr>
                <w:rFonts w:cs="Arial"/>
                <w:sz w:val="24"/>
              </w:rPr>
            </w:pPr>
            <w:r>
              <w:rPr>
                <w:sz w:val="24"/>
              </w:rPr>
              <w:t>All activity sheets from the Student activity book where the student has completed tasks</w:t>
            </w:r>
          </w:p>
        </w:tc>
        <w:tc>
          <w:tcPr>
            <w:tcW w:w="1620" w:type="dxa"/>
          </w:tcPr>
          <w:p w:rsidR="002532E4" w:rsidRPr="00417620" w:rsidRDefault="002532E4" w:rsidP="00746B95">
            <w:pPr>
              <w:rPr>
                <w:rFonts w:cs="Arial"/>
                <w:sz w:val="24"/>
              </w:rPr>
            </w:pPr>
          </w:p>
        </w:tc>
      </w:tr>
      <w:tr w:rsidR="002532E4" w:rsidRPr="00417620" w:rsidTr="00746B95">
        <w:trPr>
          <w:trHeight w:val="510"/>
        </w:trPr>
        <w:tc>
          <w:tcPr>
            <w:tcW w:w="1125" w:type="dxa"/>
            <w:vMerge/>
            <w:vAlign w:val="center"/>
          </w:tcPr>
          <w:p w:rsidR="002532E4" w:rsidRDefault="002532E4" w:rsidP="00746B95">
            <w:pPr>
              <w:tabs>
                <w:tab w:val="num" w:pos="0"/>
              </w:tabs>
              <w:jc w:val="center"/>
              <w:rPr>
                <w:rFonts w:cs="Arial"/>
                <w:sz w:val="24"/>
              </w:rPr>
            </w:pPr>
          </w:p>
        </w:tc>
        <w:tc>
          <w:tcPr>
            <w:tcW w:w="6250" w:type="dxa"/>
            <w:vAlign w:val="center"/>
          </w:tcPr>
          <w:p w:rsidR="002532E4" w:rsidRDefault="002532E4" w:rsidP="002532E4">
            <w:pPr>
              <w:spacing w:before="60" w:after="60"/>
              <w:rPr>
                <w:sz w:val="24"/>
              </w:rPr>
            </w:pPr>
            <w:r>
              <w:rPr>
                <w:sz w:val="24"/>
              </w:rPr>
              <w:t xml:space="preserve">My Milo infographic – </w:t>
            </w:r>
            <w:r>
              <w:rPr>
                <w:rFonts w:cs="Arial"/>
                <w:sz w:val="24"/>
              </w:rPr>
              <w:t>original, scan or photograph</w:t>
            </w:r>
          </w:p>
        </w:tc>
        <w:tc>
          <w:tcPr>
            <w:tcW w:w="1620" w:type="dxa"/>
          </w:tcPr>
          <w:p w:rsidR="002532E4" w:rsidRPr="00417620" w:rsidRDefault="002532E4" w:rsidP="00746B95">
            <w:pPr>
              <w:rPr>
                <w:rFonts w:cs="Arial"/>
                <w:sz w:val="24"/>
              </w:rPr>
            </w:pPr>
          </w:p>
        </w:tc>
      </w:tr>
      <w:tr w:rsidR="00D34B06" w:rsidRPr="00417620" w:rsidTr="00746B95">
        <w:trPr>
          <w:trHeight w:val="510"/>
        </w:trPr>
        <w:tc>
          <w:tcPr>
            <w:tcW w:w="1125" w:type="dxa"/>
            <w:vMerge w:val="restart"/>
            <w:vAlign w:val="center"/>
          </w:tcPr>
          <w:p w:rsidR="00D34B06" w:rsidRPr="00417620" w:rsidRDefault="00D34B06" w:rsidP="00746B95">
            <w:pPr>
              <w:tabs>
                <w:tab w:val="num" w:pos="0"/>
              </w:tabs>
              <w:jc w:val="center"/>
              <w:rPr>
                <w:rFonts w:cs="Arial"/>
                <w:sz w:val="24"/>
              </w:rPr>
            </w:pPr>
            <w:r>
              <w:rPr>
                <w:rFonts w:cs="Arial"/>
                <w:sz w:val="24"/>
              </w:rPr>
              <w:t>4</w:t>
            </w:r>
          </w:p>
        </w:tc>
        <w:tc>
          <w:tcPr>
            <w:tcW w:w="6250" w:type="dxa"/>
            <w:vAlign w:val="center"/>
          </w:tcPr>
          <w:p w:rsidR="00D34B06" w:rsidRPr="00417620" w:rsidRDefault="00D34B06" w:rsidP="00746B95">
            <w:pPr>
              <w:spacing w:before="60" w:after="60"/>
              <w:rPr>
                <w:rFonts w:cs="Arial"/>
                <w:sz w:val="24"/>
              </w:rPr>
            </w:pPr>
            <w:r>
              <w:rPr>
                <w:sz w:val="24"/>
              </w:rPr>
              <w:t>All activity sheets from the Student activity book where the student has completed tasks</w:t>
            </w:r>
          </w:p>
        </w:tc>
        <w:tc>
          <w:tcPr>
            <w:tcW w:w="1620" w:type="dxa"/>
          </w:tcPr>
          <w:p w:rsidR="00D34B06" w:rsidRPr="00417620" w:rsidRDefault="00D34B06" w:rsidP="00746B95">
            <w:pPr>
              <w:rPr>
                <w:rFonts w:cs="Arial"/>
                <w:sz w:val="24"/>
              </w:rPr>
            </w:pPr>
          </w:p>
        </w:tc>
      </w:tr>
      <w:tr w:rsidR="00D34B06" w:rsidRPr="00417620" w:rsidTr="00746B95">
        <w:trPr>
          <w:trHeight w:val="510"/>
        </w:trPr>
        <w:tc>
          <w:tcPr>
            <w:tcW w:w="1125" w:type="dxa"/>
            <w:vMerge/>
            <w:vAlign w:val="center"/>
          </w:tcPr>
          <w:p w:rsidR="00D34B06" w:rsidRDefault="00D34B06" w:rsidP="00746B95">
            <w:pPr>
              <w:tabs>
                <w:tab w:val="num" w:pos="0"/>
              </w:tabs>
              <w:jc w:val="center"/>
              <w:rPr>
                <w:rFonts w:cs="Arial"/>
                <w:sz w:val="24"/>
              </w:rPr>
            </w:pPr>
          </w:p>
        </w:tc>
        <w:tc>
          <w:tcPr>
            <w:tcW w:w="6250" w:type="dxa"/>
            <w:vAlign w:val="center"/>
          </w:tcPr>
          <w:p w:rsidR="00D34B06" w:rsidRDefault="00D34B06" w:rsidP="00746B95">
            <w:pPr>
              <w:spacing w:before="60" w:after="60"/>
              <w:rPr>
                <w:sz w:val="24"/>
              </w:rPr>
            </w:pPr>
            <w:r>
              <w:rPr>
                <w:rFonts w:cs="Arial"/>
                <w:sz w:val="24"/>
              </w:rPr>
              <w:t>Coding a picture – picture code and test (grid) page (original, scan or photograph)</w:t>
            </w:r>
          </w:p>
        </w:tc>
        <w:tc>
          <w:tcPr>
            <w:tcW w:w="1620" w:type="dxa"/>
          </w:tcPr>
          <w:p w:rsidR="00D34B06" w:rsidRPr="00417620" w:rsidRDefault="00D34B06" w:rsidP="00746B95">
            <w:pPr>
              <w:rPr>
                <w:rFonts w:cs="Arial"/>
                <w:sz w:val="24"/>
              </w:rPr>
            </w:pPr>
          </w:p>
        </w:tc>
      </w:tr>
      <w:tr w:rsidR="00D34B06" w:rsidRPr="00417620" w:rsidTr="00746B95">
        <w:trPr>
          <w:trHeight w:val="510"/>
        </w:trPr>
        <w:tc>
          <w:tcPr>
            <w:tcW w:w="1125" w:type="dxa"/>
            <w:vAlign w:val="center"/>
          </w:tcPr>
          <w:p w:rsidR="00D34B06" w:rsidRDefault="00D34B06" w:rsidP="00746B95">
            <w:pPr>
              <w:tabs>
                <w:tab w:val="num" w:pos="0"/>
              </w:tabs>
              <w:jc w:val="center"/>
              <w:rPr>
                <w:rFonts w:cs="Arial"/>
                <w:sz w:val="24"/>
              </w:rPr>
            </w:pPr>
            <w:r>
              <w:rPr>
                <w:rFonts w:cs="Arial"/>
                <w:sz w:val="24"/>
              </w:rPr>
              <w:t>5</w:t>
            </w:r>
          </w:p>
        </w:tc>
        <w:tc>
          <w:tcPr>
            <w:tcW w:w="6250" w:type="dxa"/>
            <w:vAlign w:val="center"/>
          </w:tcPr>
          <w:p w:rsidR="00D34B06" w:rsidRDefault="00D34B06" w:rsidP="00746B95">
            <w:pPr>
              <w:spacing w:before="60" w:after="60"/>
              <w:rPr>
                <w:rFonts w:cs="Arial"/>
                <w:sz w:val="24"/>
              </w:rPr>
            </w:pPr>
            <w:r>
              <w:rPr>
                <w:sz w:val="24"/>
              </w:rPr>
              <w:t>All activity sheets from the Student activity book where the student has completed tasks</w:t>
            </w:r>
          </w:p>
        </w:tc>
        <w:tc>
          <w:tcPr>
            <w:tcW w:w="1620" w:type="dxa"/>
          </w:tcPr>
          <w:p w:rsidR="00D34B06" w:rsidRPr="00417620" w:rsidRDefault="00D34B06" w:rsidP="00746B95">
            <w:pPr>
              <w:rPr>
                <w:rFonts w:cs="Arial"/>
                <w:sz w:val="24"/>
              </w:rPr>
            </w:pPr>
          </w:p>
        </w:tc>
      </w:tr>
      <w:tr w:rsidR="00D34B06" w:rsidRPr="00417620" w:rsidTr="00746B95">
        <w:trPr>
          <w:trHeight w:val="510"/>
        </w:trPr>
        <w:tc>
          <w:tcPr>
            <w:tcW w:w="1125" w:type="dxa"/>
            <w:vAlign w:val="center"/>
          </w:tcPr>
          <w:p w:rsidR="00D34B06" w:rsidRDefault="00D34B06" w:rsidP="00746B95">
            <w:pPr>
              <w:tabs>
                <w:tab w:val="num" w:pos="0"/>
              </w:tabs>
              <w:jc w:val="center"/>
              <w:rPr>
                <w:rFonts w:cs="Arial"/>
                <w:sz w:val="24"/>
              </w:rPr>
            </w:pPr>
            <w:r>
              <w:rPr>
                <w:rFonts w:cs="Arial"/>
                <w:sz w:val="24"/>
              </w:rPr>
              <w:t>6</w:t>
            </w:r>
          </w:p>
        </w:tc>
        <w:tc>
          <w:tcPr>
            <w:tcW w:w="6250" w:type="dxa"/>
            <w:vAlign w:val="center"/>
          </w:tcPr>
          <w:p w:rsidR="00D34B06" w:rsidRDefault="00D34B06" w:rsidP="00746B95">
            <w:pPr>
              <w:spacing w:before="60" w:after="60"/>
              <w:rPr>
                <w:sz w:val="24"/>
              </w:rPr>
            </w:pPr>
            <w:r>
              <w:rPr>
                <w:sz w:val="24"/>
              </w:rPr>
              <w:t>All activity sheets from the Student activity book where the student has completed tasks</w:t>
            </w:r>
          </w:p>
        </w:tc>
        <w:tc>
          <w:tcPr>
            <w:tcW w:w="1620" w:type="dxa"/>
          </w:tcPr>
          <w:p w:rsidR="00D34B06" w:rsidRPr="00417620" w:rsidRDefault="00D34B06" w:rsidP="00746B95">
            <w:pPr>
              <w:rPr>
                <w:rFonts w:cs="Arial"/>
                <w:sz w:val="24"/>
              </w:rPr>
            </w:pPr>
          </w:p>
        </w:tc>
      </w:tr>
      <w:tr w:rsidR="00D34B06" w:rsidRPr="00417620" w:rsidTr="00746B95">
        <w:trPr>
          <w:trHeight w:val="510"/>
        </w:trPr>
        <w:tc>
          <w:tcPr>
            <w:tcW w:w="1125" w:type="dxa"/>
            <w:vMerge w:val="restart"/>
            <w:vAlign w:val="center"/>
          </w:tcPr>
          <w:p w:rsidR="00D34B06" w:rsidRPr="00417620" w:rsidRDefault="00D34B06" w:rsidP="00746B95">
            <w:pPr>
              <w:tabs>
                <w:tab w:val="num" w:pos="0"/>
              </w:tabs>
              <w:jc w:val="center"/>
              <w:rPr>
                <w:rFonts w:cs="Arial"/>
                <w:sz w:val="24"/>
              </w:rPr>
            </w:pPr>
            <w:r>
              <w:rPr>
                <w:rFonts w:cs="Arial"/>
                <w:sz w:val="24"/>
              </w:rPr>
              <w:t>7</w:t>
            </w:r>
          </w:p>
        </w:tc>
        <w:tc>
          <w:tcPr>
            <w:tcW w:w="6250" w:type="dxa"/>
            <w:vAlign w:val="center"/>
          </w:tcPr>
          <w:p w:rsidR="00D34B06" w:rsidRDefault="00D34B06" w:rsidP="00746B95">
            <w:pPr>
              <w:spacing w:before="60" w:after="60"/>
              <w:rPr>
                <w:rFonts w:cs="Arial"/>
                <w:sz w:val="24"/>
              </w:rPr>
            </w:pPr>
            <w:r>
              <w:rPr>
                <w:sz w:val="24"/>
              </w:rPr>
              <w:t>All activity sheets from the Student activity book where the student has completed tasks</w:t>
            </w:r>
          </w:p>
        </w:tc>
        <w:tc>
          <w:tcPr>
            <w:tcW w:w="1620" w:type="dxa"/>
          </w:tcPr>
          <w:p w:rsidR="00D34B06" w:rsidRPr="00417620" w:rsidRDefault="00D34B06" w:rsidP="00746B95">
            <w:pPr>
              <w:rPr>
                <w:rFonts w:cs="Arial"/>
                <w:sz w:val="24"/>
              </w:rPr>
            </w:pP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7870" w:type="dxa"/>
            <w:gridSpan w:val="2"/>
            <w:vAlign w:val="center"/>
          </w:tcPr>
          <w:p w:rsidR="00D34B06" w:rsidRPr="00417620" w:rsidRDefault="00D34B06" w:rsidP="00746B95">
            <w:pPr>
              <w:tabs>
                <w:tab w:val="num" w:pos="0"/>
              </w:tabs>
              <w:rPr>
                <w:rFonts w:cs="Arial"/>
                <w:sz w:val="24"/>
              </w:rPr>
            </w:pPr>
            <w:r>
              <w:rPr>
                <w:rFonts w:cs="Arial"/>
                <w:sz w:val="24"/>
              </w:rPr>
              <w:t xml:space="preserve">NOTE: for </w:t>
            </w:r>
            <w:r w:rsidRPr="008549AF">
              <w:rPr>
                <w:rFonts w:cs="Arial"/>
                <w:i/>
                <w:sz w:val="24"/>
              </w:rPr>
              <w:t>Lightbot</w:t>
            </w:r>
            <w:r>
              <w:rPr>
                <w:rFonts w:cs="Arial"/>
                <w:sz w:val="24"/>
              </w:rPr>
              <w:t xml:space="preserve"> users see below</w:t>
            </w: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6250" w:type="dxa"/>
            <w:vAlign w:val="center"/>
          </w:tcPr>
          <w:p w:rsidR="00D34B06" w:rsidRPr="00417620" w:rsidRDefault="00D34B06" w:rsidP="00746B95">
            <w:pPr>
              <w:tabs>
                <w:tab w:val="num" w:pos="0"/>
              </w:tabs>
              <w:spacing w:before="60" w:after="60"/>
              <w:rPr>
                <w:rFonts w:cs="Arial"/>
                <w:sz w:val="24"/>
              </w:rPr>
            </w:pPr>
            <w:r>
              <w:rPr>
                <w:rFonts w:cs="Arial"/>
                <w:sz w:val="24"/>
              </w:rPr>
              <w:t>Lightbot check – video recording/s</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6250" w:type="dxa"/>
            <w:vAlign w:val="center"/>
          </w:tcPr>
          <w:p w:rsidR="00D34B06" w:rsidRPr="00417620" w:rsidRDefault="00D34B06" w:rsidP="00746B95">
            <w:pPr>
              <w:tabs>
                <w:tab w:val="num" w:pos="0"/>
              </w:tabs>
              <w:spacing w:before="60" w:after="60"/>
              <w:rPr>
                <w:rFonts w:cs="Arial"/>
                <w:sz w:val="24"/>
              </w:rPr>
            </w:pPr>
            <w:r>
              <w:rPr>
                <w:rFonts w:cs="Arial"/>
                <w:sz w:val="24"/>
              </w:rPr>
              <w:t>Lightbot play – video recording/s</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7870" w:type="dxa"/>
            <w:gridSpan w:val="2"/>
            <w:vAlign w:val="center"/>
          </w:tcPr>
          <w:p w:rsidR="00D34B06" w:rsidRPr="00417620" w:rsidRDefault="00D34B06" w:rsidP="00746B95">
            <w:pPr>
              <w:tabs>
                <w:tab w:val="num" w:pos="0"/>
              </w:tabs>
              <w:rPr>
                <w:rFonts w:cs="Arial"/>
                <w:sz w:val="24"/>
              </w:rPr>
            </w:pPr>
            <w:r>
              <w:rPr>
                <w:rFonts w:cs="Arial"/>
                <w:sz w:val="24"/>
              </w:rPr>
              <w:t xml:space="preserve">NOTE: for </w:t>
            </w:r>
            <w:r w:rsidRPr="008549AF">
              <w:rPr>
                <w:rFonts w:cs="Arial"/>
                <w:i/>
                <w:sz w:val="24"/>
              </w:rPr>
              <w:t>Scratch Junior</w:t>
            </w:r>
            <w:r>
              <w:rPr>
                <w:rFonts w:cs="Arial"/>
                <w:sz w:val="24"/>
              </w:rPr>
              <w:t xml:space="preserve"> users see below</w:t>
            </w: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6250" w:type="dxa"/>
            <w:vAlign w:val="center"/>
          </w:tcPr>
          <w:p w:rsidR="00D34B06" w:rsidRDefault="00D34B06" w:rsidP="00746B95">
            <w:pPr>
              <w:tabs>
                <w:tab w:val="num" w:pos="0"/>
              </w:tabs>
              <w:spacing w:before="60" w:after="60"/>
              <w:rPr>
                <w:rFonts w:cs="Arial"/>
                <w:sz w:val="24"/>
              </w:rPr>
            </w:pPr>
            <w:r>
              <w:rPr>
                <w:rFonts w:cs="Arial"/>
                <w:sz w:val="24"/>
              </w:rPr>
              <w:t>Scratch Junior skills – video</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val="restart"/>
          </w:tcPr>
          <w:p w:rsidR="00D34B06" w:rsidRPr="00417620" w:rsidRDefault="00D34B06" w:rsidP="00746B95">
            <w:pPr>
              <w:tabs>
                <w:tab w:val="num" w:pos="0"/>
              </w:tabs>
              <w:jc w:val="center"/>
              <w:rPr>
                <w:rFonts w:cs="Arial"/>
                <w:sz w:val="24"/>
              </w:rPr>
            </w:pPr>
            <w:r>
              <w:rPr>
                <w:rFonts w:cs="Arial"/>
                <w:sz w:val="24"/>
              </w:rPr>
              <w:t>8</w:t>
            </w:r>
          </w:p>
        </w:tc>
        <w:tc>
          <w:tcPr>
            <w:tcW w:w="6250" w:type="dxa"/>
            <w:vAlign w:val="center"/>
          </w:tcPr>
          <w:p w:rsidR="00D34B06" w:rsidRDefault="00D34B06" w:rsidP="00746B95">
            <w:pPr>
              <w:tabs>
                <w:tab w:val="num" w:pos="0"/>
              </w:tabs>
              <w:spacing w:before="60" w:after="60"/>
              <w:rPr>
                <w:rFonts w:cs="Arial"/>
                <w:sz w:val="24"/>
              </w:rPr>
            </w:pPr>
            <w:r>
              <w:rPr>
                <w:sz w:val="24"/>
              </w:rPr>
              <w:t>All activity sheets from the Student activity book where the student has completed tasks</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7870" w:type="dxa"/>
            <w:gridSpan w:val="2"/>
            <w:vAlign w:val="center"/>
          </w:tcPr>
          <w:p w:rsidR="00D34B06" w:rsidRPr="00417620" w:rsidRDefault="00D34B06" w:rsidP="00746B95">
            <w:pPr>
              <w:tabs>
                <w:tab w:val="num" w:pos="0"/>
              </w:tabs>
              <w:rPr>
                <w:rFonts w:cs="Arial"/>
                <w:sz w:val="24"/>
              </w:rPr>
            </w:pPr>
            <w:r>
              <w:rPr>
                <w:rFonts w:cs="Arial"/>
                <w:sz w:val="24"/>
              </w:rPr>
              <w:t xml:space="preserve">NOTE: for </w:t>
            </w:r>
            <w:r w:rsidRPr="008549AF">
              <w:rPr>
                <w:rFonts w:cs="Arial"/>
                <w:i/>
                <w:sz w:val="24"/>
              </w:rPr>
              <w:t>Scratch Junior</w:t>
            </w:r>
            <w:r>
              <w:rPr>
                <w:rFonts w:cs="Arial"/>
                <w:sz w:val="24"/>
              </w:rPr>
              <w:t xml:space="preserve"> users see below</w:t>
            </w: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6250" w:type="dxa"/>
            <w:vAlign w:val="center"/>
          </w:tcPr>
          <w:p w:rsidR="00D34B06" w:rsidRDefault="00D34B06" w:rsidP="00746B95">
            <w:pPr>
              <w:tabs>
                <w:tab w:val="num" w:pos="0"/>
              </w:tabs>
              <w:spacing w:before="60" w:after="60"/>
              <w:rPr>
                <w:rFonts w:cs="Arial"/>
                <w:sz w:val="24"/>
              </w:rPr>
            </w:pPr>
            <w:r>
              <w:rPr>
                <w:rFonts w:cs="Arial"/>
                <w:sz w:val="24"/>
              </w:rPr>
              <w:t>Scratch Junior – video recording and photographs</w:t>
            </w:r>
          </w:p>
        </w:tc>
        <w:tc>
          <w:tcPr>
            <w:tcW w:w="1620" w:type="dxa"/>
          </w:tcPr>
          <w:p w:rsidR="00D34B06" w:rsidRPr="00417620" w:rsidRDefault="00D34B06" w:rsidP="00746B95">
            <w:pPr>
              <w:tabs>
                <w:tab w:val="num" w:pos="0"/>
              </w:tabs>
              <w:rPr>
                <w:rFonts w:cs="Arial"/>
                <w:sz w:val="24"/>
              </w:rPr>
            </w:pPr>
          </w:p>
        </w:tc>
      </w:tr>
    </w:tbl>
    <w:p w:rsidR="002532E4" w:rsidRDefault="002532E4">
      <w:pPr>
        <w:spacing w:before="0" w:after="0"/>
      </w:pPr>
      <w:r>
        <w:br w:type="page"/>
      </w:r>
    </w:p>
    <w:tbl>
      <w:tblPr>
        <w:tblW w:w="0" w:type="auto"/>
        <w:tblInd w:w="113" w:type="dxa"/>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1E0" w:firstRow="1" w:lastRow="1" w:firstColumn="1" w:lastColumn="1" w:noHBand="0" w:noVBand="0"/>
      </w:tblPr>
      <w:tblGrid>
        <w:gridCol w:w="1125"/>
        <w:gridCol w:w="6250"/>
        <w:gridCol w:w="1620"/>
      </w:tblGrid>
      <w:tr w:rsidR="00D34B06" w:rsidRPr="00417620" w:rsidTr="00746B95">
        <w:trPr>
          <w:trHeight w:val="510"/>
        </w:trPr>
        <w:tc>
          <w:tcPr>
            <w:tcW w:w="1125" w:type="dxa"/>
          </w:tcPr>
          <w:p w:rsidR="00D34B06" w:rsidRPr="00417620" w:rsidRDefault="00D34B06" w:rsidP="00746B95">
            <w:pPr>
              <w:tabs>
                <w:tab w:val="num" w:pos="0"/>
              </w:tabs>
              <w:jc w:val="center"/>
              <w:rPr>
                <w:rFonts w:cs="Arial"/>
                <w:b/>
                <w:sz w:val="24"/>
              </w:rPr>
            </w:pPr>
            <w:r w:rsidRPr="00417620">
              <w:rPr>
                <w:rFonts w:cs="Arial"/>
                <w:b/>
                <w:sz w:val="24"/>
              </w:rPr>
              <w:t>Day</w:t>
            </w:r>
          </w:p>
        </w:tc>
        <w:tc>
          <w:tcPr>
            <w:tcW w:w="6250" w:type="dxa"/>
          </w:tcPr>
          <w:p w:rsidR="00D34B06" w:rsidRPr="00417620" w:rsidRDefault="00D34B06" w:rsidP="00746B95">
            <w:pPr>
              <w:tabs>
                <w:tab w:val="num" w:pos="0"/>
              </w:tabs>
              <w:jc w:val="center"/>
              <w:rPr>
                <w:rFonts w:cs="Arial"/>
                <w:b/>
                <w:sz w:val="24"/>
              </w:rPr>
            </w:pPr>
            <w:r w:rsidRPr="00417620">
              <w:rPr>
                <w:rFonts w:cs="Arial"/>
                <w:b/>
                <w:sz w:val="24"/>
              </w:rPr>
              <w:t>Item</w:t>
            </w:r>
          </w:p>
        </w:tc>
        <w:tc>
          <w:tcPr>
            <w:tcW w:w="1620" w:type="dxa"/>
          </w:tcPr>
          <w:p w:rsidR="00D34B06" w:rsidRPr="00417620" w:rsidRDefault="00D34B06" w:rsidP="00746B95">
            <w:pPr>
              <w:tabs>
                <w:tab w:val="num" w:pos="0"/>
              </w:tabs>
              <w:jc w:val="center"/>
              <w:rPr>
                <w:rFonts w:cs="Arial"/>
                <w:b/>
                <w:sz w:val="24"/>
              </w:rPr>
            </w:pPr>
            <w:r w:rsidRPr="00417620">
              <w:rPr>
                <w:rFonts w:cs="Arial"/>
                <w:b/>
                <w:sz w:val="24"/>
              </w:rPr>
              <w:t>Check</w:t>
            </w:r>
          </w:p>
        </w:tc>
      </w:tr>
      <w:tr w:rsidR="00D34B06" w:rsidRPr="00417620" w:rsidTr="00746B95">
        <w:trPr>
          <w:trHeight w:val="510"/>
        </w:trPr>
        <w:tc>
          <w:tcPr>
            <w:tcW w:w="1125" w:type="dxa"/>
            <w:vMerge w:val="restart"/>
            <w:vAlign w:val="center"/>
          </w:tcPr>
          <w:p w:rsidR="00D34B06" w:rsidRPr="00417620" w:rsidRDefault="00D34B06" w:rsidP="00746B95">
            <w:pPr>
              <w:tabs>
                <w:tab w:val="num" w:pos="0"/>
              </w:tabs>
              <w:jc w:val="center"/>
              <w:rPr>
                <w:rFonts w:cs="Arial"/>
                <w:sz w:val="24"/>
              </w:rPr>
            </w:pPr>
            <w:r>
              <w:rPr>
                <w:rFonts w:cs="Arial"/>
                <w:sz w:val="24"/>
              </w:rPr>
              <w:t>9</w:t>
            </w:r>
          </w:p>
        </w:tc>
        <w:tc>
          <w:tcPr>
            <w:tcW w:w="6250" w:type="dxa"/>
            <w:vAlign w:val="center"/>
          </w:tcPr>
          <w:p w:rsidR="00D34B06" w:rsidRDefault="00D34B06" w:rsidP="00746B95">
            <w:pPr>
              <w:tabs>
                <w:tab w:val="num" w:pos="0"/>
              </w:tabs>
              <w:spacing w:before="60" w:after="60"/>
              <w:rPr>
                <w:rFonts w:cs="Arial"/>
                <w:sz w:val="24"/>
              </w:rPr>
            </w:pPr>
            <w:r>
              <w:rPr>
                <w:sz w:val="24"/>
              </w:rPr>
              <w:t>All activity sheets from the Student activity book where the student has completed tasks</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7870" w:type="dxa"/>
            <w:gridSpan w:val="2"/>
            <w:vAlign w:val="center"/>
          </w:tcPr>
          <w:p w:rsidR="00D34B06" w:rsidRPr="00417620" w:rsidRDefault="00D34B06" w:rsidP="00746B95">
            <w:pPr>
              <w:tabs>
                <w:tab w:val="num" w:pos="0"/>
              </w:tabs>
              <w:rPr>
                <w:rFonts w:cs="Arial"/>
                <w:sz w:val="24"/>
              </w:rPr>
            </w:pPr>
            <w:r>
              <w:rPr>
                <w:rFonts w:cs="Arial"/>
                <w:sz w:val="24"/>
              </w:rPr>
              <w:t xml:space="preserve">NOTE: for </w:t>
            </w:r>
            <w:r w:rsidRPr="008549AF">
              <w:rPr>
                <w:rFonts w:cs="Arial"/>
                <w:i/>
                <w:sz w:val="24"/>
              </w:rPr>
              <w:t>Lightbot</w:t>
            </w:r>
            <w:r>
              <w:rPr>
                <w:rFonts w:cs="Arial"/>
                <w:sz w:val="24"/>
              </w:rPr>
              <w:t xml:space="preserve"> users see below</w:t>
            </w: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6250" w:type="dxa"/>
            <w:vAlign w:val="center"/>
          </w:tcPr>
          <w:p w:rsidR="00D34B06" w:rsidRDefault="00D34B06" w:rsidP="00746B95">
            <w:pPr>
              <w:tabs>
                <w:tab w:val="num" w:pos="0"/>
              </w:tabs>
              <w:spacing w:before="60" w:after="60"/>
              <w:rPr>
                <w:rFonts w:cs="Arial"/>
                <w:sz w:val="24"/>
              </w:rPr>
            </w:pPr>
            <w:r>
              <w:rPr>
                <w:rFonts w:cs="Arial"/>
                <w:sz w:val="24"/>
              </w:rPr>
              <w:t>Lightbot – video recording</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6250" w:type="dxa"/>
            <w:vAlign w:val="center"/>
          </w:tcPr>
          <w:p w:rsidR="00D34B06" w:rsidRDefault="00D34B06" w:rsidP="00746B95">
            <w:pPr>
              <w:tabs>
                <w:tab w:val="num" w:pos="0"/>
              </w:tabs>
              <w:spacing w:before="60" w:after="60"/>
              <w:rPr>
                <w:rFonts w:cs="Arial"/>
                <w:sz w:val="24"/>
              </w:rPr>
            </w:pPr>
            <w:r>
              <w:rPr>
                <w:rFonts w:cs="Arial"/>
                <w:sz w:val="24"/>
              </w:rPr>
              <w:t>Lightbot challenge – video recordings</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val="restart"/>
            <w:vAlign w:val="center"/>
          </w:tcPr>
          <w:p w:rsidR="00D34B06" w:rsidRPr="00417620" w:rsidRDefault="00D34B06" w:rsidP="00746B95">
            <w:pPr>
              <w:tabs>
                <w:tab w:val="num" w:pos="0"/>
              </w:tabs>
              <w:jc w:val="center"/>
              <w:rPr>
                <w:rFonts w:cs="Arial"/>
                <w:sz w:val="24"/>
              </w:rPr>
            </w:pPr>
            <w:r>
              <w:rPr>
                <w:rFonts w:cs="Arial"/>
                <w:sz w:val="24"/>
              </w:rPr>
              <w:t>10</w:t>
            </w:r>
          </w:p>
        </w:tc>
        <w:tc>
          <w:tcPr>
            <w:tcW w:w="6250" w:type="dxa"/>
            <w:vAlign w:val="center"/>
          </w:tcPr>
          <w:p w:rsidR="00D34B06" w:rsidRDefault="00D34B06" w:rsidP="00746B95">
            <w:pPr>
              <w:tabs>
                <w:tab w:val="num" w:pos="0"/>
              </w:tabs>
              <w:spacing w:before="60" w:after="60"/>
              <w:rPr>
                <w:rFonts w:cs="Arial"/>
                <w:sz w:val="24"/>
              </w:rPr>
            </w:pPr>
            <w:r>
              <w:rPr>
                <w:sz w:val="24"/>
              </w:rPr>
              <w:t>All activity sheets from the Student activity book where the student has completed tasks</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7870" w:type="dxa"/>
            <w:gridSpan w:val="2"/>
            <w:vAlign w:val="center"/>
          </w:tcPr>
          <w:p w:rsidR="00D34B06" w:rsidRPr="00417620" w:rsidRDefault="00D34B06" w:rsidP="00746B95">
            <w:pPr>
              <w:tabs>
                <w:tab w:val="num" w:pos="0"/>
              </w:tabs>
              <w:rPr>
                <w:rFonts w:cs="Arial"/>
                <w:sz w:val="24"/>
              </w:rPr>
            </w:pPr>
            <w:r>
              <w:rPr>
                <w:rFonts w:cs="Arial"/>
                <w:sz w:val="24"/>
              </w:rPr>
              <w:t xml:space="preserve">NOTE: for </w:t>
            </w:r>
            <w:r w:rsidRPr="008549AF">
              <w:rPr>
                <w:rFonts w:cs="Arial"/>
                <w:i/>
                <w:sz w:val="24"/>
              </w:rPr>
              <w:t>Lightbot</w:t>
            </w:r>
            <w:r>
              <w:rPr>
                <w:rFonts w:cs="Arial"/>
                <w:sz w:val="24"/>
              </w:rPr>
              <w:t xml:space="preserve"> users see below</w:t>
            </w: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6250" w:type="dxa"/>
            <w:vAlign w:val="center"/>
          </w:tcPr>
          <w:p w:rsidR="00D34B06" w:rsidRDefault="00D34B06" w:rsidP="00746B95">
            <w:pPr>
              <w:tabs>
                <w:tab w:val="num" w:pos="0"/>
              </w:tabs>
              <w:spacing w:before="60" w:after="60"/>
              <w:rPr>
                <w:rFonts w:cs="Arial"/>
                <w:sz w:val="24"/>
              </w:rPr>
            </w:pPr>
            <w:r>
              <w:rPr>
                <w:rFonts w:cs="Arial"/>
                <w:sz w:val="24"/>
              </w:rPr>
              <w:t>Have a go at Lightbot loops – video recordings</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7870" w:type="dxa"/>
            <w:gridSpan w:val="2"/>
            <w:vAlign w:val="center"/>
          </w:tcPr>
          <w:p w:rsidR="00D34B06" w:rsidRPr="00417620" w:rsidRDefault="00D34B06" w:rsidP="00746B95">
            <w:pPr>
              <w:tabs>
                <w:tab w:val="num" w:pos="0"/>
              </w:tabs>
              <w:rPr>
                <w:rFonts w:cs="Arial"/>
                <w:sz w:val="24"/>
              </w:rPr>
            </w:pPr>
            <w:r>
              <w:rPr>
                <w:rFonts w:cs="Arial"/>
                <w:sz w:val="24"/>
              </w:rPr>
              <w:t xml:space="preserve">NOTE: for </w:t>
            </w:r>
            <w:r w:rsidRPr="008549AF">
              <w:rPr>
                <w:rFonts w:cs="Arial"/>
                <w:i/>
                <w:sz w:val="24"/>
              </w:rPr>
              <w:t>Scratch Junior</w:t>
            </w:r>
            <w:r>
              <w:rPr>
                <w:rFonts w:cs="Arial"/>
                <w:sz w:val="24"/>
              </w:rPr>
              <w:t xml:space="preserve"> users see below</w:t>
            </w: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6250" w:type="dxa"/>
            <w:vAlign w:val="center"/>
          </w:tcPr>
          <w:p w:rsidR="00D34B06" w:rsidRDefault="00D34B06" w:rsidP="00746B95">
            <w:pPr>
              <w:tabs>
                <w:tab w:val="num" w:pos="0"/>
              </w:tabs>
              <w:spacing w:before="60" w:after="60"/>
              <w:rPr>
                <w:rFonts w:cs="Arial"/>
                <w:sz w:val="24"/>
              </w:rPr>
            </w:pPr>
            <w:r>
              <w:rPr>
                <w:rFonts w:cs="Arial"/>
                <w:sz w:val="24"/>
              </w:rPr>
              <w:t>Scratch Junior – video recording and photographs</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vMerge/>
          </w:tcPr>
          <w:p w:rsidR="00D34B06" w:rsidRPr="00417620" w:rsidRDefault="00D34B06" w:rsidP="00746B95">
            <w:pPr>
              <w:tabs>
                <w:tab w:val="num" w:pos="0"/>
              </w:tabs>
              <w:jc w:val="center"/>
              <w:rPr>
                <w:rFonts w:cs="Arial"/>
                <w:sz w:val="24"/>
              </w:rPr>
            </w:pPr>
          </w:p>
        </w:tc>
        <w:tc>
          <w:tcPr>
            <w:tcW w:w="6250" w:type="dxa"/>
            <w:vAlign w:val="center"/>
          </w:tcPr>
          <w:p w:rsidR="00D34B06" w:rsidRDefault="00D34B06" w:rsidP="00746B95">
            <w:pPr>
              <w:tabs>
                <w:tab w:val="num" w:pos="0"/>
              </w:tabs>
              <w:spacing w:before="60" w:after="60"/>
              <w:rPr>
                <w:rFonts w:cs="Arial"/>
                <w:sz w:val="24"/>
              </w:rPr>
            </w:pPr>
            <w:r>
              <w:rPr>
                <w:rFonts w:cs="Arial"/>
                <w:sz w:val="24"/>
              </w:rPr>
              <w:t>Word wall – electronic document</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tcPr>
          <w:p w:rsidR="00D34B06" w:rsidRPr="00417620" w:rsidRDefault="00D34B06" w:rsidP="00746B95">
            <w:pPr>
              <w:tabs>
                <w:tab w:val="num" w:pos="0"/>
              </w:tabs>
              <w:jc w:val="center"/>
              <w:rPr>
                <w:rFonts w:cs="Arial"/>
                <w:sz w:val="24"/>
              </w:rPr>
            </w:pPr>
          </w:p>
        </w:tc>
        <w:tc>
          <w:tcPr>
            <w:tcW w:w="6250" w:type="dxa"/>
            <w:vAlign w:val="center"/>
          </w:tcPr>
          <w:p w:rsidR="00D34B06" w:rsidRDefault="00D34B06" w:rsidP="00746B95">
            <w:pPr>
              <w:tabs>
                <w:tab w:val="num" w:pos="0"/>
              </w:tabs>
              <w:spacing w:before="60" w:after="60"/>
              <w:rPr>
                <w:rFonts w:cs="Arial"/>
                <w:sz w:val="24"/>
              </w:rPr>
            </w:pPr>
            <w:r>
              <w:rPr>
                <w:rFonts w:cs="Arial"/>
                <w:sz w:val="24"/>
              </w:rPr>
              <w:t>Home tutor reflection</w:t>
            </w:r>
          </w:p>
        </w:tc>
        <w:tc>
          <w:tcPr>
            <w:tcW w:w="1620" w:type="dxa"/>
          </w:tcPr>
          <w:p w:rsidR="00D34B06" w:rsidRPr="00417620" w:rsidRDefault="00D34B06" w:rsidP="00746B95">
            <w:pPr>
              <w:tabs>
                <w:tab w:val="num" w:pos="0"/>
              </w:tabs>
              <w:rPr>
                <w:rFonts w:cs="Arial"/>
                <w:sz w:val="24"/>
              </w:rPr>
            </w:pPr>
          </w:p>
        </w:tc>
      </w:tr>
      <w:tr w:rsidR="00D34B06" w:rsidRPr="00417620" w:rsidTr="00746B95">
        <w:trPr>
          <w:trHeight w:val="510"/>
        </w:trPr>
        <w:tc>
          <w:tcPr>
            <w:tcW w:w="1125" w:type="dxa"/>
          </w:tcPr>
          <w:p w:rsidR="00D34B06" w:rsidRPr="00417620" w:rsidRDefault="00D34B06" w:rsidP="00746B95">
            <w:pPr>
              <w:tabs>
                <w:tab w:val="num" w:pos="0"/>
              </w:tabs>
              <w:jc w:val="center"/>
              <w:rPr>
                <w:rFonts w:cs="Arial"/>
                <w:sz w:val="24"/>
              </w:rPr>
            </w:pPr>
          </w:p>
        </w:tc>
        <w:tc>
          <w:tcPr>
            <w:tcW w:w="6250" w:type="dxa"/>
            <w:vAlign w:val="center"/>
          </w:tcPr>
          <w:p w:rsidR="00D34B06" w:rsidRDefault="00D34B06" w:rsidP="00746B95">
            <w:pPr>
              <w:tabs>
                <w:tab w:val="num" w:pos="0"/>
              </w:tabs>
              <w:spacing w:before="60" w:after="60"/>
              <w:rPr>
                <w:rFonts w:cs="Arial"/>
                <w:sz w:val="24"/>
              </w:rPr>
            </w:pPr>
            <w:r>
              <w:rPr>
                <w:rFonts w:cs="Arial"/>
                <w:sz w:val="24"/>
              </w:rPr>
              <w:t>Set return checklist</w:t>
            </w:r>
          </w:p>
        </w:tc>
        <w:tc>
          <w:tcPr>
            <w:tcW w:w="1620" w:type="dxa"/>
          </w:tcPr>
          <w:p w:rsidR="00D34B06" w:rsidRPr="00417620" w:rsidRDefault="00D34B06" w:rsidP="00746B95">
            <w:pPr>
              <w:tabs>
                <w:tab w:val="num" w:pos="0"/>
              </w:tabs>
              <w:rPr>
                <w:rFonts w:cs="Arial"/>
                <w:sz w:val="24"/>
              </w:rPr>
            </w:pPr>
          </w:p>
        </w:tc>
      </w:tr>
    </w:tbl>
    <w:p w:rsidR="00D34B06" w:rsidRDefault="00D34B06" w:rsidP="00D34B06"/>
    <w:p w:rsidR="00D34B06" w:rsidRDefault="00D34B06" w:rsidP="00D34B06"/>
    <w:p w:rsidR="00D34B06" w:rsidRDefault="00D34B06" w:rsidP="00D34B06"/>
    <w:p w:rsidR="00D34B06" w:rsidRPr="008B09CA" w:rsidRDefault="00D34B06" w:rsidP="00D34B06"/>
    <w:sectPr w:rsidR="00D34B06" w:rsidRPr="008B09CA" w:rsidSect="00EA0EF8">
      <w:headerReference w:type="even" r:id="rId212"/>
      <w:headerReference w:type="default" r:id="rId213"/>
      <w:footerReference w:type="even" r:id="rId214"/>
      <w:footerReference w:type="default" r:id="rId215"/>
      <w:headerReference w:type="first" r:id="rId216"/>
      <w:footerReference w:type="first" r:id="rId217"/>
      <w:pgSz w:w="11906" w:h="16838" w:code="9"/>
      <w:pgMar w:top="1276" w:right="1080" w:bottom="709" w:left="1080" w:header="284" w:footer="28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527" w:rsidRDefault="00631527">
      <w:r>
        <w:separator/>
      </w:r>
    </w:p>
  </w:endnote>
  <w:endnote w:type="continuationSeparator" w:id="0">
    <w:p w:rsidR="00631527" w:rsidRDefault="00631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Regular">
    <w:charset w:val="00"/>
    <w:family w:val="auto"/>
    <w:pitch w:val="variable"/>
    <w:sig w:usb0="80000003" w:usb1="10000048"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85E" w:rsidRDefault="0091685E" w:rsidP="008011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685E" w:rsidRDefault="00916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85E" w:rsidRPr="006636BE" w:rsidRDefault="0091685E" w:rsidP="0020467E">
    <w:pPr>
      <w:pStyle w:val="Footer"/>
      <w:spacing w:before="60" w:after="60"/>
      <w:ind w:left="-284" w:right="-284"/>
      <w:jc w:val="center"/>
      <w:rPr>
        <w:rFonts w:cs="Arial"/>
        <w:b/>
        <w:sz w:val="14"/>
        <w:szCs w:val="14"/>
      </w:rPr>
    </w:pPr>
    <w:r>
      <w:rPr>
        <w:rFonts w:cs="Arial"/>
        <w:b/>
        <w:noProof/>
        <w:sz w:val="14"/>
        <w:szCs w:val="14"/>
      </w:rPr>
      <mc:AlternateContent>
        <mc:Choice Requires="wps">
          <w:drawing>
            <wp:anchor distT="0" distB="0" distL="114300" distR="114300" simplePos="0" relativeHeight="251659264" behindDoc="0" locked="0" layoutInCell="1" allowOverlap="1" wp14:anchorId="628CF48B" wp14:editId="548E6B0F">
              <wp:simplePos x="0" y="0"/>
              <wp:positionH relativeFrom="column">
                <wp:posOffset>-53340</wp:posOffset>
              </wp:positionH>
              <wp:positionV relativeFrom="paragraph">
                <wp:posOffset>-29845</wp:posOffset>
              </wp:positionV>
              <wp:extent cx="6295390" cy="7620"/>
              <wp:effectExtent l="0" t="0" r="10160" b="30480"/>
              <wp:wrapNone/>
              <wp:docPr id="12" name="Straight Connector 12"/>
              <wp:cNvGraphicFramePr/>
              <a:graphic xmlns:a="http://schemas.openxmlformats.org/drawingml/2006/main">
                <a:graphicData uri="http://schemas.microsoft.com/office/word/2010/wordprocessingShape">
                  <wps:wsp>
                    <wps:cNvCnPr/>
                    <wps:spPr>
                      <a:xfrm flipV="1">
                        <a:off x="0" y="0"/>
                        <a:ext cx="6295390" cy="7620"/>
                      </a:xfrm>
                      <a:prstGeom prst="line">
                        <a:avLst/>
                      </a:prstGeom>
                      <a:ln w="19050">
                        <a:solidFill>
                          <a:srgbClr val="B31E8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3E3361" id="Straight Connector 12"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35pt" to="49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ZV7wEAAB0EAAAOAAAAZHJzL2Uyb0RvYy54bWysU01v2zAMvQ/YfxB0X+y4aNYYcQosbXcZ&#10;tqBdd1dkyRagL1BanPz7UbLjdRt26LCLYIl8j3yP9Ob2ZDQ5CgjK2YYuFyUlwnLXKts19Pnrw7sb&#10;SkJktmXaWdHQswj0dvv2zWbwtahc73QrgCCJDfXgG9rH6OuiCLwXhoWF88JiUDowLOIVuqIFNiC7&#10;0UVVlqticNB6cFyEgK93Y5BuM7+UgscvUgYRiW4o9hbzCfk8pLPYbljdAfO94lMb7B+6MExZLDpT&#10;3bHIyHdQf1AZxcEFJ+OCO1M4KRUXWQOqWZa/qXnqmRdZC5oT/GxT+H+0/PNxD0S1OLuKEssMzugp&#10;AlNdH8nOWYsOOiAYRKcGH2oE7Oweplvwe0iyTxIMkVr5b0iUjUBp5JR9Ps8+i1MkHB9X1fr6ao3j&#10;4Bh7v6ryGIqRJbF5CPGjcIakj4ZqZZMLrGbHTyFiZUy9pKRnbcmAZdfldZnTgtOqfVBap2CA7rDT&#10;QI4MN+DD1fL+5j5JQYoXaXjTFh+TwFFS/opnLcYCj0KiSdj6KC6vp5hpGefCxuXEqy1mJ5jEFmbg&#10;1Fra678Bp/wEFXl1XwOeEbmys3EGG2UdjMb8Wj2eLi3LMf/iwKg7WXBw7TkPO1uDO5idm/6XtOQv&#10;7xn+86/e/gAAAP//AwBQSwMEFAAGAAgAAAAhAPz4BrvdAAAACAEAAA8AAABkcnMvZG93bnJldi54&#10;bWxMj0FPwzAMhe9I/IfISNy2FFaglKbThEACCSEY4541Jq1InJJkW/n3mBOcLPs9PX+vWU7eiT3G&#10;NARScDYvQCB1wQxkFWze7mcViJQ1Ge0CoYJvTLBsj48aXZtwoFfcr7MVHEKp1gr6nMdaytT16HWa&#10;hxGJtY8Qvc68RitN1AcO906eF8Wl9Hog/tDrEW977D7XO6+gfJBPj/F5cnYcMb28rza2+LpT6vRk&#10;Wt2AyDjlPzP84jM6tMy0DTsySTgFs6pkJ8/yCgTr19WCu235sLgA2Tbyf4H2BwAA//8DAFBLAQIt&#10;ABQABgAIAAAAIQC2gziS/gAAAOEBAAATAAAAAAAAAAAAAAAAAAAAAABbQ29udGVudF9UeXBlc10u&#10;eG1sUEsBAi0AFAAGAAgAAAAhADj9If/WAAAAlAEAAAsAAAAAAAAAAAAAAAAALwEAAF9yZWxzLy5y&#10;ZWxzUEsBAi0AFAAGAAgAAAAhALGZRlXvAQAAHQQAAA4AAAAAAAAAAAAAAAAALgIAAGRycy9lMm9E&#10;b2MueG1sUEsBAi0AFAAGAAgAAAAhAPz4BrvdAAAACAEAAA8AAAAAAAAAAAAAAAAASQQAAGRycy9k&#10;b3ducmV2LnhtbFBLBQYAAAAABAAEAPMAAABTBQAAAAA=&#10;" strokecolor="#b31e8e" strokeweight="1.5pt"/>
          </w:pict>
        </mc:Fallback>
      </mc:AlternateContent>
    </w:r>
    <w:r w:rsidRPr="006636BE">
      <w:rPr>
        <w:rFonts w:cs="Arial"/>
        <w:b/>
        <w:sz w:val="14"/>
        <w:szCs w:val="14"/>
      </w:rPr>
      <w:t>© Department of Education WA 20</w:t>
    </w:r>
    <w:r w:rsidR="00754979">
      <w:rPr>
        <w:rFonts w:cs="Arial"/>
        <w:b/>
        <w:sz w:val="14"/>
        <w:szCs w:val="14"/>
      </w:rPr>
      <w:t xml:space="preserve">20 </w:t>
    </w:r>
    <w:r w:rsidR="00754979">
      <w:rPr>
        <w:noProof/>
      </w:rPr>
      <w:drawing>
        <wp:inline distT="0" distB="0" distL="0" distR="0" wp14:anchorId="2AEA2706" wp14:editId="73E7DF07">
          <wp:extent cx="495300" cy="172962"/>
          <wp:effectExtent l="0" t="0" r="0" b="0"/>
          <wp:docPr id="23" name="Picture 23" descr="http://mirrors.creativecommons.org/presskit/buttons/88x31/png/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7217" cy="180616"/>
                  </a:xfrm>
                  <a:prstGeom prst="rect">
                    <a:avLst/>
                  </a:prstGeom>
                  <a:noFill/>
                  <a:ln>
                    <a:noFill/>
                  </a:ln>
                </pic:spPr>
              </pic:pic>
            </a:graphicData>
          </a:graphic>
        </wp:inline>
      </w:drawing>
    </w:r>
    <w:bookmarkStart w:id="1" w:name="_GoBack"/>
    <w:bookmarkEnd w:id="1"/>
    <w:r w:rsidRPr="006636BE">
      <w:rPr>
        <w:rFonts w:cs="Arial"/>
        <w:b/>
        <w:sz w:val="14"/>
        <w:szCs w:val="14"/>
      </w:rPr>
      <w:t xml:space="preserve"> – </w:t>
    </w:r>
    <w:r>
      <w:rPr>
        <w:rFonts w:cs="Arial"/>
        <w:b/>
        <w:sz w:val="14"/>
        <w:szCs w:val="14"/>
      </w:rPr>
      <w:t>TECHNOLOGIESYR4</w:t>
    </w:r>
  </w:p>
  <w:p w:rsidR="0091685E" w:rsidRPr="001F2B66" w:rsidRDefault="0091685E" w:rsidP="003A525F">
    <w:pPr>
      <w:pStyle w:val="Footer"/>
      <w:spacing w:before="0" w:after="0"/>
      <w:jc w:val="center"/>
      <w:rPr>
        <w:rFonts w:cs="Arial"/>
        <w:b/>
        <w:sz w:val="20"/>
        <w:szCs w:val="20"/>
      </w:rPr>
    </w:pPr>
    <w:r w:rsidRPr="001F2B66">
      <w:rPr>
        <w:rStyle w:val="PageNumber"/>
        <w:rFonts w:cs="Arial"/>
        <w:b/>
        <w:sz w:val="20"/>
        <w:szCs w:val="20"/>
      </w:rPr>
      <w:fldChar w:fldCharType="begin"/>
    </w:r>
    <w:r w:rsidRPr="001F2B66">
      <w:rPr>
        <w:rStyle w:val="PageNumber"/>
        <w:rFonts w:cs="Arial"/>
        <w:b/>
        <w:sz w:val="20"/>
        <w:szCs w:val="20"/>
      </w:rPr>
      <w:instrText xml:space="preserve"> PAGE </w:instrText>
    </w:r>
    <w:r w:rsidRPr="001F2B66">
      <w:rPr>
        <w:rStyle w:val="PageNumber"/>
        <w:rFonts w:cs="Arial"/>
        <w:b/>
        <w:sz w:val="20"/>
        <w:szCs w:val="20"/>
      </w:rPr>
      <w:fldChar w:fldCharType="separate"/>
    </w:r>
    <w:r w:rsidR="00754979">
      <w:rPr>
        <w:rStyle w:val="PageNumber"/>
        <w:rFonts w:cs="Arial"/>
        <w:b/>
        <w:noProof/>
        <w:sz w:val="20"/>
        <w:szCs w:val="20"/>
      </w:rPr>
      <w:t>3</w:t>
    </w:r>
    <w:r w:rsidRPr="001F2B66">
      <w:rPr>
        <w:rStyle w:val="PageNumber"/>
        <w:rFonts w:cs="Arial"/>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979" w:rsidRDefault="00754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527" w:rsidRDefault="00631527">
      <w:r>
        <w:separator/>
      </w:r>
    </w:p>
  </w:footnote>
  <w:footnote w:type="continuationSeparator" w:id="0">
    <w:p w:rsidR="00631527" w:rsidRDefault="00631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979" w:rsidRDefault="007549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34" w:type="dxa"/>
      <w:tblLayout w:type="fixed"/>
      <w:tblLook w:val="01E0" w:firstRow="1" w:lastRow="1" w:firstColumn="1" w:lastColumn="1" w:noHBand="0" w:noVBand="0"/>
    </w:tblPr>
    <w:tblGrid>
      <w:gridCol w:w="10065"/>
    </w:tblGrid>
    <w:tr w:rsidR="0091685E" w:rsidRPr="00724D50" w:rsidTr="001C1E24">
      <w:trPr>
        <w:trHeight w:val="680"/>
      </w:trPr>
      <w:tc>
        <w:tcPr>
          <w:tcW w:w="10065" w:type="dxa"/>
          <w:tcBorders>
            <w:bottom w:val="single" w:sz="12" w:space="0" w:color="B31E8E"/>
          </w:tcBorders>
          <w:shd w:val="clear" w:color="auto" w:fill="auto"/>
          <w:tcMar>
            <w:bottom w:w="0" w:type="dxa"/>
          </w:tcMar>
          <w:vAlign w:val="bottom"/>
        </w:tcPr>
        <w:p w:rsidR="0091685E" w:rsidRPr="00564D71" w:rsidRDefault="0091685E" w:rsidP="009D0269">
          <w:pPr>
            <w:pStyle w:val="linespace"/>
          </w:pPr>
          <w:r>
            <w:t xml:space="preserve">Living in a digital world </w:t>
          </w:r>
          <w:r>
            <w:tab/>
            <w:t xml:space="preserve">                             Student activity book</w:t>
          </w:r>
        </w:p>
      </w:tc>
    </w:tr>
    <w:tr w:rsidR="0091685E" w:rsidRPr="00724D50" w:rsidTr="001C1E24">
      <w:trPr>
        <w:trHeight w:val="80"/>
      </w:trPr>
      <w:tc>
        <w:tcPr>
          <w:tcW w:w="10065" w:type="dxa"/>
          <w:tcBorders>
            <w:top w:val="single" w:sz="12" w:space="0" w:color="B31E8E"/>
          </w:tcBorders>
          <w:shd w:val="clear" w:color="auto" w:fill="auto"/>
          <w:vAlign w:val="center"/>
        </w:tcPr>
        <w:p w:rsidR="0091685E" w:rsidRPr="00673133" w:rsidRDefault="0091685E" w:rsidP="004E122D">
          <w:pPr>
            <w:pStyle w:val="linespace"/>
            <w:rPr>
              <w:sz w:val="16"/>
              <w:szCs w:val="16"/>
            </w:rPr>
          </w:pPr>
        </w:p>
      </w:tc>
    </w:tr>
  </w:tbl>
  <w:p w:rsidR="0091685E" w:rsidRPr="00E047F5" w:rsidRDefault="0091685E" w:rsidP="00994854">
    <w:pPr>
      <w:pStyle w:val="linespace"/>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979" w:rsidRDefault="007549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34B"/>
    <w:multiLevelType w:val="hybridMultilevel"/>
    <w:tmpl w:val="768EB1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B13889"/>
    <w:multiLevelType w:val="hybridMultilevel"/>
    <w:tmpl w:val="2E5AA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093AA4"/>
    <w:multiLevelType w:val="hybridMultilevel"/>
    <w:tmpl w:val="B69E7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D40E82"/>
    <w:multiLevelType w:val="hybridMultilevel"/>
    <w:tmpl w:val="8494A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0F2A0C"/>
    <w:multiLevelType w:val="hybridMultilevel"/>
    <w:tmpl w:val="90E41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8B5013"/>
    <w:multiLevelType w:val="hybridMultilevel"/>
    <w:tmpl w:val="481263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30B308F"/>
    <w:multiLevelType w:val="hybridMultilevel"/>
    <w:tmpl w:val="27DC7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10C2F"/>
    <w:multiLevelType w:val="hybridMultilevel"/>
    <w:tmpl w:val="CB8A0F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5870AEB"/>
    <w:multiLevelType w:val="hybridMultilevel"/>
    <w:tmpl w:val="7074A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E4278A"/>
    <w:multiLevelType w:val="hybridMultilevel"/>
    <w:tmpl w:val="4A9C914E"/>
    <w:lvl w:ilvl="0" w:tplc="FE50DF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AD7A7F"/>
    <w:multiLevelType w:val="hybridMultilevel"/>
    <w:tmpl w:val="6F42B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F4352B"/>
    <w:multiLevelType w:val="hybridMultilevel"/>
    <w:tmpl w:val="F622F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5B41B1"/>
    <w:multiLevelType w:val="hybridMultilevel"/>
    <w:tmpl w:val="BA60AAC2"/>
    <w:lvl w:ilvl="0" w:tplc="829871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6B40A7E"/>
    <w:multiLevelType w:val="hybridMultilevel"/>
    <w:tmpl w:val="831C399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275A5C1B"/>
    <w:multiLevelType w:val="hybridMultilevel"/>
    <w:tmpl w:val="A38A8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21567B"/>
    <w:multiLevelType w:val="hybridMultilevel"/>
    <w:tmpl w:val="F65A79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804440"/>
    <w:multiLevelType w:val="hybridMultilevel"/>
    <w:tmpl w:val="3C2C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100230"/>
    <w:multiLevelType w:val="hybridMultilevel"/>
    <w:tmpl w:val="2BF60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6D20FA"/>
    <w:multiLevelType w:val="hybridMultilevel"/>
    <w:tmpl w:val="2B6632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8C06920"/>
    <w:multiLevelType w:val="hybridMultilevel"/>
    <w:tmpl w:val="2BEC4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8005BD"/>
    <w:multiLevelType w:val="hybridMultilevel"/>
    <w:tmpl w:val="8898C4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9E5E6F"/>
    <w:multiLevelType w:val="hybridMultilevel"/>
    <w:tmpl w:val="40EAC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5D098C"/>
    <w:multiLevelType w:val="hybridMultilevel"/>
    <w:tmpl w:val="21F4E8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D0F2077"/>
    <w:multiLevelType w:val="hybridMultilevel"/>
    <w:tmpl w:val="608EB3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2455BC"/>
    <w:multiLevelType w:val="hybridMultilevel"/>
    <w:tmpl w:val="D62E2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43E2F4A"/>
    <w:multiLevelType w:val="hybridMultilevel"/>
    <w:tmpl w:val="BE1A6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1724FE"/>
    <w:multiLevelType w:val="hybridMultilevel"/>
    <w:tmpl w:val="BBA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F532A8"/>
    <w:multiLevelType w:val="hybridMultilevel"/>
    <w:tmpl w:val="B75A6D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C0E01E4"/>
    <w:multiLevelType w:val="hybridMultilevel"/>
    <w:tmpl w:val="5CD60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00C1122"/>
    <w:multiLevelType w:val="hybridMultilevel"/>
    <w:tmpl w:val="CDA01444"/>
    <w:lvl w:ilvl="0" w:tplc="829871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0E6079"/>
    <w:multiLevelType w:val="hybridMultilevel"/>
    <w:tmpl w:val="6416083E"/>
    <w:lvl w:ilvl="0" w:tplc="AD786C8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CE34A84"/>
    <w:multiLevelType w:val="hybridMultilevel"/>
    <w:tmpl w:val="EACAF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01E36D9"/>
    <w:multiLevelType w:val="hybridMultilevel"/>
    <w:tmpl w:val="2EE2F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AD534A3"/>
    <w:multiLevelType w:val="hybridMultilevel"/>
    <w:tmpl w:val="3132D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BB25DF8"/>
    <w:multiLevelType w:val="hybridMultilevel"/>
    <w:tmpl w:val="088C2F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C2F2254"/>
    <w:multiLevelType w:val="hybridMultilevel"/>
    <w:tmpl w:val="3842B7CE"/>
    <w:lvl w:ilvl="0" w:tplc="82987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B65D45"/>
    <w:multiLevelType w:val="hybridMultilevel"/>
    <w:tmpl w:val="28DE2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D005FAD"/>
    <w:multiLevelType w:val="hybridMultilevel"/>
    <w:tmpl w:val="79ECEE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E6F65FD"/>
    <w:multiLevelType w:val="hybridMultilevel"/>
    <w:tmpl w:val="E334D4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F350313"/>
    <w:multiLevelType w:val="hybridMultilevel"/>
    <w:tmpl w:val="5A4A2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1FF1D6B"/>
    <w:multiLevelType w:val="hybridMultilevel"/>
    <w:tmpl w:val="A8E03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2E4C51"/>
    <w:multiLevelType w:val="hybridMultilevel"/>
    <w:tmpl w:val="244A79EE"/>
    <w:lvl w:ilvl="0" w:tplc="829871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4506A4F"/>
    <w:multiLevelType w:val="hybridMultilevel"/>
    <w:tmpl w:val="6DE0A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5970134"/>
    <w:multiLevelType w:val="hybridMultilevel"/>
    <w:tmpl w:val="FBB04F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EDD46F3"/>
    <w:multiLevelType w:val="hybridMultilevel"/>
    <w:tmpl w:val="3B081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8"/>
  </w:num>
  <w:num w:numId="3">
    <w:abstractNumId w:val="5"/>
  </w:num>
  <w:num w:numId="4">
    <w:abstractNumId w:val="34"/>
  </w:num>
  <w:num w:numId="5">
    <w:abstractNumId w:val="18"/>
  </w:num>
  <w:num w:numId="6">
    <w:abstractNumId w:val="25"/>
  </w:num>
  <w:num w:numId="7">
    <w:abstractNumId w:val="32"/>
  </w:num>
  <w:num w:numId="8">
    <w:abstractNumId w:val="28"/>
  </w:num>
  <w:num w:numId="9">
    <w:abstractNumId w:val="6"/>
  </w:num>
  <w:num w:numId="10">
    <w:abstractNumId w:val="22"/>
  </w:num>
  <w:num w:numId="11">
    <w:abstractNumId w:val="17"/>
  </w:num>
  <w:num w:numId="12">
    <w:abstractNumId w:val="33"/>
  </w:num>
  <w:num w:numId="13">
    <w:abstractNumId w:val="35"/>
  </w:num>
  <w:num w:numId="14">
    <w:abstractNumId w:val="13"/>
  </w:num>
  <w:num w:numId="15">
    <w:abstractNumId w:val="41"/>
  </w:num>
  <w:num w:numId="16">
    <w:abstractNumId w:val="12"/>
  </w:num>
  <w:num w:numId="17">
    <w:abstractNumId w:val="29"/>
  </w:num>
  <w:num w:numId="18">
    <w:abstractNumId w:val="19"/>
  </w:num>
  <w:num w:numId="19">
    <w:abstractNumId w:val="40"/>
  </w:num>
  <w:num w:numId="20">
    <w:abstractNumId w:val="9"/>
  </w:num>
  <w:num w:numId="21">
    <w:abstractNumId w:val="37"/>
  </w:num>
  <w:num w:numId="22">
    <w:abstractNumId w:val="11"/>
  </w:num>
  <w:num w:numId="23">
    <w:abstractNumId w:val="43"/>
  </w:num>
  <w:num w:numId="24">
    <w:abstractNumId w:val="31"/>
  </w:num>
  <w:num w:numId="25">
    <w:abstractNumId w:val="7"/>
  </w:num>
  <w:num w:numId="26">
    <w:abstractNumId w:val="1"/>
  </w:num>
  <w:num w:numId="27">
    <w:abstractNumId w:val="21"/>
  </w:num>
  <w:num w:numId="28">
    <w:abstractNumId w:val="30"/>
  </w:num>
  <w:num w:numId="29">
    <w:abstractNumId w:val="15"/>
  </w:num>
  <w:num w:numId="30">
    <w:abstractNumId w:val="36"/>
  </w:num>
  <w:num w:numId="31">
    <w:abstractNumId w:val="14"/>
  </w:num>
  <w:num w:numId="32">
    <w:abstractNumId w:val="2"/>
  </w:num>
  <w:num w:numId="33">
    <w:abstractNumId w:val="27"/>
  </w:num>
  <w:num w:numId="34">
    <w:abstractNumId w:val="4"/>
  </w:num>
  <w:num w:numId="35">
    <w:abstractNumId w:val="44"/>
  </w:num>
  <w:num w:numId="36">
    <w:abstractNumId w:val="10"/>
  </w:num>
  <w:num w:numId="37">
    <w:abstractNumId w:val="38"/>
  </w:num>
  <w:num w:numId="38">
    <w:abstractNumId w:val="23"/>
  </w:num>
  <w:num w:numId="39">
    <w:abstractNumId w:val="0"/>
  </w:num>
  <w:num w:numId="40">
    <w:abstractNumId w:val="26"/>
  </w:num>
  <w:num w:numId="41">
    <w:abstractNumId w:val="42"/>
  </w:num>
  <w:num w:numId="42">
    <w:abstractNumId w:val="24"/>
  </w:num>
  <w:num w:numId="43">
    <w:abstractNumId w:val="20"/>
  </w:num>
  <w:num w:numId="44">
    <w:abstractNumId w:val="39"/>
  </w:num>
  <w:num w:numId="45">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v:stroke startarrow="block" endarrow="block" weight="1.5pt"/>
      <o:colormru v:ext="edit" colors="#c3cd68,#dae0a0,#e3cbd9,#f0e4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DB0"/>
    <w:rsid w:val="00001094"/>
    <w:rsid w:val="0000162A"/>
    <w:rsid w:val="000018EA"/>
    <w:rsid w:val="00001A68"/>
    <w:rsid w:val="00003625"/>
    <w:rsid w:val="0000526C"/>
    <w:rsid w:val="00006417"/>
    <w:rsid w:val="00006802"/>
    <w:rsid w:val="0000682E"/>
    <w:rsid w:val="000077F8"/>
    <w:rsid w:val="00007D70"/>
    <w:rsid w:val="000118D8"/>
    <w:rsid w:val="0001197F"/>
    <w:rsid w:val="00011CEF"/>
    <w:rsid w:val="000126AF"/>
    <w:rsid w:val="00012CD1"/>
    <w:rsid w:val="00013377"/>
    <w:rsid w:val="0001392C"/>
    <w:rsid w:val="00014FA5"/>
    <w:rsid w:val="00017786"/>
    <w:rsid w:val="00017B6C"/>
    <w:rsid w:val="0002030D"/>
    <w:rsid w:val="0002233D"/>
    <w:rsid w:val="000231FC"/>
    <w:rsid w:val="000235A3"/>
    <w:rsid w:val="00023B2F"/>
    <w:rsid w:val="00023D2A"/>
    <w:rsid w:val="00024293"/>
    <w:rsid w:val="00024E37"/>
    <w:rsid w:val="00024F2C"/>
    <w:rsid w:val="00026A7C"/>
    <w:rsid w:val="00026B0F"/>
    <w:rsid w:val="00026BE4"/>
    <w:rsid w:val="00027022"/>
    <w:rsid w:val="000301AA"/>
    <w:rsid w:val="00031AAE"/>
    <w:rsid w:val="000332B7"/>
    <w:rsid w:val="0003376B"/>
    <w:rsid w:val="000340B4"/>
    <w:rsid w:val="0003587A"/>
    <w:rsid w:val="00035AFA"/>
    <w:rsid w:val="00036055"/>
    <w:rsid w:val="00036333"/>
    <w:rsid w:val="00037839"/>
    <w:rsid w:val="00040609"/>
    <w:rsid w:val="0004488A"/>
    <w:rsid w:val="0004560D"/>
    <w:rsid w:val="000456D3"/>
    <w:rsid w:val="0005070C"/>
    <w:rsid w:val="00050EA6"/>
    <w:rsid w:val="000518F4"/>
    <w:rsid w:val="00053E64"/>
    <w:rsid w:val="00054778"/>
    <w:rsid w:val="00056815"/>
    <w:rsid w:val="0006068A"/>
    <w:rsid w:val="0006235F"/>
    <w:rsid w:val="0006288D"/>
    <w:rsid w:val="000629E0"/>
    <w:rsid w:val="00062B81"/>
    <w:rsid w:val="00062BA8"/>
    <w:rsid w:val="000631E3"/>
    <w:rsid w:val="000639C7"/>
    <w:rsid w:val="00063C1F"/>
    <w:rsid w:val="00064059"/>
    <w:rsid w:val="00065325"/>
    <w:rsid w:val="000669F4"/>
    <w:rsid w:val="00066E10"/>
    <w:rsid w:val="00067132"/>
    <w:rsid w:val="00067FA6"/>
    <w:rsid w:val="00070862"/>
    <w:rsid w:val="00071FA4"/>
    <w:rsid w:val="00073C5F"/>
    <w:rsid w:val="00073D14"/>
    <w:rsid w:val="000769D9"/>
    <w:rsid w:val="00077C56"/>
    <w:rsid w:val="00082E0A"/>
    <w:rsid w:val="0008387C"/>
    <w:rsid w:val="00083C28"/>
    <w:rsid w:val="00083C75"/>
    <w:rsid w:val="00084062"/>
    <w:rsid w:val="000854D5"/>
    <w:rsid w:val="00085EC2"/>
    <w:rsid w:val="00086A6B"/>
    <w:rsid w:val="0009001A"/>
    <w:rsid w:val="00092DAC"/>
    <w:rsid w:val="0009352F"/>
    <w:rsid w:val="0009494C"/>
    <w:rsid w:val="000952E4"/>
    <w:rsid w:val="00095AE5"/>
    <w:rsid w:val="00096DC7"/>
    <w:rsid w:val="00096F3F"/>
    <w:rsid w:val="00096F9F"/>
    <w:rsid w:val="00096FDC"/>
    <w:rsid w:val="000A124F"/>
    <w:rsid w:val="000A24E6"/>
    <w:rsid w:val="000A331B"/>
    <w:rsid w:val="000A4569"/>
    <w:rsid w:val="000A5629"/>
    <w:rsid w:val="000A6C66"/>
    <w:rsid w:val="000B00FD"/>
    <w:rsid w:val="000B22E7"/>
    <w:rsid w:val="000B4564"/>
    <w:rsid w:val="000C1AFF"/>
    <w:rsid w:val="000C2F77"/>
    <w:rsid w:val="000C3EC9"/>
    <w:rsid w:val="000C47F1"/>
    <w:rsid w:val="000C4E38"/>
    <w:rsid w:val="000C5CBA"/>
    <w:rsid w:val="000C5D56"/>
    <w:rsid w:val="000C6292"/>
    <w:rsid w:val="000C7DA3"/>
    <w:rsid w:val="000D0D09"/>
    <w:rsid w:val="000D0E77"/>
    <w:rsid w:val="000D0EAE"/>
    <w:rsid w:val="000D26C3"/>
    <w:rsid w:val="000D319B"/>
    <w:rsid w:val="000D3E0A"/>
    <w:rsid w:val="000D46E0"/>
    <w:rsid w:val="000D4A12"/>
    <w:rsid w:val="000D6B0C"/>
    <w:rsid w:val="000E1D07"/>
    <w:rsid w:val="000E3249"/>
    <w:rsid w:val="000E3516"/>
    <w:rsid w:val="000E56B1"/>
    <w:rsid w:val="000E669D"/>
    <w:rsid w:val="000E6743"/>
    <w:rsid w:val="000E6BD1"/>
    <w:rsid w:val="000E6E30"/>
    <w:rsid w:val="000E7079"/>
    <w:rsid w:val="000E7821"/>
    <w:rsid w:val="000F0473"/>
    <w:rsid w:val="000F11DD"/>
    <w:rsid w:val="000F18BB"/>
    <w:rsid w:val="000F1A5C"/>
    <w:rsid w:val="000F3042"/>
    <w:rsid w:val="000F3A46"/>
    <w:rsid w:val="000F4A53"/>
    <w:rsid w:val="000F4E2B"/>
    <w:rsid w:val="000F58F4"/>
    <w:rsid w:val="000F65BB"/>
    <w:rsid w:val="000F7A8A"/>
    <w:rsid w:val="000F7ABB"/>
    <w:rsid w:val="000F7FAB"/>
    <w:rsid w:val="00100048"/>
    <w:rsid w:val="00100DED"/>
    <w:rsid w:val="001021A3"/>
    <w:rsid w:val="00102E0C"/>
    <w:rsid w:val="0010354D"/>
    <w:rsid w:val="00103FC1"/>
    <w:rsid w:val="0010478B"/>
    <w:rsid w:val="001047A3"/>
    <w:rsid w:val="00104916"/>
    <w:rsid w:val="00105653"/>
    <w:rsid w:val="00106561"/>
    <w:rsid w:val="00106688"/>
    <w:rsid w:val="001068F6"/>
    <w:rsid w:val="00106CAA"/>
    <w:rsid w:val="0011418A"/>
    <w:rsid w:val="00115ECE"/>
    <w:rsid w:val="00116C97"/>
    <w:rsid w:val="0011749C"/>
    <w:rsid w:val="00123342"/>
    <w:rsid w:val="0012518C"/>
    <w:rsid w:val="00125EDF"/>
    <w:rsid w:val="00126779"/>
    <w:rsid w:val="00130924"/>
    <w:rsid w:val="001327A8"/>
    <w:rsid w:val="00132928"/>
    <w:rsid w:val="001348C2"/>
    <w:rsid w:val="00135D54"/>
    <w:rsid w:val="001376BD"/>
    <w:rsid w:val="00137F47"/>
    <w:rsid w:val="00137FB2"/>
    <w:rsid w:val="00141272"/>
    <w:rsid w:val="0014134D"/>
    <w:rsid w:val="001418E2"/>
    <w:rsid w:val="0014242F"/>
    <w:rsid w:val="00143088"/>
    <w:rsid w:val="0014320F"/>
    <w:rsid w:val="0014511B"/>
    <w:rsid w:val="001501BC"/>
    <w:rsid w:val="00156C75"/>
    <w:rsid w:val="00156EC0"/>
    <w:rsid w:val="001603AE"/>
    <w:rsid w:val="00160BA7"/>
    <w:rsid w:val="00160CBF"/>
    <w:rsid w:val="00161FB4"/>
    <w:rsid w:val="00162346"/>
    <w:rsid w:val="0016346B"/>
    <w:rsid w:val="00163D03"/>
    <w:rsid w:val="00165442"/>
    <w:rsid w:val="001659C1"/>
    <w:rsid w:val="001662EE"/>
    <w:rsid w:val="00167D05"/>
    <w:rsid w:val="00170561"/>
    <w:rsid w:val="001713C8"/>
    <w:rsid w:val="001729F2"/>
    <w:rsid w:val="00173FC0"/>
    <w:rsid w:val="001753B3"/>
    <w:rsid w:val="001755F3"/>
    <w:rsid w:val="00177ED7"/>
    <w:rsid w:val="00180CE9"/>
    <w:rsid w:val="00180D75"/>
    <w:rsid w:val="0018111F"/>
    <w:rsid w:val="00182166"/>
    <w:rsid w:val="00182D50"/>
    <w:rsid w:val="00183FC0"/>
    <w:rsid w:val="001852C2"/>
    <w:rsid w:val="00185E3A"/>
    <w:rsid w:val="001873F5"/>
    <w:rsid w:val="001877DE"/>
    <w:rsid w:val="00187F0A"/>
    <w:rsid w:val="001921BE"/>
    <w:rsid w:val="0019243D"/>
    <w:rsid w:val="001938D9"/>
    <w:rsid w:val="001945B1"/>
    <w:rsid w:val="00194D02"/>
    <w:rsid w:val="001958CE"/>
    <w:rsid w:val="001A02D2"/>
    <w:rsid w:val="001A112D"/>
    <w:rsid w:val="001A2D38"/>
    <w:rsid w:val="001A3C4E"/>
    <w:rsid w:val="001A3EA1"/>
    <w:rsid w:val="001A54A0"/>
    <w:rsid w:val="001A5DC0"/>
    <w:rsid w:val="001A6C1E"/>
    <w:rsid w:val="001A7344"/>
    <w:rsid w:val="001A7DF6"/>
    <w:rsid w:val="001B0A52"/>
    <w:rsid w:val="001B16A9"/>
    <w:rsid w:val="001B16C4"/>
    <w:rsid w:val="001B4334"/>
    <w:rsid w:val="001B5441"/>
    <w:rsid w:val="001B6322"/>
    <w:rsid w:val="001B6467"/>
    <w:rsid w:val="001C1656"/>
    <w:rsid w:val="001C1E24"/>
    <w:rsid w:val="001C270E"/>
    <w:rsid w:val="001C2A31"/>
    <w:rsid w:val="001C379F"/>
    <w:rsid w:val="001C388F"/>
    <w:rsid w:val="001C3FC4"/>
    <w:rsid w:val="001C40DA"/>
    <w:rsid w:val="001C4E9E"/>
    <w:rsid w:val="001C6287"/>
    <w:rsid w:val="001C6463"/>
    <w:rsid w:val="001C72D2"/>
    <w:rsid w:val="001D1641"/>
    <w:rsid w:val="001D3C1E"/>
    <w:rsid w:val="001D3CAC"/>
    <w:rsid w:val="001D44AA"/>
    <w:rsid w:val="001D47AC"/>
    <w:rsid w:val="001D4D78"/>
    <w:rsid w:val="001D6B26"/>
    <w:rsid w:val="001D6CE0"/>
    <w:rsid w:val="001D72CF"/>
    <w:rsid w:val="001E013B"/>
    <w:rsid w:val="001E0702"/>
    <w:rsid w:val="001E0B28"/>
    <w:rsid w:val="001E173A"/>
    <w:rsid w:val="001E2179"/>
    <w:rsid w:val="001E3035"/>
    <w:rsid w:val="001E30C4"/>
    <w:rsid w:val="001E3403"/>
    <w:rsid w:val="001E3CF9"/>
    <w:rsid w:val="001E7F57"/>
    <w:rsid w:val="001F0132"/>
    <w:rsid w:val="001F2215"/>
    <w:rsid w:val="001F2B66"/>
    <w:rsid w:val="001F31B2"/>
    <w:rsid w:val="001F36AD"/>
    <w:rsid w:val="001F3FDC"/>
    <w:rsid w:val="001F418D"/>
    <w:rsid w:val="001F793A"/>
    <w:rsid w:val="001F7C01"/>
    <w:rsid w:val="00200102"/>
    <w:rsid w:val="0020092E"/>
    <w:rsid w:val="00200F2D"/>
    <w:rsid w:val="00201D22"/>
    <w:rsid w:val="00202289"/>
    <w:rsid w:val="002030E2"/>
    <w:rsid w:val="0020338F"/>
    <w:rsid w:val="002045B6"/>
    <w:rsid w:val="0020467E"/>
    <w:rsid w:val="00206C0C"/>
    <w:rsid w:val="00206F52"/>
    <w:rsid w:val="00210124"/>
    <w:rsid w:val="00210574"/>
    <w:rsid w:val="00210876"/>
    <w:rsid w:val="0021093E"/>
    <w:rsid w:val="00210B58"/>
    <w:rsid w:val="002116E1"/>
    <w:rsid w:val="00215316"/>
    <w:rsid w:val="00215A14"/>
    <w:rsid w:val="00215C77"/>
    <w:rsid w:val="00216E87"/>
    <w:rsid w:val="00217846"/>
    <w:rsid w:val="00223935"/>
    <w:rsid w:val="002247C5"/>
    <w:rsid w:val="00224FCE"/>
    <w:rsid w:val="002254A9"/>
    <w:rsid w:val="00226AC7"/>
    <w:rsid w:val="00227665"/>
    <w:rsid w:val="002306AD"/>
    <w:rsid w:val="00231091"/>
    <w:rsid w:val="00232AD7"/>
    <w:rsid w:val="00233217"/>
    <w:rsid w:val="00233221"/>
    <w:rsid w:val="0023447C"/>
    <w:rsid w:val="002344FC"/>
    <w:rsid w:val="00234DDE"/>
    <w:rsid w:val="0023565A"/>
    <w:rsid w:val="00236564"/>
    <w:rsid w:val="0023686F"/>
    <w:rsid w:val="00240BB8"/>
    <w:rsid w:val="00242FDB"/>
    <w:rsid w:val="002443D1"/>
    <w:rsid w:val="002448AD"/>
    <w:rsid w:val="00245762"/>
    <w:rsid w:val="0024577F"/>
    <w:rsid w:val="0024656B"/>
    <w:rsid w:val="00246BB7"/>
    <w:rsid w:val="00250194"/>
    <w:rsid w:val="00250A6F"/>
    <w:rsid w:val="00251B60"/>
    <w:rsid w:val="00252522"/>
    <w:rsid w:val="002527AB"/>
    <w:rsid w:val="00252A91"/>
    <w:rsid w:val="002531BC"/>
    <w:rsid w:val="002532E4"/>
    <w:rsid w:val="00253FFF"/>
    <w:rsid w:val="00254BB3"/>
    <w:rsid w:val="00254E29"/>
    <w:rsid w:val="00255D0C"/>
    <w:rsid w:val="00255D45"/>
    <w:rsid w:val="00256234"/>
    <w:rsid w:val="00257C92"/>
    <w:rsid w:val="0026067A"/>
    <w:rsid w:val="002628DA"/>
    <w:rsid w:val="00262FDA"/>
    <w:rsid w:val="0026305B"/>
    <w:rsid w:val="00263A9F"/>
    <w:rsid w:val="00265578"/>
    <w:rsid w:val="00265C6E"/>
    <w:rsid w:val="0026639C"/>
    <w:rsid w:val="002669E2"/>
    <w:rsid w:val="00267203"/>
    <w:rsid w:val="0026724D"/>
    <w:rsid w:val="00267540"/>
    <w:rsid w:val="00267949"/>
    <w:rsid w:val="00267CD8"/>
    <w:rsid w:val="00270432"/>
    <w:rsid w:val="00271898"/>
    <w:rsid w:val="002719D4"/>
    <w:rsid w:val="00272B34"/>
    <w:rsid w:val="0027431A"/>
    <w:rsid w:val="00274957"/>
    <w:rsid w:val="00275D41"/>
    <w:rsid w:val="00276410"/>
    <w:rsid w:val="002768F7"/>
    <w:rsid w:val="00276B96"/>
    <w:rsid w:val="00276E4E"/>
    <w:rsid w:val="002773A0"/>
    <w:rsid w:val="00277477"/>
    <w:rsid w:val="0028077C"/>
    <w:rsid w:val="002816D7"/>
    <w:rsid w:val="00281E7A"/>
    <w:rsid w:val="00282201"/>
    <w:rsid w:val="00282A80"/>
    <w:rsid w:val="002834FD"/>
    <w:rsid w:val="002843EE"/>
    <w:rsid w:val="00287080"/>
    <w:rsid w:val="00287225"/>
    <w:rsid w:val="00287EE6"/>
    <w:rsid w:val="002909DC"/>
    <w:rsid w:val="00290BD9"/>
    <w:rsid w:val="00291BB8"/>
    <w:rsid w:val="00291C19"/>
    <w:rsid w:val="002951E9"/>
    <w:rsid w:val="002955AB"/>
    <w:rsid w:val="00297287"/>
    <w:rsid w:val="002975CE"/>
    <w:rsid w:val="00297673"/>
    <w:rsid w:val="002A0084"/>
    <w:rsid w:val="002A0CA0"/>
    <w:rsid w:val="002A114C"/>
    <w:rsid w:val="002A33B4"/>
    <w:rsid w:val="002A35A0"/>
    <w:rsid w:val="002A3AA9"/>
    <w:rsid w:val="002A3D44"/>
    <w:rsid w:val="002A4CD2"/>
    <w:rsid w:val="002A5C15"/>
    <w:rsid w:val="002B1231"/>
    <w:rsid w:val="002B291C"/>
    <w:rsid w:val="002B2FC9"/>
    <w:rsid w:val="002B32C8"/>
    <w:rsid w:val="002B3F4C"/>
    <w:rsid w:val="002B4644"/>
    <w:rsid w:val="002B5816"/>
    <w:rsid w:val="002B62A5"/>
    <w:rsid w:val="002C15BF"/>
    <w:rsid w:val="002C17C1"/>
    <w:rsid w:val="002C1DF5"/>
    <w:rsid w:val="002C1EDE"/>
    <w:rsid w:val="002C20A3"/>
    <w:rsid w:val="002C2486"/>
    <w:rsid w:val="002C2E69"/>
    <w:rsid w:val="002C33C4"/>
    <w:rsid w:val="002C4BB5"/>
    <w:rsid w:val="002C5BAD"/>
    <w:rsid w:val="002C6437"/>
    <w:rsid w:val="002C7B41"/>
    <w:rsid w:val="002D1180"/>
    <w:rsid w:val="002D1668"/>
    <w:rsid w:val="002D2936"/>
    <w:rsid w:val="002D2B4A"/>
    <w:rsid w:val="002D465D"/>
    <w:rsid w:val="002D4668"/>
    <w:rsid w:val="002D6BE5"/>
    <w:rsid w:val="002D70A5"/>
    <w:rsid w:val="002D7B2C"/>
    <w:rsid w:val="002D7B70"/>
    <w:rsid w:val="002E14AA"/>
    <w:rsid w:val="002E2C54"/>
    <w:rsid w:val="002E3CF1"/>
    <w:rsid w:val="002E3D7B"/>
    <w:rsid w:val="002E4CF9"/>
    <w:rsid w:val="002E5507"/>
    <w:rsid w:val="002F0473"/>
    <w:rsid w:val="002F064F"/>
    <w:rsid w:val="002F474B"/>
    <w:rsid w:val="002F559E"/>
    <w:rsid w:val="002F5A77"/>
    <w:rsid w:val="003003E0"/>
    <w:rsid w:val="00300EE4"/>
    <w:rsid w:val="00301E45"/>
    <w:rsid w:val="00301FBD"/>
    <w:rsid w:val="00303857"/>
    <w:rsid w:val="00304DD7"/>
    <w:rsid w:val="0030594C"/>
    <w:rsid w:val="00305DCC"/>
    <w:rsid w:val="00305FF2"/>
    <w:rsid w:val="00310229"/>
    <w:rsid w:val="00310377"/>
    <w:rsid w:val="00311721"/>
    <w:rsid w:val="00312743"/>
    <w:rsid w:val="00312F92"/>
    <w:rsid w:val="0031389B"/>
    <w:rsid w:val="003142D4"/>
    <w:rsid w:val="0031435B"/>
    <w:rsid w:val="003148CA"/>
    <w:rsid w:val="00315F05"/>
    <w:rsid w:val="00316B22"/>
    <w:rsid w:val="00317223"/>
    <w:rsid w:val="00317852"/>
    <w:rsid w:val="003214F1"/>
    <w:rsid w:val="003224D5"/>
    <w:rsid w:val="00323FEC"/>
    <w:rsid w:val="00324595"/>
    <w:rsid w:val="003262CC"/>
    <w:rsid w:val="00326D1C"/>
    <w:rsid w:val="0033182A"/>
    <w:rsid w:val="00336B18"/>
    <w:rsid w:val="00337AFA"/>
    <w:rsid w:val="00341275"/>
    <w:rsid w:val="0034134A"/>
    <w:rsid w:val="00341E22"/>
    <w:rsid w:val="0034243C"/>
    <w:rsid w:val="00343011"/>
    <w:rsid w:val="003437FF"/>
    <w:rsid w:val="0034385E"/>
    <w:rsid w:val="00343AF7"/>
    <w:rsid w:val="00343F29"/>
    <w:rsid w:val="00343FCC"/>
    <w:rsid w:val="003446A5"/>
    <w:rsid w:val="00345473"/>
    <w:rsid w:val="00347C25"/>
    <w:rsid w:val="003503BE"/>
    <w:rsid w:val="0035155D"/>
    <w:rsid w:val="00351A0B"/>
    <w:rsid w:val="0035288C"/>
    <w:rsid w:val="003538C6"/>
    <w:rsid w:val="0035393A"/>
    <w:rsid w:val="003543A4"/>
    <w:rsid w:val="00354EF9"/>
    <w:rsid w:val="00355948"/>
    <w:rsid w:val="0035595A"/>
    <w:rsid w:val="00355B79"/>
    <w:rsid w:val="00355B7E"/>
    <w:rsid w:val="00356928"/>
    <w:rsid w:val="00356F2B"/>
    <w:rsid w:val="00360CFE"/>
    <w:rsid w:val="003611CF"/>
    <w:rsid w:val="00361E4A"/>
    <w:rsid w:val="00361F22"/>
    <w:rsid w:val="00362A64"/>
    <w:rsid w:val="00362CBA"/>
    <w:rsid w:val="00362DBB"/>
    <w:rsid w:val="00362FA9"/>
    <w:rsid w:val="00363CE8"/>
    <w:rsid w:val="00367AD4"/>
    <w:rsid w:val="00367D9C"/>
    <w:rsid w:val="00370D2F"/>
    <w:rsid w:val="00371ED6"/>
    <w:rsid w:val="00373A11"/>
    <w:rsid w:val="00374C75"/>
    <w:rsid w:val="003750C1"/>
    <w:rsid w:val="00376D7B"/>
    <w:rsid w:val="00377C87"/>
    <w:rsid w:val="00380AA0"/>
    <w:rsid w:val="003848FA"/>
    <w:rsid w:val="0038632F"/>
    <w:rsid w:val="00386835"/>
    <w:rsid w:val="0039080F"/>
    <w:rsid w:val="00390A96"/>
    <w:rsid w:val="00391D4D"/>
    <w:rsid w:val="003920B5"/>
    <w:rsid w:val="003926AB"/>
    <w:rsid w:val="00392E2C"/>
    <w:rsid w:val="0039390C"/>
    <w:rsid w:val="003956BD"/>
    <w:rsid w:val="00395BA5"/>
    <w:rsid w:val="003A12FF"/>
    <w:rsid w:val="003A1336"/>
    <w:rsid w:val="003A16DF"/>
    <w:rsid w:val="003A34DC"/>
    <w:rsid w:val="003A4AFC"/>
    <w:rsid w:val="003A4C77"/>
    <w:rsid w:val="003A525F"/>
    <w:rsid w:val="003A7834"/>
    <w:rsid w:val="003B30A0"/>
    <w:rsid w:val="003B3D2D"/>
    <w:rsid w:val="003B46D7"/>
    <w:rsid w:val="003B559C"/>
    <w:rsid w:val="003B5656"/>
    <w:rsid w:val="003B5CCC"/>
    <w:rsid w:val="003B7A92"/>
    <w:rsid w:val="003C0266"/>
    <w:rsid w:val="003C2859"/>
    <w:rsid w:val="003C6CA2"/>
    <w:rsid w:val="003C6D50"/>
    <w:rsid w:val="003C7F10"/>
    <w:rsid w:val="003D0079"/>
    <w:rsid w:val="003D030C"/>
    <w:rsid w:val="003D08E4"/>
    <w:rsid w:val="003D1D12"/>
    <w:rsid w:val="003D26C0"/>
    <w:rsid w:val="003D2866"/>
    <w:rsid w:val="003D29AC"/>
    <w:rsid w:val="003D2D62"/>
    <w:rsid w:val="003D434A"/>
    <w:rsid w:val="003D43EC"/>
    <w:rsid w:val="003D4F2A"/>
    <w:rsid w:val="003D7E53"/>
    <w:rsid w:val="003E13BC"/>
    <w:rsid w:val="003E1640"/>
    <w:rsid w:val="003E200F"/>
    <w:rsid w:val="003E2745"/>
    <w:rsid w:val="003E2BE8"/>
    <w:rsid w:val="003E4FB9"/>
    <w:rsid w:val="003E59CB"/>
    <w:rsid w:val="003E5A04"/>
    <w:rsid w:val="003E5AE4"/>
    <w:rsid w:val="003E71BA"/>
    <w:rsid w:val="003E78C8"/>
    <w:rsid w:val="003F152A"/>
    <w:rsid w:val="003F183B"/>
    <w:rsid w:val="003F3141"/>
    <w:rsid w:val="003F33EA"/>
    <w:rsid w:val="003F4A6A"/>
    <w:rsid w:val="003F4BF2"/>
    <w:rsid w:val="003F4E0F"/>
    <w:rsid w:val="003F58E2"/>
    <w:rsid w:val="003F5AE9"/>
    <w:rsid w:val="003F64EE"/>
    <w:rsid w:val="003F698B"/>
    <w:rsid w:val="00400EC8"/>
    <w:rsid w:val="00401A89"/>
    <w:rsid w:val="00401D35"/>
    <w:rsid w:val="0040253F"/>
    <w:rsid w:val="00402563"/>
    <w:rsid w:val="00402661"/>
    <w:rsid w:val="004049AF"/>
    <w:rsid w:val="00404F82"/>
    <w:rsid w:val="00405125"/>
    <w:rsid w:val="00405D34"/>
    <w:rsid w:val="00405E6F"/>
    <w:rsid w:val="00411B99"/>
    <w:rsid w:val="00412A57"/>
    <w:rsid w:val="00412DA0"/>
    <w:rsid w:val="004132F8"/>
    <w:rsid w:val="00413665"/>
    <w:rsid w:val="00413FDE"/>
    <w:rsid w:val="00414876"/>
    <w:rsid w:val="00415096"/>
    <w:rsid w:val="004150CA"/>
    <w:rsid w:val="004157E8"/>
    <w:rsid w:val="00415EAD"/>
    <w:rsid w:val="004179C0"/>
    <w:rsid w:val="004179F7"/>
    <w:rsid w:val="004212CA"/>
    <w:rsid w:val="0042150D"/>
    <w:rsid w:val="0042429B"/>
    <w:rsid w:val="004256B7"/>
    <w:rsid w:val="00426318"/>
    <w:rsid w:val="00426C8B"/>
    <w:rsid w:val="00430734"/>
    <w:rsid w:val="00431353"/>
    <w:rsid w:val="00433139"/>
    <w:rsid w:val="004352EB"/>
    <w:rsid w:val="00440CDA"/>
    <w:rsid w:val="00441C7E"/>
    <w:rsid w:val="004428BD"/>
    <w:rsid w:val="00443412"/>
    <w:rsid w:val="004455F7"/>
    <w:rsid w:val="00445BA0"/>
    <w:rsid w:val="00445DD7"/>
    <w:rsid w:val="00446535"/>
    <w:rsid w:val="0045049F"/>
    <w:rsid w:val="00450722"/>
    <w:rsid w:val="00451351"/>
    <w:rsid w:val="00451E92"/>
    <w:rsid w:val="00452A42"/>
    <w:rsid w:val="004548EC"/>
    <w:rsid w:val="00454BF5"/>
    <w:rsid w:val="004565AB"/>
    <w:rsid w:val="00456E98"/>
    <w:rsid w:val="004574B1"/>
    <w:rsid w:val="004608FD"/>
    <w:rsid w:val="00460BC1"/>
    <w:rsid w:val="00462F26"/>
    <w:rsid w:val="004634FE"/>
    <w:rsid w:val="004652A2"/>
    <w:rsid w:val="00465A3D"/>
    <w:rsid w:val="00465F39"/>
    <w:rsid w:val="004660F3"/>
    <w:rsid w:val="0047136E"/>
    <w:rsid w:val="0047308F"/>
    <w:rsid w:val="004755C4"/>
    <w:rsid w:val="00475855"/>
    <w:rsid w:val="00475CB6"/>
    <w:rsid w:val="00476F12"/>
    <w:rsid w:val="00477485"/>
    <w:rsid w:val="004777E5"/>
    <w:rsid w:val="00477DB8"/>
    <w:rsid w:val="00477E26"/>
    <w:rsid w:val="004812D2"/>
    <w:rsid w:val="00481525"/>
    <w:rsid w:val="00481D7B"/>
    <w:rsid w:val="0048231E"/>
    <w:rsid w:val="004823BF"/>
    <w:rsid w:val="004838F7"/>
    <w:rsid w:val="00485BFB"/>
    <w:rsid w:val="004861EE"/>
    <w:rsid w:val="0048668A"/>
    <w:rsid w:val="00486EAD"/>
    <w:rsid w:val="00490313"/>
    <w:rsid w:val="00490614"/>
    <w:rsid w:val="00490943"/>
    <w:rsid w:val="00492053"/>
    <w:rsid w:val="0049522B"/>
    <w:rsid w:val="00495FCC"/>
    <w:rsid w:val="00496A1A"/>
    <w:rsid w:val="004977B8"/>
    <w:rsid w:val="004A106A"/>
    <w:rsid w:val="004A1C7B"/>
    <w:rsid w:val="004A2BCF"/>
    <w:rsid w:val="004A2E3A"/>
    <w:rsid w:val="004A2FB2"/>
    <w:rsid w:val="004A3181"/>
    <w:rsid w:val="004A45DE"/>
    <w:rsid w:val="004A4BDB"/>
    <w:rsid w:val="004A6121"/>
    <w:rsid w:val="004A7AC2"/>
    <w:rsid w:val="004A7AD0"/>
    <w:rsid w:val="004A7F59"/>
    <w:rsid w:val="004B3147"/>
    <w:rsid w:val="004B43E6"/>
    <w:rsid w:val="004B5EB1"/>
    <w:rsid w:val="004C2253"/>
    <w:rsid w:val="004C52E3"/>
    <w:rsid w:val="004C52F4"/>
    <w:rsid w:val="004C5362"/>
    <w:rsid w:val="004C6AB1"/>
    <w:rsid w:val="004C76A0"/>
    <w:rsid w:val="004D039E"/>
    <w:rsid w:val="004D16F0"/>
    <w:rsid w:val="004D3386"/>
    <w:rsid w:val="004D472D"/>
    <w:rsid w:val="004D5261"/>
    <w:rsid w:val="004D6652"/>
    <w:rsid w:val="004E02F5"/>
    <w:rsid w:val="004E122D"/>
    <w:rsid w:val="004E2237"/>
    <w:rsid w:val="004E22D0"/>
    <w:rsid w:val="004E237D"/>
    <w:rsid w:val="004E2586"/>
    <w:rsid w:val="004E2DB6"/>
    <w:rsid w:val="004E33DE"/>
    <w:rsid w:val="004E3537"/>
    <w:rsid w:val="004E398A"/>
    <w:rsid w:val="004E45A8"/>
    <w:rsid w:val="004E5898"/>
    <w:rsid w:val="004E688D"/>
    <w:rsid w:val="004E7B54"/>
    <w:rsid w:val="004F1D4D"/>
    <w:rsid w:val="004F1F51"/>
    <w:rsid w:val="004F31CC"/>
    <w:rsid w:val="004F445A"/>
    <w:rsid w:val="004F5A8E"/>
    <w:rsid w:val="0050007D"/>
    <w:rsid w:val="00500413"/>
    <w:rsid w:val="00501977"/>
    <w:rsid w:val="00501C64"/>
    <w:rsid w:val="005028AC"/>
    <w:rsid w:val="00502DCD"/>
    <w:rsid w:val="00502ECB"/>
    <w:rsid w:val="00502F8C"/>
    <w:rsid w:val="005047CA"/>
    <w:rsid w:val="00505148"/>
    <w:rsid w:val="005053B4"/>
    <w:rsid w:val="005059AE"/>
    <w:rsid w:val="00506622"/>
    <w:rsid w:val="00507BDB"/>
    <w:rsid w:val="00510F47"/>
    <w:rsid w:val="005110CC"/>
    <w:rsid w:val="0051229C"/>
    <w:rsid w:val="005123C2"/>
    <w:rsid w:val="0051254C"/>
    <w:rsid w:val="005131B0"/>
    <w:rsid w:val="005137A9"/>
    <w:rsid w:val="0051715E"/>
    <w:rsid w:val="00517BB9"/>
    <w:rsid w:val="005204F1"/>
    <w:rsid w:val="0052105D"/>
    <w:rsid w:val="00521D77"/>
    <w:rsid w:val="005250A3"/>
    <w:rsid w:val="0052554B"/>
    <w:rsid w:val="005259BC"/>
    <w:rsid w:val="0052614F"/>
    <w:rsid w:val="005266B8"/>
    <w:rsid w:val="00530B1F"/>
    <w:rsid w:val="005319B3"/>
    <w:rsid w:val="00531A47"/>
    <w:rsid w:val="0053249A"/>
    <w:rsid w:val="00532C0B"/>
    <w:rsid w:val="00534194"/>
    <w:rsid w:val="005356F1"/>
    <w:rsid w:val="005366D4"/>
    <w:rsid w:val="00536C7D"/>
    <w:rsid w:val="00536ED4"/>
    <w:rsid w:val="00537515"/>
    <w:rsid w:val="00537F6E"/>
    <w:rsid w:val="00540E1F"/>
    <w:rsid w:val="0054123C"/>
    <w:rsid w:val="00541DFA"/>
    <w:rsid w:val="00541E8A"/>
    <w:rsid w:val="005427F3"/>
    <w:rsid w:val="005427FA"/>
    <w:rsid w:val="00544F8A"/>
    <w:rsid w:val="005453D8"/>
    <w:rsid w:val="005462FB"/>
    <w:rsid w:val="00546708"/>
    <w:rsid w:val="00547B53"/>
    <w:rsid w:val="00547F3E"/>
    <w:rsid w:val="00551398"/>
    <w:rsid w:val="005534AB"/>
    <w:rsid w:val="00553D0B"/>
    <w:rsid w:val="00554C22"/>
    <w:rsid w:val="00554C73"/>
    <w:rsid w:val="00555AE8"/>
    <w:rsid w:val="00556D6B"/>
    <w:rsid w:val="00560D90"/>
    <w:rsid w:val="00562763"/>
    <w:rsid w:val="00564D71"/>
    <w:rsid w:val="0056650B"/>
    <w:rsid w:val="00567E91"/>
    <w:rsid w:val="00567FF7"/>
    <w:rsid w:val="005703D3"/>
    <w:rsid w:val="00570DC8"/>
    <w:rsid w:val="005718C8"/>
    <w:rsid w:val="00572608"/>
    <w:rsid w:val="005755EC"/>
    <w:rsid w:val="00575832"/>
    <w:rsid w:val="00576B05"/>
    <w:rsid w:val="00576B2F"/>
    <w:rsid w:val="00577298"/>
    <w:rsid w:val="00577D08"/>
    <w:rsid w:val="00577DCD"/>
    <w:rsid w:val="00577E96"/>
    <w:rsid w:val="00580B43"/>
    <w:rsid w:val="00580B60"/>
    <w:rsid w:val="005812E0"/>
    <w:rsid w:val="00581801"/>
    <w:rsid w:val="00581AB7"/>
    <w:rsid w:val="0058320E"/>
    <w:rsid w:val="005834D8"/>
    <w:rsid w:val="0058367F"/>
    <w:rsid w:val="00583F9F"/>
    <w:rsid w:val="00584BAA"/>
    <w:rsid w:val="00585126"/>
    <w:rsid w:val="00585A74"/>
    <w:rsid w:val="0059131B"/>
    <w:rsid w:val="00592FE7"/>
    <w:rsid w:val="0059321B"/>
    <w:rsid w:val="005A0612"/>
    <w:rsid w:val="005A473C"/>
    <w:rsid w:val="005A480D"/>
    <w:rsid w:val="005A4A2F"/>
    <w:rsid w:val="005A50D6"/>
    <w:rsid w:val="005A68EF"/>
    <w:rsid w:val="005A6CD9"/>
    <w:rsid w:val="005A6F1F"/>
    <w:rsid w:val="005A7E39"/>
    <w:rsid w:val="005B01BA"/>
    <w:rsid w:val="005B1279"/>
    <w:rsid w:val="005B326A"/>
    <w:rsid w:val="005B3346"/>
    <w:rsid w:val="005B3670"/>
    <w:rsid w:val="005B651C"/>
    <w:rsid w:val="005B6F70"/>
    <w:rsid w:val="005C0018"/>
    <w:rsid w:val="005C0C8C"/>
    <w:rsid w:val="005C2AC6"/>
    <w:rsid w:val="005C38BE"/>
    <w:rsid w:val="005C3D76"/>
    <w:rsid w:val="005C3FFD"/>
    <w:rsid w:val="005C49B9"/>
    <w:rsid w:val="005C6B98"/>
    <w:rsid w:val="005C7254"/>
    <w:rsid w:val="005C7696"/>
    <w:rsid w:val="005D1C85"/>
    <w:rsid w:val="005D3B28"/>
    <w:rsid w:val="005D622C"/>
    <w:rsid w:val="005D6B84"/>
    <w:rsid w:val="005D6EF5"/>
    <w:rsid w:val="005D7171"/>
    <w:rsid w:val="005E071C"/>
    <w:rsid w:val="005E0F68"/>
    <w:rsid w:val="005E103E"/>
    <w:rsid w:val="005E1D01"/>
    <w:rsid w:val="005E2106"/>
    <w:rsid w:val="005E2776"/>
    <w:rsid w:val="005E35C2"/>
    <w:rsid w:val="005E40E3"/>
    <w:rsid w:val="005E40FC"/>
    <w:rsid w:val="005E47A9"/>
    <w:rsid w:val="005E4F70"/>
    <w:rsid w:val="005E64CD"/>
    <w:rsid w:val="005E79CD"/>
    <w:rsid w:val="005F025C"/>
    <w:rsid w:val="005F098F"/>
    <w:rsid w:val="005F0D6E"/>
    <w:rsid w:val="005F2177"/>
    <w:rsid w:val="005F3301"/>
    <w:rsid w:val="005F3ADE"/>
    <w:rsid w:val="005F47A9"/>
    <w:rsid w:val="005F487A"/>
    <w:rsid w:val="005F546E"/>
    <w:rsid w:val="005F5FF6"/>
    <w:rsid w:val="005F6C0E"/>
    <w:rsid w:val="006005D2"/>
    <w:rsid w:val="00601A35"/>
    <w:rsid w:val="00601D65"/>
    <w:rsid w:val="006023D5"/>
    <w:rsid w:val="00602A8F"/>
    <w:rsid w:val="00602AF3"/>
    <w:rsid w:val="00602FDD"/>
    <w:rsid w:val="00603758"/>
    <w:rsid w:val="00605371"/>
    <w:rsid w:val="00605A2E"/>
    <w:rsid w:val="00606460"/>
    <w:rsid w:val="00607037"/>
    <w:rsid w:val="006078A0"/>
    <w:rsid w:val="00611904"/>
    <w:rsid w:val="0061201D"/>
    <w:rsid w:val="006122FE"/>
    <w:rsid w:val="00612884"/>
    <w:rsid w:val="00614392"/>
    <w:rsid w:val="0061518B"/>
    <w:rsid w:val="006159D5"/>
    <w:rsid w:val="00615FC3"/>
    <w:rsid w:val="006175BC"/>
    <w:rsid w:val="00620A07"/>
    <w:rsid w:val="006220E0"/>
    <w:rsid w:val="00622DE3"/>
    <w:rsid w:val="00623379"/>
    <w:rsid w:val="006248A6"/>
    <w:rsid w:val="00625492"/>
    <w:rsid w:val="00626E69"/>
    <w:rsid w:val="006273AF"/>
    <w:rsid w:val="006277E9"/>
    <w:rsid w:val="0063078F"/>
    <w:rsid w:val="006307FB"/>
    <w:rsid w:val="0063133A"/>
    <w:rsid w:val="00631527"/>
    <w:rsid w:val="006324E3"/>
    <w:rsid w:val="00633D4D"/>
    <w:rsid w:val="006368AC"/>
    <w:rsid w:val="00636C83"/>
    <w:rsid w:val="00636CD0"/>
    <w:rsid w:val="0064146D"/>
    <w:rsid w:val="00643288"/>
    <w:rsid w:val="0064380F"/>
    <w:rsid w:val="00644084"/>
    <w:rsid w:val="00645968"/>
    <w:rsid w:val="00646D5A"/>
    <w:rsid w:val="0064795B"/>
    <w:rsid w:val="00647A88"/>
    <w:rsid w:val="00647BB2"/>
    <w:rsid w:val="00650187"/>
    <w:rsid w:val="00650289"/>
    <w:rsid w:val="006502CD"/>
    <w:rsid w:val="006502FD"/>
    <w:rsid w:val="00650637"/>
    <w:rsid w:val="00650675"/>
    <w:rsid w:val="006508B6"/>
    <w:rsid w:val="00650D23"/>
    <w:rsid w:val="00651A4E"/>
    <w:rsid w:val="00652287"/>
    <w:rsid w:val="00652690"/>
    <w:rsid w:val="006532B1"/>
    <w:rsid w:val="006533B4"/>
    <w:rsid w:val="00653D35"/>
    <w:rsid w:val="00654525"/>
    <w:rsid w:val="00655395"/>
    <w:rsid w:val="006563C7"/>
    <w:rsid w:val="00657B0F"/>
    <w:rsid w:val="006603DA"/>
    <w:rsid w:val="0066041F"/>
    <w:rsid w:val="006626C5"/>
    <w:rsid w:val="0066314E"/>
    <w:rsid w:val="0066360B"/>
    <w:rsid w:val="006664C7"/>
    <w:rsid w:val="006667C0"/>
    <w:rsid w:val="00667AA7"/>
    <w:rsid w:val="00667C0A"/>
    <w:rsid w:val="00670177"/>
    <w:rsid w:val="006714EF"/>
    <w:rsid w:val="006726DB"/>
    <w:rsid w:val="00672C13"/>
    <w:rsid w:val="00672FD5"/>
    <w:rsid w:val="00673133"/>
    <w:rsid w:val="006739EA"/>
    <w:rsid w:val="00673DC3"/>
    <w:rsid w:val="006758DE"/>
    <w:rsid w:val="006765D4"/>
    <w:rsid w:val="00677D9D"/>
    <w:rsid w:val="006802DD"/>
    <w:rsid w:val="00687859"/>
    <w:rsid w:val="006879AF"/>
    <w:rsid w:val="00687FB2"/>
    <w:rsid w:val="006907FE"/>
    <w:rsid w:val="00690D03"/>
    <w:rsid w:val="006911A8"/>
    <w:rsid w:val="006920A5"/>
    <w:rsid w:val="006928B5"/>
    <w:rsid w:val="00692ABA"/>
    <w:rsid w:val="00692D5B"/>
    <w:rsid w:val="00693BA1"/>
    <w:rsid w:val="00694C21"/>
    <w:rsid w:val="00696CAE"/>
    <w:rsid w:val="00697B43"/>
    <w:rsid w:val="00697FA5"/>
    <w:rsid w:val="006A0456"/>
    <w:rsid w:val="006A098A"/>
    <w:rsid w:val="006A1156"/>
    <w:rsid w:val="006A2D60"/>
    <w:rsid w:val="006A326F"/>
    <w:rsid w:val="006A3B6E"/>
    <w:rsid w:val="006A6590"/>
    <w:rsid w:val="006A6948"/>
    <w:rsid w:val="006A6BC1"/>
    <w:rsid w:val="006B0B33"/>
    <w:rsid w:val="006B1230"/>
    <w:rsid w:val="006B1B82"/>
    <w:rsid w:val="006B2006"/>
    <w:rsid w:val="006B2587"/>
    <w:rsid w:val="006B33F5"/>
    <w:rsid w:val="006B4206"/>
    <w:rsid w:val="006B436C"/>
    <w:rsid w:val="006B4FBD"/>
    <w:rsid w:val="006B58B9"/>
    <w:rsid w:val="006B6256"/>
    <w:rsid w:val="006B65EF"/>
    <w:rsid w:val="006B7347"/>
    <w:rsid w:val="006C009F"/>
    <w:rsid w:val="006C182F"/>
    <w:rsid w:val="006C29DB"/>
    <w:rsid w:val="006C2A43"/>
    <w:rsid w:val="006C4282"/>
    <w:rsid w:val="006C4EDA"/>
    <w:rsid w:val="006C5703"/>
    <w:rsid w:val="006C5A12"/>
    <w:rsid w:val="006C5A74"/>
    <w:rsid w:val="006C5F7A"/>
    <w:rsid w:val="006C624C"/>
    <w:rsid w:val="006C73EC"/>
    <w:rsid w:val="006D04E4"/>
    <w:rsid w:val="006D0A21"/>
    <w:rsid w:val="006D16E6"/>
    <w:rsid w:val="006D1AFC"/>
    <w:rsid w:val="006D21FC"/>
    <w:rsid w:val="006D2362"/>
    <w:rsid w:val="006D3FE9"/>
    <w:rsid w:val="006D46BD"/>
    <w:rsid w:val="006D687A"/>
    <w:rsid w:val="006D7A21"/>
    <w:rsid w:val="006D7FD9"/>
    <w:rsid w:val="006E02A4"/>
    <w:rsid w:val="006E05F0"/>
    <w:rsid w:val="006E0A34"/>
    <w:rsid w:val="006E0DF5"/>
    <w:rsid w:val="006E1D50"/>
    <w:rsid w:val="006E29CB"/>
    <w:rsid w:val="006E3689"/>
    <w:rsid w:val="006E3C84"/>
    <w:rsid w:val="006E3ECA"/>
    <w:rsid w:val="006E4577"/>
    <w:rsid w:val="006E5068"/>
    <w:rsid w:val="006E5928"/>
    <w:rsid w:val="006E66DE"/>
    <w:rsid w:val="006F31A7"/>
    <w:rsid w:val="006F3886"/>
    <w:rsid w:val="006F4C4C"/>
    <w:rsid w:val="006F5978"/>
    <w:rsid w:val="006F6704"/>
    <w:rsid w:val="00700510"/>
    <w:rsid w:val="0070074D"/>
    <w:rsid w:val="007011CE"/>
    <w:rsid w:val="00701DD4"/>
    <w:rsid w:val="00701F5B"/>
    <w:rsid w:val="00702818"/>
    <w:rsid w:val="00702C76"/>
    <w:rsid w:val="00702D91"/>
    <w:rsid w:val="0070502A"/>
    <w:rsid w:val="00705C2E"/>
    <w:rsid w:val="007075AC"/>
    <w:rsid w:val="00707717"/>
    <w:rsid w:val="00707BE4"/>
    <w:rsid w:val="00707D88"/>
    <w:rsid w:val="00710B40"/>
    <w:rsid w:val="00711269"/>
    <w:rsid w:val="0071189B"/>
    <w:rsid w:val="00712204"/>
    <w:rsid w:val="00714B57"/>
    <w:rsid w:val="00715142"/>
    <w:rsid w:val="00716DD6"/>
    <w:rsid w:val="00720A29"/>
    <w:rsid w:val="00721A2F"/>
    <w:rsid w:val="0072251A"/>
    <w:rsid w:val="00722B82"/>
    <w:rsid w:val="00724D50"/>
    <w:rsid w:val="00724ED7"/>
    <w:rsid w:val="00724F90"/>
    <w:rsid w:val="00726563"/>
    <w:rsid w:val="00726625"/>
    <w:rsid w:val="0072750D"/>
    <w:rsid w:val="00727FDF"/>
    <w:rsid w:val="00730D58"/>
    <w:rsid w:val="00731528"/>
    <w:rsid w:val="007340CB"/>
    <w:rsid w:val="00735970"/>
    <w:rsid w:val="00737455"/>
    <w:rsid w:val="007379D4"/>
    <w:rsid w:val="00737E6F"/>
    <w:rsid w:val="0074009E"/>
    <w:rsid w:val="00740499"/>
    <w:rsid w:val="00740872"/>
    <w:rsid w:val="00742819"/>
    <w:rsid w:val="007429FF"/>
    <w:rsid w:val="00742A0B"/>
    <w:rsid w:val="00743542"/>
    <w:rsid w:val="00743825"/>
    <w:rsid w:val="0074394C"/>
    <w:rsid w:val="00745730"/>
    <w:rsid w:val="0074691D"/>
    <w:rsid w:val="00746B95"/>
    <w:rsid w:val="0074779C"/>
    <w:rsid w:val="007501DA"/>
    <w:rsid w:val="007527FB"/>
    <w:rsid w:val="007529AD"/>
    <w:rsid w:val="0075300C"/>
    <w:rsid w:val="00753A97"/>
    <w:rsid w:val="00753FEB"/>
    <w:rsid w:val="00754979"/>
    <w:rsid w:val="00754B8A"/>
    <w:rsid w:val="00755593"/>
    <w:rsid w:val="00760686"/>
    <w:rsid w:val="00760AB7"/>
    <w:rsid w:val="00761D26"/>
    <w:rsid w:val="007642C2"/>
    <w:rsid w:val="007645B4"/>
    <w:rsid w:val="00764605"/>
    <w:rsid w:val="00764C8E"/>
    <w:rsid w:val="00764E9D"/>
    <w:rsid w:val="00764ECF"/>
    <w:rsid w:val="007650D6"/>
    <w:rsid w:val="00765AFB"/>
    <w:rsid w:val="00765CBE"/>
    <w:rsid w:val="00766AC5"/>
    <w:rsid w:val="007673B5"/>
    <w:rsid w:val="007674FC"/>
    <w:rsid w:val="00767C74"/>
    <w:rsid w:val="0077003D"/>
    <w:rsid w:val="00770ECD"/>
    <w:rsid w:val="0077251A"/>
    <w:rsid w:val="007732D4"/>
    <w:rsid w:val="0077349D"/>
    <w:rsid w:val="007740A3"/>
    <w:rsid w:val="007749A8"/>
    <w:rsid w:val="00775EB8"/>
    <w:rsid w:val="007768C1"/>
    <w:rsid w:val="00776BB9"/>
    <w:rsid w:val="0077720C"/>
    <w:rsid w:val="007802D8"/>
    <w:rsid w:val="00782229"/>
    <w:rsid w:val="0078299E"/>
    <w:rsid w:val="007853F2"/>
    <w:rsid w:val="007855A8"/>
    <w:rsid w:val="0078618F"/>
    <w:rsid w:val="00786398"/>
    <w:rsid w:val="00786567"/>
    <w:rsid w:val="007869F1"/>
    <w:rsid w:val="007877AE"/>
    <w:rsid w:val="007914D9"/>
    <w:rsid w:val="00796E86"/>
    <w:rsid w:val="00797EB5"/>
    <w:rsid w:val="007A30C0"/>
    <w:rsid w:val="007A3322"/>
    <w:rsid w:val="007A508A"/>
    <w:rsid w:val="007A61A2"/>
    <w:rsid w:val="007A6977"/>
    <w:rsid w:val="007A7030"/>
    <w:rsid w:val="007A705E"/>
    <w:rsid w:val="007A76E7"/>
    <w:rsid w:val="007B1A4C"/>
    <w:rsid w:val="007B1E81"/>
    <w:rsid w:val="007B30D3"/>
    <w:rsid w:val="007B38D1"/>
    <w:rsid w:val="007B3DD6"/>
    <w:rsid w:val="007B446E"/>
    <w:rsid w:val="007B57FD"/>
    <w:rsid w:val="007B6DE9"/>
    <w:rsid w:val="007C0383"/>
    <w:rsid w:val="007C1A5B"/>
    <w:rsid w:val="007C269B"/>
    <w:rsid w:val="007C3467"/>
    <w:rsid w:val="007C35B9"/>
    <w:rsid w:val="007C36CB"/>
    <w:rsid w:val="007C37D7"/>
    <w:rsid w:val="007C4318"/>
    <w:rsid w:val="007C440C"/>
    <w:rsid w:val="007C56A2"/>
    <w:rsid w:val="007C5A28"/>
    <w:rsid w:val="007C66E5"/>
    <w:rsid w:val="007D194A"/>
    <w:rsid w:val="007D22F9"/>
    <w:rsid w:val="007D3469"/>
    <w:rsid w:val="007D36D9"/>
    <w:rsid w:val="007D3915"/>
    <w:rsid w:val="007D4283"/>
    <w:rsid w:val="007D5A1E"/>
    <w:rsid w:val="007D62E8"/>
    <w:rsid w:val="007D6EEE"/>
    <w:rsid w:val="007E04E8"/>
    <w:rsid w:val="007E0AD1"/>
    <w:rsid w:val="007E274D"/>
    <w:rsid w:val="007E27D5"/>
    <w:rsid w:val="007E2D5F"/>
    <w:rsid w:val="007E3D4A"/>
    <w:rsid w:val="007E3E14"/>
    <w:rsid w:val="007E41D5"/>
    <w:rsid w:val="007E425B"/>
    <w:rsid w:val="007E4BF3"/>
    <w:rsid w:val="007E4DB1"/>
    <w:rsid w:val="007E639B"/>
    <w:rsid w:val="007F046A"/>
    <w:rsid w:val="007F1277"/>
    <w:rsid w:val="007F1A8B"/>
    <w:rsid w:val="007F1F21"/>
    <w:rsid w:val="007F2BD6"/>
    <w:rsid w:val="007F3CEF"/>
    <w:rsid w:val="007F3FD2"/>
    <w:rsid w:val="007F404A"/>
    <w:rsid w:val="007F432E"/>
    <w:rsid w:val="007F6FDB"/>
    <w:rsid w:val="00800FE0"/>
    <w:rsid w:val="008011A5"/>
    <w:rsid w:val="008034EC"/>
    <w:rsid w:val="0080675F"/>
    <w:rsid w:val="00806B06"/>
    <w:rsid w:val="008074D7"/>
    <w:rsid w:val="008113E7"/>
    <w:rsid w:val="00811984"/>
    <w:rsid w:val="00811B0F"/>
    <w:rsid w:val="00811EDF"/>
    <w:rsid w:val="0081282C"/>
    <w:rsid w:val="0081294E"/>
    <w:rsid w:val="00812EF8"/>
    <w:rsid w:val="00813605"/>
    <w:rsid w:val="00813967"/>
    <w:rsid w:val="008144B7"/>
    <w:rsid w:val="00816330"/>
    <w:rsid w:val="008168DF"/>
    <w:rsid w:val="00817066"/>
    <w:rsid w:val="00817731"/>
    <w:rsid w:val="00817E18"/>
    <w:rsid w:val="00817E9B"/>
    <w:rsid w:val="008206F9"/>
    <w:rsid w:val="0082140C"/>
    <w:rsid w:val="00821B31"/>
    <w:rsid w:val="008224BC"/>
    <w:rsid w:val="00822AEF"/>
    <w:rsid w:val="00822F6B"/>
    <w:rsid w:val="00823DD7"/>
    <w:rsid w:val="00824729"/>
    <w:rsid w:val="00825042"/>
    <w:rsid w:val="008264B1"/>
    <w:rsid w:val="0082681A"/>
    <w:rsid w:val="008269B3"/>
    <w:rsid w:val="00826A0D"/>
    <w:rsid w:val="00827D29"/>
    <w:rsid w:val="00830DC1"/>
    <w:rsid w:val="008312DA"/>
    <w:rsid w:val="00832538"/>
    <w:rsid w:val="00832D75"/>
    <w:rsid w:val="008336B8"/>
    <w:rsid w:val="008364FA"/>
    <w:rsid w:val="00837636"/>
    <w:rsid w:val="0084077B"/>
    <w:rsid w:val="00840922"/>
    <w:rsid w:val="00843432"/>
    <w:rsid w:val="0084399B"/>
    <w:rsid w:val="00843C44"/>
    <w:rsid w:val="00844825"/>
    <w:rsid w:val="008450D6"/>
    <w:rsid w:val="00846387"/>
    <w:rsid w:val="00850942"/>
    <w:rsid w:val="00850FCF"/>
    <w:rsid w:val="00852544"/>
    <w:rsid w:val="00853D89"/>
    <w:rsid w:val="00854534"/>
    <w:rsid w:val="00855000"/>
    <w:rsid w:val="00862DB9"/>
    <w:rsid w:val="00864AB5"/>
    <w:rsid w:val="00865CBF"/>
    <w:rsid w:val="00865E0F"/>
    <w:rsid w:val="008664CA"/>
    <w:rsid w:val="008673E1"/>
    <w:rsid w:val="0086769C"/>
    <w:rsid w:val="00867833"/>
    <w:rsid w:val="008701FD"/>
    <w:rsid w:val="0087278D"/>
    <w:rsid w:val="00872C21"/>
    <w:rsid w:val="0087396B"/>
    <w:rsid w:val="00873D66"/>
    <w:rsid w:val="008761B4"/>
    <w:rsid w:val="00876F28"/>
    <w:rsid w:val="00877C49"/>
    <w:rsid w:val="0088015C"/>
    <w:rsid w:val="00880255"/>
    <w:rsid w:val="008802B2"/>
    <w:rsid w:val="00881AE1"/>
    <w:rsid w:val="00882085"/>
    <w:rsid w:val="00882ACE"/>
    <w:rsid w:val="00882CEB"/>
    <w:rsid w:val="00882D18"/>
    <w:rsid w:val="00882F62"/>
    <w:rsid w:val="00883BE0"/>
    <w:rsid w:val="00885381"/>
    <w:rsid w:val="00885637"/>
    <w:rsid w:val="00886434"/>
    <w:rsid w:val="0089304C"/>
    <w:rsid w:val="008930BF"/>
    <w:rsid w:val="00893808"/>
    <w:rsid w:val="0089526D"/>
    <w:rsid w:val="00895451"/>
    <w:rsid w:val="0089631C"/>
    <w:rsid w:val="00896371"/>
    <w:rsid w:val="00896AB0"/>
    <w:rsid w:val="00896E96"/>
    <w:rsid w:val="00896EF1"/>
    <w:rsid w:val="00897E1C"/>
    <w:rsid w:val="008A000F"/>
    <w:rsid w:val="008A0AC1"/>
    <w:rsid w:val="008A1AED"/>
    <w:rsid w:val="008A20F3"/>
    <w:rsid w:val="008A2EA3"/>
    <w:rsid w:val="008A3BE3"/>
    <w:rsid w:val="008A41E6"/>
    <w:rsid w:val="008A4BB2"/>
    <w:rsid w:val="008A5D32"/>
    <w:rsid w:val="008A6971"/>
    <w:rsid w:val="008A7602"/>
    <w:rsid w:val="008B09CA"/>
    <w:rsid w:val="008B1CC9"/>
    <w:rsid w:val="008B3179"/>
    <w:rsid w:val="008B443D"/>
    <w:rsid w:val="008B61BE"/>
    <w:rsid w:val="008B779B"/>
    <w:rsid w:val="008B7CAE"/>
    <w:rsid w:val="008C2117"/>
    <w:rsid w:val="008C34B8"/>
    <w:rsid w:val="008D017B"/>
    <w:rsid w:val="008D15D1"/>
    <w:rsid w:val="008D1A91"/>
    <w:rsid w:val="008D23C1"/>
    <w:rsid w:val="008D31A0"/>
    <w:rsid w:val="008D3F3C"/>
    <w:rsid w:val="008D42AA"/>
    <w:rsid w:val="008D4988"/>
    <w:rsid w:val="008D4F6A"/>
    <w:rsid w:val="008D78E4"/>
    <w:rsid w:val="008E0085"/>
    <w:rsid w:val="008E047B"/>
    <w:rsid w:val="008E1E71"/>
    <w:rsid w:val="008E3CC6"/>
    <w:rsid w:val="008E4185"/>
    <w:rsid w:val="008E5273"/>
    <w:rsid w:val="008E5BE0"/>
    <w:rsid w:val="008E631B"/>
    <w:rsid w:val="008E6472"/>
    <w:rsid w:val="008E7DD9"/>
    <w:rsid w:val="008F0EEB"/>
    <w:rsid w:val="008F2AC5"/>
    <w:rsid w:val="008F3B27"/>
    <w:rsid w:val="008F4121"/>
    <w:rsid w:val="008F5258"/>
    <w:rsid w:val="008F6008"/>
    <w:rsid w:val="008F6724"/>
    <w:rsid w:val="008F79FE"/>
    <w:rsid w:val="00901490"/>
    <w:rsid w:val="009032A0"/>
    <w:rsid w:val="00903742"/>
    <w:rsid w:val="0090386A"/>
    <w:rsid w:val="00905215"/>
    <w:rsid w:val="00905C9E"/>
    <w:rsid w:val="009061A5"/>
    <w:rsid w:val="0090698B"/>
    <w:rsid w:val="009079E5"/>
    <w:rsid w:val="00911964"/>
    <w:rsid w:val="00912352"/>
    <w:rsid w:val="00912A89"/>
    <w:rsid w:val="0091481C"/>
    <w:rsid w:val="00914853"/>
    <w:rsid w:val="009150CF"/>
    <w:rsid w:val="00915BAD"/>
    <w:rsid w:val="0091685E"/>
    <w:rsid w:val="00916A72"/>
    <w:rsid w:val="00917218"/>
    <w:rsid w:val="00920171"/>
    <w:rsid w:val="00920947"/>
    <w:rsid w:val="00922457"/>
    <w:rsid w:val="00922871"/>
    <w:rsid w:val="00922FC3"/>
    <w:rsid w:val="009238D5"/>
    <w:rsid w:val="00923D81"/>
    <w:rsid w:val="0092571C"/>
    <w:rsid w:val="00925A5F"/>
    <w:rsid w:val="009328E7"/>
    <w:rsid w:val="0093317E"/>
    <w:rsid w:val="0093330A"/>
    <w:rsid w:val="0093447A"/>
    <w:rsid w:val="009360DA"/>
    <w:rsid w:val="009361F5"/>
    <w:rsid w:val="0093656E"/>
    <w:rsid w:val="0093662A"/>
    <w:rsid w:val="00937954"/>
    <w:rsid w:val="00941629"/>
    <w:rsid w:val="00941711"/>
    <w:rsid w:val="0094327D"/>
    <w:rsid w:val="00943AB4"/>
    <w:rsid w:val="00944455"/>
    <w:rsid w:val="00944EC2"/>
    <w:rsid w:val="009451FD"/>
    <w:rsid w:val="00945262"/>
    <w:rsid w:val="0094579D"/>
    <w:rsid w:val="00946C94"/>
    <w:rsid w:val="00947EDA"/>
    <w:rsid w:val="009502DE"/>
    <w:rsid w:val="00950942"/>
    <w:rsid w:val="00950BD0"/>
    <w:rsid w:val="00951737"/>
    <w:rsid w:val="009517CB"/>
    <w:rsid w:val="00954785"/>
    <w:rsid w:val="0095529E"/>
    <w:rsid w:val="00955EF5"/>
    <w:rsid w:val="0096272D"/>
    <w:rsid w:val="00962E30"/>
    <w:rsid w:val="00963098"/>
    <w:rsid w:val="00963344"/>
    <w:rsid w:val="00964116"/>
    <w:rsid w:val="009642E3"/>
    <w:rsid w:val="00966935"/>
    <w:rsid w:val="00966CC5"/>
    <w:rsid w:val="00966DA3"/>
    <w:rsid w:val="0096704E"/>
    <w:rsid w:val="0096752D"/>
    <w:rsid w:val="00967CF8"/>
    <w:rsid w:val="00967DB1"/>
    <w:rsid w:val="00970CD6"/>
    <w:rsid w:val="0097298F"/>
    <w:rsid w:val="00972A7E"/>
    <w:rsid w:val="00974447"/>
    <w:rsid w:val="00974ACA"/>
    <w:rsid w:val="00974F9D"/>
    <w:rsid w:val="009751A5"/>
    <w:rsid w:val="009755AF"/>
    <w:rsid w:val="00976B14"/>
    <w:rsid w:val="00976C85"/>
    <w:rsid w:val="00977AAE"/>
    <w:rsid w:val="00980CD7"/>
    <w:rsid w:val="0098295E"/>
    <w:rsid w:val="00983931"/>
    <w:rsid w:val="009843D3"/>
    <w:rsid w:val="009850BC"/>
    <w:rsid w:val="009851D1"/>
    <w:rsid w:val="0098662A"/>
    <w:rsid w:val="009868C5"/>
    <w:rsid w:val="009871DB"/>
    <w:rsid w:val="00987705"/>
    <w:rsid w:val="009900ED"/>
    <w:rsid w:val="00993A86"/>
    <w:rsid w:val="00993CD8"/>
    <w:rsid w:val="009941D0"/>
    <w:rsid w:val="00994854"/>
    <w:rsid w:val="0099544A"/>
    <w:rsid w:val="00996F3C"/>
    <w:rsid w:val="009A1B31"/>
    <w:rsid w:val="009A38C3"/>
    <w:rsid w:val="009A3917"/>
    <w:rsid w:val="009A6F66"/>
    <w:rsid w:val="009A7191"/>
    <w:rsid w:val="009B1DEB"/>
    <w:rsid w:val="009B26CE"/>
    <w:rsid w:val="009B3491"/>
    <w:rsid w:val="009B4C7C"/>
    <w:rsid w:val="009B5585"/>
    <w:rsid w:val="009B6726"/>
    <w:rsid w:val="009B67ED"/>
    <w:rsid w:val="009B6CA4"/>
    <w:rsid w:val="009B7E2C"/>
    <w:rsid w:val="009B7E3C"/>
    <w:rsid w:val="009C000B"/>
    <w:rsid w:val="009C0638"/>
    <w:rsid w:val="009C072E"/>
    <w:rsid w:val="009C2065"/>
    <w:rsid w:val="009C553B"/>
    <w:rsid w:val="009C6D27"/>
    <w:rsid w:val="009C6ED8"/>
    <w:rsid w:val="009C6EF3"/>
    <w:rsid w:val="009C7258"/>
    <w:rsid w:val="009D0269"/>
    <w:rsid w:val="009D0CD9"/>
    <w:rsid w:val="009D2304"/>
    <w:rsid w:val="009D3303"/>
    <w:rsid w:val="009D346B"/>
    <w:rsid w:val="009D4098"/>
    <w:rsid w:val="009D5EC2"/>
    <w:rsid w:val="009E2258"/>
    <w:rsid w:val="009E29DD"/>
    <w:rsid w:val="009E3E9B"/>
    <w:rsid w:val="009E3F7E"/>
    <w:rsid w:val="009E41EA"/>
    <w:rsid w:val="009E421A"/>
    <w:rsid w:val="009E62FD"/>
    <w:rsid w:val="009E760A"/>
    <w:rsid w:val="009E7C30"/>
    <w:rsid w:val="009F3914"/>
    <w:rsid w:val="009F5BA1"/>
    <w:rsid w:val="009F5BC1"/>
    <w:rsid w:val="009F63F4"/>
    <w:rsid w:val="009F747B"/>
    <w:rsid w:val="00A00B93"/>
    <w:rsid w:val="00A0154B"/>
    <w:rsid w:val="00A02FC3"/>
    <w:rsid w:val="00A039CF"/>
    <w:rsid w:val="00A03CB3"/>
    <w:rsid w:val="00A044AD"/>
    <w:rsid w:val="00A06A4F"/>
    <w:rsid w:val="00A06D77"/>
    <w:rsid w:val="00A13F89"/>
    <w:rsid w:val="00A1537C"/>
    <w:rsid w:val="00A176A8"/>
    <w:rsid w:val="00A20376"/>
    <w:rsid w:val="00A20D91"/>
    <w:rsid w:val="00A220A9"/>
    <w:rsid w:val="00A23D48"/>
    <w:rsid w:val="00A25D66"/>
    <w:rsid w:val="00A260A0"/>
    <w:rsid w:val="00A275CF"/>
    <w:rsid w:val="00A31262"/>
    <w:rsid w:val="00A3216C"/>
    <w:rsid w:val="00A33E20"/>
    <w:rsid w:val="00A3461C"/>
    <w:rsid w:val="00A35D4A"/>
    <w:rsid w:val="00A3672E"/>
    <w:rsid w:val="00A36948"/>
    <w:rsid w:val="00A36B3E"/>
    <w:rsid w:val="00A3781F"/>
    <w:rsid w:val="00A37A04"/>
    <w:rsid w:val="00A37A9D"/>
    <w:rsid w:val="00A37D5C"/>
    <w:rsid w:val="00A40024"/>
    <w:rsid w:val="00A40963"/>
    <w:rsid w:val="00A415B6"/>
    <w:rsid w:val="00A42B1A"/>
    <w:rsid w:val="00A431FB"/>
    <w:rsid w:val="00A43B9F"/>
    <w:rsid w:val="00A44538"/>
    <w:rsid w:val="00A45018"/>
    <w:rsid w:val="00A46DB8"/>
    <w:rsid w:val="00A5010F"/>
    <w:rsid w:val="00A50820"/>
    <w:rsid w:val="00A50936"/>
    <w:rsid w:val="00A51BAF"/>
    <w:rsid w:val="00A520CD"/>
    <w:rsid w:val="00A52433"/>
    <w:rsid w:val="00A53C2C"/>
    <w:rsid w:val="00A5465D"/>
    <w:rsid w:val="00A54E82"/>
    <w:rsid w:val="00A54EB5"/>
    <w:rsid w:val="00A554DE"/>
    <w:rsid w:val="00A55B52"/>
    <w:rsid w:val="00A55D73"/>
    <w:rsid w:val="00A561FF"/>
    <w:rsid w:val="00A56492"/>
    <w:rsid w:val="00A571F3"/>
    <w:rsid w:val="00A57867"/>
    <w:rsid w:val="00A60736"/>
    <w:rsid w:val="00A61CF0"/>
    <w:rsid w:val="00A621F8"/>
    <w:rsid w:val="00A62DD7"/>
    <w:rsid w:val="00A6315F"/>
    <w:rsid w:val="00A6397C"/>
    <w:rsid w:val="00A64568"/>
    <w:rsid w:val="00A65E92"/>
    <w:rsid w:val="00A67470"/>
    <w:rsid w:val="00A67CB9"/>
    <w:rsid w:val="00A67E5A"/>
    <w:rsid w:val="00A700DD"/>
    <w:rsid w:val="00A70455"/>
    <w:rsid w:val="00A7251B"/>
    <w:rsid w:val="00A727BA"/>
    <w:rsid w:val="00A72DCA"/>
    <w:rsid w:val="00A74227"/>
    <w:rsid w:val="00A7468A"/>
    <w:rsid w:val="00A74808"/>
    <w:rsid w:val="00A76318"/>
    <w:rsid w:val="00A768C3"/>
    <w:rsid w:val="00A775DE"/>
    <w:rsid w:val="00A82123"/>
    <w:rsid w:val="00A828B7"/>
    <w:rsid w:val="00A82CCC"/>
    <w:rsid w:val="00A85945"/>
    <w:rsid w:val="00A872A3"/>
    <w:rsid w:val="00A9073C"/>
    <w:rsid w:val="00A90FE6"/>
    <w:rsid w:val="00A91B10"/>
    <w:rsid w:val="00A926F6"/>
    <w:rsid w:val="00A93A56"/>
    <w:rsid w:val="00A93C95"/>
    <w:rsid w:val="00A94147"/>
    <w:rsid w:val="00A941D9"/>
    <w:rsid w:val="00A94F45"/>
    <w:rsid w:val="00A9534D"/>
    <w:rsid w:val="00A956AC"/>
    <w:rsid w:val="00A95873"/>
    <w:rsid w:val="00A972F1"/>
    <w:rsid w:val="00A97456"/>
    <w:rsid w:val="00A976D0"/>
    <w:rsid w:val="00A977AD"/>
    <w:rsid w:val="00AA09BC"/>
    <w:rsid w:val="00AA0ED8"/>
    <w:rsid w:val="00AA1C52"/>
    <w:rsid w:val="00AA26B7"/>
    <w:rsid w:val="00AA3833"/>
    <w:rsid w:val="00AA494E"/>
    <w:rsid w:val="00AA6BE1"/>
    <w:rsid w:val="00AB13E4"/>
    <w:rsid w:val="00AB2335"/>
    <w:rsid w:val="00AB287B"/>
    <w:rsid w:val="00AB3229"/>
    <w:rsid w:val="00AB343F"/>
    <w:rsid w:val="00AB367D"/>
    <w:rsid w:val="00AB36AB"/>
    <w:rsid w:val="00AB4F6D"/>
    <w:rsid w:val="00AB6C14"/>
    <w:rsid w:val="00AB71EA"/>
    <w:rsid w:val="00AB7A49"/>
    <w:rsid w:val="00AC08E8"/>
    <w:rsid w:val="00AC19B5"/>
    <w:rsid w:val="00AC2201"/>
    <w:rsid w:val="00AC28E6"/>
    <w:rsid w:val="00AC2A42"/>
    <w:rsid w:val="00AC39D3"/>
    <w:rsid w:val="00AC3A66"/>
    <w:rsid w:val="00AC4FF5"/>
    <w:rsid w:val="00AC519D"/>
    <w:rsid w:val="00AC5673"/>
    <w:rsid w:val="00AC794C"/>
    <w:rsid w:val="00AD1C8E"/>
    <w:rsid w:val="00AD34F9"/>
    <w:rsid w:val="00AD4591"/>
    <w:rsid w:val="00AD6BFD"/>
    <w:rsid w:val="00AE0EB1"/>
    <w:rsid w:val="00AE1BD2"/>
    <w:rsid w:val="00AE1CF9"/>
    <w:rsid w:val="00AE20A1"/>
    <w:rsid w:val="00AE3319"/>
    <w:rsid w:val="00AE4967"/>
    <w:rsid w:val="00AE4F84"/>
    <w:rsid w:val="00AE61A1"/>
    <w:rsid w:val="00AF08D0"/>
    <w:rsid w:val="00AF0DC1"/>
    <w:rsid w:val="00AF1A2A"/>
    <w:rsid w:val="00AF1A3C"/>
    <w:rsid w:val="00AF231F"/>
    <w:rsid w:val="00AF24C3"/>
    <w:rsid w:val="00AF254F"/>
    <w:rsid w:val="00AF3476"/>
    <w:rsid w:val="00AF38F1"/>
    <w:rsid w:val="00AF411A"/>
    <w:rsid w:val="00AF58AE"/>
    <w:rsid w:val="00AF64A5"/>
    <w:rsid w:val="00AF66F3"/>
    <w:rsid w:val="00B006D8"/>
    <w:rsid w:val="00B017AC"/>
    <w:rsid w:val="00B02816"/>
    <w:rsid w:val="00B0288C"/>
    <w:rsid w:val="00B02A19"/>
    <w:rsid w:val="00B03424"/>
    <w:rsid w:val="00B03F5E"/>
    <w:rsid w:val="00B05544"/>
    <w:rsid w:val="00B05959"/>
    <w:rsid w:val="00B05A36"/>
    <w:rsid w:val="00B106AC"/>
    <w:rsid w:val="00B11478"/>
    <w:rsid w:val="00B120BE"/>
    <w:rsid w:val="00B13A08"/>
    <w:rsid w:val="00B14580"/>
    <w:rsid w:val="00B147A1"/>
    <w:rsid w:val="00B1539F"/>
    <w:rsid w:val="00B16BF9"/>
    <w:rsid w:val="00B16D23"/>
    <w:rsid w:val="00B20F94"/>
    <w:rsid w:val="00B21601"/>
    <w:rsid w:val="00B21F0F"/>
    <w:rsid w:val="00B231D3"/>
    <w:rsid w:val="00B23FF6"/>
    <w:rsid w:val="00B249FE"/>
    <w:rsid w:val="00B24AC2"/>
    <w:rsid w:val="00B26562"/>
    <w:rsid w:val="00B30B04"/>
    <w:rsid w:val="00B33DD5"/>
    <w:rsid w:val="00B34469"/>
    <w:rsid w:val="00B37566"/>
    <w:rsid w:val="00B379B5"/>
    <w:rsid w:val="00B379E0"/>
    <w:rsid w:val="00B37F1D"/>
    <w:rsid w:val="00B4034F"/>
    <w:rsid w:val="00B406EE"/>
    <w:rsid w:val="00B43FED"/>
    <w:rsid w:val="00B476EF"/>
    <w:rsid w:val="00B47BD0"/>
    <w:rsid w:val="00B47E50"/>
    <w:rsid w:val="00B5061B"/>
    <w:rsid w:val="00B508C4"/>
    <w:rsid w:val="00B51BE2"/>
    <w:rsid w:val="00B521C7"/>
    <w:rsid w:val="00B527EA"/>
    <w:rsid w:val="00B52BB4"/>
    <w:rsid w:val="00B531B5"/>
    <w:rsid w:val="00B536D1"/>
    <w:rsid w:val="00B5575B"/>
    <w:rsid w:val="00B60DB4"/>
    <w:rsid w:val="00B61836"/>
    <w:rsid w:val="00B62CC6"/>
    <w:rsid w:val="00B6315E"/>
    <w:rsid w:val="00B63C38"/>
    <w:rsid w:val="00B6497F"/>
    <w:rsid w:val="00B64C54"/>
    <w:rsid w:val="00B657C9"/>
    <w:rsid w:val="00B65BC0"/>
    <w:rsid w:val="00B66441"/>
    <w:rsid w:val="00B664ED"/>
    <w:rsid w:val="00B66B90"/>
    <w:rsid w:val="00B679D9"/>
    <w:rsid w:val="00B70463"/>
    <w:rsid w:val="00B707D0"/>
    <w:rsid w:val="00B73661"/>
    <w:rsid w:val="00B73B3E"/>
    <w:rsid w:val="00B742B6"/>
    <w:rsid w:val="00B74DDE"/>
    <w:rsid w:val="00B75C31"/>
    <w:rsid w:val="00B77830"/>
    <w:rsid w:val="00B80870"/>
    <w:rsid w:val="00B80A43"/>
    <w:rsid w:val="00B80A92"/>
    <w:rsid w:val="00B82352"/>
    <w:rsid w:val="00B83919"/>
    <w:rsid w:val="00B847DF"/>
    <w:rsid w:val="00B86396"/>
    <w:rsid w:val="00B86753"/>
    <w:rsid w:val="00B86D5B"/>
    <w:rsid w:val="00B92EE3"/>
    <w:rsid w:val="00B93008"/>
    <w:rsid w:val="00B94B5C"/>
    <w:rsid w:val="00B9546F"/>
    <w:rsid w:val="00BA00BD"/>
    <w:rsid w:val="00BA026E"/>
    <w:rsid w:val="00BA043D"/>
    <w:rsid w:val="00BA0C76"/>
    <w:rsid w:val="00BA121F"/>
    <w:rsid w:val="00BA45B6"/>
    <w:rsid w:val="00BA547E"/>
    <w:rsid w:val="00BA5E53"/>
    <w:rsid w:val="00BA7384"/>
    <w:rsid w:val="00BB0A66"/>
    <w:rsid w:val="00BB0A78"/>
    <w:rsid w:val="00BB11B7"/>
    <w:rsid w:val="00BB170A"/>
    <w:rsid w:val="00BB1A30"/>
    <w:rsid w:val="00BB3399"/>
    <w:rsid w:val="00BB3575"/>
    <w:rsid w:val="00BB4487"/>
    <w:rsid w:val="00BB484F"/>
    <w:rsid w:val="00BB4E06"/>
    <w:rsid w:val="00BB5A2B"/>
    <w:rsid w:val="00BB6A9C"/>
    <w:rsid w:val="00BB7EAB"/>
    <w:rsid w:val="00BC16F9"/>
    <w:rsid w:val="00BC251D"/>
    <w:rsid w:val="00BC31D2"/>
    <w:rsid w:val="00BC3669"/>
    <w:rsid w:val="00BC58B8"/>
    <w:rsid w:val="00BC5D56"/>
    <w:rsid w:val="00BC6962"/>
    <w:rsid w:val="00BC767A"/>
    <w:rsid w:val="00BC78C3"/>
    <w:rsid w:val="00BC7D17"/>
    <w:rsid w:val="00BD2247"/>
    <w:rsid w:val="00BD31A7"/>
    <w:rsid w:val="00BD3B0F"/>
    <w:rsid w:val="00BD3F8E"/>
    <w:rsid w:val="00BD455C"/>
    <w:rsid w:val="00BD4A1B"/>
    <w:rsid w:val="00BD51CA"/>
    <w:rsid w:val="00BD535B"/>
    <w:rsid w:val="00BD5C21"/>
    <w:rsid w:val="00BD6595"/>
    <w:rsid w:val="00BD673E"/>
    <w:rsid w:val="00BD680C"/>
    <w:rsid w:val="00BD6DFE"/>
    <w:rsid w:val="00BE0F66"/>
    <w:rsid w:val="00BE14AB"/>
    <w:rsid w:val="00BE1B52"/>
    <w:rsid w:val="00BE2144"/>
    <w:rsid w:val="00BE2195"/>
    <w:rsid w:val="00BE3147"/>
    <w:rsid w:val="00BE3F49"/>
    <w:rsid w:val="00BE434A"/>
    <w:rsid w:val="00BE56E3"/>
    <w:rsid w:val="00BE5983"/>
    <w:rsid w:val="00BF0286"/>
    <w:rsid w:val="00BF0D93"/>
    <w:rsid w:val="00BF0F8B"/>
    <w:rsid w:val="00BF11E1"/>
    <w:rsid w:val="00BF299C"/>
    <w:rsid w:val="00BF31D4"/>
    <w:rsid w:val="00BF3D74"/>
    <w:rsid w:val="00BF410B"/>
    <w:rsid w:val="00BF4A94"/>
    <w:rsid w:val="00BF4F27"/>
    <w:rsid w:val="00BF699C"/>
    <w:rsid w:val="00BF72D1"/>
    <w:rsid w:val="00BF79A3"/>
    <w:rsid w:val="00BF7ECA"/>
    <w:rsid w:val="00C00FC8"/>
    <w:rsid w:val="00C02295"/>
    <w:rsid w:val="00C04935"/>
    <w:rsid w:val="00C10440"/>
    <w:rsid w:val="00C11FE5"/>
    <w:rsid w:val="00C130EF"/>
    <w:rsid w:val="00C13624"/>
    <w:rsid w:val="00C14BC8"/>
    <w:rsid w:val="00C15D4D"/>
    <w:rsid w:val="00C17E5F"/>
    <w:rsid w:val="00C17FDA"/>
    <w:rsid w:val="00C20A7B"/>
    <w:rsid w:val="00C20BBD"/>
    <w:rsid w:val="00C21228"/>
    <w:rsid w:val="00C2136C"/>
    <w:rsid w:val="00C2170B"/>
    <w:rsid w:val="00C21789"/>
    <w:rsid w:val="00C225B4"/>
    <w:rsid w:val="00C23F9D"/>
    <w:rsid w:val="00C24C90"/>
    <w:rsid w:val="00C24DA3"/>
    <w:rsid w:val="00C31114"/>
    <w:rsid w:val="00C323F9"/>
    <w:rsid w:val="00C32F98"/>
    <w:rsid w:val="00C33229"/>
    <w:rsid w:val="00C33E88"/>
    <w:rsid w:val="00C35327"/>
    <w:rsid w:val="00C35F28"/>
    <w:rsid w:val="00C36AB6"/>
    <w:rsid w:val="00C42E5E"/>
    <w:rsid w:val="00C440FA"/>
    <w:rsid w:val="00C44D12"/>
    <w:rsid w:val="00C44E1F"/>
    <w:rsid w:val="00C45FC4"/>
    <w:rsid w:val="00C463C3"/>
    <w:rsid w:val="00C4649E"/>
    <w:rsid w:val="00C46D83"/>
    <w:rsid w:val="00C4729D"/>
    <w:rsid w:val="00C479C3"/>
    <w:rsid w:val="00C47C72"/>
    <w:rsid w:val="00C54BD9"/>
    <w:rsid w:val="00C55DA4"/>
    <w:rsid w:val="00C56A96"/>
    <w:rsid w:val="00C60197"/>
    <w:rsid w:val="00C6115C"/>
    <w:rsid w:val="00C62748"/>
    <w:rsid w:val="00C63088"/>
    <w:rsid w:val="00C6396C"/>
    <w:rsid w:val="00C63A29"/>
    <w:rsid w:val="00C63EA2"/>
    <w:rsid w:val="00C64895"/>
    <w:rsid w:val="00C65E55"/>
    <w:rsid w:val="00C7157E"/>
    <w:rsid w:val="00C71DA9"/>
    <w:rsid w:val="00C74EF5"/>
    <w:rsid w:val="00C75196"/>
    <w:rsid w:val="00C75A47"/>
    <w:rsid w:val="00C75AC2"/>
    <w:rsid w:val="00C75BD1"/>
    <w:rsid w:val="00C75CC8"/>
    <w:rsid w:val="00C75EA7"/>
    <w:rsid w:val="00C7729B"/>
    <w:rsid w:val="00C80278"/>
    <w:rsid w:val="00C80A02"/>
    <w:rsid w:val="00C81651"/>
    <w:rsid w:val="00C83E7F"/>
    <w:rsid w:val="00C855A4"/>
    <w:rsid w:val="00C86276"/>
    <w:rsid w:val="00C86740"/>
    <w:rsid w:val="00C86F99"/>
    <w:rsid w:val="00C8737B"/>
    <w:rsid w:val="00C907E5"/>
    <w:rsid w:val="00C928BF"/>
    <w:rsid w:val="00C96848"/>
    <w:rsid w:val="00C96DF8"/>
    <w:rsid w:val="00CA037C"/>
    <w:rsid w:val="00CA03C4"/>
    <w:rsid w:val="00CA0A77"/>
    <w:rsid w:val="00CA3102"/>
    <w:rsid w:val="00CA39FA"/>
    <w:rsid w:val="00CA41F0"/>
    <w:rsid w:val="00CA4660"/>
    <w:rsid w:val="00CA5412"/>
    <w:rsid w:val="00CA6131"/>
    <w:rsid w:val="00CA6353"/>
    <w:rsid w:val="00CB0917"/>
    <w:rsid w:val="00CB1143"/>
    <w:rsid w:val="00CB276B"/>
    <w:rsid w:val="00CB2925"/>
    <w:rsid w:val="00CB306D"/>
    <w:rsid w:val="00CB3ACB"/>
    <w:rsid w:val="00CB5A56"/>
    <w:rsid w:val="00CB71DE"/>
    <w:rsid w:val="00CB793B"/>
    <w:rsid w:val="00CC1010"/>
    <w:rsid w:val="00CC1B1A"/>
    <w:rsid w:val="00CC263A"/>
    <w:rsid w:val="00CC3247"/>
    <w:rsid w:val="00CC3595"/>
    <w:rsid w:val="00CC3632"/>
    <w:rsid w:val="00CC437F"/>
    <w:rsid w:val="00CC4536"/>
    <w:rsid w:val="00CC4822"/>
    <w:rsid w:val="00CC4AC6"/>
    <w:rsid w:val="00CC5C79"/>
    <w:rsid w:val="00CC6CE1"/>
    <w:rsid w:val="00CC79A8"/>
    <w:rsid w:val="00CD0DE9"/>
    <w:rsid w:val="00CD20E0"/>
    <w:rsid w:val="00CD211C"/>
    <w:rsid w:val="00CD2469"/>
    <w:rsid w:val="00CD24B0"/>
    <w:rsid w:val="00CD2916"/>
    <w:rsid w:val="00CD2D2D"/>
    <w:rsid w:val="00CD3698"/>
    <w:rsid w:val="00CD3DCF"/>
    <w:rsid w:val="00CD408A"/>
    <w:rsid w:val="00CD4927"/>
    <w:rsid w:val="00CD5561"/>
    <w:rsid w:val="00CD56A9"/>
    <w:rsid w:val="00CD6B57"/>
    <w:rsid w:val="00CD750B"/>
    <w:rsid w:val="00CE053E"/>
    <w:rsid w:val="00CE3814"/>
    <w:rsid w:val="00CE4DB0"/>
    <w:rsid w:val="00CE56F6"/>
    <w:rsid w:val="00CE6127"/>
    <w:rsid w:val="00CE61B7"/>
    <w:rsid w:val="00CE7452"/>
    <w:rsid w:val="00CF38AF"/>
    <w:rsid w:val="00CF4808"/>
    <w:rsid w:val="00CF525D"/>
    <w:rsid w:val="00CF5841"/>
    <w:rsid w:val="00CF7AC7"/>
    <w:rsid w:val="00D007AD"/>
    <w:rsid w:val="00D0243A"/>
    <w:rsid w:val="00D044B0"/>
    <w:rsid w:val="00D04CDD"/>
    <w:rsid w:val="00D05A29"/>
    <w:rsid w:val="00D06CAB"/>
    <w:rsid w:val="00D06D37"/>
    <w:rsid w:val="00D07100"/>
    <w:rsid w:val="00D110FC"/>
    <w:rsid w:val="00D1131C"/>
    <w:rsid w:val="00D1237B"/>
    <w:rsid w:val="00D12DF6"/>
    <w:rsid w:val="00D13350"/>
    <w:rsid w:val="00D15AE8"/>
    <w:rsid w:val="00D17273"/>
    <w:rsid w:val="00D17692"/>
    <w:rsid w:val="00D17754"/>
    <w:rsid w:val="00D1795F"/>
    <w:rsid w:val="00D2015F"/>
    <w:rsid w:val="00D2236B"/>
    <w:rsid w:val="00D2237B"/>
    <w:rsid w:val="00D25228"/>
    <w:rsid w:val="00D25271"/>
    <w:rsid w:val="00D25468"/>
    <w:rsid w:val="00D30338"/>
    <w:rsid w:val="00D30F2B"/>
    <w:rsid w:val="00D32188"/>
    <w:rsid w:val="00D322BD"/>
    <w:rsid w:val="00D32E74"/>
    <w:rsid w:val="00D34B06"/>
    <w:rsid w:val="00D36D3A"/>
    <w:rsid w:val="00D42C25"/>
    <w:rsid w:val="00D43014"/>
    <w:rsid w:val="00D435F2"/>
    <w:rsid w:val="00D43995"/>
    <w:rsid w:val="00D44701"/>
    <w:rsid w:val="00D44AEC"/>
    <w:rsid w:val="00D45286"/>
    <w:rsid w:val="00D45709"/>
    <w:rsid w:val="00D45A1E"/>
    <w:rsid w:val="00D46749"/>
    <w:rsid w:val="00D46A8B"/>
    <w:rsid w:val="00D47377"/>
    <w:rsid w:val="00D5203E"/>
    <w:rsid w:val="00D522DE"/>
    <w:rsid w:val="00D5261F"/>
    <w:rsid w:val="00D53EB4"/>
    <w:rsid w:val="00D55389"/>
    <w:rsid w:val="00D55ABF"/>
    <w:rsid w:val="00D55C1B"/>
    <w:rsid w:val="00D56AA3"/>
    <w:rsid w:val="00D600CD"/>
    <w:rsid w:val="00D61A48"/>
    <w:rsid w:val="00D61DAB"/>
    <w:rsid w:val="00D61DDA"/>
    <w:rsid w:val="00D61EF4"/>
    <w:rsid w:val="00D62446"/>
    <w:rsid w:val="00D62541"/>
    <w:rsid w:val="00D64A3C"/>
    <w:rsid w:val="00D65765"/>
    <w:rsid w:val="00D72591"/>
    <w:rsid w:val="00D72E15"/>
    <w:rsid w:val="00D733C6"/>
    <w:rsid w:val="00D73C20"/>
    <w:rsid w:val="00D743A0"/>
    <w:rsid w:val="00D74B35"/>
    <w:rsid w:val="00D74B36"/>
    <w:rsid w:val="00D74CBB"/>
    <w:rsid w:val="00D753D6"/>
    <w:rsid w:val="00D760C9"/>
    <w:rsid w:val="00D765DC"/>
    <w:rsid w:val="00D824FC"/>
    <w:rsid w:val="00D825E4"/>
    <w:rsid w:val="00D836F5"/>
    <w:rsid w:val="00D85DDD"/>
    <w:rsid w:val="00D86220"/>
    <w:rsid w:val="00D86889"/>
    <w:rsid w:val="00D86B9A"/>
    <w:rsid w:val="00D91C7D"/>
    <w:rsid w:val="00D922E5"/>
    <w:rsid w:val="00D92BE0"/>
    <w:rsid w:val="00D9406D"/>
    <w:rsid w:val="00D94808"/>
    <w:rsid w:val="00D95BF8"/>
    <w:rsid w:val="00D974B8"/>
    <w:rsid w:val="00D97DAE"/>
    <w:rsid w:val="00DA05EE"/>
    <w:rsid w:val="00DA1BE6"/>
    <w:rsid w:val="00DA1D65"/>
    <w:rsid w:val="00DA1FB2"/>
    <w:rsid w:val="00DA2C24"/>
    <w:rsid w:val="00DA2E97"/>
    <w:rsid w:val="00DA3180"/>
    <w:rsid w:val="00DA460C"/>
    <w:rsid w:val="00DA4937"/>
    <w:rsid w:val="00DA54DD"/>
    <w:rsid w:val="00DB015A"/>
    <w:rsid w:val="00DB05C3"/>
    <w:rsid w:val="00DB2D31"/>
    <w:rsid w:val="00DB30DB"/>
    <w:rsid w:val="00DB3344"/>
    <w:rsid w:val="00DB410A"/>
    <w:rsid w:val="00DB461C"/>
    <w:rsid w:val="00DB495C"/>
    <w:rsid w:val="00DB4BC6"/>
    <w:rsid w:val="00DB55E9"/>
    <w:rsid w:val="00DB6900"/>
    <w:rsid w:val="00DB793E"/>
    <w:rsid w:val="00DB7C45"/>
    <w:rsid w:val="00DB7F38"/>
    <w:rsid w:val="00DC0626"/>
    <w:rsid w:val="00DC1CC5"/>
    <w:rsid w:val="00DC2519"/>
    <w:rsid w:val="00DC2775"/>
    <w:rsid w:val="00DC3A80"/>
    <w:rsid w:val="00DC4B67"/>
    <w:rsid w:val="00DC6945"/>
    <w:rsid w:val="00DC6E13"/>
    <w:rsid w:val="00DC7F25"/>
    <w:rsid w:val="00DD0899"/>
    <w:rsid w:val="00DD1034"/>
    <w:rsid w:val="00DD491B"/>
    <w:rsid w:val="00DD5005"/>
    <w:rsid w:val="00DD534A"/>
    <w:rsid w:val="00DD6769"/>
    <w:rsid w:val="00DD6A72"/>
    <w:rsid w:val="00DD713E"/>
    <w:rsid w:val="00DD7E03"/>
    <w:rsid w:val="00DD7F80"/>
    <w:rsid w:val="00DE1EC2"/>
    <w:rsid w:val="00DE29F0"/>
    <w:rsid w:val="00DE3E01"/>
    <w:rsid w:val="00DE49AB"/>
    <w:rsid w:val="00DE7347"/>
    <w:rsid w:val="00DE77D0"/>
    <w:rsid w:val="00DF13C5"/>
    <w:rsid w:val="00DF194A"/>
    <w:rsid w:val="00DF2667"/>
    <w:rsid w:val="00DF35CD"/>
    <w:rsid w:val="00DF3B5C"/>
    <w:rsid w:val="00DF4AE7"/>
    <w:rsid w:val="00DF5D1C"/>
    <w:rsid w:val="00DF63FB"/>
    <w:rsid w:val="00DF6686"/>
    <w:rsid w:val="00DF7912"/>
    <w:rsid w:val="00DF7B47"/>
    <w:rsid w:val="00DF7B96"/>
    <w:rsid w:val="00DF7F7F"/>
    <w:rsid w:val="00E00BBB"/>
    <w:rsid w:val="00E01607"/>
    <w:rsid w:val="00E019CB"/>
    <w:rsid w:val="00E03362"/>
    <w:rsid w:val="00E03A8C"/>
    <w:rsid w:val="00E047F5"/>
    <w:rsid w:val="00E05998"/>
    <w:rsid w:val="00E06828"/>
    <w:rsid w:val="00E06F28"/>
    <w:rsid w:val="00E077A7"/>
    <w:rsid w:val="00E1141F"/>
    <w:rsid w:val="00E122C6"/>
    <w:rsid w:val="00E13283"/>
    <w:rsid w:val="00E141AD"/>
    <w:rsid w:val="00E15C3B"/>
    <w:rsid w:val="00E161CB"/>
    <w:rsid w:val="00E161F1"/>
    <w:rsid w:val="00E16239"/>
    <w:rsid w:val="00E1624F"/>
    <w:rsid w:val="00E16F68"/>
    <w:rsid w:val="00E1748D"/>
    <w:rsid w:val="00E20414"/>
    <w:rsid w:val="00E2292E"/>
    <w:rsid w:val="00E22990"/>
    <w:rsid w:val="00E23021"/>
    <w:rsid w:val="00E23A7C"/>
    <w:rsid w:val="00E23AAA"/>
    <w:rsid w:val="00E23E21"/>
    <w:rsid w:val="00E248A4"/>
    <w:rsid w:val="00E25DB0"/>
    <w:rsid w:val="00E26E3D"/>
    <w:rsid w:val="00E30948"/>
    <w:rsid w:val="00E3094E"/>
    <w:rsid w:val="00E323F7"/>
    <w:rsid w:val="00E329F0"/>
    <w:rsid w:val="00E32C53"/>
    <w:rsid w:val="00E36417"/>
    <w:rsid w:val="00E36703"/>
    <w:rsid w:val="00E378E4"/>
    <w:rsid w:val="00E37F83"/>
    <w:rsid w:val="00E40659"/>
    <w:rsid w:val="00E40B42"/>
    <w:rsid w:val="00E40D29"/>
    <w:rsid w:val="00E42BFF"/>
    <w:rsid w:val="00E436DA"/>
    <w:rsid w:val="00E44713"/>
    <w:rsid w:val="00E4550B"/>
    <w:rsid w:val="00E464F0"/>
    <w:rsid w:val="00E5145C"/>
    <w:rsid w:val="00E51D3C"/>
    <w:rsid w:val="00E527C0"/>
    <w:rsid w:val="00E53632"/>
    <w:rsid w:val="00E53F31"/>
    <w:rsid w:val="00E54E8F"/>
    <w:rsid w:val="00E5671B"/>
    <w:rsid w:val="00E56979"/>
    <w:rsid w:val="00E62F91"/>
    <w:rsid w:val="00E64CB0"/>
    <w:rsid w:val="00E64EF3"/>
    <w:rsid w:val="00E65BA1"/>
    <w:rsid w:val="00E6611C"/>
    <w:rsid w:val="00E70328"/>
    <w:rsid w:val="00E71F58"/>
    <w:rsid w:val="00E71F7E"/>
    <w:rsid w:val="00E73D8D"/>
    <w:rsid w:val="00E74A0F"/>
    <w:rsid w:val="00E74AE8"/>
    <w:rsid w:val="00E75183"/>
    <w:rsid w:val="00E77505"/>
    <w:rsid w:val="00E8100B"/>
    <w:rsid w:val="00E8113B"/>
    <w:rsid w:val="00E82127"/>
    <w:rsid w:val="00E849D3"/>
    <w:rsid w:val="00E859E9"/>
    <w:rsid w:val="00E85AF7"/>
    <w:rsid w:val="00E86337"/>
    <w:rsid w:val="00E86730"/>
    <w:rsid w:val="00E874BC"/>
    <w:rsid w:val="00E9015D"/>
    <w:rsid w:val="00E92101"/>
    <w:rsid w:val="00E939BF"/>
    <w:rsid w:val="00E93E83"/>
    <w:rsid w:val="00E95D3A"/>
    <w:rsid w:val="00E96367"/>
    <w:rsid w:val="00E968F1"/>
    <w:rsid w:val="00E96FBD"/>
    <w:rsid w:val="00E977FE"/>
    <w:rsid w:val="00E97866"/>
    <w:rsid w:val="00EA0EF8"/>
    <w:rsid w:val="00EA2287"/>
    <w:rsid w:val="00EA46F0"/>
    <w:rsid w:val="00EB05BA"/>
    <w:rsid w:val="00EB09DE"/>
    <w:rsid w:val="00EB20FE"/>
    <w:rsid w:val="00EB2150"/>
    <w:rsid w:val="00EB3844"/>
    <w:rsid w:val="00EB46BF"/>
    <w:rsid w:val="00EB4DBF"/>
    <w:rsid w:val="00EB5671"/>
    <w:rsid w:val="00EB5A5D"/>
    <w:rsid w:val="00EB6E1D"/>
    <w:rsid w:val="00EC02B3"/>
    <w:rsid w:val="00EC04E3"/>
    <w:rsid w:val="00EC0A4A"/>
    <w:rsid w:val="00EC2EAA"/>
    <w:rsid w:val="00EC35B1"/>
    <w:rsid w:val="00EC3618"/>
    <w:rsid w:val="00EC373F"/>
    <w:rsid w:val="00EC7568"/>
    <w:rsid w:val="00ED11F4"/>
    <w:rsid w:val="00ED18DA"/>
    <w:rsid w:val="00ED3A9D"/>
    <w:rsid w:val="00ED3C49"/>
    <w:rsid w:val="00ED4BA1"/>
    <w:rsid w:val="00ED78D0"/>
    <w:rsid w:val="00EE1D95"/>
    <w:rsid w:val="00EE25C5"/>
    <w:rsid w:val="00EE2CCE"/>
    <w:rsid w:val="00EE6BCF"/>
    <w:rsid w:val="00EE72C7"/>
    <w:rsid w:val="00EE7411"/>
    <w:rsid w:val="00EE7B42"/>
    <w:rsid w:val="00EF02D9"/>
    <w:rsid w:val="00EF2078"/>
    <w:rsid w:val="00EF30A7"/>
    <w:rsid w:val="00EF313A"/>
    <w:rsid w:val="00EF3343"/>
    <w:rsid w:val="00EF3644"/>
    <w:rsid w:val="00EF3747"/>
    <w:rsid w:val="00EF3BE8"/>
    <w:rsid w:val="00EF3C92"/>
    <w:rsid w:val="00EF4CAF"/>
    <w:rsid w:val="00EF5D42"/>
    <w:rsid w:val="00EF64D7"/>
    <w:rsid w:val="00EF7C2C"/>
    <w:rsid w:val="00F02D81"/>
    <w:rsid w:val="00F03A69"/>
    <w:rsid w:val="00F04D86"/>
    <w:rsid w:val="00F04E12"/>
    <w:rsid w:val="00F06861"/>
    <w:rsid w:val="00F06A94"/>
    <w:rsid w:val="00F10EE0"/>
    <w:rsid w:val="00F13F2C"/>
    <w:rsid w:val="00F16C1E"/>
    <w:rsid w:val="00F17412"/>
    <w:rsid w:val="00F17598"/>
    <w:rsid w:val="00F17C8E"/>
    <w:rsid w:val="00F200D5"/>
    <w:rsid w:val="00F207BB"/>
    <w:rsid w:val="00F225CA"/>
    <w:rsid w:val="00F24455"/>
    <w:rsid w:val="00F262A1"/>
    <w:rsid w:val="00F27134"/>
    <w:rsid w:val="00F277EF"/>
    <w:rsid w:val="00F27995"/>
    <w:rsid w:val="00F30124"/>
    <w:rsid w:val="00F3114F"/>
    <w:rsid w:val="00F311B0"/>
    <w:rsid w:val="00F32141"/>
    <w:rsid w:val="00F3244F"/>
    <w:rsid w:val="00F335F8"/>
    <w:rsid w:val="00F33F7A"/>
    <w:rsid w:val="00F34763"/>
    <w:rsid w:val="00F36895"/>
    <w:rsid w:val="00F420AF"/>
    <w:rsid w:val="00F47076"/>
    <w:rsid w:val="00F47372"/>
    <w:rsid w:val="00F477DB"/>
    <w:rsid w:val="00F50560"/>
    <w:rsid w:val="00F5449C"/>
    <w:rsid w:val="00F551B7"/>
    <w:rsid w:val="00F555CA"/>
    <w:rsid w:val="00F55AEB"/>
    <w:rsid w:val="00F5632D"/>
    <w:rsid w:val="00F57165"/>
    <w:rsid w:val="00F57C5B"/>
    <w:rsid w:val="00F57EFA"/>
    <w:rsid w:val="00F60284"/>
    <w:rsid w:val="00F60FC3"/>
    <w:rsid w:val="00F618B6"/>
    <w:rsid w:val="00F61990"/>
    <w:rsid w:val="00F61EEA"/>
    <w:rsid w:val="00F62206"/>
    <w:rsid w:val="00F63181"/>
    <w:rsid w:val="00F6353D"/>
    <w:rsid w:val="00F63E30"/>
    <w:rsid w:val="00F64868"/>
    <w:rsid w:val="00F6569C"/>
    <w:rsid w:val="00F663A5"/>
    <w:rsid w:val="00F66778"/>
    <w:rsid w:val="00F67317"/>
    <w:rsid w:val="00F674AF"/>
    <w:rsid w:val="00F67C72"/>
    <w:rsid w:val="00F71432"/>
    <w:rsid w:val="00F72DF6"/>
    <w:rsid w:val="00F75390"/>
    <w:rsid w:val="00F774B0"/>
    <w:rsid w:val="00F775BA"/>
    <w:rsid w:val="00F77CD7"/>
    <w:rsid w:val="00F80E20"/>
    <w:rsid w:val="00F80F98"/>
    <w:rsid w:val="00F8177E"/>
    <w:rsid w:val="00F81953"/>
    <w:rsid w:val="00F81D5E"/>
    <w:rsid w:val="00F843D7"/>
    <w:rsid w:val="00F854E5"/>
    <w:rsid w:val="00F863D1"/>
    <w:rsid w:val="00F8732C"/>
    <w:rsid w:val="00F8739D"/>
    <w:rsid w:val="00F87F97"/>
    <w:rsid w:val="00F9031A"/>
    <w:rsid w:val="00F90653"/>
    <w:rsid w:val="00F916F7"/>
    <w:rsid w:val="00F9174D"/>
    <w:rsid w:val="00F9285E"/>
    <w:rsid w:val="00F92B97"/>
    <w:rsid w:val="00F92C6B"/>
    <w:rsid w:val="00F937FB"/>
    <w:rsid w:val="00F948DE"/>
    <w:rsid w:val="00F94FFD"/>
    <w:rsid w:val="00F95552"/>
    <w:rsid w:val="00F96E5E"/>
    <w:rsid w:val="00F96F80"/>
    <w:rsid w:val="00F9776C"/>
    <w:rsid w:val="00FA0349"/>
    <w:rsid w:val="00FA1026"/>
    <w:rsid w:val="00FA3394"/>
    <w:rsid w:val="00FA3CCC"/>
    <w:rsid w:val="00FA490A"/>
    <w:rsid w:val="00FA5336"/>
    <w:rsid w:val="00FA62B2"/>
    <w:rsid w:val="00FA6BFE"/>
    <w:rsid w:val="00FA6D12"/>
    <w:rsid w:val="00FA70E2"/>
    <w:rsid w:val="00FB1115"/>
    <w:rsid w:val="00FB1335"/>
    <w:rsid w:val="00FB1496"/>
    <w:rsid w:val="00FB204E"/>
    <w:rsid w:val="00FB2E60"/>
    <w:rsid w:val="00FB6A17"/>
    <w:rsid w:val="00FB73DB"/>
    <w:rsid w:val="00FB749C"/>
    <w:rsid w:val="00FB7832"/>
    <w:rsid w:val="00FC023F"/>
    <w:rsid w:val="00FC13AE"/>
    <w:rsid w:val="00FC21CA"/>
    <w:rsid w:val="00FC4673"/>
    <w:rsid w:val="00FC4BD4"/>
    <w:rsid w:val="00FC51DF"/>
    <w:rsid w:val="00FD09AA"/>
    <w:rsid w:val="00FD0C57"/>
    <w:rsid w:val="00FD181A"/>
    <w:rsid w:val="00FD2EFC"/>
    <w:rsid w:val="00FD35E1"/>
    <w:rsid w:val="00FD3EBF"/>
    <w:rsid w:val="00FD5A4B"/>
    <w:rsid w:val="00FD6EDF"/>
    <w:rsid w:val="00FD7106"/>
    <w:rsid w:val="00FD7321"/>
    <w:rsid w:val="00FD75A4"/>
    <w:rsid w:val="00FD7856"/>
    <w:rsid w:val="00FE010C"/>
    <w:rsid w:val="00FE1582"/>
    <w:rsid w:val="00FE1A9C"/>
    <w:rsid w:val="00FE2D6A"/>
    <w:rsid w:val="00FE361B"/>
    <w:rsid w:val="00FE4FFD"/>
    <w:rsid w:val="00FE5515"/>
    <w:rsid w:val="00FE60B2"/>
    <w:rsid w:val="00FE6324"/>
    <w:rsid w:val="00FF1F57"/>
    <w:rsid w:val="00FF230D"/>
    <w:rsid w:val="00FF61BA"/>
    <w:rsid w:val="00FF63AD"/>
    <w:rsid w:val="00FF75D7"/>
    <w:rsid w:val="00FF76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startarrow="block" endarrow="block" weight="1.5pt"/>
      <o:colormru v:ext="edit" colors="#c3cd68,#dae0a0,#e3cbd9,#f0e4eb"/>
    </o:shapedefaults>
    <o:shapelayout v:ext="edit">
      <o:idmap v:ext="edit" data="1"/>
    </o:shapelayout>
  </w:shapeDefaults>
  <w:decimalSymbol w:val="."/>
  <w:listSeparator w:val=","/>
  <w14:docId w14:val="593B20A6"/>
  <w15:docId w15:val="{4512B9A4-7C07-49D5-B591-F1CCE61FF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1B0"/>
    <w:pPr>
      <w:spacing w:before="120" w:after="120"/>
    </w:pPr>
    <w:rPr>
      <w:rFonts w:ascii="Arial" w:hAnsi="Arial"/>
      <w:sz w:val="28"/>
      <w:szCs w:val="24"/>
    </w:rPr>
  </w:style>
  <w:style w:type="paragraph" w:styleId="Heading1">
    <w:name w:val="heading 1"/>
    <w:basedOn w:val="Normal"/>
    <w:next w:val="Normal"/>
    <w:link w:val="Heading1Char"/>
    <w:qFormat/>
    <w:rsid w:val="00506622"/>
    <w:pPr>
      <w:keepNext/>
      <w:tabs>
        <w:tab w:val="left" w:pos="2156"/>
      </w:tabs>
      <w:spacing w:before="240"/>
      <w:outlineLvl w:val="0"/>
    </w:pPr>
    <w:rPr>
      <w:rFonts w:cs="Arial"/>
      <w:b/>
      <w:bCs/>
      <w:color w:val="8A3459"/>
      <w:kern w:val="32"/>
      <w:sz w:val="36"/>
      <w:szCs w:val="32"/>
    </w:rPr>
  </w:style>
  <w:style w:type="paragraph" w:styleId="Heading2">
    <w:name w:val="heading 2"/>
    <w:basedOn w:val="Normal"/>
    <w:next w:val="Normal"/>
    <w:qFormat/>
    <w:rsid w:val="00506622"/>
    <w:pPr>
      <w:tabs>
        <w:tab w:val="left" w:pos="454"/>
      </w:tabs>
      <w:spacing w:before="240"/>
      <w:outlineLvl w:val="1"/>
    </w:pPr>
    <w:rPr>
      <w:rFonts w:cs="Arial"/>
      <w:b/>
      <w:sz w:val="32"/>
      <w:szCs w:val="28"/>
    </w:rPr>
  </w:style>
  <w:style w:type="paragraph" w:styleId="Heading3">
    <w:name w:val="heading 3"/>
    <w:basedOn w:val="Heading2"/>
    <w:next w:val="Normal"/>
    <w:link w:val="Heading3Char"/>
    <w:qFormat/>
    <w:rsid w:val="00506622"/>
    <w:pPr>
      <w:spacing w:before="120"/>
      <w:outlineLvl w:val="2"/>
    </w:pPr>
    <w:rPr>
      <w:sz w:val="28"/>
    </w:rPr>
  </w:style>
  <w:style w:type="paragraph" w:styleId="Heading4">
    <w:name w:val="heading 4"/>
    <w:basedOn w:val="Normal"/>
    <w:next w:val="Normal"/>
    <w:link w:val="Heading4Char"/>
    <w:unhideWhenUsed/>
    <w:qFormat/>
    <w:rsid w:val="00367D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6622"/>
    <w:pPr>
      <w:tabs>
        <w:tab w:val="center" w:pos="4153"/>
        <w:tab w:val="right" w:pos="8306"/>
      </w:tabs>
    </w:pPr>
  </w:style>
  <w:style w:type="paragraph" w:styleId="Footer">
    <w:name w:val="footer"/>
    <w:basedOn w:val="Normal"/>
    <w:rsid w:val="00506622"/>
    <w:pPr>
      <w:tabs>
        <w:tab w:val="center" w:pos="4153"/>
        <w:tab w:val="right" w:pos="8306"/>
      </w:tabs>
    </w:pPr>
  </w:style>
  <w:style w:type="table" w:styleId="TableGrid">
    <w:name w:val="Table Grid"/>
    <w:basedOn w:val="TableNormal"/>
    <w:rsid w:val="00506622"/>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space">
    <w:name w:val="line space"/>
    <w:basedOn w:val="Normal"/>
    <w:link w:val="linespaceChar"/>
    <w:autoRedefine/>
    <w:qFormat/>
    <w:rsid w:val="004E122D"/>
    <w:pPr>
      <w:tabs>
        <w:tab w:val="left" w:pos="4820"/>
        <w:tab w:val="left" w:leader="underscore" w:pos="5954"/>
      </w:tabs>
      <w:spacing w:before="0" w:after="0"/>
    </w:pPr>
    <w:rPr>
      <w:rFonts w:cs="Arial"/>
      <w:szCs w:val="28"/>
    </w:rPr>
  </w:style>
  <w:style w:type="character" w:customStyle="1" w:styleId="Heading3Char">
    <w:name w:val="Heading 3 Char"/>
    <w:link w:val="Heading3"/>
    <w:rsid w:val="00506622"/>
    <w:rPr>
      <w:rFonts w:ascii="Arial" w:hAnsi="Arial" w:cs="Arial"/>
      <w:b/>
      <w:sz w:val="28"/>
      <w:szCs w:val="28"/>
    </w:rPr>
  </w:style>
  <w:style w:type="character" w:customStyle="1" w:styleId="linespaceChar">
    <w:name w:val="line space Char"/>
    <w:link w:val="linespace"/>
    <w:rsid w:val="004E122D"/>
    <w:rPr>
      <w:rFonts w:ascii="Arial" w:hAnsi="Arial" w:cs="Arial"/>
      <w:sz w:val="28"/>
      <w:szCs w:val="28"/>
    </w:rPr>
  </w:style>
  <w:style w:type="character" w:styleId="PageNumber">
    <w:name w:val="page number"/>
    <w:basedOn w:val="DefaultParagraphFont"/>
    <w:rsid w:val="00506622"/>
  </w:style>
  <w:style w:type="character" w:customStyle="1" w:styleId="Bold">
    <w:name w:val="Bold"/>
    <w:rsid w:val="00506622"/>
    <w:rPr>
      <w:b/>
      <w:bCs/>
    </w:rPr>
  </w:style>
  <w:style w:type="paragraph" w:styleId="DocumentMap">
    <w:name w:val="Document Map"/>
    <w:basedOn w:val="Normal"/>
    <w:semiHidden/>
    <w:rsid w:val="00506622"/>
    <w:pPr>
      <w:shd w:val="clear" w:color="auto" w:fill="000080"/>
    </w:pPr>
    <w:rPr>
      <w:rFonts w:ascii="Tahoma" w:hAnsi="Tahoma" w:cs="Tahoma"/>
      <w:sz w:val="20"/>
      <w:szCs w:val="20"/>
    </w:rPr>
  </w:style>
  <w:style w:type="paragraph" w:styleId="BalloonText">
    <w:name w:val="Balloon Text"/>
    <w:basedOn w:val="Normal"/>
    <w:link w:val="BalloonTextChar"/>
    <w:rsid w:val="00506622"/>
    <w:pPr>
      <w:spacing w:before="0" w:after="0"/>
    </w:pPr>
    <w:rPr>
      <w:rFonts w:ascii="Tahoma" w:hAnsi="Tahoma" w:cs="Tahoma"/>
      <w:sz w:val="16"/>
      <w:szCs w:val="16"/>
    </w:rPr>
  </w:style>
  <w:style w:type="character" w:customStyle="1" w:styleId="BalloonTextChar">
    <w:name w:val="Balloon Text Char"/>
    <w:link w:val="BalloonText"/>
    <w:rsid w:val="00506622"/>
    <w:rPr>
      <w:rFonts w:ascii="Tahoma" w:hAnsi="Tahoma" w:cs="Tahoma"/>
      <w:sz w:val="16"/>
      <w:szCs w:val="16"/>
    </w:rPr>
  </w:style>
  <w:style w:type="paragraph" w:customStyle="1" w:styleId="Bullet1">
    <w:name w:val="Bullet 1"/>
    <w:basedOn w:val="Normal"/>
    <w:autoRedefine/>
    <w:rsid w:val="006368AC"/>
    <w:rPr>
      <w:w w:val="105"/>
    </w:rPr>
  </w:style>
  <w:style w:type="character" w:styleId="FollowedHyperlink">
    <w:name w:val="FollowedHyperlink"/>
    <w:rsid w:val="00506622"/>
    <w:rPr>
      <w:color w:val="800080"/>
      <w:u w:val="single"/>
    </w:rPr>
  </w:style>
  <w:style w:type="paragraph" w:customStyle="1" w:styleId="cgBodyText">
    <w:name w:val="cgBodyText"/>
    <w:basedOn w:val="Normal"/>
    <w:rsid w:val="00506622"/>
    <w:pPr>
      <w:spacing w:before="0" w:after="0"/>
    </w:pPr>
    <w:rPr>
      <w:rFonts w:cs="Arial"/>
      <w:sz w:val="24"/>
      <w:lang w:val="en-GB" w:eastAsia="en-US"/>
    </w:rPr>
  </w:style>
  <w:style w:type="paragraph" w:customStyle="1" w:styleId="cgBoxText">
    <w:name w:val="cgBoxText"/>
    <w:basedOn w:val="Normal"/>
    <w:rsid w:val="00506622"/>
    <w:pPr>
      <w:widowControl w:val="0"/>
      <w:pBdr>
        <w:top w:val="single" w:sz="4" w:space="4" w:color="auto"/>
        <w:left w:val="single" w:sz="4" w:space="4" w:color="auto"/>
        <w:bottom w:val="single" w:sz="4" w:space="4" w:color="auto"/>
        <w:right w:val="single" w:sz="4" w:space="4" w:color="auto"/>
      </w:pBdr>
      <w:suppressAutoHyphens/>
      <w:spacing w:before="0" w:after="0"/>
      <w:outlineLvl w:val="0"/>
    </w:pPr>
    <w:rPr>
      <w:rFonts w:cs="Arial"/>
      <w:color w:val="000000"/>
      <w:sz w:val="24"/>
      <w:lang w:val="en-GB" w:eastAsia="en-US"/>
    </w:rPr>
  </w:style>
  <w:style w:type="paragraph" w:customStyle="1" w:styleId="cgCaption">
    <w:name w:val="cgCaption"/>
    <w:basedOn w:val="cgBodyText"/>
    <w:autoRedefine/>
    <w:rsid w:val="00506622"/>
    <w:rPr>
      <w:color w:val="666699"/>
      <w:sz w:val="20"/>
    </w:rPr>
  </w:style>
  <w:style w:type="paragraph" w:customStyle="1" w:styleId="cgComment">
    <w:name w:val="cgComment"/>
    <w:basedOn w:val="Normal"/>
    <w:rsid w:val="00506622"/>
    <w:pPr>
      <w:widowControl w:val="0"/>
      <w:pBdr>
        <w:top w:val="dotted" w:sz="4" w:space="1" w:color="auto"/>
        <w:left w:val="dotted" w:sz="4" w:space="4" w:color="auto"/>
        <w:bottom w:val="dotted" w:sz="4" w:space="1" w:color="auto"/>
        <w:right w:val="dotted" w:sz="4" w:space="4" w:color="auto"/>
      </w:pBdr>
      <w:suppressAutoHyphens/>
      <w:spacing w:before="0" w:after="0"/>
      <w:outlineLvl w:val="0"/>
    </w:pPr>
    <w:rPr>
      <w:rFonts w:cs="Arial"/>
      <w:i/>
      <w:iCs/>
      <w:color w:val="000000"/>
      <w:sz w:val="24"/>
      <w:lang w:val="en-GB" w:eastAsia="en-US"/>
    </w:rPr>
  </w:style>
  <w:style w:type="paragraph" w:customStyle="1" w:styleId="cgDefinition">
    <w:name w:val="cgDefinition"/>
    <w:basedOn w:val="Normal"/>
    <w:rsid w:val="00506622"/>
    <w:pPr>
      <w:widowControl w:val="0"/>
      <w:shd w:val="clear" w:color="auto" w:fill="CCECFF"/>
      <w:suppressAutoHyphens/>
      <w:spacing w:before="0" w:after="0"/>
      <w:outlineLvl w:val="0"/>
    </w:pPr>
    <w:rPr>
      <w:rFonts w:cs="Arial"/>
      <w:color w:val="000000"/>
      <w:sz w:val="24"/>
      <w:lang w:val="en-GB" w:eastAsia="en-US"/>
    </w:rPr>
  </w:style>
  <w:style w:type="paragraph" w:customStyle="1" w:styleId="cgHeading">
    <w:name w:val="cgHeading"/>
    <w:basedOn w:val="Normal"/>
    <w:autoRedefine/>
    <w:rsid w:val="00506622"/>
    <w:pPr>
      <w:spacing w:before="0"/>
    </w:pPr>
    <w:rPr>
      <w:rFonts w:cs="Arial"/>
      <w:b/>
      <w:lang w:val="en-GB" w:eastAsia="en-US"/>
    </w:rPr>
  </w:style>
  <w:style w:type="paragraph" w:customStyle="1" w:styleId="cgHTMLInclude">
    <w:name w:val="cgHTMLInclude"/>
    <w:basedOn w:val="Normal"/>
    <w:rsid w:val="00506622"/>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spacing w:before="0" w:after="0"/>
      <w:outlineLvl w:val="0"/>
    </w:pPr>
    <w:rPr>
      <w:rFonts w:cs="Arial"/>
      <w:color w:val="000000"/>
      <w:sz w:val="24"/>
      <w:lang w:val="en-GB" w:eastAsia="en-US"/>
    </w:rPr>
  </w:style>
  <w:style w:type="paragraph" w:customStyle="1" w:styleId="cgHTMLHeadInclude">
    <w:name w:val="cgHTMLHeadInclude"/>
    <w:basedOn w:val="cgHTMLInclude"/>
    <w:rsid w:val="00506622"/>
  </w:style>
  <w:style w:type="paragraph" w:customStyle="1" w:styleId="cgInclude">
    <w:name w:val="cgInclude"/>
    <w:basedOn w:val="cgBodyText"/>
    <w:rsid w:val="00506622"/>
    <w:pPr>
      <w:shd w:val="clear" w:color="auto" w:fill="A4A4C2"/>
    </w:pPr>
  </w:style>
  <w:style w:type="paragraph" w:customStyle="1" w:styleId="cgLiteral">
    <w:name w:val="cgLiteral"/>
    <w:basedOn w:val="Normal"/>
    <w:rsid w:val="00506622"/>
    <w:pPr>
      <w:widowControl w:val="0"/>
      <w:shd w:val="clear" w:color="auto" w:fill="DC8688"/>
      <w:tabs>
        <w:tab w:val="left" w:pos="1134"/>
        <w:tab w:val="left" w:pos="2268"/>
        <w:tab w:val="left" w:pos="3402"/>
      </w:tabs>
      <w:suppressAutoHyphens/>
      <w:spacing w:before="0" w:after="0"/>
      <w:outlineLvl w:val="0"/>
    </w:pPr>
    <w:rPr>
      <w:rFonts w:cs="Arial"/>
      <w:color w:val="000000"/>
      <w:sz w:val="24"/>
      <w:lang w:val="en-GB" w:eastAsia="en-US"/>
    </w:rPr>
  </w:style>
  <w:style w:type="paragraph" w:customStyle="1" w:styleId="cgPageTitle">
    <w:name w:val="cgPageTitle"/>
    <w:basedOn w:val="Normal"/>
    <w:rsid w:val="00506622"/>
    <w:pPr>
      <w:widowControl w:val="0"/>
      <w:shd w:val="clear" w:color="auto" w:fill="83A8C1"/>
      <w:suppressAutoHyphens/>
      <w:spacing w:before="0" w:after="0"/>
      <w:outlineLvl w:val="0"/>
    </w:pPr>
    <w:rPr>
      <w:rFonts w:cs="Arial"/>
      <w:b/>
      <w:bCs/>
      <w:color w:val="000000"/>
      <w:lang w:val="en-GB" w:eastAsia="en-US"/>
    </w:rPr>
  </w:style>
  <w:style w:type="paragraph" w:customStyle="1" w:styleId="cgPanelText">
    <w:name w:val="cgPanelText"/>
    <w:basedOn w:val="Normal"/>
    <w:rsid w:val="00506622"/>
    <w:pPr>
      <w:shd w:val="clear" w:color="auto" w:fill="D9D9D9"/>
      <w:spacing w:before="0" w:after="0"/>
    </w:pPr>
    <w:rPr>
      <w:rFonts w:cs="Arial"/>
      <w:sz w:val="24"/>
      <w:lang w:val="en-GB" w:eastAsia="en-US"/>
    </w:rPr>
  </w:style>
  <w:style w:type="paragraph" w:customStyle="1" w:styleId="cgPopup">
    <w:name w:val="cgPopup"/>
    <w:basedOn w:val="cgBodyText"/>
    <w:rsid w:val="00506622"/>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506622"/>
    <w:pPr>
      <w:shd w:val="clear" w:color="auto" w:fill="FFFF99"/>
      <w:ind w:left="567" w:right="567"/>
    </w:pPr>
    <w:rPr>
      <w:i/>
      <w:iCs/>
    </w:rPr>
  </w:style>
  <w:style w:type="paragraph" w:customStyle="1" w:styleId="cgSectionTitle">
    <w:name w:val="cgSectionTitle"/>
    <w:basedOn w:val="cgBodyText"/>
    <w:next w:val="cgBodyText"/>
    <w:rsid w:val="00506622"/>
    <w:pPr>
      <w:shd w:val="clear" w:color="auto" w:fill="FF9900"/>
    </w:pPr>
    <w:rPr>
      <w:b/>
      <w:sz w:val="28"/>
    </w:rPr>
  </w:style>
  <w:style w:type="paragraph" w:customStyle="1" w:styleId="cgSubHeading">
    <w:name w:val="cgSubHeading"/>
    <w:basedOn w:val="Normal"/>
    <w:autoRedefine/>
    <w:rsid w:val="00506622"/>
    <w:pPr>
      <w:spacing w:before="0" w:after="60"/>
    </w:pPr>
    <w:rPr>
      <w:rFonts w:cs="Arial"/>
      <w:b/>
      <w:bCs/>
      <w:sz w:val="24"/>
      <w:lang w:val="en-GB" w:eastAsia="en-US"/>
    </w:rPr>
  </w:style>
  <w:style w:type="paragraph" w:customStyle="1" w:styleId="cgSummary">
    <w:name w:val="cgSummary"/>
    <w:basedOn w:val="Normal"/>
    <w:rsid w:val="00506622"/>
    <w:pPr>
      <w:widowControl w:val="0"/>
      <w:shd w:val="clear" w:color="auto" w:fill="FFFF00"/>
      <w:tabs>
        <w:tab w:val="left" w:pos="1134"/>
        <w:tab w:val="left" w:pos="2268"/>
        <w:tab w:val="left" w:pos="3402"/>
      </w:tabs>
      <w:suppressAutoHyphens/>
      <w:spacing w:before="0" w:after="0"/>
      <w:outlineLvl w:val="0"/>
    </w:pPr>
    <w:rPr>
      <w:rFonts w:cs="Arial"/>
      <w:color w:val="000000"/>
      <w:sz w:val="24"/>
      <w:lang w:val="en-US" w:eastAsia="en-US"/>
    </w:rPr>
  </w:style>
  <w:style w:type="paragraph" w:customStyle="1" w:styleId="cgTableColumnHead">
    <w:name w:val="cgTableColumnHead"/>
    <w:basedOn w:val="cgLiteral"/>
    <w:rsid w:val="00506622"/>
    <w:pPr>
      <w:shd w:val="clear" w:color="auto" w:fill="FFCC00"/>
    </w:pPr>
    <w:rPr>
      <w:lang w:val="en-US"/>
    </w:rPr>
  </w:style>
  <w:style w:type="paragraph" w:customStyle="1" w:styleId="cgTableRowHead">
    <w:name w:val="cgTableRowHead"/>
    <w:basedOn w:val="cgTableColumnHead"/>
    <w:rsid w:val="00506622"/>
    <w:pPr>
      <w:shd w:val="clear" w:color="auto" w:fill="FFCC99"/>
    </w:pPr>
  </w:style>
  <w:style w:type="character" w:styleId="Hyperlink">
    <w:name w:val="Hyperlink"/>
    <w:basedOn w:val="DefaultParagraphFont"/>
    <w:unhideWhenUsed/>
    <w:rsid w:val="00137F47"/>
    <w:rPr>
      <w:color w:val="0000FF"/>
      <w:u w:val="single"/>
    </w:rPr>
  </w:style>
  <w:style w:type="paragraph" w:styleId="ListParagraph">
    <w:name w:val="List Paragraph"/>
    <w:basedOn w:val="Normal"/>
    <w:uiPriority w:val="1"/>
    <w:qFormat/>
    <w:rsid w:val="0051229C"/>
    <w:pPr>
      <w:ind w:left="720"/>
      <w:contextualSpacing/>
    </w:pPr>
  </w:style>
  <w:style w:type="character" w:customStyle="1" w:styleId="Heading4Char">
    <w:name w:val="Heading 4 Char"/>
    <w:basedOn w:val="DefaultParagraphFont"/>
    <w:link w:val="Heading4"/>
    <w:rsid w:val="00367D9C"/>
    <w:rPr>
      <w:rFonts w:asciiTheme="majorHAnsi" w:eastAsiaTheme="majorEastAsia" w:hAnsiTheme="majorHAnsi" w:cstheme="majorBidi"/>
      <w:b/>
      <w:bCs/>
      <w:i/>
      <w:iCs/>
      <w:color w:val="4F81BD" w:themeColor="accent1"/>
      <w:sz w:val="28"/>
      <w:szCs w:val="24"/>
    </w:rPr>
  </w:style>
  <w:style w:type="paragraph" w:styleId="BodyText">
    <w:name w:val="Body Text"/>
    <w:basedOn w:val="Normal"/>
    <w:link w:val="BodyTextChar"/>
    <w:uiPriority w:val="1"/>
    <w:qFormat/>
    <w:rsid w:val="00AC2201"/>
    <w:pPr>
      <w:widowControl w:val="0"/>
      <w:spacing w:before="0" w:after="0"/>
      <w:ind w:left="100"/>
    </w:pPr>
    <w:rPr>
      <w:rFonts w:eastAsia="Arial" w:cstheme="minorBidi"/>
      <w:szCs w:val="28"/>
      <w:lang w:val="en-US" w:eastAsia="en-US"/>
    </w:rPr>
  </w:style>
  <w:style w:type="character" w:customStyle="1" w:styleId="BodyTextChar">
    <w:name w:val="Body Text Char"/>
    <w:basedOn w:val="DefaultParagraphFont"/>
    <w:link w:val="BodyText"/>
    <w:uiPriority w:val="1"/>
    <w:rsid w:val="00AC2201"/>
    <w:rPr>
      <w:rFonts w:ascii="Arial" w:eastAsia="Arial" w:hAnsi="Arial" w:cstheme="minorBidi"/>
      <w:sz w:val="28"/>
      <w:szCs w:val="28"/>
      <w:lang w:val="en-US" w:eastAsia="en-US"/>
    </w:rPr>
  </w:style>
  <w:style w:type="paragraph" w:customStyle="1" w:styleId="TableParagraph">
    <w:name w:val="Table Paragraph"/>
    <w:basedOn w:val="Normal"/>
    <w:uiPriority w:val="1"/>
    <w:qFormat/>
    <w:rsid w:val="00C80A02"/>
    <w:pPr>
      <w:widowControl w:val="0"/>
      <w:spacing w:before="0" w:after="0"/>
    </w:pPr>
    <w:rPr>
      <w:rFonts w:asciiTheme="minorHAnsi" w:eastAsiaTheme="minorHAnsi" w:hAnsiTheme="minorHAnsi" w:cstheme="minorBidi"/>
      <w:sz w:val="22"/>
      <w:szCs w:val="22"/>
      <w:lang w:val="en-US" w:eastAsia="en-US"/>
    </w:rPr>
  </w:style>
  <w:style w:type="paragraph" w:styleId="BodyText3">
    <w:name w:val="Body Text 3"/>
    <w:basedOn w:val="Normal"/>
    <w:link w:val="BodyText3Char"/>
    <w:uiPriority w:val="99"/>
    <w:unhideWhenUsed/>
    <w:rsid w:val="0084399B"/>
    <w:pPr>
      <w:widowControl w:val="0"/>
      <w:spacing w:before="0"/>
    </w:pPr>
    <w:rPr>
      <w:rFonts w:asciiTheme="minorHAnsi" w:eastAsiaTheme="minorHAnsi" w:hAnsiTheme="minorHAnsi" w:cstheme="minorBidi"/>
      <w:sz w:val="16"/>
      <w:szCs w:val="16"/>
      <w:lang w:val="en-US" w:eastAsia="en-US"/>
    </w:rPr>
  </w:style>
  <w:style w:type="character" w:customStyle="1" w:styleId="BodyText3Char">
    <w:name w:val="Body Text 3 Char"/>
    <w:basedOn w:val="DefaultParagraphFont"/>
    <w:link w:val="BodyText3"/>
    <w:uiPriority w:val="99"/>
    <w:rsid w:val="0084399B"/>
    <w:rPr>
      <w:rFonts w:asciiTheme="minorHAnsi" w:eastAsiaTheme="minorHAnsi" w:hAnsiTheme="minorHAnsi" w:cstheme="minorBidi"/>
      <w:sz w:val="16"/>
      <w:szCs w:val="16"/>
      <w:lang w:val="en-US" w:eastAsia="en-US"/>
    </w:rPr>
  </w:style>
  <w:style w:type="paragraph" w:customStyle="1" w:styleId="Default">
    <w:name w:val="Default"/>
    <w:rsid w:val="006C2A43"/>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412A57"/>
    <w:pPr>
      <w:spacing w:before="100" w:beforeAutospacing="1" w:after="100" w:afterAutospacing="1"/>
    </w:pPr>
    <w:rPr>
      <w:rFonts w:ascii="Times New Roman" w:hAnsi="Times New Roman"/>
      <w:sz w:val="24"/>
      <w:lang w:eastAsia="ja-JP"/>
    </w:rPr>
  </w:style>
  <w:style w:type="character" w:styleId="Emphasis">
    <w:name w:val="Emphasis"/>
    <w:basedOn w:val="DefaultParagraphFont"/>
    <w:uiPriority w:val="20"/>
    <w:qFormat/>
    <w:rsid w:val="00412A57"/>
    <w:rPr>
      <w:i/>
      <w:iCs/>
    </w:rPr>
  </w:style>
  <w:style w:type="character" w:customStyle="1" w:styleId="Heading1Char">
    <w:name w:val="Heading 1 Char"/>
    <w:link w:val="Heading1"/>
    <w:locked/>
    <w:rsid w:val="00D34B06"/>
    <w:rPr>
      <w:rFonts w:ascii="Arial" w:hAnsi="Arial" w:cs="Arial"/>
      <w:b/>
      <w:bCs/>
      <w:color w:val="8A3459"/>
      <w:kern w:val="32"/>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303063">
      <w:bodyDiv w:val="1"/>
      <w:marLeft w:val="0"/>
      <w:marRight w:val="0"/>
      <w:marTop w:val="0"/>
      <w:marBottom w:val="0"/>
      <w:divBdr>
        <w:top w:val="none" w:sz="0" w:space="0" w:color="auto"/>
        <w:left w:val="none" w:sz="0" w:space="0" w:color="auto"/>
        <w:bottom w:val="none" w:sz="0" w:space="0" w:color="auto"/>
        <w:right w:val="none" w:sz="0" w:space="0" w:color="auto"/>
      </w:divBdr>
    </w:div>
    <w:div w:id="303581754">
      <w:bodyDiv w:val="1"/>
      <w:marLeft w:val="0"/>
      <w:marRight w:val="0"/>
      <w:marTop w:val="0"/>
      <w:marBottom w:val="0"/>
      <w:divBdr>
        <w:top w:val="none" w:sz="0" w:space="0" w:color="auto"/>
        <w:left w:val="none" w:sz="0" w:space="0" w:color="auto"/>
        <w:bottom w:val="none" w:sz="0" w:space="0" w:color="auto"/>
        <w:right w:val="none" w:sz="0" w:space="0" w:color="auto"/>
      </w:divBdr>
      <w:divsChild>
        <w:div w:id="652417887">
          <w:marLeft w:val="0"/>
          <w:marRight w:val="0"/>
          <w:marTop w:val="0"/>
          <w:marBottom w:val="0"/>
          <w:divBdr>
            <w:top w:val="none" w:sz="0" w:space="0" w:color="auto"/>
            <w:left w:val="none" w:sz="0" w:space="0" w:color="auto"/>
            <w:bottom w:val="none" w:sz="0" w:space="0" w:color="auto"/>
            <w:right w:val="none" w:sz="0" w:space="0" w:color="auto"/>
          </w:divBdr>
          <w:divsChild>
            <w:div w:id="83914727">
              <w:marLeft w:val="0"/>
              <w:marRight w:val="0"/>
              <w:marTop w:val="0"/>
              <w:marBottom w:val="0"/>
              <w:divBdr>
                <w:top w:val="none" w:sz="0" w:space="0" w:color="auto"/>
                <w:left w:val="none" w:sz="0" w:space="0" w:color="auto"/>
                <w:bottom w:val="none" w:sz="0" w:space="0" w:color="auto"/>
                <w:right w:val="none" w:sz="0" w:space="0" w:color="auto"/>
              </w:divBdr>
              <w:divsChild>
                <w:div w:id="19966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3117">
      <w:bodyDiv w:val="1"/>
      <w:marLeft w:val="0"/>
      <w:marRight w:val="0"/>
      <w:marTop w:val="0"/>
      <w:marBottom w:val="0"/>
      <w:divBdr>
        <w:top w:val="none" w:sz="0" w:space="0" w:color="auto"/>
        <w:left w:val="none" w:sz="0" w:space="0" w:color="auto"/>
        <w:bottom w:val="none" w:sz="0" w:space="0" w:color="auto"/>
        <w:right w:val="none" w:sz="0" w:space="0" w:color="auto"/>
      </w:divBdr>
    </w:div>
    <w:div w:id="196765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107" Type="http://schemas.openxmlformats.org/officeDocument/2006/relationships/image" Target="media/image95.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numbering" Target="numbering.xml"/><Relationship Id="rId90" Type="http://schemas.openxmlformats.org/officeDocument/2006/relationships/image" Target="media/image78.jpeg"/><Relationship Id="rId95" Type="http://schemas.openxmlformats.org/officeDocument/2006/relationships/image" Target="media/image83.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image" Target="media/image168.png"/><Relationship Id="rId186" Type="http://schemas.openxmlformats.org/officeDocument/2006/relationships/image" Target="media/image173.jpeg"/><Relationship Id="rId216" Type="http://schemas.openxmlformats.org/officeDocument/2006/relationships/header" Target="header3.xml"/><Relationship Id="rId211" Type="http://schemas.openxmlformats.org/officeDocument/2006/relationships/image" Target="media/image198.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jpeg"/><Relationship Id="rId118" Type="http://schemas.openxmlformats.org/officeDocument/2006/relationships/image" Target="media/image106.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jpe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92" Type="http://schemas.openxmlformats.org/officeDocument/2006/relationships/image" Target="media/image179.png"/><Relationship Id="rId197" Type="http://schemas.openxmlformats.org/officeDocument/2006/relationships/image" Target="media/image184.png"/><Relationship Id="rId206" Type="http://schemas.openxmlformats.org/officeDocument/2006/relationships/image" Target="media/image193.png"/><Relationship Id="rId201" Type="http://schemas.openxmlformats.org/officeDocument/2006/relationships/image" Target="media/image188.png"/><Relationship Id="rId12" Type="http://schemas.openxmlformats.org/officeDocument/2006/relationships/image" Target="media/image2.pn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1.jpeg"/><Relationship Id="rId129" Type="http://schemas.openxmlformats.org/officeDocument/2006/relationships/image" Target="media/image11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image" Target="media/image174.png"/><Relationship Id="rId21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jpeg"/><Relationship Id="rId49" Type="http://schemas.openxmlformats.org/officeDocument/2006/relationships/image" Target="media/image37.png"/><Relationship Id="rId114" Type="http://schemas.openxmlformats.org/officeDocument/2006/relationships/image" Target="media/image102.png"/><Relationship Id="rId119" Type="http://schemas.microsoft.com/office/2007/relationships/hdphoto" Target="media/hdphoto1.wdp"/><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jpe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jpeg"/><Relationship Id="rId202" Type="http://schemas.openxmlformats.org/officeDocument/2006/relationships/image" Target="media/image189.png"/><Relationship Id="rId207" Type="http://schemas.openxmlformats.org/officeDocument/2006/relationships/image" Target="media/image194.png"/><Relationship Id="rId13" Type="http://schemas.openxmlformats.org/officeDocument/2006/relationships/hyperlink" Target="https://creativecommons.org/licenses/by-nc/4.0/" TargetMode="External"/><Relationship Id="rId18" Type="http://schemas.openxmlformats.org/officeDocument/2006/relationships/image" Target="media/image7.jpe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9.jpeg"/><Relationship Id="rId183" Type="http://schemas.openxmlformats.org/officeDocument/2006/relationships/image" Target="media/image170.png"/><Relationship Id="rId213" Type="http://schemas.openxmlformats.org/officeDocument/2006/relationships/header" Target="header2.xml"/><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jpe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footer" Target="footer1.xml"/><Relationship Id="rId25" Type="http://schemas.openxmlformats.org/officeDocument/2006/relationships/image" Target="media/image14.png"/><Relationship Id="rId46" Type="http://schemas.openxmlformats.org/officeDocument/2006/relationships/image" Target="media/image34.jpeg"/><Relationship Id="rId67" Type="http://schemas.openxmlformats.org/officeDocument/2006/relationships/image" Target="media/image55.png"/><Relationship Id="rId116" Type="http://schemas.openxmlformats.org/officeDocument/2006/relationships/image" Target="media/image104.jpeg"/><Relationship Id="rId137" Type="http://schemas.openxmlformats.org/officeDocument/2006/relationships/image" Target="media/image124.png"/><Relationship Id="rId158" Type="http://schemas.openxmlformats.org/officeDocument/2006/relationships/image" Target="media/image145.jpe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15" Type="http://schemas.openxmlformats.org/officeDocument/2006/relationships/image" Target="media/image4.jpeg"/><Relationship Id="rId36" Type="http://schemas.openxmlformats.org/officeDocument/2006/relationships/image" Target="media/image240.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jpe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7.jpeg"/><Relationship Id="rId210" Type="http://schemas.openxmlformats.org/officeDocument/2006/relationships/image" Target="media/image197.png"/><Relationship Id="rId215" Type="http://schemas.openxmlformats.org/officeDocument/2006/relationships/footer" Target="footer2.xml"/><Relationship Id="rId26" Type="http://schemas.openxmlformats.org/officeDocument/2006/relationships/image" Target="media/image15.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jpeg"/><Relationship Id="rId16" Type="http://schemas.openxmlformats.org/officeDocument/2006/relationships/image" Target="media/image5.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jpeg"/><Relationship Id="rId123" Type="http://schemas.openxmlformats.org/officeDocument/2006/relationships/image" Target="media/image110.jpeg"/><Relationship Id="rId144" Type="http://schemas.openxmlformats.org/officeDocument/2006/relationships/image" Target="media/image131.png"/></Relationships>
</file>

<file path=word/_rels/footer2.xml.rels><?xml version="1.0" encoding="UTF-8" standalone="yes"?>
<Relationships xmlns="http://schemas.openxmlformats.org/package/2006/relationships"><Relationship Id="rId1" Type="http://schemas.openxmlformats.org/officeDocument/2006/relationships/image" Target="media/image199.png"/></Relationships>
</file>

<file path=word/_rels/settings.xml.rels><?xml version="1.0" encoding="UTF-8" standalone="yes"?>
<Relationships xmlns="http://schemas.openxmlformats.org/package/2006/relationships"><Relationship Id="rId1" Type="http://schemas.openxmlformats.org/officeDocument/2006/relationships/attachedTemplate" Target="file:///Q:\2Design\00000Writer_Template\yr1_maths_template\y1_Set00_AB_day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34605D8A32074CBD8F075DB5D9C132" ma:contentTypeVersion="8" ma:contentTypeDescription="Create a new document." ma:contentTypeScope="" ma:versionID="6c447dab138f0b38af721f48185db2b0">
  <xsd:schema xmlns:xsd="http://www.w3.org/2001/XMLSchema" xmlns:xs="http://www.w3.org/2001/XMLSchema" xmlns:p="http://schemas.microsoft.com/office/2006/metadata/properties" xmlns:ns2="09c01967-b217-4fdd-8d34-d6196aeb44db" targetNamespace="http://schemas.microsoft.com/office/2006/metadata/properties" ma:root="true" ma:fieldsID="57f8fe61d1bad50765104ad98066381a" ns2:_="">
    <xsd:import namespace="09c01967-b217-4fdd-8d34-d6196aeb44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01967-b217-4fdd-8d34-d6196aeb4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E31B5-25F2-4E0B-9D21-00FA8AFBD965}"/>
</file>

<file path=customXml/itemProps2.xml><?xml version="1.0" encoding="utf-8"?>
<ds:datastoreItem xmlns:ds="http://schemas.openxmlformats.org/officeDocument/2006/customXml" ds:itemID="{F9E94E95-8B76-4417-86C2-8D4BCDE15C0F}">
  <ds:schemaRefs>
    <ds:schemaRef ds:uri="http://schemas.microsoft.com/sharepoint/v3/contenttype/forms"/>
  </ds:schemaRefs>
</ds:datastoreItem>
</file>

<file path=customXml/itemProps3.xml><?xml version="1.0" encoding="utf-8"?>
<ds:datastoreItem xmlns:ds="http://schemas.openxmlformats.org/officeDocument/2006/customXml" ds:itemID="{127C633C-0EF6-4431-B98F-D1ACD9AB8B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566E6F-E4C1-4DF5-830C-AEF1DBB92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y1_Set00_AB_day00.dot</Template>
  <TotalTime>46</TotalTime>
  <Pages>82</Pages>
  <Words>6051</Words>
  <Characters>34492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40463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E4061861</dc:creator>
  <cp:lastModifiedBy>LOW Alfred [Strategy and Projects]</cp:lastModifiedBy>
  <cp:revision>12</cp:revision>
  <cp:lastPrinted>2018-10-25T03:15:00Z</cp:lastPrinted>
  <dcterms:created xsi:type="dcterms:W3CDTF">2019-04-11T05:27:00Z</dcterms:created>
  <dcterms:modified xsi:type="dcterms:W3CDTF">2020-03-23T06:17:00Z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0x0101001634605D8A32074CBD8F075DB5D9C132</vt:lpwstr>
  </property>
  <property fmtid="{D5CDD505-2E9C-101B-9397-08002B2CF9AE}" pid="3" name="Order">
    <vt:r8>7000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